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987DA" w14:textId="77777777" w:rsidR="00034FE7" w:rsidRDefault="00034FE7" w:rsidP="00034FE7">
      <w:pPr>
        <w:tabs>
          <w:tab w:val="left" w:pos="2268"/>
        </w:tabs>
      </w:pPr>
    </w:p>
    <w:p w14:paraId="7B9D8877" w14:textId="77777777" w:rsidR="00034FE7" w:rsidRDefault="00034FE7" w:rsidP="00034FE7"/>
    <w:p w14:paraId="65892800" w14:textId="77777777" w:rsidR="00034FE7" w:rsidRDefault="00034FE7" w:rsidP="00034FE7"/>
    <w:p w14:paraId="59D0820F" w14:textId="77777777" w:rsidR="00034FE7" w:rsidRDefault="00034FE7" w:rsidP="00034FE7">
      <w:pPr>
        <w:tabs>
          <w:tab w:val="left" w:pos="5895"/>
        </w:tabs>
      </w:pPr>
      <w:r>
        <w:tab/>
      </w:r>
    </w:p>
    <w:p w14:paraId="2F1A4F2B" w14:textId="77777777" w:rsidR="00034FE7" w:rsidRDefault="00034FE7" w:rsidP="00034FE7"/>
    <w:p w14:paraId="1F5BF6AB" w14:textId="77777777" w:rsidR="00034FE7" w:rsidRDefault="00034FE7" w:rsidP="00034FE7"/>
    <w:p w14:paraId="2612D3FE" w14:textId="77777777" w:rsidR="00034FE7" w:rsidRDefault="00034FE7" w:rsidP="00034FE7"/>
    <w:p w14:paraId="3B5B70E5" w14:textId="77777777" w:rsidR="00034FE7" w:rsidRDefault="00034FE7" w:rsidP="00034FE7"/>
    <w:p w14:paraId="3E06CED1" w14:textId="77777777" w:rsidR="00034FE7" w:rsidRDefault="00034FE7" w:rsidP="00034FE7"/>
    <w:p w14:paraId="263908A9" w14:textId="77777777" w:rsidR="00034FE7" w:rsidRDefault="00034FE7" w:rsidP="00034FE7"/>
    <w:p w14:paraId="750E01F9" w14:textId="77777777" w:rsidR="00034FE7" w:rsidRDefault="00034FE7" w:rsidP="00034FE7"/>
    <w:p w14:paraId="356EB1B5" w14:textId="77777777" w:rsidR="00034FE7" w:rsidRDefault="00034FE7" w:rsidP="00034FE7"/>
    <w:p w14:paraId="72A43728" w14:textId="77777777" w:rsidR="00034FE7" w:rsidRDefault="00034FE7" w:rsidP="00034FE7"/>
    <w:p w14:paraId="20E4E189" w14:textId="77777777" w:rsidR="00034FE7" w:rsidRDefault="00034FE7" w:rsidP="00034FE7"/>
    <w:p w14:paraId="07ACFCBF" w14:textId="77777777" w:rsidR="00034FE7" w:rsidRDefault="00034FE7" w:rsidP="00034FE7"/>
    <w:p w14:paraId="1268D2CD" w14:textId="77777777" w:rsidR="00034FE7" w:rsidRDefault="00034FE7" w:rsidP="00034FE7"/>
    <w:p w14:paraId="5A6BCAC7" w14:textId="77777777" w:rsidR="00034FE7" w:rsidRDefault="00034FE7" w:rsidP="00034FE7"/>
    <w:p w14:paraId="744F18FE" w14:textId="77777777" w:rsidR="00034FE7" w:rsidRDefault="00034FE7" w:rsidP="00034FE7"/>
    <w:p w14:paraId="197ECD46" w14:textId="77777777" w:rsidR="00034FE7" w:rsidRDefault="00034FE7" w:rsidP="00034FE7"/>
    <w:p w14:paraId="3095B9CB" w14:textId="77777777" w:rsidR="00034FE7" w:rsidRDefault="00034FE7" w:rsidP="00034FE7"/>
    <w:p w14:paraId="7B055F88" w14:textId="77777777" w:rsidR="00034FE7" w:rsidRDefault="00034FE7" w:rsidP="00034FE7"/>
    <w:p w14:paraId="182EECDA" w14:textId="77777777" w:rsidR="00034FE7" w:rsidRDefault="00034FE7" w:rsidP="00034FE7">
      <w:pPr>
        <w:jc w:val="center"/>
      </w:pPr>
    </w:p>
    <w:p w14:paraId="5B413831" w14:textId="77777777" w:rsidR="00034FE7" w:rsidRDefault="00034FE7" w:rsidP="00034FE7"/>
    <w:p w14:paraId="50C95944" w14:textId="77777777" w:rsidR="00034FE7" w:rsidRDefault="00034FE7" w:rsidP="00034FE7">
      <w:pPr>
        <w:tabs>
          <w:tab w:val="left" w:pos="3480"/>
        </w:tabs>
      </w:pPr>
    </w:p>
    <w:p w14:paraId="5772701A" w14:textId="77777777" w:rsidR="00034FE7" w:rsidRDefault="00034FE7" w:rsidP="00034FE7"/>
    <w:p w14:paraId="5C436C96" w14:textId="77777777" w:rsidR="00034FE7" w:rsidRDefault="00034FE7" w:rsidP="00034FE7"/>
    <w:p w14:paraId="21A999D9" w14:textId="77777777" w:rsidR="00034FE7" w:rsidRDefault="00034FE7" w:rsidP="00034FE7"/>
    <w:p w14:paraId="027FEE21" w14:textId="77777777" w:rsidR="00034FE7" w:rsidRDefault="00034FE7" w:rsidP="00034FE7"/>
    <w:p w14:paraId="00DF28BB" w14:textId="7ADFB8AB" w:rsidR="00034FE7" w:rsidRDefault="00034FE7" w:rsidP="00034FE7">
      <w:r>
        <w:rPr>
          <w:noProof/>
        </w:rPr>
        <mc:AlternateContent>
          <mc:Choice Requires="wps">
            <w:drawing>
              <wp:anchor distT="0" distB="0" distL="114300" distR="114300" simplePos="0" relativeHeight="251653632" behindDoc="0" locked="0" layoutInCell="1" allowOverlap="1" wp14:anchorId="4F67C0C2" wp14:editId="6C63AB93">
                <wp:simplePos x="0" y="0"/>
                <wp:positionH relativeFrom="column">
                  <wp:posOffset>4809490</wp:posOffset>
                </wp:positionH>
                <wp:positionV relativeFrom="paragraph">
                  <wp:posOffset>-598805</wp:posOffset>
                </wp:positionV>
                <wp:extent cx="1045845" cy="335280"/>
                <wp:effectExtent l="0" t="0" r="1905" b="7620"/>
                <wp:wrapNone/>
                <wp:docPr id="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84F9C" w14:textId="77777777" w:rsidR="00034FE7" w:rsidRPr="00C94829" w:rsidRDefault="00034FE7" w:rsidP="00034FE7">
                            <w:pPr>
                              <w:jc w:val="center"/>
                              <w:rPr>
                                <w:rFonts w:ascii="Arial" w:hAnsi="Arial" w:cs="Arial"/>
                                <w:sz w:val="24"/>
                                <w:szCs w:val="24"/>
                              </w:rPr>
                            </w:pPr>
                            <w:r>
                              <w:rPr>
                                <w:rFonts w:ascii="Arial" w:hAnsi="Arial" w:cs="Arial"/>
                                <w:sz w:val="24"/>
                                <w:szCs w:val="24"/>
                              </w:rPr>
                              <w:t>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7C0C2" id="_x0000_t202" coordsize="21600,21600" o:spt="202" path="m,l,21600r21600,l21600,xe">
                <v:stroke joinstyle="miter"/>
                <v:path gradientshapeok="t" o:connecttype="rect"/>
              </v:shapetype>
              <v:shape id="Text Box 5" o:spid="_x0000_s1026" type="#_x0000_t202" style="position:absolute;margin-left:378.7pt;margin-top:-47.15pt;width:82.35pt;height:2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" stroked="f">
                <v:textbox>
                  <w:txbxContent>
                    <w:p w14:paraId="71284F9C" w14:textId="77777777" w:rsidR="00034FE7" w:rsidRPr="00C94829" w:rsidRDefault="00034FE7" w:rsidP="00034FE7">
                      <w:pPr>
                        <w:jc w:val="center"/>
                        <w:rPr>
                          <w:rFonts w:ascii="Arial" w:hAnsi="Arial" w:cs="Arial"/>
                          <w:sz w:val="24"/>
                          <w:szCs w:val="24"/>
                        </w:rPr>
                      </w:pPr>
                      <w:r>
                        <w:rPr>
                          <w:rFonts w:ascii="Arial" w:hAnsi="Arial" w:cs="Arial"/>
                          <w:sz w:val="24"/>
                          <w:szCs w:val="24"/>
                        </w:rPr>
                        <w:t>Schule</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A5AA4AC" wp14:editId="46BA1512">
                <wp:simplePos x="0" y="0"/>
                <wp:positionH relativeFrom="column">
                  <wp:posOffset>4809490</wp:posOffset>
                </wp:positionH>
                <wp:positionV relativeFrom="paragraph">
                  <wp:posOffset>862330</wp:posOffset>
                </wp:positionV>
                <wp:extent cx="1045845" cy="285750"/>
                <wp:effectExtent l="0" t="0" r="1905" b="0"/>
                <wp:wrapNone/>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4D2C8" w14:textId="77777777" w:rsidR="00034FE7" w:rsidRPr="00C94829" w:rsidRDefault="00034FE7" w:rsidP="00034FE7">
                            <w:pPr>
                              <w:jc w:val="center"/>
                              <w:rPr>
                                <w:rFonts w:ascii="Arial" w:hAnsi="Arial" w:cs="Arial"/>
                                <w:sz w:val="24"/>
                                <w:szCs w:val="24"/>
                              </w:rPr>
                            </w:pPr>
                            <w:r>
                              <w:rPr>
                                <w:rFonts w:ascii="Arial" w:hAnsi="Arial" w:cs="Arial"/>
                                <w:sz w:val="24"/>
                                <w:szCs w:val="24"/>
                              </w:rPr>
                              <w:t>Klasse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A4AC" id="Text Box 4" o:spid="_x0000_s1027" type="#_x0000_t202" style="position:absolute;margin-left:378.7pt;margin-top:67.9pt;width:82.3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" stroked="f">
                <v:textbox>
                  <w:txbxContent>
                    <w:p w14:paraId="6614D2C8" w14:textId="77777777" w:rsidR="00034FE7" w:rsidRPr="00C94829" w:rsidRDefault="00034FE7" w:rsidP="00034FE7">
                      <w:pPr>
                        <w:jc w:val="center"/>
                        <w:rPr>
                          <w:rFonts w:ascii="Arial" w:hAnsi="Arial" w:cs="Arial"/>
                          <w:sz w:val="24"/>
                          <w:szCs w:val="24"/>
                        </w:rPr>
                      </w:pPr>
                      <w:r>
                        <w:rPr>
                          <w:rFonts w:ascii="Arial" w:hAnsi="Arial" w:cs="Arial"/>
                          <w:sz w:val="24"/>
                          <w:szCs w:val="24"/>
                        </w:rPr>
                        <w:t>Klasse</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626C3E49" wp14:editId="6BC73851">
                <wp:simplePos x="0" y="0"/>
                <wp:positionH relativeFrom="margin">
                  <wp:posOffset>4809490</wp:posOffset>
                </wp:positionH>
                <wp:positionV relativeFrom="paragraph">
                  <wp:posOffset>-1570355</wp:posOffset>
                </wp:positionV>
                <wp:extent cx="1045845" cy="942975"/>
                <wp:effectExtent l="0" t="0" r="20955" b="28575"/>
                <wp:wrapNone/>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4872E" id="Rectangle 3" o:spid="_x0000_s1026" style="position:absolute;margin-left:378.7pt;margin-top:-123.65pt;width:82.35pt;height:74.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7dIgIAAD4EAAAOAAAAZHJzL2Uyb0RvYy54bWysU9uO0zAQfUfiHyy/0yTdtN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" strokeweight=".5pt">
                <w10:wrap anchorx="margin"/>
              </v:rect>
            </w:pict>
          </mc:Fallback>
        </mc:AlternateContent>
      </w:r>
      <w:r>
        <w:rPr>
          <w:noProof/>
        </w:rPr>
        <mc:AlternateContent>
          <mc:Choice Requires="wps">
            <w:drawing>
              <wp:anchor distT="0" distB="0" distL="114300" distR="114300" simplePos="0" relativeHeight="251649536" behindDoc="0" locked="0" layoutInCell="1" allowOverlap="1" wp14:anchorId="6D9E749F" wp14:editId="54C86107">
                <wp:simplePos x="0" y="0"/>
                <wp:positionH relativeFrom="column">
                  <wp:posOffset>4809490</wp:posOffset>
                </wp:positionH>
                <wp:positionV relativeFrom="paragraph">
                  <wp:posOffset>-109220</wp:posOffset>
                </wp:positionV>
                <wp:extent cx="1045845" cy="942975"/>
                <wp:effectExtent l="0" t="0" r="20955" b="28575"/>
                <wp:wrapNone/>
                <wp:docPr id="8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3720F" id="Rectangle 2" o:spid="_x0000_s1026" style="position:absolute;margin-left:378.7pt;margin-top:-8.6pt;width:82.35pt;height:7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JTIQIAAD0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" strokeweight=".5pt"/>
            </w:pict>
          </mc:Fallback>
        </mc:AlternateContent>
      </w:r>
    </w:p>
    <w:p w14:paraId="0C2A3F04" w14:textId="77777777" w:rsidR="00034FE7" w:rsidRDefault="00034FE7" w:rsidP="00034FE7"/>
    <w:p w14:paraId="2A486FA0" w14:textId="77777777" w:rsidR="00034FE7" w:rsidRDefault="00034FE7" w:rsidP="00034FE7"/>
    <w:p w14:paraId="37EF0BD7" w14:textId="77777777" w:rsidR="00034FE7" w:rsidRDefault="00034FE7" w:rsidP="00034FE7"/>
    <w:p w14:paraId="68A61237" w14:textId="77777777" w:rsidR="00034FE7" w:rsidRDefault="00034FE7" w:rsidP="00034FE7"/>
    <w:p w14:paraId="4615C363" w14:textId="77777777" w:rsidR="00034FE7" w:rsidRDefault="00034FE7" w:rsidP="00034FE7"/>
    <w:p w14:paraId="4BF58D06" w14:textId="77777777" w:rsidR="00034FE7" w:rsidRDefault="00034FE7" w:rsidP="00034FE7"/>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580"/>
      </w:tblGrid>
      <w:tr w:rsidR="00034FE7" w14:paraId="121FA310" w14:textId="77777777" w:rsidTr="00BA437E">
        <w:tc>
          <w:tcPr>
            <w:tcW w:w="6884" w:type="dxa"/>
          </w:tcPr>
          <w:p w14:paraId="262FF3C7" w14:textId="77777777" w:rsidR="00034FE7" w:rsidRPr="0083234C" w:rsidRDefault="00034FE7" w:rsidP="00BA437E">
            <w:pPr>
              <w:pStyle w:val="Labor-Titelseite"/>
            </w:pPr>
            <w:r w:rsidRPr="0083234C">
              <w:t>Station</w:t>
            </w:r>
          </w:p>
          <w:p w14:paraId="18A7CF8B" w14:textId="4529AA74" w:rsidR="00034FE7" w:rsidRDefault="00034FE7" w:rsidP="00BA437E">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23434D98CAD54E2B9A103BCFB9F3365B"/>
                </w:placeholder>
              </w:sdtPr>
              <w:sdtEndPr>
                <w:rPr>
                  <w:rStyle w:val="Absatz-Standardschriftart"/>
                  <w:rFonts w:cs="Arial"/>
                  <w:szCs w:val="56"/>
                </w:rPr>
              </w:sdtEndPr>
              <w:sdtContent>
                <w:sdt>
                  <w:sdtPr>
                    <w:rPr>
                      <w:rStyle w:val="Labor-FormatvorlageTitelseite"/>
                    </w:rPr>
                    <w:alias w:val="Name der Station"/>
                    <w:tag w:val="Name der Station"/>
                    <w:id w:val="5162396"/>
                    <w:placeholder>
                      <w:docPart w:val="31AB70AD42094EE8B3E3B086B2E22A30"/>
                    </w:placeholder>
                  </w:sdtPr>
                  <w:sdtEndPr>
                    <w:rPr>
                      <w:rStyle w:val="Absatz-Standardschriftart"/>
                      <w:rFonts w:cs="Arial"/>
                      <w:szCs w:val="56"/>
                    </w:rPr>
                  </w:sdtEndPr>
                  <w:sdtContent>
                    <w:r w:rsidR="007D337F">
                      <w:rPr>
                        <w:rStyle w:val="Labor-FormatvorlageTitelseite"/>
                      </w:rPr>
                      <w:t>Sternstunde Casino</w:t>
                    </w:r>
                  </w:sdtContent>
                </w:sdt>
              </w:sdtContent>
            </w:sdt>
            <w:r w:rsidRPr="00846469">
              <w:rPr>
                <w:rFonts w:cs="Arial"/>
                <w:szCs w:val="56"/>
              </w:rPr>
              <w:t>“</w:t>
            </w:r>
          </w:p>
          <w:p w14:paraId="78D1CE73" w14:textId="1196A28D" w:rsidR="00034FE7" w:rsidRDefault="00034FE7" w:rsidP="00BA437E">
            <w:pPr>
              <w:pStyle w:val="Labor-Titelseite"/>
              <w:rPr>
                <w:rFonts w:cs="Arial"/>
                <w:szCs w:val="56"/>
              </w:rPr>
            </w:pPr>
            <w:r>
              <w:rPr>
                <w:rFonts w:cs="Arial"/>
                <w:szCs w:val="56"/>
              </w:rPr>
              <w:t>Teil 1</w:t>
            </w:r>
          </w:p>
          <w:p w14:paraId="23EA1282" w14:textId="77777777" w:rsidR="00034FE7" w:rsidRPr="002B7AA1" w:rsidRDefault="00034FE7" w:rsidP="00BA437E">
            <w:pPr>
              <w:pStyle w:val="Labor-Titelseite"/>
              <w:rPr>
                <w:rFonts w:cs="Arial"/>
                <w:sz w:val="44"/>
                <w:szCs w:val="56"/>
              </w:rPr>
            </w:pPr>
          </w:p>
          <w:p w14:paraId="65D4BAF3" w14:textId="77777777" w:rsidR="00034FE7" w:rsidRDefault="00034FE7" w:rsidP="00BA437E">
            <w:pPr>
              <w:pStyle w:val="Labor-Titelseite"/>
            </w:pPr>
            <w:r>
              <w:t>Arbeitsheft</w:t>
            </w:r>
          </w:p>
          <w:p w14:paraId="2D14DF2F" w14:textId="77777777" w:rsidR="00034FE7" w:rsidRPr="00DA4BC6" w:rsidRDefault="00034FE7" w:rsidP="00BA437E">
            <w:pPr>
              <w:pStyle w:val="Labor-Titelseite"/>
              <w:rPr>
                <w:sz w:val="36"/>
                <w:szCs w:val="36"/>
              </w:rPr>
            </w:pPr>
          </w:p>
          <w:tbl>
            <w:tblPr>
              <w:tblStyle w:val="Tabellenraster1"/>
              <w:tblW w:w="0" w:type="auto"/>
              <w:jc w:val="center"/>
              <w:tblLook w:val="04A0" w:firstRow="1" w:lastRow="0" w:firstColumn="1" w:lastColumn="0" w:noHBand="0" w:noVBand="1"/>
            </w:tblPr>
            <w:tblGrid>
              <w:gridCol w:w="727"/>
              <w:gridCol w:w="727"/>
              <w:gridCol w:w="728"/>
              <w:gridCol w:w="728"/>
              <w:gridCol w:w="728"/>
              <w:gridCol w:w="728"/>
              <w:gridCol w:w="728"/>
              <w:gridCol w:w="728"/>
            </w:tblGrid>
            <w:tr w:rsidR="00034FE7" w14:paraId="7B1A56D8" w14:textId="77777777" w:rsidTr="00BA437E">
              <w:trPr>
                <w:jc w:val="center"/>
              </w:trPr>
              <w:tc>
                <w:tcPr>
                  <w:tcW w:w="727" w:type="dxa"/>
                  <w:tcBorders>
                    <w:bottom w:val="single" w:sz="4" w:space="0" w:color="auto"/>
                  </w:tcBorders>
                </w:tcPr>
                <w:p w14:paraId="14C2DEED" w14:textId="77777777" w:rsidR="00034FE7" w:rsidRPr="0056169A" w:rsidRDefault="00034FE7" w:rsidP="00BA437E">
                  <w:pPr>
                    <w:pStyle w:val="Labor-Titelseite"/>
                    <w:rPr>
                      <w:sz w:val="64"/>
                      <w:szCs w:val="64"/>
                    </w:rPr>
                  </w:pPr>
                </w:p>
              </w:tc>
              <w:tc>
                <w:tcPr>
                  <w:tcW w:w="727" w:type="dxa"/>
                  <w:tcBorders>
                    <w:bottom w:val="single" w:sz="4" w:space="0" w:color="auto"/>
                  </w:tcBorders>
                </w:tcPr>
                <w:p w14:paraId="12EEDD34" w14:textId="77777777" w:rsidR="00034FE7" w:rsidRDefault="00034FE7" w:rsidP="00BA437E">
                  <w:pPr>
                    <w:pStyle w:val="Labor-Titelseite"/>
                  </w:pPr>
                </w:p>
              </w:tc>
              <w:tc>
                <w:tcPr>
                  <w:tcW w:w="728" w:type="dxa"/>
                  <w:tcBorders>
                    <w:bottom w:val="single" w:sz="4" w:space="0" w:color="auto"/>
                  </w:tcBorders>
                </w:tcPr>
                <w:p w14:paraId="70A8C2B8" w14:textId="77777777" w:rsidR="00034FE7" w:rsidRDefault="00034FE7" w:rsidP="00BA437E">
                  <w:pPr>
                    <w:pStyle w:val="Labor-Titelseite"/>
                  </w:pPr>
                </w:p>
              </w:tc>
              <w:tc>
                <w:tcPr>
                  <w:tcW w:w="728" w:type="dxa"/>
                  <w:tcBorders>
                    <w:bottom w:val="single" w:sz="4" w:space="0" w:color="auto"/>
                  </w:tcBorders>
                </w:tcPr>
                <w:p w14:paraId="1542FAD7" w14:textId="77777777" w:rsidR="00034FE7" w:rsidRDefault="00034FE7" w:rsidP="00BA437E">
                  <w:pPr>
                    <w:pStyle w:val="Labor-Titelseite"/>
                  </w:pPr>
                </w:p>
              </w:tc>
              <w:tc>
                <w:tcPr>
                  <w:tcW w:w="728" w:type="dxa"/>
                  <w:tcBorders>
                    <w:bottom w:val="single" w:sz="4" w:space="0" w:color="auto"/>
                  </w:tcBorders>
                </w:tcPr>
                <w:p w14:paraId="459DD675" w14:textId="77777777" w:rsidR="00034FE7" w:rsidRDefault="00034FE7" w:rsidP="00BA437E">
                  <w:pPr>
                    <w:pStyle w:val="Labor-Titelseite"/>
                  </w:pPr>
                </w:p>
              </w:tc>
              <w:tc>
                <w:tcPr>
                  <w:tcW w:w="728" w:type="dxa"/>
                  <w:tcBorders>
                    <w:bottom w:val="single" w:sz="4" w:space="0" w:color="auto"/>
                    <w:right w:val="single" w:sz="4" w:space="0" w:color="auto"/>
                  </w:tcBorders>
                </w:tcPr>
                <w:p w14:paraId="533923DD" w14:textId="77777777" w:rsidR="00034FE7" w:rsidRDefault="00034FE7" w:rsidP="00BA437E">
                  <w:pPr>
                    <w:pStyle w:val="Labor-Titelseite"/>
                  </w:pPr>
                </w:p>
              </w:tc>
              <w:tc>
                <w:tcPr>
                  <w:tcW w:w="728" w:type="dxa"/>
                  <w:tcBorders>
                    <w:left w:val="single" w:sz="4" w:space="0" w:color="auto"/>
                    <w:bottom w:val="single" w:sz="4" w:space="0" w:color="auto"/>
                  </w:tcBorders>
                </w:tcPr>
                <w:p w14:paraId="5221BB90" w14:textId="77777777" w:rsidR="00034FE7" w:rsidRDefault="00034FE7" w:rsidP="00BA437E">
                  <w:pPr>
                    <w:pStyle w:val="Labor-Titelseite"/>
                  </w:pPr>
                </w:p>
              </w:tc>
              <w:tc>
                <w:tcPr>
                  <w:tcW w:w="728" w:type="dxa"/>
                  <w:tcBorders>
                    <w:bottom w:val="single" w:sz="4" w:space="0" w:color="auto"/>
                  </w:tcBorders>
                </w:tcPr>
                <w:p w14:paraId="73255AD3" w14:textId="77777777" w:rsidR="00034FE7" w:rsidRDefault="00034FE7" w:rsidP="00BA437E">
                  <w:pPr>
                    <w:pStyle w:val="Labor-Titelseite"/>
                  </w:pPr>
                </w:p>
              </w:tc>
            </w:tr>
          </w:tbl>
          <w:p w14:paraId="3C82A8F6" w14:textId="77777777" w:rsidR="00034FE7" w:rsidRDefault="00034FE7" w:rsidP="00BA437E">
            <w:pPr>
              <w:jc w:val="center"/>
            </w:pPr>
          </w:p>
        </w:tc>
        <w:tc>
          <w:tcPr>
            <w:tcW w:w="2580" w:type="dxa"/>
          </w:tcPr>
          <w:p w14:paraId="7B98AF05" w14:textId="79A58822" w:rsidR="00034FE7" w:rsidRDefault="00034FE7" w:rsidP="00BA437E">
            <w:r>
              <w:rPr>
                <w:noProof/>
              </w:rPr>
              <mc:AlternateContent>
                <mc:Choice Requires="wps">
                  <w:drawing>
                    <wp:anchor distT="0" distB="0" distL="114300" distR="114300" simplePos="0" relativeHeight="251654656" behindDoc="0" locked="0" layoutInCell="1" allowOverlap="1" wp14:anchorId="72ECEC7F" wp14:editId="263F2F13">
                      <wp:simplePos x="0" y="0"/>
                      <wp:positionH relativeFrom="column">
                        <wp:posOffset>438150</wp:posOffset>
                      </wp:positionH>
                      <wp:positionV relativeFrom="paragraph">
                        <wp:posOffset>101600</wp:posOffset>
                      </wp:positionV>
                      <wp:extent cx="1045845" cy="942975"/>
                      <wp:effectExtent l="0" t="0" r="20955" b="28575"/>
                      <wp:wrapNone/>
                      <wp:docPr id="1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AB178" id="Rectangle 2" o:spid="_x0000_s1026" style="position:absolute;margin-left:34.5pt;margin-top:8pt;width:82.35pt;height:7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IkIQIAAD4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" strokeweight=".5pt"/>
                  </w:pict>
                </mc:Fallback>
              </mc:AlternateContent>
            </w:r>
          </w:p>
          <w:p w14:paraId="2B7F41DD" w14:textId="77777777" w:rsidR="00034FE7" w:rsidRPr="002B7AA1" w:rsidRDefault="00034FE7" w:rsidP="00BA437E"/>
          <w:p w14:paraId="4C0E761A" w14:textId="77777777" w:rsidR="00034FE7" w:rsidRPr="002B7AA1" w:rsidRDefault="00034FE7" w:rsidP="00BA437E"/>
          <w:p w14:paraId="61D5B3D6" w14:textId="77777777" w:rsidR="00034FE7" w:rsidRPr="002B7AA1" w:rsidRDefault="00034FE7" w:rsidP="00BA437E"/>
          <w:p w14:paraId="5E610443" w14:textId="77777777" w:rsidR="00034FE7" w:rsidRDefault="00034FE7" w:rsidP="00BA437E"/>
          <w:p w14:paraId="4AED7148" w14:textId="3072BDB8" w:rsidR="00034FE7" w:rsidRPr="002B7AA1" w:rsidRDefault="00034FE7" w:rsidP="00BA437E">
            <w:pPr>
              <w:jc w:val="center"/>
            </w:pPr>
            <w:r>
              <w:rPr>
                <w:noProof/>
              </w:rPr>
              <mc:AlternateContent>
                <mc:Choice Requires="wps">
                  <w:drawing>
                    <wp:anchor distT="0" distB="0" distL="114300" distR="114300" simplePos="0" relativeHeight="251655680" behindDoc="0" locked="0" layoutInCell="1" allowOverlap="1" wp14:anchorId="0639C431" wp14:editId="60FDA419">
                      <wp:simplePos x="0" y="0"/>
                      <wp:positionH relativeFrom="column">
                        <wp:posOffset>369570</wp:posOffset>
                      </wp:positionH>
                      <wp:positionV relativeFrom="paragraph">
                        <wp:posOffset>344805</wp:posOffset>
                      </wp:positionV>
                      <wp:extent cx="1182370" cy="285750"/>
                      <wp:effectExtent l="0" t="0" r="0" b="0"/>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CEF1B" w14:textId="77777777" w:rsidR="00034FE7" w:rsidRPr="00C94829" w:rsidRDefault="00034FE7" w:rsidP="00034FE7">
                                  <w:pPr>
                                    <w:jc w:val="center"/>
                                    <w:rPr>
                                      <w:rFonts w:ascii="Arial" w:hAnsi="Arial" w:cs="Arial"/>
                                      <w:sz w:val="24"/>
                                      <w:szCs w:val="24"/>
                                    </w:rPr>
                                  </w:pPr>
                                  <w:r>
                                    <w:rPr>
                                      <w:rFonts w:ascii="Arial" w:hAnsi="Arial" w:cs="Arial"/>
                                      <w:sz w:val="24"/>
                                      <w:szCs w:val="24"/>
                                    </w:rPr>
                                    <w:t>Tischnummer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9C431" id="_x0000_s1028" type="#_x0000_t202" style="position:absolute;left:0;text-align:left;margin-left:29.1pt;margin-top:27.15pt;width:93.1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" stroked="f">
                      <v:textbox>
                        <w:txbxContent>
                          <w:p w14:paraId="0CFCEF1B" w14:textId="77777777" w:rsidR="00034FE7" w:rsidRPr="00C94829" w:rsidRDefault="00034FE7" w:rsidP="00034FE7">
                            <w:pPr>
                              <w:jc w:val="center"/>
                              <w:rPr>
                                <w:rFonts w:ascii="Arial" w:hAnsi="Arial" w:cs="Arial"/>
                                <w:sz w:val="24"/>
                                <w:szCs w:val="24"/>
                              </w:rPr>
                            </w:pPr>
                            <w:r>
                              <w:rPr>
                                <w:rFonts w:ascii="Arial" w:hAnsi="Arial" w:cs="Arial"/>
                                <w:sz w:val="24"/>
                                <w:szCs w:val="24"/>
                              </w:rPr>
                              <w:t>Tischnummer</w:t>
                            </w:r>
                          </w:p>
                        </w:txbxContent>
                      </v:textbox>
                    </v:shape>
                  </w:pict>
                </mc:Fallback>
              </mc:AlternateContent>
            </w:r>
          </w:p>
        </w:tc>
      </w:tr>
    </w:tbl>
    <w:p w14:paraId="5CF4F043" w14:textId="3B7E90E3" w:rsidR="00034FE7" w:rsidRDefault="00034FE7" w:rsidP="00A31009">
      <w:pPr>
        <w:spacing w:after="200" w:line="276" w:lineRule="auto"/>
      </w:pPr>
    </w:p>
    <w:p w14:paraId="01891F6F" w14:textId="77777777" w:rsidR="00034FE7" w:rsidRDefault="00034FE7">
      <w:r>
        <w:br w:type="page"/>
      </w:r>
    </w:p>
    <w:p w14:paraId="44C92352" w14:textId="0BA53FAE" w:rsidR="00A31009" w:rsidRDefault="00A31009" w:rsidP="00482F1A">
      <w:pPr>
        <w:sectPr w:rsidR="00A31009" w:rsidSect="004B5C9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p>
    <w:p w14:paraId="3BB22E2E" w14:textId="77777777" w:rsidR="00A31009" w:rsidRPr="00EF2C77" w:rsidRDefault="00A31009" w:rsidP="001350A4">
      <w:pPr>
        <w:pStyle w:val="Labor-Kapitelberschrift"/>
        <w:spacing w:line="360" w:lineRule="auto"/>
        <w:jc w:val="both"/>
      </w:pPr>
      <w:r>
        <w:lastRenderedPageBreak/>
        <w:t>L</w:t>
      </w:r>
      <w:r w:rsidRPr="00EF2C77">
        <w:t>iebe Schülerinnen und Schüler</w:t>
      </w:r>
      <w:r>
        <w:t>!</w:t>
      </w:r>
    </w:p>
    <w:p w14:paraId="62C646DB" w14:textId="7841E810" w:rsidR="00276C40" w:rsidRDefault="00276C40" w:rsidP="001350A4">
      <w:pPr>
        <w:pStyle w:val="Labor-Text"/>
        <w:spacing w:line="360" w:lineRule="auto"/>
      </w:pPr>
    </w:p>
    <w:p w14:paraId="13709BF6" w14:textId="2BB320FE" w:rsidR="00FC5A60" w:rsidRDefault="00FC5A60" w:rsidP="001350A4">
      <w:pPr>
        <w:pStyle w:val="Labor-Text"/>
        <w:spacing w:line="360" w:lineRule="auto"/>
      </w:pPr>
      <w:r>
        <w:t xml:space="preserve">Im vergangenen Jahr wurde in Landau ein Butterfly-Casino gebaut. Heute Abend ist die Eröffnungsfeier, die unter dem Motto „Sternstunden“ steht. Otto und Anna lassen sich es nicht </w:t>
      </w:r>
      <w:r w:rsidR="00ED0F8F">
        <w:t>nehmen dieses Event zu besuchen</w:t>
      </w:r>
      <w:r>
        <w:t>.</w:t>
      </w:r>
    </w:p>
    <w:p w14:paraId="3BD22258" w14:textId="77777777" w:rsidR="00FC5A60" w:rsidRDefault="00FC5A60" w:rsidP="001350A4">
      <w:pPr>
        <w:pStyle w:val="Labor-Text"/>
        <w:spacing w:line="360" w:lineRule="auto"/>
      </w:pPr>
    </w:p>
    <w:p w14:paraId="6B99374B" w14:textId="1A9FC431" w:rsidR="00276C40" w:rsidRDefault="00276C40" w:rsidP="001350A4">
      <w:pPr>
        <w:pStyle w:val="Labor-Text"/>
        <w:spacing w:line="360" w:lineRule="auto"/>
      </w:pPr>
      <w:r>
        <w:t>In der folgenden Station könnt ihr selbst erleben und ausprobieren, was</w:t>
      </w:r>
      <w:r w:rsidR="00ED0F8F">
        <w:t xml:space="preserve"> die beiden für Erfahrungen machen</w:t>
      </w:r>
      <w:r>
        <w:t xml:space="preserve"> und was sie mit Mathematik zu tun haben. Außerdem habt ihr die Möglichkeit, mit einem echten „Zauberspiegel“ zu arbeiten.</w:t>
      </w:r>
    </w:p>
    <w:p w14:paraId="6FEB1C1F" w14:textId="77777777" w:rsidR="00A31009" w:rsidRDefault="00A31009" w:rsidP="00A31009">
      <w:pPr>
        <w:pStyle w:val="Labor-Text"/>
      </w:pPr>
    </w:p>
    <w:p w14:paraId="07F18721" w14:textId="77777777" w:rsidR="00CD60D5" w:rsidRDefault="00CD60D5" w:rsidP="00CD60D5">
      <w:pPr>
        <w:pStyle w:val="Labor-Kapitelberschrift"/>
        <w:jc w:val="both"/>
        <w:rPr>
          <w:lang w:val="de-DE"/>
        </w:rPr>
      </w:pPr>
    </w:p>
    <w:p w14:paraId="2026137A" w14:textId="77777777" w:rsidR="00CD60D5" w:rsidRDefault="00CD60D5" w:rsidP="00CD60D5">
      <w:pPr>
        <w:pStyle w:val="Labor-Kapitelberschrift"/>
        <w:jc w:val="both"/>
      </w:pPr>
      <w:r>
        <w:t xml:space="preserve">Wichtig: </w:t>
      </w:r>
      <w:r>
        <w:rPr>
          <w:b w:val="0"/>
        </w:rPr>
        <w:t>Bearbeitet bitte alle Aufgaben der Reihe nach!</w:t>
      </w:r>
    </w:p>
    <w:p w14:paraId="6FC5F5FA" w14:textId="77777777" w:rsidR="00CD60D5" w:rsidRDefault="00CD60D5" w:rsidP="00CD60D5">
      <w:pPr>
        <w:pStyle w:val="Arbeitsanweisung"/>
        <w:tabs>
          <w:tab w:val="left" w:pos="2175"/>
        </w:tabs>
        <w:rPr>
          <w:szCs w:val="24"/>
        </w:rPr>
      </w:pPr>
    </w:p>
    <w:p w14:paraId="187A5CAD" w14:textId="53D389DF" w:rsidR="00CD60D5" w:rsidRDefault="00C36B6A" w:rsidP="00CD60D5">
      <w:pPr>
        <w:pStyle w:val="Arbeitsanweisung"/>
        <w:tabs>
          <w:tab w:val="left" w:pos="2175"/>
        </w:tabs>
        <w:rPr>
          <w:szCs w:val="24"/>
        </w:rPr>
      </w:pPr>
      <w:r>
        <w:rPr>
          <w:noProof/>
        </w:rPr>
        <w:drawing>
          <wp:anchor distT="0" distB="0" distL="114300" distR="114300" simplePos="0" relativeHeight="251656704" behindDoc="0" locked="0" layoutInCell="1" allowOverlap="1" wp14:anchorId="08974E58" wp14:editId="1AFE37E8">
            <wp:simplePos x="0" y="0"/>
            <wp:positionH relativeFrom="column">
              <wp:posOffset>5957570</wp:posOffset>
            </wp:positionH>
            <wp:positionV relativeFrom="paragraph">
              <wp:posOffset>165735</wp:posOffset>
            </wp:positionV>
            <wp:extent cx="492760" cy="492760"/>
            <wp:effectExtent l="0" t="0" r="2540" b="254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CD60D5" w14:paraId="7F79E9B4" w14:textId="77777777" w:rsidTr="00CD60D5">
        <w:trPr>
          <w:trHeight w:val="964"/>
        </w:trPr>
        <w:tc>
          <w:tcPr>
            <w:tcW w:w="1101" w:type="dxa"/>
            <w:vAlign w:val="center"/>
            <w:hideMark/>
          </w:tcPr>
          <w:p w14:paraId="29421F0F" w14:textId="3ADFA117" w:rsidR="00CD60D5" w:rsidRDefault="00CD60D5">
            <w:pPr>
              <w:pStyle w:val="Labor-Text"/>
              <w:jc w:val="center"/>
            </w:pPr>
            <w:r>
              <w:rPr>
                <w:rFonts w:cs="Arial"/>
                <w:noProof/>
                <w:szCs w:val="24"/>
              </w:rPr>
              <w:drawing>
                <wp:inline distT="0" distB="0" distL="0" distR="0" wp14:anchorId="3BB71DDE" wp14:editId="2D545C26">
                  <wp:extent cx="493395" cy="493395"/>
                  <wp:effectExtent l="0" t="0" r="1905" b="190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68AE3D7E" w14:textId="41E51395" w:rsidR="00CD60D5" w:rsidRDefault="00C36B6A">
            <w:pPr>
              <w:pStyle w:val="Labor-Text"/>
              <w:jc w:val="left"/>
            </w:pPr>
            <w:r>
              <w:rPr>
                <w:noProof/>
              </w:rPr>
              <w:drawing>
                <wp:anchor distT="0" distB="0" distL="114300" distR="114300" simplePos="0" relativeHeight="251658752" behindDoc="0" locked="0" layoutInCell="1" allowOverlap="1" wp14:anchorId="2FA53A92" wp14:editId="1D916220">
                  <wp:simplePos x="0" y="0"/>
                  <wp:positionH relativeFrom="column">
                    <wp:posOffset>5280660</wp:posOffset>
                  </wp:positionH>
                  <wp:positionV relativeFrom="paragraph">
                    <wp:posOffset>321945</wp:posOffset>
                  </wp:positionV>
                  <wp:extent cx="494030" cy="494030"/>
                  <wp:effectExtent l="0" t="0" r="1270" b="127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CD60D5">
              <w:t>Zu dieser Aufgabe gibt es Hilfen im Hilfeheft.</w:t>
            </w:r>
          </w:p>
        </w:tc>
      </w:tr>
      <w:tr w:rsidR="00CD60D5" w14:paraId="37D5A875" w14:textId="77777777" w:rsidTr="00CD60D5">
        <w:trPr>
          <w:trHeight w:val="964"/>
        </w:trPr>
        <w:tc>
          <w:tcPr>
            <w:tcW w:w="1101" w:type="dxa"/>
            <w:vAlign w:val="center"/>
            <w:hideMark/>
          </w:tcPr>
          <w:p w14:paraId="0307A3EB" w14:textId="35BCD503" w:rsidR="00CD60D5" w:rsidRDefault="00CD60D5">
            <w:pPr>
              <w:pStyle w:val="Labor-Text"/>
              <w:jc w:val="center"/>
            </w:pPr>
            <w:r>
              <w:rPr>
                <w:noProof/>
              </w:rPr>
              <w:drawing>
                <wp:inline distT="0" distB="0" distL="0" distR="0" wp14:anchorId="7B01B14D" wp14:editId="30B87423">
                  <wp:extent cx="493395" cy="493395"/>
                  <wp:effectExtent l="0" t="0" r="190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572815B5" w14:textId="37EFDCAB" w:rsidR="00CD60D5" w:rsidRDefault="00CD60D5">
            <w:pPr>
              <w:pStyle w:val="Labor-Text"/>
              <w:jc w:val="left"/>
            </w:pPr>
            <w:r>
              <w:rPr>
                <w:noProof/>
              </w:rPr>
              <w:drawing>
                <wp:anchor distT="0" distB="0" distL="114300" distR="114300" simplePos="0" relativeHeight="251660800" behindDoc="0" locked="0" layoutInCell="1" allowOverlap="1" wp14:anchorId="70C4BA25" wp14:editId="2F4C34EA">
                  <wp:simplePos x="0" y="0"/>
                  <wp:positionH relativeFrom="column">
                    <wp:posOffset>5256530</wp:posOffset>
                  </wp:positionH>
                  <wp:positionV relativeFrom="paragraph">
                    <wp:posOffset>328295</wp:posOffset>
                  </wp:positionV>
                  <wp:extent cx="492760" cy="492760"/>
                  <wp:effectExtent l="0" t="0" r="2540"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Diskutiert hier eure wichtigsten Ergebnisse und fasst sie zusammen.</w:t>
            </w:r>
          </w:p>
        </w:tc>
      </w:tr>
      <w:tr w:rsidR="00CD60D5" w14:paraId="79FEF283" w14:textId="77777777" w:rsidTr="00CD60D5">
        <w:trPr>
          <w:trHeight w:val="964"/>
        </w:trPr>
        <w:tc>
          <w:tcPr>
            <w:tcW w:w="1101" w:type="dxa"/>
            <w:vAlign w:val="center"/>
            <w:hideMark/>
          </w:tcPr>
          <w:p w14:paraId="1AAC69F9" w14:textId="4181D835" w:rsidR="00CD60D5" w:rsidRDefault="00CD60D5">
            <w:pPr>
              <w:pStyle w:val="Labor-Text"/>
              <w:jc w:val="center"/>
            </w:pPr>
            <w:r>
              <w:rPr>
                <w:rFonts w:cs="Arial"/>
                <w:noProof/>
                <w:szCs w:val="24"/>
              </w:rPr>
              <w:drawing>
                <wp:inline distT="0" distB="0" distL="0" distR="0" wp14:anchorId="0AFBC725" wp14:editId="1996B274">
                  <wp:extent cx="493395" cy="493395"/>
                  <wp:effectExtent l="0" t="0" r="1905"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636A2449" w14:textId="0842A120" w:rsidR="00CD60D5" w:rsidRDefault="00CD60D5">
            <w:pPr>
              <w:pStyle w:val="Labor-Text"/>
              <w:jc w:val="left"/>
            </w:pPr>
            <w:r>
              <w:t>Zu dieser Aufgabe gibt es eine Simulation oder ein Video.</w:t>
            </w:r>
          </w:p>
        </w:tc>
      </w:tr>
      <w:tr w:rsidR="00CD60D5" w14:paraId="62E699CF" w14:textId="77777777" w:rsidTr="00CD60D5">
        <w:trPr>
          <w:trHeight w:val="964"/>
        </w:trPr>
        <w:tc>
          <w:tcPr>
            <w:tcW w:w="1101" w:type="dxa"/>
            <w:vAlign w:val="center"/>
            <w:hideMark/>
          </w:tcPr>
          <w:p w14:paraId="44AA7E4E" w14:textId="70B287F3" w:rsidR="00CD60D5" w:rsidRDefault="00CD60D5">
            <w:pPr>
              <w:pStyle w:val="Labor-Text"/>
              <w:jc w:val="center"/>
            </w:pPr>
            <w:r>
              <w:rPr>
                <w:rFonts w:cs="Arial"/>
                <w:noProof/>
                <w:szCs w:val="24"/>
              </w:rPr>
              <w:drawing>
                <wp:inline distT="0" distB="0" distL="0" distR="0" wp14:anchorId="781386C4" wp14:editId="129B65B2">
                  <wp:extent cx="493395" cy="493395"/>
                  <wp:effectExtent l="0" t="0" r="1905"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5BBC53C5" w14:textId="7F2BED09" w:rsidR="00CD60D5" w:rsidRDefault="00C36B6A">
            <w:pPr>
              <w:pStyle w:val="Labor-Text"/>
              <w:jc w:val="left"/>
            </w:pPr>
            <w:r>
              <w:rPr>
                <w:noProof/>
              </w:rPr>
              <w:drawing>
                <wp:anchor distT="0" distB="0" distL="114300" distR="114300" simplePos="0" relativeHeight="251662848" behindDoc="0" locked="0" layoutInCell="1" allowOverlap="1" wp14:anchorId="462605BE" wp14:editId="3309AEB4">
                  <wp:simplePos x="0" y="0"/>
                  <wp:positionH relativeFrom="column">
                    <wp:posOffset>5262245</wp:posOffset>
                  </wp:positionH>
                  <wp:positionV relativeFrom="paragraph">
                    <wp:posOffset>-186690</wp:posOffset>
                  </wp:positionV>
                  <wp:extent cx="492760" cy="492760"/>
                  <wp:effectExtent l="0" t="0" r="2540" b="254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rsidR="00CD60D5">
              <w:t>Zu dieser Aufgabe gibt es Material auf eurem Tisch.</w:t>
            </w:r>
          </w:p>
        </w:tc>
      </w:tr>
    </w:tbl>
    <w:p w14:paraId="43A793F5" w14:textId="77777777" w:rsidR="00CD60D5" w:rsidRDefault="00CD60D5" w:rsidP="00CD60D5">
      <w:pPr>
        <w:pStyle w:val="Arbeitsanweisung"/>
        <w:ind w:left="0" w:firstLine="0"/>
      </w:pPr>
    </w:p>
    <w:p w14:paraId="0EE3FE37" w14:textId="77777777" w:rsidR="00CD60D5" w:rsidRDefault="00CD60D5" w:rsidP="00CD60D5">
      <w:pPr>
        <w:pStyle w:val="Arbeitsanweisung"/>
      </w:pPr>
    </w:p>
    <w:p w14:paraId="5B9C4026" w14:textId="77777777" w:rsidR="00CD60D5" w:rsidRDefault="00CD60D5" w:rsidP="00CD60D5">
      <w:pPr>
        <w:pStyle w:val="Arbeitsanweisung"/>
        <w:outlineLvl w:val="0"/>
      </w:pPr>
      <w:r>
        <w:t>Wir wünschen Euch viel Spaß beim Experimentieren und Entdecken!</w:t>
      </w:r>
    </w:p>
    <w:p w14:paraId="1455C62D" w14:textId="251C27A1" w:rsidR="00CD60D5" w:rsidRDefault="00CD60D5" w:rsidP="00CD60D5">
      <w:pPr>
        <w:pStyle w:val="Arbeitsanweisung"/>
      </w:pPr>
    </w:p>
    <w:p w14:paraId="44290DD6" w14:textId="77777777" w:rsidR="007D337F" w:rsidRDefault="007D337F" w:rsidP="00CD60D5">
      <w:pPr>
        <w:pStyle w:val="Arbeitsanweisung"/>
      </w:pPr>
    </w:p>
    <w:p w14:paraId="39A0740E" w14:textId="77777777" w:rsidR="00CD60D5" w:rsidRDefault="00CD60D5" w:rsidP="00CD60D5">
      <w:pPr>
        <w:pStyle w:val="Labor-Texteinfach"/>
        <w:rPr>
          <w:rFonts w:ascii="Times New Roman" w:hAnsi="Times New Roman"/>
          <w:sz w:val="20"/>
        </w:rPr>
      </w:pPr>
      <w:r>
        <w:t>Das Mathematik-Labor-Team</w:t>
      </w:r>
    </w:p>
    <w:p w14:paraId="588156D5" w14:textId="57D9B8C8" w:rsidR="00A31009" w:rsidRDefault="00CD60D5" w:rsidP="00CD60D5">
      <w:pPr>
        <w:spacing w:line="276" w:lineRule="auto"/>
        <w:sectPr w:rsidR="00A31009" w:rsidSect="00034FE7">
          <w:headerReference w:type="default" r:id="rId19"/>
          <w:footerReference w:type="default" r:id="rId20"/>
          <w:pgSz w:w="11906" w:h="16838"/>
          <w:pgMar w:top="1417" w:right="1417" w:bottom="1134" w:left="1417" w:header="708" w:footer="794" w:gutter="0"/>
          <w:pgNumType w:start="1"/>
          <w:cols w:space="708"/>
          <w:docGrid w:linePitch="360"/>
        </w:sectPr>
      </w:pPr>
      <w:r>
        <w:br w:type="page"/>
      </w:r>
    </w:p>
    <w:p w14:paraId="4911344C" w14:textId="7B402B39" w:rsidR="00E55691" w:rsidRDefault="00E55691" w:rsidP="00A31009">
      <w:pPr>
        <w:pStyle w:val="Labor-Text"/>
        <w:spacing w:line="360" w:lineRule="auto"/>
      </w:pPr>
      <w:r>
        <w:lastRenderedPageBreak/>
        <w:t xml:space="preserve">Vor kurzer Zeit haben Anna und Otto eine Einladungskarte per Post gesendet bekommen. Das Casino hat diese Einladung allerdings als kleines Rätsel gestaltet. </w:t>
      </w:r>
    </w:p>
    <w:p w14:paraId="4BE65F3A" w14:textId="467770D5" w:rsidR="00E55691" w:rsidRDefault="00E55691" w:rsidP="00A31009">
      <w:pPr>
        <w:pStyle w:val="Labor-Text"/>
        <w:spacing w:line="360" w:lineRule="auto"/>
      </w:pPr>
    </w:p>
    <w:p w14:paraId="0278D4D9" w14:textId="511C260B" w:rsidR="00E55691" w:rsidRDefault="00E55691" w:rsidP="002B5375">
      <w:pPr>
        <w:pStyle w:val="Labor-Text"/>
        <w:numPr>
          <w:ilvl w:val="1"/>
          <w:numId w:val="15"/>
        </w:numPr>
        <w:spacing w:line="360" w:lineRule="auto"/>
      </w:pPr>
      <w:r>
        <w:t xml:space="preserve">Könnt ihr entziffern, was auf der Karte steht? </w:t>
      </w:r>
    </w:p>
    <w:p w14:paraId="54E9BA8A" w14:textId="63EEF761" w:rsidR="002B5375" w:rsidRDefault="002B5375" w:rsidP="001C5604">
      <w:pPr>
        <w:pStyle w:val="Labor-Text"/>
        <w:spacing w:line="360" w:lineRule="auto"/>
        <w:jc w:val="center"/>
      </w:pPr>
      <w:r>
        <w:rPr>
          <w:noProof/>
        </w:rPr>
        <mc:AlternateContent>
          <mc:Choice Requires="wps">
            <w:drawing>
              <wp:anchor distT="0" distB="0" distL="114300" distR="114300" simplePos="0" relativeHeight="251663872" behindDoc="0" locked="0" layoutInCell="1" allowOverlap="1" wp14:anchorId="2B0AF261" wp14:editId="23EFBC0B">
                <wp:simplePos x="0" y="0"/>
                <wp:positionH relativeFrom="margin">
                  <wp:posOffset>495300</wp:posOffset>
                </wp:positionH>
                <wp:positionV relativeFrom="paragraph">
                  <wp:posOffset>163195</wp:posOffset>
                </wp:positionV>
                <wp:extent cx="4789170" cy="2333625"/>
                <wp:effectExtent l="0" t="0" r="0" b="0"/>
                <wp:wrapNone/>
                <wp:docPr id="55" name="Textfeld 55"/>
                <wp:cNvGraphicFramePr/>
                <a:graphic xmlns:a="http://schemas.openxmlformats.org/drawingml/2006/main">
                  <a:graphicData uri="http://schemas.microsoft.com/office/word/2010/wordprocessingShape">
                    <wps:wsp>
                      <wps:cNvSpPr txBox="1"/>
                      <wps:spPr>
                        <a:xfrm>
                          <a:off x="0" y="0"/>
                          <a:ext cx="4789170" cy="2333625"/>
                        </a:xfrm>
                        <a:prstGeom prst="rect">
                          <a:avLst/>
                        </a:prstGeom>
                        <a:noFill/>
                        <a:ln w="6350">
                          <a:noFill/>
                        </a:ln>
                      </wps:spPr>
                      <wps:txbx>
                        <w:txbxContent>
                          <w:p w14:paraId="2630A582" w14:textId="6CE2FEA5" w:rsidR="00BB7A37" w:rsidRPr="001C5604" w:rsidRDefault="00E55691" w:rsidP="00882C9E">
                            <w:pPr>
                              <w:pStyle w:val="Labor-Text"/>
                              <w:jc w:val="center"/>
                              <w:rPr>
                                <w:rFonts w:ascii="Freestyle Script" w:hAnsi="Freestyle Script"/>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Lasst die Würfel rollen!</w:t>
                            </w:r>
                          </w:p>
                          <w:p w14:paraId="7E57EF17" w14:textId="3137F862" w:rsidR="00E55691" w:rsidRPr="001C5604" w:rsidRDefault="00E55691" w:rsidP="00882C9E">
                            <w:pPr>
                              <w:pStyle w:val="Labor-Text"/>
                              <w:jc w:val="center"/>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Einladung zur Eröffn</w:t>
                            </w:r>
                            <w:r w:rsidR="00882C9E"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ung des neuen Butterfly-Casinos a</w:t>
                            </w: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Samstag, den 21.09.2018, um 19.00 Uhr</w:t>
                            </w:r>
                            <w:r w:rsidR="00882C9E"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E511C4" w14:textId="631C9080" w:rsidR="00E55691" w:rsidRPr="001C5604" w:rsidRDefault="00882C9E" w:rsidP="00882C9E">
                            <w:pPr>
                              <w:pStyle w:val="Labor-Text"/>
                              <w:jc w:val="center"/>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Für die Herren</w:t>
                            </w:r>
                            <w:r w:rsidR="00E55691"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empfiehlt sich </w:t>
                            </w: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Anzug herauszusuchen. Die Damen mögen in einem schwarzen Cocktailkleid erscheinen.</w:t>
                            </w:r>
                          </w:p>
                          <w:p w14:paraId="23EFCCEF" w14:textId="77777777" w:rsidR="00BB7A37" w:rsidRDefault="00BB7A37" w:rsidP="00DB24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10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B0AF261" id="Textfeld 55" o:spid="_x0000_s1029" type="#_x0000_t202" style="position:absolute;left:0;text-align:left;margin-left:39pt;margin-top:12.85pt;width:377.1pt;height:183.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" filled="f" stroked="f" strokeweight=".5pt">
                <v:textbox>
                  <w:txbxContent>
                    <w:p w14:paraId="2630A582" w14:textId="6CE2FEA5" w:rsidR="00BB7A37" w:rsidRPr="001C5604" w:rsidRDefault="00E55691" w:rsidP="00882C9E">
                      <w:pPr>
                        <w:pStyle w:val="Labor-Text"/>
                        <w:jc w:val="center"/>
                        <w:rPr>
                          <w:rFonts w:ascii="Freestyle Script" w:hAnsi="Freestyle Script"/>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Lasst die Würfel rollen!</w:t>
                      </w:r>
                    </w:p>
                    <w:p w14:paraId="7E57EF17" w14:textId="3137F862" w:rsidR="00E55691" w:rsidRPr="001C5604" w:rsidRDefault="00E55691" w:rsidP="00882C9E">
                      <w:pPr>
                        <w:pStyle w:val="Labor-Text"/>
                        <w:jc w:val="center"/>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Einladung zur Eröffn</w:t>
                      </w:r>
                      <w:r w:rsidR="00882C9E"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ung des neuen Butterfly-Casinos a</w:t>
                      </w: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Samstag, den 21.09.2018, um 19.00 Uhr</w:t>
                      </w:r>
                      <w:r w:rsidR="00882C9E"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E511C4" w14:textId="631C9080" w:rsidR="00E55691" w:rsidRPr="001C5604" w:rsidRDefault="00882C9E" w:rsidP="00882C9E">
                      <w:pPr>
                        <w:pStyle w:val="Labor-Text"/>
                        <w:jc w:val="center"/>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Für die Herren</w:t>
                      </w:r>
                      <w:r w:rsidR="00E55691"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empfiehlt sich </w:t>
                      </w: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Anzug herauszusuchen. Die Damen mögen in einem schwarzen Cocktailkleid erscheinen.</w:t>
                      </w:r>
                    </w:p>
                    <w:p w14:paraId="23EFCCEF" w14:textId="77777777" w:rsidR="00BB7A37" w:rsidRDefault="00BB7A37" w:rsidP="00DB24B0">
                      <w:pPr>
                        <w:jc w:val="center"/>
                      </w:pPr>
                    </w:p>
                  </w:txbxContent>
                </v:textbox>
                <w10:wrap anchorx="margin"/>
              </v:shape>
            </w:pict>
          </mc:Fallback>
        </mc:AlternateContent>
      </w:r>
      <w:r>
        <w:rPr>
          <w:noProof/>
        </w:rPr>
        <w:drawing>
          <wp:inline distT="0" distB="0" distL="0" distR="0" wp14:anchorId="0B26796A" wp14:editId="4B83FFAC">
            <wp:extent cx="4857115" cy="4420435"/>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inladung-10-2014.png"/>
                    <pic:cNvPicPr/>
                  </pic:nvPicPr>
                  <pic:blipFill rotWithShape="1">
                    <a:blip r:embed="rId21">
                      <a:extLst>
                        <a:ext uri="{28A0092B-C50C-407E-A947-70E740481C1C}">
                          <a14:useLocalDpi xmlns:a14="http://schemas.microsoft.com/office/drawing/2010/main" val="0"/>
                        </a:ext>
                      </a:extLst>
                    </a:blip>
                    <a:srcRect t="34917"/>
                    <a:stretch/>
                  </pic:blipFill>
                  <pic:spPr bwMode="auto">
                    <a:xfrm>
                      <a:off x="0" y="0"/>
                      <a:ext cx="4859304" cy="4422427"/>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Y="3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4"/>
      </w:tblGrid>
      <w:tr w:rsidR="001C5604" w14:paraId="77940670" w14:textId="77777777" w:rsidTr="001C5604">
        <w:trPr>
          <w:trHeight w:val="3677"/>
        </w:trPr>
        <w:tc>
          <w:tcPr>
            <w:tcW w:w="8954" w:type="dxa"/>
            <w:shd w:val="clear" w:color="auto" w:fill="auto"/>
          </w:tcPr>
          <w:p w14:paraId="460BFA24" w14:textId="77777777" w:rsidR="001C5604" w:rsidRDefault="001C5604" w:rsidP="001C5604">
            <w:pPr>
              <w:pStyle w:val="Labor-Text"/>
              <w:spacing w:line="360" w:lineRule="auto"/>
            </w:pPr>
          </w:p>
          <w:p w14:paraId="54881EA1" w14:textId="77777777" w:rsidR="001C5604" w:rsidRDefault="001C5604" w:rsidP="001C5604">
            <w:pPr>
              <w:pStyle w:val="Labor-Text"/>
              <w:spacing w:line="360" w:lineRule="auto"/>
            </w:pPr>
          </w:p>
          <w:p w14:paraId="050BE161" w14:textId="77777777" w:rsidR="001C5604" w:rsidRDefault="001C5604" w:rsidP="001C5604">
            <w:pPr>
              <w:pStyle w:val="Labor-Text"/>
              <w:spacing w:line="360" w:lineRule="auto"/>
            </w:pPr>
          </w:p>
          <w:p w14:paraId="33D20661" w14:textId="77777777" w:rsidR="001C5604" w:rsidRDefault="001C5604" w:rsidP="001C5604">
            <w:pPr>
              <w:pStyle w:val="Labor-Text"/>
              <w:spacing w:line="360" w:lineRule="auto"/>
            </w:pPr>
          </w:p>
          <w:p w14:paraId="1B4B7D4C" w14:textId="77777777" w:rsidR="001C5604" w:rsidRDefault="001C5604" w:rsidP="001C5604">
            <w:pPr>
              <w:pStyle w:val="Labor-Text"/>
              <w:spacing w:line="360" w:lineRule="auto"/>
            </w:pPr>
          </w:p>
          <w:p w14:paraId="3A12A015" w14:textId="77777777" w:rsidR="001C5604" w:rsidRDefault="001C5604" w:rsidP="001C5604">
            <w:pPr>
              <w:pStyle w:val="Labor-Text"/>
              <w:spacing w:line="360" w:lineRule="auto"/>
            </w:pPr>
          </w:p>
        </w:tc>
      </w:tr>
    </w:tbl>
    <w:p w14:paraId="08CB86D8" w14:textId="77777777" w:rsidR="00BE65A0" w:rsidRDefault="00BE65A0" w:rsidP="00E55691">
      <w:pPr>
        <w:pStyle w:val="Labor-Text"/>
        <w:spacing w:line="360" w:lineRule="auto"/>
      </w:pPr>
    </w:p>
    <w:p w14:paraId="4D957C5D" w14:textId="02C9EF06" w:rsidR="00694ED8" w:rsidRPr="00882C9E" w:rsidRDefault="00E55691" w:rsidP="00BE65A0">
      <w:pPr>
        <w:pStyle w:val="Labor-Text"/>
        <w:spacing w:line="360" w:lineRule="auto"/>
      </w:pPr>
      <w:r>
        <w:lastRenderedPageBreak/>
        <w:t xml:space="preserve">Anna steht schon seit geraumer Zeit vor ihrem Kleiderschrank </w:t>
      </w:r>
      <w:r w:rsidR="00BE65A0">
        <w:t xml:space="preserve">und überlegt, ob ihr ausgesuchten Outfit gut gewählt ist. Deshalb soll Otto Annas Freundin Heidi am Telefon um Rat fragen. </w:t>
      </w:r>
      <w:r w:rsidR="005C4817">
        <w:t xml:space="preserve">Otto </w:t>
      </w:r>
      <w:r w:rsidR="00BE65A0">
        <w:t xml:space="preserve">sieht </w:t>
      </w:r>
      <w:r w:rsidR="005C4817">
        <w:t>seine Freundin</w:t>
      </w:r>
      <w:r w:rsidR="00BE65A0">
        <w:t xml:space="preserve"> im Spiegel und bes</w:t>
      </w:r>
      <w:r>
        <w:t xml:space="preserve">chreibt ihr das Outfit </w:t>
      </w:r>
      <w:r w:rsidR="00BE65A0">
        <w:t>so:</w:t>
      </w:r>
      <w:r w:rsidR="00882C9E">
        <w:t xml:space="preserve"> Das</w:t>
      </w:r>
      <w:r w:rsidR="00BE65A0">
        <w:t xml:space="preserve"> schwarze</w:t>
      </w:r>
      <w:r w:rsidR="00882C9E">
        <w:t xml:space="preserve"> Kleid</w:t>
      </w:r>
      <w:r w:rsidR="00882C9E" w:rsidRPr="00882C9E">
        <w:t xml:space="preserve"> ist etwa knielang und fällt locker. Außerdem hat es nur einen Träger auf der rechten Schulter. Daher trägt sie an ihrem linken Arm ein Armband. Passend zu ihrem schwarzen Kleid hat sie sich für schwarze</w:t>
      </w:r>
      <w:r w:rsidR="009E351E">
        <w:t>, hochhackige Schuhe</w:t>
      </w:r>
      <w:r w:rsidR="00882C9E" w:rsidRPr="00882C9E">
        <w:t xml:space="preserve"> entschieden.</w:t>
      </w:r>
      <w:r w:rsidR="00BE65A0">
        <w:t xml:space="preserve"> Heidi ist sich nach dieser Entscheidung nicht ganz sicher, wie genau Anna gekleidet ist. Könnt ihr Heidi helfen?</w:t>
      </w:r>
    </w:p>
    <w:p w14:paraId="6543F793" w14:textId="065308A1" w:rsidR="00095F4C" w:rsidRDefault="00095F4C" w:rsidP="00985572">
      <w:pPr>
        <w:pStyle w:val="Labor-Text"/>
        <w:spacing w:line="360" w:lineRule="auto"/>
      </w:pPr>
      <w:r>
        <w:rPr>
          <w:rFonts w:eastAsia="Calibri" w:cs="Arial"/>
          <w:color w:val="auto"/>
          <w:kern w:val="0"/>
          <w:szCs w:val="24"/>
          <w:lang w:eastAsia="en-US"/>
        </w:rPr>
        <w:t xml:space="preserve">Um das richtige </w:t>
      </w:r>
      <w:r w:rsidR="006F1FDB">
        <w:rPr>
          <w:rFonts w:eastAsia="Calibri" w:cs="Arial"/>
          <w:color w:val="auto"/>
          <w:kern w:val="0"/>
          <w:szCs w:val="24"/>
          <w:lang w:eastAsia="en-US"/>
        </w:rPr>
        <w:t>Outfit</w:t>
      </w:r>
      <w:r>
        <w:rPr>
          <w:rFonts w:eastAsia="Calibri" w:cs="Arial"/>
          <w:color w:val="auto"/>
          <w:kern w:val="0"/>
          <w:szCs w:val="24"/>
          <w:lang w:eastAsia="en-US"/>
        </w:rPr>
        <w:t xml:space="preserve"> heraus zu finden</w:t>
      </w:r>
      <w:r w:rsidR="00ED0F8F">
        <w:rPr>
          <w:rFonts w:eastAsia="Calibri" w:cs="Arial"/>
          <w:color w:val="auto"/>
          <w:kern w:val="0"/>
          <w:szCs w:val="24"/>
          <w:lang w:eastAsia="en-US"/>
        </w:rPr>
        <w:t>,</w:t>
      </w:r>
      <w:r>
        <w:rPr>
          <w:rFonts w:eastAsia="Calibri" w:cs="Arial"/>
          <w:color w:val="auto"/>
          <w:kern w:val="0"/>
          <w:szCs w:val="24"/>
          <w:lang w:eastAsia="en-US"/>
        </w:rPr>
        <w:t xml:space="preserve"> müsst ihr</w:t>
      </w:r>
      <w:r w:rsidR="00FF0C5E">
        <w:t xml:space="preserve"> jed</w:t>
      </w:r>
      <w:r w:rsidR="00ED0F8F">
        <w:t>och zuerst die Eigenschaften eines</w:t>
      </w:r>
      <w:r w:rsidR="00FF0C5E">
        <w:t xml:space="preserve"> Spiegelbildes kennenlernen. </w:t>
      </w:r>
    </w:p>
    <w:p w14:paraId="1D30328F" w14:textId="4835BD15" w:rsidR="00482F1A" w:rsidRPr="00482F1A" w:rsidRDefault="00482F1A" w:rsidP="00482F1A">
      <w:pPr>
        <w:pStyle w:val="Labor-Text"/>
        <w:spacing w:line="360" w:lineRule="auto"/>
      </w:pPr>
    </w:p>
    <w:tbl>
      <w:tblPr>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2773"/>
        <w:gridCol w:w="6253"/>
      </w:tblGrid>
      <w:tr w:rsidR="00A31009" w14:paraId="7082A652" w14:textId="77777777" w:rsidTr="0087622A">
        <w:trPr>
          <w:trHeight w:val="2048"/>
        </w:trPr>
        <w:tc>
          <w:tcPr>
            <w:tcW w:w="2800" w:type="dxa"/>
            <w:shd w:val="clear" w:color="auto" w:fill="FFFFFF"/>
          </w:tcPr>
          <w:p w14:paraId="55B812FC" w14:textId="77777777" w:rsidR="00A31009" w:rsidRPr="002F1020" w:rsidRDefault="00A31009" w:rsidP="00AB4609">
            <w:pPr>
              <w:pStyle w:val="Labor-Materialbox-berschrift"/>
              <w:spacing w:line="360" w:lineRule="auto"/>
            </w:pPr>
            <w:r w:rsidRPr="00AD08D4">
              <w:t>Material</w:t>
            </w:r>
          </w:p>
          <w:p w14:paraId="11BD2C7C" w14:textId="77777777" w:rsidR="00A31009" w:rsidRDefault="00A31009" w:rsidP="00AB4609">
            <w:pPr>
              <w:pStyle w:val="Labor-Aufzhlung"/>
              <w:spacing w:line="360" w:lineRule="auto"/>
            </w:pPr>
            <w:r>
              <w:t xml:space="preserve">Spiegel </w:t>
            </w:r>
          </w:p>
          <w:p w14:paraId="216049D8" w14:textId="77777777" w:rsidR="00A31009" w:rsidRPr="00793397" w:rsidRDefault="00A31009" w:rsidP="00AB4609">
            <w:pPr>
              <w:pStyle w:val="Labor-Aufzhlung"/>
              <w:spacing w:line="360" w:lineRule="auto"/>
            </w:pPr>
            <w:r>
              <w:t>Playmobilfigur</w:t>
            </w:r>
          </w:p>
        </w:tc>
        <w:tc>
          <w:tcPr>
            <w:tcW w:w="6475" w:type="dxa"/>
            <w:shd w:val="clear" w:color="auto" w:fill="FFFFFF"/>
          </w:tcPr>
          <w:p w14:paraId="05FDB12C" w14:textId="3E55DCA9" w:rsidR="00A31009" w:rsidRPr="009534FB" w:rsidRDefault="00D10B80" w:rsidP="0087622A">
            <w:pPr>
              <w:pStyle w:val="Labor-Text"/>
              <w:jc w:val="right"/>
            </w:pPr>
            <w:r>
              <w:rPr>
                <w:noProof/>
              </w:rPr>
              <w:drawing>
                <wp:inline distT="0" distB="0" distL="0" distR="0" wp14:anchorId="1F4C6725" wp14:editId="012DA403">
                  <wp:extent cx="2113960" cy="1508760"/>
                  <wp:effectExtent l="0" t="0" r="635" b="0"/>
                  <wp:docPr id="51" name="Grafik 39" descr="BILD07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BILD0779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598" cy="1514925"/>
                          </a:xfrm>
                          <a:prstGeom prst="rect">
                            <a:avLst/>
                          </a:prstGeom>
                          <a:noFill/>
                          <a:ln>
                            <a:noFill/>
                          </a:ln>
                        </pic:spPr>
                      </pic:pic>
                    </a:graphicData>
                  </a:graphic>
                </wp:inline>
              </w:drawing>
            </w:r>
          </w:p>
        </w:tc>
      </w:tr>
    </w:tbl>
    <w:p w14:paraId="55D9E55E" w14:textId="57624A7A" w:rsidR="00694ED8" w:rsidRDefault="00694ED8" w:rsidP="00482F1A">
      <w:pPr>
        <w:pStyle w:val="Labor-Text"/>
        <w:spacing w:line="360" w:lineRule="auto"/>
        <w:rPr>
          <w:b/>
        </w:rPr>
      </w:pPr>
    </w:p>
    <w:p w14:paraId="7DE5F820" w14:textId="3EA9DEEF" w:rsidR="0087622A" w:rsidRPr="008C249C" w:rsidRDefault="00BE65A0" w:rsidP="005C4817">
      <w:pPr>
        <w:pStyle w:val="Labor-Text"/>
        <w:spacing w:line="360" w:lineRule="auto"/>
        <w:ind w:left="705" w:hanging="705"/>
      </w:pPr>
      <w:r>
        <w:rPr>
          <w:noProof/>
          <w:sz w:val="36"/>
          <w:szCs w:val="36"/>
        </w:rPr>
        <w:drawing>
          <wp:anchor distT="0" distB="0" distL="114300" distR="114300" simplePos="0" relativeHeight="251680256" behindDoc="0" locked="0" layoutInCell="1" allowOverlap="1" wp14:anchorId="331584DB" wp14:editId="3ACF7B5D">
            <wp:simplePos x="0" y="0"/>
            <wp:positionH relativeFrom="column">
              <wp:posOffset>6021705</wp:posOffset>
            </wp:positionH>
            <wp:positionV relativeFrom="paragraph">
              <wp:posOffset>2261235</wp:posOffset>
            </wp:positionV>
            <wp:extent cx="477520" cy="496570"/>
            <wp:effectExtent l="0" t="0" r="0" b="0"/>
            <wp:wrapNone/>
            <wp:docPr id="71"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r w:rsidR="009A46F3">
        <w:rPr>
          <w:b/>
          <w:noProof/>
        </w:rPr>
        <w:drawing>
          <wp:anchor distT="0" distB="0" distL="114300" distR="114300" simplePos="0" relativeHeight="251642368" behindDoc="0" locked="0" layoutInCell="1" allowOverlap="1" wp14:anchorId="7E285F70" wp14:editId="72DD551D">
            <wp:simplePos x="0" y="0"/>
            <wp:positionH relativeFrom="column">
              <wp:posOffset>6019800</wp:posOffset>
            </wp:positionH>
            <wp:positionV relativeFrom="paragraph">
              <wp:posOffset>106045</wp:posOffset>
            </wp:positionV>
            <wp:extent cx="496570" cy="496570"/>
            <wp:effectExtent l="0" t="0" r="0" b="0"/>
            <wp:wrapNone/>
            <wp:docPr id="73"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r w:rsidR="00ED0F8F">
        <w:t>1.2</w:t>
      </w:r>
      <w:r w:rsidR="00ED0F8F">
        <w:tab/>
      </w:r>
      <w:r w:rsidR="0087622A">
        <w:t>Stellt die Playmobilfigur vor den Spiegel</w:t>
      </w:r>
      <w:r w:rsidR="009A46F3">
        <w:t xml:space="preserve"> </w:t>
      </w:r>
      <w:r w:rsidR="0087622A">
        <w:t>auf.</w:t>
      </w:r>
      <w:r w:rsidR="00C735BF">
        <w:t xml:space="preserve"> </w:t>
      </w:r>
      <w:r w:rsidR="0087622A">
        <w:t xml:space="preserve">Verändert den Versuchsaufbau nicht. </w:t>
      </w:r>
      <w:r w:rsidR="00C735BF">
        <w:t>Achtet darauf, dass ihr frontal auf den Spiegel schaut</w:t>
      </w:r>
      <w:r w:rsidR="009A46F3">
        <w:t>, eure</w:t>
      </w:r>
      <w:r w:rsidR="00C735BF">
        <w:t xml:space="preserve"> Perspektive beibehaltet und </w:t>
      </w:r>
      <w:r w:rsidR="00C735BF" w:rsidRPr="008C249C">
        <w:rPr>
          <w:b/>
        </w:rPr>
        <w:t>nicht</w:t>
      </w:r>
      <w:r w:rsidR="00C735BF">
        <w:t xml:space="preserve"> die Perspektive der Playmobilfigur einnehmt! </w:t>
      </w:r>
    </w:p>
    <w:tbl>
      <w:tblPr>
        <w:tblW w:w="9322" w:type="dxa"/>
        <w:tblLook w:val="04A0" w:firstRow="1" w:lastRow="0" w:firstColumn="1" w:lastColumn="0" w:noHBand="0" w:noVBand="1"/>
      </w:tblPr>
      <w:tblGrid>
        <w:gridCol w:w="6345"/>
        <w:gridCol w:w="1560"/>
        <w:gridCol w:w="1417"/>
      </w:tblGrid>
      <w:tr w:rsidR="00920D2E" w:rsidRPr="0087622A" w14:paraId="5BB089F6" w14:textId="77777777" w:rsidTr="0087622A">
        <w:trPr>
          <w:trHeight w:val="289"/>
        </w:trPr>
        <w:tc>
          <w:tcPr>
            <w:tcW w:w="6345" w:type="dxa"/>
            <w:shd w:val="clear" w:color="auto" w:fill="auto"/>
          </w:tcPr>
          <w:p w14:paraId="7A6CE8EB" w14:textId="37692CA0" w:rsidR="005C4817" w:rsidRPr="0087622A" w:rsidRDefault="005C4817" w:rsidP="00180213">
            <w:pPr>
              <w:pStyle w:val="Labor-Text"/>
              <w:spacing w:line="360" w:lineRule="auto"/>
              <w:rPr>
                <w:szCs w:val="24"/>
              </w:rPr>
            </w:pPr>
          </w:p>
        </w:tc>
        <w:tc>
          <w:tcPr>
            <w:tcW w:w="1560" w:type="dxa"/>
            <w:shd w:val="clear" w:color="auto" w:fill="auto"/>
          </w:tcPr>
          <w:p w14:paraId="3F3084F8" w14:textId="4220CC06" w:rsidR="00EC5ED3" w:rsidRDefault="005C4817" w:rsidP="005C4817">
            <w:pPr>
              <w:pStyle w:val="Labor-Text"/>
              <w:spacing w:line="360" w:lineRule="auto"/>
              <w:rPr>
                <w:b/>
                <w:szCs w:val="24"/>
              </w:rPr>
            </w:pPr>
            <w:r>
              <w:rPr>
                <w:b/>
                <w:szCs w:val="24"/>
              </w:rPr>
              <w:t xml:space="preserve">        </w:t>
            </w:r>
            <w:r w:rsidR="00EC5ED3" w:rsidRPr="0087622A">
              <w:rPr>
                <w:b/>
                <w:szCs w:val="24"/>
              </w:rPr>
              <w:t>JA</w:t>
            </w:r>
          </w:p>
          <w:p w14:paraId="4369F2D6" w14:textId="77777777" w:rsidR="00694ED8" w:rsidRPr="0087622A" w:rsidRDefault="00694ED8" w:rsidP="00920D2E">
            <w:pPr>
              <w:pStyle w:val="Labor-Text"/>
              <w:spacing w:line="360" w:lineRule="auto"/>
              <w:jc w:val="center"/>
              <w:rPr>
                <w:b/>
                <w:szCs w:val="24"/>
              </w:rPr>
            </w:pPr>
          </w:p>
        </w:tc>
        <w:tc>
          <w:tcPr>
            <w:tcW w:w="1417" w:type="dxa"/>
            <w:shd w:val="clear" w:color="auto" w:fill="auto"/>
          </w:tcPr>
          <w:p w14:paraId="5295E64A" w14:textId="75F18C40" w:rsidR="00EC5ED3" w:rsidRPr="0087622A" w:rsidRDefault="005C4817" w:rsidP="005C4817">
            <w:pPr>
              <w:pStyle w:val="Labor-Text"/>
              <w:spacing w:line="360" w:lineRule="auto"/>
              <w:rPr>
                <w:b/>
                <w:szCs w:val="24"/>
              </w:rPr>
            </w:pPr>
            <w:r>
              <w:rPr>
                <w:b/>
                <w:szCs w:val="24"/>
              </w:rPr>
              <w:t xml:space="preserve">      </w:t>
            </w:r>
            <w:r w:rsidR="00EC5ED3" w:rsidRPr="0087622A">
              <w:rPr>
                <w:b/>
                <w:szCs w:val="24"/>
              </w:rPr>
              <w:t>NEIN</w:t>
            </w:r>
          </w:p>
        </w:tc>
      </w:tr>
      <w:tr w:rsidR="00920D2E" w14:paraId="674B4F7A" w14:textId="77777777" w:rsidTr="0087622A">
        <w:tc>
          <w:tcPr>
            <w:tcW w:w="6345" w:type="dxa"/>
            <w:shd w:val="clear" w:color="auto" w:fill="auto"/>
          </w:tcPr>
          <w:p w14:paraId="1EA97D7B" w14:textId="638293EA" w:rsidR="00920D2E" w:rsidRDefault="00EC5ED3" w:rsidP="00640AFE">
            <w:pPr>
              <w:pStyle w:val="Labor-Text"/>
            </w:pPr>
            <w:r>
              <w:t>Vertauscht der Spiegel</w:t>
            </w:r>
            <w:r w:rsidR="00ED0F8F">
              <w:t xml:space="preserve"> bei der Figur</w:t>
            </w:r>
            <w:r>
              <w:t xml:space="preserve"> oben und unten?</w:t>
            </w:r>
          </w:p>
          <w:p w14:paraId="673FACBA" w14:textId="77777777" w:rsidR="00694ED8" w:rsidRDefault="00694ED8" w:rsidP="00640AFE">
            <w:pPr>
              <w:pStyle w:val="Labor-Text"/>
            </w:pPr>
          </w:p>
          <w:p w14:paraId="10D23BA2" w14:textId="77777777" w:rsidR="00694ED8" w:rsidRDefault="00694ED8" w:rsidP="00640AFE">
            <w:pPr>
              <w:pStyle w:val="Labor-Text"/>
            </w:pPr>
          </w:p>
        </w:tc>
        <w:tc>
          <w:tcPr>
            <w:tcW w:w="1560" w:type="dxa"/>
            <w:shd w:val="clear" w:color="auto" w:fill="auto"/>
          </w:tcPr>
          <w:p w14:paraId="6C466414" w14:textId="77777777" w:rsidR="00EC5ED3" w:rsidRPr="00640AFE" w:rsidRDefault="00920D2E" w:rsidP="00920D2E">
            <w:pPr>
              <w:pStyle w:val="Labor-Text"/>
              <w:spacing w:line="360" w:lineRule="auto"/>
              <w:jc w:val="center"/>
              <w:rPr>
                <w:sz w:val="36"/>
                <w:szCs w:val="36"/>
              </w:rPr>
            </w:pPr>
            <w:r w:rsidRPr="00640AFE">
              <w:rPr>
                <w:rFonts w:ascii="Menlo Regular" w:hAnsi="Menlo Regular" w:cs="Menlo Regular"/>
                <w:sz w:val="36"/>
                <w:szCs w:val="36"/>
              </w:rPr>
              <w:t>☐</w:t>
            </w:r>
          </w:p>
        </w:tc>
        <w:tc>
          <w:tcPr>
            <w:tcW w:w="1417" w:type="dxa"/>
            <w:shd w:val="clear" w:color="auto" w:fill="auto"/>
          </w:tcPr>
          <w:p w14:paraId="637A563D" w14:textId="7EE4DEEE" w:rsidR="00EC5ED3" w:rsidRPr="00640AFE" w:rsidRDefault="00C36B6A" w:rsidP="00920D2E">
            <w:pPr>
              <w:pStyle w:val="Labor-Text"/>
              <w:spacing w:line="360" w:lineRule="auto"/>
              <w:jc w:val="center"/>
              <w:rPr>
                <w:sz w:val="36"/>
                <w:szCs w:val="36"/>
              </w:rPr>
            </w:pPr>
            <w:r>
              <w:rPr>
                <w:b/>
                <w:noProof/>
                <w:sz w:val="36"/>
                <w:szCs w:val="36"/>
              </w:rPr>
              <w:drawing>
                <wp:anchor distT="0" distB="0" distL="114300" distR="114300" simplePos="0" relativeHeight="251666944" behindDoc="0" locked="0" layoutInCell="1" allowOverlap="1" wp14:anchorId="0CBB33FE" wp14:editId="42EA4A83">
                  <wp:simplePos x="0" y="0"/>
                  <wp:positionH relativeFrom="column">
                    <wp:posOffset>950595</wp:posOffset>
                  </wp:positionH>
                  <wp:positionV relativeFrom="paragraph">
                    <wp:posOffset>405765</wp:posOffset>
                  </wp:positionV>
                  <wp:extent cx="477520" cy="496570"/>
                  <wp:effectExtent l="0" t="0" r="0" b="0"/>
                  <wp:wrapNone/>
                  <wp:docPr id="72"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r w:rsidR="00920D2E" w:rsidRPr="00640AFE">
              <w:rPr>
                <w:rFonts w:ascii="Menlo Regular" w:hAnsi="Menlo Regular" w:cs="Menlo Regular"/>
                <w:sz w:val="36"/>
                <w:szCs w:val="36"/>
              </w:rPr>
              <w:t>☐</w:t>
            </w:r>
          </w:p>
        </w:tc>
      </w:tr>
      <w:tr w:rsidR="00920D2E" w14:paraId="1001EC5A" w14:textId="77777777" w:rsidTr="0087622A">
        <w:trPr>
          <w:trHeight w:val="489"/>
        </w:trPr>
        <w:tc>
          <w:tcPr>
            <w:tcW w:w="6345" w:type="dxa"/>
            <w:shd w:val="clear" w:color="auto" w:fill="auto"/>
          </w:tcPr>
          <w:p w14:paraId="4F34FC0C" w14:textId="0FFF6268" w:rsidR="0087622A" w:rsidRDefault="00EC5ED3" w:rsidP="00640AFE">
            <w:pPr>
              <w:pStyle w:val="Labor-Text"/>
            </w:pPr>
            <w:r>
              <w:t xml:space="preserve">Vertauscht der Spiegel </w:t>
            </w:r>
            <w:r w:rsidR="00ED0F8F">
              <w:t xml:space="preserve">bei der Figur </w:t>
            </w:r>
            <w:r>
              <w:t>rechts und links?</w:t>
            </w:r>
          </w:p>
          <w:p w14:paraId="3EB63472" w14:textId="77777777" w:rsidR="00694ED8" w:rsidRDefault="00694ED8" w:rsidP="00640AFE">
            <w:pPr>
              <w:pStyle w:val="Labor-Text"/>
            </w:pPr>
          </w:p>
          <w:p w14:paraId="6F06DC51" w14:textId="77777777" w:rsidR="00694ED8" w:rsidRDefault="00694ED8" w:rsidP="00640AFE">
            <w:pPr>
              <w:pStyle w:val="Labor-Text"/>
            </w:pPr>
          </w:p>
        </w:tc>
        <w:tc>
          <w:tcPr>
            <w:tcW w:w="1560" w:type="dxa"/>
            <w:shd w:val="clear" w:color="auto" w:fill="auto"/>
          </w:tcPr>
          <w:p w14:paraId="753F06A2" w14:textId="77777777" w:rsidR="00EC5ED3" w:rsidRPr="00640AFE" w:rsidRDefault="00920D2E" w:rsidP="00020E5C">
            <w:pPr>
              <w:pStyle w:val="Labor-Text"/>
              <w:spacing w:line="360" w:lineRule="auto"/>
              <w:jc w:val="center"/>
              <w:rPr>
                <w:sz w:val="36"/>
                <w:szCs w:val="36"/>
              </w:rPr>
            </w:pPr>
            <w:r w:rsidRPr="00640AFE">
              <w:rPr>
                <w:rFonts w:ascii="Menlo Regular" w:hAnsi="Menlo Regular" w:cs="Menlo Regular"/>
                <w:sz w:val="36"/>
                <w:szCs w:val="36"/>
              </w:rPr>
              <w:t>☐</w:t>
            </w:r>
          </w:p>
        </w:tc>
        <w:tc>
          <w:tcPr>
            <w:tcW w:w="1417" w:type="dxa"/>
            <w:shd w:val="clear" w:color="auto" w:fill="auto"/>
          </w:tcPr>
          <w:p w14:paraId="0DEE74C2" w14:textId="4C3AF0D1" w:rsidR="00EC5ED3" w:rsidRPr="00640AFE" w:rsidRDefault="00920D2E" w:rsidP="00020E5C">
            <w:pPr>
              <w:pStyle w:val="Labor-Text"/>
              <w:spacing w:line="360" w:lineRule="auto"/>
              <w:jc w:val="center"/>
              <w:rPr>
                <w:sz w:val="36"/>
                <w:szCs w:val="36"/>
              </w:rPr>
            </w:pPr>
            <w:r w:rsidRPr="00640AFE">
              <w:rPr>
                <w:rFonts w:ascii="Menlo Regular" w:hAnsi="Menlo Regular" w:cs="Menlo Regular"/>
                <w:sz w:val="36"/>
                <w:szCs w:val="36"/>
              </w:rPr>
              <w:t>☐</w:t>
            </w:r>
          </w:p>
        </w:tc>
      </w:tr>
      <w:tr w:rsidR="00640AFE" w14:paraId="28752605" w14:textId="77777777" w:rsidTr="0087622A">
        <w:tc>
          <w:tcPr>
            <w:tcW w:w="6345" w:type="dxa"/>
            <w:shd w:val="clear" w:color="auto" w:fill="auto"/>
          </w:tcPr>
          <w:p w14:paraId="34D5032D" w14:textId="77777777" w:rsidR="00640AFE" w:rsidRDefault="00640AFE" w:rsidP="00640AFE">
            <w:pPr>
              <w:pStyle w:val="Labor-Text"/>
            </w:pPr>
            <w:r>
              <w:t>Ist das Spiegelbild genauso groß wie das „Original“?</w:t>
            </w:r>
          </w:p>
          <w:p w14:paraId="6AE79DF3" w14:textId="77777777" w:rsidR="00694ED8" w:rsidRDefault="00694ED8" w:rsidP="00640AFE">
            <w:pPr>
              <w:pStyle w:val="Labor-Text"/>
            </w:pPr>
          </w:p>
          <w:p w14:paraId="52A373DA" w14:textId="77777777" w:rsidR="00640AFE" w:rsidRDefault="00640AFE" w:rsidP="00640AFE">
            <w:pPr>
              <w:pStyle w:val="Labor-Text"/>
            </w:pPr>
          </w:p>
        </w:tc>
        <w:tc>
          <w:tcPr>
            <w:tcW w:w="1560" w:type="dxa"/>
            <w:shd w:val="clear" w:color="auto" w:fill="auto"/>
          </w:tcPr>
          <w:p w14:paraId="63A066B5" w14:textId="77777777" w:rsidR="00640AFE" w:rsidRPr="00640AFE" w:rsidRDefault="00640AFE" w:rsidP="00640AFE">
            <w:pPr>
              <w:pStyle w:val="Labor-Text"/>
              <w:jc w:val="center"/>
              <w:rPr>
                <w:sz w:val="36"/>
                <w:szCs w:val="36"/>
              </w:rPr>
            </w:pPr>
            <w:r w:rsidRPr="00640AFE">
              <w:rPr>
                <w:rFonts w:ascii="Menlo Regular" w:hAnsi="Menlo Regular" w:cs="Menlo Regular"/>
                <w:sz w:val="36"/>
                <w:szCs w:val="36"/>
              </w:rPr>
              <w:t>☐</w:t>
            </w:r>
          </w:p>
        </w:tc>
        <w:tc>
          <w:tcPr>
            <w:tcW w:w="1417" w:type="dxa"/>
            <w:shd w:val="clear" w:color="auto" w:fill="auto"/>
          </w:tcPr>
          <w:p w14:paraId="1B9118E7" w14:textId="51108E5A" w:rsidR="00640AFE" w:rsidRPr="00640AFE" w:rsidRDefault="00640AFE" w:rsidP="00640AFE">
            <w:pPr>
              <w:pStyle w:val="Labor-Text"/>
              <w:jc w:val="center"/>
              <w:rPr>
                <w:rFonts w:ascii="Menlo Regular" w:hAnsi="Menlo Regular" w:cs="Menlo Regular"/>
                <w:sz w:val="36"/>
                <w:szCs w:val="36"/>
              </w:rPr>
            </w:pPr>
            <w:r w:rsidRPr="00640AFE">
              <w:rPr>
                <w:rFonts w:ascii="Menlo Regular" w:hAnsi="Menlo Regular" w:cs="Menlo Regular"/>
                <w:sz w:val="36"/>
                <w:szCs w:val="36"/>
              </w:rPr>
              <w:t>☐</w:t>
            </w:r>
          </w:p>
        </w:tc>
      </w:tr>
      <w:tr w:rsidR="00640AFE" w14:paraId="79C9FC1C" w14:textId="77777777" w:rsidTr="0087622A">
        <w:tc>
          <w:tcPr>
            <w:tcW w:w="6345" w:type="dxa"/>
            <w:shd w:val="clear" w:color="auto" w:fill="auto"/>
          </w:tcPr>
          <w:p w14:paraId="3DED98AA" w14:textId="4958A99A" w:rsidR="00640AFE" w:rsidRDefault="00640AFE" w:rsidP="0087622A">
            <w:pPr>
              <w:pStyle w:val="Labor-Text"/>
            </w:pPr>
            <w:r>
              <w:t>Ist das Spiegelbild genauso weit von dem Spiegel entfernt wie das „Original“?</w:t>
            </w:r>
            <w:r w:rsidR="008D0E2B">
              <w:rPr>
                <w:noProof/>
                <w:sz w:val="36"/>
                <w:szCs w:val="36"/>
              </w:rPr>
              <w:t xml:space="preserve"> </w:t>
            </w:r>
          </w:p>
          <w:p w14:paraId="5CE07929" w14:textId="1CE30D92" w:rsidR="00482F1A" w:rsidRDefault="00482F1A" w:rsidP="0087622A">
            <w:pPr>
              <w:pStyle w:val="Labor-Text"/>
            </w:pPr>
          </w:p>
          <w:p w14:paraId="314047F6" w14:textId="63FAC866" w:rsidR="00482F1A" w:rsidRDefault="00482F1A" w:rsidP="0087622A">
            <w:pPr>
              <w:pStyle w:val="Labor-Text"/>
            </w:pPr>
          </w:p>
        </w:tc>
        <w:tc>
          <w:tcPr>
            <w:tcW w:w="1560" w:type="dxa"/>
            <w:shd w:val="clear" w:color="auto" w:fill="auto"/>
          </w:tcPr>
          <w:p w14:paraId="0A158069" w14:textId="56094FBE" w:rsidR="00640AFE" w:rsidRPr="00640AFE" w:rsidRDefault="00640AFE" w:rsidP="00475271">
            <w:pPr>
              <w:pStyle w:val="Labor-Text"/>
              <w:jc w:val="center"/>
              <w:rPr>
                <w:sz w:val="36"/>
                <w:szCs w:val="36"/>
              </w:rPr>
            </w:pPr>
            <w:r w:rsidRPr="00640AFE">
              <w:rPr>
                <w:rFonts w:ascii="Menlo Regular" w:hAnsi="Menlo Regular" w:cs="Menlo Regular"/>
                <w:sz w:val="36"/>
                <w:szCs w:val="36"/>
              </w:rPr>
              <w:lastRenderedPageBreak/>
              <w:t>☐</w:t>
            </w:r>
          </w:p>
        </w:tc>
        <w:tc>
          <w:tcPr>
            <w:tcW w:w="1417" w:type="dxa"/>
            <w:shd w:val="clear" w:color="auto" w:fill="auto"/>
          </w:tcPr>
          <w:p w14:paraId="75EC0007" w14:textId="77777777" w:rsidR="00640AFE" w:rsidRPr="00640AFE" w:rsidRDefault="00640AFE" w:rsidP="00475271">
            <w:pPr>
              <w:pStyle w:val="Labor-Text"/>
              <w:jc w:val="center"/>
              <w:rPr>
                <w:sz w:val="36"/>
                <w:szCs w:val="36"/>
              </w:rPr>
            </w:pPr>
            <w:r w:rsidRPr="00640AFE">
              <w:rPr>
                <w:rFonts w:ascii="Menlo Regular" w:hAnsi="Menlo Regular" w:cs="Menlo Regular"/>
                <w:sz w:val="36"/>
                <w:szCs w:val="36"/>
              </w:rPr>
              <w:t>☐</w:t>
            </w:r>
          </w:p>
        </w:tc>
      </w:tr>
    </w:tbl>
    <w:p w14:paraId="008E90F3" w14:textId="1FF96BD0" w:rsidR="00694ED8" w:rsidRDefault="00890512" w:rsidP="005C4817">
      <w:pPr>
        <w:pStyle w:val="Labor-Text"/>
        <w:spacing w:line="360" w:lineRule="auto"/>
        <w:ind w:left="705" w:hanging="705"/>
      </w:pPr>
      <w:r>
        <w:t>1.3</w:t>
      </w:r>
      <w:r w:rsidR="00A31009" w:rsidRPr="00890512">
        <w:t xml:space="preserve"> </w:t>
      </w:r>
      <w:r w:rsidR="00DD5160">
        <w:tab/>
      </w:r>
      <w:r w:rsidR="00482F1A" w:rsidRPr="00890512">
        <w:t>Was trägt Anna denn nun?</w:t>
      </w:r>
      <w:r w:rsidR="005C4817">
        <w:t xml:space="preserve"> </w:t>
      </w:r>
      <w:r w:rsidR="00A31009">
        <w:t xml:space="preserve">Du hast soeben die Eigenschaften des Spiegelbildes kennengelernt. Kannst du nun </w:t>
      </w:r>
      <w:r w:rsidR="005B4C85">
        <w:t>Heidi</w:t>
      </w:r>
      <w:r w:rsidR="00A31009">
        <w:t xml:space="preserve"> helfen </w:t>
      </w:r>
      <w:r w:rsidR="005B4C85">
        <w:t>das richtige Outfit</w:t>
      </w:r>
      <w:r w:rsidR="00A31009">
        <w:t xml:space="preserve"> zu f</w:t>
      </w:r>
      <w:r w:rsidR="005B4C85">
        <w:t>inden? Setze ein Kreuz unter das richtige Outfit</w:t>
      </w:r>
      <w:r w:rsidR="00A31009">
        <w:t xml:space="preserve">. </w:t>
      </w:r>
      <w:r w:rsidR="00694ED8">
        <w:t xml:space="preserve">    </w:t>
      </w:r>
    </w:p>
    <w:p w14:paraId="785B6FB3" w14:textId="622484A3" w:rsidR="00694ED8" w:rsidRDefault="00A6705D" w:rsidP="00A6705D">
      <w:pPr>
        <w:pStyle w:val="Labor-Text"/>
        <w:spacing w:line="360" w:lineRule="auto"/>
        <w:jc w:val="center"/>
      </w:pPr>
      <w:r>
        <w:rPr>
          <w:noProof/>
        </w:rPr>
        <w:drawing>
          <wp:inline distT="0" distB="0" distL="0" distR="0" wp14:anchorId="564F1C24" wp14:editId="030959D1">
            <wp:extent cx="5305425" cy="362853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A_1_1.3_4Frauen.jpg"/>
                    <pic:cNvPicPr/>
                  </pic:nvPicPr>
                  <pic:blipFill rotWithShape="1">
                    <a:blip r:embed="rId25">
                      <a:extLst>
                        <a:ext uri="{28A0092B-C50C-407E-A947-70E740481C1C}">
                          <a14:useLocalDpi xmlns:a14="http://schemas.microsoft.com/office/drawing/2010/main" val="0"/>
                        </a:ext>
                      </a:extLst>
                    </a:blip>
                    <a:srcRect l="3140" t="2405" r="4297" b="51562"/>
                    <a:stretch/>
                  </pic:blipFill>
                  <pic:spPr bwMode="auto">
                    <a:xfrm>
                      <a:off x="0" y="0"/>
                      <a:ext cx="5315750" cy="3635593"/>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XSpec="center" w:tblpY="26"/>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278"/>
        <w:gridCol w:w="2117"/>
        <w:gridCol w:w="2268"/>
      </w:tblGrid>
      <w:tr w:rsidR="00A6705D" w14:paraId="6AD7B178" w14:textId="77777777" w:rsidTr="005C4817">
        <w:trPr>
          <w:trHeight w:val="280"/>
        </w:trPr>
        <w:tc>
          <w:tcPr>
            <w:tcW w:w="2263" w:type="dxa"/>
          </w:tcPr>
          <w:p w14:paraId="7BB0735B" w14:textId="77777777" w:rsidR="00A6705D" w:rsidRDefault="00A6705D" w:rsidP="00A6705D">
            <w:pPr>
              <w:pStyle w:val="Labor-Text"/>
              <w:spacing w:line="360" w:lineRule="auto"/>
            </w:pPr>
          </w:p>
        </w:tc>
        <w:tc>
          <w:tcPr>
            <w:tcW w:w="2278" w:type="dxa"/>
          </w:tcPr>
          <w:p w14:paraId="3B467414" w14:textId="77777777" w:rsidR="00A6705D" w:rsidRDefault="00A6705D" w:rsidP="00A6705D">
            <w:pPr>
              <w:pStyle w:val="Labor-Text"/>
              <w:spacing w:line="360" w:lineRule="auto"/>
            </w:pPr>
          </w:p>
        </w:tc>
        <w:tc>
          <w:tcPr>
            <w:tcW w:w="2117" w:type="dxa"/>
          </w:tcPr>
          <w:p w14:paraId="18DFED13" w14:textId="77777777" w:rsidR="00A6705D" w:rsidRDefault="00A6705D" w:rsidP="00A6705D">
            <w:pPr>
              <w:pStyle w:val="Labor-Text"/>
              <w:spacing w:line="360" w:lineRule="auto"/>
            </w:pPr>
          </w:p>
        </w:tc>
        <w:tc>
          <w:tcPr>
            <w:tcW w:w="2268" w:type="dxa"/>
          </w:tcPr>
          <w:p w14:paraId="6196A228" w14:textId="77777777" w:rsidR="00A6705D" w:rsidRDefault="00A6705D" w:rsidP="00A6705D">
            <w:pPr>
              <w:pStyle w:val="Labor-Text"/>
              <w:spacing w:line="360" w:lineRule="auto"/>
            </w:pPr>
          </w:p>
        </w:tc>
      </w:tr>
    </w:tbl>
    <w:p w14:paraId="28FB76DD" w14:textId="1ABF9B73" w:rsidR="00694ED8" w:rsidRDefault="00BE65A0" w:rsidP="00BE65A0">
      <w:pPr>
        <w:pStyle w:val="Labor-Text"/>
        <w:spacing w:line="360" w:lineRule="auto"/>
      </w:pPr>
      <w:r>
        <w:rPr>
          <w:b/>
          <w:noProof/>
        </w:rPr>
        <w:drawing>
          <wp:anchor distT="0" distB="0" distL="114300" distR="114300" simplePos="0" relativeHeight="251644416" behindDoc="0" locked="0" layoutInCell="0" allowOverlap="1" wp14:anchorId="3444B793" wp14:editId="7463C41D">
            <wp:simplePos x="0" y="0"/>
            <wp:positionH relativeFrom="column">
              <wp:posOffset>6016625</wp:posOffset>
            </wp:positionH>
            <wp:positionV relativeFrom="paragraph">
              <wp:posOffset>669290</wp:posOffset>
            </wp:positionV>
            <wp:extent cx="496570" cy="496570"/>
            <wp:effectExtent l="0" t="0" r="0" b="0"/>
            <wp:wrapSquare wrapText="bothSides"/>
            <wp:docPr id="69" name="Grafik 8" descr="C:\Users\maddin\Downloads\Gluehbi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maddin\Downloads\Gluehbirn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r>
        <w:t xml:space="preserve">       </w:t>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E85978" w:rsidRPr="0004025D" w14:paraId="2E440ADD" w14:textId="77777777" w:rsidTr="000D1EAD">
        <w:tc>
          <w:tcPr>
            <w:tcW w:w="9288" w:type="dxa"/>
            <w:shd w:val="clear" w:color="auto" w:fill="FFFFCC"/>
          </w:tcPr>
          <w:p w14:paraId="72C62103" w14:textId="002389BF" w:rsidR="00E85978" w:rsidRPr="0004025D" w:rsidRDefault="00E85978" w:rsidP="009A46F3">
            <w:pPr>
              <w:pStyle w:val="Labor-Materialbox-berschrift"/>
              <w:spacing w:after="240"/>
              <w:jc w:val="both"/>
              <w:rPr>
                <w:color w:val="auto"/>
              </w:rPr>
            </w:pPr>
            <w:r w:rsidRPr="0004025D">
              <w:rPr>
                <w:color w:val="auto"/>
              </w:rPr>
              <w:t>Gruppenergebnis</w:t>
            </w:r>
          </w:p>
          <w:p w14:paraId="76296070" w14:textId="37AE03D2" w:rsidR="00890512" w:rsidRDefault="00E85978" w:rsidP="00890512">
            <w:pPr>
              <w:pStyle w:val="Arbeitsanweisung"/>
              <w:spacing w:after="120"/>
            </w:pPr>
            <w:r>
              <w:t>Notiert die Eigenschaften des</w:t>
            </w:r>
            <w:r w:rsidR="00890512">
              <w:t xml:space="preserve"> </w:t>
            </w:r>
            <w:r>
              <w:t xml:space="preserve">Spiegels </w:t>
            </w:r>
            <w:r w:rsidR="005C4817">
              <w:t>aus Aufgabe 1.2</w:t>
            </w:r>
            <w:r w:rsidR="00890512">
              <w:t xml:space="preserve"> und versucht kurz zu </w:t>
            </w:r>
          </w:p>
          <w:p w14:paraId="7124DD20" w14:textId="6EEF8760" w:rsidR="00E85978" w:rsidRPr="0004025D" w:rsidRDefault="00E85978" w:rsidP="00890512">
            <w:pPr>
              <w:pStyle w:val="Arbeitsanweisung"/>
              <w:spacing w:after="120"/>
            </w:pPr>
            <w:r>
              <w:t>erklären, wie ihr zu dieser Entscheidung kamt.</w:t>
            </w:r>
          </w:p>
        </w:tc>
      </w:tr>
      <w:tr w:rsidR="00E85978" w:rsidRPr="0004025D" w14:paraId="5046279C" w14:textId="77777777" w:rsidTr="00BE65A0">
        <w:trPr>
          <w:trHeight w:val="2701"/>
        </w:trPr>
        <w:tc>
          <w:tcPr>
            <w:tcW w:w="9288" w:type="dxa"/>
            <w:shd w:val="clear" w:color="auto" w:fill="auto"/>
          </w:tcPr>
          <w:p w14:paraId="00D48729" w14:textId="77777777" w:rsidR="00E85978" w:rsidRDefault="00E85978" w:rsidP="000D1EAD">
            <w:pPr>
              <w:pStyle w:val="Arbeitsanweisung"/>
              <w:ind w:left="0" w:firstLine="0"/>
            </w:pPr>
          </w:p>
          <w:p w14:paraId="5BE94850" w14:textId="77777777" w:rsidR="00E85978" w:rsidRDefault="00E85978" w:rsidP="000D1EAD">
            <w:pPr>
              <w:pStyle w:val="Arbeitsanweisung"/>
              <w:ind w:left="0" w:firstLine="0"/>
            </w:pPr>
          </w:p>
          <w:p w14:paraId="078DC456" w14:textId="77777777" w:rsidR="00E85978" w:rsidRDefault="00E85978" w:rsidP="000D1EAD">
            <w:pPr>
              <w:pStyle w:val="Arbeitsanweisung"/>
              <w:ind w:left="0" w:firstLine="0"/>
            </w:pPr>
          </w:p>
          <w:p w14:paraId="09813C4D" w14:textId="23BAAA94" w:rsidR="00E85978" w:rsidRDefault="00E85978" w:rsidP="000D1EAD">
            <w:pPr>
              <w:pStyle w:val="Arbeitsanweisung"/>
              <w:ind w:left="0" w:firstLine="0"/>
            </w:pPr>
          </w:p>
          <w:p w14:paraId="2C98B839" w14:textId="77777777" w:rsidR="00E85978" w:rsidRDefault="00E85978" w:rsidP="000D1EAD">
            <w:pPr>
              <w:pStyle w:val="Arbeitsanweisung"/>
              <w:ind w:left="0" w:firstLine="0"/>
            </w:pPr>
          </w:p>
          <w:p w14:paraId="0487C88E" w14:textId="77777777" w:rsidR="00E85978" w:rsidRDefault="00E85978" w:rsidP="000D1EAD">
            <w:pPr>
              <w:pStyle w:val="Arbeitsanweisung"/>
              <w:ind w:left="0" w:firstLine="0"/>
            </w:pPr>
          </w:p>
          <w:p w14:paraId="05DAE3E0" w14:textId="77777777" w:rsidR="00E85978" w:rsidRDefault="00E85978" w:rsidP="000D1EAD">
            <w:pPr>
              <w:pStyle w:val="Arbeitsanweisung"/>
              <w:ind w:left="0" w:firstLine="0"/>
            </w:pPr>
          </w:p>
          <w:p w14:paraId="4E748D83" w14:textId="77777777" w:rsidR="00E85978" w:rsidRDefault="00E85978" w:rsidP="000D1EAD">
            <w:pPr>
              <w:pStyle w:val="Arbeitsanweisung"/>
              <w:ind w:left="0" w:firstLine="0"/>
            </w:pPr>
          </w:p>
          <w:p w14:paraId="46449794" w14:textId="77777777" w:rsidR="00A6705D" w:rsidRDefault="00A6705D" w:rsidP="000D1EAD">
            <w:pPr>
              <w:pStyle w:val="Arbeitsanweisung"/>
              <w:ind w:left="0" w:firstLine="0"/>
            </w:pPr>
          </w:p>
          <w:p w14:paraId="03618C0B" w14:textId="03F11600" w:rsidR="00E85978" w:rsidRPr="00974DAD" w:rsidRDefault="00E85978" w:rsidP="000D1EAD">
            <w:pPr>
              <w:pStyle w:val="Arbeitsanweisung"/>
              <w:ind w:left="0" w:firstLine="0"/>
            </w:pPr>
          </w:p>
        </w:tc>
      </w:tr>
    </w:tbl>
    <w:p w14:paraId="54B2CA6E" w14:textId="79645FE4" w:rsidR="00E85978" w:rsidRDefault="00E85978" w:rsidP="00A31009">
      <w:pPr>
        <w:spacing w:after="200" w:line="276" w:lineRule="auto"/>
        <w:sectPr w:rsidR="00E85978" w:rsidSect="004B5C9B">
          <w:headerReference w:type="default" r:id="rId27"/>
          <w:pgSz w:w="11906" w:h="16838"/>
          <w:pgMar w:top="1417" w:right="1417" w:bottom="1134" w:left="1417" w:header="708" w:footer="794" w:gutter="0"/>
          <w:cols w:space="708"/>
          <w:docGrid w:linePitch="360"/>
        </w:sectPr>
      </w:pPr>
    </w:p>
    <w:p w14:paraId="4D8876AD" w14:textId="6E85690B" w:rsidR="00ED0F8F" w:rsidRPr="00F93659" w:rsidRDefault="00ED0F8F" w:rsidP="00F93659">
      <w:pPr>
        <w:pStyle w:val="Labor-Text"/>
        <w:spacing w:line="360" w:lineRule="auto"/>
      </w:pPr>
      <w:r w:rsidRPr="00F93659">
        <w:lastRenderedPageBreak/>
        <w:t xml:space="preserve">Anna ist endlich fertig. Auf ihrem Schminktisch herrscht das reinste Chaos. Bevor sie geht, soll sie zuerst ihre Sachen aufräumen. </w:t>
      </w:r>
    </w:p>
    <w:p w14:paraId="67FAB1F1" w14:textId="30EA8D7F" w:rsidR="00DF11CC" w:rsidRPr="00F93659" w:rsidRDefault="00ED0F8F" w:rsidP="00F93659">
      <w:pPr>
        <w:pStyle w:val="Labor-Text"/>
        <w:spacing w:line="360" w:lineRule="auto"/>
      </w:pPr>
      <w:r w:rsidRPr="00F93659">
        <w:t>Um ihr dabei zu helfen, dürft ihr mit einem ganz be</w:t>
      </w:r>
      <w:r w:rsidR="00F93659" w:rsidRPr="00F93659">
        <w:t>sonderen Zauberspiegel arbeiten</w:t>
      </w:r>
      <w:r w:rsidR="00DF11CC" w:rsidRPr="00F93659">
        <w:t>.</w:t>
      </w:r>
      <w:r w:rsidRPr="00F93659">
        <w:t xml:space="preserve"> </w:t>
      </w:r>
    </w:p>
    <w:p w14:paraId="7EDA8565" w14:textId="22776CC6" w:rsidR="00A31009" w:rsidRDefault="00A31009" w:rsidP="00A31009">
      <w:pPr>
        <w:pStyle w:val="Labor-Text"/>
        <w:spacing w:line="360" w:lineRule="auto"/>
      </w:pPr>
    </w:p>
    <w:tbl>
      <w:tblPr>
        <w:tblpPr w:leftFromText="141" w:rightFromText="141" w:vertAnchor="text" w:horzAnchor="page" w:tblpX="1167" w:tblpY="64"/>
        <w:tblW w:w="5000" w:type="pct"/>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2738"/>
        <w:gridCol w:w="6288"/>
      </w:tblGrid>
      <w:tr w:rsidR="00A31009" w14:paraId="54BEFADF" w14:textId="77777777" w:rsidTr="00AB4609">
        <w:tc>
          <w:tcPr>
            <w:tcW w:w="1517" w:type="pct"/>
            <w:shd w:val="clear" w:color="auto" w:fill="FFFFFF"/>
          </w:tcPr>
          <w:p w14:paraId="203C79D1" w14:textId="77777777" w:rsidR="00A31009" w:rsidRPr="002F1020" w:rsidRDefault="00A31009" w:rsidP="00AB4609">
            <w:pPr>
              <w:pStyle w:val="Labor-Materialbox-berschrift"/>
              <w:spacing w:line="360" w:lineRule="auto"/>
            </w:pPr>
            <w:r w:rsidRPr="00AD08D4">
              <w:t>Material</w:t>
            </w:r>
          </w:p>
          <w:p w14:paraId="4B19FFCC" w14:textId="77777777" w:rsidR="00A31009" w:rsidRPr="00793397" w:rsidRDefault="00A31009" w:rsidP="00AB4609">
            <w:pPr>
              <w:pStyle w:val="Labor-Aufzhlung"/>
              <w:spacing w:line="360" w:lineRule="auto"/>
            </w:pPr>
            <w:r>
              <w:t xml:space="preserve">Zauberspiegel </w:t>
            </w:r>
          </w:p>
        </w:tc>
        <w:tc>
          <w:tcPr>
            <w:tcW w:w="3483" w:type="pct"/>
            <w:shd w:val="clear" w:color="auto" w:fill="FFFFFF"/>
          </w:tcPr>
          <w:p w14:paraId="3F7709C7" w14:textId="77777777" w:rsidR="00A31009" w:rsidRPr="009534FB" w:rsidRDefault="00D10B80" w:rsidP="00AB4609">
            <w:pPr>
              <w:pStyle w:val="Labor-Text"/>
              <w:spacing w:line="360" w:lineRule="auto"/>
              <w:jc w:val="right"/>
            </w:pPr>
            <w:r>
              <w:rPr>
                <w:noProof/>
              </w:rPr>
              <w:drawing>
                <wp:inline distT="0" distB="0" distL="0" distR="0" wp14:anchorId="571D21A9" wp14:editId="5A8C7D0D">
                  <wp:extent cx="2584174" cy="1733550"/>
                  <wp:effectExtent l="0" t="0" r="6985" b="0"/>
                  <wp:docPr id="28"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28" cstate="print">
                            <a:extLst>
                              <a:ext uri="{28A0092B-C50C-407E-A947-70E740481C1C}">
                                <a14:useLocalDpi xmlns:a14="http://schemas.microsoft.com/office/drawing/2010/main" val="0"/>
                              </a:ext>
                            </a:extLst>
                          </a:blip>
                          <a:srcRect b="10040"/>
                          <a:stretch>
                            <a:fillRect/>
                          </a:stretch>
                        </pic:blipFill>
                        <pic:spPr bwMode="auto">
                          <a:xfrm>
                            <a:off x="0" y="0"/>
                            <a:ext cx="2591428" cy="1738416"/>
                          </a:xfrm>
                          <a:prstGeom prst="rect">
                            <a:avLst/>
                          </a:prstGeom>
                          <a:noFill/>
                          <a:ln>
                            <a:noFill/>
                          </a:ln>
                        </pic:spPr>
                      </pic:pic>
                    </a:graphicData>
                  </a:graphic>
                </wp:inline>
              </w:drawing>
            </w:r>
          </w:p>
        </w:tc>
      </w:tr>
    </w:tbl>
    <w:p w14:paraId="2E113BA0" w14:textId="78FE990F" w:rsidR="00A31009" w:rsidRDefault="00F93659" w:rsidP="00251C5C">
      <w:pPr>
        <w:pStyle w:val="Labor-Text"/>
        <w:spacing w:line="360" w:lineRule="auto"/>
      </w:pPr>
      <w:r>
        <w:rPr>
          <w:noProof/>
        </w:rPr>
        <w:drawing>
          <wp:anchor distT="0" distB="0" distL="114300" distR="114300" simplePos="0" relativeHeight="251677184" behindDoc="0" locked="0" layoutInCell="1" allowOverlap="1" wp14:anchorId="566A5895" wp14:editId="65C2825D">
            <wp:simplePos x="0" y="0"/>
            <wp:positionH relativeFrom="column">
              <wp:posOffset>6029325</wp:posOffset>
            </wp:positionH>
            <wp:positionV relativeFrom="paragraph">
              <wp:posOffset>1935480</wp:posOffset>
            </wp:positionV>
            <wp:extent cx="498475" cy="491490"/>
            <wp:effectExtent l="0" t="0" r="0" b="3810"/>
            <wp:wrapNone/>
            <wp:docPr id="68"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p>
    <w:p w14:paraId="60DB4EB0" w14:textId="6311170E" w:rsidR="00F93659" w:rsidRDefault="00F93659" w:rsidP="00980EA8">
      <w:pPr>
        <w:pStyle w:val="Labor-Text"/>
        <w:spacing w:line="360" w:lineRule="auto"/>
        <w:ind w:left="705" w:hanging="705"/>
      </w:pPr>
      <w:r w:rsidRPr="00F93659">
        <w:t>2.1</w:t>
      </w:r>
      <w:r>
        <w:rPr>
          <w:b/>
        </w:rPr>
        <w:t xml:space="preserve"> </w:t>
      </w:r>
      <w:r>
        <w:rPr>
          <w:b/>
        </w:rPr>
        <w:tab/>
      </w:r>
      <w:r>
        <w:t>Um herauszufinden, wie der Zauberspiegel funktioniert, versucht alle Kosmetikprodukte</w:t>
      </w:r>
      <w:r w:rsidR="00980EA8">
        <w:t xml:space="preserve"> mit Hilfe des Spiegels</w:t>
      </w:r>
      <w:r>
        <w:t xml:space="preserve"> von Anna in die Kiste</w:t>
      </w:r>
      <w:r w:rsidR="00980EA8">
        <w:t xml:space="preserve"> auf der nächsten Seite</w:t>
      </w:r>
      <w:r>
        <w:t xml:space="preserve"> zu räumen. </w:t>
      </w:r>
      <w:r w:rsidR="00A31009">
        <w:t xml:space="preserve">Wende den Zauberspiegel in den folgenden Aufgaben wie dargestellt an. </w:t>
      </w:r>
    </w:p>
    <w:p w14:paraId="15BD9DC6" w14:textId="1152D793" w:rsidR="00A31009" w:rsidRPr="00715AD2" w:rsidRDefault="00A31009" w:rsidP="00F93659">
      <w:pPr>
        <w:pStyle w:val="Labor-Text"/>
        <w:spacing w:line="360" w:lineRule="auto"/>
        <w:ind w:left="705" w:hanging="705"/>
      </w:pPr>
    </w:p>
    <w:p w14:paraId="3B372E37" w14:textId="21AE71E5" w:rsidR="0077066F" w:rsidRDefault="0077066F" w:rsidP="00F93659">
      <w:pPr>
        <w:pStyle w:val="Labor-Text"/>
        <w:spacing w:line="360" w:lineRule="auto"/>
        <w:ind w:left="705"/>
      </w:pPr>
      <w:r>
        <w:rPr>
          <w:b/>
          <w:noProof/>
        </w:rPr>
        <w:drawing>
          <wp:anchor distT="0" distB="0" distL="114300" distR="114300" simplePos="0" relativeHeight="251678208" behindDoc="1" locked="0" layoutInCell="1" allowOverlap="1" wp14:anchorId="6FD66BD1" wp14:editId="5EE34496">
            <wp:simplePos x="0" y="0"/>
            <wp:positionH relativeFrom="column">
              <wp:posOffset>500380</wp:posOffset>
            </wp:positionH>
            <wp:positionV relativeFrom="paragraph">
              <wp:posOffset>276860</wp:posOffset>
            </wp:positionV>
            <wp:extent cx="3005455" cy="1905000"/>
            <wp:effectExtent l="0" t="0" r="4445" b="0"/>
            <wp:wrapTopAndBottom/>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5455" cy="1905000"/>
                    </a:xfrm>
                    <a:prstGeom prst="rect">
                      <a:avLst/>
                    </a:prstGeom>
                    <a:noFill/>
                    <a:ln>
                      <a:noFill/>
                    </a:ln>
                  </pic:spPr>
                </pic:pic>
              </a:graphicData>
            </a:graphic>
          </wp:anchor>
        </w:drawing>
      </w:r>
    </w:p>
    <w:p w14:paraId="4BAE2EB3" w14:textId="77777777" w:rsidR="0077066F" w:rsidRDefault="0077066F" w:rsidP="00F93659">
      <w:pPr>
        <w:pStyle w:val="Labor-Text"/>
        <w:spacing w:line="360" w:lineRule="auto"/>
        <w:ind w:left="705"/>
      </w:pPr>
    </w:p>
    <w:p w14:paraId="43D7E897" w14:textId="77777777" w:rsidR="0077066F" w:rsidRDefault="0077066F" w:rsidP="00F93659">
      <w:pPr>
        <w:pStyle w:val="Labor-Text"/>
        <w:spacing w:line="360" w:lineRule="auto"/>
        <w:ind w:left="705"/>
      </w:pPr>
    </w:p>
    <w:p w14:paraId="114AFC18" w14:textId="77777777" w:rsidR="0077066F" w:rsidRDefault="0077066F" w:rsidP="00F93659">
      <w:pPr>
        <w:pStyle w:val="Labor-Text"/>
        <w:spacing w:line="360" w:lineRule="auto"/>
        <w:ind w:left="705"/>
      </w:pPr>
    </w:p>
    <w:p w14:paraId="72021EBA" w14:textId="77777777" w:rsidR="0077066F" w:rsidRDefault="0077066F" w:rsidP="00F93659">
      <w:pPr>
        <w:pStyle w:val="Labor-Text"/>
        <w:spacing w:line="360" w:lineRule="auto"/>
        <w:ind w:left="705"/>
      </w:pPr>
    </w:p>
    <w:p w14:paraId="04B0BE15" w14:textId="77777777" w:rsidR="0077066F" w:rsidRDefault="0077066F" w:rsidP="00F93659">
      <w:pPr>
        <w:pStyle w:val="Labor-Text"/>
        <w:spacing w:line="360" w:lineRule="auto"/>
        <w:ind w:left="705"/>
      </w:pPr>
    </w:p>
    <w:p w14:paraId="653F0890" w14:textId="24D96246" w:rsidR="00F93659" w:rsidRDefault="00F93659" w:rsidP="0077066F">
      <w:pPr>
        <w:pStyle w:val="Labor-Text"/>
        <w:spacing w:line="360" w:lineRule="auto"/>
        <w:rPr>
          <w:b/>
        </w:rPr>
      </w:pPr>
      <w:r>
        <w:lastRenderedPageBreak/>
        <w:t>A</w:t>
      </w:r>
      <w:r w:rsidRPr="00715AD2">
        <w:t>ch</w:t>
      </w:r>
      <w:r>
        <w:t>te darauf</w:t>
      </w:r>
      <w:r w:rsidRPr="00715AD2">
        <w:t>, dass die abgeschrägte Kante auf dem Papier steht.</w:t>
      </w:r>
      <w:r>
        <w:t xml:space="preserve"> Aufgeräumt ist es erst, wenn alle Kosmetikprodukte in der Kiste liegen. Habt ihr dies geschafft, zeichnet die Position des Spiegels ein, indem ihr entlang der abgeschrägten Kante eine Linie zieht.</w:t>
      </w:r>
    </w:p>
    <w:p w14:paraId="23F35414" w14:textId="77777777" w:rsidR="00D538B8" w:rsidRDefault="00D538B8" w:rsidP="0079274B">
      <w:pPr>
        <w:pStyle w:val="Labor-Text"/>
        <w:spacing w:line="360" w:lineRule="auto"/>
      </w:pPr>
    </w:p>
    <w:p w14:paraId="1060D0FF" w14:textId="1823795B" w:rsidR="00F93659" w:rsidRDefault="00450611" w:rsidP="0079274B">
      <w:pPr>
        <w:pStyle w:val="Labor-Text"/>
        <w:spacing w:line="360" w:lineRule="auto"/>
      </w:pPr>
      <w:r>
        <w:rPr>
          <w:noProof/>
        </w:rPr>
        <mc:AlternateContent>
          <mc:Choice Requires="wps">
            <w:drawing>
              <wp:anchor distT="0" distB="0" distL="114300" distR="114300" simplePos="0" relativeHeight="251701760" behindDoc="0" locked="0" layoutInCell="1" allowOverlap="1" wp14:anchorId="0F743038" wp14:editId="73F80E3A">
                <wp:simplePos x="0" y="0"/>
                <wp:positionH relativeFrom="column">
                  <wp:posOffset>5005705</wp:posOffset>
                </wp:positionH>
                <wp:positionV relativeFrom="paragraph">
                  <wp:posOffset>-585470</wp:posOffset>
                </wp:positionV>
                <wp:extent cx="1114425" cy="581025"/>
                <wp:effectExtent l="38100" t="19050" r="66675" b="85725"/>
                <wp:wrapNone/>
                <wp:docPr id="49" name="Gerader Verbinder 49"/>
                <wp:cNvGraphicFramePr/>
                <a:graphic xmlns:a="http://schemas.openxmlformats.org/drawingml/2006/main">
                  <a:graphicData uri="http://schemas.microsoft.com/office/word/2010/wordprocessingShape">
                    <wps:wsp>
                      <wps:cNvCnPr/>
                      <wps:spPr>
                        <a:xfrm>
                          <a:off x="0" y="0"/>
                          <a:ext cx="1114425" cy="5810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50374" id="Gerader Verbinder 4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15pt,-46.1pt" to="48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" strokecolor="black [3213]" strokeweight="2pt">
                <v:shadow on="t" color="black" opacity="24903f" origin=",.5" offset="0,.55556mm"/>
              </v:line>
            </w:pict>
          </mc:Fallback>
        </mc:AlternateContent>
      </w:r>
      <w:r>
        <w:rPr>
          <w:noProof/>
        </w:rPr>
        <mc:AlternateContent>
          <mc:Choice Requires="wps">
            <w:drawing>
              <wp:anchor distT="0" distB="0" distL="114300" distR="114300" simplePos="0" relativeHeight="251699712" behindDoc="0" locked="0" layoutInCell="1" allowOverlap="1" wp14:anchorId="0999A695" wp14:editId="0E46A99B">
                <wp:simplePos x="0" y="0"/>
                <wp:positionH relativeFrom="column">
                  <wp:posOffset>3205479</wp:posOffset>
                </wp:positionH>
                <wp:positionV relativeFrom="paragraph">
                  <wp:posOffset>-585470</wp:posOffset>
                </wp:positionV>
                <wp:extent cx="1809750" cy="866775"/>
                <wp:effectExtent l="57150" t="19050" r="57150" b="85725"/>
                <wp:wrapNone/>
                <wp:docPr id="48" name="Gerader Verbinder 48"/>
                <wp:cNvGraphicFramePr/>
                <a:graphic xmlns:a="http://schemas.openxmlformats.org/drawingml/2006/main">
                  <a:graphicData uri="http://schemas.microsoft.com/office/word/2010/wordprocessingShape">
                    <wps:wsp>
                      <wps:cNvCnPr/>
                      <wps:spPr>
                        <a:xfrm flipH="1">
                          <a:off x="0" y="0"/>
                          <a:ext cx="1809750" cy="86677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92515" id="Gerader Verbinder 48"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pt,-46.1pt" to="394.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" strokecolor="black [3213]" strokeweight="2pt">
                <v:shadow on="t" color="black" opacity="24903f" origin=",.5" offset="0,.55556mm"/>
              </v:line>
            </w:pict>
          </mc:Fallback>
        </mc:AlternateContent>
      </w:r>
      <w:r w:rsidR="00E97DAC" w:rsidRPr="00377841">
        <w:rPr>
          <w:noProof/>
        </w:rPr>
        <w:drawing>
          <wp:anchor distT="0" distB="0" distL="114300" distR="114300" simplePos="0" relativeHeight="251675136" behindDoc="0" locked="0" layoutInCell="1" allowOverlap="1" wp14:anchorId="56D5441C" wp14:editId="47E54D64">
            <wp:simplePos x="0" y="0"/>
            <wp:positionH relativeFrom="margin">
              <wp:align>right</wp:align>
            </wp:positionH>
            <wp:positionV relativeFrom="paragraph">
              <wp:posOffset>-247650</wp:posOffset>
            </wp:positionV>
            <wp:extent cx="5760720" cy="3747770"/>
            <wp:effectExtent l="0" t="0" r="0" b="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3747770"/>
                    </a:xfrm>
                    <a:prstGeom prst="rect">
                      <a:avLst/>
                    </a:prstGeom>
                  </pic:spPr>
                </pic:pic>
              </a:graphicData>
            </a:graphic>
            <wp14:sizeRelH relativeFrom="page">
              <wp14:pctWidth>0</wp14:pctWidth>
            </wp14:sizeRelH>
            <wp14:sizeRelV relativeFrom="page">
              <wp14:pctHeight>0</wp14:pctHeight>
            </wp14:sizeRelV>
          </wp:anchor>
        </w:drawing>
      </w:r>
    </w:p>
    <w:p w14:paraId="2C8AB8B8" w14:textId="457364DC" w:rsidR="00F93659" w:rsidRDefault="000D1926" w:rsidP="0079274B">
      <w:pPr>
        <w:pStyle w:val="Labor-Text"/>
        <w:spacing w:line="360" w:lineRule="auto"/>
      </w:pPr>
      <w:r>
        <w:rPr>
          <w:noProof/>
        </w:rPr>
        <mc:AlternateContent>
          <mc:Choice Requires="wps">
            <w:drawing>
              <wp:anchor distT="0" distB="0" distL="114300" distR="114300" simplePos="0" relativeHeight="251695616" behindDoc="0" locked="0" layoutInCell="1" allowOverlap="1" wp14:anchorId="66E1ADA0" wp14:editId="42D6C401">
                <wp:simplePos x="0" y="0"/>
                <wp:positionH relativeFrom="column">
                  <wp:posOffset>3186431</wp:posOffset>
                </wp:positionH>
                <wp:positionV relativeFrom="paragraph">
                  <wp:posOffset>8890</wp:posOffset>
                </wp:positionV>
                <wp:extent cx="76200" cy="2066925"/>
                <wp:effectExtent l="57150" t="19050" r="76200" b="85725"/>
                <wp:wrapNone/>
                <wp:docPr id="43" name="Gerader Verbinder 43"/>
                <wp:cNvGraphicFramePr/>
                <a:graphic xmlns:a="http://schemas.openxmlformats.org/drawingml/2006/main">
                  <a:graphicData uri="http://schemas.microsoft.com/office/word/2010/wordprocessingShape">
                    <wps:wsp>
                      <wps:cNvCnPr/>
                      <wps:spPr>
                        <a:xfrm>
                          <a:off x="0" y="0"/>
                          <a:ext cx="76200" cy="20669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63FD2" id="Gerader Verbinder 4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pt,.7pt" to="256.9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" strokecolor="black [3213]" strokeweight="2pt">
                <v:shadow on="t" color="black" opacity="24903f" origin=",.5" offset="0,.55556mm"/>
              </v:line>
            </w:pict>
          </mc:Fallback>
        </mc:AlternateContent>
      </w:r>
      <w:r>
        <w:rPr>
          <w:noProof/>
        </w:rPr>
        <mc:AlternateContent>
          <mc:Choice Requires="wps">
            <w:drawing>
              <wp:anchor distT="0" distB="0" distL="114300" distR="114300" simplePos="0" relativeHeight="251691520" behindDoc="0" locked="0" layoutInCell="1" allowOverlap="1" wp14:anchorId="32F977E6" wp14:editId="442A2990">
                <wp:simplePos x="0" y="0"/>
                <wp:positionH relativeFrom="column">
                  <wp:posOffset>3215005</wp:posOffset>
                </wp:positionH>
                <wp:positionV relativeFrom="paragraph">
                  <wp:posOffset>46991</wp:posOffset>
                </wp:positionV>
                <wp:extent cx="1885950" cy="1123950"/>
                <wp:effectExtent l="38100" t="19050" r="76200" b="95250"/>
                <wp:wrapNone/>
                <wp:docPr id="36" name="Gerader Verbinder 36"/>
                <wp:cNvGraphicFramePr/>
                <a:graphic xmlns:a="http://schemas.openxmlformats.org/drawingml/2006/main">
                  <a:graphicData uri="http://schemas.microsoft.com/office/word/2010/wordprocessingShape">
                    <wps:wsp>
                      <wps:cNvCnPr/>
                      <wps:spPr>
                        <a:xfrm>
                          <a:off x="0" y="0"/>
                          <a:ext cx="1885950" cy="11239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2AB36" id="Gerader Verbinder 36"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3.7pt" to="401.6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" strokecolor="black [3213]" strokeweight="2pt">
                <v:shadow on="t" color="black" opacity="24903f" origin=",.5" offset="0,.55556mm"/>
              </v:line>
            </w:pict>
          </mc:Fallback>
        </mc:AlternateContent>
      </w:r>
    </w:p>
    <w:p w14:paraId="4F89FB50" w14:textId="3FBD3653" w:rsidR="00F93659" w:rsidRDefault="00F93659" w:rsidP="0079274B">
      <w:pPr>
        <w:pStyle w:val="Labor-Text"/>
        <w:spacing w:line="360" w:lineRule="auto"/>
      </w:pPr>
    </w:p>
    <w:p w14:paraId="1C509F67" w14:textId="58D9DF86" w:rsidR="00F93659" w:rsidRDefault="00450611" w:rsidP="0079274B">
      <w:pPr>
        <w:pStyle w:val="Labor-Text"/>
        <w:spacing w:line="360" w:lineRule="auto"/>
      </w:pPr>
      <w:r>
        <w:rPr>
          <w:noProof/>
        </w:rPr>
        <mc:AlternateContent>
          <mc:Choice Requires="wps">
            <w:drawing>
              <wp:anchor distT="0" distB="0" distL="114300" distR="114300" simplePos="0" relativeHeight="251703808" behindDoc="0" locked="0" layoutInCell="1" allowOverlap="1" wp14:anchorId="0A640848" wp14:editId="208952EE">
                <wp:simplePos x="0" y="0"/>
                <wp:positionH relativeFrom="column">
                  <wp:posOffset>5100955</wp:posOffset>
                </wp:positionH>
                <wp:positionV relativeFrom="paragraph">
                  <wp:posOffset>159385</wp:posOffset>
                </wp:positionV>
                <wp:extent cx="809625" cy="466725"/>
                <wp:effectExtent l="57150" t="19050" r="66675" b="85725"/>
                <wp:wrapNone/>
                <wp:docPr id="50" name="Gerader Verbinder 50"/>
                <wp:cNvGraphicFramePr/>
                <a:graphic xmlns:a="http://schemas.openxmlformats.org/drawingml/2006/main">
                  <a:graphicData uri="http://schemas.microsoft.com/office/word/2010/wordprocessingShape">
                    <wps:wsp>
                      <wps:cNvCnPr/>
                      <wps:spPr>
                        <a:xfrm flipH="1">
                          <a:off x="0" y="0"/>
                          <a:ext cx="809625" cy="4667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7D26A" id="Gerader Verbinder 50"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5pt,12.55pt" to="465.4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" strokecolor="black [3213]" strokeweight="2pt">
                <v:shadow on="t" color="black" opacity="24903f" origin=",.5" offset="0,.55556mm"/>
              </v:line>
            </w:pict>
          </mc:Fallback>
        </mc:AlternateContent>
      </w:r>
    </w:p>
    <w:p w14:paraId="64A83578" w14:textId="3AF767C5" w:rsidR="00F93659" w:rsidRDefault="00F93659" w:rsidP="0079274B">
      <w:pPr>
        <w:pStyle w:val="Labor-Text"/>
        <w:spacing w:line="360" w:lineRule="auto"/>
      </w:pPr>
    </w:p>
    <w:p w14:paraId="431731EE" w14:textId="181F2588" w:rsidR="00F93659" w:rsidRDefault="000D1926" w:rsidP="0079274B">
      <w:pPr>
        <w:pStyle w:val="Labor-Text"/>
        <w:spacing w:line="360" w:lineRule="auto"/>
      </w:pPr>
      <w:r>
        <w:rPr>
          <w:noProof/>
        </w:rPr>
        <mc:AlternateContent>
          <mc:Choice Requires="wps">
            <w:drawing>
              <wp:anchor distT="0" distB="0" distL="114300" distR="114300" simplePos="0" relativeHeight="251697664" behindDoc="0" locked="0" layoutInCell="1" allowOverlap="1" wp14:anchorId="169EDFAD" wp14:editId="4F3F313A">
                <wp:simplePos x="0" y="0"/>
                <wp:positionH relativeFrom="column">
                  <wp:posOffset>5081905</wp:posOffset>
                </wp:positionH>
                <wp:positionV relativeFrom="paragraph">
                  <wp:posOffset>119381</wp:posOffset>
                </wp:positionV>
                <wp:extent cx="38100" cy="1524000"/>
                <wp:effectExtent l="57150" t="19050" r="76200" b="95250"/>
                <wp:wrapNone/>
                <wp:docPr id="44" name="Gerader Verbinder 44"/>
                <wp:cNvGraphicFramePr/>
                <a:graphic xmlns:a="http://schemas.openxmlformats.org/drawingml/2006/main">
                  <a:graphicData uri="http://schemas.microsoft.com/office/word/2010/wordprocessingShape">
                    <wps:wsp>
                      <wps:cNvCnPr/>
                      <wps:spPr>
                        <a:xfrm>
                          <a:off x="0" y="0"/>
                          <a:ext cx="38100" cy="1524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4B1B8" id="Gerader Verbinder 4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15pt,9.4pt" to="403.1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" strokecolor="black [3213]" strokeweight="2pt">
                <v:shadow on="t" color="black" opacity="24903f" origin=",.5" offset="0,.55556mm"/>
              </v:line>
            </w:pict>
          </mc:Fallback>
        </mc:AlternateContent>
      </w:r>
    </w:p>
    <w:p w14:paraId="1739E726" w14:textId="74D9299A" w:rsidR="00F93659" w:rsidRDefault="00F93659" w:rsidP="0079274B">
      <w:pPr>
        <w:pStyle w:val="Labor-Text"/>
        <w:spacing w:line="360" w:lineRule="auto"/>
      </w:pPr>
    </w:p>
    <w:p w14:paraId="0922E9DD" w14:textId="739FC3D8" w:rsidR="00F93659" w:rsidRDefault="00F93659" w:rsidP="0079274B">
      <w:pPr>
        <w:pStyle w:val="Labor-Text"/>
        <w:spacing w:line="360" w:lineRule="auto"/>
      </w:pPr>
    </w:p>
    <w:p w14:paraId="390E5175" w14:textId="677658B2" w:rsidR="00F93659" w:rsidRDefault="000D1926" w:rsidP="0079274B">
      <w:pPr>
        <w:pStyle w:val="Labor-Text"/>
        <w:spacing w:line="360" w:lineRule="auto"/>
      </w:pPr>
      <w:r>
        <w:rPr>
          <w:noProof/>
        </w:rPr>
        <mc:AlternateContent>
          <mc:Choice Requires="wps">
            <w:drawing>
              <wp:anchor distT="0" distB="0" distL="114300" distR="114300" simplePos="0" relativeHeight="251693568" behindDoc="0" locked="0" layoutInCell="1" allowOverlap="1" wp14:anchorId="23B7A045" wp14:editId="465063D3">
                <wp:simplePos x="0" y="0"/>
                <wp:positionH relativeFrom="column">
                  <wp:posOffset>3291205</wp:posOffset>
                </wp:positionH>
                <wp:positionV relativeFrom="paragraph">
                  <wp:posOffset>254635</wp:posOffset>
                </wp:positionV>
                <wp:extent cx="1219200" cy="857250"/>
                <wp:effectExtent l="38100" t="19050" r="76200" b="95250"/>
                <wp:wrapNone/>
                <wp:docPr id="37" name="Gerader Verbinder 37"/>
                <wp:cNvGraphicFramePr/>
                <a:graphic xmlns:a="http://schemas.openxmlformats.org/drawingml/2006/main">
                  <a:graphicData uri="http://schemas.microsoft.com/office/word/2010/wordprocessingShape">
                    <wps:wsp>
                      <wps:cNvCnPr/>
                      <wps:spPr>
                        <a:xfrm>
                          <a:off x="0" y="0"/>
                          <a:ext cx="1219200" cy="8572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CF4B7" id="Gerader Verbinder 3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5pt,20.05pt" to="355.1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" strokecolor="black [3213]" strokeweight="2pt">
                <v:shadow on="t" color="black" opacity="24903f" origin=",.5" offset="0,.55556mm"/>
              </v:line>
            </w:pict>
          </mc:Fallback>
        </mc:AlternateContent>
      </w:r>
    </w:p>
    <w:p w14:paraId="6A38A45A" w14:textId="2B3E60CC" w:rsidR="00F93659" w:rsidRDefault="00F93659" w:rsidP="0079274B">
      <w:pPr>
        <w:pStyle w:val="Labor-Text"/>
        <w:spacing w:line="360" w:lineRule="auto"/>
      </w:pPr>
    </w:p>
    <w:p w14:paraId="1BCC365D" w14:textId="79F60258" w:rsidR="00F93659" w:rsidRDefault="00F93659" w:rsidP="0079274B">
      <w:pPr>
        <w:pStyle w:val="Labor-Text"/>
        <w:spacing w:line="360" w:lineRule="auto"/>
      </w:pPr>
    </w:p>
    <w:p w14:paraId="00B306F8" w14:textId="77777777" w:rsidR="00F93659" w:rsidRDefault="00F93659" w:rsidP="0079274B">
      <w:pPr>
        <w:pStyle w:val="Labor-Text"/>
        <w:spacing w:line="360" w:lineRule="auto"/>
      </w:pPr>
    </w:p>
    <w:p w14:paraId="480CD3B4" w14:textId="36D3DE50" w:rsidR="00F93659" w:rsidRDefault="00980EA8" w:rsidP="0079274B">
      <w:pPr>
        <w:pStyle w:val="Labor-Text"/>
        <w:spacing w:line="360" w:lineRule="auto"/>
      </w:pPr>
      <w:r>
        <w:rPr>
          <w:noProof/>
          <w:sz w:val="36"/>
          <w:szCs w:val="36"/>
        </w:rPr>
        <w:drawing>
          <wp:anchor distT="0" distB="0" distL="114300" distR="114300" simplePos="0" relativeHeight="251682304" behindDoc="0" locked="0" layoutInCell="1" allowOverlap="1" wp14:anchorId="7EBBDC4E" wp14:editId="472CFF26">
            <wp:simplePos x="0" y="0"/>
            <wp:positionH relativeFrom="column">
              <wp:posOffset>6038850</wp:posOffset>
            </wp:positionH>
            <wp:positionV relativeFrom="paragraph">
              <wp:posOffset>186055</wp:posOffset>
            </wp:positionV>
            <wp:extent cx="477520" cy="496570"/>
            <wp:effectExtent l="0" t="0" r="0" b="0"/>
            <wp:wrapNone/>
            <wp:docPr id="3"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p>
    <w:p w14:paraId="5569609A" w14:textId="3EF0CC21" w:rsidR="00A97D24" w:rsidRDefault="0079274B" w:rsidP="0079274B">
      <w:pPr>
        <w:pStyle w:val="Labor-Text"/>
        <w:spacing w:line="360" w:lineRule="auto"/>
      </w:pPr>
      <w:r>
        <w:t>2.</w:t>
      </w:r>
      <w:r w:rsidR="00E97DAC">
        <w:t>2</w:t>
      </w:r>
      <w:r>
        <w:t xml:space="preserve"> </w:t>
      </w:r>
      <w:r>
        <w:tab/>
      </w:r>
      <w:r w:rsidR="00D149F1">
        <w:t xml:space="preserve">Notiere die Besonderheit des </w:t>
      </w:r>
      <w:r w:rsidR="00A97D24">
        <w:t>Zauberspiegel</w:t>
      </w:r>
      <w:r w:rsidR="00D149F1">
        <w:t>s</w:t>
      </w:r>
      <w:r w:rsidR="00137AF8">
        <w:t>.</w:t>
      </w:r>
      <w:r w:rsidR="00980EA8" w:rsidRPr="00980EA8">
        <w:rPr>
          <w:noProof/>
          <w:sz w:val="36"/>
          <w:szCs w:val="36"/>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4"/>
      </w:tblGrid>
      <w:tr w:rsidR="00D149F1" w14:paraId="487B2442" w14:textId="77777777" w:rsidTr="0077066F">
        <w:trPr>
          <w:trHeight w:val="4833"/>
        </w:trPr>
        <w:tc>
          <w:tcPr>
            <w:tcW w:w="9072" w:type="dxa"/>
            <w:shd w:val="clear" w:color="auto" w:fill="auto"/>
          </w:tcPr>
          <w:p w14:paraId="20EE8C29" w14:textId="67CF7DB6" w:rsidR="00D149F1" w:rsidRDefault="00D149F1" w:rsidP="00FE380F">
            <w:pPr>
              <w:pStyle w:val="Labor-Text"/>
              <w:spacing w:line="360" w:lineRule="auto"/>
            </w:pPr>
          </w:p>
          <w:p w14:paraId="4568E889" w14:textId="5681C627" w:rsidR="001C0DC9" w:rsidRDefault="001C0DC9" w:rsidP="00FE380F">
            <w:pPr>
              <w:pStyle w:val="Labor-Text"/>
              <w:spacing w:line="360" w:lineRule="auto"/>
            </w:pPr>
          </w:p>
          <w:p w14:paraId="6CB8EFDE" w14:textId="3CEC0A38" w:rsidR="001C0DC9" w:rsidRDefault="001C0DC9" w:rsidP="00FE380F">
            <w:pPr>
              <w:pStyle w:val="Labor-Text"/>
              <w:spacing w:line="360" w:lineRule="auto"/>
            </w:pPr>
          </w:p>
          <w:p w14:paraId="44D3817D" w14:textId="7DE50E80" w:rsidR="001C0DC9" w:rsidRDefault="001C0DC9" w:rsidP="00FE380F">
            <w:pPr>
              <w:pStyle w:val="Labor-Text"/>
              <w:spacing w:line="360" w:lineRule="auto"/>
            </w:pPr>
          </w:p>
          <w:p w14:paraId="118A2A46" w14:textId="77777777" w:rsidR="001C0DC9" w:rsidRDefault="001C0DC9" w:rsidP="00FE380F">
            <w:pPr>
              <w:pStyle w:val="Labor-Text"/>
              <w:spacing w:line="360" w:lineRule="auto"/>
            </w:pPr>
          </w:p>
          <w:p w14:paraId="0A8B7856" w14:textId="77777777" w:rsidR="001C0DC9" w:rsidRDefault="001C0DC9" w:rsidP="00FE380F">
            <w:pPr>
              <w:pStyle w:val="Labor-Text"/>
              <w:spacing w:line="360" w:lineRule="auto"/>
            </w:pPr>
          </w:p>
          <w:p w14:paraId="24EAEE8D" w14:textId="77777777" w:rsidR="001C0DC9" w:rsidRDefault="001C0DC9" w:rsidP="00FE380F">
            <w:pPr>
              <w:pStyle w:val="Labor-Text"/>
              <w:spacing w:line="360" w:lineRule="auto"/>
            </w:pPr>
          </w:p>
          <w:p w14:paraId="667C8F1E" w14:textId="77777777" w:rsidR="001C0DC9" w:rsidRDefault="001C0DC9" w:rsidP="00FE380F">
            <w:pPr>
              <w:pStyle w:val="Labor-Text"/>
              <w:spacing w:line="360" w:lineRule="auto"/>
            </w:pPr>
          </w:p>
          <w:p w14:paraId="71A3354D" w14:textId="77777777" w:rsidR="001C0DC9" w:rsidRDefault="001C0DC9" w:rsidP="00FE380F">
            <w:pPr>
              <w:pStyle w:val="Labor-Text"/>
              <w:spacing w:line="360" w:lineRule="auto"/>
            </w:pPr>
          </w:p>
          <w:p w14:paraId="46ABD0EE" w14:textId="290CF86D" w:rsidR="001C0DC9" w:rsidRDefault="001C0DC9" w:rsidP="00FE380F">
            <w:pPr>
              <w:pStyle w:val="Labor-Text"/>
              <w:spacing w:line="360" w:lineRule="auto"/>
            </w:pPr>
          </w:p>
        </w:tc>
      </w:tr>
    </w:tbl>
    <w:p w14:paraId="372AE419" w14:textId="1CEE9EF1" w:rsidR="00A97D24" w:rsidRDefault="00A97D24" w:rsidP="00A31009">
      <w:pPr>
        <w:pStyle w:val="Labor-Text"/>
        <w:spacing w:line="360" w:lineRule="auto"/>
      </w:pPr>
    </w:p>
    <w:p w14:paraId="69BB8CC2" w14:textId="40FF3926" w:rsidR="00F93659" w:rsidRDefault="00F93659" w:rsidP="0079274B">
      <w:pPr>
        <w:pStyle w:val="Labor-Text"/>
        <w:spacing w:line="360" w:lineRule="auto"/>
        <w:ind w:left="708" w:hanging="708"/>
      </w:pPr>
    </w:p>
    <w:p w14:paraId="037D710C" w14:textId="4EE7F84B" w:rsidR="00D149F1" w:rsidRDefault="00980EA8" w:rsidP="0079274B">
      <w:pPr>
        <w:pStyle w:val="Labor-Text"/>
        <w:spacing w:line="360" w:lineRule="auto"/>
        <w:ind w:left="708" w:hanging="708"/>
      </w:pPr>
      <w:r>
        <w:rPr>
          <w:noProof/>
          <w:sz w:val="36"/>
          <w:szCs w:val="36"/>
        </w:rPr>
        <w:drawing>
          <wp:anchor distT="0" distB="0" distL="114300" distR="114300" simplePos="0" relativeHeight="251684352" behindDoc="0" locked="0" layoutInCell="1" allowOverlap="1" wp14:anchorId="4F56CF7C" wp14:editId="4423B449">
            <wp:simplePos x="0" y="0"/>
            <wp:positionH relativeFrom="column">
              <wp:posOffset>6029325</wp:posOffset>
            </wp:positionH>
            <wp:positionV relativeFrom="paragraph">
              <wp:posOffset>-95250</wp:posOffset>
            </wp:positionV>
            <wp:extent cx="477520" cy="496570"/>
            <wp:effectExtent l="0" t="0" r="0" b="0"/>
            <wp:wrapNone/>
            <wp:docPr id="18"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r w:rsidR="00E97DAC">
        <w:t>2.3</w:t>
      </w:r>
      <w:r w:rsidR="0079274B">
        <w:tab/>
      </w:r>
      <w:r w:rsidR="00D149F1">
        <w:t>Beschreibe</w:t>
      </w:r>
      <w:r w:rsidR="00F93659">
        <w:t>,</w:t>
      </w:r>
      <w:r w:rsidR="00D149F1">
        <w:t xml:space="preserve"> worauf man bei der Handhabung</w:t>
      </w:r>
      <w:r w:rsidR="00137AF8">
        <w:t xml:space="preserve"> des Zauberspiegels achten muss.</w:t>
      </w:r>
      <w:r w:rsidRPr="00980EA8">
        <w:rPr>
          <w:noProof/>
          <w:sz w:val="36"/>
          <w:szCs w:val="36"/>
        </w:rPr>
        <w:t xml:space="preserve"> </w:t>
      </w:r>
    </w:p>
    <w:tbl>
      <w:tblPr>
        <w:tblpPr w:leftFromText="141" w:rightFromText="141" w:vertAnchor="text" w:horzAnchor="margin"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4"/>
      </w:tblGrid>
      <w:tr w:rsidR="00E97DAC" w14:paraId="10E643E2" w14:textId="77777777" w:rsidTr="0077066F">
        <w:trPr>
          <w:trHeight w:val="3396"/>
        </w:trPr>
        <w:tc>
          <w:tcPr>
            <w:tcW w:w="8954" w:type="dxa"/>
            <w:shd w:val="clear" w:color="auto" w:fill="auto"/>
          </w:tcPr>
          <w:p w14:paraId="3639424F" w14:textId="5CEE39FE" w:rsidR="00E97DAC" w:rsidRDefault="00E97DAC" w:rsidP="00E97DAC">
            <w:pPr>
              <w:pStyle w:val="Labor-Text"/>
              <w:spacing w:line="360" w:lineRule="auto"/>
            </w:pPr>
          </w:p>
          <w:p w14:paraId="4DB19748" w14:textId="09722D24" w:rsidR="00E97DAC" w:rsidRDefault="00E97DAC" w:rsidP="00E97DAC">
            <w:pPr>
              <w:pStyle w:val="Labor-Text"/>
              <w:spacing w:line="360" w:lineRule="auto"/>
            </w:pPr>
          </w:p>
          <w:p w14:paraId="3105830B" w14:textId="06AA7C6C" w:rsidR="00E97DAC" w:rsidRDefault="00E97DAC" w:rsidP="00E97DAC">
            <w:pPr>
              <w:pStyle w:val="Labor-Text"/>
              <w:spacing w:line="360" w:lineRule="auto"/>
            </w:pPr>
          </w:p>
          <w:p w14:paraId="3B810753" w14:textId="0F35421D" w:rsidR="00E97DAC" w:rsidRDefault="00E97DAC" w:rsidP="00E97DAC">
            <w:pPr>
              <w:pStyle w:val="Labor-Text"/>
              <w:spacing w:line="360" w:lineRule="auto"/>
            </w:pPr>
          </w:p>
          <w:p w14:paraId="093703D0" w14:textId="184AA8A0" w:rsidR="00E97DAC" w:rsidRDefault="00E97DAC" w:rsidP="00E97DAC">
            <w:pPr>
              <w:pStyle w:val="Labor-Text"/>
              <w:spacing w:line="360" w:lineRule="auto"/>
            </w:pPr>
          </w:p>
          <w:p w14:paraId="1E99E807" w14:textId="77777777" w:rsidR="00E97DAC" w:rsidRDefault="00E97DAC" w:rsidP="00E97DAC">
            <w:pPr>
              <w:pStyle w:val="Labor-Text"/>
              <w:spacing w:line="360" w:lineRule="auto"/>
            </w:pPr>
          </w:p>
          <w:p w14:paraId="1167277E" w14:textId="60E2CA47" w:rsidR="00E97DAC" w:rsidRDefault="00E97DAC" w:rsidP="00E97DAC">
            <w:pPr>
              <w:pStyle w:val="Labor-Text"/>
              <w:spacing w:line="360" w:lineRule="auto"/>
            </w:pPr>
          </w:p>
          <w:p w14:paraId="3D62C32C" w14:textId="6926A8F7" w:rsidR="00E97DAC" w:rsidRDefault="00E97DAC" w:rsidP="00E97DAC">
            <w:pPr>
              <w:pStyle w:val="Labor-Text"/>
              <w:spacing w:line="360" w:lineRule="auto"/>
            </w:pPr>
          </w:p>
        </w:tc>
      </w:tr>
    </w:tbl>
    <w:p w14:paraId="198A3F8A" w14:textId="72551259" w:rsidR="00E97DAC" w:rsidRDefault="00E97DAC" w:rsidP="0079274B">
      <w:pPr>
        <w:pStyle w:val="Labor-Text"/>
        <w:spacing w:line="360" w:lineRule="auto"/>
        <w:ind w:left="708" w:hanging="708"/>
      </w:pPr>
    </w:p>
    <w:p w14:paraId="4ED5A68E" w14:textId="118F9106" w:rsidR="00E97DAC" w:rsidRDefault="00E97DAC" w:rsidP="0077066F">
      <w:pPr>
        <w:pStyle w:val="Labor-Text"/>
        <w:spacing w:line="360" w:lineRule="auto"/>
        <w:rPr>
          <w:color w:val="auto"/>
          <w:szCs w:val="24"/>
        </w:rPr>
      </w:pPr>
      <w:r>
        <w:rPr>
          <w:color w:val="auto"/>
          <w:szCs w:val="24"/>
        </w:rPr>
        <w:t xml:space="preserve">Endlich kann es losgehen! </w:t>
      </w:r>
      <w:r w:rsidR="00545249">
        <w:rPr>
          <w:color w:val="auto"/>
          <w:szCs w:val="24"/>
        </w:rPr>
        <w:t>Ot</w:t>
      </w:r>
      <w:r>
        <w:rPr>
          <w:color w:val="auto"/>
          <w:szCs w:val="24"/>
        </w:rPr>
        <w:t>to und Anna begeben sich gemeinsam</w:t>
      </w:r>
      <w:r w:rsidR="00545249">
        <w:rPr>
          <w:color w:val="auto"/>
          <w:szCs w:val="24"/>
        </w:rPr>
        <w:t xml:space="preserve"> auf den Weg</w:t>
      </w:r>
      <w:r w:rsidR="00172E36">
        <w:rPr>
          <w:color w:val="auto"/>
          <w:szCs w:val="24"/>
        </w:rPr>
        <w:t xml:space="preserve"> zur Eröffnungsfeier</w:t>
      </w:r>
      <w:r w:rsidR="00545249">
        <w:rPr>
          <w:color w:val="auto"/>
          <w:szCs w:val="24"/>
        </w:rPr>
        <w:t xml:space="preserve"> ins Casino. Das Casin</w:t>
      </w:r>
      <w:r w:rsidR="00A50775">
        <w:rPr>
          <w:color w:val="auto"/>
          <w:szCs w:val="24"/>
        </w:rPr>
        <w:t xml:space="preserve">o liegt auf einer kleinen Höhe und ist deshalb </w:t>
      </w:r>
      <w:r w:rsidR="00545249">
        <w:rPr>
          <w:color w:val="auto"/>
          <w:szCs w:val="24"/>
        </w:rPr>
        <w:t xml:space="preserve">nur </w:t>
      </w:r>
      <w:r w:rsidR="00172E36">
        <w:rPr>
          <w:color w:val="auto"/>
          <w:szCs w:val="24"/>
        </w:rPr>
        <w:t>durch einen</w:t>
      </w:r>
      <w:r w:rsidR="00545249">
        <w:rPr>
          <w:color w:val="auto"/>
          <w:szCs w:val="24"/>
        </w:rPr>
        <w:t xml:space="preserve"> Ser</w:t>
      </w:r>
      <w:r w:rsidR="00A50775">
        <w:rPr>
          <w:color w:val="auto"/>
          <w:szCs w:val="24"/>
        </w:rPr>
        <w:t>pentinenweg zu erreichen</w:t>
      </w:r>
      <w:r w:rsidR="00545249">
        <w:rPr>
          <w:color w:val="auto"/>
          <w:szCs w:val="24"/>
        </w:rPr>
        <w:t xml:space="preserve">. </w:t>
      </w:r>
    </w:p>
    <w:p w14:paraId="2AE6437D" w14:textId="1A2C6981" w:rsidR="0077066F" w:rsidRDefault="0077066F" w:rsidP="0077066F">
      <w:pPr>
        <w:pStyle w:val="Labor-Text"/>
        <w:spacing w:line="360" w:lineRule="auto"/>
        <w:rPr>
          <w:color w:val="auto"/>
          <w:szCs w:val="24"/>
        </w:rPr>
      </w:pPr>
    </w:p>
    <w:p w14:paraId="2A93431B" w14:textId="25EC820F" w:rsidR="00545249" w:rsidRPr="00890512" w:rsidRDefault="007D44A7" w:rsidP="00E97DAC">
      <w:pPr>
        <w:pStyle w:val="Labor-Text"/>
        <w:spacing w:line="360" w:lineRule="auto"/>
        <w:ind w:left="708" w:hanging="708"/>
        <w:rPr>
          <w:color w:val="auto"/>
          <w:szCs w:val="24"/>
        </w:rPr>
      </w:pPr>
      <w:r>
        <w:rPr>
          <w:noProof/>
        </w:rPr>
        <w:drawing>
          <wp:anchor distT="0" distB="0" distL="114300" distR="114300" simplePos="0" relativeHeight="251670016" behindDoc="0" locked="0" layoutInCell="1" allowOverlap="1" wp14:anchorId="59C94761" wp14:editId="086CEF51">
            <wp:simplePos x="0" y="0"/>
            <wp:positionH relativeFrom="column">
              <wp:posOffset>6008370</wp:posOffset>
            </wp:positionH>
            <wp:positionV relativeFrom="paragraph">
              <wp:posOffset>5715</wp:posOffset>
            </wp:positionV>
            <wp:extent cx="498475" cy="491490"/>
            <wp:effectExtent l="0" t="0" r="0" b="3810"/>
            <wp:wrapNone/>
            <wp:docPr id="12"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r w:rsidR="00917120" w:rsidRPr="00890512">
        <w:rPr>
          <w:color w:val="auto"/>
          <w:szCs w:val="24"/>
        </w:rPr>
        <w:t>2.</w:t>
      </w:r>
      <w:r w:rsidR="0079274B">
        <w:rPr>
          <w:color w:val="auto"/>
          <w:szCs w:val="24"/>
        </w:rPr>
        <w:t>4</w:t>
      </w:r>
      <w:r w:rsidR="0079274B">
        <w:rPr>
          <w:color w:val="auto"/>
          <w:szCs w:val="24"/>
        </w:rPr>
        <w:tab/>
      </w:r>
      <w:r w:rsidR="00CC61ED">
        <w:rPr>
          <w:color w:val="auto"/>
          <w:szCs w:val="24"/>
        </w:rPr>
        <w:t>Setze das Auto mi</w:t>
      </w:r>
      <w:r w:rsidR="005F3E1E">
        <w:rPr>
          <w:color w:val="auto"/>
          <w:szCs w:val="24"/>
        </w:rPr>
        <w:t>t dem Zauberspiegel an den Fuß des Berges</w:t>
      </w:r>
      <w:r w:rsidR="00CC61ED">
        <w:rPr>
          <w:color w:val="auto"/>
          <w:szCs w:val="24"/>
        </w:rPr>
        <w:t xml:space="preserve"> und fahre mit ihm den Berg hinauf.</w:t>
      </w:r>
    </w:p>
    <w:p w14:paraId="7AC983FC" w14:textId="69CF1E3F" w:rsidR="00A31009" w:rsidRDefault="00A31009" w:rsidP="00A31009">
      <w:pPr>
        <w:pStyle w:val="Labor-Text"/>
        <w:spacing w:line="360" w:lineRule="auto"/>
        <w:rPr>
          <w:color w:val="auto"/>
        </w:rPr>
      </w:pPr>
    </w:p>
    <w:p w14:paraId="1FD96145" w14:textId="49C83D2A" w:rsidR="00A31009" w:rsidRDefault="0077066F" w:rsidP="00A31009">
      <w:pPr>
        <w:pStyle w:val="Labor-Text"/>
        <w:spacing w:line="360" w:lineRule="auto"/>
        <w:rPr>
          <w:i/>
          <w:color w:val="auto"/>
          <w:highlight w:val="red"/>
        </w:rPr>
      </w:pPr>
      <w:r>
        <w:rPr>
          <w:noProof/>
          <w:color w:val="auto"/>
        </w:rPr>
        <mc:AlternateContent>
          <mc:Choice Requires="wpg">
            <w:drawing>
              <wp:anchor distT="0" distB="0" distL="114300" distR="114300" simplePos="0" relativeHeight="251671040" behindDoc="0" locked="0" layoutInCell="1" allowOverlap="1" wp14:anchorId="1AE47932" wp14:editId="3D4350DE">
                <wp:simplePos x="0" y="0"/>
                <wp:positionH relativeFrom="column">
                  <wp:posOffset>186055</wp:posOffset>
                </wp:positionH>
                <wp:positionV relativeFrom="paragraph">
                  <wp:posOffset>7620</wp:posOffset>
                </wp:positionV>
                <wp:extent cx="5600700" cy="3162300"/>
                <wp:effectExtent l="0" t="0" r="0" b="0"/>
                <wp:wrapThrough wrapText="bothSides">
                  <wp:wrapPolygon edited="0">
                    <wp:start x="16016" y="390"/>
                    <wp:lineTo x="15355" y="781"/>
                    <wp:lineTo x="14180" y="2082"/>
                    <wp:lineTo x="14180" y="2733"/>
                    <wp:lineTo x="9331" y="4034"/>
                    <wp:lineTo x="8155" y="4424"/>
                    <wp:lineTo x="8082" y="4945"/>
                    <wp:lineTo x="5878" y="7027"/>
                    <wp:lineTo x="4041" y="8978"/>
                    <wp:lineTo x="2498" y="11060"/>
                    <wp:lineTo x="1322" y="13793"/>
                    <wp:lineTo x="1690" y="14573"/>
                    <wp:lineTo x="5143" y="15224"/>
                    <wp:lineTo x="1763" y="15875"/>
                    <wp:lineTo x="1763" y="16135"/>
                    <wp:lineTo x="3967" y="17306"/>
                    <wp:lineTo x="3600" y="17827"/>
                    <wp:lineTo x="2645" y="19258"/>
                    <wp:lineTo x="3453" y="21210"/>
                    <wp:lineTo x="3894" y="21210"/>
                    <wp:lineTo x="4849" y="20949"/>
                    <wp:lineTo x="5804" y="20169"/>
                    <wp:lineTo x="5731" y="19388"/>
                    <wp:lineTo x="6024" y="19388"/>
                    <wp:lineTo x="7273" y="17696"/>
                    <wp:lineTo x="8522" y="16916"/>
                    <wp:lineTo x="8522" y="16655"/>
                    <wp:lineTo x="7200" y="15224"/>
                    <wp:lineTo x="10727" y="15224"/>
                    <wp:lineTo x="13665" y="14313"/>
                    <wp:lineTo x="13592" y="13142"/>
                    <wp:lineTo x="16751" y="12101"/>
                    <wp:lineTo x="16751" y="11841"/>
                    <wp:lineTo x="14033" y="11060"/>
                    <wp:lineTo x="14106" y="11060"/>
                    <wp:lineTo x="15135" y="8978"/>
                    <wp:lineTo x="19249" y="7937"/>
                    <wp:lineTo x="19984" y="7157"/>
                    <wp:lineTo x="20718" y="6896"/>
                    <wp:lineTo x="21527" y="6116"/>
                    <wp:lineTo x="21527" y="4554"/>
                    <wp:lineTo x="18808" y="3643"/>
                    <wp:lineTo x="14694" y="2733"/>
                    <wp:lineTo x="15355" y="2342"/>
                    <wp:lineTo x="16384" y="911"/>
                    <wp:lineTo x="16310" y="390"/>
                    <wp:lineTo x="16016" y="390"/>
                  </wp:wrapPolygon>
                </wp:wrapThrough>
                <wp:docPr id="10" name="Gruppierung 10"/>
                <wp:cNvGraphicFramePr/>
                <a:graphic xmlns:a="http://schemas.openxmlformats.org/drawingml/2006/main">
                  <a:graphicData uri="http://schemas.microsoft.com/office/word/2010/wordprocessingGroup">
                    <wpg:wgp>
                      <wpg:cNvGrpSpPr/>
                      <wpg:grpSpPr>
                        <a:xfrm>
                          <a:off x="0" y="0"/>
                          <a:ext cx="5600700" cy="3162300"/>
                          <a:chOff x="0" y="607018"/>
                          <a:chExt cx="4512896" cy="2837222"/>
                        </a:xfrm>
                      </wpg:grpSpPr>
                      <pic:pic xmlns:pic="http://schemas.openxmlformats.org/drawingml/2006/picture">
                        <pic:nvPicPr>
                          <pic:cNvPr id="2" name="Bild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376246" y="1111348"/>
                            <a:ext cx="1136650" cy="467360"/>
                          </a:xfrm>
                          <a:prstGeom prst="rect">
                            <a:avLst/>
                          </a:prstGeom>
                        </pic:spPr>
                      </pic:pic>
                      <pic:pic xmlns:pic="http://schemas.openxmlformats.org/drawingml/2006/picture">
                        <pic:nvPicPr>
                          <pic:cNvPr id="32" name="Grafik 239"/>
                          <pic:cNvPicPr>
                            <a:picLocks noChangeAspect="1"/>
                          </pic:cNvPicPr>
                        </pic:nvPicPr>
                        <pic:blipFill rotWithShape="1">
                          <a:blip r:embed="rId32">
                            <a:extLst>
                              <a:ext uri="{28A0092B-C50C-407E-A947-70E740481C1C}">
                                <a14:useLocalDpi xmlns:a14="http://schemas.microsoft.com/office/drawing/2010/main" val="0"/>
                              </a:ext>
                            </a:extLst>
                          </a:blip>
                          <a:srcRect t="17624"/>
                          <a:stretch/>
                        </pic:blipFill>
                        <pic:spPr bwMode="auto">
                          <a:xfrm>
                            <a:off x="0" y="607018"/>
                            <a:ext cx="4512310" cy="283722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0DD14B" id="Gruppierung 10" o:spid="_x0000_s1026" style="position:absolute;margin-left:14.65pt;margin-top:.6pt;width:441pt;height:249pt;z-index:251671040;mso-width-relative:margin;mso-height-relative:margin" coordorigin=",6070" coordsize="45128,2837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Bj&#10;Zpmlpari9PT/AAAAAAAAAAAAAAAAAAAAAD5CQ0Q+QkNEAAAAANTh4e5cYmVmXGJlZlxhZmaZoamq&#10;AAAAAAAAAAC2ycHM3/bs/5mlpqqZpaaqAAAAAB8gIi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8h&#10;ICIfISAiHyEgIgAAAAAAAAAAPj9ARB8gICJeX15m4OLh/8fOx/+ss6z/h5CX/4GKkf99j4//iZub&#10;/46XnP+Gj5T/gImO/4KLkP+Lmp3/mKeq/4+dnf+Jl5f/iJWd/4iVnf+IlKD/g4+b/5CXn/+VnKT/&#10;j6ac/4qhl/+Impz/jZ+h/4WPmP+Jk5z/nqWv/7O6xP+zu8b/sLjD/7bExf/P3d7/e4B/iD5BQETn&#10;6Oz/5OXp/7bDu8x7g36IPkBBRFxgYGY+QUBEPkFARAAAAAAAAAAAXGJhZlxiY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Ofh/6umoP93&#10;foT/bnV7/11mY/8/SEX/QURJ/0lMUf9IUlH/JjAv/wYRE/8FEBL/BhQV/wUTFP8IEhT/BQ8R/wcU&#10;Gv8BDhT/Bg8U/wcQFf8ADxP/ARMX/xkdKP8XGyb/Ji03/y41P/8lKTL/MzdA/zZcX/9Nc3b/d3yA&#10;/3h9gf9zhI7/eImT/4SPk/+Ik5f/jJug/4iXnP+CjJX/iJKb/46cnP96iIj/hI2c/52mtf+/xs7/&#10;3+bu/9ne4f/Cx8r/0Nja/7a9vs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1dn/sbnE/6+3wv8gICAi4ePi/5+doP99e37/fH+G/3p9hP96hYH/YWxo/0FO&#10;R/8wPTb/KzM2/xcfIv8PGh7/DRgc/x0rLv8dKy7/Hygn/xEaGf8IExn/Aw4U/woPE/8KDxP/BQ4T&#10;/wQNEv8JDhL/DhMX/xAaHP8JExX/Chkc/xAfIv8lMEL/SFNl/1lmdv9lcoL/f4qQ/4iTmf+Gl7X/&#10;nq/N/+Lz/f/h8v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4u7rMvsTC/5yioP9+g4b/dHl8/2hjXf81MCr/CA8V/w0UGv8I&#10;EQ7/BQ4L/woNEv8RFBn/BxEQ/wYQD/8HEhT/BhET/wkXGP8HFRb/DRcZ/wYQEv8MGR//FSIo/xoj&#10;KP8WHyT/LT9D/2p8gP+RlaD/kJSf/5CXof+aoav/kpaf/6Ckrf+kys3/ud/i/9/k6P9dX2Bm1OTt&#10;7lxjZmYAAAAAAAAAAFxiZGZ7g4WIHyAiIh8gIi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35/iF5fYmYfICEiXGFfZtXg3P+ntK3/lKGa/4+X&#10;mv+AiIv/e4aK/3uGiv9+jI//bnx//0FKSf8jLCv/HCct/yMuNP8sMTX/JCkt/xIbIP8QGR7/HSIm&#10;/xkeIv8IEhT/BQ8R/woZHP8BEBP/BRAi/wYRI/8GEyP/DBkp/xkkKv8lMDb/IzRS/zxNa/9peoT/&#10;f5Ca/6Csuv/g7Pr/PkFB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6ej/&#10;xsDK/5eRm/9xd4X/bHKA/1RVWf83ODz/CBAT/wgQE/8CEBv/BBId/wIUHv8pO0X/VWxy/2qBh/9u&#10;c3n/aG1z/213gP9yfIX/eYKL/4GKk/97iJD/fYqS/4eRkP+CjIv/goyO/4iSlP+Jkpn/f4iP/5qn&#10;rf97goW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CAiAAAAANvk4/+hnqX/h4SL/3qBi/98g43/hY6L/3J7eP9dXnL/Rkdb/0A9RP8kISj/FB0c&#10;/yUuLf8vOD3/ICku/w4RFv8JDBH/Bg8W/woTGv8NDhP/FBUa/wcRE/8THR//FB0k/x0mLf83Q1P/&#10;bnqK/3OGl/+Spbb/0ef0/+H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ICAiHyAgIsfLyv+JkpH/a3Rz/2BaZP9HQUv/&#10;MDZE/1NZZ/9ub3P/WFld/xcfIv8TGx7/TFpl/36Ml/+Bk53/p7nD/9/2/P/i+f//AAAAAAAAAAA+&#10;QUNEAAAAAAAAAAAAAAAAHyEi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5BQUQfICEiAAAAAAAA&#10;AAAfICE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QUQAAAAAAAAAAAAAAADh6uf/wsPX/6ytwf+bmJ//gn+G/3uEg/99hoX/b3h9&#10;/1BZXv9BREn/NTg9/yMsM/8pMjn/Nzg9/y0uM/8HERP/BQ8R/wYPFv8JEhn/Ag4e/woWJv8JHC3/&#10;JjlK/1Zsef96kJ3/o6+9/5mhq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d3OH/4erp/wAA&#10;AAAAAAAAAAAAAAAAAACenaCq2ujp/7G/wP9/iI//cXqB/2J3lv9hdpX/c4KH/36Nkv+SpLD/uMrW&#10;/9/j5P8fICAiHyAgIpqdnap9fn+Iuru9zJmdnap7fn6IXV9fZgAAAAAAAAAAHyAgIh8hIC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g&#10;ICKnpar/dnR5/3SCg/9/jY7/eIGI/3mCif99krH/n7TT/9no7f+2wsbM1OXu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j18v/dn6L/2Nr&#10;eP97kZ//scfV/5qdnao+P0BEHyAg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EBEPz9BRH1+gIji&#10;5uX/3ODf/9rf4v/Z3uH/ytLV/6mxtP+Tk5//kJCc/46Nm/+Lipj/f36M/4SDkf9ufpf/Xm6H/2Zy&#10;fv9odID/aHmB/4WWnv+our7/n7G1/7fFzv/O3OX/09je/+Dl6//a9///maqqqgAAAAAAAAAAAAAA&#10;AAAAAAAAAAAAj46M/zU5Kv8wNCX/Lzg//yQtNP8fLDL/IS40/yVDTv8oRlH/Jykk/w8RDP8IHB3/&#10;Ch4f/xsuPP9QY3H/eIaj/5GfvP/P4/z/4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Ojc/7/H1P/V3er/3/X//x8i&#10;Ii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9DRJ2dparm5fP/4+Lw/9va6P/Cwc//mKjB/3aGn/9xfYn/b3uH/2R1&#10;ff9uf4f/fI6S/3iKjv+Fk5z/gY+Y/2htc/9vdHr/hqOr/6C9xf+UoK7/uMTS/+Dq6f8AAAAAAAAA&#10;AAAAAACDh3j/Jiob/yApMP8kLTT/GSYs/xwpL/8+XGf/g6Gs/3V3cv89Pzr/HzM0/wEVFv8BFCL/&#10;ABMh/w8dOv8nNVL/W2+I/5Ckvf+ZoqK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YWFme35/iD4/QETi4uT/1tbY/8fP&#10;0v/Dy87/v8vL/6i0tP95en7/c3R4/36Lgf91gnj/QUpb/1Faa/9YZYj/gY6x/wAAAAAAAAAA4te5&#10;/0Q5G/8GFBf/JDI1/x0qM/8OGyT/Mlp+/8nx///l5eP/n5+d/312bv85Mir/CxEN/wsRDf8KExj/&#10;CRIX/woXKv8xPlH/cZml/7ri7v/i+P//maeq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2fquLj5//T4Nb/sb60/3uElf9ncIH/S1h7/15rjv97g4CIAAAAAP/11/97cFL/BhQX&#10;/yAuMf8mMzz/BRIb/xI6Xv+ZweX/AAAAAAAAAADg2dH/l5CI/3N5df9fZWH/KjM4/wcQFf8BDiH/&#10;BRIl/w01Qf87Y2//gpil/8je6/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i9P//&#10;e4SI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3t63/dYed/6W3z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vr3/+gnJH/Qz80/xYoaP9/kd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5rf9qal7/SUU6/0A8Mf9meLj/zN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Nzd&#10;/3t/gP9BTmH/LDlM/2F8hf+lwM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x8L/lpWQ/2pub/9BRUb/Wmd6&#10;/5uou//b9v//1O3u7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i5v+PiY3/SE9h/zlAUv9jdIT/kqOz/5mfn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evf/8PBtf9kXmL/NjA0/0FIWv98g5X/2er6/x8hIi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7N3/rquc/19l&#10;Y/9BR0X/Ey9X/1h0nP/Az9L/HyEh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Du3/+7uar/Y2BR/z88Lf8lKyn/UVdV/3WR&#10;uf/Z9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Jwf9qcXn/MThA/wAcL/8vUGP/hJee/8bZ4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IB8iw8K9/3d4cP9HSED/Fh0l/y82Pv9khZj/uNns/x8iI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67ucy0sK3/aG93/z1ETP8A&#10;EDH/FipL/2F5hf+txd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uLa/5mZkf9eWlf/OjYz/wgPF/8pMDj/W2+Q/5Kmx//e&#10;9v//XGZm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4c7/p6SR/1ZgYf8WICH/ABc2/xcwT/9dc4r/lavC/x8hIC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XU0P+Ih4P/&#10;XVpH/zIvHP8HERL/ICor/1Nsi/+as9L/3vT//9To7u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r22zK6dlf9MVlf/ChQV/wEUNP8cL0//&#10;anaM/6Cswv8+QUF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N3W/4Z1bf8/Lib/FR8g/0hSU/9rfp7/nrHR/1xhZm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3M7/l5OS/1ZSUf8dLkL/Oktf/32Jlf/Z5f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Jw7X/ZmBS&#10;/zUxMP81MTD/bH2R/83e8v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DX2P+Qh4j/SFdq/y49UP9Wa37/n7TH&#10;/x8hIC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HZ/6SknP9iWVr/PjU2/1JhdP+frsH/3/T//3uGiI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n2dfurqCd/1RgXv81QT//Hjtj/2SBqf/i6O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hI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1sv/gnRx/zcp&#10;Jv8JFRP/Ul5c/5Kv1//a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ISAi1OLd7j5AQkQ+QEJEAAAAAAAAAAAA&#10;AAAAAAAAAAAAAAAfICEiAAAAAAAAAAAAAAAAAAAAAAAAAAAAAAAAPkJBRFxjY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ru3/+jpJb/UlNF/wEQOv8PIkz/YnuC/9Ps&#10;8/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k2f+VkYb/RUZK/yYnK/8aKSz/IjE0/ys0O/8nMDf/&#10;MD88/zhHRP86SEn/NUNE/x8rN/8EEBz/EihA/1txif/e7e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Szr/96eXX/T0w7/yEeDf8TJDT/JjdH/0hKPf8+QDP/&#10;NVBH/zxXTv9FVE3/JzYv/wQRF/8WIyn/WXaU/9j1//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tnW7qillP9aV0b/Fyg4/yM0RP9OUEP/Njgr/yVAN/8zTkX/&#10;Q1JL/zJBOv8aJy3/BRIY/xMwTv9xjqz/maOh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BQT5EwcG1/3h2af9EQjX/Mzk1/yUrJ/8gLjH/KTc6/y08P/8oNzr/&#10;JC43/yAqM/8KGCX/JDI//3GLpv/b9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l49b/lJKF/1pgXP8qMCz/GCYp/yEvMv8iMTT/Kjk8/ykzPP8lLzj/&#10;Gyk2/wIQHf8OKEP/YXuW/1xhY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r+3/42Gfv95f3//bHJy/0hKSf8fISD/Gict/xglK/8UHyX/HCct/yo5Pv8jMjf/His0/x0q&#10;M/8jKy7/GCAj/wYVKP8CEST/IjNN/09gev+CjqT/nKi+/9Tc2+4AAAAAAAAAAFxhY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j8/RMvTyP+FjYL/e35z/1pdUv9AT1T/b36D/35/ef9HSEL/AA5A/xQoWv+Vrbf/&#10;2vL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yLn/g4Fy/zk/O/8PFRH/GCcs/yk4Pf8uNzz/KTI3/ykyO/8VHif/&#10;BBIb/xYkLf9tjb7/0/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fZ1v+jpaT/g4WE/2NcVP85&#10;Mir/GiAg/yIoKP8RExL/DA4N/w0aIP8lMjj/Ljk//yArMf8aKS7/FiUq/xYjLP8mMzz/KTE0/ygw&#10;M/8wP1L/WWh7/3qLpf/T5P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yEfIr2/tszGyb7/jJug/218gf9DRD7/ISIc/xsvYf+Hm83/1Oru7j5ERE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r3P+Jj4v/Mzk1/w0cIf8aKS7/KjM4/y43PP8oMTr/JzA5/wYUHf8EEhv/&#10;HDxt/4Gh0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t5t7/vLWt/4aMiv9pb23/OkJF/xoiJf8bJCv/FR4l/wkUGv8V&#10;ICb/Giop/wgYF/8IGh7/DyEl/xckLf8VIiv/HCk5/xwpOf8yQln/Z3eO/3yLkv9+jZT/mKm7/9Lj&#10;9f8+QUB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39j/h5en/15ufv+Zqbn/e4OIiP//4f/39NX/jJug/5uqr//Aztn/&#10;1ePu/9/v/v+Zo6q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35/iJKQk/9mVj//LR0G/xkjJf8pMzX/Ji01/ygvN/8hLDL/CxYc/wscLv8tPlD/&#10;fZ/P/9b4//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c2/+opKP/fHVt/1dQSP8oLiz/HyUj/w8XGv8SGh3/HSYt/xghKP8OGR//Iy40/ys7Ov8Q&#10;IB//Cx0h/w8hJf8kMTr/Ul9o/3qHl/99ipr/kqK5/97u//+Zo6eqmaOnqnuEiI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bDzMzU4+7uAAAAAAAAAAD//+L/7OnK/1lobf88S1D/UV9q/1poc/9ebn3/&#10;fY2c/8HGyv/h5ur/XV9fZj4/QEQ+QUB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7+o/29fSP8VHyH/GSMl/yMqMv8nLjb/JC81/x0oLv8UJTf/CBkr/xw+bv+Lrd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9nM/5yekf9vb23/&#10;RERC/xQiJf8OHB//CRgf/w4dJP8NFyD/CxUe/wsgMf8OIzT/HDk//zBNU/9UYHD/W2d3/2p3f/9z&#10;gIj/f42a/8DO2/8fISEiHyEh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wbb/W0s8/xkJAP8EDRT/ICkw/yItM/8fKjD/JDM4/xopLv8FIDP/N1Jl/6vU5v/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6vr3/io6N/3N1aP9AQjX/ICAe/x0dG/8HFRj/&#10;BBIV/xMiKf8cKzL/Ex0m/woUHf8aL0D/Sl9w/3mWnP+Usbf/s7/P/87a6v+ZoaeqmaGnqlxiZm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&#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6ej/84KBn/CxQb/xEaIf8bJiz/Iy40/yQzOP8pOD3/CiU4/wwnOv9LdIb/0fr//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HSxP+IiXv/TVNT/zI4OP8uPD//FSMm/wQUFP8HFxf/BRIj/w8cLf8pQ1r/&#10;UmyD/2pzfP9ocXr/fpSf/7jO2f+Zo6GqPkJB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M3H&#10;/4+Qiv9jZFb/Li8h/xAWFv8UGhr/DBod/xAeIf8RISH/Choa/yUyQ/9jcIH/j6nA/8Lc8//h6vP/&#10;e3+EiOD2//97hoi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eDl/66xtv99iYX/XWll/zZYZP8xU1//b3qA&#10;/3R/hf9wfYP/f4yS/4CLjf93goT/dXmE/3l9iP92dIH/bWt4/2t4gf93hI3/eXp+/2dobP9KVVn/&#10;RVBU/1Jmb/94jJX/h4uX/36Cjv9yi5D/gJme/4KQmf99i5T/e4qP/4KRlv+QsrP/oMLD/7LEyP/K&#10;3OD/yt3k/93w9/9cYWNmXGFjZlxgZGY+QUN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9zf9UZjb/EBUZ/xEWGv9Ofan/0P///wAAAABcYGVmHyAhIuXo7/+2u8XM4uj0/7m7&#10;v8ybnaCq1OLn7tTi5+68u8LM5+bu/9jh6P+krbT/YFxZ/yomI/8QIyn/DiEn/xchK/8RGyX/GypJ&#10;/1Bffv+dq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ya7/Rzke&#10;/wMOEP8bJij/IzEy/yAuL/8mMTf/GyYs/wAQR/8rQHf/ydv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fX2bN0L//hYh3/1xkWf8tNSr/CyAb&#10;/wASDf8DER7/FyUy/wwhNv8nPFH/YG55/3KAi/+PnKX/3On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IB8iXGBgZj5AQEQ+QUBEPkFARAAAAAA+&#10;QEFEe4N+iOHx5/8+QEFEHyAgIgAAAABcYGBmfH5+iD4/QEQfICAimZ+eqh8gICI+QUBEHyEgInuB&#10;gIgfISEie4GCiNTn3O7i9u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kYlxm7erb/9r3&#10;//+2zMzMAAAAAAAAAAAAAAAAAAAAAAAAAAAAAAAAXGFcZs7azv+wsav/hYaA/3R9gv9ncHX/ZGRw&#10;/2Njb/9ib3X/ZnN5/2xzff9zeoT/dHuF/292gP9vdYH/dnyI/3aJh/9zhoT/eoOM/32Gj/+Urq//&#10;utTV/9Xa3f/Z3uH/mZ2dquLo6P8AAAAAAAAAAD5BQEQ+QUB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gnuIfmtd/wgRGP8IERj/TXGh/9j8//8AAAAAAAAAAAAAAAAAAAAAAAAAAAAAAAAAAAAAAAAAAAAA&#10;AAAAAAAAAAAAAAAAAAAfICAiucLB/09fXP8VJSL/EiQ6/yc5T/9ebXL/aHd8/2dqef92eYj/usHL&#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U/5KFY/8NEAX/DRAF&#10;/ygyNP8jLS//Ii0x/x0oLP8FDhP/Hygt/1eBsf/J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Hd/5yam/97eXr/ZmlY/y0wH/8OFgv/DBQJ/wASDf8IHRj/JTNA&#10;/1Nhbv9ug5j/jKG2/93r9v97goi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DR/3p3aP+Go7P/e4iIiAAA&#10;AAAAAAAAAAAAAAAAAAAAAAAAAAAAAAAAAAAAAAAAAAAAAAAAAADh6u//1d7j/8nJ1f+/v8v/xdLY&#10;/9nm7P/g5/H/mZ2kqnt+hIi2vMTMtrvFzD4/Q0Tg8/H/1Obk7lxgZGYfICEimaqqqpmqqq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98bv8L&#10;FBv/CRIZ/yZKev/Y/P//AAAAAAAAAAAAAAAAAAAAAAAAAAAAAAAAAAAAAAAAAAAAAAAAXV9eZq60&#10;sP99g3//g4yL/42Wlf9vf3z/c4OA/3mLof+Xqb//4fD1/1xiZGZ8foaIfH6G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2f/p3Lr/Rkk+/wwPBP8eKCr/KTM1&#10;/yMuMv8bJir/Fh8k/woTGP8SPGz/irT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h&#10;HyLq49H/kZeT/2lva/84PUH/Exgc/xglK/8MGR//ABEg/wEUI/8aL0z/Qld0/4CTov/E1+b/XGFh&#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GBjZj5A&#10;QkQAAAAAAAAAAD4/QkRdX2NmAAAAANXZ3+7S5en/4vX5/wAAAAAAAAAAAAAAAAAAAAAAAAAAAAAA&#10;AAAAAAAAAAAAAAAAAAAAAAAAAAAAAAAAAAAAAAAAAAAAAAAAAAAAAAAAAAAAAAAAAAAAAAAAAAAA&#10;AAAAAAAAAAAAAAAAAAAAAAAAAAAAAAAAAAAAAAAAAAAAAAAAAAAAAAAAAAAAAAAAAAAAAAAAAAAA&#10;AAAAAAAAAAAAAAAAAAAAAAAAAAAAAAAAAAAAAAAAAN7Ppv8cDQD/FDlj/9X6//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0f+8jmz/Dhwd/wIQEf8o&#10;RWX/1/T//wAAAAAAAAAAAAAAAAAAAAAAAAAAAAAAAOHj1v+8vrH/hJOa/218g/9JYHD/PFNj/3OG&#10;lP+htML/3uLl/z4/QEQfIS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KHaf8iBwD/CBEa/yUuN/8lLS//Hycp&#10;/x8sMv8QHSP/ABYv/z5Ycf/b9P//PkRE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6tj/j4h2/ygu&#10;Kv8VGxf/Fhsf/w0SFv8GExn/CRYc/x8yQf9CVWT/e5Ct/7rP7P+2xszMXGRmZ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tD/1KaE/xQiI/8EEhP/K0ho/9Tx//8A&#10;AAAAHyAgIpydnqrQ0dP/o6ik/3uAfP90dmn/W11Q/0JRWP9reoH/hJur/561xf/f8v//PkNE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y63/QCUH/wgRGv8dJi//JS0v/yUtL/8iLzX/HSow&#10;/wAVLv8SLEX/fZaq/7bKzM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54P/WzLP/fH55/zk7Nv8IExn/DRge/wwW&#10;IP8LFR//ByA2/yQ9U/9mg5P/tdL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K/9W2iP8cJyn/BRAS/xNDUf97q7n/pKq6/3d9jf9t&#10;g4H/XHJw/zxMY/9AUGf/ZnmA/2+Cif+UoK7/1N/s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AgIt7o6v/G0NL/zdPf/9TZ5e62wczMXGJmZgAAAAAAAAAAAAAAAAAA&#10;AAAAAAAAAAAAAAAAAAAAAAAA/vTQ/4d9Wf8LDA7/Fxga/yMtNv8lLzj/IC01/x8sNP8hKzX/ERsl&#10;/zZZdf/U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wKf/bWNK/x0fGv8QEg3/Dxog/wgTGf8HERv/KjQ+/1ly&#10;iP+TrML/2vf//9/8//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EFEAAAAAP/gsv+tjmD/Eh0f/wYRE/8FNUP/OGh2/09VZf9KUGD/aX99/26Egv9t&#10;fZT/na3E/97x+P/h9P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3Nb/oaKk/3t8fv9mcHL/S1VX/0pQXP9gZnL/cX6O/5qnt//W3+T/HyAhIgAAAAAAAAAAAAAAAAAA&#10;AAAAAAAAAAAAAP/+2v/d06//QkNF/w8QEv8dJzD/Iiw1/xsoMP8XJCz/MDpE/x8pM/8nSmb/pcjk&#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Pk0f+qm4j/WFpV/x4gG/8FEhr/Dxwk/wQNLP8eJ0b/VGhz/4mdqP+hrcf/3e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To6//h5e7/19vk/7O4vv+QlZv/&#10;doeR/4OUnv+Vhn//altU/w0XGf8GEBL/GDRK/2+Lof+QnbD/o7DD/+Pn6P8fICAiPkA/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t/U7tXJvf+LjYz/XV9e/ysuNf8L&#10;DhX/AhUb/wMWHP8KERf/ChEX/wcUGv8zQEb/Vmd3/32Onv+yvNf/e4CIiAAAAAAAAAAAAAAAAAAA&#10;AAAAAAAAAAAAAJeGaP8mFQD/ERwi/x4pL/8iLTH/FiEl/yY6Of8uQkH/HzVm/2N5qv/d/fj/XGZm&#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u4s/+F&#10;dmP/UkMw/yMlIP8lJyL/FyQs/xwpMf8tNlX/fYal/+H1///g9P//d4Od/256lP97g4G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CAgIn1+gIheX15m09XU/5mdoP9wdHf/cHR9/3J2f/9kaW//XWJo/2V2gP+ImaP/&#10;m4yF/2laU/8LFRf/ChQW/yxIXv/X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d7Y/5KGev9TRzv/Cw0M/w8REP8QExr/DA8W/xQnLf81&#10;SE7/UFdd/zY9Q/8EERf/BRIY/wQVJf8VJjb/PUdi/3uFoP8fISAiAAAAAAAAAAAAAAAAAAAAAAAA&#10;AADeza//QzIU/wgTGf8iLTP/LDc7/yArL/8fMzL/LUFA/w8lVv8tQ3T/y+vm/5mqqq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udlP9SRDv/DRwf/wgXGv8d&#10;JSf/KzM1/xgqNP8vQUv/XIiv/8z4//8AAAAAAAAAAEw+Pf8iFBP/aH6v/7bIzM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rf2f+uuML/kpym&#10;/32Jlf9xfYn/e5Cr/4CVsP9+gYb/bG90/3J6hf+CipX/hJGi/5qnuP/S3Nv/AAAAAP/o3v+NdWv/&#10;CRIX/wMMEf82RYD/3u3//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f3NTuzMSt/2RcRf8FFST/AA4d/wEXJP8UKjf/NkVk/2l4l/+OoKr/uMrU/z5BPkSy&#10;vLP/SkY7/xENAv8NEhj/CA0T/wcRGv8ZIyz/aIOe/9n0//8AAAAAAAAAAAAAAAAAAAAA//K//31t&#10;Ov8GDxT/GiMo/zM/P/8sODj/Iiw1/x4oMf8OHB//IjAz/1aWsv/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V9dZpWQjP9HOTD/GgwD/wUUF/8SIST/MTk7/zc/Qf8T&#10;JS//NkhS/3unzv/Z////AAAAAAAAAABIOjn/GgwL/yA2Z//b8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t+f4gAAAAAAAAAAAAA&#10;AAAAAAAAHyAgIuTl6f/V1tr/4eXk/9bZ2e7V3tv/ytPQ/7bEx/+7ycz/Pj8/RAAAAAA+Pz9EAAAA&#10;AD5BQE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dn6rn6Oz/1tne/8PGy//Dxsv/wcTJ/6Cln/9zeHL/VF5o/1hibP9fa3f/cHyI&#10;/4iduP+pvtn/2Nvg/+Hk6f/U2+buXGBkZpmhqqoAAAAAAAAAAAAAAAAAAAAAiHBm/wgRFv8IERb/&#10;OUiD/5mjqq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t6uH/&#10;gH10/0A4If8XDwD/EyMy/zxMW/9vhZL/lqy5/6282//U4u7uPkNERB8hIiIAAAAAAAAAALWxpv+D&#10;f3T/S1BW/xwhJ/8JExz/ChQd/w8qRf9mgZz/3+nr/wAAAAAAAAAAAAAAAP/9yv/Ovov/ChMY/wYP&#10;FP8pNTX/Kzc3/x4oMf8YIiv/Dhwf/wcVGP8kZID/vf3//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6N7F/3x+e/8rLSr/BRAk/wUQJP8PIzz/SV12/5aHcP9rXEX/Cxge/xYjKf9Z&#10;eKT/2/r//wAAAAAAAAAAXU9G/xkLAv8WNkH/2Pj//wAAAAAAAAAAAAAAAAAAAAAAAAAAAAAAAAAA&#10;AAAAAAAAAAAAAAAAAAAAAAAAAAAAAAAAAAAAAAAAAAAAAAAAAAAAAAAAAAAAAAAAAAAAAAAAAAAA&#10;AAAAAAAAAAAAAAAAAAAAAAAAAAAAAAAAAAAAAAAAAAAAAAAAAAAAAAB+fn2I3f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ISEiPkFCRB8gHyLY&#10;3db/rri5/5Odnv+Ei5v/ho2d/5mjrP+apK3/houO/3R5fP9sd33/cHuB/3aFjP90g4r/cYGB/2Z2&#10;dv9ZYGb/TlVb/1Vka/9ebXT/WGps/1JkZv9BWV3/QVld/112ev9ngIT/bH+D/2h7f/9kgZP/iaa4&#10;/9rg7v/U2efu3uPp/93i6P/h7vf/e4KGiJmmqq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F9kZj4/Q0Q+QEJEmZ2jquDp7v/L1Nn/qLa2/4GP&#10;j/90gI7/cHyK/2t2iP9fanz/aHiP/4GRqP+Ai5H/doGH/3aHmf+crb//xMvT/9Ta4u4fICAiAAAA&#10;AAAAAAAAAAAAAAAAAAAAAAAAAAAAAAAAAAAAAAAAAAAA+vbT/1pWM/8GDRP/ChEX/zVPiP/f+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N6/xULAv8AFzf/&#10;Hzxc/4udqf/T5fH/AAAAAAAAAAA/P0FEPz9BRODj7P/Mz9j/19ng7h8gISKZoaqqmaGqqsPDy/+J&#10;iZH/aVtA/x4QAP8KFRv/FiEn/1p4nv/W9P//AAAAAAAAAAAAAAAA6u3Y/2VYOP8ZDAD/FSIo/yQx&#10;N/8gKzH/ERwi/wwXGf8HEhT/AE5r/4HS7/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IB8i&#10;tKqR/3ZsU/8NDwz/DQ8M/wQPI/8jLkL/aHyV/8PX8P/+79j/pJV+/wYTGf8FEhj/IUBs/9Dv//8A&#10;AAAAAAAAAGNVTP8aDAP/FDQ//9Hx/P8AAAAAAAAAAAAAAAAAAAAAAAAAAAAAAAAAAAAAAAAAAAAA&#10;AAAAAAAAAAAAAAAAAAAAAAAAAAAAAAAAAAAAAAAAAAAAAAAAAAAAAAAAAAAAAAAAAAAAAAAAAAAA&#10;AAAAAAAAAAAAAAAAAAAAAAAAAAAAAAAAAH1+fYi0s7H/b25s/3eNo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5qV/y4kG/8jGRD/P1x8/6zJ6f8AAAAA&#10;AAAAAAAAAADIzNX/rq+0/4yNkv+Dho//hYiR/32Ah/94e4L/m6e3/3uBiIgAAAAAAAAAANzOs/9s&#10;XkP/BhEX/wgTGf8MKlD/bIqw/x8hICIAAAAAAAAAAENDPkS9sJD/HxIA/wgVG/8hLjT/ISwy/xYh&#10;J/8THiD/BhET/wFAXf9Qob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7N7/hYd5/zo7Pf8MDQ//&#10;AQ8p/xEfOf9IYX//hZ68/z5AP0QAAAAA//+z/9/YiP8NHCH/BRQZ/wQ5Sf+l2ur/AAAAAAAAAABd&#10;Ukz/FwwG/w4vWv/M7f//AAAAAAAAAAAAAAAAAAAAAAAAAAAAAAAAAAAAAAAAAAAAAAAAAAAAAAAA&#10;AAAAAAAAAAAAAAAAAAAAAAAAAAAAAAAAAAAAAAAAAAAAAAAAAAAAAAAAAAAAAAAAAAAAAAAAAAAA&#10;AAAAAAAAAAAA4eDe/5mdqP9pbXj/P0hN/xQdIv9UdZj/1O7u7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sSv/0IsF/8AHz//TXCQ/3uCg4gAAAAAAAAAAOLi2P+Nmaf/&#10;cX2L/4aNl/99hI7/kaOt/6y+yP+pnZ3/Y1dX/0BIS/95gYT/ttr6/9z///8AAAAAysq+/1c/Pf8f&#10;BwX/CA8f/yUsPP+MsND/1fn//wAAAAAAAAAA9eXB/1NDH/8JEhf/JC0y/yYvNP8kLTL/JCks/xQZ&#10;HP8LKWX/UnCs/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3c//f4Fz/wwOAP8MDQ//DxAS/yo4Uv97iaP/&#10;wdr4/9Tr7u4AAAAAAAAAAP//tP/t5pb/EB8k/wYVGv8GO0v/wPX//wAAAAAAAAAAT0Q+/xkOCP8c&#10;PWj/0/T//wAAAAAAAAAAAAAAAAAAAAAAAAAAAAAAAAAAAAAAAAAAAAAAAAAAAAAAAAAAAAAAAAAA&#10;AAAAAAAAAAAAAAAAAAAAAAAAAAAAAAAAAAAAAAAAAAAAAAAAAAAAAAAAAAAAAAAAAADW2tv/lpWT&#10;/1xbWf83O0b/PEBL/15nbP9zfIH/n8Dj/7bMzM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Lu4zGBKNf8jDQD/Nll5/9T3//8AAAAAAAAAAMTEuv91dWv/aHSC/5aisP/d5O7/&#10;PkBCRFxkZmYAAAAAAAAAAMzAwP91fYD/Rk5R/09zk//U+P//AAAAAAAAAADJsa//bFRS/w8WJv8J&#10;ECD/LFBw/7LW9v8AAAAAAAAAAP/41P+Pf1v/BxAV/yQtMv8tNjv/KTI3/ygtMP8iJyr/BCJe/zJQ&#10;jP+Zo5+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A+&#10;RJKJgv8BEDX/DCZL/9Dt6//U7u3uAAAAAJCNiP9LT2r/am6J/8PW1P9cZGNmAAAAAAAAAAAAAAAA&#10;QUA+ROH5///U6u7uQT8/RJeSj/9GSmP/i4+o/+Lz+/8AAAAAAAAAAN7k4v98Z0r/IQwA/wEUK/9b&#10;cYj/2vX//3uIiIj//tr/1c+r/y0tK/8eHhz/MTxA/ygzN/8gKiz/ICos/xIbKv89RlX/tOv//9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PkSOjYn/QTkm/xUNAP8GEyP/IC09/2iGkf/K6PP/e4SIiAAAAAAAAAAAAAAAAAAAAAAAAAAA&#10;//rA/7CTWf8IExn/DBcd/1d2pP/e/f//iIV7iKyfjP8FDSD/GSE0/6LK7f/d////AAAAAAAAAAAA&#10;AAAAAAAAAAAAAAAAAAAAAAAAAAAAAAAAAAAAAAAAAAAAAAAAAAAAAAAAAAAAAAAAAAAAAAAAAAAA&#10;AAAAAAAAAAAAAAAAAADCv7r/gn96/2xqXf9IRjn/Fyo4/zlMWv9rf5j/obXO/9vz///U6u7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Wyv96g37/EBkU&#10;/wETIf8DFSP/S2SC/4miwP9cYl9mAAAAAAAAAAAAAAAAAAAAAAAAAAAAAAAAAAAAAERBPkRyUkf/&#10;ABFD/xguYP/T7er/e4iHiPru2P9IPCb/ABk9/y9fg/8AAAAAAAAAAAAAAAAAAAAAAAAAAAAAAAAA&#10;AAAAAAAAAAAAAAAAAAAAAAAAAAAAAAAAAAAAAAAAAAAAAAAAAAAAAAAAAAAAAAAAAAAAPkA+RNjW&#10;yv+Ihnr/OktT/wobI/8SMEj/KEZe/2V/jP+lv8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Z2ZqpiWiv9aWEz/CRIN/wcQC/8HGSf/YXOB&#10;/8vk///i+///AAAAAAAAAAAAAAAAAAAAAAAAAAAAAAAAAAAAAAAAAAD/6t//TCwh/wAVR/99k8X/&#10;4vz5/1xmZmaeknz/GQ0A/wElSf+Wxur/AAAAAAAAAAAAAAAAAAAAAAAAAAAAAAAAAAAAAAAAAAAA&#10;AAAAAAAAAAAAAAAAAAAAAAAAAAAAAAAAAAAAAAAAAAAAAABdX2BmwsnB/3yDe/9XVUn/KScb/xMk&#10;LP83SFD/c5Gp/6C+1v/b9f//tsvM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97K/4iDb/8nLDD/CQ4S/wEUN/8VL1L/a3yM/93u/v8AAAAAAAAA&#10;AAAAAAAAAAAAAAAAAAAAAAAAAAAAAAAAAAAAAAAAAAAA1dWv/x4eAP8HK1v/0PT////91v/e1q//&#10;KS0u/wwQEf8eQnb/0PT//wAAAAAAAAAAAAAAAAAAAAAAAAAAAAAAAAAAAAAAAAAAAAAAAAAAAAAA&#10;AAAAAAAAAAAAAAAAAAAAAAAAAN/e2f+hoqb/fH2B/0tXY/8DDxv/BB0z/zFKYP9xi5j/rcfU/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MG7/3VwXP8pJBD/CQ4S/xEWGv9MZon/kavO/9/w//8AAAAAAAAAAAAAAAAAAAAAAAAA&#10;AAAAAAAAAAAAAAAAAAAAAAAAAAAAAAAAAGlpQ/8PDwD/V3ur/9n9///48Mn/cGhB/woOD/8MEBH/&#10;Zoq+/9z///8AAAAAAAAAAAAAAAAAAAAAAAAAAAAAAAAAAAAAAAAAAAAAAAAAAAAAAAAAAAAAAAAA&#10;AAAA3eDX/6Oinf9wb2r/NTY6/wwNEf8QHCj/LDhE/2mCmP+nwNb/3Pb//+H7//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iY/2BJ&#10;Of8GDyD/Bg8g/wkjPP9cdo//1eXl/wAAAAAAAAAAAAAAAAAAAAAAAAAAAAAAAAAAAAAAAAAAAAAA&#10;AAAAAAAAAAAA//vi/8i0m/8AEiv/CCI7/9vs2f8AAAAAfoZ5/w0VCP8AHDT/QnCI/9/y8P8AAAAA&#10;AAAAAAAAAAAAAAAAAAAAAAAAAAAAAAAAAAAAAAAAAAAAAAAAAAAAAAAAAADg5d7/o5+e/21paP8q&#10;LzP/DBEV/wAUJ/8HHC//PGp5/5C+zf8fIC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Ge/1A5Kf8gCQD/Awwd/x8o&#10;Of9mgJn/1/H//wAAAAAAAAAAAAAAAAAAAAAAAAAAAAAAAAAAAAAAAAAAAAAAAAAAAAAAAAAAAAAA&#10;AP/x2P9nUzr/ABIr/0Zgef8+Qz5E0eLP/wkRBP8NFQj/IU9n/7nn//8fIiEiAAAAAAAAAAAAAAAA&#10;AAAAAAAAAAAAAAAAAAAAAAAAAAAAAAAAAAAAANbc0v+dopv/am9o/zAsK/8SDg3/CxAU/wsQFP8u&#10;Q1b/fJGk/7Ph8P/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pmS/0MyK/8BER7/AREe/xw4aP94lMT/tsPCzAAA&#10;AAAAAAAAAAAAAAAAAAAAAAAAAAAAAAAAAAAAAAAAAAAAAAAAAAAAAAAAAAAAAAAAAADfx63/IwsA&#10;/wAoTP+13f////jb/3tsT/8ADkD/Eiha/524wf/h/P//AAAAAAAAAAAAAAAAAAAAAAAAAAAAAAAA&#10;AAAAAAAAAAAAAAAAAAAAAMzBr/9xZlT/GCMn/wkUGP8EESH/BRIi/yZAW/9yjKf/qcHF/+H5/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WS/0EwKf8ZCAH/AxMg/0NTYP+QrNz/2vb//wAAAAAAAAAAAAAAAAAA&#10;AAAAAAAAAAAAAAAAAAAAAAAAAAAAAAAAAAAAAAAAAAAAAAAAAAAAAAAAe2NJ/yIKAP9GbpL/1///&#10;/9HCpf8aCwD/CyFT/3uRw//f+v//HyIiIgAAAAAAAAAAAAAAAAAAAAAAAAAAAAAAAAAAAADh4+D/&#10;qKmt/3Z3e/9TSDb/GQ4A/wgTF/8OGR3/Qk9f/3yJmf+fudT/3Pb//5mpq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4NTujYeJ/yslJ/8DDiT/Aw4k/0Frd/+r1eH/AAAAAAAAAAAAAAAAAAAAAAAAAAAAAAAAAAAAAAAA&#10;AAAAAAAAAAAAAAAAAAAAAAAAAAAAAAAAAAD//db/5tew/yAjQv8cHz7/v9Sz/9Xqyf9AQVP/Gxwu&#10;/2uAk//b8P//AAAAAAAAAAAAAAAAAAAAAAAAAAAAAAAAAAAAAOPizv+ZnZz/YWVk/yUvMf8HERP/&#10;AhIf/wsbKP87V2X/epak/7jNzv/h9v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7uH/i4l8/xYQEv8Q&#10;Cgz/GyY8/3eCmP+44u7/2v///wAAAAAAAAAAAAAAAAAAAAAAAAAAAAAAAAAAAAAAAAAAAAAAAAAA&#10;AAAAAAAAAAAAAAAAAAAAAAAA//fQ/41+V/8OETD/eHua/8Xauf9fdFP/Ghst/2xtf//e8///AAAA&#10;AAAAAAAAAAAAAAAAAAAAAAAAAAAAAAAAAMTDr/9sa1f/DBAP/wwQD/8KFBb/FiAi/0paZ/+GlqP/&#10;utbk/+H9//9cZWV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9P/dWJC/w0WG/8JEhf/CkRq/6P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qSN/zIcBf8WHBz/KS8v/01tqP/Z+f/////e//X21P9OSkn/FREQ/yM9&#10;bv/X8f//AAAAAAAAAAAAAAAAAAAAAKV2Zv8/EAD/AA1P/zBJi/8AAAAAAAAAAAAAAAAAAAAAAAAA&#10;AAAAAAAAAAAAAAAAAP/s1/+Tfmn/Hik7/ygzRf8sNjX/OEJB/yEsLv8HEhT/JE6A/833///kxqL/&#10;LxEA/xIgIP8pNzf/Hyou/wgTF/8AS1r/hNr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r4rv/d3l4/xweHf8BE0b/ECpd/3+Tq//f&#10;8///AAAAAAAAAAAAAAAAAAAAAAAAAAAAAAAAAAAAAAAAAAAAAAAAAAAAAAAAAAAAAAAAAAAAAAAA&#10;AAAAAAAAAAAAANG+oP9INRf/Pmxi/5fFu/9qepP/FydA/19yg//g8///AAAAAAAAAAAAAAAAAAAA&#10;AAAAAAAAAAAA3NzS/4KCeP82Q0v/AxAY/wASJv8XKT3/UGBt/42dqv/S4u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3LX/enFK/wwODf8NDw7/GDJl/4Wf0v/i9v//AAAAAAAAAAAA&#10;AAAAAAAAAAAAAAAAAAAAAAAAAAAAAAAAAAAAAAAAAAAAAAAAAAAAAAAAAAAAAAAAAAAAAAAAAObo&#10;4/9tWjz/OicJ/2ORh/9cioD/GSlC/2Z2j//i9f//AAAAAAAAAAAAAAAAAAAAAAAAAADj4t3/p6ah&#10;/1lZT/8MDAL/BxQc/ys4QP9meIz/k6W5/9jo9f8fISI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93f/q5MT/Zmtl/wwRC/8ADkv/EiZj/4+mtP/i+f//AAAAAAAAAAAAAAAAAAAAAAAAAAAA&#10;AAAAAAAAAAAAAAAAAAAAAAAAAAAAAAAAAAAAAAAAAAAAAAAAAAAAAAAAAKqdmaqPfHX/AxQc/xwt&#10;Nf9AVHf/LUFk/15uiP/i8v//AAAAAAAAAAAAAAAAYV9dZsHDtf92eGr/SVtf/yQ2Ov8AFjj/GzJU&#10;/2V/jv+btcT/e4F+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j3b3/&#10;cWtL/woPCf8MEQv/GCxp/3uPzP/i+f//AAAAAAAAAAAAAAAAAAAAAAAAAAAAAAAAAAAAAAAAAAAA&#10;AAAAAAAAAAAAAAAAAAAAAAAAAAAAAAAAAAAAAAAAAAAAAAColY7/NCEa/wkaIv8OHyf/HjJV/3eL&#10;rv/i8v//AAAAAAAAAAAAAAAAt7Ku/21oZP89PzH/DQ8B/wUXG/8nOT3/ZXye/5201v/c9v//4fv/&#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92v/h3br/XV9c/w8RDv8UHkH/&#10;WWOG/5Wot//U5u7uAAAAAAAAAAAAAAAAAAAAAAAAAAAAAAAAAAAAAAAAAAAAAAAAAAAAAAAAAAAA&#10;AAAAAAAAAAAAAAAAAAAAAAAAACEgHyKgl5D/MjM1/w4PEf8AGkn/FDRj/4COmf8+QkREAAAAAAAA&#10;AADi5dT/dXhn/ykwOP8GDRX/EiA7/zxKZf9lg47/lrS//5mioq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6MX/amZD/w0PDP8bHRr/b3mc/97o//9cZGZm&#10;AAAAAAAAAAAAAAAAAAAAAAAAAAAAAAAAAAAAAAAAAAAAAAAAAAAAAAAAAAAAAAAAAAAAAAAAAAAA&#10;AAAAAAAAAAAAAACRiIH/KSAZ/w8QEv8ODxH/NlaF/4Sk0/8AAAAAAAAAAAAAAADDw7f/XmFQ/w4R&#10;AP8RGCD/SE9X/3uJpP/K2PP/3fv//937//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94P/079L/cHht/wkRBv8GH0f/XXae/3uDgYgAAAAAAAAAAAAAAAAAAAAA&#10;AAAAAAAAAAAAAAAAAAAAAAAAAAAAAAAAAAAAAAAAAAAAAAAAAAAAAAAAAAAAAAAAAAAAAERAPkSW&#10;hX3/BBgh/wARGv8WL07/Z4Cf/7/e1v/e/fX/AAAAAAAAAACekJD/Rzk5/wAZL/8rRFr/ipeg/9nm&#10;7/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&#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Lu3&#10;zINuaf8FHD7/R16A/+Hr7P8AAAAAAAAAAAAAAAAAAAAAAAAAAAAAAAAAAAAAAAAAAAAAAAAAAAAA&#10;AAAAAAAAAAAAAAAAAAAAAAAAAAAAAAAAAAAAAAAAAAAAAAAAAAAAAAAAAAAAAAAAAAAAAAAAAAAA&#10;AAAAAAAAAAAAAAD/+9r/18em/01PTv8bHRz/Gyot/yU0N/8lNTX/Jzc3/yw4NP8vOzf/K0BB/zZL&#10;TP8vQUP/HjAy/wIcNf8XMUr/e5ar/+L9//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qFgP88JyL/SmGD&#10;/9zz//8AAAAAAAAAAAAAAAAAAAAAAAAAAAAAAAAAAAAAAAAAAAAAAAAAAAAAAAAAAAAAAAAAAAAA&#10;AAAAAAAAAAAAAAAAAAAAAAAAAAAAAAAAAAAAAAAAAAAAAAAAAAAAAAAAAAAAAAAAAAAAAAAAAAAA&#10;AAAA/e3M/25ePf8RExL/Kiwr/x4tMP8QHyL/GSkp/zFBQf8/S0f/MT05/xEmJ/8gNTb/FCYo/wQW&#10;GP8SLEX/a4We/9r1//97iIi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ji4H/Qysh/xsgPv93fJr/4vX/&#10;/wAAAAAAAAAAAAAAAAAAAAAAAAAAAAAAAAAAAAAAAAAAAAAAAAAAAAAAAAAAAAAAAAAAAAAAAAAA&#10;AAAAAAAAAAAAAAAAAAAAAAAAAAAAAAAAAAAAAAAAAAAAAAAAAAAAAAAAAAAAAAAAAAAAAAAAAAAA&#10;AAAA5ufi/62uqf9sa3H/U1JY/2N1mf+WqMz/AAAAAAAAAAAAAAAAAAAAAAAAAAAAAAAAAAAAAAAA&#10;AAAAAAAAAAAAAAAAAAAAAAAAAAAAAM7Qz/+Rj5D/c3Fy/2FoYf9ES0T/SVtf/3GDh/+Wts3/1/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mNcZpOHd/8qN1n/Ym+R/3uDgYgAAAAAAAAA&#10;AAAAAAAAAAAAAAAAAAAAAAAAAAAAAAAAAAAAAAAAAAAAAAAAAAAAAAAAAAAAAAAAAAAAAAAAAAAA&#10;AAAAAAAAAAAAAAAAAAAAAAAAAAAAAAAAAAAAAAAAAAAAAAAAAAAAAAAAAAAAAAAAAAAAAObjwv8s&#10;KQj/CBIU/xMdH/8OKDf/DCY1/yxDU/9rgpL/oKWF/4KHZ/8dJyj/CRMU/wobJf8SIy3/PGt9/8z7&#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3Bsf8sIBD/FSJE/8nW+P8AAAAAAAAAAAAAAAAAAAAAAAAA&#10;AAAAAAAAAAAAAAAAAAAAAAAAAAAAAAAAAAAAAAAAAAAAAAAAAAAAAAAAAAAAAAAAAAAAAAAAAAAA&#10;AAAAAAAAAAAAAAAAAAAAAAAAAAAAAAAAAAAAAAAAAAAAAAAAAAAAAAAAAAD39NP/cG1M/xEbHf8Z&#10;IyX/Plhn/2uFlP+Mo7P/3/b///v/4P/n7Mz/cXt8/z9JSv9ZanT/eouV/6DP4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i&#10;1O6/w7T/h4+S/3Z+gf9OVFD/Bw0J/w0yTP+Yvdf/4Pb//9vx/v8+Q0REAAAAAAAAAAAAAAAAAAAA&#10;AAAAAAAAAAAAAAAAAAAAAAAAAAAAAAAAAAAAAAAAAAAAAAAAAAAAAAAAAAAAAAAAAAAAAAAAAAAA&#10;AAAAAAAAAAAAAAAAAAAAAAAAAAAAAAAAAAAAAAAAAAAAAAAAAAAAANrf2/+JkJb/d36E/7LByP+2&#10;wsjMAAAAAAAAAAAAAAAAAAAAANjl3P+ptq3/2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mZcZuHk&#10;0f9pbFn/HkVW/z5ldv+tzM//3v3//wAAAAAAAAAAAAAAAAAAAAAAAAAAAAAAAAAAAAAAAAAAAAAA&#10;AAAAAAAAAAAAAAAAAAAAAAAAAAAAAAAAAAAAAAAAAAAAAAAAAAAAAAAAAAAAAAAAAAAAAAAAAAAA&#10;7ebu/7O9vP9xe3r/epWg/42os/+sucH/1uPr/9bZ2u4fICAiAAAAAAAAAAAAAAAAAAAAAAAAAAAA&#10;AAAAPkFBRNvm6P+yvqb/g493/3+Hkv9xeYT/c4uL/2d/f/9BUWH/OUlZ/2p/gP9tgoP/ipen/97r&#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4/QESanZ+qXGFgZgAAAAAAAAAAAAAAAAAAAAAAAAAAAAAAALu6tf9tcWL/QkY3/wsT&#10;Fv8QGBv/Iigk/zg+Ov9DaIL/XYKc/2d9iv94jpv/uMrO/93v8/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kQ+RNrkzP9jZlP/GBsI/z5l&#10;dv+64fL/3fz//z5EREQAAAAAAAAAAAAAAAAAAAAAAAAAAAAAAAAAAAAAAAAAAAAAAAAAAAAAAAAA&#10;AAAAAAAAAAAAAAAAAAAAAAAAAAAAAAAAAAAAAAAAAAAAAAAAAAAAAAAAAAAAysPL/5yVnf+LlZT/&#10;hI6N/7HM1//d+P//AAAAAAAAAAAAAAAAAAAAAAAAAAAAAAAAICAgIuDh4/+0vbr/ipOQ/3J9f/9l&#10;cHL/SlY+/yk1Hf8uNkH/Nj5J/2qCgv+AmJj/dISU/5Ojs//b8PH/4fb3/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3pzv9mYkf/Ah0u/1Jtfv/Y7O3/PkNDRAAA&#10;AAAAAAAAAAAAAAAAAAAAAAAAAAAAAAAAAAAAAAAAAAAAAAAAAAAAAAAAAAAAAAAAAAAAAAAAAAAA&#10;AAAAAAAAAAAAAAAAAAAAAAAAAAAAAAAAAAAAAAAAAAAAAAAAAKyxx/+Uma//3unt/wAAAAAAAAAA&#10;AAAAAAAAAAAAAAAAPkFCRLa/xMzAyL3/g4uA/2N3gv9ecn3/TF5g/zdJS/82TVP/SWBm/2Z1fP9r&#10;eoH/c4Oa/42dtP/U293uAAAAAB8gIC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Q/PkSehYH/DjBL/05wi//U5ejuAAAAAAAAAAAAAAAAAAAAAAAAAAAAAAAAAAAAAAAA&#10;AAAAAAAAAAAAAAAAAAAAAAAAAAAAAAAAAAAAAAAAAAAAAAAAAAAAAAAAAAAAAAAAAAAAAAAAHyAh&#10;Iri7xMzg4eb/zM3S/7bCwv+msrL/fYqQ/3+Mkv+Ik5f/eoWJ/2x6g/9odn//TVxh/zVESf9VZXT/&#10;fIyb/32Gjf92f4b/mKi1/9np9v8+QUB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4KEiHuC&#10;hIjU5uvumaWpqn5+gYji4ef/3uv0/7bByMzi9PT/1OXl7h8gICJ7foCI3fP//+H3//8AAAAAAAAA&#10;AOD3//+ZqKqqAAAAAAAAAAAAAAAAAAAAAAAAAAAAAAAA//ff/5uPd/8BHSn/LEhU/5Oz2v/Z+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bh3v9jXlv/ETlq/4Wt3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h2/92cW7/PDc0/3ObzP/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Pw3/9yb17/Fy5x/3eO0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9uqn/Ojcm&#10;/2R7vv/d9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5NT/SnaR/0h0j/8fIC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Y5+/xI+Wf+u2v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T/1lKM/8aUHL/y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Gym/83KBH/Y5m7/9T///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mZcZvj4&#10;3v9MZYT/Fi9O/9Ts7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ZmXGbq6tD/HzhX/z1W&#10;df/i+v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L/3sqN/wE8aP9ko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5iER/8BPGj/rO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RAPkReRz//EDhp/831//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34Nj/SzQs/yxUhf/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q2n/z8iHP9bkqf/1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&#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RnYf9A&#10;Ix3/quH2/9X///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Qnj/JSZc/z5BQE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9M/yUGA/8tNzj/Mz0+/w8jLv8Y&#10;LDf/SG2K/9P4/////6//9vqj/xUdIP8KEhX/BQ8Z/wsVH/8wcZf/w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TJo/y0uZ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gSP8iCgD/Hysr/zM/P/8kMTn/FiMr/xJJcP+Q&#10;x+7/AAAAAAAAAABLNy7/HgoB/wwWGP8HERP/Gkhs/8Xz//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O7h/w45cP8bRn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qpL/IAgA/woWFv8uOjr/JTI6/xwpMf8ALlX/OG+W/3uDfYgA&#10;AAAAdmJZ/x0JAP8JExX/BhAS/w07X/+SwO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s3/8UP3b/PGe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ebJ/0U2Gf8HEBX/KzQ5/yYzO/8nNDz/HSEt/zk9Sf+87P//2f///8e6hf8d&#10;EAD/CRQY/wwXG/8AKkX/VoKd/9/89/8+RER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6uH/C1R9/ziBqv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2v9zZEf/BA0S/yQtMv8sOUH/OEVN/zM3Q/8YHCj/Woqg/9T////77rn/HA8A/wcSFv8U&#10;HyP/ABo1/zBcd//S7+r/HyIi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ufe/wdQef85gq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o1f8QOW3/&#10;PW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jov8hLy//&#10;BhQU/yUvMf85Q0X/OE08/wUaCf8kM1r/4fD////52v+znH3/BRAW/wkUGv8GExn/FyQq/06Rrv/G&#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7Nn/GUJ2/yBJff8AAAAA&#10;AAAAAAAAAAAAAAAAAAAAAAAAAAAAAAAAAAAAAAAAAAAAAAAAAAAAAAAAAAAAAAAAAAAAAAAAAAAA&#10;AAAAAAAAAAAAAAAAAAAAAAAAAAAAAAAAAAAAAAAAAAAAAAAAAAAAAAAAAAAAAAAAAAAAAAAAAAAA&#10;AAAAAAAAAAAAAAAAAAAAAAAAAAAAAAAAAAAAAAAAAAAAAAAAAAAAAAAAAAAAAAAAAAAAAAAAPj8/&#10;RM7a2P+8yMb/1t/a/7a+uszl6O3/m52gqtTk3O6ZpJ+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xFeP85MmX/AAAAAAAAAAAAAAAA&#10;AAAAAAAAAAAAAAAAAAAAAAAAAAAAAAAAAAAAAAAAAAAAAAAAAAAAAAAAAAAAAAAAAAAAAAAAAAAA&#10;AAAAAAAAAAAAAAAAAAAAAAAAAAAAAAAAAAAAAAAAAAAAAAAAAAAAAAAAAAAAAAAAAAAAAAAAAAAA&#10;AAAAAAAAAAAAAAAAAAAAAAAAAAAAAAAAAAAAAAAAAAAAAD8/P0TX19X/o6qj/3d+d/9daWn/T1tb&#10;/2Jsbv9ueHr/ZXJ7/2h1fv9+fYv/hIOR/4qap/+Xp7T/s8/b/9v3///i9fz/maWqqj5DRE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qqpmq9fjb/1ZOS/8SCgf/KzY6/zA7P/81QET/&#10;GiUp/wEvVv9DiK//AAAAAAAAAACljn7/IAkA/wYPFv8LFBv/MUd5/9ft//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SS37/MSpd/5mjoaoAAAAAAAAAAAAAAAAAAAAA&#10;AAAAAAAAAAAAAAAAAAAAAAAAAAAAAAAAAAAAAAAAAAAAAAAAAAAAAAAAAAAAAAAAAAAAAAAAAAAA&#10;AAAAAAAAAAAAAAAAAAAAAAAAAAAAAAAAAAAAAAAAAAAAAAAAAAAAAAAAAAAAAAAAAAAAAAAAAAAA&#10;AACdnaCq4+Ln/77IwP+QmpL/iZGU/4iQk/99fXv/ZmZk/z1EPf8UGxT/BhIS/w4aGv8XISP/GyUn&#10;/xQhKv8SHyj/JCMx/zIxP/8yQk//NkZT/0Vhbf9deYX/dIeO/4WYn/+svsj/3e/5/x8gIC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GH/Iw0A/x0tLP80REP/LkBA/xMlJf8AJlz/&#10;N3as/wAAAAAAAAAA+962/2FEHP8HERP/CRMV/xBIVf+37/z/AAAAAAAAAAAAAAAAAAAAAAAAAAAA&#10;AAAAAAAAAAAAAAAAAAAAAAAAAAAAAAAAAAAAAAAAAAAAAAAAAAAAHyAiIh8gISKZn6Kqe3+FiD5A&#10;Q0TU5eXu1OXl7h8gISIAAAAAPkFDRAAAAAAfISI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deo/zwmAP8EFBP/NERD/y9BQf8HGRn/ADJo/0mIvv8AAAAA&#10;AAAAAP/2zv+tkGj/CRMV/wgSFP8HP0z/mdHe/wAAAAAAAAAAAAAAAAAAAAAAAAAAAAAAANLOy/+b&#10;l5T/g4yR/5CZnv+Rm53/jpia/4SMj/+AiIv/gYST/4KFlP96g4j/cnuA/2x0f/90fIf/d4mJ/3eJ&#10;if9+hY//gYiS/4KPl/+Kl5//i5el/5aisP+4wcb/z9jd/9fY3P9eX2B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&#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6Cd/yscGf8OKGH/gpzV/wAA&#10;AAAAAAAAAAAAAAAAAAAAAAAAAAAAAAAAAAAAAAAA/+zh/0cpHv8AK1L/S6DH/wAAAAAAAAAApXlc&#10;/zMHAP8qNDb/NkBC/zA6PP8oMjT/MUA7/zhHQv88QEH/Oz9A/woUHv8tN0H/tPDw/9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IR8ir7Ol/0Q1Mv8tHhv/dpDJ/974//8AAAAAAAAAAAAA&#10;AAAAAAAAAAAAAAAAAAAAAAAAAAAAAAAAAABrTUL/ASlQ/zqPtv8AAAAAAAAAAM+jhv82CgD/ISst&#10;/zQ+QP8sNjj/Iiwu/y08N/8xQDv/MDQ1/zM3OP8LFR//JS85/5nV1f/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d287/d3qD/zQ3QP8OJFb/Znyu/wAAAAAAAAAAAAAAAAAAAAAAAAAAAAAAAAAA&#10;AAAAAAAAAAAAAAAAAAAiIR8iwLWj/ztVcP+AmrX/AAAAAAAAAADf3o7/KSgA/wwcHP8vPz//ISwy&#10;/xolK/8wNDf/MDQ3/x8qLv8mMTX/BQ8Y/yErNP950Nf/w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2dm6qm&#10;pJf/YF5R/wwPGP8lKDH/cIa4/9vx//8AAAAAAAAAAAAAAAAAAAAAAAAAAAAAAAAAAAAAAAAAAAAA&#10;AAAAAAAAAAAAAPvw3v+30ez/1vD//wAAAAAAAAAA8O+f/zU0AP8GFhb/Kzs7/xYhJ/8THiT/LDAz&#10;/zA0N/8cJyv/ICsv/wQOF/8hKzT/bcTL/77///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Lj5f93eHr/MkVW/0VYaf9a&#10;b4L/j6S3/wAAAAAAAAAAAAAAAAAAAAAAAAAAAAAAAAAAAAAAAAAAAAAAAAAAAAAAAAAAAAAAAAAA&#10;AAAAAAAAAAAAAAAAAAAAAAAAAAAAAPH2tv8vNAD/CBIU/x8pK/8BESH/CBgo/yUmKP8pKiz/FDI8&#10;/yA+SP8LERH/HSMj/1eXsv/C////tsTMzB8hIi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rd/7Wztv90dXf/ODk7/2BzhP/G2er/3/T//7bHzMwA&#10;AAAAAAAAAAAAAAAAAAAAAAAAAAAAAAAAAAAAAAAAAAAAAAAAAAAAAAAAAAAAAAAAAAAAAAAAAAAA&#10;AAAAAAAAAAAAAAAAAAD0+bn/MTYA/wYQEv8HERP/FiY2/yo6Sv89PkD/DQ4Q/wwqNP9DYWv/PEJC&#10;/woQEP8cXHf/aKjD/4GSov+aq7v/2Nnd/15fY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Qj5Ez7+v/3V7kf9scoj/YXOH/36QpP9cYWBmAAAAAAAAAAAAAAAAAAAAAAAAAAAA&#10;AAAAAAAAAAAAAAAAAAAAAAAAAAAAAAAAAAAAAAAAAAAAAAAAAAAAAAAAAAAAAAAAAAAAAAAAAAAA&#10;AAAAAAAA8PLc/ycpE/8JDx//KzFB/1x/kv+Ttsn/l5Vv/xIQAP8FOU7/a5+0/5WMj/8nHiH/XGh0&#10;/4aSnv98dnr/aGJm/1dlZf9odnb/lK/C/87p/P/U297u4urt/+H1//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QwP+SmK7/p63D/9Xn+/+ZpaqqAAAAAAAAAAAAAAAAAAAAAAAAAAAAAAAAAAAAAAAAAAAA&#10;AAAAAAAAAAAAAAAAAAAAAAAAAAAAAAAAAAAAAAAAAAAAAAAAAAAAAAAAAAAAAAAAAAAAAAAAAPL0&#10;3v8zNR//FRsr/4qQoP/U9///2/7///Hvyf9ycEr/WIyh/8P3///s4+b/kYiL/9Dc6P+Zoamq29XZ&#10;/6KcoP9UYmL/OkhI/1Fsf/+BnK//goqN/3F5fP+MoKv/zODr/9bZ2u58fn6Ie39/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H/d2tB/yo4&#10;U//E0u3/AAAAAAAAAAAAAAAA4OLu/9Ti5e4+QkNEAAAAAAAAAAAAAAAAAAAAAAAAAAAAAAAA1tfR&#10;/6Kjnf+Yqq7/rb/D/5Wfof9zfX//goyW/52nsf+YoqH/foiH/3SAkP+VobH/x9Ta/+Hu9P/g8///&#10;PkNE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U/9bKoP9LWXT/coCb/5Ca&#10;pP+dp7H/ubvH/+Hj7//U4uXuPkJDRAAAAAAAAAAAAAAAAAAAAAAAAAAAAAAAAAAAAAAAAAAAAAAA&#10;AAAAAAAAAAAAPkFBRHuAhYjc5vD/ucPC/4yWlf9seIj/doKS/4aTmf97iI7/gpWj/6e6yP/e4N//&#10;fX59iD4/QE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s7G/6CgmP9sZV//QDkz/0FDUP9wcn//jZu1/9Ti/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9zW/5OMhv9QUl//IiQx/yUzTf9aaIL/i5ih/8fU3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gICKZnZ+q0tXc/7Czuv+jpKb/&#10;jo+R/3qDlP+Bipv/foiS/3yGkP94hpH/aHaB/1FfbP9aaHX/Y3R8/2N0fP9WX17/PkdG/xglLv8Z&#10;Ji//IS4//yo3SP8ySFb/RFpo/2dvev9rc37/a3J4/2xzef9zfYf/doCK/4WNmP+Pl6L/qbi//9Lh&#10;6P/j5+j/4ubn/9nZ2+59fn+ImZ6fqgAAAAAAAAAAAAAAAAAAAAAAAAAAAAAAAAAAAAAAAAAAAAAA&#10;AAAAAAAAAAAAAAAAAAAAAAD//7z/9/Cq/wENTv8NKW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MTG/4aGiP9wc2z/XmFa/0RFSv9SU1j/eoOS/8TN3P/h8///PkNE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yAgIh8gICIfICAiAAAAAOLo6P/Q2Nr/0trc/+Tl5//d3uD/vsLB/52hoP95gIr/dXyG/3B/gv9t&#10;fH//Z250/2tyeP9ycnr/W1tj/0JHQf9ART//Q0dT/zk9Sf8nND3/KzhB/0FeYv9if4P/d4GK/3iC&#10;i/9heH7/YXh+/22DrP+EmsP/1d3y/z5AREQAAAAAAAAAAAAAAAAAAAAAAAAAAAAAAAAAAAAAAAAA&#10;AAAAAAAAAAAAAAAAAAAAAAAsICr/Kh4o/9P9/P/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TX0P+PkJX/W1xh/z5HVv9MVWT/X3GH/4eZr/9cYF9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o6Wq4vH0/5mdoarg&#10;5+3/5ubu/8jI0P+kqaP/pKmj/6mtuf+SlqL/cn+I/3B9hv9ui4//c5CU/4ONlv+Bi5T/Vm1z/1Zt&#10;c/9nfab/epC5/6mxxv++xtv/AAAAAAAAAAAAAAAAAAAAAAAAAAAAAAAAAAAAAAAAAAAAAAAAAAAA&#10;AAAAAAAAAAAARDhC/x8THf+q1NP/4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Z1v+hnpX/ZWJZ/zEuOf8qJzL/X2hv/4iRmP+61d7/2/b//7bCzM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8gICIfICAie39/iNPY2//R1tn/4OTl/+Pn&#10;6P/g5Of/HyAgIgAAAAAAAAAAAAAAAAAAAAAAAAAAAAAAAAAAAAAAAAAAAAAAAAAAAAAAAAAAAAAA&#10;AHRaSf8mDAD/e7S7/9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0/+TkJv/Y2Br/0ZPVv8qMzr/PVhh/1t2f/9xgJX/oK/E/1xgY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uKf/hmxb&#10;/63m7f/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q7usy+wbr/dnly/11VUv8tJSL/CwsT/zAwOP9XZn3/gpGo/9Hk6P/e8fX/&#10;maKqq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q7vc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NxcL/hHx5/0ZGTv8UFBz/BRQr/x4tRP9IW1//XnF1/258if+hr7z/&#10;PkBA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7vbr/jY+M/4KGh/9na2z/Qjk0/xQLBv8RDQ7/Pjo7/19uc/+Mm6D/&#10;qLTO/6+71f+irqr/p7Ov/9rp7v+2wsbMHyEhIh8hISJ7goaIe4KG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H5+iKuinf96cWz/ZmJj/0hERf8HFhv/DRwh/y87Vf89SWP/&#10;P0tH/0RQTP9kc3j/dYSJ/3iDh/99iIz/fouU/4WSm/+mssD/maGqq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Lb1O7DvLT/dGxq/0E5N/8KFAv/CBIJ/wgQEv8JERP/&#10;CxUX/xEbHf8PGh7/GiUp/yEwM/8tPD//RVhn/3SHlv+DjJv/iJGg/6zG1f/e+P//e4SIiHuEi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J+fYi7s7H/fYd+/15oX/8oMDL/Exsd/woUFv8FDxH/&#10;Dhkd/wYRFf8EExb/DBse/xEkM/8fMkH/Hyg3/ycwP/9BW2r/d5Gg/4qcqP+UprL/qLG6/9Td5v97&#10;gY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&#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1tD/k5eY/36Cg/9gZmb/RkxM/0RZSv8uQzT/&#10;Iy4q/xciHv8LExb/ChIV/wgTGf8HEhj/CRIX/xYfJP8hMDX/MUBF/ztOVP9bbnT/eIKO/4CKlv+E&#10;n7r/udTv/7bBx8x7goaIAAAAAAAAAAB7hIiIe4SI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dX19mxszM/6Gnp/+Rppf/ip+Q/3WAfP9PWlb/&#10;Mjo9/y42Of8XIij/DBcd/wgRFv8JEhf/AxIX/wMSF/8CFRv/Cx4k/xwmMv8cJjL/IDtW/1Nuif+I&#10;lZ3/hZKa/4eSlv+Pmp7/j6Gr/5Gjrf+5wsf/HyAhIh8hICIfIS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h4+L/tri3/5Cglv+Gloz/&#10;bXaF/1Nca/9naGL/REU//yc4Mv8dLij/ChEK/wcOB/8FEBT/BxIW/wYVGv8bKi//NztE/y4yO/8e&#10;MS3/HjEt/yg1Pv8uO0T/SFth/26Bh/+BkJf/fo2U/4GSmv+MnaX/oKfD/8TL5//i9fz/XGRm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ISAiXGNfZtni8f/Bytn/&#10;09TO/6ytp/+YqaP/gpON/1FYUf8kKyT/Ii0x/x0oLP8EExj/BBMY/wwQGf8JDRb/AxYS/wMWEv8E&#10;ERr/BRIb/wYZH/8MHyX/Dh0k/xAfJv8SIyv/JzhA/ztCXv9bYn7/fI+W/5Gkq/+hsrz/v9Da/7bE&#10;vMx7hH6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3tbb/i4mK/4aMiP90enb/Q0xR/yMsMf8iLTP/JTA2/yc8P/8mOz7/HjAw/wocHP8K&#10;HCD/ARMX/wUSGP8FEhj/BhEV/wYRFf8JFxr/HSsu/yYwOf8tN0D/MkNN/0pbZf9pdYP/d4OR/4CI&#10;k/+EjJf/iZWh/5Whrf+pu8n/z+Hv/7bAysyZoamqHyAhIgAAAAAfISI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2d/b/6ixtv+Nlpv/i5ac/4GMkv91io3/gZaZ/3CCgv9KXFz/OUtP/z5QVP8r&#10;OD7/Gygu/xEcIP8NGBz/Dhwf/woYG/8JExz/BA4X/wQVH/8DFB7/ChYk/xEdK/8TGyb/GCAr/xsn&#10;M/8uOkb/QFJg/1Vndf9seIT/eoaS/4KLkv+BipH/go+X/46bo/+erK//q7m8/7vEzf+1vsf/q7q/&#10;/7bFyv+1wsr/uMXN/9nl4/9cYWBmAAAAAB8gIS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oxv9jVjT/BTlP/5vP5f8A&#10;AAAAAAAAAAAAAAAAAAAAAAAAAAAAAABBQT5EsrKo/1NMMP8cFQD/MEFf/4OUsv/b9v//4fz//wAA&#10;AAAAAAAAAAAAAAAAAAAAAAAAAAAAAAAAAADExLz/Vl5z/2x0if9cYWBmAAAAAAAAAAAAAAAAAAAA&#10;AAAAAAAAAAAAAAAAAAAAAAAAAAAAAAAAAAAAAAAAAAAAAAAAAAAAAAAAAAAAAAAAAAAAAAD+/tz/&#10;6OjG/295cf8XIRn/HCUq/yozOP8sNjj/ISst/wYfM/8NJjr/RHWG/8v8//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hICIfISAiAAAAAB8gIC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8gHyLU2dX/n6iv/5ylrP+cpqf/kZuc/4OH&#10;kP+BhY7/iIuS/4mMk/+Hkpb/i5aa/4OKkv+Ah4//kKK4/9Hj+f/U5efu4vT2/x8gISIAAAAAPkFE&#10;RB8hIi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Xg/8m90f+/s8f/rsW1/5Oqmv99h4b/eYOC/3iGif98io3/&#10;g5GR/4uZmf+Jn5P/jKKW/5mnwf+1w93/r7S4/5idof+Sn8L/oK3Q/8nd2//R5eP/3eLo/z4/QUSZ&#10;o6WqPkJD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3P&#10;yv+Rk5D/X2Fe/z9DRP8bHyD/ABEN/wEUEP8AERj/ABAX/wESGv8WJy//KjtV/1Bhe/94gYr/foeQ&#10;/4uZov+0wsv/3+Xl/wAAAAAfICEiAAAAAJmknaqZpJ2qXV9gZj4/QEQAAAAA4+fo/8TBvP+joJv/&#10;nZ+c/5yem/+Jk5X/eYOF/1hZR/8jJBL/ISQp/zI1Ov8sOTD/KTYt/y4wL/82ODf/MjQz/ystLP8o&#10;LC//LDAz/xkkKP8JFBj/CBAT/xcfIv8iLTH/ICsv/yE2Sf9IXXD/e5yl/6DByv/f9v7/e4eI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gICIfIC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CAhIszL&#10;0P+qq6b/jo+K/2ljY/81Ly//DRUX/wgQEv8IEQ7/DRYT/wcRE/8IEhT/CRAW/wsSGP8gMTj/RVZd&#10;/2Zxd/9sd33/dnqD/3+DjP+EiY3/f4SI/3B6fP9rdXf/dnt//2Rpbf9OUEv/MjQv/zg+PP84Pjz/&#10;LjQ0/zE3N/8tNzn/GSMl/x4iJf8yNjn/ODc//ywrM/8hKC7/Iyow/yQuLf8mMC//JzMx/yEtK/8N&#10;ISr/Cx8o/xopMP8tPEP/SFlt/3KDl/+GnKf/uM7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1dX/mJKS/3qChP9ze33/T1hV/ys0Mf8aJCb/ChQW/wcOFP8GDRP/AA8W/wMUG/8DDhT/BhEX&#10;/wkNFv8LDxj/Fhsf/wwRFf8HERP/CBIU/wwRFf8KDxP/DA4J/w8RDP8GDAr/DBIQ/wwSEv8IDg7/&#10;CRMV/wgSFP8LDxL/Gh4h/xsaIv8MCxP/Exog/yEoLv8wOjn/OkRD/zxIRv8zPz3/OU1W/11xev96&#10;iZD/ipmg/6e4zP/h8v//1Oju7j5ERE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0BE2dnb7ra+wP+Lk5X/ho2V/4KJkf9tb2z/SUtI/zI1Pv8iJS7/Exog/wkQFv8MEBP/Cw8S&#10;/wgTD/8KFRH/AA4P/wUTFP8JDhT/CA0T/wYSEv8FERH/BA0c/xEaKf8WHCj/GB4q/xEcIv8YIyn/&#10;Hi0y/yMyN/8iLTP/Hikv/y0/S/9LXWn/ZHd+/3+Smf+IlZv/iJWb/5yttP/S4+r/XGFhZh8hIS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tzZ/6+xrv+Ul6D/jI+Y/36Fi/95gIb/c3d6/29zdv9bZmL/UFtX&#10;/z1LTP84Rkf/Jywy/ywxN/8+Skr/NkJC/z5HVv9faHf/c3mF/3qAjP93goj/fYiO/4STmP+Hlpv/&#10;iZSa/4WQlv+OoKz/qrzI/8rd5P/i9fz/e4KFiFxiZGZ7hIe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gISIfICAiPj9ARNnZ2+7g4eP/0tLU/8DAwv+hr7r/nKq1&#10;/42Unv+PlqD/n6my/5ymr/+xs8D/2Nrn/z5AQUQfIC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n6O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OXn&#10;7h8hIi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L09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kJ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EAAAMAAAABAnEAAAEBAAMAAAABAQEA&#10;AAECAAMAAAAEAAnOegEDAAMAAAABAAEAAAEGAAMAAAABAAIAAAERAAQAAAAFAAnOlgESAAMAAAAB&#10;AAEAAAEVAAMAAAABAAQAAAEWAAMAAAABADQAAAEXAAQAAAAFAAnOggEcAAMAAAABAAEAAAFSAAMA&#10;AAABAAEAAAFTAAMAAAAEAAnOqodzAAcAAAxIAAnOsgAAAAAACAAIAAgACAAB+9AAAfvQAAH70AAB&#10;+9AAAd6EAAAACAAB+9gAA/eoAAXzeAAH70gAAQABAAEA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IgFnogiPX6hgQACCCCAAAII3KyAdrMHchwCCCCAAAII&#10;IIDA/haIosisiWQjkahPpKlpWri/RWg9AggggAACCNyMAP/X6maUOAYBBBBAAAEEEEBApkVMcZyi&#10;ehWeEuG/I/lMIIAAAggggMBNCfAfDTfFxEEIIIAAAggggAACh0VCPwxdLwjcM6r3EyIIIIAAAggg&#10;gAACCCCAAAIIIIAAAghsqgBzPm0qJ4Uh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7" type="#_x0000_t75" style="position:absolute;left:33762;top:11113;width:11366;height: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">
                  <v:imagedata r:id="rId33" o:title=""/>
                  <v:path arrowok="t"/>
                </v:shape>
                <v:shape id="Grafik 239" o:spid="_x0000_s1028" type="#_x0000_t75" style="position:absolute;top:6070;width:45123;height:28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">
                  <v:imagedata r:id="rId34" o:title="" croptop="11550f"/>
                  <v:path arrowok="t"/>
                </v:shape>
                <w10:wrap type="through"/>
              </v:group>
            </w:pict>
          </mc:Fallback>
        </mc:AlternateContent>
      </w:r>
    </w:p>
    <w:p w14:paraId="38FD3B59" w14:textId="0DF74E0E" w:rsidR="00E97DAC" w:rsidRDefault="00E97DAC" w:rsidP="00F14113">
      <w:pPr>
        <w:spacing w:after="200" w:line="276" w:lineRule="auto"/>
        <w:rPr>
          <w:b/>
          <w:color w:val="auto"/>
          <w:sz w:val="24"/>
          <w:szCs w:val="24"/>
        </w:rPr>
      </w:pPr>
    </w:p>
    <w:p w14:paraId="3020BAFA" w14:textId="36FF053E" w:rsidR="00E97DAC" w:rsidRDefault="00E97DAC" w:rsidP="00F14113">
      <w:pPr>
        <w:spacing w:after="200" w:line="276" w:lineRule="auto"/>
        <w:rPr>
          <w:b/>
          <w:color w:val="auto"/>
          <w:sz w:val="24"/>
          <w:szCs w:val="24"/>
        </w:rPr>
      </w:pPr>
    </w:p>
    <w:p w14:paraId="31E1F133" w14:textId="09E202FE" w:rsidR="00E97DAC" w:rsidRDefault="00E97DAC" w:rsidP="00F14113">
      <w:pPr>
        <w:spacing w:after="200" w:line="276" w:lineRule="auto"/>
        <w:rPr>
          <w:b/>
          <w:color w:val="auto"/>
          <w:sz w:val="24"/>
          <w:szCs w:val="24"/>
        </w:rPr>
      </w:pPr>
    </w:p>
    <w:p w14:paraId="2ABCBD64" w14:textId="77777777" w:rsidR="00E97DAC" w:rsidRDefault="00E97DAC" w:rsidP="00F14113">
      <w:pPr>
        <w:spacing w:after="200" w:line="276" w:lineRule="auto"/>
        <w:rPr>
          <w:b/>
          <w:color w:val="auto"/>
          <w:sz w:val="24"/>
          <w:szCs w:val="24"/>
        </w:rPr>
      </w:pPr>
    </w:p>
    <w:p w14:paraId="4DBDE811" w14:textId="77777777" w:rsidR="00E97DAC" w:rsidRDefault="00E97DAC" w:rsidP="00F14113">
      <w:pPr>
        <w:spacing w:after="200" w:line="276" w:lineRule="auto"/>
        <w:rPr>
          <w:b/>
          <w:color w:val="auto"/>
          <w:sz w:val="24"/>
          <w:szCs w:val="24"/>
        </w:rPr>
      </w:pPr>
    </w:p>
    <w:p w14:paraId="1E5501CB" w14:textId="77777777" w:rsidR="00E97DAC" w:rsidRDefault="00E97DAC" w:rsidP="00F14113">
      <w:pPr>
        <w:spacing w:after="200" w:line="276" w:lineRule="auto"/>
        <w:rPr>
          <w:b/>
          <w:color w:val="auto"/>
          <w:sz w:val="24"/>
          <w:szCs w:val="24"/>
        </w:rPr>
      </w:pPr>
    </w:p>
    <w:p w14:paraId="1F766337" w14:textId="77777777" w:rsidR="00E97DAC" w:rsidRDefault="00E97DAC" w:rsidP="00F14113">
      <w:pPr>
        <w:spacing w:after="200" w:line="276" w:lineRule="auto"/>
        <w:rPr>
          <w:b/>
          <w:color w:val="auto"/>
          <w:sz w:val="24"/>
          <w:szCs w:val="24"/>
        </w:rPr>
      </w:pPr>
    </w:p>
    <w:p w14:paraId="570EDA7E" w14:textId="77777777" w:rsidR="00E97DAC" w:rsidRDefault="00E97DAC" w:rsidP="00F14113">
      <w:pPr>
        <w:spacing w:after="200" w:line="276" w:lineRule="auto"/>
        <w:rPr>
          <w:b/>
          <w:color w:val="auto"/>
          <w:sz w:val="24"/>
          <w:szCs w:val="24"/>
        </w:rPr>
      </w:pPr>
    </w:p>
    <w:p w14:paraId="1F5A4532" w14:textId="77777777" w:rsidR="00E97DAC" w:rsidRDefault="00E97DAC" w:rsidP="00F14113">
      <w:pPr>
        <w:spacing w:after="200" w:line="276" w:lineRule="auto"/>
        <w:rPr>
          <w:b/>
          <w:color w:val="auto"/>
          <w:sz w:val="24"/>
          <w:szCs w:val="24"/>
        </w:rPr>
      </w:pPr>
    </w:p>
    <w:p w14:paraId="322481B6" w14:textId="7CF542B3" w:rsidR="00E97DAC" w:rsidRDefault="00CC61ED" w:rsidP="00FE5D94">
      <w:pPr>
        <w:pStyle w:val="Labor-Text"/>
        <w:spacing w:line="360" w:lineRule="auto"/>
        <w:rPr>
          <w:color w:val="auto"/>
          <w:szCs w:val="24"/>
        </w:rPr>
      </w:pPr>
      <w:r w:rsidRPr="00E97DAC">
        <w:rPr>
          <w:color w:val="auto"/>
          <w:szCs w:val="24"/>
        </w:rPr>
        <w:lastRenderedPageBreak/>
        <w:t>Damit Anna und Otto auch im Casino spielen können, machen die</w:t>
      </w:r>
      <w:r w:rsidR="00B51D51" w:rsidRPr="00E97DAC">
        <w:rPr>
          <w:color w:val="auto"/>
          <w:szCs w:val="24"/>
        </w:rPr>
        <w:t xml:space="preserve"> beiden einen kurzen Halt </w:t>
      </w:r>
      <w:r w:rsidRPr="00E97DAC">
        <w:rPr>
          <w:color w:val="auto"/>
          <w:szCs w:val="24"/>
        </w:rPr>
        <w:t xml:space="preserve">an einem Bankautomaten. </w:t>
      </w:r>
      <w:r w:rsidR="00E97DAC">
        <w:rPr>
          <w:color w:val="auto"/>
          <w:szCs w:val="24"/>
        </w:rPr>
        <w:t>Leider bekommt Anna hauptsächlich Münzen ausgezahlt. Das ist ganz sch</w:t>
      </w:r>
      <w:r w:rsidR="009E351E">
        <w:rPr>
          <w:color w:val="auto"/>
          <w:szCs w:val="24"/>
        </w:rPr>
        <w:t>ö</w:t>
      </w:r>
      <w:r w:rsidR="00E97DAC">
        <w:rPr>
          <w:color w:val="auto"/>
          <w:szCs w:val="24"/>
        </w:rPr>
        <w:t>n viel!</w:t>
      </w:r>
    </w:p>
    <w:p w14:paraId="5A9C8E82" w14:textId="77777777" w:rsidR="00E97DAC" w:rsidRDefault="00E97DAC" w:rsidP="00FE5D94">
      <w:pPr>
        <w:pStyle w:val="Labor-Text"/>
        <w:spacing w:line="360" w:lineRule="auto"/>
        <w:rPr>
          <w:color w:val="auto"/>
          <w:szCs w:val="24"/>
        </w:rPr>
      </w:pPr>
    </w:p>
    <w:p w14:paraId="2F84D284" w14:textId="4F6F66D4" w:rsidR="00F14113" w:rsidRPr="00B909BE" w:rsidRDefault="007D44A7" w:rsidP="00B909BE">
      <w:pPr>
        <w:pStyle w:val="Labor-Text"/>
        <w:spacing w:line="360" w:lineRule="auto"/>
        <w:ind w:left="705" w:hanging="705"/>
        <w:rPr>
          <w:color w:val="auto"/>
          <w:szCs w:val="24"/>
        </w:rPr>
      </w:pPr>
      <w:r w:rsidRPr="00B909BE">
        <w:rPr>
          <w:noProof/>
          <w:color w:val="auto"/>
          <w:szCs w:val="24"/>
        </w:rPr>
        <w:drawing>
          <wp:anchor distT="0" distB="0" distL="114300" distR="114300" simplePos="0" relativeHeight="251661824" behindDoc="0" locked="0" layoutInCell="1" allowOverlap="1" wp14:anchorId="0D7568DE" wp14:editId="2FE7B667">
            <wp:simplePos x="0" y="0"/>
            <wp:positionH relativeFrom="column">
              <wp:posOffset>5989320</wp:posOffset>
            </wp:positionH>
            <wp:positionV relativeFrom="paragraph">
              <wp:posOffset>1270</wp:posOffset>
            </wp:positionV>
            <wp:extent cx="498475" cy="491490"/>
            <wp:effectExtent l="0" t="0" r="0" b="3810"/>
            <wp:wrapNone/>
            <wp:docPr id="20"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r w:rsidR="00A50B66">
        <w:rPr>
          <w:color w:val="auto"/>
          <w:szCs w:val="24"/>
        </w:rPr>
        <w:t>2.5</w:t>
      </w:r>
      <w:r w:rsidR="00917120" w:rsidRPr="00890512">
        <w:rPr>
          <w:color w:val="auto"/>
          <w:szCs w:val="24"/>
        </w:rPr>
        <w:t xml:space="preserve"> </w:t>
      </w:r>
      <w:r w:rsidR="0079274B">
        <w:rPr>
          <w:color w:val="auto"/>
          <w:szCs w:val="24"/>
        </w:rPr>
        <w:tab/>
      </w:r>
      <w:r w:rsidR="00A31009" w:rsidRPr="00BB0779">
        <w:rPr>
          <w:color w:val="auto"/>
          <w:szCs w:val="24"/>
        </w:rPr>
        <w:t xml:space="preserve">Rechts und links am Blattrand befindet sich ein Lineal. Kannst du die </w:t>
      </w:r>
      <w:r w:rsidR="0079274B">
        <w:rPr>
          <w:color w:val="auto"/>
          <w:szCs w:val="24"/>
        </w:rPr>
        <w:t>Geldstapel</w:t>
      </w:r>
      <w:r w:rsidR="00A31009" w:rsidRPr="00BB0779">
        <w:rPr>
          <w:color w:val="auto"/>
          <w:szCs w:val="24"/>
        </w:rPr>
        <w:t xml:space="preserve"> mit Hilfe des </w:t>
      </w:r>
      <w:r w:rsidR="001C0DC9">
        <w:rPr>
          <w:color w:val="auto"/>
          <w:szCs w:val="24"/>
        </w:rPr>
        <w:t>Zaubers</w:t>
      </w:r>
      <w:r w:rsidR="00A31009" w:rsidRPr="00BB0779">
        <w:rPr>
          <w:color w:val="auto"/>
          <w:szCs w:val="24"/>
        </w:rPr>
        <w:t xml:space="preserve">piegels messen? Schreibe die Länge neben den jeweiligen </w:t>
      </w:r>
      <w:r w:rsidR="0079274B">
        <w:rPr>
          <w:color w:val="auto"/>
          <w:szCs w:val="24"/>
        </w:rPr>
        <w:t>Geldstapel</w:t>
      </w:r>
      <w:r w:rsidR="00A31009" w:rsidRPr="00BB0779">
        <w:rPr>
          <w:color w:val="auto"/>
          <w:szCs w:val="24"/>
        </w:rPr>
        <w:t>.</w:t>
      </w:r>
    </w:p>
    <w:p w14:paraId="54BC9F67" w14:textId="77777777" w:rsidR="0079462E" w:rsidRDefault="0079462E" w:rsidP="00E97DAC">
      <w:pPr>
        <w:pStyle w:val="Labor-Text"/>
        <w:spacing w:line="360" w:lineRule="auto"/>
        <w:ind w:left="705" w:hanging="705"/>
        <w:rPr>
          <w:color w:val="auto"/>
          <w:szCs w:val="24"/>
        </w:rPr>
      </w:pPr>
    </w:p>
    <w:p w14:paraId="298FA112" w14:textId="1155BA64" w:rsidR="00A50B66" w:rsidRPr="00F14113" w:rsidRDefault="00A50B66" w:rsidP="0079274B">
      <w:pPr>
        <w:pStyle w:val="Labor-Text"/>
        <w:spacing w:line="360" w:lineRule="auto"/>
        <w:ind w:left="708"/>
        <w:rPr>
          <w:color w:val="auto"/>
          <w:szCs w:val="24"/>
        </w:rPr>
      </w:pPr>
      <w:r>
        <w:rPr>
          <w:noProof/>
          <w:color w:val="auto"/>
        </w:rPr>
        <w:drawing>
          <wp:inline distT="0" distB="0" distL="0" distR="0" wp14:anchorId="20DC37D7" wp14:editId="11D005CE">
            <wp:extent cx="5343525" cy="4350438"/>
            <wp:effectExtent l="0" t="0" r="0" b="0"/>
            <wp:docPr id="16" name="Grafik 16" descr="C:\Users\Peter\Dropbox\Rike und Nora\Mathe Labor\TT\Bilder+Zeichnungen\SC_A_1_2.5_Geldst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ropbox\Rike und Nora\Mathe Labor\TT\Bilder+Zeichnungen\SC_A_1_2.5_Geldstapel.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5294" t="9375" r="39240" b="26698"/>
                    <a:stretch/>
                  </pic:blipFill>
                  <pic:spPr bwMode="auto">
                    <a:xfrm>
                      <a:off x="0" y="0"/>
                      <a:ext cx="5352744" cy="4357944"/>
                    </a:xfrm>
                    <a:prstGeom prst="rect">
                      <a:avLst/>
                    </a:prstGeom>
                    <a:noFill/>
                    <a:ln>
                      <a:noFill/>
                    </a:ln>
                    <a:extLst>
                      <a:ext uri="{53640926-AAD7-44D8-BBD7-CCE9431645EC}">
                        <a14:shadowObscured xmlns:a14="http://schemas.microsoft.com/office/drawing/2010/main"/>
                      </a:ext>
                    </a:extLst>
                  </pic:spPr>
                </pic:pic>
              </a:graphicData>
            </a:graphic>
          </wp:inline>
        </w:drawing>
      </w:r>
    </w:p>
    <w:p w14:paraId="158CCF53" w14:textId="37E7ECA9" w:rsidR="00A31009" w:rsidRPr="00F14113" w:rsidRDefault="00A31009" w:rsidP="00A31009">
      <w:pPr>
        <w:pStyle w:val="Labor-Text"/>
        <w:spacing w:line="360" w:lineRule="auto"/>
        <w:rPr>
          <w:color w:val="auto"/>
        </w:rPr>
      </w:pPr>
    </w:p>
    <w:p w14:paraId="55FA4D90" w14:textId="77777777" w:rsidR="00A31009" w:rsidRDefault="00A31009" w:rsidP="00A31009">
      <w:pPr>
        <w:pStyle w:val="Labor-Text"/>
        <w:spacing w:line="360" w:lineRule="auto"/>
      </w:pPr>
    </w:p>
    <w:p w14:paraId="7E7E5FCE" w14:textId="77777777" w:rsidR="00A31009" w:rsidRDefault="00A31009" w:rsidP="00A31009">
      <w:pPr>
        <w:pStyle w:val="Labor-Text"/>
        <w:spacing w:line="360" w:lineRule="auto"/>
      </w:pPr>
    </w:p>
    <w:p w14:paraId="5FE44691" w14:textId="708CD671" w:rsidR="00FE5D94" w:rsidRDefault="00FE5D94" w:rsidP="00E16DA5">
      <w:pPr>
        <w:pStyle w:val="Labor-Text"/>
      </w:pPr>
    </w:p>
    <w:p w14:paraId="74EF0E32" w14:textId="77777777" w:rsidR="00F54809" w:rsidRDefault="00FE5D94" w:rsidP="00E97DAC">
      <w:pPr>
        <w:pStyle w:val="Labor-Text"/>
        <w:spacing w:line="360" w:lineRule="auto"/>
        <w:sectPr w:rsidR="00F54809" w:rsidSect="004B5C9B">
          <w:headerReference w:type="default" r:id="rId36"/>
          <w:pgSz w:w="11906" w:h="16838"/>
          <w:pgMar w:top="1417" w:right="1417" w:bottom="1134" w:left="1417" w:header="708" w:footer="794" w:gutter="0"/>
          <w:cols w:space="708"/>
          <w:docGrid w:linePitch="360"/>
        </w:sectPr>
      </w:pPr>
      <w:r>
        <w:t>Auf dem Weg ins Casino entdecken Otto und Anna verschiedene Verkehrsschilder. Otto meint, dass einige davon symmetrisch seien. Anna versteht nicht, was Otto damit meint.</w:t>
      </w:r>
    </w:p>
    <w:p w14:paraId="29775CE8" w14:textId="7B71A05D" w:rsidR="00E16DA5" w:rsidRDefault="00E97DAC" w:rsidP="00F54809">
      <w:pPr>
        <w:pStyle w:val="Labor-Text"/>
        <w:spacing w:line="360" w:lineRule="auto"/>
        <w:ind w:left="708" w:hanging="648"/>
      </w:pPr>
      <w:r>
        <w:lastRenderedPageBreak/>
        <w:t>3.1</w:t>
      </w:r>
      <w:r>
        <w:tab/>
      </w:r>
      <w:r w:rsidR="00E16DA5">
        <w:t>Bestimmt habt ihr alle schon einmal den Begriff „</w:t>
      </w:r>
      <w:r w:rsidR="00E16DA5" w:rsidRPr="00251C5C">
        <w:rPr>
          <w:i/>
        </w:rPr>
        <w:t>Symmetrie</w:t>
      </w:r>
      <w:r w:rsidR="00E16DA5">
        <w:t>“ gehört. Tauscht euch in eurer Gruppe darüber aus, was ihr über den Begr</w:t>
      </w:r>
      <w:r w:rsidR="00BE01D6">
        <w:t xml:space="preserve">iff wisst. Notiert eine Erklärung für Anna. </w:t>
      </w:r>
    </w:p>
    <w:tbl>
      <w:tblPr>
        <w:tblpPr w:leftFromText="141" w:rightFromText="141"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E97DAC" w14:paraId="3ECB88DB" w14:textId="77777777" w:rsidTr="0079462E">
        <w:trPr>
          <w:trHeight w:val="4527"/>
        </w:trPr>
        <w:tc>
          <w:tcPr>
            <w:tcW w:w="9062" w:type="dxa"/>
          </w:tcPr>
          <w:p w14:paraId="2D62B521" w14:textId="77777777" w:rsidR="00E97DAC" w:rsidRDefault="00E97DAC" w:rsidP="00E97DAC">
            <w:pPr>
              <w:pStyle w:val="Labor-Text"/>
              <w:spacing w:line="360" w:lineRule="auto"/>
            </w:pPr>
          </w:p>
        </w:tc>
      </w:tr>
    </w:tbl>
    <w:p w14:paraId="25EADD28" w14:textId="33D3F2A7" w:rsidR="00E16DA5" w:rsidRPr="003C55A8" w:rsidRDefault="00E16DA5" w:rsidP="003C55A8">
      <w:pPr>
        <w:rPr>
          <w:rFonts w:ascii="Arial" w:hAnsi="Arial" w:cs="Arial"/>
          <w:vanish/>
          <w:sz w:val="24"/>
          <w:szCs w:val="24"/>
        </w:rPr>
      </w:pPr>
    </w:p>
    <w:p w14:paraId="32DA9292" w14:textId="77777777" w:rsidR="001D581B" w:rsidRDefault="001D581B" w:rsidP="003C55A8">
      <w:pPr>
        <w:pStyle w:val="Labor-Text"/>
        <w:spacing w:line="360" w:lineRule="auto"/>
      </w:pPr>
    </w:p>
    <w:p w14:paraId="6799897D" w14:textId="4298DC50" w:rsidR="00B379C4" w:rsidRPr="00251C5C" w:rsidRDefault="00980EA8" w:rsidP="009711D2">
      <w:pPr>
        <w:pStyle w:val="Labor-Text"/>
        <w:spacing w:line="360" w:lineRule="auto"/>
        <w:ind w:left="705" w:hanging="705"/>
      </w:pPr>
      <w:r>
        <w:rPr>
          <w:noProof/>
        </w:rPr>
        <w:drawing>
          <wp:anchor distT="0" distB="0" distL="114300" distR="114300" simplePos="0" relativeHeight="251686400" behindDoc="0" locked="0" layoutInCell="1" allowOverlap="1" wp14:anchorId="5B36A3A7" wp14:editId="7D48B57D">
            <wp:simplePos x="0" y="0"/>
            <wp:positionH relativeFrom="column">
              <wp:posOffset>6029325</wp:posOffset>
            </wp:positionH>
            <wp:positionV relativeFrom="paragraph">
              <wp:posOffset>5715</wp:posOffset>
            </wp:positionV>
            <wp:extent cx="492760" cy="492760"/>
            <wp:effectExtent l="0" t="0" r="2540" b="254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rsidR="003C55A8">
        <w:t xml:space="preserve">3.2 </w:t>
      </w:r>
      <w:r w:rsidR="003C55A8">
        <w:tab/>
      </w:r>
      <w:r>
        <w:t xml:space="preserve">Öffnet die </w:t>
      </w:r>
      <w:r w:rsidRPr="00980EA8">
        <w:rPr>
          <w:b/>
        </w:rPr>
        <w:t>Simulation 1</w:t>
      </w:r>
      <w:r>
        <w:rPr>
          <w:b/>
        </w:rPr>
        <w:t xml:space="preserve">. </w:t>
      </w:r>
      <w:r w:rsidR="00E16DA5">
        <w:t xml:space="preserve">Schaut euch die verschiedenen Bilder genau an. Versucht dann </w:t>
      </w:r>
      <w:r w:rsidR="0022355B">
        <w:t xml:space="preserve">gemeinsam </w:t>
      </w:r>
      <w:r w:rsidR="00E16DA5">
        <w:t>die Bilder</w:t>
      </w:r>
      <w:r w:rsidR="00B51D51">
        <w:t xml:space="preserve"> </w:t>
      </w:r>
      <w:r w:rsidR="00E16DA5">
        <w:t xml:space="preserve">nach </w:t>
      </w:r>
      <w:r w:rsidR="00E16DA5" w:rsidRPr="003F0896">
        <w:rPr>
          <w:b/>
        </w:rPr>
        <w:t>Symmetrien</w:t>
      </w:r>
      <w:r w:rsidR="00E16DA5">
        <w:t xml:space="preserve"> </w:t>
      </w:r>
      <w:r>
        <w:t>geordnet</w:t>
      </w:r>
      <w:r w:rsidR="001D581B">
        <w:t xml:space="preserve"> </w:t>
      </w:r>
      <w:r w:rsidR="00E16DA5">
        <w:t xml:space="preserve">zu sortieren. </w:t>
      </w:r>
      <w:r>
        <w:t xml:space="preserve">Die Simulation zeigt einen Smiley, wenn ihr alles richtig eingeordnet habt. </w:t>
      </w:r>
      <w:r w:rsidR="00500CB1" w:rsidRPr="00500CB1">
        <w:t>Erklärt, warum ihr die Kärtchen so sortiert habt.</w:t>
      </w:r>
    </w:p>
    <w:tbl>
      <w:tblPr>
        <w:tblpPr w:leftFromText="141" w:rightFromText="141"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79462E" w14:paraId="14018B86" w14:textId="77777777" w:rsidTr="0079462E">
        <w:trPr>
          <w:trHeight w:val="4946"/>
        </w:trPr>
        <w:tc>
          <w:tcPr>
            <w:tcW w:w="9062" w:type="dxa"/>
          </w:tcPr>
          <w:p w14:paraId="0232376C" w14:textId="77777777" w:rsidR="0079462E" w:rsidRDefault="0079462E" w:rsidP="0079462E">
            <w:pPr>
              <w:pStyle w:val="Labor-Text"/>
              <w:spacing w:line="360" w:lineRule="auto"/>
              <w:rPr>
                <w:noProof/>
              </w:rPr>
            </w:pPr>
          </w:p>
          <w:p w14:paraId="5B84EA72" w14:textId="77777777" w:rsidR="0079462E" w:rsidRDefault="0079462E" w:rsidP="0079462E">
            <w:pPr>
              <w:pStyle w:val="Labor-Text"/>
              <w:spacing w:line="360" w:lineRule="auto"/>
              <w:rPr>
                <w:noProof/>
              </w:rPr>
            </w:pPr>
          </w:p>
          <w:p w14:paraId="15230ACF" w14:textId="77777777" w:rsidR="0079462E" w:rsidRDefault="0079462E" w:rsidP="0079462E">
            <w:pPr>
              <w:pStyle w:val="Labor-Text"/>
              <w:spacing w:line="360" w:lineRule="auto"/>
              <w:rPr>
                <w:noProof/>
              </w:rPr>
            </w:pPr>
          </w:p>
          <w:p w14:paraId="7C62672F" w14:textId="77777777" w:rsidR="0079462E" w:rsidRDefault="0079462E" w:rsidP="0079462E">
            <w:pPr>
              <w:pStyle w:val="Labor-Text"/>
              <w:spacing w:line="360" w:lineRule="auto"/>
              <w:rPr>
                <w:noProof/>
              </w:rPr>
            </w:pPr>
          </w:p>
          <w:p w14:paraId="283D15D1" w14:textId="77777777" w:rsidR="0079462E" w:rsidRDefault="0079462E" w:rsidP="0079462E">
            <w:pPr>
              <w:pStyle w:val="Labor-Text"/>
              <w:spacing w:line="360" w:lineRule="auto"/>
              <w:rPr>
                <w:noProof/>
              </w:rPr>
            </w:pPr>
          </w:p>
          <w:p w14:paraId="1B59AF95" w14:textId="77777777" w:rsidR="0079462E" w:rsidRDefault="0079462E" w:rsidP="0079462E">
            <w:pPr>
              <w:pStyle w:val="Labor-Text"/>
              <w:spacing w:line="360" w:lineRule="auto"/>
              <w:rPr>
                <w:noProof/>
              </w:rPr>
            </w:pPr>
          </w:p>
          <w:p w14:paraId="3333E576" w14:textId="77777777" w:rsidR="0079462E" w:rsidRDefault="0079462E" w:rsidP="0079462E">
            <w:pPr>
              <w:pStyle w:val="Labor-Text"/>
              <w:spacing w:line="360" w:lineRule="auto"/>
              <w:rPr>
                <w:noProof/>
              </w:rPr>
            </w:pPr>
          </w:p>
          <w:p w14:paraId="09F4344D" w14:textId="77777777" w:rsidR="0079462E" w:rsidRDefault="0079462E" w:rsidP="0079462E">
            <w:pPr>
              <w:pStyle w:val="Labor-Text"/>
              <w:spacing w:line="360" w:lineRule="auto"/>
              <w:rPr>
                <w:noProof/>
              </w:rPr>
            </w:pPr>
          </w:p>
          <w:p w14:paraId="5E5FB136" w14:textId="77777777" w:rsidR="0079462E" w:rsidRDefault="0079462E" w:rsidP="0079462E">
            <w:pPr>
              <w:pStyle w:val="Labor-Text"/>
              <w:spacing w:line="360" w:lineRule="auto"/>
              <w:rPr>
                <w:noProof/>
              </w:rPr>
            </w:pPr>
          </w:p>
          <w:p w14:paraId="4C806003" w14:textId="77777777" w:rsidR="0079462E" w:rsidRDefault="0079462E" w:rsidP="0079462E">
            <w:pPr>
              <w:pStyle w:val="Labor-Text"/>
              <w:spacing w:line="360" w:lineRule="auto"/>
              <w:rPr>
                <w:noProof/>
              </w:rPr>
            </w:pPr>
          </w:p>
          <w:p w14:paraId="661D7AEC" w14:textId="48712C63" w:rsidR="0079462E" w:rsidRDefault="0079462E" w:rsidP="0079462E">
            <w:pPr>
              <w:pStyle w:val="Labor-Text"/>
              <w:spacing w:line="360" w:lineRule="auto"/>
              <w:rPr>
                <w:noProof/>
              </w:rPr>
            </w:pPr>
          </w:p>
        </w:tc>
      </w:tr>
    </w:tbl>
    <w:p w14:paraId="096A8DD9" w14:textId="20FB9936" w:rsidR="00251C5C" w:rsidRDefault="00251C5C" w:rsidP="00D91831">
      <w:pPr>
        <w:pStyle w:val="Labor-Text"/>
        <w:spacing w:line="360" w:lineRule="auto"/>
      </w:pPr>
    </w:p>
    <w:p w14:paraId="0226389C" w14:textId="78F6C629" w:rsidR="0079462E" w:rsidRDefault="0079462E" w:rsidP="00D91831">
      <w:pPr>
        <w:pStyle w:val="Labor-Text"/>
        <w:spacing w:line="360" w:lineRule="auto"/>
      </w:pPr>
      <w:r>
        <w:t xml:space="preserve">3.3 </w:t>
      </w:r>
      <w:r>
        <w:tab/>
        <w:t xml:space="preserve">Malt die symmetrischen Schilder hier auf. </w:t>
      </w:r>
    </w:p>
    <w:tbl>
      <w:tblPr>
        <w:tblpPr w:leftFromText="141" w:rightFromText="141" w:vertAnchor="page" w:horzAnchor="margin" w:tblpY="3316"/>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1647"/>
        <w:gridCol w:w="1647"/>
        <w:gridCol w:w="1647"/>
        <w:gridCol w:w="1647"/>
        <w:gridCol w:w="1647"/>
      </w:tblGrid>
      <w:tr w:rsidR="0079462E" w14:paraId="15832BAC" w14:textId="77777777" w:rsidTr="0079462E">
        <w:trPr>
          <w:trHeight w:val="2383"/>
        </w:trPr>
        <w:tc>
          <w:tcPr>
            <w:tcW w:w="1647" w:type="dxa"/>
            <w:vAlign w:val="center"/>
          </w:tcPr>
          <w:p w14:paraId="75225810" w14:textId="208238FD" w:rsidR="0079462E" w:rsidRDefault="0079462E" w:rsidP="0079462E">
            <w:pPr>
              <w:pStyle w:val="Labor-Text"/>
            </w:pPr>
            <w:r>
              <w:rPr>
                <w:noProof/>
              </w:rPr>
              <mc:AlternateContent>
                <mc:Choice Requires="wps">
                  <w:drawing>
                    <wp:anchor distT="0" distB="0" distL="114300" distR="114300" simplePos="0" relativeHeight="251708928" behindDoc="0" locked="0" layoutInCell="1" allowOverlap="1" wp14:anchorId="576C8A11" wp14:editId="66CD33AC">
                      <wp:simplePos x="0" y="0"/>
                      <wp:positionH relativeFrom="column">
                        <wp:posOffset>-41275</wp:posOffset>
                      </wp:positionH>
                      <wp:positionV relativeFrom="paragraph">
                        <wp:posOffset>49530</wp:posOffset>
                      </wp:positionV>
                      <wp:extent cx="981075" cy="952500"/>
                      <wp:effectExtent l="0" t="0" r="28575" b="19050"/>
                      <wp:wrapNone/>
                      <wp:docPr id="52" name="Ellipse 52"/>
                      <wp:cNvGraphicFramePr/>
                      <a:graphic xmlns:a="http://schemas.openxmlformats.org/drawingml/2006/main">
                        <a:graphicData uri="http://schemas.microsoft.com/office/word/2010/wordprocessingShape">
                          <wps:wsp>
                            <wps:cNvSpPr/>
                            <wps:spPr>
                              <a:xfrm>
                                <a:off x="0" y="0"/>
                                <a:ext cx="981075" cy="952500"/>
                              </a:xfrm>
                              <a:prstGeom prst="ellips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EE07B" id="Ellipse 52" o:spid="_x0000_s1026" style="position:absolute;margin-left:-3.25pt;margin-top:3.9pt;width:77.25pt;height: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" filled="f" strokecolor="black [3213]" strokeweight="2pt"/>
                  </w:pict>
                </mc:Fallback>
              </mc:AlternateContent>
            </w:r>
          </w:p>
          <w:p w14:paraId="419958B2" w14:textId="61ED6917" w:rsidR="0079462E" w:rsidRDefault="0079462E" w:rsidP="0079462E">
            <w:pPr>
              <w:pStyle w:val="Labor-Text"/>
              <w:jc w:val="center"/>
            </w:pPr>
          </w:p>
        </w:tc>
        <w:tc>
          <w:tcPr>
            <w:tcW w:w="1647" w:type="dxa"/>
            <w:vAlign w:val="center"/>
          </w:tcPr>
          <w:p w14:paraId="32EC7A4F" w14:textId="4D8A85E6" w:rsidR="0079462E" w:rsidRDefault="0030400E" w:rsidP="0079462E">
            <w:pPr>
              <w:pStyle w:val="Labor-Text"/>
              <w:jc w:val="center"/>
            </w:pPr>
            <w:r>
              <w:rPr>
                <w:noProof/>
              </w:rPr>
              <mc:AlternateContent>
                <mc:Choice Requires="wps">
                  <w:drawing>
                    <wp:anchor distT="0" distB="0" distL="114300" distR="114300" simplePos="0" relativeHeight="251715072" behindDoc="0" locked="0" layoutInCell="1" allowOverlap="1" wp14:anchorId="3A58555A" wp14:editId="66E11567">
                      <wp:simplePos x="0" y="0"/>
                      <wp:positionH relativeFrom="column">
                        <wp:posOffset>-37465</wp:posOffset>
                      </wp:positionH>
                      <wp:positionV relativeFrom="paragraph">
                        <wp:posOffset>74295</wp:posOffset>
                      </wp:positionV>
                      <wp:extent cx="962025" cy="847725"/>
                      <wp:effectExtent l="0" t="0" r="28575" b="28575"/>
                      <wp:wrapNone/>
                      <wp:docPr id="62" name="Gleichschenkliges Dreieck 62"/>
                      <wp:cNvGraphicFramePr/>
                      <a:graphic xmlns:a="http://schemas.openxmlformats.org/drawingml/2006/main">
                        <a:graphicData uri="http://schemas.microsoft.com/office/word/2010/wordprocessingShape">
                          <wps:wsp>
                            <wps:cNvSpPr/>
                            <wps:spPr>
                              <a:xfrm>
                                <a:off x="0" y="0"/>
                                <a:ext cx="962025" cy="847725"/>
                              </a:xfrm>
                              <a:prstGeom prst="triangl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AEC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62" o:spid="_x0000_s1026" type="#_x0000_t5" style="position:absolute;margin-left:-2.95pt;margin-top:5.85pt;width:75.75pt;height:6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" filled="f" strokecolor="black [3213]" strokeweight="2pt"/>
                  </w:pict>
                </mc:Fallback>
              </mc:AlternateContent>
            </w:r>
          </w:p>
        </w:tc>
        <w:tc>
          <w:tcPr>
            <w:tcW w:w="1647" w:type="dxa"/>
            <w:vAlign w:val="center"/>
          </w:tcPr>
          <w:p w14:paraId="351CF3C7" w14:textId="4B8D9CC8" w:rsidR="0079462E" w:rsidRDefault="0079462E" w:rsidP="0079462E">
            <w:pPr>
              <w:pStyle w:val="Labor-Text"/>
              <w:jc w:val="center"/>
            </w:pPr>
            <w:r>
              <w:rPr>
                <w:noProof/>
              </w:rPr>
              <mc:AlternateContent>
                <mc:Choice Requires="wps">
                  <w:drawing>
                    <wp:anchor distT="0" distB="0" distL="114300" distR="114300" simplePos="0" relativeHeight="251714048" behindDoc="0" locked="0" layoutInCell="1" allowOverlap="1" wp14:anchorId="56786B44" wp14:editId="50531F47">
                      <wp:simplePos x="0" y="0"/>
                      <wp:positionH relativeFrom="column">
                        <wp:posOffset>111125</wp:posOffset>
                      </wp:positionH>
                      <wp:positionV relativeFrom="paragraph">
                        <wp:posOffset>252730</wp:posOffset>
                      </wp:positionV>
                      <wp:extent cx="678815" cy="704850"/>
                      <wp:effectExtent l="158433" t="165417" r="108267" b="165418"/>
                      <wp:wrapNone/>
                      <wp:docPr id="60" name="Rechteck 60"/>
                      <wp:cNvGraphicFramePr/>
                      <a:graphic xmlns:a="http://schemas.openxmlformats.org/drawingml/2006/main">
                        <a:graphicData uri="http://schemas.microsoft.com/office/word/2010/wordprocessingShape">
                          <wps:wsp>
                            <wps:cNvSpPr/>
                            <wps:spPr>
                              <a:xfrm rot="18858626">
                                <a:off x="0" y="0"/>
                                <a:ext cx="678815" cy="70485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FA0A0" id="Rechteck 60" o:spid="_x0000_s1026" style="position:absolute;margin-left:8.75pt;margin-top:19.9pt;width:53.45pt;height:55.5pt;rotation:-2994311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" filled="f" strokecolor="black [3213]" strokeweight="2pt"/>
                  </w:pict>
                </mc:Fallback>
              </mc:AlternateContent>
            </w:r>
          </w:p>
        </w:tc>
        <w:tc>
          <w:tcPr>
            <w:tcW w:w="1647" w:type="dxa"/>
            <w:vAlign w:val="center"/>
          </w:tcPr>
          <w:p w14:paraId="32C0F348" w14:textId="534F2BC7" w:rsidR="0079462E" w:rsidRDefault="0030400E" w:rsidP="0079462E">
            <w:pPr>
              <w:pStyle w:val="Labor-Text"/>
              <w:jc w:val="center"/>
            </w:pPr>
            <w:r>
              <w:rPr>
                <w:noProof/>
              </w:rPr>
              <mc:AlternateContent>
                <mc:Choice Requires="wps">
                  <w:drawing>
                    <wp:anchor distT="0" distB="0" distL="114300" distR="114300" simplePos="0" relativeHeight="251717120" behindDoc="0" locked="0" layoutInCell="1" allowOverlap="1" wp14:anchorId="1F4F6044" wp14:editId="18C3E622">
                      <wp:simplePos x="0" y="0"/>
                      <wp:positionH relativeFrom="column">
                        <wp:posOffset>-47625</wp:posOffset>
                      </wp:positionH>
                      <wp:positionV relativeFrom="paragraph">
                        <wp:posOffset>66040</wp:posOffset>
                      </wp:positionV>
                      <wp:extent cx="962025" cy="847725"/>
                      <wp:effectExtent l="0" t="0" r="28575" b="28575"/>
                      <wp:wrapNone/>
                      <wp:docPr id="66" name="Gleichschenkliges Dreieck 66"/>
                      <wp:cNvGraphicFramePr/>
                      <a:graphic xmlns:a="http://schemas.openxmlformats.org/drawingml/2006/main">
                        <a:graphicData uri="http://schemas.microsoft.com/office/word/2010/wordprocessingShape">
                          <wps:wsp>
                            <wps:cNvSpPr/>
                            <wps:spPr>
                              <a:xfrm>
                                <a:off x="0" y="0"/>
                                <a:ext cx="962025" cy="847725"/>
                              </a:xfrm>
                              <a:prstGeom prst="triangl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B251" id="Gleichschenkliges Dreieck 66" o:spid="_x0000_s1026" type="#_x0000_t5" style="position:absolute;margin-left:-3.75pt;margin-top:5.2pt;width:75.75pt;height:66.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" filled="f" strokecolor="black [3213]" strokeweight="2pt"/>
                  </w:pict>
                </mc:Fallback>
              </mc:AlternateContent>
            </w:r>
          </w:p>
        </w:tc>
        <w:tc>
          <w:tcPr>
            <w:tcW w:w="1647" w:type="dxa"/>
            <w:vAlign w:val="center"/>
          </w:tcPr>
          <w:p w14:paraId="2F41F0C4" w14:textId="53555B42" w:rsidR="0079462E" w:rsidRDefault="0079462E" w:rsidP="0079462E">
            <w:pPr>
              <w:pStyle w:val="Labor-Text"/>
              <w:jc w:val="center"/>
            </w:pPr>
            <w:r>
              <w:rPr>
                <w:noProof/>
              </w:rPr>
              <mc:AlternateContent>
                <mc:Choice Requires="wps">
                  <w:drawing>
                    <wp:anchor distT="0" distB="0" distL="114300" distR="114300" simplePos="0" relativeHeight="251710976" behindDoc="0" locked="0" layoutInCell="1" allowOverlap="1" wp14:anchorId="0C9ADFDA" wp14:editId="50417821">
                      <wp:simplePos x="0" y="0"/>
                      <wp:positionH relativeFrom="column">
                        <wp:posOffset>-47625</wp:posOffset>
                      </wp:positionH>
                      <wp:positionV relativeFrom="paragraph">
                        <wp:posOffset>64135</wp:posOffset>
                      </wp:positionV>
                      <wp:extent cx="981075" cy="952500"/>
                      <wp:effectExtent l="0" t="0" r="28575" b="19050"/>
                      <wp:wrapNone/>
                      <wp:docPr id="53" name="Ellipse 53"/>
                      <wp:cNvGraphicFramePr/>
                      <a:graphic xmlns:a="http://schemas.openxmlformats.org/drawingml/2006/main">
                        <a:graphicData uri="http://schemas.microsoft.com/office/word/2010/wordprocessingShape">
                          <wps:wsp>
                            <wps:cNvSpPr/>
                            <wps:spPr>
                              <a:xfrm>
                                <a:off x="0" y="0"/>
                                <a:ext cx="981075" cy="952500"/>
                              </a:xfrm>
                              <a:prstGeom prst="ellips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6CBD1" id="Ellipse 53" o:spid="_x0000_s1026" style="position:absolute;margin-left:-3.75pt;margin-top:5.05pt;width:77.25pt;height: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" filled="f" strokecolor="black [3213]" strokeweight="2pt"/>
                  </w:pict>
                </mc:Fallback>
              </mc:AlternateContent>
            </w:r>
          </w:p>
        </w:tc>
        <w:tc>
          <w:tcPr>
            <w:tcW w:w="1647" w:type="dxa"/>
            <w:vAlign w:val="center"/>
          </w:tcPr>
          <w:p w14:paraId="0FBE605B" w14:textId="1E37175F" w:rsidR="0079462E" w:rsidRDefault="0079462E" w:rsidP="0079462E">
            <w:pPr>
              <w:pStyle w:val="Labor-Text"/>
              <w:jc w:val="center"/>
            </w:pPr>
            <w:r>
              <w:rPr>
                <w:noProof/>
              </w:rPr>
              <mc:AlternateContent>
                <mc:Choice Requires="wps">
                  <w:drawing>
                    <wp:anchor distT="0" distB="0" distL="114300" distR="114300" simplePos="0" relativeHeight="251713024" behindDoc="0" locked="0" layoutInCell="1" allowOverlap="1" wp14:anchorId="42885361" wp14:editId="7AAA677F">
                      <wp:simplePos x="0" y="0"/>
                      <wp:positionH relativeFrom="column">
                        <wp:posOffset>-47625</wp:posOffset>
                      </wp:positionH>
                      <wp:positionV relativeFrom="paragraph">
                        <wp:posOffset>107315</wp:posOffset>
                      </wp:positionV>
                      <wp:extent cx="981075" cy="952500"/>
                      <wp:effectExtent l="0" t="0" r="28575" b="19050"/>
                      <wp:wrapNone/>
                      <wp:docPr id="54" name="Ellipse 54"/>
                      <wp:cNvGraphicFramePr/>
                      <a:graphic xmlns:a="http://schemas.openxmlformats.org/drawingml/2006/main">
                        <a:graphicData uri="http://schemas.microsoft.com/office/word/2010/wordprocessingShape">
                          <wps:wsp>
                            <wps:cNvSpPr/>
                            <wps:spPr>
                              <a:xfrm>
                                <a:off x="0" y="0"/>
                                <a:ext cx="981075" cy="952500"/>
                              </a:xfrm>
                              <a:prstGeom prst="ellips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8C8707" id="Ellipse 54" o:spid="_x0000_s1026" style="position:absolute;margin-left:-3.75pt;margin-top:8.45pt;width:77.25pt;height: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" filled="f" strokecolor="black [3213]" strokeweight="2pt"/>
                  </w:pict>
                </mc:Fallback>
              </mc:AlternateContent>
            </w:r>
          </w:p>
        </w:tc>
      </w:tr>
    </w:tbl>
    <w:p w14:paraId="19E3A8CD" w14:textId="77777777" w:rsidR="0079462E" w:rsidRDefault="0079462E" w:rsidP="00D91831">
      <w:pPr>
        <w:pStyle w:val="Labor-Text"/>
        <w:spacing w:line="360" w:lineRule="auto"/>
      </w:pPr>
    </w:p>
    <w:p w14:paraId="57D067DE" w14:textId="5992E322" w:rsidR="00E16DA5" w:rsidRPr="009C051A" w:rsidRDefault="00723103" w:rsidP="00D91831">
      <w:pPr>
        <w:pStyle w:val="Labor-Text"/>
        <w:spacing w:line="360" w:lineRule="auto"/>
      </w:pPr>
      <w:r w:rsidRPr="001A7755">
        <w:t>Die</w:t>
      </w:r>
      <w:r w:rsidR="00C51C51">
        <w:t>se</w:t>
      </w:r>
      <w:r w:rsidRPr="001A7755">
        <w:t xml:space="preserve"> abgebildeten </w:t>
      </w:r>
      <w:r w:rsidR="00C51C51">
        <w:t xml:space="preserve">Schilder </w:t>
      </w:r>
      <w:r w:rsidRPr="001A7755">
        <w:t>nennt man</w:t>
      </w:r>
      <w:r w:rsidR="00E16DA5" w:rsidRPr="001A7755">
        <w:rPr>
          <w:b/>
        </w:rPr>
        <w:t xml:space="preserve"> achsensymmetrische Figuren. </w:t>
      </w:r>
      <w:r w:rsidR="00C51C51">
        <w:t xml:space="preserve">Was das </w:t>
      </w:r>
      <w:r w:rsidR="00444CB6">
        <w:t xml:space="preserve">genau </w:t>
      </w:r>
      <w:r w:rsidR="00C51C51">
        <w:t xml:space="preserve">bedeutet, lernt ihr zusammen mit Anna und Otto auf der Eröffnungsfeier des Casinos. </w:t>
      </w:r>
    </w:p>
    <w:tbl>
      <w:tblPr>
        <w:tblpPr w:leftFromText="141" w:rightFromText="141" w:vertAnchor="text" w:horzAnchor="margin" w:tblpY="331"/>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380"/>
        <w:gridCol w:w="4646"/>
      </w:tblGrid>
      <w:tr w:rsidR="00444CB6" w14:paraId="7A191817" w14:textId="77777777" w:rsidTr="00444CB6">
        <w:trPr>
          <w:trHeight w:val="1526"/>
        </w:trPr>
        <w:tc>
          <w:tcPr>
            <w:tcW w:w="4380" w:type="dxa"/>
            <w:shd w:val="clear" w:color="auto" w:fill="FFFFFF"/>
          </w:tcPr>
          <w:p w14:paraId="277C0189" w14:textId="0604C38F" w:rsidR="00444CB6" w:rsidRPr="002F1020" w:rsidRDefault="00444CB6" w:rsidP="00444CB6">
            <w:pPr>
              <w:pStyle w:val="Labor-Materialbox-berschrift"/>
              <w:spacing w:line="360" w:lineRule="auto"/>
            </w:pPr>
            <w:r w:rsidRPr="00AD08D4">
              <w:t>Material</w:t>
            </w:r>
          </w:p>
          <w:p w14:paraId="5B539E50" w14:textId="7260ABB6" w:rsidR="00444CB6" w:rsidRDefault="00444CB6" w:rsidP="00444CB6">
            <w:pPr>
              <w:pStyle w:val="Labor-Aufzhlung"/>
              <w:spacing w:line="360" w:lineRule="auto"/>
            </w:pPr>
            <w:r>
              <w:t>Din A5 Blatt</w:t>
            </w:r>
          </w:p>
          <w:p w14:paraId="31ED5016" w14:textId="57D7E7C0" w:rsidR="00444CB6" w:rsidRDefault="00444CB6" w:rsidP="00444CB6">
            <w:pPr>
              <w:pStyle w:val="Labor-Aufzhlung"/>
              <w:spacing w:line="360" w:lineRule="auto"/>
            </w:pPr>
            <w:r>
              <w:t>Schere</w:t>
            </w:r>
          </w:p>
          <w:p w14:paraId="78261A7B" w14:textId="761284CF" w:rsidR="00444CB6" w:rsidRPr="00793397" w:rsidRDefault="00444CB6" w:rsidP="00444CB6">
            <w:pPr>
              <w:pStyle w:val="Labor-Aufzhlung"/>
              <w:spacing w:line="360" w:lineRule="auto"/>
            </w:pPr>
            <w:r>
              <w:t>Klebestift</w:t>
            </w:r>
          </w:p>
        </w:tc>
        <w:tc>
          <w:tcPr>
            <w:tcW w:w="4646" w:type="dxa"/>
            <w:shd w:val="clear" w:color="auto" w:fill="FFFFFF"/>
          </w:tcPr>
          <w:p w14:paraId="68D2CD41" w14:textId="01A84BA0" w:rsidR="00444CB6" w:rsidRPr="009534FB" w:rsidRDefault="0030400E" w:rsidP="00444CB6">
            <w:pPr>
              <w:pStyle w:val="Labor-Text"/>
              <w:spacing w:line="360" w:lineRule="auto"/>
              <w:jc w:val="right"/>
            </w:pPr>
            <w:r>
              <w:rPr>
                <w:noProof/>
              </w:rPr>
              <w:drawing>
                <wp:anchor distT="0" distB="0" distL="114300" distR="114300" simplePos="0" relativeHeight="251718144" behindDoc="1" locked="0" layoutInCell="1" allowOverlap="1" wp14:anchorId="3791AF9B" wp14:editId="6C6E0EBA">
                  <wp:simplePos x="0" y="0"/>
                  <wp:positionH relativeFrom="column">
                    <wp:posOffset>235593</wp:posOffset>
                  </wp:positionH>
                  <wp:positionV relativeFrom="paragraph">
                    <wp:posOffset>275590</wp:posOffset>
                  </wp:positionV>
                  <wp:extent cx="350520" cy="1365885"/>
                  <wp:effectExtent l="0" t="0" r="0" b="5715"/>
                  <wp:wrapSquare wrapText="bothSides"/>
                  <wp:docPr id="67" name="Grafik 67" descr="Bildergebnis für kl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ür kleber"/>
                          <pic:cNvPicPr>
                            <a:picLocks noChangeAspect="1" noChangeArrowheads="1"/>
                          </pic:cNvPicPr>
                        </pic:nvPicPr>
                        <pic:blipFill rotWithShape="1">
                          <a:blip r:embed="rId37">
                            <a:extLst>
                              <a:ext uri="{28A0092B-C50C-407E-A947-70E740481C1C}">
                                <a14:useLocalDpi xmlns:a14="http://schemas.microsoft.com/office/drawing/2010/main" val="0"/>
                              </a:ext>
                            </a:extLst>
                          </a:blip>
                          <a:srcRect l="36872" r="37430"/>
                          <a:stretch/>
                        </pic:blipFill>
                        <pic:spPr bwMode="auto">
                          <a:xfrm>
                            <a:off x="0" y="0"/>
                            <a:ext cx="350520" cy="136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CB6">
              <w:rPr>
                <w:noProof/>
              </w:rPr>
              <w:drawing>
                <wp:inline distT="0" distB="0" distL="0" distR="0" wp14:anchorId="2FBE369F" wp14:editId="28C8B62A">
                  <wp:extent cx="2044686" cy="1617410"/>
                  <wp:effectExtent l="0" t="0" r="0" b="1905"/>
                  <wp:docPr id="39" name="Grafik 8" descr="C:\Users\Marie\Downloads\IMG_37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Marie\Downloads\IMG_3753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6057" cy="1673866"/>
                          </a:xfrm>
                          <a:prstGeom prst="rect">
                            <a:avLst/>
                          </a:prstGeom>
                          <a:noFill/>
                          <a:ln>
                            <a:noFill/>
                          </a:ln>
                        </pic:spPr>
                      </pic:pic>
                    </a:graphicData>
                  </a:graphic>
                </wp:inline>
              </w:drawing>
            </w:r>
          </w:p>
        </w:tc>
      </w:tr>
    </w:tbl>
    <w:p w14:paraId="712D85AA" w14:textId="1A6C462C" w:rsidR="00B93B36" w:rsidRDefault="00B93B36" w:rsidP="00A31009">
      <w:pPr>
        <w:pStyle w:val="Labor-Text"/>
        <w:spacing w:line="360" w:lineRule="auto"/>
        <w:rPr>
          <w:b/>
          <w:noProof/>
        </w:rPr>
      </w:pPr>
    </w:p>
    <w:p w14:paraId="6C09C57A" w14:textId="46CCD4BC" w:rsidR="00444CB6" w:rsidRDefault="00632D98" w:rsidP="00444CB6">
      <w:pPr>
        <w:pStyle w:val="Labor-Text"/>
        <w:spacing w:line="360" w:lineRule="auto"/>
        <w:ind w:left="705" w:hanging="705"/>
      </w:pPr>
      <w:r>
        <w:rPr>
          <w:noProof/>
        </w:rPr>
        <w:drawing>
          <wp:anchor distT="0" distB="0" distL="114300" distR="114300" simplePos="0" relativeHeight="251646464" behindDoc="0" locked="0" layoutInCell="1" allowOverlap="1" wp14:anchorId="05E6073F" wp14:editId="28AAA63F">
            <wp:simplePos x="0" y="0"/>
            <wp:positionH relativeFrom="column">
              <wp:posOffset>6036945</wp:posOffset>
            </wp:positionH>
            <wp:positionV relativeFrom="paragraph">
              <wp:posOffset>2135505</wp:posOffset>
            </wp:positionV>
            <wp:extent cx="498475" cy="491490"/>
            <wp:effectExtent l="0" t="0" r="0" b="3810"/>
            <wp:wrapNone/>
            <wp:docPr id="65"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p>
    <w:p w14:paraId="06AAE883" w14:textId="0D073202" w:rsidR="00A31009" w:rsidRDefault="006E2E9A" w:rsidP="00444CB6">
      <w:pPr>
        <w:pStyle w:val="Labor-Text"/>
        <w:spacing w:line="360" w:lineRule="auto"/>
        <w:ind w:left="705" w:hanging="705"/>
      </w:pPr>
      <w:r>
        <w:t>3.4</w:t>
      </w:r>
      <w:r w:rsidR="00917120" w:rsidRPr="0079274B">
        <w:t xml:space="preserve"> </w:t>
      </w:r>
      <w:r w:rsidR="0079274B" w:rsidRPr="0079274B">
        <w:tab/>
      </w:r>
      <w:r w:rsidR="00C51C51" w:rsidRPr="001A5F73">
        <w:t>Da es die Eröffnungsfeier des Casinos ist und die Inhaber noch Platz an den Wänden haben, gibt es die Chance auf einen freien Eintritt, wenn man ein</w:t>
      </w:r>
      <w:r w:rsidR="00C51C51">
        <w:t xml:space="preserve"> achsensymmetrisches Kunstwerk </w:t>
      </w:r>
      <w:r w:rsidR="00C51C51" w:rsidRPr="001A5F73">
        <w:t xml:space="preserve">mitbringt. </w:t>
      </w:r>
      <w:r w:rsidR="00C51C51">
        <w:t>Anna und Otto wollen eines aus Papier erstellen. Bekommt ihr das auch hin?</w:t>
      </w:r>
    </w:p>
    <w:p w14:paraId="65A6AEF9" w14:textId="77777777" w:rsidR="001B132F" w:rsidRDefault="00A31009" w:rsidP="001A5F73">
      <w:pPr>
        <w:pStyle w:val="Labor-Text"/>
        <w:spacing w:line="360" w:lineRule="auto"/>
        <w:ind w:left="708"/>
      </w:pPr>
      <w:r w:rsidRPr="007B2CB8">
        <w:lastRenderedPageBreak/>
        <w:t>Falte das Blatt Papier in der Mitte, nimm dir eine Schere und schnei</w:t>
      </w:r>
      <w:r>
        <w:t xml:space="preserve">de an der Faltkante eine Form </w:t>
      </w:r>
      <w:r w:rsidRPr="007B2CB8">
        <w:t xml:space="preserve">aus. Öffne danach das Blatt. </w:t>
      </w:r>
    </w:p>
    <w:p w14:paraId="47423767" w14:textId="77777777" w:rsidR="00444CB6" w:rsidRDefault="00444CB6" w:rsidP="00500CB1">
      <w:pPr>
        <w:pStyle w:val="Labor-Text"/>
        <w:spacing w:line="360" w:lineRule="auto"/>
        <w:ind w:left="708"/>
      </w:pPr>
    </w:p>
    <w:p w14:paraId="357AB81B" w14:textId="77777777" w:rsidR="00444CB6" w:rsidRDefault="00444CB6" w:rsidP="00500CB1">
      <w:pPr>
        <w:pStyle w:val="Labor-Text"/>
        <w:spacing w:line="360" w:lineRule="auto"/>
        <w:ind w:left="708"/>
      </w:pPr>
    </w:p>
    <w:p w14:paraId="44C78552" w14:textId="77777777" w:rsidR="00444CB6" w:rsidRDefault="00444CB6" w:rsidP="00500CB1">
      <w:pPr>
        <w:pStyle w:val="Labor-Text"/>
        <w:spacing w:line="360" w:lineRule="auto"/>
        <w:ind w:left="708"/>
      </w:pPr>
    </w:p>
    <w:p w14:paraId="1B5B10B1" w14:textId="77777777" w:rsidR="00444CB6" w:rsidRDefault="00444CB6" w:rsidP="00500CB1">
      <w:pPr>
        <w:pStyle w:val="Labor-Text"/>
        <w:spacing w:line="360" w:lineRule="auto"/>
        <w:ind w:left="708"/>
      </w:pPr>
    </w:p>
    <w:p w14:paraId="233923B7" w14:textId="354725B3" w:rsidR="00500CB1" w:rsidRDefault="006E2E9A" w:rsidP="00444CB6">
      <w:pPr>
        <w:pStyle w:val="Labor-Text"/>
        <w:spacing w:line="360" w:lineRule="auto"/>
        <w:ind w:left="705" w:hanging="705"/>
      </w:pPr>
      <w:r>
        <w:t>3.5</w:t>
      </w:r>
      <w:r w:rsidR="00444CB6">
        <w:tab/>
      </w:r>
      <w:r w:rsidR="00A31009" w:rsidRPr="007B2CB8">
        <w:t>Was ist aus der ursprünglich herausgeschnittenen Form geworden?</w:t>
      </w:r>
      <w:r w:rsidR="00A31009">
        <w:t xml:space="preserve"> </w:t>
      </w:r>
      <w:r w:rsidR="00E75CA5">
        <w:t>Beschreibe die entstandene Figur.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A31009" w14:paraId="195571C5" w14:textId="77777777" w:rsidTr="00444CB6">
        <w:trPr>
          <w:trHeight w:val="3446"/>
        </w:trPr>
        <w:tc>
          <w:tcPr>
            <w:tcW w:w="5000" w:type="pct"/>
          </w:tcPr>
          <w:p w14:paraId="19F1A7B4" w14:textId="77777777" w:rsidR="00A31009" w:rsidRDefault="00A31009" w:rsidP="00AB4609">
            <w:pPr>
              <w:pStyle w:val="Labor-Text"/>
              <w:spacing w:line="360" w:lineRule="auto"/>
            </w:pPr>
          </w:p>
          <w:p w14:paraId="316D5847" w14:textId="77777777" w:rsidR="00500CB1" w:rsidRDefault="00500CB1" w:rsidP="00AB4609">
            <w:pPr>
              <w:pStyle w:val="Labor-Text"/>
              <w:spacing w:line="360" w:lineRule="auto"/>
            </w:pPr>
          </w:p>
          <w:p w14:paraId="6BAFB1B4" w14:textId="77777777" w:rsidR="00500CB1" w:rsidRDefault="00500CB1" w:rsidP="00AB4609">
            <w:pPr>
              <w:pStyle w:val="Labor-Text"/>
              <w:spacing w:line="360" w:lineRule="auto"/>
            </w:pPr>
          </w:p>
          <w:p w14:paraId="352124B2" w14:textId="77777777" w:rsidR="00500CB1" w:rsidRDefault="00500CB1" w:rsidP="00AB4609">
            <w:pPr>
              <w:pStyle w:val="Labor-Text"/>
              <w:spacing w:line="360" w:lineRule="auto"/>
            </w:pPr>
          </w:p>
          <w:p w14:paraId="2AB4A8A2" w14:textId="77777777" w:rsidR="00500CB1" w:rsidRDefault="00500CB1" w:rsidP="00AB4609">
            <w:pPr>
              <w:pStyle w:val="Labor-Text"/>
              <w:spacing w:line="360" w:lineRule="auto"/>
            </w:pPr>
          </w:p>
          <w:p w14:paraId="52657564" w14:textId="200CEB89" w:rsidR="00500CB1" w:rsidRDefault="00500CB1" w:rsidP="00AB4609">
            <w:pPr>
              <w:pStyle w:val="Labor-Text"/>
              <w:spacing w:line="360" w:lineRule="auto"/>
            </w:pPr>
          </w:p>
        </w:tc>
      </w:tr>
    </w:tbl>
    <w:p w14:paraId="4169D910" w14:textId="77777777" w:rsidR="009711D2" w:rsidRDefault="00500CB1" w:rsidP="009711D2">
      <w:pPr>
        <w:pStyle w:val="Labor-Text"/>
        <w:spacing w:line="360" w:lineRule="auto"/>
      </w:pPr>
      <w:r>
        <w:rPr>
          <w:noProof/>
        </w:rPr>
        <w:drawing>
          <wp:anchor distT="0" distB="0" distL="114300" distR="114300" simplePos="0" relativeHeight="251672064" behindDoc="0" locked="0" layoutInCell="1" allowOverlap="1" wp14:anchorId="73E627E9" wp14:editId="59DF2BFF">
            <wp:simplePos x="0" y="0"/>
            <wp:positionH relativeFrom="column">
              <wp:posOffset>5969635</wp:posOffset>
            </wp:positionH>
            <wp:positionV relativeFrom="paragraph">
              <wp:posOffset>5080</wp:posOffset>
            </wp:positionV>
            <wp:extent cx="499745" cy="494030"/>
            <wp:effectExtent l="0" t="0" r="0" b="127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745" cy="494030"/>
                    </a:xfrm>
                    <a:prstGeom prst="rect">
                      <a:avLst/>
                    </a:prstGeom>
                    <a:noFill/>
                  </pic:spPr>
                </pic:pic>
              </a:graphicData>
            </a:graphic>
            <wp14:sizeRelH relativeFrom="page">
              <wp14:pctWidth>0</wp14:pctWidth>
            </wp14:sizeRelH>
            <wp14:sizeRelV relativeFrom="page">
              <wp14:pctHeight>0</wp14:pctHeight>
            </wp14:sizeRelV>
          </wp:anchor>
        </w:drawing>
      </w:r>
    </w:p>
    <w:p w14:paraId="06EA93D3" w14:textId="511DA847" w:rsidR="00A31009" w:rsidRDefault="006E2E9A" w:rsidP="009711D2">
      <w:pPr>
        <w:pStyle w:val="Labor-Text"/>
        <w:spacing w:line="360" w:lineRule="auto"/>
        <w:ind w:left="705" w:hanging="705"/>
      </w:pPr>
      <w:r>
        <w:t>3.6</w:t>
      </w:r>
      <w:r w:rsidR="009711D2">
        <w:tab/>
      </w:r>
      <w:r w:rsidR="00E75CA5">
        <w:t>Du hast</w:t>
      </w:r>
      <w:r w:rsidR="00A31009">
        <w:t xml:space="preserve"> nun eine</w:t>
      </w:r>
      <w:r w:rsidR="00A31009">
        <w:rPr>
          <w:b/>
        </w:rPr>
        <w:t xml:space="preserve"> achsensymmetrische Figur </w:t>
      </w:r>
      <w:r w:rsidR="00A31009">
        <w:t>hergestellt</w:t>
      </w:r>
      <w:r w:rsidR="00A31009" w:rsidRPr="0045720D">
        <w:t>.</w:t>
      </w:r>
      <w:r w:rsidR="00A31009" w:rsidRPr="00515FB2">
        <w:rPr>
          <w:b/>
        </w:rPr>
        <w:t xml:space="preserve"> </w:t>
      </w:r>
      <w:r w:rsidR="00E75CA5">
        <w:t>Klebe die Figur hier ein.</w:t>
      </w:r>
    </w:p>
    <w:tbl>
      <w:tblPr>
        <w:tblW w:w="9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tblGrid>
      <w:tr w:rsidR="00E75CA5" w14:paraId="58FD6DCC" w14:textId="77777777" w:rsidTr="00444CB6">
        <w:trPr>
          <w:trHeight w:val="7101"/>
        </w:trPr>
        <w:tc>
          <w:tcPr>
            <w:tcW w:w="9322" w:type="dxa"/>
          </w:tcPr>
          <w:p w14:paraId="7035BF6B" w14:textId="77777777" w:rsidR="00E75CA5" w:rsidRDefault="00E75CA5" w:rsidP="007F1A00">
            <w:pPr>
              <w:pStyle w:val="Labor-Text"/>
              <w:spacing w:line="360" w:lineRule="auto"/>
            </w:pPr>
          </w:p>
        </w:tc>
      </w:tr>
    </w:tbl>
    <w:p w14:paraId="5844DB05" w14:textId="77777777" w:rsidR="00C51C51" w:rsidRDefault="00C51C51" w:rsidP="00C51C51">
      <w:pPr>
        <w:pStyle w:val="Labor-Text"/>
        <w:spacing w:line="360" w:lineRule="auto"/>
      </w:pPr>
    </w:p>
    <w:p w14:paraId="4024874F" w14:textId="3432FA7B" w:rsidR="00C51C51" w:rsidRPr="009711D2" w:rsidRDefault="00C51C51" w:rsidP="009711D2">
      <w:pPr>
        <w:pStyle w:val="Labor-Text"/>
        <w:spacing w:line="360" w:lineRule="auto"/>
        <w:rPr>
          <w:b/>
        </w:rPr>
      </w:pPr>
      <w:r>
        <w:t>Endlich sind die beiden angekommen. Während sie auf das Casino zugehen fällt ihnen auf, dass d</w:t>
      </w:r>
      <w:r w:rsidRPr="005E4C68">
        <w:t xml:space="preserve">as </w:t>
      </w:r>
      <w:r>
        <w:t>Gebäude des Casinos eine ganz besondere Form</w:t>
      </w:r>
      <w:r w:rsidRPr="00CC61ED">
        <w:t xml:space="preserve"> </w:t>
      </w:r>
      <w:r>
        <w:t>hat.</w:t>
      </w:r>
    </w:p>
    <w:tbl>
      <w:tblPr>
        <w:tblpPr w:leftFromText="141" w:rightFromText="141" w:vertAnchor="text" w:horzAnchor="margin" w:tblpY="186"/>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338"/>
        <w:gridCol w:w="4688"/>
      </w:tblGrid>
      <w:tr w:rsidR="00444CB6" w14:paraId="03AF0949" w14:textId="77777777" w:rsidTr="00444CB6">
        <w:tc>
          <w:tcPr>
            <w:tcW w:w="4338" w:type="dxa"/>
            <w:shd w:val="clear" w:color="auto" w:fill="FFFFFF"/>
          </w:tcPr>
          <w:p w14:paraId="237C8CCC" w14:textId="77777777" w:rsidR="00444CB6" w:rsidRPr="002F1020" w:rsidRDefault="00444CB6" w:rsidP="00444CB6">
            <w:pPr>
              <w:pStyle w:val="Labor-Materialbox-berschrift"/>
              <w:spacing w:line="360" w:lineRule="auto"/>
            </w:pPr>
            <w:r w:rsidRPr="00AD08D4">
              <w:t>Material</w:t>
            </w:r>
          </w:p>
          <w:p w14:paraId="7C3223C1" w14:textId="77777777" w:rsidR="00444CB6" w:rsidRDefault="00444CB6" w:rsidP="00444CB6">
            <w:pPr>
              <w:pStyle w:val="Labor-Aufzhlung"/>
              <w:spacing w:line="360" w:lineRule="auto"/>
            </w:pPr>
            <w:r>
              <w:t>Zauberspiegel</w:t>
            </w:r>
          </w:p>
          <w:p w14:paraId="2A92A56A" w14:textId="77777777" w:rsidR="00444CB6" w:rsidRPr="00793397" w:rsidRDefault="00444CB6" w:rsidP="00444CB6">
            <w:pPr>
              <w:pStyle w:val="Labor-Aufzhlung"/>
              <w:numPr>
                <w:ilvl w:val="0"/>
                <w:numId w:val="0"/>
              </w:numPr>
              <w:spacing w:line="360" w:lineRule="auto"/>
              <w:ind w:left="360"/>
            </w:pPr>
          </w:p>
        </w:tc>
        <w:tc>
          <w:tcPr>
            <w:tcW w:w="4688" w:type="dxa"/>
            <w:shd w:val="clear" w:color="auto" w:fill="FFFFFF"/>
          </w:tcPr>
          <w:p w14:paraId="56E0A88D" w14:textId="77777777" w:rsidR="00444CB6" w:rsidRPr="009534FB" w:rsidRDefault="00444CB6" w:rsidP="00444CB6">
            <w:pPr>
              <w:pStyle w:val="Labor-Text"/>
              <w:spacing w:line="360" w:lineRule="auto"/>
              <w:jc w:val="right"/>
            </w:pPr>
            <w:r>
              <w:rPr>
                <w:noProof/>
              </w:rPr>
              <w:drawing>
                <wp:inline distT="0" distB="0" distL="0" distR="0" wp14:anchorId="6D03E3BF" wp14:editId="4945195C">
                  <wp:extent cx="2235200" cy="1515745"/>
                  <wp:effectExtent l="0" t="0" r="0" b="8255"/>
                  <wp:docPr id="41"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40" cstate="print">
                            <a:extLst>
                              <a:ext uri="{28A0092B-C50C-407E-A947-70E740481C1C}">
                                <a14:useLocalDpi xmlns:a14="http://schemas.microsoft.com/office/drawing/2010/main" val="0"/>
                              </a:ext>
                            </a:extLst>
                          </a:blip>
                          <a:srcRect b="10040"/>
                          <a:stretch>
                            <a:fillRect/>
                          </a:stretch>
                        </pic:blipFill>
                        <pic:spPr bwMode="auto">
                          <a:xfrm>
                            <a:off x="0" y="0"/>
                            <a:ext cx="2235200" cy="1515745"/>
                          </a:xfrm>
                          <a:prstGeom prst="rect">
                            <a:avLst/>
                          </a:prstGeom>
                          <a:noFill/>
                          <a:ln>
                            <a:noFill/>
                          </a:ln>
                        </pic:spPr>
                      </pic:pic>
                    </a:graphicData>
                  </a:graphic>
                </wp:inline>
              </w:drawing>
            </w:r>
          </w:p>
        </w:tc>
      </w:tr>
    </w:tbl>
    <w:p w14:paraId="49B092A7" w14:textId="6D070589" w:rsidR="00C51C51" w:rsidRDefault="00444CB6" w:rsidP="00444CB6">
      <w:pPr>
        <w:pStyle w:val="Labor-Text"/>
        <w:spacing w:line="360" w:lineRule="auto"/>
      </w:pPr>
      <w:r>
        <w:rPr>
          <w:noProof/>
        </w:rPr>
        <w:drawing>
          <wp:anchor distT="0" distB="0" distL="114300" distR="114300" simplePos="0" relativeHeight="251645440" behindDoc="0" locked="0" layoutInCell="1" allowOverlap="1" wp14:anchorId="3D7D541D" wp14:editId="438593DD">
            <wp:simplePos x="0" y="0"/>
            <wp:positionH relativeFrom="column">
              <wp:posOffset>6017895</wp:posOffset>
            </wp:positionH>
            <wp:positionV relativeFrom="paragraph">
              <wp:posOffset>2205990</wp:posOffset>
            </wp:positionV>
            <wp:extent cx="498475" cy="491490"/>
            <wp:effectExtent l="0" t="0" r="0" b="3810"/>
            <wp:wrapNone/>
            <wp:docPr id="64"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p>
    <w:p w14:paraId="0B6A4E96" w14:textId="0B0B719D" w:rsidR="00A31009" w:rsidRDefault="00444CB6" w:rsidP="00444CB6">
      <w:pPr>
        <w:pStyle w:val="Labor-Text"/>
        <w:spacing w:line="360" w:lineRule="auto"/>
        <w:ind w:left="705" w:hanging="705"/>
      </w:pPr>
      <w:r>
        <w:rPr>
          <w:noProof/>
        </w:rPr>
        <w:lastRenderedPageBreak/>
        <w:drawing>
          <wp:anchor distT="0" distB="0" distL="114300" distR="114300" simplePos="0" relativeHeight="251665920" behindDoc="0" locked="0" layoutInCell="1" allowOverlap="1" wp14:anchorId="14147748" wp14:editId="26B8CA64">
            <wp:simplePos x="0" y="0"/>
            <wp:positionH relativeFrom="margin">
              <wp:posOffset>114300</wp:posOffset>
            </wp:positionH>
            <wp:positionV relativeFrom="paragraph">
              <wp:posOffset>848360</wp:posOffset>
            </wp:positionV>
            <wp:extent cx="5715000" cy="3576955"/>
            <wp:effectExtent l="0" t="0" r="0" b="4445"/>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576955"/>
                    </a:xfrm>
                    <a:prstGeom prst="rect">
                      <a:avLst/>
                    </a:prstGeom>
                    <a:noFill/>
                  </pic:spPr>
                </pic:pic>
              </a:graphicData>
            </a:graphic>
            <wp14:sizeRelH relativeFrom="page">
              <wp14:pctWidth>0</wp14:pctWidth>
            </wp14:sizeRelH>
            <wp14:sizeRelV relativeFrom="page">
              <wp14:pctHeight>0</wp14:pctHeight>
            </wp14:sizeRelV>
          </wp:anchor>
        </w:drawing>
      </w:r>
      <w:r w:rsidR="006E2E9A">
        <w:t>3.7</w:t>
      </w:r>
      <w:r w:rsidR="00C51C51" w:rsidRPr="0079274B">
        <w:tab/>
      </w:r>
      <w:r w:rsidR="00A31009">
        <w:t xml:space="preserve">Kannst du den Zauberspiegel so aufstellen, dass du vor und im Spiegel das Gleiche siehst? Zeichne </w:t>
      </w:r>
      <w:r w:rsidR="003A6827">
        <w:t>mit einem farbigen Stift</w:t>
      </w:r>
      <w:r w:rsidR="00A31009">
        <w:t xml:space="preserve"> an der abgeschrägten Kante des Zauberspiegels entlang.</w:t>
      </w:r>
    </w:p>
    <w:p w14:paraId="08557CB4" w14:textId="77777777" w:rsidR="00B93B36" w:rsidRDefault="00B93B36" w:rsidP="00A31009">
      <w:pPr>
        <w:pStyle w:val="Labor-Text"/>
        <w:spacing w:line="360" w:lineRule="auto"/>
      </w:pPr>
    </w:p>
    <w:p w14:paraId="529DBF4F" w14:textId="091B7C93" w:rsidR="00A31009" w:rsidRPr="009C051A" w:rsidRDefault="00A31009" w:rsidP="00A31009">
      <w:pPr>
        <w:pStyle w:val="Labor-Text"/>
        <w:spacing w:line="360" w:lineRule="auto"/>
      </w:pPr>
      <w:r>
        <w:t>Du has</w:t>
      </w:r>
      <w:r w:rsidRPr="009C051A">
        <w:t xml:space="preserve">t nun mithilfe des Zauberspiegels die </w:t>
      </w:r>
      <w:r w:rsidRPr="00366305">
        <w:rPr>
          <w:b/>
        </w:rPr>
        <w:t>Symmetrieachse</w:t>
      </w:r>
      <w:r w:rsidRPr="009C051A">
        <w:t xml:space="preserve"> der Figur entdeckt.</w:t>
      </w:r>
      <w:r w:rsidR="00D02721">
        <w:t xml:space="preserve"> Die Symmetrieachse entspricht deiner eingezeichneten Kante.</w:t>
      </w:r>
      <w:r w:rsidRPr="009C051A">
        <w:t xml:space="preserve"> Jede achsensymmetrische Figur hat </w:t>
      </w:r>
      <w:r w:rsidR="0003767D">
        <w:t xml:space="preserve">mindestens </w:t>
      </w:r>
      <w:r w:rsidRPr="009C051A">
        <w:t>eine Symmetrieachse.</w:t>
      </w:r>
    </w:p>
    <w:p w14:paraId="08C12334" w14:textId="77777777" w:rsidR="00A31009" w:rsidRPr="009C051A" w:rsidRDefault="00A31009" w:rsidP="00A31009">
      <w:pPr>
        <w:pStyle w:val="Labor-Text"/>
        <w:spacing w:line="360" w:lineRule="auto"/>
        <w:ind w:left="705" w:hanging="705"/>
      </w:pPr>
    </w:p>
    <w:p w14:paraId="74702BC6" w14:textId="63487596" w:rsidR="00A31009" w:rsidRDefault="006E2E9A" w:rsidP="00C51C51">
      <w:pPr>
        <w:pStyle w:val="Labor-Text"/>
        <w:spacing w:line="360" w:lineRule="auto"/>
        <w:ind w:left="705" w:hanging="705"/>
      </w:pPr>
      <w:r>
        <w:t>3.8</w:t>
      </w:r>
      <w:r w:rsidR="00C51C51">
        <w:tab/>
      </w:r>
      <w:r w:rsidR="00D40AD1">
        <w:t>Durch das Einzeichnen der Symmetrieachse sind nun zwei</w:t>
      </w:r>
      <w:r w:rsidR="00A31009">
        <w:t xml:space="preserve"> Hälften </w:t>
      </w:r>
      <w:r w:rsidR="00D40AD1">
        <w:t>entstanden. Vergleiche diese und notiere Auffälligkeiten.</w:t>
      </w:r>
    </w:p>
    <w:p w14:paraId="426194E9" w14:textId="77777777" w:rsidR="0003767D" w:rsidRDefault="0003767D" w:rsidP="0003767D">
      <w:pPr>
        <w:pStyle w:val="Labor-Text"/>
        <w:ind w:left="709"/>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A31009" w14:paraId="1D41E7D3" w14:textId="77777777" w:rsidTr="00444CB6">
        <w:trPr>
          <w:trHeight w:val="4300"/>
        </w:trPr>
        <w:tc>
          <w:tcPr>
            <w:tcW w:w="5000" w:type="pct"/>
          </w:tcPr>
          <w:p w14:paraId="0E4C3961" w14:textId="77777777" w:rsidR="00A31009" w:rsidRDefault="00A31009" w:rsidP="00AB4609">
            <w:pPr>
              <w:pStyle w:val="Labor-Text"/>
              <w:spacing w:line="360" w:lineRule="auto"/>
            </w:pPr>
          </w:p>
        </w:tc>
      </w:tr>
    </w:tbl>
    <w:p w14:paraId="0D083EBB" w14:textId="43488ACF" w:rsidR="00E75CA5" w:rsidRDefault="00E75CA5" w:rsidP="00D91831">
      <w:pPr>
        <w:pStyle w:val="Labor-Text"/>
        <w:spacing w:line="360" w:lineRule="auto"/>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C55A8" w:rsidRPr="0004025D" w14:paraId="5321B2BC" w14:textId="77777777" w:rsidTr="00444CB6">
        <w:tc>
          <w:tcPr>
            <w:tcW w:w="9026" w:type="dxa"/>
            <w:shd w:val="clear" w:color="auto" w:fill="FFFFCC"/>
          </w:tcPr>
          <w:p w14:paraId="096E86C7" w14:textId="5B1CB931" w:rsidR="003C55A8" w:rsidRPr="0004025D" w:rsidRDefault="003C55A8" w:rsidP="000D1EAD">
            <w:pPr>
              <w:pStyle w:val="Labor-Materialbox-berschrift"/>
              <w:spacing w:after="240"/>
              <w:jc w:val="both"/>
              <w:rPr>
                <w:color w:val="auto"/>
              </w:rPr>
            </w:pPr>
            <w:r w:rsidRPr="0004025D">
              <w:rPr>
                <w:color w:val="auto"/>
              </w:rPr>
              <w:t>Gruppenergebnis</w:t>
            </w:r>
          </w:p>
          <w:p w14:paraId="022371C6" w14:textId="77777777" w:rsidR="003C55A8" w:rsidRDefault="003C55A8" w:rsidP="000D1EAD">
            <w:pPr>
              <w:pStyle w:val="Arbeitsanweisung"/>
              <w:spacing w:after="120"/>
            </w:pPr>
            <w:r>
              <w:t xml:space="preserve">Wann spricht man von einer achsensymmetrischen Figur? Formuliert einen </w:t>
            </w:r>
          </w:p>
          <w:p w14:paraId="44C4F617" w14:textId="0A0F25A2" w:rsidR="003C55A8" w:rsidRPr="0004025D" w:rsidRDefault="003C55A8" w:rsidP="000D1EAD">
            <w:pPr>
              <w:pStyle w:val="Arbeitsanweisung"/>
              <w:spacing w:after="120"/>
            </w:pPr>
            <w:r>
              <w:t>Merksatz.</w:t>
            </w:r>
          </w:p>
        </w:tc>
      </w:tr>
      <w:tr w:rsidR="003C55A8" w:rsidRPr="0004025D" w14:paraId="69D03423" w14:textId="77777777" w:rsidTr="00444CB6">
        <w:trPr>
          <w:trHeight w:val="149"/>
        </w:trPr>
        <w:tc>
          <w:tcPr>
            <w:tcW w:w="9026" w:type="dxa"/>
            <w:shd w:val="clear" w:color="auto" w:fill="auto"/>
          </w:tcPr>
          <w:p w14:paraId="4ED2C318" w14:textId="77777777" w:rsidR="003C55A8" w:rsidRDefault="003C55A8" w:rsidP="000D1EAD">
            <w:pPr>
              <w:pStyle w:val="Arbeitsanweisung"/>
              <w:ind w:left="0" w:firstLine="0"/>
            </w:pPr>
          </w:p>
          <w:p w14:paraId="06933FAC" w14:textId="77777777" w:rsidR="003C55A8" w:rsidRDefault="003C55A8" w:rsidP="000D1EAD">
            <w:pPr>
              <w:pStyle w:val="Arbeitsanweisung"/>
              <w:ind w:left="0" w:firstLine="0"/>
            </w:pPr>
          </w:p>
          <w:p w14:paraId="59FE55B1" w14:textId="77777777" w:rsidR="003C55A8" w:rsidRDefault="003C55A8" w:rsidP="000D1EAD">
            <w:pPr>
              <w:pStyle w:val="Arbeitsanweisung"/>
              <w:ind w:left="0" w:firstLine="0"/>
            </w:pPr>
          </w:p>
          <w:p w14:paraId="0D2A4796" w14:textId="77777777" w:rsidR="003C55A8" w:rsidRDefault="003C55A8" w:rsidP="000D1EAD">
            <w:pPr>
              <w:pStyle w:val="Arbeitsanweisung"/>
              <w:ind w:left="0" w:firstLine="0"/>
            </w:pPr>
          </w:p>
          <w:p w14:paraId="2A0908A1" w14:textId="77777777" w:rsidR="003C55A8" w:rsidRDefault="003C55A8" w:rsidP="000D1EAD">
            <w:pPr>
              <w:pStyle w:val="Arbeitsanweisung"/>
              <w:ind w:left="0" w:firstLine="0"/>
            </w:pPr>
          </w:p>
          <w:p w14:paraId="2A8D320C" w14:textId="77777777" w:rsidR="003C55A8" w:rsidRDefault="003C55A8" w:rsidP="000D1EAD">
            <w:pPr>
              <w:pStyle w:val="Arbeitsanweisung"/>
              <w:ind w:left="0" w:firstLine="0"/>
            </w:pPr>
          </w:p>
          <w:p w14:paraId="05C5B8C0" w14:textId="77777777" w:rsidR="003C55A8" w:rsidRDefault="003C55A8" w:rsidP="000D1EAD">
            <w:pPr>
              <w:pStyle w:val="Arbeitsanweisung"/>
              <w:ind w:left="0" w:firstLine="0"/>
            </w:pPr>
          </w:p>
          <w:p w14:paraId="1757F5E7" w14:textId="77777777" w:rsidR="003C55A8" w:rsidRDefault="003C55A8" w:rsidP="000D1EAD">
            <w:pPr>
              <w:pStyle w:val="Arbeitsanweisung"/>
              <w:ind w:left="0" w:firstLine="0"/>
            </w:pPr>
          </w:p>
          <w:p w14:paraId="2076971B" w14:textId="77777777" w:rsidR="0003767D" w:rsidRDefault="0003767D" w:rsidP="000D1EAD">
            <w:pPr>
              <w:pStyle w:val="Arbeitsanweisung"/>
              <w:ind w:left="0" w:firstLine="0"/>
            </w:pPr>
          </w:p>
          <w:p w14:paraId="0D2AA707" w14:textId="77777777" w:rsidR="0003767D" w:rsidRDefault="0003767D" w:rsidP="000D1EAD">
            <w:pPr>
              <w:pStyle w:val="Arbeitsanweisung"/>
              <w:ind w:left="0" w:firstLine="0"/>
            </w:pPr>
          </w:p>
          <w:p w14:paraId="207E37D3" w14:textId="77777777" w:rsidR="0003767D" w:rsidRDefault="0003767D" w:rsidP="000D1EAD">
            <w:pPr>
              <w:pStyle w:val="Arbeitsanweisung"/>
              <w:ind w:left="0" w:firstLine="0"/>
            </w:pPr>
          </w:p>
          <w:p w14:paraId="0B1306D5" w14:textId="77777777" w:rsidR="0003767D" w:rsidRDefault="0003767D" w:rsidP="000D1EAD">
            <w:pPr>
              <w:pStyle w:val="Arbeitsanweisung"/>
              <w:ind w:left="0" w:firstLine="0"/>
            </w:pPr>
          </w:p>
          <w:p w14:paraId="0D5F454D" w14:textId="77777777" w:rsidR="0003767D" w:rsidRDefault="0003767D" w:rsidP="000D1EAD">
            <w:pPr>
              <w:pStyle w:val="Arbeitsanweisung"/>
              <w:ind w:left="0" w:firstLine="0"/>
            </w:pPr>
          </w:p>
          <w:p w14:paraId="0D4D4EAE" w14:textId="23018BDC" w:rsidR="0003767D" w:rsidRPr="00974DAD" w:rsidRDefault="0003767D" w:rsidP="000D1EAD">
            <w:pPr>
              <w:pStyle w:val="Arbeitsanweisung"/>
              <w:ind w:left="0" w:firstLine="0"/>
            </w:pPr>
          </w:p>
        </w:tc>
      </w:tr>
    </w:tbl>
    <w:p w14:paraId="6B4D7A02" w14:textId="77F96F41" w:rsidR="00545249" w:rsidRDefault="00D02721" w:rsidP="0003767D">
      <w:pPr>
        <w:pStyle w:val="Labor-Text"/>
        <w:spacing w:line="360" w:lineRule="auto"/>
        <w:sectPr w:rsidR="00545249" w:rsidSect="004B5C9B">
          <w:headerReference w:type="default" r:id="rId42"/>
          <w:pgSz w:w="11906" w:h="16838"/>
          <w:pgMar w:top="1417" w:right="1417" w:bottom="1134" w:left="1417" w:header="708" w:footer="794" w:gutter="0"/>
          <w:cols w:space="708"/>
          <w:docGrid w:linePitch="360"/>
        </w:sectPr>
      </w:pPr>
      <w:r>
        <w:rPr>
          <w:b/>
          <w:noProof/>
        </w:rPr>
        <w:drawing>
          <wp:anchor distT="0" distB="0" distL="114300" distR="114300" simplePos="0" relativeHeight="251643392" behindDoc="0" locked="0" layoutInCell="0" allowOverlap="1" wp14:anchorId="26AF038F" wp14:editId="3E23CC94">
            <wp:simplePos x="0" y="0"/>
            <wp:positionH relativeFrom="column">
              <wp:posOffset>5997575</wp:posOffset>
            </wp:positionH>
            <wp:positionV relativeFrom="paragraph">
              <wp:posOffset>-3562350</wp:posOffset>
            </wp:positionV>
            <wp:extent cx="496570" cy="496570"/>
            <wp:effectExtent l="0" t="0" r="0" b="0"/>
            <wp:wrapSquare wrapText="bothSides"/>
            <wp:docPr id="63" name="Grafik 8" descr="C:\Users\maddin\Downloads\Gluehbi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maddin\Downloads\Gluehbirn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p>
    <w:tbl>
      <w:tblPr>
        <w:tblpPr w:leftFromText="141" w:rightFromText="141" w:vertAnchor="text" w:horzAnchor="margin" w:tblpY="33"/>
        <w:tblW w:w="5000" w:type="pct"/>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2738"/>
        <w:gridCol w:w="6288"/>
      </w:tblGrid>
      <w:tr w:rsidR="0003767D" w:rsidRPr="0003767D" w14:paraId="536A1DCF" w14:textId="77777777" w:rsidTr="0003767D">
        <w:tc>
          <w:tcPr>
            <w:tcW w:w="1517" w:type="pct"/>
            <w:shd w:val="clear" w:color="auto" w:fill="FFFFFF"/>
          </w:tcPr>
          <w:p w14:paraId="42256E9C" w14:textId="77777777" w:rsidR="0003767D" w:rsidRPr="0003767D" w:rsidRDefault="0003767D" w:rsidP="0003767D">
            <w:pPr>
              <w:pStyle w:val="Labor-Materialbox-berschrift"/>
              <w:spacing w:line="360" w:lineRule="auto"/>
            </w:pPr>
            <w:r w:rsidRPr="0003767D">
              <w:lastRenderedPageBreak/>
              <w:t>Material</w:t>
            </w:r>
          </w:p>
          <w:p w14:paraId="31113349" w14:textId="77777777" w:rsidR="0003767D" w:rsidRPr="0003767D" w:rsidRDefault="0003767D" w:rsidP="0003767D">
            <w:pPr>
              <w:pStyle w:val="Labor-Aufzhlung"/>
              <w:spacing w:line="360" w:lineRule="auto"/>
            </w:pPr>
            <w:r w:rsidRPr="0003767D">
              <w:t xml:space="preserve">Zauberspiegel </w:t>
            </w:r>
          </w:p>
          <w:p w14:paraId="7BE93E79" w14:textId="77777777" w:rsidR="0003767D" w:rsidRPr="0003767D" w:rsidRDefault="0003767D" w:rsidP="0003767D">
            <w:pPr>
              <w:pStyle w:val="Labor-Aufzhlung"/>
              <w:spacing w:line="360" w:lineRule="auto"/>
            </w:pPr>
            <w:r w:rsidRPr="0003767D">
              <w:t>weißes Papier</w:t>
            </w:r>
          </w:p>
        </w:tc>
        <w:tc>
          <w:tcPr>
            <w:tcW w:w="3483" w:type="pct"/>
            <w:shd w:val="clear" w:color="auto" w:fill="FFFFFF"/>
          </w:tcPr>
          <w:p w14:paraId="3E0EA8AF" w14:textId="43270F71" w:rsidR="0003767D" w:rsidRPr="0003767D" w:rsidRDefault="0030400E" w:rsidP="0003767D">
            <w:pPr>
              <w:pStyle w:val="Labor-Text"/>
              <w:spacing w:line="360" w:lineRule="auto"/>
              <w:jc w:val="right"/>
            </w:pPr>
            <w:r>
              <w:rPr>
                <w:noProof/>
              </w:rPr>
              <w:drawing>
                <wp:anchor distT="0" distB="0" distL="114300" distR="114300" simplePos="0" relativeHeight="251719168" behindDoc="0" locked="0" layoutInCell="1" allowOverlap="1" wp14:anchorId="2F53D2B4" wp14:editId="393BF172">
                  <wp:simplePos x="0" y="0"/>
                  <wp:positionH relativeFrom="column">
                    <wp:posOffset>126365</wp:posOffset>
                  </wp:positionH>
                  <wp:positionV relativeFrom="paragraph">
                    <wp:posOffset>55245</wp:posOffset>
                  </wp:positionV>
                  <wp:extent cx="1571625" cy="1238250"/>
                  <wp:effectExtent l="0" t="0" r="9525" b="0"/>
                  <wp:wrapSquare wrapText="bothSides"/>
                  <wp:docPr id="74" name="Grafik 74" descr="Bildergebnis für weiß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weißes papi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16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67D" w:rsidRPr="0003767D">
              <w:rPr>
                <w:noProof/>
              </w:rPr>
              <w:drawing>
                <wp:inline distT="0" distB="0" distL="0" distR="0" wp14:anchorId="29067F0B" wp14:editId="79449199">
                  <wp:extent cx="1981200" cy="1329055"/>
                  <wp:effectExtent l="0" t="0" r="0" b="0"/>
                  <wp:docPr id="21"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28" cstate="print">
                            <a:extLst>
                              <a:ext uri="{28A0092B-C50C-407E-A947-70E740481C1C}">
                                <a14:useLocalDpi xmlns:a14="http://schemas.microsoft.com/office/drawing/2010/main" val="0"/>
                              </a:ext>
                            </a:extLst>
                          </a:blip>
                          <a:srcRect b="10040"/>
                          <a:stretch>
                            <a:fillRect/>
                          </a:stretch>
                        </pic:blipFill>
                        <pic:spPr bwMode="auto">
                          <a:xfrm>
                            <a:off x="0" y="0"/>
                            <a:ext cx="1981200" cy="1329055"/>
                          </a:xfrm>
                          <a:prstGeom prst="rect">
                            <a:avLst/>
                          </a:prstGeom>
                          <a:noFill/>
                          <a:ln>
                            <a:noFill/>
                          </a:ln>
                        </pic:spPr>
                      </pic:pic>
                    </a:graphicData>
                  </a:graphic>
                </wp:inline>
              </w:drawing>
            </w:r>
          </w:p>
        </w:tc>
      </w:tr>
    </w:tbl>
    <w:p w14:paraId="5C2CC3E4" w14:textId="4E65E287" w:rsidR="00545249" w:rsidRPr="00BF4C36" w:rsidRDefault="001A1C52" w:rsidP="00545249">
      <w:pPr>
        <w:pStyle w:val="Labor-Text"/>
        <w:spacing w:line="360" w:lineRule="auto"/>
        <w:rPr>
          <w:rFonts w:ascii="Times New Roman" w:hAnsi="Times New Roman"/>
          <w:sz w:val="20"/>
        </w:rPr>
      </w:pPr>
      <w:r>
        <w:rPr>
          <w:noProof/>
        </w:rPr>
        <w:drawing>
          <wp:anchor distT="0" distB="0" distL="114300" distR="114300" simplePos="0" relativeHeight="251648512" behindDoc="0" locked="0" layoutInCell="1" allowOverlap="1" wp14:anchorId="253955E5" wp14:editId="3E1D4E01">
            <wp:simplePos x="0" y="0"/>
            <wp:positionH relativeFrom="column">
              <wp:posOffset>6009640</wp:posOffset>
            </wp:positionH>
            <wp:positionV relativeFrom="paragraph">
              <wp:posOffset>1866265</wp:posOffset>
            </wp:positionV>
            <wp:extent cx="495300" cy="495300"/>
            <wp:effectExtent l="0" t="0" r="0" b="0"/>
            <wp:wrapNone/>
            <wp:docPr id="59"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6F633F3A" w14:textId="795BB619" w:rsidR="00545249" w:rsidRDefault="004150DD" w:rsidP="005C4817">
      <w:pPr>
        <w:pStyle w:val="Labor-Text"/>
        <w:spacing w:line="360" w:lineRule="auto"/>
        <w:ind w:left="705" w:hanging="705"/>
      </w:pPr>
      <w:r w:rsidRPr="004150DD">
        <w:t xml:space="preserve">4.1 </w:t>
      </w:r>
      <w:r>
        <w:tab/>
      </w:r>
      <w:r w:rsidR="00545249">
        <w:t xml:space="preserve">Denke dir selbst eine Outfitbeschreibung eines Besuchers </w:t>
      </w:r>
      <w:r w:rsidR="0003767D">
        <w:t>des Casinos, wie in Aufgabe 1.1</w:t>
      </w:r>
      <w:r w:rsidR="00545249">
        <w:t xml:space="preserve"> von Otto geliefert, aus. Beschränke dich hierbei auf </w:t>
      </w:r>
      <w:r w:rsidR="00545249" w:rsidRPr="00603EC8">
        <w:rPr>
          <w:b/>
        </w:rPr>
        <w:t>zwei Merkmale</w:t>
      </w:r>
      <w:r w:rsidR="00545249">
        <w:t>. Schreibe diese zunächst in Stichpunkten auf das weiße Papier. Übertrage die Merkmale mit Hilfe des Zauberspiegels in Spiegelschrift in den Kasten.</w:t>
      </w:r>
    </w:p>
    <w:p w14:paraId="4D7D77F3" w14:textId="18533187" w:rsidR="00545249" w:rsidRDefault="00545249" w:rsidP="0003767D">
      <w:pPr>
        <w:pStyle w:val="Labor-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5249" w14:paraId="0E2A2B0A" w14:textId="77777777" w:rsidTr="005C4817">
        <w:trPr>
          <w:trHeight w:val="5928"/>
        </w:trPr>
        <w:tc>
          <w:tcPr>
            <w:tcW w:w="9212" w:type="dxa"/>
          </w:tcPr>
          <w:p w14:paraId="616F840F" w14:textId="77777777" w:rsidR="00545249" w:rsidRDefault="00545249" w:rsidP="000D1EAD">
            <w:pPr>
              <w:pStyle w:val="Labor-Text"/>
              <w:spacing w:line="360" w:lineRule="auto"/>
            </w:pPr>
          </w:p>
        </w:tc>
      </w:tr>
    </w:tbl>
    <w:p w14:paraId="02C1CE37" w14:textId="2D3A1F12" w:rsidR="00545249" w:rsidRDefault="00545249" w:rsidP="00545249">
      <w:pPr>
        <w:pStyle w:val="Labor-Text"/>
        <w:spacing w:line="360" w:lineRule="auto"/>
      </w:pPr>
    </w:p>
    <w:p w14:paraId="29C6B48E" w14:textId="6710F9D8" w:rsidR="00545249" w:rsidRDefault="00545249" w:rsidP="00545249">
      <w:pPr>
        <w:pStyle w:val="Labor-Text"/>
        <w:spacing w:line="360" w:lineRule="auto"/>
      </w:pPr>
    </w:p>
    <w:p w14:paraId="04B2B000" w14:textId="1D7B59ED" w:rsidR="00545249" w:rsidRDefault="00545249" w:rsidP="00545249">
      <w:pPr>
        <w:pStyle w:val="Labor-Text"/>
        <w:spacing w:line="360" w:lineRule="auto"/>
      </w:pPr>
    </w:p>
    <w:p w14:paraId="76404102" w14:textId="77777777" w:rsidR="0003767D" w:rsidRDefault="0003767D">
      <w:pPr>
        <w:rPr>
          <w:rFonts w:ascii="Arial" w:hAnsi="Arial"/>
          <w:sz w:val="24"/>
        </w:rPr>
      </w:pPr>
      <w:r>
        <w:br w:type="page"/>
      </w:r>
    </w:p>
    <w:p w14:paraId="21B0029C" w14:textId="334FB113" w:rsidR="00545249" w:rsidRDefault="004150DD" w:rsidP="005C4817">
      <w:pPr>
        <w:pStyle w:val="Labor-Text"/>
        <w:spacing w:line="360" w:lineRule="auto"/>
        <w:ind w:left="705" w:hanging="705"/>
      </w:pPr>
      <w:r w:rsidRPr="004150DD">
        <w:lastRenderedPageBreak/>
        <w:t>4.2</w:t>
      </w:r>
      <w:r w:rsidRPr="004150DD">
        <w:tab/>
      </w:r>
      <w:r w:rsidR="00C36B6A">
        <w:rPr>
          <w:noProof/>
        </w:rPr>
        <w:drawing>
          <wp:anchor distT="0" distB="0" distL="114300" distR="114300" simplePos="0" relativeHeight="251647488" behindDoc="0" locked="0" layoutInCell="1" allowOverlap="1" wp14:anchorId="5FE598C8" wp14:editId="3AC9656F">
            <wp:simplePos x="0" y="0"/>
            <wp:positionH relativeFrom="column">
              <wp:posOffset>5962650</wp:posOffset>
            </wp:positionH>
            <wp:positionV relativeFrom="paragraph">
              <wp:posOffset>0</wp:posOffset>
            </wp:positionV>
            <wp:extent cx="495300" cy="495300"/>
            <wp:effectExtent l="0" t="0" r="0" b="0"/>
            <wp:wrapNone/>
            <wp:docPr id="58"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545249">
        <w:t>Tausche deine Outfitbeschreibung mit deinem gegenüber sitzenden Gruppenmitglied aus. Erstelle mit Hilfe seiner Beschreibung ein Phantombild. Lasse dieses im Anschluss von deinem Partner überprüfen.</w:t>
      </w:r>
    </w:p>
    <w:p w14:paraId="7860D4AA" w14:textId="77777777" w:rsidR="00545249" w:rsidRDefault="00545249" w:rsidP="0003767D">
      <w:pPr>
        <w:pStyle w:val="Labor-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5249" w14:paraId="5A09AF75" w14:textId="77777777" w:rsidTr="000D1EAD">
        <w:trPr>
          <w:trHeight w:val="5066"/>
        </w:trPr>
        <w:tc>
          <w:tcPr>
            <w:tcW w:w="9212" w:type="dxa"/>
          </w:tcPr>
          <w:p w14:paraId="73F583F3" w14:textId="77777777" w:rsidR="00545249" w:rsidRDefault="00545249" w:rsidP="000D1EAD">
            <w:pPr>
              <w:pStyle w:val="Labor-Text"/>
              <w:spacing w:line="360" w:lineRule="auto"/>
            </w:pPr>
          </w:p>
          <w:p w14:paraId="59FAD0DB" w14:textId="77777777" w:rsidR="00020393" w:rsidRDefault="00020393" w:rsidP="000D1EAD">
            <w:pPr>
              <w:pStyle w:val="Labor-Text"/>
              <w:spacing w:line="360" w:lineRule="auto"/>
            </w:pPr>
          </w:p>
          <w:p w14:paraId="2B550802" w14:textId="77777777" w:rsidR="00020393" w:rsidRDefault="00020393" w:rsidP="000D1EAD">
            <w:pPr>
              <w:pStyle w:val="Labor-Text"/>
              <w:spacing w:line="360" w:lineRule="auto"/>
            </w:pPr>
          </w:p>
          <w:p w14:paraId="54D97FD9" w14:textId="77777777" w:rsidR="00020393" w:rsidRDefault="00020393" w:rsidP="000D1EAD">
            <w:pPr>
              <w:pStyle w:val="Labor-Text"/>
              <w:spacing w:line="360" w:lineRule="auto"/>
            </w:pPr>
          </w:p>
          <w:p w14:paraId="369F459E" w14:textId="77777777" w:rsidR="00020393" w:rsidRDefault="00020393" w:rsidP="000D1EAD">
            <w:pPr>
              <w:pStyle w:val="Labor-Text"/>
              <w:spacing w:line="360" w:lineRule="auto"/>
            </w:pPr>
          </w:p>
          <w:p w14:paraId="24488C38" w14:textId="77777777" w:rsidR="00020393" w:rsidRDefault="00020393" w:rsidP="000D1EAD">
            <w:pPr>
              <w:pStyle w:val="Labor-Text"/>
              <w:spacing w:line="360" w:lineRule="auto"/>
            </w:pPr>
          </w:p>
          <w:p w14:paraId="351AC560" w14:textId="77777777" w:rsidR="00020393" w:rsidRDefault="00020393" w:rsidP="000D1EAD">
            <w:pPr>
              <w:pStyle w:val="Labor-Text"/>
              <w:spacing w:line="360" w:lineRule="auto"/>
            </w:pPr>
          </w:p>
          <w:p w14:paraId="309DB5E6" w14:textId="77777777" w:rsidR="00020393" w:rsidRDefault="00020393" w:rsidP="000D1EAD">
            <w:pPr>
              <w:pStyle w:val="Labor-Text"/>
              <w:spacing w:line="360" w:lineRule="auto"/>
            </w:pPr>
          </w:p>
          <w:p w14:paraId="32CDB7CD" w14:textId="77777777" w:rsidR="00020393" w:rsidRDefault="00020393" w:rsidP="000D1EAD">
            <w:pPr>
              <w:pStyle w:val="Labor-Text"/>
              <w:spacing w:line="360" w:lineRule="auto"/>
            </w:pPr>
          </w:p>
          <w:p w14:paraId="2E7228CC" w14:textId="77777777" w:rsidR="00020393" w:rsidRDefault="00020393" w:rsidP="000D1EAD">
            <w:pPr>
              <w:pStyle w:val="Labor-Text"/>
              <w:spacing w:line="360" w:lineRule="auto"/>
            </w:pPr>
          </w:p>
          <w:p w14:paraId="36BAB215" w14:textId="77777777" w:rsidR="00020393" w:rsidRDefault="00020393" w:rsidP="000D1EAD">
            <w:pPr>
              <w:pStyle w:val="Labor-Text"/>
              <w:spacing w:line="360" w:lineRule="auto"/>
            </w:pPr>
          </w:p>
          <w:p w14:paraId="05B91F87" w14:textId="77777777" w:rsidR="00020393" w:rsidRDefault="00020393" w:rsidP="000D1EAD">
            <w:pPr>
              <w:pStyle w:val="Labor-Text"/>
              <w:spacing w:line="360" w:lineRule="auto"/>
            </w:pPr>
          </w:p>
          <w:p w14:paraId="6912BC0A" w14:textId="77777777" w:rsidR="00020393" w:rsidRDefault="00020393" w:rsidP="000D1EAD">
            <w:pPr>
              <w:pStyle w:val="Labor-Text"/>
              <w:spacing w:line="360" w:lineRule="auto"/>
            </w:pPr>
          </w:p>
          <w:p w14:paraId="4BB51BE4" w14:textId="77777777" w:rsidR="00020393" w:rsidRDefault="00020393" w:rsidP="000D1EAD">
            <w:pPr>
              <w:pStyle w:val="Labor-Text"/>
              <w:spacing w:line="360" w:lineRule="auto"/>
            </w:pPr>
          </w:p>
          <w:p w14:paraId="624405DF" w14:textId="77777777" w:rsidR="00020393" w:rsidRDefault="00020393" w:rsidP="000D1EAD">
            <w:pPr>
              <w:pStyle w:val="Labor-Text"/>
              <w:spacing w:line="360" w:lineRule="auto"/>
            </w:pPr>
          </w:p>
          <w:p w14:paraId="3645F18B" w14:textId="77777777" w:rsidR="00020393" w:rsidRDefault="00020393" w:rsidP="000D1EAD">
            <w:pPr>
              <w:pStyle w:val="Labor-Text"/>
              <w:spacing w:line="360" w:lineRule="auto"/>
            </w:pPr>
          </w:p>
          <w:p w14:paraId="1C57F5B8" w14:textId="77777777" w:rsidR="00020393" w:rsidRDefault="00020393" w:rsidP="000D1EAD">
            <w:pPr>
              <w:pStyle w:val="Labor-Text"/>
              <w:spacing w:line="360" w:lineRule="auto"/>
            </w:pPr>
          </w:p>
          <w:p w14:paraId="39975390" w14:textId="77777777" w:rsidR="00020393" w:rsidRDefault="00020393" w:rsidP="000D1EAD">
            <w:pPr>
              <w:pStyle w:val="Labor-Text"/>
              <w:spacing w:line="360" w:lineRule="auto"/>
            </w:pPr>
          </w:p>
          <w:p w14:paraId="35CB79BA" w14:textId="0AD8C8AD" w:rsidR="00020393" w:rsidRDefault="00020393" w:rsidP="000D1EAD">
            <w:pPr>
              <w:pStyle w:val="Labor-Text"/>
              <w:spacing w:line="360" w:lineRule="auto"/>
            </w:pPr>
          </w:p>
        </w:tc>
      </w:tr>
    </w:tbl>
    <w:p w14:paraId="6537D791" w14:textId="77777777" w:rsidR="00545249" w:rsidRDefault="00545249" w:rsidP="00545249">
      <w:pPr>
        <w:pStyle w:val="Labor-Text"/>
        <w:spacing w:line="360" w:lineRule="auto"/>
        <w:ind w:left="705" w:hanging="705"/>
        <w:sectPr w:rsidR="00545249" w:rsidSect="004B5C9B">
          <w:headerReference w:type="default" r:id="rId44"/>
          <w:pgSz w:w="11906" w:h="16838"/>
          <w:pgMar w:top="1417" w:right="1417" w:bottom="1134" w:left="1417" w:header="708" w:footer="794" w:gutter="0"/>
          <w:cols w:space="708"/>
          <w:docGrid w:linePitch="360"/>
        </w:sectPr>
      </w:pPr>
    </w:p>
    <w:tbl>
      <w:tblPr>
        <w:tblpPr w:leftFromText="141" w:rightFromText="141" w:vertAnchor="text" w:horzAnchor="margin" w:tblpY="-27"/>
        <w:tblOverlap w:val="never"/>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797"/>
        <w:gridCol w:w="4229"/>
      </w:tblGrid>
      <w:tr w:rsidR="00545249" w14:paraId="6BCBA235" w14:textId="77777777" w:rsidTr="00443CCE">
        <w:tc>
          <w:tcPr>
            <w:tcW w:w="4797" w:type="dxa"/>
            <w:shd w:val="clear" w:color="auto" w:fill="FFFFFF"/>
          </w:tcPr>
          <w:p w14:paraId="4C374EB0" w14:textId="77777777" w:rsidR="00545249" w:rsidRDefault="00545249" w:rsidP="00545249">
            <w:pPr>
              <w:pStyle w:val="Labor-Materialbox-berschrift"/>
              <w:spacing w:line="360" w:lineRule="auto"/>
            </w:pPr>
            <w:r w:rsidRPr="00AD08D4">
              <w:lastRenderedPageBreak/>
              <w:t>Material</w:t>
            </w:r>
          </w:p>
          <w:p w14:paraId="00D28584" w14:textId="4835D787" w:rsidR="00545249" w:rsidRDefault="007D337F" w:rsidP="00545249">
            <w:pPr>
              <w:pStyle w:val="Labor-Aufzhlung"/>
              <w:spacing w:line="360" w:lineRule="auto"/>
            </w:pPr>
            <w:r>
              <w:t>Tablet</w:t>
            </w:r>
          </w:p>
          <w:p w14:paraId="621E1906" w14:textId="79AD806C" w:rsidR="00443CCE" w:rsidRPr="0030400E" w:rsidRDefault="00443CCE" w:rsidP="00545249">
            <w:pPr>
              <w:pStyle w:val="Labor-Aufzhlung"/>
              <w:spacing w:line="360" w:lineRule="auto"/>
            </w:pPr>
            <w:r w:rsidRPr="0030400E">
              <w:t>Anleitung zur Vertiefungsaufgabe Schnappschuss</w:t>
            </w:r>
          </w:p>
          <w:p w14:paraId="2758C8AF" w14:textId="77777777" w:rsidR="00545249" w:rsidRPr="00793397" w:rsidRDefault="00545249" w:rsidP="00545249">
            <w:pPr>
              <w:pStyle w:val="Labor-Aufzhlung"/>
              <w:numPr>
                <w:ilvl w:val="0"/>
                <w:numId w:val="0"/>
              </w:numPr>
              <w:spacing w:line="360" w:lineRule="auto"/>
              <w:ind w:left="720"/>
            </w:pPr>
          </w:p>
        </w:tc>
        <w:tc>
          <w:tcPr>
            <w:tcW w:w="4229" w:type="dxa"/>
            <w:shd w:val="clear" w:color="auto" w:fill="FFFFFF"/>
          </w:tcPr>
          <w:p w14:paraId="1417B01A" w14:textId="3DC4B07E" w:rsidR="00545249" w:rsidRPr="009534FB" w:rsidRDefault="0085759F" w:rsidP="00545249">
            <w:pPr>
              <w:pStyle w:val="Labor-Text"/>
              <w:spacing w:line="360" w:lineRule="auto"/>
              <w:jc w:val="right"/>
            </w:pPr>
            <w:r w:rsidRPr="00383851">
              <w:object w:dxaOrig="11304" w:dyaOrig="8196" w14:anchorId="620CF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2pt;height:103.8pt" o:ole="">
                  <v:imagedata r:id="rId45" o:title=""/>
                </v:shape>
                <o:OLEObject Type="Embed" ProgID="PBrush" ShapeID="_x0000_i1025" DrawAspect="Content" ObjectID="_1740381686" r:id="rId46"/>
              </w:object>
            </w:r>
          </w:p>
        </w:tc>
      </w:tr>
    </w:tbl>
    <w:p w14:paraId="1105C9CC" w14:textId="5D6166AC" w:rsidR="00020393" w:rsidRDefault="00020393" w:rsidP="00020393">
      <w:pPr>
        <w:pStyle w:val="Labor-Text"/>
        <w:spacing w:line="360" w:lineRule="auto"/>
      </w:pPr>
    </w:p>
    <w:p w14:paraId="33007DF2" w14:textId="5D8CDC5D" w:rsidR="006A6E91" w:rsidRDefault="004150DD" w:rsidP="004150DD">
      <w:pPr>
        <w:pStyle w:val="Labor-Text"/>
        <w:spacing w:line="360" w:lineRule="auto"/>
        <w:ind w:left="705" w:hanging="705"/>
      </w:pPr>
      <w:r w:rsidRPr="004150DD">
        <w:t>5.1</w:t>
      </w:r>
      <w:r w:rsidRPr="004150DD">
        <w:tab/>
      </w:r>
      <w:r w:rsidR="006A6E91">
        <w:t>Otto und Anna üb</w:t>
      </w:r>
      <w:r w:rsidR="00020393">
        <w:t xml:space="preserve">erlegen, ob ihre Gesichter </w:t>
      </w:r>
      <w:r w:rsidR="006A6E91">
        <w:t>achsensymmetrisch sind. Was glaubt ihr? Sind Gesichter wirklich achsensymmetrisch? Kreuze an!</w:t>
      </w:r>
    </w:p>
    <w:p w14:paraId="34EC75AC" w14:textId="7FEEB76B" w:rsidR="006A6E91" w:rsidRDefault="000105E7" w:rsidP="006A6E91">
      <w:pPr>
        <w:pStyle w:val="Labor-Text"/>
        <w:spacing w:line="360" w:lineRule="auto"/>
      </w:pPr>
      <w:r>
        <w:rPr>
          <w:noProof/>
        </w:rPr>
        <w:drawing>
          <wp:anchor distT="0" distB="0" distL="114300" distR="114300" simplePos="0" relativeHeight="251673088" behindDoc="0" locked="0" layoutInCell="1" allowOverlap="1" wp14:anchorId="4F2E2786" wp14:editId="7E8936C7">
            <wp:simplePos x="0" y="0"/>
            <wp:positionH relativeFrom="column">
              <wp:posOffset>6026150</wp:posOffset>
            </wp:positionH>
            <wp:positionV relativeFrom="paragraph">
              <wp:posOffset>725170</wp:posOffset>
            </wp:positionV>
            <wp:extent cx="494030" cy="494030"/>
            <wp:effectExtent l="0" t="0" r="1270" b="127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jc w:val="center"/>
        <w:tblLook w:val="04A0" w:firstRow="1" w:lastRow="0" w:firstColumn="1" w:lastColumn="0" w:noHBand="0" w:noVBand="1"/>
      </w:tblPr>
      <w:tblGrid>
        <w:gridCol w:w="4606"/>
        <w:gridCol w:w="4606"/>
      </w:tblGrid>
      <w:tr w:rsidR="006A6E91" w14:paraId="552E3736" w14:textId="77777777" w:rsidTr="00871B01">
        <w:trPr>
          <w:jc w:val="center"/>
        </w:trPr>
        <w:tc>
          <w:tcPr>
            <w:tcW w:w="4606" w:type="dxa"/>
            <w:shd w:val="clear" w:color="auto" w:fill="auto"/>
          </w:tcPr>
          <w:p w14:paraId="6E6B0945" w14:textId="77777777" w:rsidR="006A6E91" w:rsidRDefault="006A6E91" w:rsidP="006A6E91">
            <w:pPr>
              <w:pStyle w:val="Labor-Text"/>
              <w:numPr>
                <w:ilvl w:val="0"/>
                <w:numId w:val="14"/>
              </w:numPr>
              <w:spacing w:line="360" w:lineRule="auto"/>
            </w:pPr>
            <w:r>
              <w:t>Ja</w:t>
            </w:r>
          </w:p>
        </w:tc>
        <w:tc>
          <w:tcPr>
            <w:tcW w:w="4606" w:type="dxa"/>
            <w:shd w:val="clear" w:color="auto" w:fill="auto"/>
          </w:tcPr>
          <w:p w14:paraId="1B4F8857" w14:textId="77777777" w:rsidR="006A6E91" w:rsidRDefault="006A6E91" w:rsidP="004150DD">
            <w:pPr>
              <w:pStyle w:val="Labor-Text"/>
              <w:numPr>
                <w:ilvl w:val="0"/>
                <w:numId w:val="14"/>
              </w:numPr>
              <w:spacing w:line="360" w:lineRule="auto"/>
            </w:pPr>
            <w:r>
              <w:t>Nein</w:t>
            </w:r>
          </w:p>
        </w:tc>
      </w:tr>
      <w:tr w:rsidR="004150DD" w14:paraId="3C227B5C" w14:textId="77777777" w:rsidTr="00871B01">
        <w:trPr>
          <w:jc w:val="center"/>
        </w:trPr>
        <w:tc>
          <w:tcPr>
            <w:tcW w:w="4606" w:type="dxa"/>
            <w:shd w:val="clear" w:color="auto" w:fill="auto"/>
          </w:tcPr>
          <w:p w14:paraId="5171E3B2" w14:textId="77777777" w:rsidR="004150DD" w:rsidRDefault="004150DD" w:rsidP="004150DD">
            <w:pPr>
              <w:pStyle w:val="Labor-Text"/>
              <w:spacing w:line="360" w:lineRule="auto"/>
            </w:pPr>
          </w:p>
        </w:tc>
        <w:tc>
          <w:tcPr>
            <w:tcW w:w="4606" w:type="dxa"/>
            <w:shd w:val="clear" w:color="auto" w:fill="auto"/>
          </w:tcPr>
          <w:p w14:paraId="19390932" w14:textId="77777777" w:rsidR="004150DD" w:rsidRDefault="004150DD" w:rsidP="004150DD">
            <w:pPr>
              <w:pStyle w:val="Labor-Text"/>
              <w:spacing w:line="360" w:lineRule="auto"/>
              <w:ind w:left="720"/>
            </w:pPr>
          </w:p>
        </w:tc>
      </w:tr>
    </w:tbl>
    <w:p w14:paraId="377F2E15" w14:textId="207031F8" w:rsidR="006A6E91" w:rsidRDefault="004150DD" w:rsidP="004150DD">
      <w:pPr>
        <w:pStyle w:val="Labor-Text"/>
        <w:spacing w:line="360" w:lineRule="auto"/>
        <w:ind w:left="705" w:hanging="705"/>
      </w:pPr>
      <w:r>
        <w:t xml:space="preserve">5.2 </w:t>
      </w:r>
      <w:r>
        <w:tab/>
      </w:r>
      <w:r w:rsidR="006A6E91">
        <w:t>Um eure Vermutung zu überprüfen, fotografiert das Gesicht von jedem Gruppenmitglied</w:t>
      </w:r>
      <w:r w:rsidR="00443CCE">
        <w:t xml:space="preserve"> mit dem Tablet</w:t>
      </w:r>
      <w:r w:rsidR="006A6E91">
        <w:t xml:space="preserve">. </w:t>
      </w:r>
      <w:r w:rsidR="00B909BE">
        <w:t>Nutzt dafür die beigelegte Anleitung.</w:t>
      </w:r>
    </w:p>
    <w:p w14:paraId="20979091" w14:textId="4D3B4B0B" w:rsidR="007D337F" w:rsidRDefault="000105E7" w:rsidP="006A6E91">
      <w:pPr>
        <w:pStyle w:val="Labor-Text"/>
        <w:spacing w:line="360" w:lineRule="auto"/>
      </w:pPr>
      <w:r>
        <w:rPr>
          <w:noProof/>
          <w:sz w:val="36"/>
          <w:szCs w:val="36"/>
        </w:rPr>
        <w:drawing>
          <wp:anchor distT="0" distB="0" distL="114300" distR="114300" simplePos="0" relativeHeight="251690496" behindDoc="0" locked="0" layoutInCell="1" allowOverlap="1" wp14:anchorId="39AE4387" wp14:editId="30F54D92">
            <wp:simplePos x="0" y="0"/>
            <wp:positionH relativeFrom="column">
              <wp:posOffset>6038850</wp:posOffset>
            </wp:positionH>
            <wp:positionV relativeFrom="paragraph">
              <wp:posOffset>5715</wp:posOffset>
            </wp:positionV>
            <wp:extent cx="477520" cy="496570"/>
            <wp:effectExtent l="0" t="0" r="0" b="0"/>
            <wp:wrapNone/>
            <wp:docPr id="27"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p>
    <w:p w14:paraId="7B3E9B57" w14:textId="22E0D7CB" w:rsidR="007D337F" w:rsidRDefault="007D337F" w:rsidP="004150DD">
      <w:pPr>
        <w:pStyle w:val="Labor-Text"/>
        <w:spacing w:line="360" w:lineRule="auto"/>
        <w:ind w:firstLine="705"/>
      </w:pPr>
      <w:r>
        <w:t xml:space="preserve">Sind Gesichter </w:t>
      </w:r>
      <w:r w:rsidR="001A1C52">
        <w:t xml:space="preserve">wirklich </w:t>
      </w:r>
      <w:r>
        <w:t>achsensymmetrisch? Kreuze an!</w:t>
      </w:r>
      <w:r w:rsidR="001A1C52" w:rsidRPr="001A1C52">
        <w:rPr>
          <w:noProof/>
          <w:sz w:val="36"/>
          <w:szCs w:val="36"/>
        </w:rPr>
        <w:t xml:space="preserve"> </w:t>
      </w:r>
    </w:p>
    <w:p w14:paraId="5694C8E9" w14:textId="77777777" w:rsidR="007D337F" w:rsidRDefault="007D337F" w:rsidP="006A6E91">
      <w:pPr>
        <w:pStyle w:val="Labor-Text"/>
        <w:spacing w:line="360" w:lineRule="auto"/>
      </w:pPr>
    </w:p>
    <w:tbl>
      <w:tblPr>
        <w:tblW w:w="0" w:type="auto"/>
        <w:jc w:val="center"/>
        <w:tblLook w:val="04A0" w:firstRow="1" w:lastRow="0" w:firstColumn="1" w:lastColumn="0" w:noHBand="0" w:noVBand="1"/>
      </w:tblPr>
      <w:tblGrid>
        <w:gridCol w:w="4606"/>
        <w:gridCol w:w="4606"/>
      </w:tblGrid>
      <w:tr w:rsidR="007D337F" w14:paraId="461D194D" w14:textId="77777777" w:rsidTr="00282EC9">
        <w:trPr>
          <w:jc w:val="center"/>
        </w:trPr>
        <w:tc>
          <w:tcPr>
            <w:tcW w:w="4606" w:type="dxa"/>
            <w:shd w:val="clear" w:color="auto" w:fill="auto"/>
          </w:tcPr>
          <w:p w14:paraId="3AD0E935" w14:textId="77777777" w:rsidR="007D337F" w:rsidRDefault="007D337F" w:rsidP="00282EC9">
            <w:pPr>
              <w:pStyle w:val="Labor-Text"/>
              <w:numPr>
                <w:ilvl w:val="0"/>
                <w:numId w:val="14"/>
              </w:numPr>
              <w:spacing w:line="360" w:lineRule="auto"/>
            </w:pPr>
            <w:r>
              <w:t>Ja</w:t>
            </w:r>
          </w:p>
        </w:tc>
        <w:tc>
          <w:tcPr>
            <w:tcW w:w="4606" w:type="dxa"/>
            <w:shd w:val="clear" w:color="auto" w:fill="auto"/>
          </w:tcPr>
          <w:p w14:paraId="7B8F5E2F" w14:textId="77777777" w:rsidR="007D337F" w:rsidRDefault="007D337F" w:rsidP="00282EC9">
            <w:pPr>
              <w:pStyle w:val="Labor-Text"/>
              <w:numPr>
                <w:ilvl w:val="0"/>
                <w:numId w:val="14"/>
              </w:numPr>
              <w:spacing w:line="360" w:lineRule="auto"/>
            </w:pPr>
            <w:r>
              <w:t>Nein</w:t>
            </w:r>
          </w:p>
        </w:tc>
      </w:tr>
    </w:tbl>
    <w:p w14:paraId="4B024F31" w14:textId="77777777" w:rsidR="007D337F" w:rsidRDefault="007D337F" w:rsidP="006A6E91">
      <w:pPr>
        <w:pStyle w:val="Labor-Text"/>
        <w:spacing w:line="360" w:lineRule="auto"/>
      </w:pPr>
    </w:p>
    <w:p w14:paraId="25179F24" w14:textId="1207573F" w:rsidR="006A6E91" w:rsidRDefault="004150DD" w:rsidP="006A6E91">
      <w:pPr>
        <w:pStyle w:val="Labor-Text"/>
        <w:spacing w:line="360" w:lineRule="auto"/>
      </w:pPr>
      <w:r>
        <w:t>5.3</w:t>
      </w:r>
      <w:r>
        <w:tab/>
      </w:r>
      <w:r w:rsidR="007D337F">
        <w:t>Erklärt, wie ihr zu diesem Entschluss gekommen seid.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D337F" w14:paraId="146382AF" w14:textId="77777777" w:rsidTr="004150DD">
        <w:trPr>
          <w:trHeight w:val="3881"/>
        </w:trPr>
        <w:tc>
          <w:tcPr>
            <w:tcW w:w="9212" w:type="dxa"/>
          </w:tcPr>
          <w:p w14:paraId="62B49535" w14:textId="6B70CF72" w:rsidR="007D337F" w:rsidRDefault="007D337F" w:rsidP="00282EC9">
            <w:pPr>
              <w:pStyle w:val="Labor-Text"/>
              <w:spacing w:line="360" w:lineRule="auto"/>
            </w:pPr>
          </w:p>
          <w:p w14:paraId="44CD0352" w14:textId="77777777" w:rsidR="007D337F" w:rsidRDefault="007D337F" w:rsidP="00282EC9">
            <w:pPr>
              <w:pStyle w:val="Labor-Text"/>
              <w:spacing w:line="360" w:lineRule="auto"/>
            </w:pPr>
          </w:p>
          <w:p w14:paraId="08053E4E" w14:textId="77777777" w:rsidR="007D337F" w:rsidRDefault="007D337F" w:rsidP="00282EC9">
            <w:pPr>
              <w:pStyle w:val="Labor-Text"/>
              <w:spacing w:line="360" w:lineRule="auto"/>
            </w:pPr>
          </w:p>
          <w:p w14:paraId="4C33DDD3" w14:textId="77777777" w:rsidR="007D337F" w:rsidRDefault="007D337F" w:rsidP="00282EC9">
            <w:pPr>
              <w:pStyle w:val="Labor-Text"/>
              <w:spacing w:line="360" w:lineRule="auto"/>
            </w:pPr>
          </w:p>
          <w:p w14:paraId="54629A80" w14:textId="3379C63E" w:rsidR="007D337F" w:rsidRDefault="007D337F" w:rsidP="00282EC9">
            <w:pPr>
              <w:pStyle w:val="Labor-Text"/>
              <w:spacing w:line="360" w:lineRule="auto"/>
            </w:pPr>
          </w:p>
          <w:p w14:paraId="61B700C1" w14:textId="77777777" w:rsidR="007D337F" w:rsidRDefault="007D337F" w:rsidP="00282EC9">
            <w:pPr>
              <w:pStyle w:val="Labor-Text"/>
              <w:spacing w:line="360" w:lineRule="auto"/>
            </w:pPr>
          </w:p>
          <w:p w14:paraId="7CD1B6EC" w14:textId="3097AC0C" w:rsidR="007D337F" w:rsidRDefault="007D337F" w:rsidP="00282EC9">
            <w:pPr>
              <w:pStyle w:val="Labor-Text"/>
              <w:spacing w:line="360" w:lineRule="auto"/>
            </w:pPr>
          </w:p>
        </w:tc>
      </w:tr>
    </w:tbl>
    <w:p w14:paraId="3F812EDD" w14:textId="1E911570" w:rsidR="007D337F" w:rsidRPr="007D337F" w:rsidRDefault="007D337F" w:rsidP="007D337F">
      <w:pPr>
        <w:rPr>
          <w:rFonts w:ascii="Arial" w:hAnsi="Arial"/>
          <w:sz w:val="24"/>
        </w:rPr>
        <w:sectPr w:rsidR="007D337F" w:rsidRPr="007D337F" w:rsidSect="00B07BFD">
          <w:headerReference w:type="default" r:id="rId48"/>
          <w:pgSz w:w="11907" w:h="16840" w:code="9"/>
          <w:pgMar w:top="2835" w:right="1418" w:bottom="1134" w:left="1134" w:header="709" w:footer="1077" w:gutter="0"/>
          <w:cols w:space="708"/>
          <w:docGrid w:linePitch="360"/>
        </w:sectPr>
      </w:pPr>
    </w:p>
    <w:p w14:paraId="01CD2238" w14:textId="77777777" w:rsidR="0036139D" w:rsidRDefault="0036139D" w:rsidP="007D337F">
      <w:pPr>
        <w:spacing w:before="6840"/>
        <w:jc w:val="center"/>
        <w:rPr>
          <w:rFonts w:ascii="Arial" w:hAnsi="Arial"/>
          <w:sz w:val="24"/>
        </w:rPr>
      </w:pPr>
    </w:p>
    <w:p w14:paraId="4E74AAEF" w14:textId="77777777" w:rsidR="0036139D" w:rsidRDefault="0036139D">
      <w:pPr>
        <w:rPr>
          <w:rFonts w:ascii="Arial" w:hAnsi="Arial"/>
          <w:sz w:val="24"/>
        </w:rPr>
      </w:pPr>
      <w:r>
        <w:rPr>
          <w:rFonts w:ascii="Arial" w:hAnsi="Arial"/>
          <w:sz w:val="24"/>
        </w:rPr>
        <w:br w:type="page"/>
      </w:r>
    </w:p>
    <w:p w14:paraId="0CA855FD" w14:textId="77777777" w:rsidR="0036139D" w:rsidRDefault="0036139D" w:rsidP="007D337F">
      <w:pPr>
        <w:spacing w:before="6840"/>
        <w:jc w:val="center"/>
        <w:rPr>
          <w:rFonts w:ascii="Arial" w:hAnsi="Arial"/>
          <w:sz w:val="24"/>
        </w:rPr>
      </w:pPr>
    </w:p>
    <w:p w14:paraId="210635A8" w14:textId="77777777" w:rsidR="0036139D" w:rsidRDefault="0036139D">
      <w:pPr>
        <w:rPr>
          <w:rFonts w:ascii="Arial" w:hAnsi="Arial"/>
          <w:sz w:val="24"/>
        </w:rPr>
      </w:pPr>
      <w:r>
        <w:rPr>
          <w:rFonts w:ascii="Arial" w:hAnsi="Arial"/>
          <w:sz w:val="24"/>
        </w:rPr>
        <w:br w:type="page"/>
      </w:r>
    </w:p>
    <w:p w14:paraId="340A2549" w14:textId="77777777" w:rsidR="0036139D" w:rsidRDefault="0036139D" w:rsidP="007D337F">
      <w:pPr>
        <w:spacing w:before="6840"/>
        <w:jc w:val="center"/>
        <w:rPr>
          <w:rFonts w:ascii="Arial" w:hAnsi="Arial"/>
          <w:sz w:val="24"/>
        </w:rPr>
      </w:pPr>
    </w:p>
    <w:p w14:paraId="4F862370" w14:textId="7EB4786A" w:rsidR="00A31009" w:rsidRDefault="00A31009" w:rsidP="007D337F">
      <w:pPr>
        <w:spacing w:before="6840"/>
        <w:jc w:val="center"/>
        <w:rPr>
          <w:rFonts w:ascii="Arial" w:hAnsi="Arial"/>
          <w:sz w:val="24"/>
        </w:rPr>
      </w:pPr>
      <w:r>
        <w:rPr>
          <w:rFonts w:ascii="Arial" w:hAnsi="Arial"/>
          <w:sz w:val="24"/>
        </w:rPr>
        <w:t xml:space="preserve">Mathematik-Labor „Mathe </w:t>
      </w:r>
      <w:r w:rsidRPr="00425623">
        <w:rPr>
          <w:rFonts w:ascii="Arial" w:hAnsi="Arial"/>
          <w:sz w:val="24"/>
        </w:rPr>
        <w:t>ist</w:t>
      </w:r>
      <w:r>
        <w:rPr>
          <w:rFonts w:ascii="Arial" w:hAnsi="Arial"/>
          <w:sz w:val="24"/>
        </w:rPr>
        <w:t xml:space="preserve"> </w:t>
      </w:r>
      <w:r w:rsidRPr="00425623">
        <w:rPr>
          <w:rFonts w:ascii="Arial" w:hAnsi="Arial"/>
          <w:sz w:val="24"/>
        </w:rPr>
        <w:t>mehr“</w:t>
      </w:r>
      <w:r w:rsidRPr="00425623">
        <w:rPr>
          <w:rFonts w:ascii="Arial" w:hAnsi="Arial"/>
          <w:sz w:val="24"/>
        </w:rPr>
        <w:br/>
      </w:r>
      <w:r w:rsidR="00FD287C">
        <w:rPr>
          <w:rFonts w:ascii="Arial" w:hAnsi="Arial"/>
          <w:sz w:val="24"/>
        </w:rPr>
        <w:t>RPTU Kaiserslautern-Landau</w:t>
      </w:r>
    </w:p>
    <w:p w14:paraId="680A55EE" w14:textId="7D0C7A6A" w:rsidR="00A31009" w:rsidRPr="00425623" w:rsidRDefault="00A31009" w:rsidP="00A31009">
      <w:pPr>
        <w:jc w:val="center"/>
        <w:rPr>
          <w:rFonts w:ascii="Arial" w:hAnsi="Arial"/>
          <w:sz w:val="24"/>
        </w:rPr>
      </w:pPr>
      <w:r w:rsidRPr="00425623">
        <w:rPr>
          <w:rFonts w:ascii="Arial" w:hAnsi="Arial"/>
          <w:sz w:val="24"/>
        </w:rPr>
        <w:t>Institut für Mathematik</w:t>
      </w:r>
      <w:r w:rsidRPr="00425623">
        <w:rPr>
          <w:rFonts w:ascii="Arial" w:hAnsi="Arial"/>
          <w:sz w:val="24"/>
        </w:rPr>
        <w:br/>
      </w:r>
      <w:r w:rsidR="00FD287C">
        <w:rPr>
          <w:rFonts w:ascii="Arial" w:hAnsi="Arial"/>
          <w:sz w:val="24"/>
        </w:rPr>
        <w:t>Didaktik der Mathematik (Sekundarstufen)</w:t>
      </w:r>
      <w:r w:rsidRPr="00425623">
        <w:rPr>
          <w:rFonts w:ascii="Arial" w:hAnsi="Arial"/>
          <w:sz w:val="24"/>
        </w:rPr>
        <w:br/>
        <w:t>Fortstraße 7</w:t>
      </w:r>
    </w:p>
    <w:p w14:paraId="6F8F67EB" w14:textId="77777777" w:rsidR="00A31009" w:rsidRPr="00425623" w:rsidRDefault="00A31009" w:rsidP="00A31009">
      <w:pPr>
        <w:jc w:val="center"/>
        <w:rPr>
          <w:rFonts w:ascii="Arial" w:hAnsi="Arial"/>
          <w:sz w:val="24"/>
        </w:rPr>
      </w:pPr>
      <w:r w:rsidRPr="00425623">
        <w:rPr>
          <w:rFonts w:ascii="Arial" w:hAnsi="Arial"/>
          <w:sz w:val="24"/>
        </w:rPr>
        <w:t>76829 Landau</w:t>
      </w:r>
    </w:p>
    <w:p w14:paraId="6B92A81E" w14:textId="77777777" w:rsidR="00A31009" w:rsidRPr="00425623" w:rsidRDefault="00A31009" w:rsidP="00A31009">
      <w:pPr>
        <w:jc w:val="center"/>
        <w:rPr>
          <w:rFonts w:ascii="Arial" w:hAnsi="Arial"/>
          <w:sz w:val="24"/>
        </w:rPr>
      </w:pPr>
    </w:p>
    <w:p w14:paraId="19073526" w14:textId="4CC28C04" w:rsidR="00A31009" w:rsidRPr="00425623" w:rsidRDefault="00FD287C" w:rsidP="00034FE7">
      <w:pPr>
        <w:jc w:val="center"/>
        <w:rPr>
          <w:rFonts w:ascii="Arial" w:hAnsi="Arial"/>
          <w:sz w:val="24"/>
        </w:rPr>
      </w:pPr>
      <w:r>
        <w:rPr>
          <w:rFonts w:ascii="Arial" w:hAnsi="Arial"/>
          <w:sz w:val="24"/>
        </w:rPr>
        <w:t>https://</w:t>
      </w:r>
      <w:r w:rsidR="00A31009" w:rsidRPr="00425623">
        <w:rPr>
          <w:rFonts w:ascii="Arial" w:hAnsi="Arial"/>
          <w:sz w:val="24"/>
        </w:rPr>
        <w:t>mathe-labor.de</w:t>
      </w:r>
    </w:p>
    <w:p w14:paraId="448EB950" w14:textId="77777777" w:rsidR="00A31009" w:rsidRPr="00425623" w:rsidRDefault="00A31009" w:rsidP="00A31009">
      <w:pPr>
        <w:jc w:val="center"/>
        <w:rPr>
          <w:rFonts w:ascii="Arial" w:hAnsi="Arial"/>
          <w:sz w:val="24"/>
        </w:rPr>
      </w:pPr>
    </w:p>
    <w:p w14:paraId="326808FB" w14:textId="35D26538" w:rsidR="00A31009" w:rsidRPr="00425623" w:rsidRDefault="00052577" w:rsidP="00A31009">
      <w:pPr>
        <w:jc w:val="center"/>
        <w:rPr>
          <w:rFonts w:ascii="Arial" w:hAnsi="Arial"/>
          <w:sz w:val="24"/>
        </w:rPr>
      </w:pPr>
      <w:r>
        <w:rPr>
          <w:rFonts w:ascii="Arial" w:hAnsi="Arial"/>
          <w:sz w:val="24"/>
        </w:rPr>
        <w:t>Überarbeitet</w:t>
      </w:r>
      <w:r w:rsidR="00A31009" w:rsidRPr="00425623">
        <w:rPr>
          <w:rFonts w:ascii="Arial" w:hAnsi="Arial"/>
          <w:sz w:val="24"/>
        </w:rPr>
        <w:t xml:space="preserve"> von: </w:t>
      </w:r>
    </w:p>
    <w:tbl>
      <w:tblPr>
        <w:tblW w:w="0" w:type="auto"/>
        <w:tblLook w:val="04A0" w:firstRow="1" w:lastRow="0" w:firstColumn="1" w:lastColumn="0" w:noHBand="0" w:noVBand="1"/>
      </w:tblPr>
      <w:tblGrid>
        <w:gridCol w:w="9355"/>
      </w:tblGrid>
      <w:tr w:rsidR="00A31009" w:rsidRPr="00425623" w14:paraId="51EE4E82" w14:textId="77777777" w:rsidTr="00AB4609">
        <w:tc>
          <w:tcPr>
            <w:tcW w:w="9495" w:type="dxa"/>
          </w:tcPr>
          <w:p w14:paraId="5C2D53A2" w14:textId="1B338964" w:rsidR="00A31009" w:rsidRPr="00AB4609" w:rsidRDefault="001350A4" w:rsidP="00AB4609">
            <w:pPr>
              <w:jc w:val="center"/>
              <w:rPr>
                <w:rFonts w:ascii="Arial" w:hAnsi="Arial"/>
                <w:sz w:val="24"/>
                <w:szCs w:val="24"/>
              </w:rPr>
            </w:pPr>
            <w:r>
              <w:rPr>
                <w:rFonts w:ascii="Arial" w:hAnsi="Arial"/>
                <w:sz w:val="24"/>
              </w:rPr>
              <w:t xml:space="preserve">Rike Daumen, </w:t>
            </w:r>
            <w:r w:rsidR="007D337F">
              <w:rPr>
                <w:rFonts w:ascii="Arial" w:hAnsi="Arial"/>
                <w:sz w:val="24"/>
              </w:rPr>
              <w:t>Nora Klotz</w:t>
            </w:r>
            <w:r>
              <w:rPr>
                <w:rFonts w:ascii="Arial" w:hAnsi="Arial"/>
                <w:sz w:val="24"/>
              </w:rPr>
              <w:t xml:space="preserve"> und Meike Ziegler</w:t>
            </w:r>
          </w:p>
        </w:tc>
      </w:tr>
    </w:tbl>
    <w:p w14:paraId="39EF27E6" w14:textId="77777777" w:rsidR="00A31009" w:rsidRPr="00425623" w:rsidRDefault="00A31009" w:rsidP="00A31009">
      <w:pPr>
        <w:jc w:val="center"/>
        <w:rPr>
          <w:rFonts w:ascii="Arial" w:hAnsi="Arial"/>
          <w:sz w:val="24"/>
        </w:rPr>
      </w:pPr>
    </w:p>
    <w:p w14:paraId="26DA6C83" w14:textId="77777777" w:rsidR="00A31009" w:rsidRPr="00425623" w:rsidRDefault="00A31009" w:rsidP="00A31009">
      <w:pPr>
        <w:jc w:val="center"/>
        <w:rPr>
          <w:rFonts w:ascii="Arial" w:hAnsi="Arial"/>
          <w:sz w:val="24"/>
        </w:rPr>
      </w:pPr>
      <w:r w:rsidRPr="00425623">
        <w:rPr>
          <w:rFonts w:ascii="Arial" w:hAnsi="Arial"/>
          <w:sz w:val="24"/>
        </w:rPr>
        <w:t>Betreut von:</w:t>
      </w:r>
    </w:p>
    <w:p w14:paraId="24819BC8" w14:textId="5B43BEC7" w:rsidR="00A31009" w:rsidRDefault="006A268E" w:rsidP="00A31009">
      <w:pPr>
        <w:jc w:val="center"/>
        <w:rPr>
          <w:rFonts w:ascii="Arial" w:hAnsi="Arial"/>
          <w:sz w:val="24"/>
        </w:rPr>
      </w:pPr>
      <w:r>
        <w:rPr>
          <w:rFonts w:ascii="Arial" w:hAnsi="Arial"/>
          <w:sz w:val="24"/>
        </w:rPr>
        <w:t xml:space="preserve">Moritz Walz, </w:t>
      </w:r>
      <w:r w:rsidR="00A31009">
        <w:rPr>
          <w:rFonts w:ascii="Arial" w:hAnsi="Arial"/>
          <w:sz w:val="24"/>
        </w:rPr>
        <w:t>Prof. Dr. Jürgen Roth</w:t>
      </w:r>
    </w:p>
    <w:p w14:paraId="09C150A9" w14:textId="77777777" w:rsidR="00034FE7" w:rsidRDefault="00034FE7" w:rsidP="00A31009">
      <w:pPr>
        <w:jc w:val="center"/>
        <w:rPr>
          <w:rFonts w:ascii="Arial" w:hAnsi="Arial"/>
          <w:sz w:val="24"/>
        </w:rPr>
      </w:pPr>
    </w:p>
    <w:p w14:paraId="584007A9" w14:textId="2B72B4F0" w:rsidR="00034FE7" w:rsidRDefault="00034FE7" w:rsidP="00A31009">
      <w:pPr>
        <w:jc w:val="center"/>
        <w:rPr>
          <w:rFonts w:ascii="Arial" w:hAnsi="Arial"/>
          <w:sz w:val="24"/>
        </w:rPr>
      </w:pPr>
      <w:r>
        <w:rPr>
          <w:rFonts w:ascii="Arial" w:hAnsi="Arial"/>
          <w:sz w:val="24"/>
        </w:rPr>
        <w:t>Variante A</w:t>
      </w:r>
    </w:p>
    <w:p w14:paraId="4F5C34B0" w14:textId="77777777" w:rsidR="00961FDD" w:rsidRDefault="00961FDD" w:rsidP="00A31009">
      <w:pPr>
        <w:jc w:val="center"/>
        <w:rPr>
          <w:rFonts w:ascii="Arial" w:hAnsi="Arial"/>
          <w:sz w:val="24"/>
        </w:rPr>
      </w:pPr>
    </w:p>
    <w:p w14:paraId="1F5E1310" w14:textId="0AC1A17A" w:rsidR="00961FDD" w:rsidRDefault="00EC08B1" w:rsidP="00A31009">
      <w:pPr>
        <w:jc w:val="center"/>
        <w:rPr>
          <w:rFonts w:ascii="Arial" w:hAnsi="Arial"/>
          <w:sz w:val="24"/>
        </w:rPr>
      </w:pPr>
      <w:r>
        <w:rPr>
          <w:rFonts w:ascii="Arial" w:hAnsi="Arial"/>
          <w:sz w:val="24"/>
        </w:rPr>
        <w:t>Veröffentlicht</w:t>
      </w:r>
      <w:r w:rsidR="00961FDD">
        <w:rPr>
          <w:rFonts w:ascii="Arial" w:hAnsi="Arial"/>
          <w:sz w:val="24"/>
        </w:rPr>
        <w:t xml:space="preserve"> am:</w:t>
      </w:r>
    </w:p>
    <w:p w14:paraId="1B42185B" w14:textId="72E2F8EA" w:rsidR="006C3660" w:rsidRPr="00961FDD" w:rsidRDefault="001350A4" w:rsidP="00961FDD">
      <w:pPr>
        <w:jc w:val="center"/>
        <w:rPr>
          <w:rFonts w:ascii="Arial" w:hAnsi="Arial"/>
          <w:sz w:val="24"/>
        </w:rPr>
      </w:pPr>
      <w:r>
        <w:rPr>
          <w:rFonts w:ascii="Arial" w:hAnsi="Arial"/>
          <w:sz w:val="24"/>
        </w:rPr>
        <w:t>18.07</w:t>
      </w:r>
      <w:r w:rsidR="007D337F">
        <w:rPr>
          <w:rFonts w:ascii="Arial" w:hAnsi="Arial"/>
          <w:sz w:val="24"/>
        </w:rPr>
        <w:t>.2018</w:t>
      </w:r>
    </w:p>
    <w:sectPr w:rsidR="006C3660" w:rsidRPr="00961FDD" w:rsidSect="00B07BFD">
      <w:headerReference w:type="default" r:id="rId49"/>
      <w:footerReference w:type="default" r:id="rId50"/>
      <w:pgSz w:w="11907" w:h="16840" w:code="9"/>
      <w:pgMar w:top="2835" w:right="1418" w:bottom="1134" w:left="1134" w:header="709"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83D82" w14:textId="77777777" w:rsidR="00DF5928" w:rsidRDefault="00DF5928" w:rsidP="00A31009">
      <w:r>
        <w:separator/>
      </w:r>
    </w:p>
  </w:endnote>
  <w:endnote w:type="continuationSeparator" w:id="0">
    <w:p w14:paraId="36436A5F" w14:textId="77777777" w:rsidR="00DF5928" w:rsidRDefault="00DF5928" w:rsidP="00A3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Menlo Regular">
    <w:altName w:val="Times New Roman"/>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A2C9" w14:textId="77777777" w:rsidR="009E351E" w:rsidRDefault="009E35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4C8F" w14:textId="77777777" w:rsidR="009E351E" w:rsidRDefault="009E351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E4EA" w14:textId="63C08B58" w:rsidR="00A06B87" w:rsidRDefault="00034FE7">
    <w:pPr>
      <w:pStyle w:val="Fuzeile"/>
    </w:pPr>
    <w:r w:rsidRPr="00170257">
      <w:rPr>
        <w:noProof/>
        <w:lang w:val="de-DE" w:eastAsia="de-DE"/>
      </w:rPr>
      <w:drawing>
        <wp:anchor distT="0" distB="0" distL="114300" distR="114300" simplePos="0" relativeHeight="251649536" behindDoc="0" locked="0" layoutInCell="1" allowOverlap="1" wp14:anchorId="7F7BD504" wp14:editId="4CA7FDCD">
          <wp:simplePos x="0" y="0"/>
          <wp:positionH relativeFrom="column">
            <wp:posOffset>4491355</wp:posOffset>
          </wp:positionH>
          <wp:positionV relativeFrom="paragraph">
            <wp:posOffset>-827248</wp:posOffset>
          </wp:positionV>
          <wp:extent cx="1680254" cy="579687"/>
          <wp:effectExtent l="0" t="0" r="0" b="0"/>
          <wp:wrapNone/>
          <wp:docPr id="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7968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0087" w14:textId="0E53337F" w:rsidR="00034FE7" w:rsidRPr="007F62AE" w:rsidRDefault="00034FE7">
    <w:pPr>
      <w:pStyle w:val="Fuzeile"/>
      <w:jc w:val="center"/>
      <w:rPr>
        <w:rFonts w:ascii="Arial" w:hAnsi="Arial" w:cs="Arial"/>
        <w:sz w:val="28"/>
        <w:szCs w:val="28"/>
      </w:rPr>
    </w:pPr>
    <w:r w:rsidRPr="007F62AE">
      <w:rPr>
        <w:rFonts w:ascii="Arial" w:hAnsi="Arial" w:cs="Arial"/>
        <w:sz w:val="28"/>
        <w:szCs w:val="28"/>
      </w:rPr>
      <w:fldChar w:fldCharType="begin"/>
    </w:r>
    <w:r>
      <w:rPr>
        <w:rFonts w:ascii="Arial" w:hAnsi="Arial" w:cs="Arial"/>
        <w:sz w:val="28"/>
        <w:szCs w:val="28"/>
      </w:rPr>
      <w:instrText>PAGE</w:instrText>
    </w:r>
    <w:r w:rsidRPr="007F62AE">
      <w:rPr>
        <w:rFonts w:ascii="Arial" w:hAnsi="Arial" w:cs="Arial"/>
        <w:sz w:val="28"/>
        <w:szCs w:val="28"/>
      </w:rPr>
      <w:instrText xml:space="preserve">   \* MERGEFORMAT</w:instrText>
    </w:r>
    <w:r w:rsidRPr="007F62AE">
      <w:rPr>
        <w:rFonts w:ascii="Arial" w:hAnsi="Arial" w:cs="Arial"/>
        <w:sz w:val="28"/>
        <w:szCs w:val="28"/>
      </w:rPr>
      <w:fldChar w:fldCharType="separate"/>
    </w:r>
    <w:r w:rsidR="00082A5A">
      <w:rPr>
        <w:rFonts w:ascii="Arial" w:hAnsi="Arial" w:cs="Arial"/>
        <w:noProof/>
        <w:sz w:val="28"/>
        <w:szCs w:val="28"/>
      </w:rPr>
      <w:t>16</w:t>
    </w:r>
    <w:r w:rsidRPr="007F62AE">
      <w:rPr>
        <w:rFonts w:ascii="Arial" w:hAnsi="Arial" w:cs="Arial"/>
        <w:sz w:val="28"/>
        <w:szCs w:val="28"/>
      </w:rPr>
      <w:fldChar w:fldCharType="end"/>
    </w:r>
  </w:p>
  <w:p w14:paraId="613C24FD" w14:textId="77777777" w:rsidR="00034FE7" w:rsidRDefault="00034FE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CE3D" w14:textId="1579E3C8" w:rsidR="007D337F" w:rsidRPr="007F62AE" w:rsidRDefault="007D337F">
    <w:pPr>
      <w:pStyle w:val="Fuzeile"/>
      <w:jc w:val="center"/>
      <w:rPr>
        <w:rFonts w:ascii="Arial" w:hAnsi="Arial" w:cs="Arial"/>
        <w:sz w:val="28"/>
        <w:szCs w:val="28"/>
      </w:rPr>
    </w:pPr>
  </w:p>
  <w:p w14:paraId="2638D294" w14:textId="77777777" w:rsidR="007D337F" w:rsidRDefault="007D33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EAE33" w14:textId="77777777" w:rsidR="00DF5928" w:rsidRDefault="00DF5928" w:rsidP="00A31009">
      <w:r>
        <w:separator/>
      </w:r>
    </w:p>
  </w:footnote>
  <w:footnote w:type="continuationSeparator" w:id="0">
    <w:p w14:paraId="09BA5726" w14:textId="77777777" w:rsidR="00DF5928" w:rsidRDefault="00DF5928" w:rsidP="00A31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00F1" w14:textId="77777777" w:rsidR="009E351E" w:rsidRDefault="009E351E">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700"/>
      <w:gridCol w:w="251"/>
    </w:tblGrid>
    <w:tr w:rsidR="007D337F" w:rsidRPr="007A1ED0" w14:paraId="20803C27" w14:textId="77777777" w:rsidTr="00AB4609">
      <w:trPr>
        <w:trHeight w:val="322"/>
      </w:trPr>
      <w:tc>
        <w:tcPr>
          <w:tcW w:w="1700" w:type="dxa"/>
          <w:vMerge w:val="restart"/>
          <w:vAlign w:val="center"/>
        </w:tcPr>
        <w:p w14:paraId="648019F8" w14:textId="009AFE48" w:rsidR="007D337F" w:rsidRPr="00AB4609" w:rsidRDefault="007D337F" w:rsidP="00AB4609">
          <w:pPr>
            <w:tabs>
              <w:tab w:val="center" w:pos="4536"/>
              <w:tab w:val="right" w:pos="9072"/>
            </w:tabs>
            <w:jc w:val="center"/>
            <w:rPr>
              <w:rFonts w:ascii="Arial" w:hAnsi="Arial"/>
              <w:b/>
              <w:sz w:val="28"/>
            </w:rPr>
          </w:pPr>
        </w:p>
      </w:tc>
      <w:tc>
        <w:tcPr>
          <w:tcW w:w="251" w:type="dxa"/>
          <w:vMerge w:val="restart"/>
        </w:tcPr>
        <w:p w14:paraId="21713808" w14:textId="77777777" w:rsidR="007D337F" w:rsidRPr="00AB4609" w:rsidRDefault="007D337F" w:rsidP="00AB4609">
          <w:pPr>
            <w:tabs>
              <w:tab w:val="center" w:pos="4536"/>
              <w:tab w:val="right" w:pos="9072"/>
            </w:tabs>
            <w:rPr>
              <w:sz w:val="40"/>
            </w:rPr>
          </w:pPr>
        </w:p>
      </w:tc>
    </w:tr>
    <w:tr w:rsidR="007D337F" w:rsidRPr="007A1ED0" w14:paraId="42F4E76D" w14:textId="77777777" w:rsidTr="00AB4609">
      <w:trPr>
        <w:trHeight w:val="429"/>
      </w:trPr>
      <w:tc>
        <w:tcPr>
          <w:tcW w:w="1700" w:type="dxa"/>
          <w:vMerge/>
        </w:tcPr>
        <w:p w14:paraId="7290746A" w14:textId="77777777" w:rsidR="007D337F" w:rsidRPr="007A1ED0" w:rsidRDefault="007D337F" w:rsidP="00AB4609">
          <w:pPr>
            <w:tabs>
              <w:tab w:val="center" w:pos="4536"/>
              <w:tab w:val="right" w:pos="9072"/>
            </w:tabs>
          </w:pPr>
        </w:p>
      </w:tc>
      <w:tc>
        <w:tcPr>
          <w:tcW w:w="251" w:type="dxa"/>
          <w:vMerge/>
        </w:tcPr>
        <w:p w14:paraId="2ACEF4F4" w14:textId="77777777" w:rsidR="007D337F" w:rsidRPr="007A1ED0" w:rsidRDefault="007D337F" w:rsidP="00AB4609">
          <w:pPr>
            <w:tabs>
              <w:tab w:val="center" w:pos="4536"/>
              <w:tab w:val="right" w:pos="9072"/>
            </w:tabs>
          </w:pPr>
        </w:p>
      </w:tc>
    </w:tr>
  </w:tbl>
  <w:p w14:paraId="485F20E1" w14:textId="77777777" w:rsidR="007D337F" w:rsidRDefault="007D33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2793" w14:textId="77777777" w:rsidR="009E351E" w:rsidRDefault="009E351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F2CC" w14:textId="264EDA37" w:rsidR="00A06B87" w:rsidRDefault="00034FE7">
    <w:pPr>
      <w:pStyle w:val="Kopfzeile"/>
    </w:pPr>
    <w:r w:rsidRPr="00170257">
      <w:rPr>
        <w:noProof/>
        <w:lang w:val="de-DE" w:eastAsia="de-DE"/>
      </w:rPr>
      <w:drawing>
        <wp:anchor distT="0" distB="0" distL="114300" distR="114300" simplePos="0" relativeHeight="251648512" behindDoc="0" locked="0" layoutInCell="1" allowOverlap="1" wp14:anchorId="0B35AB5A" wp14:editId="24FB4415">
          <wp:simplePos x="0" y="0"/>
          <wp:positionH relativeFrom="column">
            <wp:posOffset>1319530</wp:posOffset>
          </wp:positionH>
          <wp:positionV relativeFrom="paragraph">
            <wp:posOffset>1855470</wp:posOffset>
          </wp:positionV>
          <wp:extent cx="3048000" cy="3048000"/>
          <wp:effectExtent l="0" t="0" r="0" b="0"/>
          <wp:wrapNone/>
          <wp:docPr id="92"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val="de-DE" w:eastAsia="de-DE"/>
      </w:rPr>
      <mc:AlternateContent>
        <mc:Choice Requires="wps">
          <w:drawing>
            <wp:anchor distT="36576" distB="36576" distL="36575" distR="36575" simplePos="0" relativeHeight="251666944" behindDoc="0" locked="0" layoutInCell="1" allowOverlap="1" wp14:anchorId="5AB23403" wp14:editId="581E87DC">
              <wp:simplePos x="0" y="0"/>
              <wp:positionH relativeFrom="column">
                <wp:posOffset>4359274</wp:posOffset>
              </wp:positionH>
              <wp:positionV relativeFrom="paragraph">
                <wp:posOffset>5132705</wp:posOffset>
              </wp:positionV>
              <wp:extent cx="0" cy="4508500"/>
              <wp:effectExtent l="19050" t="0" r="38100" b="25400"/>
              <wp:wrapNone/>
              <wp:docPr id="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2B0BCC" id="Line 6" o:spid="_x0000_s1026" style="position:absolute;flip:y;z-index:2516669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87Dx45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val="de-DE" w:eastAsia="de-DE"/>
      </w:rPr>
      <mc:AlternateContent>
        <mc:Choice Requires="wps">
          <w:drawing>
            <wp:anchor distT="36576" distB="36576" distL="36575" distR="36575" simplePos="0" relativeHeight="251665920" behindDoc="0" locked="0" layoutInCell="1" allowOverlap="1" wp14:anchorId="018245C3" wp14:editId="38C165B7">
              <wp:simplePos x="0" y="0"/>
              <wp:positionH relativeFrom="column">
                <wp:posOffset>4359274</wp:posOffset>
              </wp:positionH>
              <wp:positionV relativeFrom="paragraph">
                <wp:posOffset>446405</wp:posOffset>
              </wp:positionV>
              <wp:extent cx="0" cy="1162685"/>
              <wp:effectExtent l="19050" t="0" r="38100" b="18415"/>
              <wp:wrapNone/>
              <wp:docPr id="8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48DA2" id="Line 3" o:spid="_x0000_s1026" style="position:absolute;z-index:2516659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AH4MsgjQIAAGMFAAAOAAAAAAAAAAAAAAAAAC4CAABkcnMvZTJvRG9jLnhtbFBLAQIt&#10;ABQABgAIAAAAIQBY9kds3wAAAAoBAAAPAAAAAAAAAAAAAAAAAOcEAABkcnMvZG93bnJldi54bWxQ&#10;SwUGAAAAAAQABADzAAAA8wUAAAAA&#10;" strokecolor="#ffd320" strokeweight="4pt">
              <v:shadow color="#ccc"/>
            </v:line>
          </w:pict>
        </mc:Fallback>
      </mc:AlternateContent>
    </w:r>
    <w:r>
      <w:rPr>
        <w:noProof/>
        <w:lang w:val="de-DE" w:eastAsia="de-DE"/>
      </w:rPr>
      <mc:AlternateContent>
        <mc:Choice Requires="wps">
          <w:drawing>
            <wp:anchor distT="36576" distB="36576" distL="36575" distR="36575" simplePos="0" relativeHeight="251664896" behindDoc="0" locked="0" layoutInCell="1" allowOverlap="1" wp14:anchorId="10514141" wp14:editId="5A28463F">
              <wp:simplePos x="0" y="0"/>
              <wp:positionH relativeFrom="column">
                <wp:posOffset>4359274</wp:posOffset>
              </wp:positionH>
              <wp:positionV relativeFrom="paragraph">
                <wp:posOffset>5132705</wp:posOffset>
              </wp:positionV>
              <wp:extent cx="0" cy="4508500"/>
              <wp:effectExtent l="19050" t="0" r="38100" b="25400"/>
              <wp:wrapNone/>
              <wp:docPr id="8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75667" id="Line 6" o:spid="_x0000_s1026" style="position:absolute;flip:y;z-index:2516648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n9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b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TBlp/Z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val="de-DE" w:eastAsia="de-DE"/>
      </w:rPr>
      <mc:AlternateContent>
        <mc:Choice Requires="wps">
          <w:drawing>
            <wp:anchor distT="36576" distB="36576" distL="36575" distR="36575" simplePos="0" relativeHeight="251647488" behindDoc="0" locked="0" layoutInCell="1" allowOverlap="1" wp14:anchorId="1CBDF754" wp14:editId="3945E1D9">
              <wp:simplePos x="0" y="0"/>
              <wp:positionH relativeFrom="column">
                <wp:posOffset>4359274</wp:posOffset>
              </wp:positionH>
              <wp:positionV relativeFrom="paragraph">
                <wp:posOffset>5132705</wp:posOffset>
              </wp:positionV>
              <wp:extent cx="0" cy="4508500"/>
              <wp:effectExtent l="19050" t="0" r="38100" b="25400"/>
              <wp:wrapNone/>
              <wp:docPr id="7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3D1699" id="Line 6" o:spid="_x0000_s1026" style="position:absolute;flip:y;z-index:2516474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" strokecolor="#ffd320" strokeweight="4pt">
              <v:shadow color="#ccc" opacity="49150f" offset=".74833mm,.74833mm"/>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7"/>
      <w:gridCol w:w="250"/>
      <w:gridCol w:w="7125"/>
    </w:tblGrid>
    <w:tr w:rsidR="00A06B87" w:rsidRPr="007A1ED0" w14:paraId="09BBACFE" w14:textId="77777777" w:rsidTr="00AB4609">
      <w:trPr>
        <w:trHeight w:val="20"/>
      </w:trPr>
      <w:tc>
        <w:tcPr>
          <w:tcW w:w="1700" w:type="dxa"/>
          <w:vMerge w:val="restart"/>
          <w:vAlign w:val="center"/>
        </w:tcPr>
        <w:p w14:paraId="75AAF2B0" w14:textId="77777777" w:rsidR="00A06B87" w:rsidRPr="00AB4609" w:rsidRDefault="00A06B87" w:rsidP="00AB4609">
          <w:pPr>
            <w:tabs>
              <w:tab w:val="center" w:pos="4536"/>
              <w:tab w:val="right" w:pos="9072"/>
            </w:tabs>
            <w:jc w:val="center"/>
            <w:rPr>
              <w:rFonts w:ascii="Arial" w:hAnsi="Arial"/>
              <w:b/>
              <w:sz w:val="28"/>
            </w:rPr>
          </w:pPr>
          <w:r>
            <w:rPr>
              <w:rFonts w:ascii="Arial" w:hAnsi="Arial"/>
              <w:b/>
              <w:noProof/>
              <w:sz w:val="28"/>
            </w:rPr>
            <w:drawing>
              <wp:inline distT="0" distB="0" distL="0" distR="0" wp14:anchorId="4C41A370" wp14:editId="0D27D69C">
                <wp:extent cx="914400" cy="914400"/>
                <wp:effectExtent l="0" t="0" r="0" b="0"/>
                <wp:docPr id="14" name="Grafik 27"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mathe_ist_mehr_1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tcPr>
        <w:p w14:paraId="3A2D4A11" w14:textId="77777777" w:rsidR="00A06B87" w:rsidRPr="00AB4609" w:rsidRDefault="00A06B87" w:rsidP="00AB4609">
          <w:pPr>
            <w:tabs>
              <w:tab w:val="center" w:pos="4536"/>
              <w:tab w:val="right" w:pos="9072"/>
            </w:tabs>
            <w:rPr>
              <w:sz w:val="40"/>
            </w:rPr>
          </w:pPr>
        </w:p>
      </w:tc>
      <w:tc>
        <w:tcPr>
          <w:tcW w:w="7337" w:type="dxa"/>
        </w:tcPr>
        <w:p w14:paraId="767F3907" w14:textId="1CD1F0F6" w:rsidR="00A06B87" w:rsidRPr="00AB4609" w:rsidRDefault="00034FE7" w:rsidP="004B5C9B">
          <w:pPr>
            <w:pStyle w:val="Labor-Titelseite"/>
            <w:rPr>
              <w:b/>
              <w:color w:val="auto"/>
              <w:sz w:val="40"/>
            </w:rPr>
          </w:pPr>
          <w:r>
            <w:rPr>
              <w:b/>
              <w:noProof/>
              <w:color w:val="auto"/>
              <w:sz w:val="48"/>
            </w:rPr>
            <mc:AlternateContent>
              <mc:Choice Requires="wps">
                <w:drawing>
                  <wp:anchor distT="36576" distB="36576" distL="36575" distR="36575" simplePos="0" relativeHeight="251654144" behindDoc="0" locked="0" layoutInCell="1" allowOverlap="1" wp14:anchorId="4C60C6C2" wp14:editId="3A7104CD">
                    <wp:simplePos x="0" y="0"/>
                    <wp:positionH relativeFrom="column">
                      <wp:posOffset>4958079</wp:posOffset>
                    </wp:positionH>
                    <wp:positionV relativeFrom="paragraph">
                      <wp:posOffset>48260</wp:posOffset>
                    </wp:positionV>
                    <wp:extent cx="0" cy="9164955"/>
                    <wp:effectExtent l="19050" t="0" r="19050" b="17145"/>
                    <wp:wrapNone/>
                    <wp:docPr id="6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FCF90" id="Line 9"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IUKCiq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A06B87" w:rsidRPr="00AB4609">
            <w:rPr>
              <w:b/>
              <w:color w:val="auto"/>
              <w:sz w:val="48"/>
            </w:rPr>
            <w:t>Mathematik-Labor</w:t>
          </w:r>
        </w:p>
      </w:tc>
    </w:tr>
    <w:tr w:rsidR="00A06B87" w:rsidRPr="007A1ED0" w14:paraId="7786AB90" w14:textId="77777777" w:rsidTr="00AB4609">
      <w:trPr>
        <w:trHeight w:val="429"/>
      </w:trPr>
      <w:tc>
        <w:tcPr>
          <w:tcW w:w="1700" w:type="dxa"/>
          <w:vMerge/>
        </w:tcPr>
        <w:p w14:paraId="7FE85207" w14:textId="77777777" w:rsidR="00A06B87" w:rsidRPr="007A1ED0" w:rsidRDefault="00A06B87" w:rsidP="00AB4609">
          <w:pPr>
            <w:tabs>
              <w:tab w:val="center" w:pos="4536"/>
              <w:tab w:val="right" w:pos="9072"/>
            </w:tabs>
          </w:pPr>
        </w:p>
      </w:tc>
      <w:tc>
        <w:tcPr>
          <w:tcW w:w="251" w:type="dxa"/>
          <w:vMerge/>
        </w:tcPr>
        <w:p w14:paraId="0E9FDADF" w14:textId="77777777" w:rsidR="00A06B87" w:rsidRPr="007A1ED0" w:rsidRDefault="00A06B87" w:rsidP="00AB4609">
          <w:pPr>
            <w:tabs>
              <w:tab w:val="center" w:pos="4536"/>
              <w:tab w:val="right" w:pos="9072"/>
            </w:tabs>
          </w:pPr>
        </w:p>
      </w:tc>
      <w:tc>
        <w:tcPr>
          <w:tcW w:w="7337" w:type="dxa"/>
        </w:tcPr>
        <w:p w14:paraId="259C4819" w14:textId="22E01712" w:rsidR="00A06B87" w:rsidRPr="00AB4609" w:rsidRDefault="00A06B87" w:rsidP="004B5C9B">
          <w:pPr>
            <w:pStyle w:val="Labor-Titelseite"/>
            <w:rPr>
              <w:b/>
              <w:noProof/>
              <w:sz w:val="40"/>
              <w:szCs w:val="40"/>
            </w:rPr>
          </w:pPr>
          <w:r w:rsidRPr="00AB4609">
            <w:rPr>
              <w:b/>
              <w:sz w:val="40"/>
              <w:szCs w:val="40"/>
            </w:rPr>
            <w:t>„</w:t>
          </w:r>
          <w:r w:rsidR="007D337F">
            <w:rPr>
              <w:rFonts w:cs="Arial"/>
              <w:sz w:val="40"/>
              <w:szCs w:val="40"/>
            </w:rPr>
            <w:t>Sternstunde Casino</w:t>
          </w:r>
          <w:r w:rsidRPr="00AB4609">
            <w:rPr>
              <w:b/>
              <w:sz w:val="40"/>
              <w:szCs w:val="40"/>
            </w:rPr>
            <w:t>“</w:t>
          </w:r>
        </w:p>
      </w:tc>
    </w:tr>
  </w:tbl>
  <w:p w14:paraId="0470B445" w14:textId="77777777" w:rsidR="00A06B87" w:rsidRDefault="00A06B8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A06B87" w:rsidRPr="007A1ED0" w14:paraId="1FDE8AA5" w14:textId="77777777" w:rsidTr="00AB4609">
      <w:trPr>
        <w:trHeight w:val="20"/>
      </w:trPr>
      <w:tc>
        <w:tcPr>
          <w:tcW w:w="1700" w:type="dxa"/>
          <w:vMerge w:val="restart"/>
          <w:vAlign w:val="center"/>
        </w:tcPr>
        <w:p w14:paraId="5918F64A" w14:textId="77777777" w:rsidR="00A06B87" w:rsidRPr="00AB4609" w:rsidRDefault="00A06B87" w:rsidP="00AB4609">
          <w:pPr>
            <w:tabs>
              <w:tab w:val="center" w:pos="4536"/>
              <w:tab w:val="right" w:pos="9072"/>
            </w:tabs>
            <w:jc w:val="center"/>
            <w:rPr>
              <w:rFonts w:ascii="Arial" w:hAnsi="Arial"/>
              <w:b/>
              <w:sz w:val="28"/>
            </w:rPr>
          </w:pPr>
          <w:r>
            <w:rPr>
              <w:rFonts w:ascii="Arial" w:hAnsi="Arial"/>
              <w:b/>
              <w:noProof/>
              <w:sz w:val="28"/>
            </w:rPr>
            <w:drawing>
              <wp:inline distT="0" distB="0" distL="0" distR="0" wp14:anchorId="37B5E123" wp14:editId="578ABB54">
                <wp:extent cx="914400" cy="914400"/>
                <wp:effectExtent l="0" t="0" r="0" b="0"/>
                <wp:docPr id="15" name="Grafik 20"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mathe_ist_mehr_1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tcPr>
        <w:p w14:paraId="2DAD6919" w14:textId="77777777" w:rsidR="00A06B87" w:rsidRPr="00AB4609" w:rsidRDefault="00A06B87" w:rsidP="00AB4609">
          <w:pPr>
            <w:tabs>
              <w:tab w:val="center" w:pos="4536"/>
              <w:tab w:val="right" w:pos="9072"/>
            </w:tabs>
            <w:rPr>
              <w:sz w:val="40"/>
            </w:rPr>
          </w:pPr>
        </w:p>
      </w:tc>
      <w:tc>
        <w:tcPr>
          <w:tcW w:w="7337" w:type="dxa"/>
        </w:tcPr>
        <w:p w14:paraId="70A5B35B" w14:textId="03532AAF" w:rsidR="00A06B87" w:rsidRPr="00AB4609" w:rsidRDefault="00034FE7" w:rsidP="006A268E">
          <w:pPr>
            <w:pStyle w:val="Labor-Titelseite"/>
            <w:rPr>
              <w:b/>
              <w:sz w:val="40"/>
            </w:rPr>
          </w:pPr>
          <w:r>
            <w:rPr>
              <w:b/>
              <w:noProof/>
              <w:sz w:val="40"/>
            </w:rPr>
            <mc:AlternateContent>
              <mc:Choice Requires="wps">
                <w:drawing>
                  <wp:anchor distT="36576" distB="36576" distL="36575" distR="36575" simplePos="0" relativeHeight="251660800" behindDoc="0" locked="0" layoutInCell="1" allowOverlap="1" wp14:anchorId="00416787" wp14:editId="1E063553">
                    <wp:simplePos x="0" y="0"/>
                    <wp:positionH relativeFrom="column">
                      <wp:posOffset>4958079</wp:posOffset>
                    </wp:positionH>
                    <wp:positionV relativeFrom="paragraph">
                      <wp:posOffset>48260</wp:posOffset>
                    </wp:positionV>
                    <wp:extent cx="0" cy="9164955"/>
                    <wp:effectExtent l="19050" t="0" r="19050" b="17145"/>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42100" id="Line 9" o:spid="_x0000_s1026" style="position:absolute;z-index:2516608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BKOr0m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7D337F">
            <w:rPr>
              <w:b/>
              <w:sz w:val="40"/>
            </w:rPr>
            <w:t>„Sternstunde Casino</w:t>
          </w:r>
          <w:r w:rsidR="00A06B87" w:rsidRPr="00AB4609">
            <w:rPr>
              <w:b/>
              <w:sz w:val="40"/>
            </w:rPr>
            <w:t>“</w:t>
          </w:r>
        </w:p>
      </w:tc>
    </w:tr>
    <w:tr w:rsidR="00A06B87" w:rsidRPr="007A1ED0" w14:paraId="03A78EE3" w14:textId="77777777" w:rsidTr="00AB4609">
      <w:trPr>
        <w:trHeight w:val="429"/>
      </w:trPr>
      <w:tc>
        <w:tcPr>
          <w:tcW w:w="1700" w:type="dxa"/>
          <w:vMerge/>
        </w:tcPr>
        <w:p w14:paraId="377994AA" w14:textId="77777777" w:rsidR="00A06B87" w:rsidRPr="007A1ED0" w:rsidRDefault="00A06B87" w:rsidP="00AB4609">
          <w:pPr>
            <w:tabs>
              <w:tab w:val="center" w:pos="4536"/>
              <w:tab w:val="right" w:pos="9072"/>
            </w:tabs>
          </w:pPr>
        </w:p>
      </w:tc>
      <w:tc>
        <w:tcPr>
          <w:tcW w:w="251" w:type="dxa"/>
          <w:vMerge/>
        </w:tcPr>
        <w:p w14:paraId="4E49047D" w14:textId="77777777" w:rsidR="00A06B87" w:rsidRPr="007A1ED0" w:rsidRDefault="00A06B87" w:rsidP="00AB4609">
          <w:pPr>
            <w:tabs>
              <w:tab w:val="center" w:pos="4536"/>
              <w:tab w:val="right" w:pos="9072"/>
            </w:tabs>
          </w:pPr>
        </w:p>
      </w:tc>
      <w:tc>
        <w:tcPr>
          <w:tcW w:w="7337" w:type="dxa"/>
        </w:tcPr>
        <w:p w14:paraId="623E1B3B" w14:textId="4FF713C9" w:rsidR="00A06B87" w:rsidRPr="00FC5A60" w:rsidRDefault="00A06B87" w:rsidP="007D337F">
          <w:pPr>
            <w:pStyle w:val="Labor-Kapitelberschrift"/>
            <w:rPr>
              <w:noProof/>
              <w:sz w:val="36"/>
              <w:szCs w:val="36"/>
              <w:lang w:val="de-DE"/>
            </w:rPr>
          </w:pPr>
          <w:r w:rsidRPr="00015428">
            <w:rPr>
              <w:sz w:val="32"/>
              <w:szCs w:val="36"/>
            </w:rPr>
            <w:t xml:space="preserve">Aufgabe 1: </w:t>
          </w:r>
          <w:r w:rsidR="000E6AB1" w:rsidRPr="00015428">
            <w:rPr>
              <w:sz w:val="32"/>
              <w:szCs w:val="36"/>
            </w:rPr>
            <w:fldChar w:fldCharType="begin"/>
          </w:r>
          <w:r w:rsidRPr="00015428">
            <w:rPr>
              <w:sz w:val="32"/>
              <w:szCs w:val="36"/>
            </w:rPr>
            <w:instrText xml:space="preserve"> </w:instrText>
          </w:r>
          <w:r>
            <w:rPr>
              <w:sz w:val="32"/>
              <w:szCs w:val="36"/>
            </w:rPr>
            <w:instrText>TITLE</w:instrText>
          </w:r>
          <w:r w:rsidRPr="00015428">
            <w:rPr>
              <w:sz w:val="32"/>
              <w:szCs w:val="36"/>
            </w:rPr>
            <w:instrText xml:space="preserve">   \* MERGEFORMAT </w:instrText>
          </w:r>
          <w:r w:rsidR="000E6AB1" w:rsidRPr="00015428">
            <w:rPr>
              <w:sz w:val="32"/>
              <w:szCs w:val="36"/>
            </w:rPr>
            <w:fldChar w:fldCharType="end"/>
          </w:r>
          <w:r w:rsidR="00FC5A60">
            <w:rPr>
              <w:sz w:val="32"/>
              <w:szCs w:val="36"/>
            </w:rPr>
            <w:t>Das Outfit</w:t>
          </w:r>
        </w:p>
      </w:tc>
    </w:tr>
  </w:tbl>
  <w:p w14:paraId="4E2155E2" w14:textId="77777777" w:rsidR="00A06B87" w:rsidRDefault="00A06B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A06B87" w:rsidRPr="007A1ED0" w14:paraId="125F0BC8" w14:textId="77777777" w:rsidTr="00AB4609">
      <w:trPr>
        <w:trHeight w:val="20"/>
      </w:trPr>
      <w:tc>
        <w:tcPr>
          <w:tcW w:w="1700" w:type="dxa"/>
          <w:vMerge w:val="restart"/>
          <w:vAlign w:val="center"/>
        </w:tcPr>
        <w:p w14:paraId="040E8039" w14:textId="3EFB3E16" w:rsidR="00A06B87" w:rsidRPr="00AB4609" w:rsidRDefault="00961FDD"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789B532" wp14:editId="08F92BE4">
                <wp:extent cx="914634" cy="91463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3B59C2FB" w14:textId="77777777" w:rsidR="00A06B87" w:rsidRPr="00AB4609" w:rsidRDefault="00A06B87" w:rsidP="00AB4609">
          <w:pPr>
            <w:tabs>
              <w:tab w:val="center" w:pos="4536"/>
              <w:tab w:val="right" w:pos="9072"/>
            </w:tabs>
            <w:rPr>
              <w:sz w:val="40"/>
            </w:rPr>
          </w:pPr>
        </w:p>
      </w:tc>
      <w:tc>
        <w:tcPr>
          <w:tcW w:w="7337" w:type="dxa"/>
        </w:tcPr>
        <w:p w14:paraId="7D99DA77" w14:textId="2759152A" w:rsidR="00A06B87" w:rsidRPr="00AB4609" w:rsidRDefault="00034FE7" w:rsidP="006A268E">
          <w:pPr>
            <w:pStyle w:val="Labor-Titelseite"/>
            <w:rPr>
              <w:b/>
              <w:sz w:val="40"/>
            </w:rPr>
          </w:pPr>
          <w:r>
            <w:rPr>
              <w:b/>
              <w:noProof/>
              <w:sz w:val="40"/>
            </w:rPr>
            <mc:AlternateContent>
              <mc:Choice Requires="wps">
                <w:drawing>
                  <wp:anchor distT="36576" distB="36576" distL="36575" distR="36575" simplePos="0" relativeHeight="251663872" behindDoc="0" locked="0" layoutInCell="1" allowOverlap="1" wp14:anchorId="12F71997" wp14:editId="6A92A3D1">
                    <wp:simplePos x="0" y="0"/>
                    <wp:positionH relativeFrom="column">
                      <wp:posOffset>4958079</wp:posOffset>
                    </wp:positionH>
                    <wp:positionV relativeFrom="paragraph">
                      <wp:posOffset>48260</wp:posOffset>
                    </wp:positionV>
                    <wp:extent cx="0" cy="9164955"/>
                    <wp:effectExtent l="19050" t="0" r="19050" b="1714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5634A7" id="Line 9" o:spid="_x0000_s1026" style="position:absolute;z-index:2516638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" strokecolor="#ffd320" strokeweight="2.5pt">
                    <v:shadow color="#ccc" opacity="49150f" offset=".74833mm,.74833mm"/>
                  </v:line>
                </w:pict>
              </mc:Fallback>
            </mc:AlternateContent>
          </w:r>
          <w:r w:rsidR="00A06B87" w:rsidRPr="00AB4609">
            <w:rPr>
              <w:b/>
              <w:sz w:val="40"/>
            </w:rPr>
            <w:t>„</w:t>
          </w:r>
          <w:r w:rsidR="007D337F">
            <w:rPr>
              <w:b/>
              <w:sz w:val="40"/>
            </w:rPr>
            <w:t>Sternstunde Casino</w:t>
          </w:r>
          <w:r w:rsidR="00A06B87" w:rsidRPr="00AB4609">
            <w:rPr>
              <w:b/>
              <w:sz w:val="40"/>
            </w:rPr>
            <w:t>“</w:t>
          </w:r>
        </w:p>
      </w:tc>
    </w:tr>
    <w:tr w:rsidR="00A06B87" w:rsidRPr="007A1ED0" w14:paraId="6D0424EC" w14:textId="77777777" w:rsidTr="00AB4609">
      <w:trPr>
        <w:trHeight w:val="429"/>
      </w:trPr>
      <w:tc>
        <w:tcPr>
          <w:tcW w:w="1700" w:type="dxa"/>
          <w:vMerge/>
        </w:tcPr>
        <w:p w14:paraId="6353B791" w14:textId="77777777" w:rsidR="00A06B87" w:rsidRPr="007A1ED0" w:rsidRDefault="00A06B87" w:rsidP="00AB4609">
          <w:pPr>
            <w:tabs>
              <w:tab w:val="center" w:pos="4536"/>
              <w:tab w:val="right" w:pos="9072"/>
            </w:tabs>
          </w:pPr>
        </w:p>
      </w:tc>
      <w:tc>
        <w:tcPr>
          <w:tcW w:w="251" w:type="dxa"/>
          <w:vMerge/>
        </w:tcPr>
        <w:p w14:paraId="1DB6338F" w14:textId="77777777" w:rsidR="00A06B87" w:rsidRPr="007A1ED0" w:rsidRDefault="00A06B87" w:rsidP="00AB4609">
          <w:pPr>
            <w:tabs>
              <w:tab w:val="center" w:pos="4536"/>
              <w:tab w:val="right" w:pos="9072"/>
            </w:tabs>
          </w:pPr>
        </w:p>
      </w:tc>
      <w:tc>
        <w:tcPr>
          <w:tcW w:w="7337" w:type="dxa"/>
        </w:tcPr>
        <w:p w14:paraId="71E4AE6B" w14:textId="37B062D7" w:rsidR="00A06B87" w:rsidRPr="00015428" w:rsidRDefault="00F54809" w:rsidP="00F54809">
          <w:pPr>
            <w:pStyle w:val="Labor-Kapitelberschrift"/>
            <w:rPr>
              <w:noProof/>
              <w:sz w:val="36"/>
              <w:szCs w:val="36"/>
            </w:rPr>
          </w:pPr>
          <w:r>
            <w:rPr>
              <w:sz w:val="32"/>
              <w:szCs w:val="36"/>
            </w:rPr>
            <w:t>Aufgabe 2</w:t>
          </w:r>
          <w:r w:rsidR="00A06B87" w:rsidRPr="00015428">
            <w:rPr>
              <w:sz w:val="32"/>
              <w:szCs w:val="36"/>
            </w:rPr>
            <w:t>:</w:t>
          </w:r>
          <w:r w:rsidR="000837CF">
            <w:rPr>
              <w:sz w:val="32"/>
              <w:szCs w:val="36"/>
              <w:lang w:val="de-DE"/>
            </w:rPr>
            <w:t xml:space="preserve"> </w:t>
          </w:r>
          <w:r>
            <w:rPr>
              <w:sz w:val="32"/>
              <w:szCs w:val="36"/>
              <w:lang w:val="de-DE"/>
            </w:rPr>
            <w:t xml:space="preserve">Aufräumen und los geht’s! </w:t>
          </w:r>
          <w:r w:rsidR="000E6AB1" w:rsidRPr="00015428">
            <w:rPr>
              <w:sz w:val="32"/>
              <w:szCs w:val="36"/>
            </w:rPr>
            <w:fldChar w:fldCharType="begin"/>
          </w:r>
          <w:r w:rsidR="00A06B87" w:rsidRPr="00015428">
            <w:rPr>
              <w:sz w:val="32"/>
              <w:szCs w:val="36"/>
            </w:rPr>
            <w:instrText xml:space="preserve"> </w:instrText>
          </w:r>
          <w:r w:rsidR="00A06B87">
            <w:rPr>
              <w:sz w:val="32"/>
              <w:szCs w:val="36"/>
            </w:rPr>
            <w:instrText>TITLE</w:instrText>
          </w:r>
          <w:r w:rsidR="00A06B87" w:rsidRPr="00015428">
            <w:rPr>
              <w:sz w:val="32"/>
              <w:szCs w:val="36"/>
            </w:rPr>
            <w:instrText xml:space="preserve">   \* MERGEFORMAT </w:instrText>
          </w:r>
          <w:r w:rsidR="000E6AB1" w:rsidRPr="00015428">
            <w:rPr>
              <w:sz w:val="32"/>
              <w:szCs w:val="36"/>
            </w:rPr>
            <w:fldChar w:fldCharType="end"/>
          </w:r>
        </w:p>
      </w:tc>
    </w:tr>
  </w:tbl>
  <w:p w14:paraId="53095ADC" w14:textId="77777777" w:rsidR="00A06B87" w:rsidRDefault="00A06B8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F54809" w:rsidRPr="007A1ED0" w14:paraId="53CDC3A7" w14:textId="77777777" w:rsidTr="00AB4609">
      <w:trPr>
        <w:trHeight w:val="20"/>
      </w:trPr>
      <w:tc>
        <w:tcPr>
          <w:tcW w:w="1700" w:type="dxa"/>
          <w:vMerge w:val="restart"/>
          <w:vAlign w:val="center"/>
        </w:tcPr>
        <w:p w14:paraId="48B06BEF" w14:textId="77777777" w:rsidR="00F54809" w:rsidRPr="00AB4609" w:rsidRDefault="00F54809"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F64A995" wp14:editId="43CA8BB3">
                <wp:extent cx="914634" cy="91463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33297A61" w14:textId="77777777" w:rsidR="00F54809" w:rsidRPr="00AB4609" w:rsidRDefault="00F54809" w:rsidP="00AB4609">
          <w:pPr>
            <w:tabs>
              <w:tab w:val="center" w:pos="4536"/>
              <w:tab w:val="right" w:pos="9072"/>
            </w:tabs>
            <w:rPr>
              <w:sz w:val="40"/>
            </w:rPr>
          </w:pPr>
        </w:p>
      </w:tc>
      <w:tc>
        <w:tcPr>
          <w:tcW w:w="7337" w:type="dxa"/>
        </w:tcPr>
        <w:p w14:paraId="5948AAD0" w14:textId="0CE0DB96" w:rsidR="00F54809" w:rsidRPr="00AB4609" w:rsidRDefault="00F54809" w:rsidP="006A268E">
          <w:pPr>
            <w:pStyle w:val="Labor-Titelseite"/>
            <w:rPr>
              <w:b/>
              <w:sz w:val="40"/>
            </w:rPr>
          </w:pPr>
          <w:r>
            <w:rPr>
              <w:b/>
              <w:noProof/>
              <w:sz w:val="40"/>
            </w:rPr>
            <mc:AlternateContent>
              <mc:Choice Requires="wps">
                <w:drawing>
                  <wp:anchor distT="36576" distB="36576" distL="36575" distR="36575" simplePos="0" relativeHeight="251672064" behindDoc="0" locked="0" layoutInCell="1" allowOverlap="1" wp14:anchorId="4C5E324F" wp14:editId="54BCEA33">
                    <wp:simplePos x="0" y="0"/>
                    <wp:positionH relativeFrom="column">
                      <wp:posOffset>4958079</wp:posOffset>
                    </wp:positionH>
                    <wp:positionV relativeFrom="paragraph">
                      <wp:posOffset>48260</wp:posOffset>
                    </wp:positionV>
                    <wp:extent cx="0" cy="9164955"/>
                    <wp:effectExtent l="19050" t="0" r="19050" b="1714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5C3649" id="Line 9" o:spid="_x0000_s1026" style="position:absolute;z-index:2516720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" strokecolor="#ffd320" strokeweight="2.5pt">
                    <v:shadow color="#ccc" opacity="49150f" offset=".74833mm,.74833mm"/>
                  </v:line>
                </w:pict>
              </mc:Fallback>
            </mc:AlternateContent>
          </w:r>
          <w:r w:rsidRPr="00AB4609">
            <w:rPr>
              <w:b/>
              <w:sz w:val="40"/>
            </w:rPr>
            <w:t>„</w:t>
          </w:r>
          <w:r>
            <w:rPr>
              <w:b/>
              <w:sz w:val="40"/>
            </w:rPr>
            <w:t>Sternstunde Casino</w:t>
          </w:r>
          <w:r w:rsidRPr="00AB4609">
            <w:rPr>
              <w:b/>
              <w:sz w:val="40"/>
            </w:rPr>
            <w:t>“</w:t>
          </w:r>
        </w:p>
      </w:tc>
    </w:tr>
    <w:tr w:rsidR="00F54809" w:rsidRPr="007A1ED0" w14:paraId="53847A56" w14:textId="77777777" w:rsidTr="00AB4609">
      <w:trPr>
        <w:trHeight w:val="429"/>
      </w:trPr>
      <w:tc>
        <w:tcPr>
          <w:tcW w:w="1700" w:type="dxa"/>
          <w:vMerge/>
        </w:tcPr>
        <w:p w14:paraId="17D7D28F" w14:textId="77777777" w:rsidR="00F54809" w:rsidRPr="007A1ED0" w:rsidRDefault="00F54809" w:rsidP="00AB4609">
          <w:pPr>
            <w:tabs>
              <w:tab w:val="center" w:pos="4536"/>
              <w:tab w:val="right" w:pos="9072"/>
            </w:tabs>
          </w:pPr>
        </w:p>
      </w:tc>
      <w:tc>
        <w:tcPr>
          <w:tcW w:w="251" w:type="dxa"/>
          <w:vMerge/>
        </w:tcPr>
        <w:p w14:paraId="4DB57936" w14:textId="77777777" w:rsidR="00F54809" w:rsidRPr="007A1ED0" w:rsidRDefault="00F54809" w:rsidP="00AB4609">
          <w:pPr>
            <w:tabs>
              <w:tab w:val="center" w:pos="4536"/>
              <w:tab w:val="right" w:pos="9072"/>
            </w:tabs>
          </w:pPr>
        </w:p>
      </w:tc>
      <w:tc>
        <w:tcPr>
          <w:tcW w:w="7337" w:type="dxa"/>
        </w:tcPr>
        <w:p w14:paraId="45F7EE79" w14:textId="37D99806" w:rsidR="00F54809" w:rsidRPr="00015428" w:rsidRDefault="00F54809" w:rsidP="001D581B">
          <w:pPr>
            <w:pStyle w:val="Labor-Kapitelberschrift"/>
            <w:rPr>
              <w:noProof/>
              <w:sz w:val="36"/>
              <w:szCs w:val="36"/>
            </w:rPr>
          </w:pPr>
          <w:r w:rsidRPr="00015428">
            <w:rPr>
              <w:sz w:val="32"/>
              <w:szCs w:val="36"/>
            </w:rPr>
            <w:t>Aufgabe 3:</w:t>
          </w:r>
          <w:r>
            <w:rPr>
              <w:sz w:val="32"/>
              <w:szCs w:val="36"/>
              <w:lang w:val="de-DE"/>
            </w:rPr>
            <w:t xml:space="preserve"> Ein Weg voller Symmetrien</w:t>
          </w:r>
          <w:r w:rsidRPr="00015428">
            <w:rPr>
              <w:sz w:val="32"/>
              <w:szCs w:val="36"/>
            </w:rPr>
            <w:fldChar w:fldCharType="begin"/>
          </w:r>
          <w:r w:rsidRPr="00015428">
            <w:rPr>
              <w:sz w:val="32"/>
              <w:szCs w:val="36"/>
            </w:rPr>
            <w:instrText xml:space="preserve"> </w:instrText>
          </w:r>
          <w:r>
            <w:rPr>
              <w:sz w:val="32"/>
              <w:szCs w:val="36"/>
            </w:rPr>
            <w:instrText>TITLE</w:instrText>
          </w:r>
          <w:r w:rsidRPr="00015428">
            <w:rPr>
              <w:sz w:val="32"/>
              <w:szCs w:val="36"/>
            </w:rPr>
            <w:instrText xml:space="preserve">   \* MERGEFORMAT </w:instrText>
          </w:r>
          <w:r w:rsidRPr="00015428">
            <w:rPr>
              <w:sz w:val="32"/>
              <w:szCs w:val="36"/>
            </w:rPr>
            <w:fldChar w:fldCharType="end"/>
          </w:r>
        </w:p>
      </w:tc>
    </w:tr>
  </w:tbl>
  <w:p w14:paraId="1C56220A" w14:textId="77777777" w:rsidR="00F54809" w:rsidRDefault="00F5480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545249" w:rsidRPr="007A1ED0" w14:paraId="27DD2257" w14:textId="77777777" w:rsidTr="00AB4609">
      <w:trPr>
        <w:trHeight w:val="20"/>
      </w:trPr>
      <w:tc>
        <w:tcPr>
          <w:tcW w:w="1700" w:type="dxa"/>
          <w:vMerge w:val="restart"/>
          <w:vAlign w:val="center"/>
        </w:tcPr>
        <w:p w14:paraId="1AE761A2" w14:textId="77777777" w:rsidR="00545249" w:rsidRPr="00AB4609" w:rsidRDefault="00545249"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ECBF607" wp14:editId="31AA41B0">
                <wp:extent cx="914634" cy="914634"/>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39994CE8" w14:textId="77777777" w:rsidR="00545249" w:rsidRPr="00AB4609" w:rsidRDefault="00545249" w:rsidP="00AB4609">
          <w:pPr>
            <w:tabs>
              <w:tab w:val="center" w:pos="4536"/>
              <w:tab w:val="right" w:pos="9072"/>
            </w:tabs>
            <w:rPr>
              <w:sz w:val="40"/>
            </w:rPr>
          </w:pPr>
        </w:p>
      </w:tc>
      <w:tc>
        <w:tcPr>
          <w:tcW w:w="7337" w:type="dxa"/>
        </w:tcPr>
        <w:p w14:paraId="49283DF1" w14:textId="4B049E10" w:rsidR="00545249" w:rsidRPr="00AB4609" w:rsidRDefault="00545249" w:rsidP="006A268E">
          <w:pPr>
            <w:pStyle w:val="Labor-Titelseite"/>
            <w:rPr>
              <w:b/>
              <w:sz w:val="40"/>
            </w:rPr>
          </w:pPr>
          <w:r>
            <w:rPr>
              <w:b/>
              <w:noProof/>
              <w:sz w:val="40"/>
            </w:rPr>
            <mc:AlternateContent>
              <mc:Choice Requires="wps">
                <w:drawing>
                  <wp:anchor distT="36576" distB="36576" distL="36575" distR="36575" simplePos="0" relativeHeight="251667968" behindDoc="0" locked="0" layoutInCell="1" allowOverlap="1" wp14:anchorId="6BA6B9ED" wp14:editId="7637B3C1">
                    <wp:simplePos x="0" y="0"/>
                    <wp:positionH relativeFrom="column">
                      <wp:posOffset>4958079</wp:posOffset>
                    </wp:positionH>
                    <wp:positionV relativeFrom="paragraph">
                      <wp:posOffset>48260</wp:posOffset>
                    </wp:positionV>
                    <wp:extent cx="0" cy="9164955"/>
                    <wp:effectExtent l="19050" t="0" r="19050" b="17145"/>
                    <wp:wrapNone/>
                    <wp:docPr id="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6A455B" id="Line 9" o:spid="_x0000_s1026" style="position:absolute;z-index:2516679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" strokecolor="#ffd320" strokeweight="2.5pt">
                    <v:shadow color="#ccc" opacity="49150f" offset=".74833mm,.74833mm"/>
                  </v:line>
                </w:pict>
              </mc:Fallback>
            </mc:AlternateContent>
          </w:r>
          <w:r w:rsidR="007D337F">
            <w:rPr>
              <w:b/>
              <w:sz w:val="40"/>
            </w:rPr>
            <w:t>„Sternstunde Casino</w:t>
          </w:r>
          <w:r w:rsidRPr="00AB4609">
            <w:rPr>
              <w:b/>
              <w:sz w:val="40"/>
            </w:rPr>
            <w:t>“</w:t>
          </w:r>
        </w:p>
      </w:tc>
    </w:tr>
    <w:tr w:rsidR="00545249" w:rsidRPr="007A1ED0" w14:paraId="6EB9DBEE" w14:textId="77777777" w:rsidTr="00AB4609">
      <w:trPr>
        <w:trHeight w:val="429"/>
      </w:trPr>
      <w:tc>
        <w:tcPr>
          <w:tcW w:w="1700" w:type="dxa"/>
          <w:vMerge/>
        </w:tcPr>
        <w:p w14:paraId="697B2AA3" w14:textId="77777777" w:rsidR="00545249" w:rsidRPr="007A1ED0" w:rsidRDefault="00545249" w:rsidP="00AB4609">
          <w:pPr>
            <w:tabs>
              <w:tab w:val="center" w:pos="4536"/>
              <w:tab w:val="right" w:pos="9072"/>
            </w:tabs>
          </w:pPr>
        </w:p>
      </w:tc>
      <w:tc>
        <w:tcPr>
          <w:tcW w:w="251" w:type="dxa"/>
          <w:vMerge/>
        </w:tcPr>
        <w:p w14:paraId="351F908C" w14:textId="77777777" w:rsidR="00545249" w:rsidRPr="007A1ED0" w:rsidRDefault="00545249" w:rsidP="00AB4609">
          <w:pPr>
            <w:tabs>
              <w:tab w:val="center" w:pos="4536"/>
              <w:tab w:val="right" w:pos="9072"/>
            </w:tabs>
          </w:pPr>
        </w:p>
      </w:tc>
      <w:tc>
        <w:tcPr>
          <w:tcW w:w="7337" w:type="dxa"/>
        </w:tcPr>
        <w:p w14:paraId="16F922D4" w14:textId="5D49CFC4" w:rsidR="00545249" w:rsidRPr="00015428" w:rsidRDefault="00C51C51" w:rsidP="00122E1C">
          <w:pPr>
            <w:pStyle w:val="Labor-Kapitelberschrift"/>
            <w:rPr>
              <w:noProof/>
              <w:sz w:val="36"/>
              <w:szCs w:val="36"/>
            </w:rPr>
          </w:pPr>
          <w:r>
            <w:rPr>
              <w:sz w:val="32"/>
              <w:szCs w:val="36"/>
              <w:lang w:val="de-DE"/>
            </w:rPr>
            <w:t xml:space="preserve">Aufgabe 4: Die Outfits der Besucher </w:t>
          </w:r>
          <w:r w:rsidR="00545249" w:rsidRPr="00015428">
            <w:rPr>
              <w:sz w:val="32"/>
              <w:szCs w:val="36"/>
            </w:rPr>
            <w:fldChar w:fldCharType="begin"/>
          </w:r>
          <w:r w:rsidR="00545249" w:rsidRPr="00015428">
            <w:rPr>
              <w:sz w:val="32"/>
              <w:szCs w:val="36"/>
            </w:rPr>
            <w:instrText xml:space="preserve"> </w:instrText>
          </w:r>
          <w:r w:rsidR="00545249">
            <w:rPr>
              <w:sz w:val="32"/>
              <w:szCs w:val="36"/>
            </w:rPr>
            <w:instrText>TITLE</w:instrText>
          </w:r>
          <w:r w:rsidR="00545249" w:rsidRPr="00015428">
            <w:rPr>
              <w:sz w:val="32"/>
              <w:szCs w:val="36"/>
            </w:rPr>
            <w:instrText xml:space="preserve">   \* MERGEFORMAT </w:instrText>
          </w:r>
          <w:r w:rsidR="00545249" w:rsidRPr="00015428">
            <w:rPr>
              <w:sz w:val="32"/>
              <w:szCs w:val="36"/>
            </w:rPr>
            <w:fldChar w:fldCharType="end"/>
          </w:r>
        </w:p>
      </w:tc>
    </w:tr>
  </w:tbl>
  <w:p w14:paraId="6B372D26" w14:textId="77777777" w:rsidR="00545249" w:rsidRDefault="00545249">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7D337F" w:rsidRPr="007A1ED0" w14:paraId="18CA9549" w14:textId="77777777" w:rsidTr="00AB4609">
      <w:trPr>
        <w:trHeight w:val="20"/>
      </w:trPr>
      <w:tc>
        <w:tcPr>
          <w:tcW w:w="1700" w:type="dxa"/>
          <w:vMerge w:val="restart"/>
          <w:vAlign w:val="center"/>
        </w:tcPr>
        <w:p w14:paraId="26392CE7" w14:textId="77777777" w:rsidR="007D337F" w:rsidRPr="00AB4609" w:rsidRDefault="007D337F"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2596156" wp14:editId="09F7D0CD">
                <wp:extent cx="914634" cy="914634"/>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7A7C696A" w14:textId="77777777" w:rsidR="007D337F" w:rsidRPr="00AB4609" w:rsidRDefault="007D337F" w:rsidP="00AB4609">
          <w:pPr>
            <w:tabs>
              <w:tab w:val="center" w:pos="4536"/>
              <w:tab w:val="right" w:pos="9072"/>
            </w:tabs>
            <w:rPr>
              <w:sz w:val="40"/>
            </w:rPr>
          </w:pPr>
        </w:p>
      </w:tc>
      <w:tc>
        <w:tcPr>
          <w:tcW w:w="7337" w:type="dxa"/>
        </w:tcPr>
        <w:p w14:paraId="11E4FD00" w14:textId="215E771D" w:rsidR="007D337F" w:rsidRPr="00AB4609" w:rsidRDefault="007D337F" w:rsidP="006A268E">
          <w:pPr>
            <w:pStyle w:val="Labor-Titelseite"/>
            <w:rPr>
              <w:b/>
              <w:sz w:val="40"/>
            </w:rPr>
          </w:pPr>
          <w:r>
            <w:rPr>
              <w:b/>
              <w:noProof/>
              <w:sz w:val="40"/>
            </w:rPr>
            <mc:AlternateContent>
              <mc:Choice Requires="wps">
                <w:drawing>
                  <wp:anchor distT="36576" distB="36576" distL="36575" distR="36575" simplePos="0" relativeHeight="251670016" behindDoc="0" locked="0" layoutInCell="1" allowOverlap="1" wp14:anchorId="0311F090" wp14:editId="62467E9B">
                    <wp:simplePos x="0" y="0"/>
                    <wp:positionH relativeFrom="column">
                      <wp:posOffset>4958079</wp:posOffset>
                    </wp:positionH>
                    <wp:positionV relativeFrom="paragraph">
                      <wp:posOffset>48260</wp:posOffset>
                    </wp:positionV>
                    <wp:extent cx="0" cy="9164955"/>
                    <wp:effectExtent l="19050" t="0" r="19050" b="17145"/>
                    <wp:wrapNone/>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991EF5" id="Line 9" o:spid="_x0000_s1026" style="position:absolute;z-index:2516700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LI8Mo6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Pr>
              <w:b/>
              <w:sz w:val="40"/>
            </w:rPr>
            <w:t>„Sternstunde Casino</w:t>
          </w:r>
          <w:r w:rsidRPr="00AB4609">
            <w:rPr>
              <w:b/>
              <w:sz w:val="40"/>
            </w:rPr>
            <w:t>“</w:t>
          </w:r>
        </w:p>
      </w:tc>
    </w:tr>
    <w:tr w:rsidR="007D337F" w:rsidRPr="007A1ED0" w14:paraId="22A260E1" w14:textId="77777777" w:rsidTr="00AB4609">
      <w:trPr>
        <w:trHeight w:val="429"/>
      </w:trPr>
      <w:tc>
        <w:tcPr>
          <w:tcW w:w="1700" w:type="dxa"/>
          <w:vMerge/>
        </w:tcPr>
        <w:p w14:paraId="2ECDD269" w14:textId="77777777" w:rsidR="007D337F" w:rsidRPr="007A1ED0" w:rsidRDefault="007D337F" w:rsidP="00AB4609">
          <w:pPr>
            <w:tabs>
              <w:tab w:val="center" w:pos="4536"/>
              <w:tab w:val="right" w:pos="9072"/>
            </w:tabs>
          </w:pPr>
        </w:p>
      </w:tc>
      <w:tc>
        <w:tcPr>
          <w:tcW w:w="251" w:type="dxa"/>
          <w:vMerge/>
        </w:tcPr>
        <w:p w14:paraId="290DC529" w14:textId="77777777" w:rsidR="007D337F" w:rsidRPr="007A1ED0" w:rsidRDefault="007D337F" w:rsidP="00AB4609">
          <w:pPr>
            <w:tabs>
              <w:tab w:val="center" w:pos="4536"/>
              <w:tab w:val="right" w:pos="9072"/>
            </w:tabs>
          </w:pPr>
        </w:p>
      </w:tc>
      <w:tc>
        <w:tcPr>
          <w:tcW w:w="7337" w:type="dxa"/>
        </w:tcPr>
        <w:p w14:paraId="10518685" w14:textId="34FBDBAE" w:rsidR="007D337F" w:rsidRPr="00015428" w:rsidRDefault="009E351E" w:rsidP="004150DD">
          <w:pPr>
            <w:pStyle w:val="Labor-Kapitelberschrift"/>
            <w:rPr>
              <w:noProof/>
              <w:sz w:val="36"/>
              <w:szCs w:val="36"/>
            </w:rPr>
          </w:pPr>
          <w:r>
            <w:rPr>
              <w:sz w:val="32"/>
              <w:szCs w:val="36"/>
              <w:lang w:val="de-DE"/>
            </w:rPr>
            <w:t>Zusatzaufgabe</w:t>
          </w:r>
          <w:r w:rsidR="004150DD">
            <w:rPr>
              <w:sz w:val="32"/>
              <w:szCs w:val="36"/>
              <w:lang w:val="de-DE"/>
            </w:rPr>
            <w:t>: Schnappschuss</w:t>
          </w:r>
          <w:r w:rsidR="007D337F" w:rsidRPr="00015428">
            <w:rPr>
              <w:sz w:val="32"/>
              <w:szCs w:val="36"/>
            </w:rPr>
            <w:fldChar w:fldCharType="begin"/>
          </w:r>
          <w:r w:rsidR="007D337F" w:rsidRPr="00015428">
            <w:rPr>
              <w:sz w:val="32"/>
              <w:szCs w:val="36"/>
            </w:rPr>
            <w:instrText xml:space="preserve"> </w:instrText>
          </w:r>
          <w:r w:rsidR="007D337F">
            <w:rPr>
              <w:sz w:val="32"/>
              <w:szCs w:val="36"/>
            </w:rPr>
            <w:instrText>TITLE</w:instrText>
          </w:r>
          <w:r w:rsidR="007D337F" w:rsidRPr="00015428">
            <w:rPr>
              <w:sz w:val="32"/>
              <w:szCs w:val="36"/>
            </w:rPr>
            <w:instrText xml:space="preserve">   \* MERGEFORMAT </w:instrText>
          </w:r>
          <w:r w:rsidR="007D337F" w:rsidRPr="00015428">
            <w:rPr>
              <w:sz w:val="32"/>
              <w:szCs w:val="36"/>
            </w:rPr>
            <w:fldChar w:fldCharType="end"/>
          </w:r>
        </w:p>
      </w:tc>
    </w:tr>
  </w:tbl>
  <w:p w14:paraId="4A6B52EE" w14:textId="77777777" w:rsidR="007D337F" w:rsidRDefault="007D33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0123D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942E4"/>
    <w:multiLevelType w:val="hybridMultilevel"/>
    <w:tmpl w:val="D3945D80"/>
    <w:lvl w:ilvl="0" w:tplc="9032676A">
      <w:start w:val="1"/>
      <w:numFmt w:val="bullet"/>
      <w:lvlText w:val=""/>
      <w:lvlJc w:val="left"/>
      <w:pPr>
        <w:ind w:left="1080" w:hanging="360"/>
      </w:pPr>
      <w:rPr>
        <w:rFonts w:ascii="Wingdings" w:hAnsi="Wingdings" w:hint="default"/>
        <w:color w:val="0070C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E579F3"/>
    <w:multiLevelType w:val="hybridMultilevel"/>
    <w:tmpl w:val="506CBB3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A377181"/>
    <w:multiLevelType w:val="hybridMultilevel"/>
    <w:tmpl w:val="F732E5C0"/>
    <w:lvl w:ilvl="0" w:tplc="300EF6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2D3FB8"/>
    <w:multiLevelType w:val="hybridMultilevel"/>
    <w:tmpl w:val="F02EA14C"/>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BA4053C"/>
    <w:multiLevelType w:val="hybridMultilevel"/>
    <w:tmpl w:val="AACCD30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DA748E5"/>
    <w:multiLevelType w:val="hybridMultilevel"/>
    <w:tmpl w:val="72C09634"/>
    <w:lvl w:ilvl="0" w:tplc="24321D34">
      <w:start w:val="1"/>
      <w:numFmt w:val="bullet"/>
      <w:lvlText w:val="O"/>
      <w:lvlJc w:val="left"/>
      <w:pPr>
        <w:ind w:left="1776" w:hanging="360"/>
      </w:pPr>
      <w:rPr>
        <w:rFonts w:ascii="Courier New" w:hAnsi="Courier New"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 w15:restartNumberingAfterBreak="0">
    <w:nsid w:val="50FC1099"/>
    <w:multiLevelType w:val="multilevel"/>
    <w:tmpl w:val="CD8E6C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736213"/>
    <w:multiLevelType w:val="hybridMultilevel"/>
    <w:tmpl w:val="9DECED48"/>
    <w:lvl w:ilvl="0" w:tplc="04070001">
      <w:start w:val="1"/>
      <w:numFmt w:val="bullet"/>
      <w:lvlText w:val=""/>
      <w:lvlJc w:val="left"/>
      <w:pPr>
        <w:ind w:left="720" w:hanging="360"/>
      </w:pPr>
      <w:rPr>
        <w:rFonts w:ascii="Symbol" w:hAnsi="Symbol" w:hint="default"/>
      </w:rPr>
    </w:lvl>
    <w:lvl w:ilvl="1" w:tplc="24321D34">
      <w:start w:val="1"/>
      <w:numFmt w:val="bullet"/>
      <w:lvlText w:val="O"/>
      <w:lvlJc w:val="left"/>
      <w:pPr>
        <w:ind w:left="1440" w:hanging="363"/>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CE4262"/>
    <w:multiLevelType w:val="multilevel"/>
    <w:tmpl w:val="CC2A0D7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BD7E70"/>
    <w:multiLevelType w:val="hybridMultilevel"/>
    <w:tmpl w:val="BFA472AA"/>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5CF5567"/>
    <w:multiLevelType w:val="hybridMultilevel"/>
    <w:tmpl w:val="AE14A602"/>
    <w:lvl w:ilvl="0" w:tplc="05062BB2">
      <w:numFmt w:val="bullet"/>
      <w:lvlText w:val="-"/>
      <w:lvlJc w:val="left"/>
      <w:pPr>
        <w:ind w:left="1060" w:hanging="360"/>
      </w:pPr>
      <w:rPr>
        <w:rFonts w:ascii="Arial" w:eastAsia="Times New Roman" w:hAnsi="Arial" w:cs="Aria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3" w15:restartNumberingAfterBreak="0">
    <w:nsid w:val="797A0AF1"/>
    <w:multiLevelType w:val="hybridMultilevel"/>
    <w:tmpl w:val="E3500E04"/>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2862681">
    <w:abstractNumId w:val="10"/>
  </w:num>
  <w:num w:numId="2" w16cid:durableId="1879122016">
    <w:abstractNumId w:val="8"/>
  </w:num>
  <w:num w:numId="3" w16cid:durableId="2090732973">
    <w:abstractNumId w:val="9"/>
  </w:num>
  <w:num w:numId="4" w16cid:durableId="17268328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2487493">
    <w:abstractNumId w:val="5"/>
  </w:num>
  <w:num w:numId="6" w16cid:durableId="1323663095">
    <w:abstractNumId w:val="4"/>
  </w:num>
  <w:num w:numId="7" w16cid:durableId="1167013375">
    <w:abstractNumId w:val="2"/>
  </w:num>
  <w:num w:numId="8" w16cid:durableId="1119296238">
    <w:abstractNumId w:val="1"/>
  </w:num>
  <w:num w:numId="9" w16cid:durableId="1664888513">
    <w:abstractNumId w:val="0"/>
  </w:num>
  <w:num w:numId="10" w16cid:durableId="715348644">
    <w:abstractNumId w:val="3"/>
  </w:num>
  <w:num w:numId="11" w16cid:durableId="2123763230">
    <w:abstractNumId w:val="12"/>
  </w:num>
  <w:num w:numId="12" w16cid:durableId="1618559535">
    <w:abstractNumId w:val="11"/>
  </w:num>
  <w:num w:numId="13" w16cid:durableId="1438217178">
    <w:abstractNumId w:val="13"/>
  </w:num>
  <w:num w:numId="14" w16cid:durableId="1278561316">
    <w:abstractNumId w:val="6"/>
  </w:num>
  <w:num w:numId="15" w16cid:durableId="7842741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009"/>
    <w:rsid w:val="000008A3"/>
    <w:rsid w:val="00006C70"/>
    <w:rsid w:val="000105E7"/>
    <w:rsid w:val="00013CF8"/>
    <w:rsid w:val="00015428"/>
    <w:rsid w:val="00015DE7"/>
    <w:rsid w:val="00020393"/>
    <w:rsid w:val="00020E5C"/>
    <w:rsid w:val="00024484"/>
    <w:rsid w:val="0003171D"/>
    <w:rsid w:val="00032042"/>
    <w:rsid w:val="00034FE7"/>
    <w:rsid w:val="00035C69"/>
    <w:rsid w:val="000365F5"/>
    <w:rsid w:val="0003767D"/>
    <w:rsid w:val="00052577"/>
    <w:rsid w:val="00057104"/>
    <w:rsid w:val="00067704"/>
    <w:rsid w:val="00071275"/>
    <w:rsid w:val="00071C80"/>
    <w:rsid w:val="00080F97"/>
    <w:rsid w:val="00082A5A"/>
    <w:rsid w:val="000837CF"/>
    <w:rsid w:val="00086888"/>
    <w:rsid w:val="00087365"/>
    <w:rsid w:val="00094D2A"/>
    <w:rsid w:val="00095F4C"/>
    <w:rsid w:val="000969A9"/>
    <w:rsid w:val="000B5A31"/>
    <w:rsid w:val="000B5D8A"/>
    <w:rsid w:val="000B7E93"/>
    <w:rsid w:val="000C0CB8"/>
    <w:rsid w:val="000C5680"/>
    <w:rsid w:val="000D0DB1"/>
    <w:rsid w:val="000D148D"/>
    <w:rsid w:val="000D1926"/>
    <w:rsid w:val="000D2FDF"/>
    <w:rsid w:val="000D360E"/>
    <w:rsid w:val="000D5CDB"/>
    <w:rsid w:val="000D64EF"/>
    <w:rsid w:val="000E07F9"/>
    <w:rsid w:val="000E5912"/>
    <w:rsid w:val="000E6AB1"/>
    <w:rsid w:val="000F395D"/>
    <w:rsid w:val="000F500E"/>
    <w:rsid w:val="000F5F70"/>
    <w:rsid w:val="000F6010"/>
    <w:rsid w:val="0010090D"/>
    <w:rsid w:val="001038F8"/>
    <w:rsid w:val="001152B1"/>
    <w:rsid w:val="00115F50"/>
    <w:rsid w:val="00116B83"/>
    <w:rsid w:val="00120D53"/>
    <w:rsid w:val="00122E1C"/>
    <w:rsid w:val="001272EA"/>
    <w:rsid w:val="0013397D"/>
    <w:rsid w:val="001350A4"/>
    <w:rsid w:val="001361A2"/>
    <w:rsid w:val="0013645A"/>
    <w:rsid w:val="001377BF"/>
    <w:rsid w:val="00137AF8"/>
    <w:rsid w:val="00141C97"/>
    <w:rsid w:val="00146590"/>
    <w:rsid w:val="001519E4"/>
    <w:rsid w:val="00154B62"/>
    <w:rsid w:val="00156B33"/>
    <w:rsid w:val="001639E9"/>
    <w:rsid w:val="00170854"/>
    <w:rsid w:val="001726E3"/>
    <w:rsid w:val="00172E36"/>
    <w:rsid w:val="00176A4F"/>
    <w:rsid w:val="00180213"/>
    <w:rsid w:val="0018734C"/>
    <w:rsid w:val="00194B68"/>
    <w:rsid w:val="00196FAC"/>
    <w:rsid w:val="001A1C52"/>
    <w:rsid w:val="001A219E"/>
    <w:rsid w:val="001A579D"/>
    <w:rsid w:val="001A5F73"/>
    <w:rsid w:val="001A7755"/>
    <w:rsid w:val="001B0795"/>
    <w:rsid w:val="001B132F"/>
    <w:rsid w:val="001B23D2"/>
    <w:rsid w:val="001B3A53"/>
    <w:rsid w:val="001B704B"/>
    <w:rsid w:val="001C0DC9"/>
    <w:rsid w:val="001C49BD"/>
    <w:rsid w:val="001C5604"/>
    <w:rsid w:val="001C5953"/>
    <w:rsid w:val="001D4925"/>
    <w:rsid w:val="001D581B"/>
    <w:rsid w:val="001E3B93"/>
    <w:rsid w:val="001F0DB7"/>
    <w:rsid w:val="001F75E1"/>
    <w:rsid w:val="00201876"/>
    <w:rsid w:val="00203A84"/>
    <w:rsid w:val="00210F06"/>
    <w:rsid w:val="00214818"/>
    <w:rsid w:val="0022034F"/>
    <w:rsid w:val="00220DC8"/>
    <w:rsid w:val="0022355B"/>
    <w:rsid w:val="00234639"/>
    <w:rsid w:val="0023473C"/>
    <w:rsid w:val="0023595C"/>
    <w:rsid w:val="0024492D"/>
    <w:rsid w:val="00246433"/>
    <w:rsid w:val="00251C5C"/>
    <w:rsid w:val="00255460"/>
    <w:rsid w:val="002606EE"/>
    <w:rsid w:val="00267247"/>
    <w:rsid w:val="002673AC"/>
    <w:rsid w:val="00276B08"/>
    <w:rsid w:val="00276C40"/>
    <w:rsid w:val="00277D91"/>
    <w:rsid w:val="00280EED"/>
    <w:rsid w:val="00297867"/>
    <w:rsid w:val="002B306A"/>
    <w:rsid w:val="002B389F"/>
    <w:rsid w:val="002B4AD0"/>
    <w:rsid w:val="002B5375"/>
    <w:rsid w:val="002B7359"/>
    <w:rsid w:val="002C2876"/>
    <w:rsid w:val="002C3F6E"/>
    <w:rsid w:val="002C6CCA"/>
    <w:rsid w:val="002C7945"/>
    <w:rsid w:val="002E26A2"/>
    <w:rsid w:val="002E7D2C"/>
    <w:rsid w:val="002E7FCD"/>
    <w:rsid w:val="002F076F"/>
    <w:rsid w:val="00300B2F"/>
    <w:rsid w:val="0030400E"/>
    <w:rsid w:val="00310D4A"/>
    <w:rsid w:val="003127EE"/>
    <w:rsid w:val="00313478"/>
    <w:rsid w:val="00316718"/>
    <w:rsid w:val="00321B8C"/>
    <w:rsid w:val="00327493"/>
    <w:rsid w:val="003278BD"/>
    <w:rsid w:val="00335CCC"/>
    <w:rsid w:val="003440C1"/>
    <w:rsid w:val="0034437D"/>
    <w:rsid w:val="00344A92"/>
    <w:rsid w:val="00350F53"/>
    <w:rsid w:val="00352ADD"/>
    <w:rsid w:val="0036139D"/>
    <w:rsid w:val="00361BA0"/>
    <w:rsid w:val="00362EF7"/>
    <w:rsid w:val="00363098"/>
    <w:rsid w:val="00365AA6"/>
    <w:rsid w:val="003733F7"/>
    <w:rsid w:val="0037363A"/>
    <w:rsid w:val="00375113"/>
    <w:rsid w:val="00375D85"/>
    <w:rsid w:val="00377841"/>
    <w:rsid w:val="0038167D"/>
    <w:rsid w:val="00381714"/>
    <w:rsid w:val="00381A25"/>
    <w:rsid w:val="00381BBE"/>
    <w:rsid w:val="00386C86"/>
    <w:rsid w:val="00387780"/>
    <w:rsid w:val="0039061D"/>
    <w:rsid w:val="003919D0"/>
    <w:rsid w:val="00391AAD"/>
    <w:rsid w:val="003A1C9E"/>
    <w:rsid w:val="003A4BBE"/>
    <w:rsid w:val="003A6827"/>
    <w:rsid w:val="003B02BA"/>
    <w:rsid w:val="003B5A17"/>
    <w:rsid w:val="003C0225"/>
    <w:rsid w:val="003C1DEF"/>
    <w:rsid w:val="003C55A8"/>
    <w:rsid w:val="003C702A"/>
    <w:rsid w:val="003D014B"/>
    <w:rsid w:val="003D0CFA"/>
    <w:rsid w:val="003E68C6"/>
    <w:rsid w:val="003F0896"/>
    <w:rsid w:val="003F27F4"/>
    <w:rsid w:val="0040459E"/>
    <w:rsid w:val="00413135"/>
    <w:rsid w:val="004150DD"/>
    <w:rsid w:val="00420073"/>
    <w:rsid w:val="00422D78"/>
    <w:rsid w:val="0043144E"/>
    <w:rsid w:val="004420B1"/>
    <w:rsid w:val="00443CCE"/>
    <w:rsid w:val="00443EBB"/>
    <w:rsid w:val="0044407C"/>
    <w:rsid w:val="0044414D"/>
    <w:rsid w:val="00444CB6"/>
    <w:rsid w:val="0045045D"/>
    <w:rsid w:val="00450611"/>
    <w:rsid w:val="0045440E"/>
    <w:rsid w:val="0045720D"/>
    <w:rsid w:val="00471186"/>
    <w:rsid w:val="00475271"/>
    <w:rsid w:val="00481AF7"/>
    <w:rsid w:val="00482F1A"/>
    <w:rsid w:val="00482FF6"/>
    <w:rsid w:val="00492286"/>
    <w:rsid w:val="00493074"/>
    <w:rsid w:val="004931A0"/>
    <w:rsid w:val="004B380D"/>
    <w:rsid w:val="004B5C29"/>
    <w:rsid w:val="004B5C9B"/>
    <w:rsid w:val="004C6B44"/>
    <w:rsid w:val="004C6D2C"/>
    <w:rsid w:val="004D1A15"/>
    <w:rsid w:val="004F041D"/>
    <w:rsid w:val="004F6D30"/>
    <w:rsid w:val="00500CB1"/>
    <w:rsid w:val="005040EA"/>
    <w:rsid w:val="005105EC"/>
    <w:rsid w:val="005107C9"/>
    <w:rsid w:val="005217E7"/>
    <w:rsid w:val="00530BFE"/>
    <w:rsid w:val="00532CB7"/>
    <w:rsid w:val="005403F9"/>
    <w:rsid w:val="0054198D"/>
    <w:rsid w:val="005436F1"/>
    <w:rsid w:val="00543744"/>
    <w:rsid w:val="00543F41"/>
    <w:rsid w:val="00545249"/>
    <w:rsid w:val="00545E1F"/>
    <w:rsid w:val="005518EF"/>
    <w:rsid w:val="00557B41"/>
    <w:rsid w:val="0056116D"/>
    <w:rsid w:val="00567592"/>
    <w:rsid w:val="00567D95"/>
    <w:rsid w:val="00574770"/>
    <w:rsid w:val="005824FF"/>
    <w:rsid w:val="005833A7"/>
    <w:rsid w:val="00585B12"/>
    <w:rsid w:val="005912F7"/>
    <w:rsid w:val="0059188C"/>
    <w:rsid w:val="00592416"/>
    <w:rsid w:val="005942AD"/>
    <w:rsid w:val="005A4B6E"/>
    <w:rsid w:val="005B010B"/>
    <w:rsid w:val="005B4C85"/>
    <w:rsid w:val="005B7635"/>
    <w:rsid w:val="005C203F"/>
    <w:rsid w:val="005C2F3C"/>
    <w:rsid w:val="005C4817"/>
    <w:rsid w:val="005C768B"/>
    <w:rsid w:val="005D003C"/>
    <w:rsid w:val="005D010F"/>
    <w:rsid w:val="005D0B7E"/>
    <w:rsid w:val="005D6358"/>
    <w:rsid w:val="005D75B4"/>
    <w:rsid w:val="005E0D7B"/>
    <w:rsid w:val="005E74E1"/>
    <w:rsid w:val="005F0F70"/>
    <w:rsid w:val="005F26DC"/>
    <w:rsid w:val="005F2A18"/>
    <w:rsid w:val="005F3E1E"/>
    <w:rsid w:val="00603EC8"/>
    <w:rsid w:val="00621248"/>
    <w:rsid w:val="00624B15"/>
    <w:rsid w:val="00630013"/>
    <w:rsid w:val="00632D98"/>
    <w:rsid w:val="00633DA8"/>
    <w:rsid w:val="00640AFE"/>
    <w:rsid w:val="00642AF3"/>
    <w:rsid w:val="00643BD4"/>
    <w:rsid w:val="006451BE"/>
    <w:rsid w:val="00651B99"/>
    <w:rsid w:val="00660FD3"/>
    <w:rsid w:val="006706D5"/>
    <w:rsid w:val="006723F3"/>
    <w:rsid w:val="006735BF"/>
    <w:rsid w:val="00676B78"/>
    <w:rsid w:val="00676CB9"/>
    <w:rsid w:val="00682F4E"/>
    <w:rsid w:val="0068699A"/>
    <w:rsid w:val="00686C8B"/>
    <w:rsid w:val="00687817"/>
    <w:rsid w:val="00694ED8"/>
    <w:rsid w:val="0069561B"/>
    <w:rsid w:val="00696FF6"/>
    <w:rsid w:val="006A268E"/>
    <w:rsid w:val="006A389C"/>
    <w:rsid w:val="006A6E91"/>
    <w:rsid w:val="006B4208"/>
    <w:rsid w:val="006B50D4"/>
    <w:rsid w:val="006B77FF"/>
    <w:rsid w:val="006C146B"/>
    <w:rsid w:val="006C3660"/>
    <w:rsid w:val="006C3D11"/>
    <w:rsid w:val="006D2B30"/>
    <w:rsid w:val="006E2E9A"/>
    <w:rsid w:val="006E55E4"/>
    <w:rsid w:val="006F1243"/>
    <w:rsid w:val="006F1FDB"/>
    <w:rsid w:val="006F61D7"/>
    <w:rsid w:val="00700FA9"/>
    <w:rsid w:val="0070325E"/>
    <w:rsid w:val="00704BF1"/>
    <w:rsid w:val="00720E66"/>
    <w:rsid w:val="00722AF8"/>
    <w:rsid w:val="00723103"/>
    <w:rsid w:val="00731C57"/>
    <w:rsid w:val="007464A9"/>
    <w:rsid w:val="007472E7"/>
    <w:rsid w:val="00754C2D"/>
    <w:rsid w:val="00760A37"/>
    <w:rsid w:val="0077066F"/>
    <w:rsid w:val="0079274B"/>
    <w:rsid w:val="00793F47"/>
    <w:rsid w:val="0079462E"/>
    <w:rsid w:val="00795E8E"/>
    <w:rsid w:val="0079669E"/>
    <w:rsid w:val="007B017D"/>
    <w:rsid w:val="007B195C"/>
    <w:rsid w:val="007B5F24"/>
    <w:rsid w:val="007D337F"/>
    <w:rsid w:val="007D44A7"/>
    <w:rsid w:val="007D6D35"/>
    <w:rsid w:val="007D7B36"/>
    <w:rsid w:val="007E4C60"/>
    <w:rsid w:val="007E4E08"/>
    <w:rsid w:val="007E7118"/>
    <w:rsid w:val="007F1A00"/>
    <w:rsid w:val="00804461"/>
    <w:rsid w:val="00810E75"/>
    <w:rsid w:val="00811418"/>
    <w:rsid w:val="008300F7"/>
    <w:rsid w:val="00831E40"/>
    <w:rsid w:val="00857523"/>
    <w:rsid w:val="0085759F"/>
    <w:rsid w:val="0086510F"/>
    <w:rsid w:val="0086778A"/>
    <w:rsid w:val="008761B7"/>
    <w:rsid w:val="0087622A"/>
    <w:rsid w:val="00880974"/>
    <w:rsid w:val="008819EA"/>
    <w:rsid w:val="00882C9E"/>
    <w:rsid w:val="00882E95"/>
    <w:rsid w:val="00890512"/>
    <w:rsid w:val="00894149"/>
    <w:rsid w:val="0089477F"/>
    <w:rsid w:val="008B2BB9"/>
    <w:rsid w:val="008B3261"/>
    <w:rsid w:val="008B49BE"/>
    <w:rsid w:val="008B5F3C"/>
    <w:rsid w:val="008B64E9"/>
    <w:rsid w:val="008B659C"/>
    <w:rsid w:val="008B7E6B"/>
    <w:rsid w:val="008C0938"/>
    <w:rsid w:val="008C249C"/>
    <w:rsid w:val="008D033C"/>
    <w:rsid w:val="008D0E2B"/>
    <w:rsid w:val="008D369B"/>
    <w:rsid w:val="008E0815"/>
    <w:rsid w:val="008E0B59"/>
    <w:rsid w:val="00902736"/>
    <w:rsid w:val="00902945"/>
    <w:rsid w:val="00906758"/>
    <w:rsid w:val="0091090B"/>
    <w:rsid w:val="00910F74"/>
    <w:rsid w:val="00911EF8"/>
    <w:rsid w:val="0091488D"/>
    <w:rsid w:val="00915B63"/>
    <w:rsid w:val="00917120"/>
    <w:rsid w:val="00920D2E"/>
    <w:rsid w:val="00924908"/>
    <w:rsid w:val="00927364"/>
    <w:rsid w:val="00935649"/>
    <w:rsid w:val="0093606E"/>
    <w:rsid w:val="0094112E"/>
    <w:rsid w:val="00941F7C"/>
    <w:rsid w:val="00943AA7"/>
    <w:rsid w:val="00955784"/>
    <w:rsid w:val="00957D7C"/>
    <w:rsid w:val="00960C81"/>
    <w:rsid w:val="00961FDD"/>
    <w:rsid w:val="009653AE"/>
    <w:rsid w:val="009661E5"/>
    <w:rsid w:val="009711D2"/>
    <w:rsid w:val="00974C7D"/>
    <w:rsid w:val="00980EA8"/>
    <w:rsid w:val="00985572"/>
    <w:rsid w:val="0098649F"/>
    <w:rsid w:val="00987F0D"/>
    <w:rsid w:val="00995AD5"/>
    <w:rsid w:val="00995CAB"/>
    <w:rsid w:val="009A1B71"/>
    <w:rsid w:val="009A207B"/>
    <w:rsid w:val="009A46F3"/>
    <w:rsid w:val="009A72B2"/>
    <w:rsid w:val="009B0DCE"/>
    <w:rsid w:val="009B0F43"/>
    <w:rsid w:val="009B1500"/>
    <w:rsid w:val="009B27BB"/>
    <w:rsid w:val="009B45D2"/>
    <w:rsid w:val="009B5C35"/>
    <w:rsid w:val="009C0318"/>
    <w:rsid w:val="009D5E7A"/>
    <w:rsid w:val="009E17BC"/>
    <w:rsid w:val="009E351E"/>
    <w:rsid w:val="009E6295"/>
    <w:rsid w:val="009F03C6"/>
    <w:rsid w:val="009F605E"/>
    <w:rsid w:val="00A043B4"/>
    <w:rsid w:val="00A063F1"/>
    <w:rsid w:val="00A06B87"/>
    <w:rsid w:val="00A07E3F"/>
    <w:rsid w:val="00A16133"/>
    <w:rsid w:val="00A17D02"/>
    <w:rsid w:val="00A23753"/>
    <w:rsid w:val="00A31009"/>
    <w:rsid w:val="00A31910"/>
    <w:rsid w:val="00A446E8"/>
    <w:rsid w:val="00A50775"/>
    <w:rsid w:val="00A50B66"/>
    <w:rsid w:val="00A510B4"/>
    <w:rsid w:val="00A513A1"/>
    <w:rsid w:val="00A51E7F"/>
    <w:rsid w:val="00A63F69"/>
    <w:rsid w:val="00A6705D"/>
    <w:rsid w:val="00A741B0"/>
    <w:rsid w:val="00A943D9"/>
    <w:rsid w:val="00A97D24"/>
    <w:rsid w:val="00AA4727"/>
    <w:rsid w:val="00AB4609"/>
    <w:rsid w:val="00AC77AB"/>
    <w:rsid w:val="00AD28B0"/>
    <w:rsid w:val="00AD4F05"/>
    <w:rsid w:val="00AE6C3B"/>
    <w:rsid w:val="00AE78EF"/>
    <w:rsid w:val="00AF0736"/>
    <w:rsid w:val="00B014AD"/>
    <w:rsid w:val="00B0214E"/>
    <w:rsid w:val="00B044CC"/>
    <w:rsid w:val="00B06BA9"/>
    <w:rsid w:val="00B07BFD"/>
    <w:rsid w:val="00B209D6"/>
    <w:rsid w:val="00B23429"/>
    <w:rsid w:val="00B2397B"/>
    <w:rsid w:val="00B26433"/>
    <w:rsid w:val="00B26843"/>
    <w:rsid w:val="00B34D6A"/>
    <w:rsid w:val="00B36682"/>
    <w:rsid w:val="00B379C4"/>
    <w:rsid w:val="00B4379A"/>
    <w:rsid w:val="00B43B35"/>
    <w:rsid w:val="00B47E88"/>
    <w:rsid w:val="00B47F47"/>
    <w:rsid w:val="00B516F7"/>
    <w:rsid w:val="00B51D51"/>
    <w:rsid w:val="00B529D9"/>
    <w:rsid w:val="00B54A80"/>
    <w:rsid w:val="00B603A9"/>
    <w:rsid w:val="00B61C43"/>
    <w:rsid w:val="00B73C82"/>
    <w:rsid w:val="00B749E9"/>
    <w:rsid w:val="00B764D6"/>
    <w:rsid w:val="00B81F82"/>
    <w:rsid w:val="00B84A81"/>
    <w:rsid w:val="00B85F3C"/>
    <w:rsid w:val="00B8687D"/>
    <w:rsid w:val="00B869DD"/>
    <w:rsid w:val="00B909BE"/>
    <w:rsid w:val="00B92A00"/>
    <w:rsid w:val="00B93B36"/>
    <w:rsid w:val="00B93C4D"/>
    <w:rsid w:val="00B9486B"/>
    <w:rsid w:val="00B97E7E"/>
    <w:rsid w:val="00BA2629"/>
    <w:rsid w:val="00BA3467"/>
    <w:rsid w:val="00BB1DC4"/>
    <w:rsid w:val="00BB426C"/>
    <w:rsid w:val="00BB5AA9"/>
    <w:rsid w:val="00BB65ED"/>
    <w:rsid w:val="00BB7A37"/>
    <w:rsid w:val="00BC32C4"/>
    <w:rsid w:val="00BE01D6"/>
    <w:rsid w:val="00BE65A0"/>
    <w:rsid w:val="00BF51AF"/>
    <w:rsid w:val="00C04384"/>
    <w:rsid w:val="00C04B99"/>
    <w:rsid w:val="00C05469"/>
    <w:rsid w:val="00C07BB5"/>
    <w:rsid w:val="00C10254"/>
    <w:rsid w:val="00C10505"/>
    <w:rsid w:val="00C11607"/>
    <w:rsid w:val="00C137E3"/>
    <w:rsid w:val="00C261CF"/>
    <w:rsid w:val="00C362C7"/>
    <w:rsid w:val="00C36B6A"/>
    <w:rsid w:val="00C41C70"/>
    <w:rsid w:val="00C44FEB"/>
    <w:rsid w:val="00C4621A"/>
    <w:rsid w:val="00C50D66"/>
    <w:rsid w:val="00C51C51"/>
    <w:rsid w:val="00C533D0"/>
    <w:rsid w:val="00C557FF"/>
    <w:rsid w:val="00C562E2"/>
    <w:rsid w:val="00C56D91"/>
    <w:rsid w:val="00C62B0E"/>
    <w:rsid w:val="00C676FC"/>
    <w:rsid w:val="00C735BF"/>
    <w:rsid w:val="00C76EA6"/>
    <w:rsid w:val="00C81710"/>
    <w:rsid w:val="00C82E92"/>
    <w:rsid w:val="00C82F78"/>
    <w:rsid w:val="00C953FB"/>
    <w:rsid w:val="00C969C4"/>
    <w:rsid w:val="00CA285C"/>
    <w:rsid w:val="00CA2906"/>
    <w:rsid w:val="00CA5585"/>
    <w:rsid w:val="00CA698D"/>
    <w:rsid w:val="00CC017F"/>
    <w:rsid w:val="00CC146A"/>
    <w:rsid w:val="00CC496B"/>
    <w:rsid w:val="00CC4B2B"/>
    <w:rsid w:val="00CC4CA7"/>
    <w:rsid w:val="00CC61ED"/>
    <w:rsid w:val="00CD60D5"/>
    <w:rsid w:val="00CE2B68"/>
    <w:rsid w:val="00CE47EA"/>
    <w:rsid w:val="00CE6B97"/>
    <w:rsid w:val="00CE6BD6"/>
    <w:rsid w:val="00CF561F"/>
    <w:rsid w:val="00CF5C4D"/>
    <w:rsid w:val="00CF72CB"/>
    <w:rsid w:val="00D02721"/>
    <w:rsid w:val="00D04DF2"/>
    <w:rsid w:val="00D07423"/>
    <w:rsid w:val="00D10B80"/>
    <w:rsid w:val="00D127E9"/>
    <w:rsid w:val="00D13874"/>
    <w:rsid w:val="00D140A6"/>
    <w:rsid w:val="00D149F1"/>
    <w:rsid w:val="00D17778"/>
    <w:rsid w:val="00D250BC"/>
    <w:rsid w:val="00D250C8"/>
    <w:rsid w:val="00D328C3"/>
    <w:rsid w:val="00D36CBB"/>
    <w:rsid w:val="00D40AD1"/>
    <w:rsid w:val="00D50B68"/>
    <w:rsid w:val="00D51C53"/>
    <w:rsid w:val="00D538B8"/>
    <w:rsid w:val="00D5491F"/>
    <w:rsid w:val="00D56C99"/>
    <w:rsid w:val="00D65B1D"/>
    <w:rsid w:val="00D675D2"/>
    <w:rsid w:val="00D67B7E"/>
    <w:rsid w:val="00D8181B"/>
    <w:rsid w:val="00D81931"/>
    <w:rsid w:val="00D82475"/>
    <w:rsid w:val="00D8548D"/>
    <w:rsid w:val="00D901B4"/>
    <w:rsid w:val="00D91831"/>
    <w:rsid w:val="00D96F98"/>
    <w:rsid w:val="00DA23F4"/>
    <w:rsid w:val="00DA5BC3"/>
    <w:rsid w:val="00DA7C9F"/>
    <w:rsid w:val="00DB24B0"/>
    <w:rsid w:val="00DB3D4C"/>
    <w:rsid w:val="00DC70E2"/>
    <w:rsid w:val="00DC7AF0"/>
    <w:rsid w:val="00DD030A"/>
    <w:rsid w:val="00DD0A8D"/>
    <w:rsid w:val="00DD5160"/>
    <w:rsid w:val="00DD52DE"/>
    <w:rsid w:val="00DE781C"/>
    <w:rsid w:val="00DE7A48"/>
    <w:rsid w:val="00DF11CC"/>
    <w:rsid w:val="00DF5928"/>
    <w:rsid w:val="00E00666"/>
    <w:rsid w:val="00E16DA5"/>
    <w:rsid w:val="00E17896"/>
    <w:rsid w:val="00E2394E"/>
    <w:rsid w:val="00E23CA2"/>
    <w:rsid w:val="00E27A7B"/>
    <w:rsid w:val="00E311A9"/>
    <w:rsid w:val="00E34082"/>
    <w:rsid w:val="00E346EB"/>
    <w:rsid w:val="00E5122F"/>
    <w:rsid w:val="00E51CA7"/>
    <w:rsid w:val="00E55691"/>
    <w:rsid w:val="00E5700F"/>
    <w:rsid w:val="00E61093"/>
    <w:rsid w:val="00E64C3F"/>
    <w:rsid w:val="00E65CCF"/>
    <w:rsid w:val="00E67D6B"/>
    <w:rsid w:val="00E725F2"/>
    <w:rsid w:val="00E73AC5"/>
    <w:rsid w:val="00E75CA5"/>
    <w:rsid w:val="00E82FCC"/>
    <w:rsid w:val="00E85978"/>
    <w:rsid w:val="00E92101"/>
    <w:rsid w:val="00E92D34"/>
    <w:rsid w:val="00E97305"/>
    <w:rsid w:val="00E97DAC"/>
    <w:rsid w:val="00E97F37"/>
    <w:rsid w:val="00EA05C0"/>
    <w:rsid w:val="00EA084C"/>
    <w:rsid w:val="00EB7FF0"/>
    <w:rsid w:val="00EC08B1"/>
    <w:rsid w:val="00EC5ED3"/>
    <w:rsid w:val="00EC6CD1"/>
    <w:rsid w:val="00ED0F8F"/>
    <w:rsid w:val="00ED27C9"/>
    <w:rsid w:val="00ED7241"/>
    <w:rsid w:val="00ED7576"/>
    <w:rsid w:val="00ED7728"/>
    <w:rsid w:val="00EE2F8E"/>
    <w:rsid w:val="00EE7B5A"/>
    <w:rsid w:val="00EF4ADE"/>
    <w:rsid w:val="00F02385"/>
    <w:rsid w:val="00F02490"/>
    <w:rsid w:val="00F02A8E"/>
    <w:rsid w:val="00F14113"/>
    <w:rsid w:val="00F20C84"/>
    <w:rsid w:val="00F259A3"/>
    <w:rsid w:val="00F2647A"/>
    <w:rsid w:val="00F328AA"/>
    <w:rsid w:val="00F345BC"/>
    <w:rsid w:val="00F365BB"/>
    <w:rsid w:val="00F452CA"/>
    <w:rsid w:val="00F47E9A"/>
    <w:rsid w:val="00F47EC7"/>
    <w:rsid w:val="00F50BFE"/>
    <w:rsid w:val="00F54809"/>
    <w:rsid w:val="00F55AAD"/>
    <w:rsid w:val="00F6038F"/>
    <w:rsid w:val="00F67BE2"/>
    <w:rsid w:val="00F80483"/>
    <w:rsid w:val="00F832C2"/>
    <w:rsid w:val="00F848A2"/>
    <w:rsid w:val="00F92C25"/>
    <w:rsid w:val="00F93659"/>
    <w:rsid w:val="00F93DEA"/>
    <w:rsid w:val="00FA1A56"/>
    <w:rsid w:val="00FA74B8"/>
    <w:rsid w:val="00FB3519"/>
    <w:rsid w:val="00FB51D9"/>
    <w:rsid w:val="00FC055F"/>
    <w:rsid w:val="00FC5A60"/>
    <w:rsid w:val="00FC7E1F"/>
    <w:rsid w:val="00FD09E6"/>
    <w:rsid w:val="00FD1F1A"/>
    <w:rsid w:val="00FD287C"/>
    <w:rsid w:val="00FE380F"/>
    <w:rsid w:val="00FE5D94"/>
    <w:rsid w:val="00FF0C5E"/>
    <w:rsid w:val="00FF5F3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453E8B"/>
  <w15:docId w15:val="{1C019CB3-86CE-4B86-928D-D5AF92D4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5F4C"/>
    <w:rPr>
      <w:rFonts w:ascii="Times New Roman" w:eastAsia="Times New Roman" w:hAnsi="Times New Roman"/>
      <w:color w:val="000000"/>
      <w:kern w:val="28"/>
    </w:rPr>
  </w:style>
  <w:style w:type="paragraph" w:styleId="berschrift1">
    <w:name w:val="heading 1"/>
    <w:basedOn w:val="Standard"/>
    <w:next w:val="Standard"/>
    <w:link w:val="berschrift1Zchn"/>
    <w:uiPriority w:val="9"/>
    <w:qFormat/>
    <w:rsid w:val="00267247"/>
    <w:pPr>
      <w:keepNext/>
      <w:keepLines/>
      <w:spacing w:before="480"/>
      <w:outlineLvl w:val="0"/>
    </w:pPr>
    <w:rPr>
      <w:rFonts w:ascii="Arial" w:hAnsi="Arial"/>
      <w:b/>
      <w:bCs/>
      <w:color w:val="auto"/>
      <w:kern w:val="0"/>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67247"/>
    <w:rPr>
      <w:rFonts w:ascii="Arial" w:eastAsia="Times New Roman" w:hAnsi="Arial" w:cs="Times New Roman"/>
      <w:b/>
      <w:bCs/>
      <w:sz w:val="28"/>
      <w:szCs w:val="28"/>
    </w:rPr>
  </w:style>
  <w:style w:type="paragraph" w:styleId="Kopfzeile">
    <w:name w:val="header"/>
    <w:basedOn w:val="Standard"/>
    <w:link w:val="KopfzeileZchn"/>
    <w:uiPriority w:val="99"/>
    <w:unhideWhenUsed/>
    <w:rsid w:val="00A31009"/>
    <w:pPr>
      <w:tabs>
        <w:tab w:val="center" w:pos="4536"/>
        <w:tab w:val="right" w:pos="9072"/>
      </w:tabs>
    </w:pPr>
    <w:rPr>
      <w:rFonts w:ascii="Calibri" w:hAnsi="Calibri"/>
      <w:color w:val="auto"/>
      <w:kern w:val="0"/>
      <w:lang w:val="x-none" w:eastAsia="zh-TW"/>
    </w:rPr>
  </w:style>
  <w:style w:type="character" w:customStyle="1" w:styleId="KopfzeileZchn">
    <w:name w:val="Kopfzeile Zchn"/>
    <w:link w:val="Kopfzeile"/>
    <w:uiPriority w:val="99"/>
    <w:rsid w:val="00A31009"/>
    <w:rPr>
      <w:rFonts w:eastAsia="Times New Roman"/>
      <w:lang w:eastAsia="zh-TW"/>
    </w:rPr>
  </w:style>
  <w:style w:type="paragraph" w:styleId="Fuzeile">
    <w:name w:val="footer"/>
    <w:basedOn w:val="Standard"/>
    <w:link w:val="FuzeileZchn"/>
    <w:uiPriority w:val="99"/>
    <w:unhideWhenUsed/>
    <w:rsid w:val="00A31009"/>
    <w:pPr>
      <w:tabs>
        <w:tab w:val="center" w:pos="4536"/>
        <w:tab w:val="right" w:pos="9072"/>
      </w:tabs>
    </w:pPr>
    <w:rPr>
      <w:rFonts w:ascii="Calibri" w:hAnsi="Calibri"/>
      <w:color w:val="auto"/>
      <w:kern w:val="0"/>
      <w:lang w:val="x-none" w:eastAsia="zh-TW"/>
    </w:rPr>
  </w:style>
  <w:style w:type="character" w:customStyle="1" w:styleId="FuzeileZchn">
    <w:name w:val="Fußzeile Zchn"/>
    <w:link w:val="Fuzeile"/>
    <w:uiPriority w:val="99"/>
    <w:rsid w:val="00A31009"/>
    <w:rPr>
      <w:rFonts w:eastAsia="Times New Roman"/>
      <w:lang w:eastAsia="zh-TW"/>
    </w:rPr>
  </w:style>
  <w:style w:type="table" w:styleId="Tabellenraster">
    <w:name w:val="Table Grid"/>
    <w:basedOn w:val="NormaleTabelle"/>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uiPriority w:val="99"/>
    <w:semiHidden/>
    <w:rsid w:val="00A31009"/>
    <w:rPr>
      <w:color w:val="808080"/>
    </w:rPr>
  </w:style>
  <w:style w:type="paragraph" w:customStyle="1" w:styleId="Labor-Titelseite">
    <w:name w:val="Labor-Titelseite"/>
    <w:basedOn w:val="Standard"/>
    <w:qFormat/>
    <w:rsid w:val="00A31009"/>
    <w:pPr>
      <w:jc w:val="center"/>
    </w:pPr>
    <w:rPr>
      <w:rFonts w:ascii="Arial" w:hAnsi="Arial"/>
      <w:color w:val="0047FF"/>
      <w:sz w:val="56"/>
    </w:rPr>
  </w:style>
  <w:style w:type="character" w:customStyle="1" w:styleId="Labor-FormatvorlageTitelseite">
    <w:name w:val="Labor-Formatvorlage Titelseite"/>
    <w:uiPriority w:val="1"/>
    <w:rsid w:val="00A31009"/>
    <w:rPr>
      <w:rFonts w:ascii="Arial" w:hAnsi="Arial"/>
      <w:color w:val="0047FF"/>
      <w:sz w:val="56"/>
    </w:rPr>
  </w:style>
  <w:style w:type="paragraph" w:customStyle="1" w:styleId="Labor-Kapitelberschrift">
    <w:name w:val="Labor-Kapitelüberschrift"/>
    <w:basedOn w:val="Kopfzeile"/>
    <w:qFormat/>
    <w:rsid w:val="00A31009"/>
    <w:pPr>
      <w:spacing w:before="240"/>
      <w:jc w:val="center"/>
    </w:pPr>
    <w:rPr>
      <w:rFonts w:ascii="Arial" w:hAnsi="Arial"/>
      <w:b/>
      <w:color w:val="000000"/>
      <w:kern w:val="28"/>
      <w:sz w:val="28"/>
      <w:lang w:eastAsia="de-DE"/>
    </w:rPr>
  </w:style>
  <w:style w:type="paragraph" w:customStyle="1" w:styleId="Labor-Text">
    <w:name w:val="Labor-Text"/>
    <w:basedOn w:val="Standard"/>
    <w:qFormat/>
    <w:rsid w:val="00A31009"/>
    <w:pPr>
      <w:jc w:val="both"/>
    </w:pPr>
    <w:rPr>
      <w:rFonts w:ascii="Arial" w:hAnsi="Arial"/>
      <w:sz w:val="24"/>
    </w:rPr>
  </w:style>
  <w:style w:type="character" w:styleId="Hyperlink">
    <w:name w:val="Hyperlink"/>
    <w:rsid w:val="00A31009"/>
    <w:rPr>
      <w:color w:val="0000FF"/>
      <w:u w:val="single"/>
    </w:rPr>
  </w:style>
  <w:style w:type="table" w:customStyle="1" w:styleId="Tabellenraster1">
    <w:name w:val="Tabellenraster1"/>
    <w:basedOn w:val="NormaleTabelle"/>
    <w:next w:val="Tabellenraster"/>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llesRaster-Akzent31">
    <w:name w:val="Helles Raster - Akzent 31"/>
    <w:basedOn w:val="Standard"/>
    <w:uiPriority w:val="34"/>
    <w:qFormat/>
    <w:rsid w:val="00A31009"/>
    <w:pPr>
      <w:ind w:left="720"/>
      <w:contextualSpacing/>
    </w:pPr>
  </w:style>
  <w:style w:type="paragraph" w:customStyle="1" w:styleId="Labor-Aufzhlung">
    <w:name w:val="Labor-Aufzählung"/>
    <w:basedOn w:val="Labor-Text"/>
    <w:rsid w:val="00A31009"/>
    <w:pPr>
      <w:numPr>
        <w:numId w:val="1"/>
      </w:numPr>
      <w:jc w:val="left"/>
    </w:pPr>
  </w:style>
  <w:style w:type="paragraph" w:customStyle="1" w:styleId="Labor-Materialbox-berschrift">
    <w:name w:val="Labor-Materialbox-Überschrift"/>
    <w:basedOn w:val="Labor-Text"/>
    <w:rsid w:val="00A31009"/>
    <w:pPr>
      <w:jc w:val="left"/>
    </w:pPr>
    <w:rPr>
      <w:b/>
      <w:color w:val="0047FF"/>
    </w:rPr>
  </w:style>
  <w:style w:type="table" w:customStyle="1" w:styleId="Tabellenraster2">
    <w:name w:val="Tabellenraster2"/>
    <w:basedOn w:val="NormaleTabelle"/>
    <w:next w:val="Tabellenraster"/>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A31009"/>
    <w:rPr>
      <w:rFonts w:ascii="Tahoma" w:hAnsi="Tahoma"/>
      <w:sz w:val="16"/>
      <w:szCs w:val="16"/>
      <w:lang w:val="x-none"/>
    </w:rPr>
  </w:style>
  <w:style w:type="character" w:customStyle="1" w:styleId="SprechblasentextZchn">
    <w:name w:val="Sprechblasentext Zchn"/>
    <w:link w:val="Sprechblasentext"/>
    <w:uiPriority w:val="99"/>
    <w:semiHidden/>
    <w:rsid w:val="00A31009"/>
    <w:rPr>
      <w:rFonts w:ascii="Tahoma" w:eastAsia="Times New Roman" w:hAnsi="Tahoma" w:cs="Tahoma"/>
      <w:color w:val="000000"/>
      <w:kern w:val="28"/>
      <w:sz w:val="16"/>
      <w:szCs w:val="16"/>
      <w:lang w:eastAsia="de-DE"/>
    </w:rPr>
  </w:style>
  <w:style w:type="table" w:customStyle="1" w:styleId="Tabellengitternetz1">
    <w:name w:val="Tabellengitternetz1"/>
    <w:basedOn w:val="NormaleTabelle"/>
    <w:next w:val="Tabellenraster"/>
    <w:rsid w:val="00E16DA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sid w:val="00F67BE2"/>
    <w:rPr>
      <w:sz w:val="18"/>
      <w:szCs w:val="18"/>
    </w:rPr>
  </w:style>
  <w:style w:type="paragraph" w:styleId="Kommentartext">
    <w:name w:val="annotation text"/>
    <w:basedOn w:val="Standard"/>
    <w:link w:val="KommentartextZchn"/>
    <w:uiPriority w:val="99"/>
    <w:semiHidden/>
    <w:unhideWhenUsed/>
    <w:rsid w:val="00F67BE2"/>
    <w:rPr>
      <w:sz w:val="24"/>
      <w:szCs w:val="24"/>
    </w:rPr>
  </w:style>
  <w:style w:type="character" w:customStyle="1" w:styleId="KommentartextZchn">
    <w:name w:val="Kommentartext Zchn"/>
    <w:basedOn w:val="Absatz-Standardschriftart"/>
    <w:link w:val="Kommentartext"/>
    <w:uiPriority w:val="99"/>
    <w:semiHidden/>
    <w:rsid w:val="00F67BE2"/>
    <w:rPr>
      <w:rFonts w:ascii="Times New Roman" w:eastAsia="Times New Roman" w:hAnsi="Times New Roman"/>
      <w:color w:val="000000"/>
      <w:kern w:val="28"/>
      <w:sz w:val="24"/>
      <w:szCs w:val="24"/>
    </w:rPr>
  </w:style>
  <w:style w:type="paragraph" w:styleId="Kommentarthema">
    <w:name w:val="annotation subject"/>
    <w:basedOn w:val="Kommentartext"/>
    <w:next w:val="Kommentartext"/>
    <w:link w:val="KommentarthemaZchn"/>
    <w:uiPriority w:val="99"/>
    <w:semiHidden/>
    <w:unhideWhenUsed/>
    <w:rsid w:val="00F67BE2"/>
    <w:rPr>
      <w:b/>
      <w:bCs/>
      <w:sz w:val="20"/>
      <w:szCs w:val="20"/>
    </w:rPr>
  </w:style>
  <w:style w:type="character" w:customStyle="1" w:styleId="KommentarthemaZchn">
    <w:name w:val="Kommentarthema Zchn"/>
    <w:basedOn w:val="KommentartextZchn"/>
    <w:link w:val="Kommentarthema"/>
    <w:uiPriority w:val="99"/>
    <w:semiHidden/>
    <w:rsid w:val="00F67BE2"/>
    <w:rPr>
      <w:rFonts w:ascii="Times New Roman" w:eastAsia="Times New Roman" w:hAnsi="Times New Roman"/>
      <w:b/>
      <w:bCs/>
      <w:color w:val="000000"/>
      <w:kern w:val="28"/>
      <w:sz w:val="24"/>
      <w:szCs w:val="24"/>
    </w:rPr>
  </w:style>
  <w:style w:type="paragraph" w:customStyle="1" w:styleId="Arbeitsanweisung">
    <w:name w:val="Arbeitsanweisung"/>
    <w:basedOn w:val="Standard"/>
    <w:qFormat/>
    <w:rsid w:val="00CD60D5"/>
    <w:pPr>
      <w:ind w:left="680" w:hanging="680"/>
      <w:jc w:val="both"/>
    </w:pPr>
    <w:rPr>
      <w:rFonts w:ascii="Arial" w:hAnsi="Arial"/>
      <w:sz w:val="24"/>
    </w:rPr>
  </w:style>
  <w:style w:type="paragraph" w:customStyle="1" w:styleId="Labor-Texteinfach">
    <w:name w:val="Labor-Text einfach"/>
    <w:basedOn w:val="Arbeitsanweisung"/>
    <w:rsid w:val="00CD6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4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eader" Target="header7.xml"/><Relationship Id="rId47" Type="http://schemas.openxmlformats.org/officeDocument/2006/relationships/image" Target="media/image29.png"/><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eader" Target="header6.xml"/><Relationship Id="rId49"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7.tiff"/><Relationship Id="rId44" Type="http://schemas.openxmlformats.org/officeDocument/2006/relationships/header" Target="header8.xm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image" Target="media/image16.tiff"/><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header7.xml.rels><?xml version="1.0" encoding="UTF-8" standalone="yes"?>
<Relationships xmlns="http://schemas.openxmlformats.org/package/2006/relationships"><Relationship Id="rId1" Type="http://schemas.openxmlformats.org/officeDocument/2006/relationships/image" Target="media/image21.png"/></Relationships>
</file>

<file path=word/_rels/header8.xml.rels><?xml version="1.0" encoding="UTF-8" standalone="yes"?>
<Relationships xmlns="http://schemas.openxmlformats.org/package/2006/relationships"><Relationship Id="rId1" Type="http://schemas.openxmlformats.org/officeDocument/2006/relationships/image" Target="media/image21.png"/></Relationships>
</file>

<file path=word/_rels/header9.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k\AppData\Local\Chemistry%20Add-in%20for%20Word\Chemistry%20Gallery\Chem4Word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434D98CAD54E2B9A103BCFB9F3365B"/>
        <w:category>
          <w:name w:val="Allgemein"/>
          <w:gallery w:val="placeholder"/>
        </w:category>
        <w:types>
          <w:type w:val="bbPlcHdr"/>
        </w:types>
        <w:behaviors>
          <w:behavior w:val="content"/>
        </w:behaviors>
        <w:guid w:val="{E3DABC90-C54F-4578-91EB-5856C9E53B6B}"/>
      </w:docPartPr>
      <w:docPartBody>
        <w:p w:rsidR="005B3C19" w:rsidRDefault="003045C0" w:rsidP="003045C0">
          <w:pPr>
            <w:pStyle w:val="23434D98CAD54E2B9A103BCFB9F3365B"/>
          </w:pPr>
          <w:r w:rsidRPr="00FA6C58">
            <w:rPr>
              <w:rStyle w:val="Platzhaltertext"/>
            </w:rPr>
            <w:t>Klicken Sie hier, um Text einzugeben.</w:t>
          </w:r>
        </w:p>
      </w:docPartBody>
    </w:docPart>
    <w:docPart>
      <w:docPartPr>
        <w:name w:val="31AB70AD42094EE8B3E3B086B2E22A30"/>
        <w:category>
          <w:name w:val="Allgemein"/>
          <w:gallery w:val="placeholder"/>
        </w:category>
        <w:types>
          <w:type w:val="bbPlcHdr"/>
        </w:types>
        <w:behaviors>
          <w:behavior w:val="content"/>
        </w:behaviors>
        <w:guid w:val="{BB48DB45-F6EA-4286-8EC5-B3404741CB76}"/>
      </w:docPartPr>
      <w:docPartBody>
        <w:p w:rsidR="005B3C19" w:rsidRDefault="003045C0" w:rsidP="003045C0">
          <w:pPr>
            <w:pStyle w:val="31AB70AD42094EE8B3E3B086B2E22A30"/>
          </w:pPr>
          <w:r>
            <w:rPr>
              <w:rStyle w:val="Labor-FormatvorlageTitelseite"/>
            </w:rPr>
            <w:t>Stationsnamen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Menlo Regular">
    <w:altName w:val="Times New Roman"/>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5C0"/>
    <w:rsid w:val="00075336"/>
    <w:rsid w:val="00144DC2"/>
    <w:rsid w:val="001E6B8B"/>
    <w:rsid w:val="00260219"/>
    <w:rsid w:val="003045C0"/>
    <w:rsid w:val="00332BB6"/>
    <w:rsid w:val="004817DB"/>
    <w:rsid w:val="004B625C"/>
    <w:rsid w:val="004F3999"/>
    <w:rsid w:val="005128D3"/>
    <w:rsid w:val="005B3C19"/>
    <w:rsid w:val="005F5BEC"/>
    <w:rsid w:val="0061426A"/>
    <w:rsid w:val="00644E65"/>
    <w:rsid w:val="006665AD"/>
    <w:rsid w:val="00687CBC"/>
    <w:rsid w:val="007E110B"/>
    <w:rsid w:val="00915DAC"/>
    <w:rsid w:val="00930E86"/>
    <w:rsid w:val="00933840"/>
    <w:rsid w:val="009846D7"/>
    <w:rsid w:val="009D2A60"/>
    <w:rsid w:val="00A42E5B"/>
    <w:rsid w:val="00A90C01"/>
    <w:rsid w:val="00C52A02"/>
    <w:rsid w:val="00CA051C"/>
    <w:rsid w:val="00D446CE"/>
    <w:rsid w:val="00D8075A"/>
    <w:rsid w:val="00D86188"/>
    <w:rsid w:val="00E2128E"/>
    <w:rsid w:val="00F73F18"/>
    <w:rsid w:val="00F92F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B3C19"/>
    <w:rPr>
      <w:color w:val="808080"/>
    </w:rPr>
  </w:style>
  <w:style w:type="paragraph" w:customStyle="1" w:styleId="23434D98CAD54E2B9A103BCFB9F3365B">
    <w:name w:val="23434D98CAD54E2B9A103BCFB9F3365B"/>
    <w:rsid w:val="003045C0"/>
  </w:style>
  <w:style w:type="character" w:customStyle="1" w:styleId="Labor-FormatvorlageTitelseite">
    <w:name w:val="Labor-Formatvorlage Titelseite"/>
    <w:basedOn w:val="Absatz-Standardschriftart"/>
    <w:uiPriority w:val="1"/>
    <w:rsid w:val="003045C0"/>
    <w:rPr>
      <w:rFonts w:ascii="Arial" w:hAnsi="Arial"/>
      <w:color w:val="0047FF"/>
      <w:sz w:val="56"/>
    </w:rPr>
  </w:style>
  <w:style w:type="paragraph" w:customStyle="1" w:styleId="31AB70AD42094EE8B3E3B086B2E22A30">
    <w:name w:val="31AB70AD42094EE8B3E3B086B2E22A30"/>
    <w:rsid w:val="003045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FA7D311F-80F5-47DD-9F28-2FA8137AAF62}">
  <ds:schemaRefs>
    <ds:schemaRef ds:uri="http://schemas.openxmlformats.org/officeDocument/2006/bibliography"/>
  </ds:schemaRefs>
</ds:datastoreItem>
</file>

<file path=customXml/itemProps2.xml><?xml version="1.0" encoding="utf-8"?>
<ds:datastoreItem xmlns:ds="http://schemas.openxmlformats.org/officeDocument/2006/customXml" ds:itemID="{D177F6D3-0F6E-4E47-AFEA-5921C7884B8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21</Pages>
  <Words>1134</Words>
  <Characters>7147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8265</CharactersWithSpaces>
  <SharedDoc>false</SharedDoc>
  <HLinks>
    <vt:vector size="24" baseType="variant">
      <vt:variant>
        <vt:i4>262262</vt:i4>
      </vt:variant>
      <vt:variant>
        <vt:i4>3</vt:i4>
      </vt:variant>
      <vt:variant>
        <vt:i4>0</vt:i4>
      </vt:variant>
      <vt:variant>
        <vt:i4>5</vt:i4>
      </vt:variant>
      <vt:variant>
        <vt:lpwstr>http://www.mathe-ist-mehr.de/</vt:lpwstr>
      </vt:variant>
      <vt:variant>
        <vt:lpwstr/>
      </vt:variant>
      <vt:variant>
        <vt:i4>6291505</vt:i4>
      </vt:variant>
      <vt:variant>
        <vt:i4>0</vt:i4>
      </vt:variant>
      <vt:variant>
        <vt:i4>0</vt:i4>
      </vt:variant>
      <vt:variant>
        <vt:i4>5</vt:i4>
      </vt:variant>
      <vt:variant>
        <vt:lpwstr>http://www.mathe-labor.de/</vt:lpwstr>
      </vt:variant>
      <vt:variant>
        <vt:lpwstr/>
      </vt:variant>
      <vt:variant>
        <vt:i4>3473507</vt:i4>
      </vt:variant>
      <vt:variant>
        <vt:i4>9879</vt:i4>
      </vt:variant>
      <vt:variant>
        <vt:i4>1038</vt:i4>
      </vt:variant>
      <vt:variant>
        <vt:i4>1</vt:i4>
      </vt:variant>
      <vt:variant>
        <vt:lpwstr>Unbenannt1</vt:lpwstr>
      </vt:variant>
      <vt:variant>
        <vt:lpwstr/>
      </vt:variant>
      <vt:variant>
        <vt:i4>6619232</vt:i4>
      </vt:variant>
      <vt:variant>
        <vt:i4>12029</vt:i4>
      </vt:variant>
      <vt:variant>
        <vt:i4>1056</vt:i4>
      </vt:variant>
      <vt:variant>
        <vt:i4>1</vt:i4>
      </vt:variant>
      <vt:variant>
        <vt:lpwstr>smartphone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dc:creator>
  <cp:lastModifiedBy>Katja B</cp:lastModifiedBy>
  <cp:revision>33</cp:revision>
  <cp:lastPrinted>2018-08-26T13:02:00Z</cp:lastPrinted>
  <dcterms:created xsi:type="dcterms:W3CDTF">2018-07-18T10:17:00Z</dcterms:created>
  <dcterms:modified xsi:type="dcterms:W3CDTF">2023-03-15T09:35:00Z</dcterms:modified>
</cp:coreProperties>
</file>