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2F362" w14:textId="77777777" w:rsidR="00741394" w:rsidRDefault="00741394" w:rsidP="00741394">
      <w:pPr>
        <w:tabs>
          <w:tab w:val="left" w:pos="2268"/>
        </w:tabs>
      </w:pPr>
    </w:p>
    <w:p w14:paraId="4D5FDA41" w14:textId="77777777" w:rsidR="00741394" w:rsidRDefault="00741394" w:rsidP="00741394"/>
    <w:p w14:paraId="7144DFC7" w14:textId="77777777" w:rsidR="00741394" w:rsidRDefault="00741394" w:rsidP="00741394"/>
    <w:p w14:paraId="7A49D245" w14:textId="77777777" w:rsidR="00741394" w:rsidRDefault="00741394" w:rsidP="00741394">
      <w:pPr>
        <w:tabs>
          <w:tab w:val="left" w:pos="5895"/>
        </w:tabs>
      </w:pPr>
      <w:r>
        <w:tab/>
      </w:r>
    </w:p>
    <w:p w14:paraId="7D14A05E" w14:textId="77777777" w:rsidR="00741394" w:rsidRDefault="00741394" w:rsidP="00741394"/>
    <w:p w14:paraId="1B59275E" w14:textId="77777777" w:rsidR="00741394" w:rsidRDefault="00741394" w:rsidP="00741394"/>
    <w:p w14:paraId="4648064F" w14:textId="77777777" w:rsidR="00741394" w:rsidRDefault="00741394" w:rsidP="00741394"/>
    <w:p w14:paraId="5426D146" w14:textId="77777777" w:rsidR="00741394" w:rsidRDefault="00741394" w:rsidP="00741394"/>
    <w:p w14:paraId="70375CB1" w14:textId="77777777" w:rsidR="00741394" w:rsidRDefault="00741394" w:rsidP="00741394"/>
    <w:p w14:paraId="16EBF295" w14:textId="77777777" w:rsidR="00741394" w:rsidRDefault="00741394" w:rsidP="00741394"/>
    <w:p w14:paraId="74C5F067" w14:textId="77777777" w:rsidR="00741394" w:rsidRDefault="00741394" w:rsidP="00741394"/>
    <w:p w14:paraId="68A49B0C" w14:textId="77777777" w:rsidR="00741394" w:rsidRDefault="00741394" w:rsidP="00741394"/>
    <w:p w14:paraId="0DDD1053" w14:textId="77777777" w:rsidR="00741394" w:rsidRDefault="00741394" w:rsidP="00741394"/>
    <w:p w14:paraId="74C80861" w14:textId="77777777" w:rsidR="00741394" w:rsidRDefault="00741394" w:rsidP="00741394"/>
    <w:p w14:paraId="38F67556" w14:textId="77777777" w:rsidR="00741394" w:rsidRDefault="00741394" w:rsidP="00741394"/>
    <w:p w14:paraId="62004712" w14:textId="77777777" w:rsidR="00741394" w:rsidRDefault="00741394" w:rsidP="00741394"/>
    <w:p w14:paraId="3C623738" w14:textId="77777777" w:rsidR="00741394" w:rsidRDefault="00741394" w:rsidP="00741394"/>
    <w:p w14:paraId="1EED3AD5" w14:textId="77777777" w:rsidR="00741394" w:rsidRDefault="00741394" w:rsidP="00741394">
      <w:pPr>
        <w:jc w:val="center"/>
      </w:pPr>
    </w:p>
    <w:p w14:paraId="0DF6CEE7" w14:textId="77777777" w:rsidR="00741394" w:rsidRDefault="00741394" w:rsidP="00741394"/>
    <w:p w14:paraId="506C3F5F" w14:textId="77777777" w:rsidR="00741394" w:rsidRDefault="00741394" w:rsidP="00741394"/>
    <w:p w14:paraId="63C7F5FA" w14:textId="77777777" w:rsidR="00741394" w:rsidRDefault="00741394" w:rsidP="00741394"/>
    <w:p w14:paraId="09346931" w14:textId="77777777" w:rsidR="00741394" w:rsidRDefault="00741394" w:rsidP="00741394"/>
    <w:p w14:paraId="3AB42975" w14:textId="77777777" w:rsidR="00741394" w:rsidRDefault="00741394" w:rsidP="00741394"/>
    <w:p w14:paraId="2CA7513C" w14:textId="77777777" w:rsidR="00741394" w:rsidRDefault="00741394" w:rsidP="00741394">
      <w:pPr>
        <w:tabs>
          <w:tab w:val="left" w:pos="3480"/>
        </w:tabs>
      </w:pPr>
    </w:p>
    <w:p w14:paraId="29E43B92" w14:textId="77777777" w:rsidR="00741394" w:rsidRDefault="00741394" w:rsidP="00741394"/>
    <w:p w14:paraId="33CE2289" w14:textId="77777777" w:rsidR="00741394" w:rsidRDefault="00741394" w:rsidP="00741394"/>
    <w:p w14:paraId="060FBB17" w14:textId="77777777" w:rsidR="00741394" w:rsidRDefault="00741394" w:rsidP="00741394"/>
    <w:p w14:paraId="24890240" w14:textId="77777777" w:rsidR="00741394" w:rsidRDefault="00741394" w:rsidP="00741394"/>
    <w:p w14:paraId="37282120" w14:textId="77777777" w:rsidR="00741394" w:rsidRDefault="00741394" w:rsidP="00741394">
      <w:r>
        <w:rPr>
          <w:noProof/>
        </w:rPr>
        <mc:AlternateContent>
          <mc:Choice Requires="wps">
            <w:drawing>
              <wp:anchor distT="0" distB="0" distL="114300" distR="114300" simplePos="0" relativeHeight="251672064" behindDoc="0" locked="0" layoutInCell="1" allowOverlap="1" wp14:anchorId="0940CAB8" wp14:editId="15ADB5A9">
                <wp:simplePos x="0" y="0"/>
                <wp:positionH relativeFrom="column">
                  <wp:posOffset>4809490</wp:posOffset>
                </wp:positionH>
                <wp:positionV relativeFrom="paragraph">
                  <wp:posOffset>-598805</wp:posOffset>
                </wp:positionV>
                <wp:extent cx="1045845" cy="335280"/>
                <wp:effectExtent l="0" t="0" r="1905" b="7620"/>
                <wp:wrapNone/>
                <wp:docPr id="1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EC6E0" w14:textId="77777777" w:rsidR="00FA0A25" w:rsidRPr="00C94829" w:rsidRDefault="00FA0A25" w:rsidP="00741394">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0CAB8" id="_x0000_t202" coordsize="21600,21600" o:spt="202" path="m,l,21600r21600,l21600,xe">
                <v:stroke joinstyle="miter"/>
                <v:path gradientshapeok="t" o:connecttype="rect"/>
              </v:shapetype>
              <v:shape id="Text Box 5" o:spid="_x0000_s1026" type="#_x0000_t202" style="position:absolute;margin-left:378.7pt;margin-top:-47.15pt;width:82.35pt;height:26.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" stroked="f">
                <v:textbox>
                  <w:txbxContent>
                    <w:p w14:paraId="71EEC6E0" w14:textId="77777777" w:rsidR="00FA0A25" w:rsidRPr="00C94829" w:rsidRDefault="00FA0A25" w:rsidP="00741394">
                      <w:pPr>
                        <w:jc w:val="center"/>
                        <w:rPr>
                          <w:rFonts w:ascii="Arial" w:hAnsi="Arial" w:cs="Arial"/>
                          <w:sz w:val="24"/>
                          <w:szCs w:val="24"/>
                        </w:rPr>
                      </w:pPr>
                      <w:r>
                        <w:rPr>
                          <w:rFonts w:ascii="Arial" w:hAnsi="Arial" w:cs="Arial"/>
                          <w:sz w:val="24"/>
                          <w:szCs w:val="24"/>
                        </w:rPr>
                        <w:t>Schule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41ECC71" wp14:editId="6C95DFCB">
                <wp:simplePos x="0" y="0"/>
                <wp:positionH relativeFrom="column">
                  <wp:posOffset>4809490</wp:posOffset>
                </wp:positionH>
                <wp:positionV relativeFrom="paragraph">
                  <wp:posOffset>862330</wp:posOffset>
                </wp:positionV>
                <wp:extent cx="1045845" cy="285750"/>
                <wp:effectExtent l="0" t="0" r="1905" b="0"/>
                <wp:wrapNone/>
                <wp:docPr id="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0649A" w14:textId="77777777" w:rsidR="00FA0A25" w:rsidRPr="00C94829" w:rsidRDefault="00FA0A25" w:rsidP="00741394">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CC71" id="Text Box 4" o:spid="_x0000_s1027" type="#_x0000_t202" style="position:absolute;margin-left:378.7pt;margin-top:67.9pt;width:82.3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" stroked="f">
                <v:textbox>
                  <w:txbxContent>
                    <w:p w14:paraId="7050649A" w14:textId="77777777" w:rsidR="00FA0A25" w:rsidRPr="00C94829" w:rsidRDefault="00FA0A25" w:rsidP="00741394">
                      <w:pPr>
                        <w:jc w:val="center"/>
                        <w:rPr>
                          <w:rFonts w:ascii="Arial" w:hAnsi="Arial" w:cs="Arial"/>
                          <w:sz w:val="24"/>
                          <w:szCs w:val="24"/>
                        </w:rPr>
                      </w:pPr>
                      <w:r>
                        <w:rPr>
                          <w:rFonts w:ascii="Arial" w:hAnsi="Arial" w:cs="Arial"/>
                          <w:sz w:val="24"/>
                          <w:szCs w:val="24"/>
                        </w:rPr>
                        <w:t>Klasse</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4CB7594B" wp14:editId="30E97753">
                <wp:simplePos x="0" y="0"/>
                <wp:positionH relativeFrom="margin">
                  <wp:posOffset>4809490</wp:posOffset>
                </wp:positionH>
                <wp:positionV relativeFrom="paragraph">
                  <wp:posOffset>-1570355</wp:posOffset>
                </wp:positionV>
                <wp:extent cx="1045845" cy="942975"/>
                <wp:effectExtent l="0" t="0" r="20955" b="28575"/>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17E5" id="Rectangle 3" o:spid="_x0000_s1026" style="position:absolute;margin-left:378.7pt;margin-top:-123.65pt;width:82.35pt;height:74.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7dIgIAAD4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" strokeweight=".5pt">
                <w10:wrap anchorx="margin"/>
              </v:rect>
            </w:pict>
          </mc:Fallback>
        </mc:AlternateContent>
      </w:r>
      <w:r>
        <w:rPr>
          <w:noProof/>
        </w:rPr>
        <mc:AlternateContent>
          <mc:Choice Requires="wps">
            <w:drawing>
              <wp:anchor distT="0" distB="0" distL="114300" distR="114300" simplePos="0" relativeHeight="251668992" behindDoc="0" locked="0" layoutInCell="1" allowOverlap="1" wp14:anchorId="07938645" wp14:editId="4192B3BF">
                <wp:simplePos x="0" y="0"/>
                <wp:positionH relativeFrom="column">
                  <wp:posOffset>4809490</wp:posOffset>
                </wp:positionH>
                <wp:positionV relativeFrom="paragraph">
                  <wp:posOffset>-109220</wp:posOffset>
                </wp:positionV>
                <wp:extent cx="1045845" cy="942975"/>
                <wp:effectExtent l="0" t="0" r="20955" b="28575"/>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11ED8" id="Rectangle 2" o:spid="_x0000_s1026" style="position:absolute;margin-left:378.7pt;margin-top:-8.6pt;width:82.35pt;height:7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l7IgIAAD4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" strokeweight=".5pt"/>
            </w:pict>
          </mc:Fallback>
        </mc:AlternateContent>
      </w:r>
    </w:p>
    <w:p w14:paraId="198B943B" w14:textId="77777777" w:rsidR="00741394" w:rsidRDefault="00741394" w:rsidP="00741394"/>
    <w:p w14:paraId="1AC2597A" w14:textId="77777777" w:rsidR="00741394" w:rsidRDefault="00741394" w:rsidP="00741394"/>
    <w:p w14:paraId="2CEF6015" w14:textId="77777777" w:rsidR="00741394" w:rsidRDefault="00741394" w:rsidP="00741394"/>
    <w:p w14:paraId="7645D965" w14:textId="77777777" w:rsidR="00741394" w:rsidRDefault="00741394" w:rsidP="00741394"/>
    <w:p w14:paraId="70B1FABD" w14:textId="77777777" w:rsidR="00741394" w:rsidRDefault="00741394" w:rsidP="00741394"/>
    <w:p w14:paraId="76ED1905" w14:textId="77777777" w:rsidR="00741394" w:rsidRDefault="00741394" w:rsidP="00741394"/>
    <w:p w14:paraId="00E5D878" w14:textId="77777777" w:rsidR="00741394" w:rsidRDefault="00741394" w:rsidP="0074139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741394" w14:paraId="211CE3F6" w14:textId="77777777" w:rsidTr="00FA0A25">
        <w:tc>
          <w:tcPr>
            <w:tcW w:w="6884" w:type="dxa"/>
          </w:tcPr>
          <w:p w14:paraId="0CAE2C9E" w14:textId="77777777" w:rsidR="00741394" w:rsidRPr="0083234C" w:rsidRDefault="00741394" w:rsidP="00FA0A25">
            <w:pPr>
              <w:pStyle w:val="Labor-Titelseite"/>
            </w:pPr>
            <w:r w:rsidRPr="0083234C">
              <w:t>Station</w:t>
            </w:r>
          </w:p>
          <w:p w14:paraId="10F265A5" w14:textId="3A53E186" w:rsidR="00741394" w:rsidRDefault="00741394" w:rsidP="00FA0A25">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57B02A8E4E7D4F3AB0903D66B778D066"/>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1D05972BBDC0484E9051027D2A47D304"/>
                    </w:placeholder>
                  </w:sdtPr>
                  <w:sdtEndPr>
                    <w:rPr>
                      <w:rStyle w:val="Absatz-Standardschriftart"/>
                      <w:rFonts w:cs="Arial"/>
                      <w:szCs w:val="56"/>
                    </w:rPr>
                  </w:sdtEndPr>
                  <w:sdtContent>
                    <w:r w:rsidR="00973BBB">
                      <w:rPr>
                        <w:rStyle w:val="Labor-FormatvorlageTitelseite"/>
                      </w:rPr>
                      <w:t>Sternstunde Casino</w:t>
                    </w:r>
                  </w:sdtContent>
                </w:sdt>
              </w:sdtContent>
            </w:sdt>
            <w:r w:rsidRPr="00846469">
              <w:rPr>
                <w:rFonts w:cs="Arial"/>
                <w:szCs w:val="56"/>
              </w:rPr>
              <w:t>“</w:t>
            </w:r>
          </w:p>
          <w:p w14:paraId="3E322B6B" w14:textId="77777777" w:rsidR="00741394" w:rsidRDefault="00741394" w:rsidP="00FA0A25">
            <w:pPr>
              <w:pStyle w:val="Labor-Titelseite"/>
              <w:rPr>
                <w:rFonts w:cs="Arial"/>
                <w:szCs w:val="56"/>
              </w:rPr>
            </w:pPr>
            <w:r>
              <w:rPr>
                <w:rFonts w:cs="Arial"/>
                <w:szCs w:val="56"/>
              </w:rPr>
              <w:t>Teil 2</w:t>
            </w:r>
          </w:p>
          <w:p w14:paraId="25B87A1B" w14:textId="77777777" w:rsidR="00741394" w:rsidRPr="002B7AA1" w:rsidRDefault="00741394" w:rsidP="00FA0A25">
            <w:pPr>
              <w:pStyle w:val="Labor-Titelseite"/>
              <w:rPr>
                <w:rFonts w:cs="Arial"/>
                <w:sz w:val="44"/>
                <w:szCs w:val="56"/>
              </w:rPr>
            </w:pPr>
          </w:p>
          <w:p w14:paraId="313131F4" w14:textId="77777777" w:rsidR="00741394" w:rsidRDefault="00741394" w:rsidP="00FA0A25">
            <w:pPr>
              <w:pStyle w:val="Labor-Titelseite"/>
            </w:pPr>
            <w:r>
              <w:t>Arbeitsheft</w:t>
            </w:r>
          </w:p>
          <w:p w14:paraId="475636CE" w14:textId="77777777" w:rsidR="00741394" w:rsidRPr="00DA4BC6" w:rsidRDefault="00741394" w:rsidP="00FA0A25">
            <w:pPr>
              <w:pStyle w:val="Labor-Titelseite"/>
              <w:rPr>
                <w:sz w:val="36"/>
                <w:szCs w:val="36"/>
              </w:rPr>
            </w:pPr>
          </w:p>
          <w:tbl>
            <w:tblPr>
              <w:tblStyle w:val="Tabellenraster1"/>
              <w:tblW w:w="0" w:type="auto"/>
              <w:jc w:val="center"/>
              <w:tblLook w:val="04A0" w:firstRow="1" w:lastRow="0" w:firstColumn="1" w:lastColumn="0" w:noHBand="0" w:noVBand="1"/>
            </w:tblPr>
            <w:tblGrid>
              <w:gridCol w:w="727"/>
              <w:gridCol w:w="727"/>
              <w:gridCol w:w="728"/>
              <w:gridCol w:w="728"/>
              <w:gridCol w:w="728"/>
              <w:gridCol w:w="728"/>
              <w:gridCol w:w="728"/>
              <w:gridCol w:w="728"/>
            </w:tblGrid>
            <w:tr w:rsidR="00741394" w14:paraId="21FE5DBC" w14:textId="77777777" w:rsidTr="00FA0A25">
              <w:trPr>
                <w:jc w:val="center"/>
              </w:trPr>
              <w:tc>
                <w:tcPr>
                  <w:tcW w:w="727" w:type="dxa"/>
                  <w:tcBorders>
                    <w:bottom w:val="single" w:sz="4" w:space="0" w:color="auto"/>
                  </w:tcBorders>
                </w:tcPr>
                <w:p w14:paraId="51815C85" w14:textId="77777777" w:rsidR="00741394" w:rsidRPr="0056169A" w:rsidRDefault="00741394" w:rsidP="00FA0A25">
                  <w:pPr>
                    <w:pStyle w:val="Labor-Titelseite"/>
                    <w:rPr>
                      <w:sz w:val="64"/>
                      <w:szCs w:val="64"/>
                    </w:rPr>
                  </w:pPr>
                </w:p>
              </w:tc>
              <w:tc>
                <w:tcPr>
                  <w:tcW w:w="727" w:type="dxa"/>
                  <w:tcBorders>
                    <w:bottom w:val="single" w:sz="4" w:space="0" w:color="auto"/>
                  </w:tcBorders>
                </w:tcPr>
                <w:p w14:paraId="6AC7326E" w14:textId="77777777" w:rsidR="00741394" w:rsidRDefault="00741394" w:rsidP="00FA0A25">
                  <w:pPr>
                    <w:pStyle w:val="Labor-Titelseite"/>
                  </w:pPr>
                </w:p>
              </w:tc>
              <w:tc>
                <w:tcPr>
                  <w:tcW w:w="728" w:type="dxa"/>
                  <w:tcBorders>
                    <w:bottom w:val="single" w:sz="4" w:space="0" w:color="auto"/>
                  </w:tcBorders>
                </w:tcPr>
                <w:p w14:paraId="76E6972D" w14:textId="77777777" w:rsidR="00741394" w:rsidRDefault="00741394" w:rsidP="00FA0A25">
                  <w:pPr>
                    <w:pStyle w:val="Labor-Titelseite"/>
                  </w:pPr>
                </w:p>
              </w:tc>
              <w:tc>
                <w:tcPr>
                  <w:tcW w:w="728" w:type="dxa"/>
                  <w:tcBorders>
                    <w:bottom w:val="single" w:sz="4" w:space="0" w:color="auto"/>
                  </w:tcBorders>
                </w:tcPr>
                <w:p w14:paraId="074284E0" w14:textId="77777777" w:rsidR="00741394" w:rsidRDefault="00741394" w:rsidP="00FA0A25">
                  <w:pPr>
                    <w:pStyle w:val="Labor-Titelseite"/>
                  </w:pPr>
                </w:p>
              </w:tc>
              <w:tc>
                <w:tcPr>
                  <w:tcW w:w="728" w:type="dxa"/>
                  <w:tcBorders>
                    <w:bottom w:val="single" w:sz="4" w:space="0" w:color="auto"/>
                  </w:tcBorders>
                </w:tcPr>
                <w:p w14:paraId="1DF02BAA" w14:textId="77777777" w:rsidR="00741394" w:rsidRDefault="00741394" w:rsidP="00FA0A25">
                  <w:pPr>
                    <w:pStyle w:val="Labor-Titelseite"/>
                  </w:pPr>
                </w:p>
              </w:tc>
              <w:tc>
                <w:tcPr>
                  <w:tcW w:w="728" w:type="dxa"/>
                  <w:tcBorders>
                    <w:bottom w:val="single" w:sz="4" w:space="0" w:color="auto"/>
                    <w:right w:val="single" w:sz="4" w:space="0" w:color="auto"/>
                  </w:tcBorders>
                </w:tcPr>
                <w:p w14:paraId="21C7EBA1" w14:textId="77777777" w:rsidR="00741394" w:rsidRDefault="00741394" w:rsidP="00FA0A25">
                  <w:pPr>
                    <w:pStyle w:val="Labor-Titelseite"/>
                  </w:pPr>
                </w:p>
              </w:tc>
              <w:tc>
                <w:tcPr>
                  <w:tcW w:w="728" w:type="dxa"/>
                  <w:tcBorders>
                    <w:left w:val="single" w:sz="4" w:space="0" w:color="auto"/>
                    <w:bottom w:val="single" w:sz="4" w:space="0" w:color="auto"/>
                  </w:tcBorders>
                </w:tcPr>
                <w:p w14:paraId="0DA75549" w14:textId="77777777" w:rsidR="00741394" w:rsidRDefault="00741394" w:rsidP="00FA0A25">
                  <w:pPr>
                    <w:pStyle w:val="Labor-Titelseite"/>
                  </w:pPr>
                </w:p>
              </w:tc>
              <w:tc>
                <w:tcPr>
                  <w:tcW w:w="728" w:type="dxa"/>
                  <w:tcBorders>
                    <w:bottom w:val="single" w:sz="4" w:space="0" w:color="auto"/>
                  </w:tcBorders>
                </w:tcPr>
                <w:p w14:paraId="677F842B" w14:textId="77777777" w:rsidR="00741394" w:rsidRDefault="00741394" w:rsidP="00FA0A25">
                  <w:pPr>
                    <w:pStyle w:val="Labor-Titelseite"/>
                  </w:pPr>
                </w:p>
              </w:tc>
            </w:tr>
          </w:tbl>
          <w:p w14:paraId="365EAF4B" w14:textId="77777777" w:rsidR="00741394" w:rsidRDefault="00741394" w:rsidP="00FA0A25">
            <w:pPr>
              <w:jc w:val="center"/>
            </w:pPr>
          </w:p>
        </w:tc>
        <w:tc>
          <w:tcPr>
            <w:tcW w:w="2580" w:type="dxa"/>
          </w:tcPr>
          <w:p w14:paraId="69779A59" w14:textId="77777777" w:rsidR="00741394" w:rsidRDefault="00741394" w:rsidP="00FA0A25">
            <w:r>
              <w:rPr>
                <w:noProof/>
              </w:rPr>
              <mc:AlternateContent>
                <mc:Choice Requires="wps">
                  <w:drawing>
                    <wp:anchor distT="0" distB="0" distL="114300" distR="114300" simplePos="0" relativeHeight="251673088" behindDoc="0" locked="0" layoutInCell="1" allowOverlap="1" wp14:anchorId="34068672" wp14:editId="79609801">
                      <wp:simplePos x="0" y="0"/>
                      <wp:positionH relativeFrom="column">
                        <wp:posOffset>438150</wp:posOffset>
                      </wp:positionH>
                      <wp:positionV relativeFrom="paragraph">
                        <wp:posOffset>101600</wp:posOffset>
                      </wp:positionV>
                      <wp:extent cx="1045845" cy="942975"/>
                      <wp:effectExtent l="0" t="0" r="20955" b="28575"/>
                      <wp:wrapNone/>
                      <wp:docPr id="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3EF8" id="Rectangle 2" o:spid="_x0000_s1026" style="position:absolute;margin-left:34.5pt;margin-top:8pt;width:82.35pt;height:7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IkIQIAAD4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" strokeweight=".5pt"/>
                  </w:pict>
                </mc:Fallback>
              </mc:AlternateContent>
            </w:r>
          </w:p>
          <w:p w14:paraId="2C693AD3" w14:textId="77777777" w:rsidR="00741394" w:rsidRPr="002B7AA1" w:rsidRDefault="00741394" w:rsidP="00FA0A25"/>
          <w:p w14:paraId="5C02791B" w14:textId="77777777" w:rsidR="00741394" w:rsidRPr="002B7AA1" w:rsidRDefault="00741394" w:rsidP="00FA0A25"/>
          <w:p w14:paraId="65ECF372" w14:textId="77777777" w:rsidR="00741394" w:rsidRPr="002B7AA1" w:rsidRDefault="00741394" w:rsidP="00FA0A25"/>
          <w:p w14:paraId="4E44592B" w14:textId="77777777" w:rsidR="00741394" w:rsidRDefault="00741394" w:rsidP="00FA0A25"/>
          <w:p w14:paraId="2F1DB105" w14:textId="77777777" w:rsidR="00741394" w:rsidRPr="002B7AA1" w:rsidRDefault="00741394" w:rsidP="00FA0A25">
            <w:pPr>
              <w:jc w:val="center"/>
            </w:pPr>
            <w:r>
              <w:rPr>
                <w:noProof/>
              </w:rPr>
              <mc:AlternateContent>
                <mc:Choice Requires="wps">
                  <w:drawing>
                    <wp:anchor distT="0" distB="0" distL="114300" distR="114300" simplePos="0" relativeHeight="251674112" behindDoc="0" locked="0" layoutInCell="1" allowOverlap="1" wp14:anchorId="09B46157" wp14:editId="68070D8F">
                      <wp:simplePos x="0" y="0"/>
                      <wp:positionH relativeFrom="column">
                        <wp:posOffset>369570</wp:posOffset>
                      </wp:positionH>
                      <wp:positionV relativeFrom="paragraph">
                        <wp:posOffset>344805</wp:posOffset>
                      </wp:positionV>
                      <wp:extent cx="1182370" cy="285750"/>
                      <wp:effectExtent l="0" t="0" r="0" b="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05112" w14:textId="77777777" w:rsidR="00FA0A25" w:rsidRPr="00C94829" w:rsidRDefault="00FA0A25" w:rsidP="00741394">
                                  <w:pPr>
                                    <w:jc w:val="center"/>
                                    <w:rPr>
                                      <w:rFonts w:ascii="Arial" w:hAnsi="Arial" w:cs="Arial"/>
                                      <w:sz w:val="24"/>
                                      <w:szCs w:val="24"/>
                                    </w:rPr>
                                  </w:pPr>
                                  <w:r>
                                    <w:rPr>
                                      <w:rFonts w:ascii="Arial" w:hAnsi="Arial" w:cs="Arial"/>
                                      <w:sz w:val="24"/>
                                      <w:szCs w:val="24"/>
                                    </w:rPr>
                                    <w:t>Tischnummer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46157" id="_x0000_s1028" type="#_x0000_t202" style="position:absolute;left:0;text-align:left;margin-left:29.1pt;margin-top:27.15pt;width:93.1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" stroked="f">
                      <v:textbox>
                        <w:txbxContent>
                          <w:p w14:paraId="57305112" w14:textId="77777777" w:rsidR="00FA0A25" w:rsidRPr="00C94829" w:rsidRDefault="00FA0A25" w:rsidP="00741394">
                            <w:pPr>
                              <w:jc w:val="center"/>
                              <w:rPr>
                                <w:rFonts w:ascii="Arial" w:hAnsi="Arial" w:cs="Arial"/>
                                <w:sz w:val="24"/>
                                <w:szCs w:val="24"/>
                              </w:rPr>
                            </w:pPr>
                            <w:r>
                              <w:rPr>
                                <w:rFonts w:ascii="Arial" w:hAnsi="Arial" w:cs="Arial"/>
                                <w:sz w:val="24"/>
                                <w:szCs w:val="24"/>
                              </w:rPr>
                              <w:t>Tischnummer</w:t>
                            </w:r>
                          </w:p>
                        </w:txbxContent>
                      </v:textbox>
                    </v:shape>
                  </w:pict>
                </mc:Fallback>
              </mc:AlternateContent>
            </w:r>
          </w:p>
        </w:tc>
      </w:tr>
    </w:tbl>
    <w:p w14:paraId="6C62115B" w14:textId="77777777" w:rsidR="00741394" w:rsidRDefault="00741394" w:rsidP="00741394">
      <w:pPr>
        <w:spacing w:after="200" w:line="276" w:lineRule="auto"/>
        <w:ind w:right="2409"/>
        <w:jc w:val="center"/>
        <w:rPr>
          <w:rFonts w:ascii="Arial" w:eastAsiaTheme="minorHAnsi" w:hAnsi="Arial"/>
          <w:sz w:val="24"/>
          <w:lang w:eastAsia="en-US"/>
        </w:rPr>
      </w:pPr>
      <w:r>
        <w:rPr>
          <w:rFonts w:ascii="Arial" w:eastAsiaTheme="minorHAnsi" w:hAnsi="Arial"/>
          <w:sz w:val="24"/>
          <w:lang w:eastAsia="en-US"/>
        </w:rPr>
        <w:t>Teilnehmercode</w:t>
      </w:r>
    </w:p>
    <w:p w14:paraId="302EF7EE" w14:textId="77777777" w:rsidR="00A31009" w:rsidRDefault="00A31009" w:rsidP="00A31009">
      <w:pPr>
        <w:spacing w:after="200" w:line="276" w:lineRule="auto"/>
      </w:pPr>
    </w:p>
    <w:p w14:paraId="7700021C" w14:textId="7B726F5E" w:rsidR="00741394" w:rsidRDefault="00741394" w:rsidP="00A31009">
      <w:pPr>
        <w:spacing w:after="200" w:line="276" w:lineRule="auto"/>
      </w:pPr>
    </w:p>
    <w:p w14:paraId="7027539E" w14:textId="77777777" w:rsidR="00741394" w:rsidRDefault="00741394">
      <w:r>
        <w:br w:type="page"/>
      </w:r>
    </w:p>
    <w:p w14:paraId="78053941" w14:textId="77777777" w:rsidR="00741394" w:rsidRDefault="00741394" w:rsidP="00A31009">
      <w:pPr>
        <w:spacing w:after="200" w:line="276" w:lineRule="auto"/>
        <w:sectPr w:rsidR="00741394" w:rsidSect="004B5C9B">
          <w:headerReference w:type="default" r:id="rId10"/>
          <w:footerReference w:type="default" r:id="rId11"/>
          <w:headerReference w:type="first" r:id="rId12"/>
          <w:footerReference w:type="first" r:id="rId13"/>
          <w:pgSz w:w="11906" w:h="16838"/>
          <w:pgMar w:top="1417" w:right="1417" w:bottom="1134" w:left="1417" w:header="708" w:footer="794" w:gutter="0"/>
          <w:pgNumType w:start="0"/>
          <w:cols w:space="708"/>
          <w:titlePg/>
          <w:docGrid w:linePitch="360"/>
        </w:sectPr>
      </w:pPr>
    </w:p>
    <w:p w14:paraId="77F5F0E0" w14:textId="77777777" w:rsidR="00A31009" w:rsidRPr="00EF2C77" w:rsidRDefault="00A31009" w:rsidP="001B1C5D">
      <w:pPr>
        <w:pStyle w:val="Labor-Kapitelberschrift"/>
        <w:spacing w:line="360" w:lineRule="auto"/>
        <w:jc w:val="both"/>
      </w:pPr>
      <w:r>
        <w:lastRenderedPageBreak/>
        <w:t>L</w:t>
      </w:r>
      <w:r w:rsidRPr="00EF2C77">
        <w:t>iebe Schülerinnen und Schüler</w:t>
      </w:r>
      <w:r>
        <w:t>!</w:t>
      </w:r>
    </w:p>
    <w:p w14:paraId="3126C6C0" w14:textId="77777777" w:rsidR="00A31009" w:rsidRDefault="00A31009" w:rsidP="001B1C5D">
      <w:pPr>
        <w:pStyle w:val="Labor-Text"/>
        <w:spacing w:line="360" w:lineRule="auto"/>
      </w:pPr>
    </w:p>
    <w:p w14:paraId="37A37384" w14:textId="6A918206" w:rsidR="00403752" w:rsidRDefault="00403752" w:rsidP="001B1C5D">
      <w:pPr>
        <w:pStyle w:val="Labor-Text"/>
        <w:spacing w:line="360" w:lineRule="auto"/>
      </w:pPr>
      <w:r>
        <w:t>Im ersten Tei</w:t>
      </w:r>
      <w:r w:rsidR="009C409E">
        <w:t>l der Station „Sternstunde Casino</w:t>
      </w:r>
      <w:r>
        <w:t>“ habt ihr bereits die Eigenschaften des Spiegels kennengelernt und</w:t>
      </w:r>
      <w:r w:rsidR="00A22F77">
        <w:t xml:space="preserve"> somit das richtige Outfit herausgefunden</w:t>
      </w:r>
      <w:r>
        <w:t xml:space="preserve">. Außerdem habt ihr euch mit achsensymmetrischen Figuren beschäftigt. Doch </w:t>
      </w:r>
      <w:r w:rsidR="00A22F77">
        <w:t>im Casino</w:t>
      </w:r>
      <w:r>
        <w:t xml:space="preserve"> „</w:t>
      </w:r>
      <w:r w:rsidR="00A22F77">
        <w:t>Butterfly</w:t>
      </w:r>
      <w:r>
        <w:t>“ gibt es noch vielmehr zu sehen und zu erleben</w:t>
      </w:r>
      <w:r w:rsidR="00A22F77">
        <w:t>.</w:t>
      </w:r>
    </w:p>
    <w:p w14:paraId="14935889" w14:textId="77777777" w:rsidR="00403752" w:rsidRDefault="00403752" w:rsidP="00403752">
      <w:pPr>
        <w:pStyle w:val="Labor-Text"/>
      </w:pPr>
    </w:p>
    <w:p w14:paraId="7EB4F0FC" w14:textId="77777777" w:rsidR="00A31009" w:rsidRPr="0083234C" w:rsidRDefault="00A31009" w:rsidP="00A31009">
      <w:pPr>
        <w:pStyle w:val="Labor-Text"/>
        <w:rPr>
          <w:szCs w:val="24"/>
        </w:rPr>
      </w:pPr>
    </w:p>
    <w:p w14:paraId="67E19F68" w14:textId="77777777" w:rsidR="001707CC" w:rsidRDefault="001707CC" w:rsidP="001707CC">
      <w:pPr>
        <w:pStyle w:val="Arbeitsanweisung"/>
      </w:pPr>
    </w:p>
    <w:p w14:paraId="22701453" w14:textId="77777777" w:rsidR="00393602" w:rsidRDefault="00393602" w:rsidP="001707CC">
      <w:pPr>
        <w:pStyle w:val="Arbeitsanweisung"/>
      </w:pPr>
    </w:p>
    <w:p w14:paraId="40C8805B" w14:textId="77777777" w:rsidR="00393602" w:rsidRDefault="00393602" w:rsidP="001707CC">
      <w:pPr>
        <w:pStyle w:val="Arbeitsanweisung"/>
      </w:pPr>
    </w:p>
    <w:p w14:paraId="66F0F27B" w14:textId="77777777" w:rsidR="00393602" w:rsidRDefault="00393602" w:rsidP="001707CC">
      <w:pPr>
        <w:pStyle w:val="Arbeitsanweisung"/>
      </w:pPr>
    </w:p>
    <w:p w14:paraId="44934734" w14:textId="77777777" w:rsidR="00393602" w:rsidRDefault="00393602" w:rsidP="001707CC">
      <w:pPr>
        <w:pStyle w:val="Arbeitsanweisung"/>
      </w:pPr>
    </w:p>
    <w:p w14:paraId="611F6CA8" w14:textId="77777777" w:rsidR="00393602" w:rsidRDefault="00393602" w:rsidP="001707CC">
      <w:pPr>
        <w:pStyle w:val="Arbeitsanweisung"/>
      </w:pPr>
    </w:p>
    <w:p w14:paraId="55AD5071" w14:textId="77777777" w:rsidR="001707CC" w:rsidRPr="0083234C" w:rsidRDefault="001707CC" w:rsidP="001707CC">
      <w:pPr>
        <w:pStyle w:val="Labor-Kapitelberschrift"/>
        <w:jc w:val="both"/>
      </w:pPr>
      <w:r>
        <w:t xml:space="preserve">Wichtig: </w:t>
      </w:r>
      <w:r w:rsidRPr="00EE4AA6">
        <w:rPr>
          <w:b w:val="0"/>
        </w:rPr>
        <w:t>Bearbeitet bitte alle Aufgaben der Reihe nach!</w:t>
      </w:r>
    </w:p>
    <w:p w14:paraId="74F3F2F6" w14:textId="77777777" w:rsidR="001707CC" w:rsidRDefault="001707CC" w:rsidP="001707CC">
      <w:pPr>
        <w:pStyle w:val="Arbeitsanweisung"/>
        <w:tabs>
          <w:tab w:val="left" w:pos="2175"/>
        </w:tabs>
        <w:rPr>
          <w:szCs w:val="24"/>
        </w:rPr>
      </w:pPr>
    </w:p>
    <w:p w14:paraId="4DBCC77E" w14:textId="77777777" w:rsidR="001707CC" w:rsidRPr="0083234C" w:rsidRDefault="001707CC" w:rsidP="001707CC">
      <w:pPr>
        <w:pStyle w:val="Arbeitsanweisung"/>
        <w:tabs>
          <w:tab w:val="left" w:pos="2175"/>
        </w:tabs>
        <w:rPr>
          <w:szCs w:val="24"/>
        </w:rPr>
      </w:pPr>
      <w:r w:rsidRPr="00FA6084">
        <w:rPr>
          <w:rFonts w:cs="Arial"/>
          <w:noProof/>
          <w:szCs w:val="24"/>
        </w:rPr>
        <w:drawing>
          <wp:anchor distT="0" distB="0" distL="114300" distR="114300" simplePos="0" relativeHeight="251679232" behindDoc="0" locked="0" layoutInCell="1" allowOverlap="1" wp14:anchorId="434EBE22" wp14:editId="3EE10035">
            <wp:simplePos x="0" y="0"/>
            <wp:positionH relativeFrom="column">
              <wp:posOffset>6018530</wp:posOffset>
            </wp:positionH>
            <wp:positionV relativeFrom="paragraph">
              <wp:posOffset>2048510</wp:posOffset>
            </wp:positionV>
            <wp:extent cx="492760" cy="492760"/>
            <wp:effectExtent l="0" t="0" r="2540" b="254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78208" behindDoc="0" locked="0" layoutInCell="1" allowOverlap="1" wp14:anchorId="58D1D3A2" wp14:editId="04B0DAA7">
            <wp:simplePos x="0" y="0"/>
            <wp:positionH relativeFrom="column">
              <wp:posOffset>6018530</wp:posOffset>
            </wp:positionH>
            <wp:positionV relativeFrom="paragraph">
              <wp:posOffset>1433830</wp:posOffset>
            </wp:positionV>
            <wp:extent cx="492760" cy="492760"/>
            <wp:effectExtent l="0" t="0" r="2540" b="2540"/>
            <wp:wrapNone/>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0FC0E242" wp14:editId="75B4AA2E">
            <wp:simplePos x="0" y="0"/>
            <wp:positionH relativeFrom="column">
              <wp:posOffset>6017895</wp:posOffset>
            </wp:positionH>
            <wp:positionV relativeFrom="paragraph">
              <wp:posOffset>817880</wp:posOffset>
            </wp:positionV>
            <wp:extent cx="494030" cy="494030"/>
            <wp:effectExtent l="0" t="0" r="1270" b="127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76160" behindDoc="0" locked="0" layoutInCell="1" allowOverlap="1" wp14:anchorId="2EF1AD5C" wp14:editId="089465A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707CC" w14:paraId="28D0E140" w14:textId="77777777" w:rsidTr="00FA0A25">
        <w:trPr>
          <w:trHeight w:val="964"/>
        </w:trPr>
        <w:tc>
          <w:tcPr>
            <w:tcW w:w="1101" w:type="dxa"/>
            <w:vAlign w:val="center"/>
          </w:tcPr>
          <w:p w14:paraId="5E3E1DD7" w14:textId="77777777" w:rsidR="001707CC" w:rsidRDefault="001707CC" w:rsidP="00FA0A25">
            <w:pPr>
              <w:pStyle w:val="Labor-Text"/>
              <w:jc w:val="center"/>
            </w:pPr>
            <w:r w:rsidRPr="00FA6084">
              <w:rPr>
                <w:rFonts w:cs="Arial"/>
                <w:noProof/>
                <w:szCs w:val="24"/>
              </w:rPr>
              <w:drawing>
                <wp:inline distT="0" distB="0" distL="0" distR="0" wp14:anchorId="400BCF12" wp14:editId="2013A98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100B9E9F" w14:textId="77777777" w:rsidR="001707CC" w:rsidRDefault="001707CC" w:rsidP="00FA0A25">
            <w:pPr>
              <w:pStyle w:val="Labor-Text"/>
              <w:jc w:val="left"/>
            </w:pPr>
            <w:r>
              <w:t>Zu dieser Aufgabe gibt es Hilfen im Hilfeheft.</w:t>
            </w:r>
          </w:p>
        </w:tc>
      </w:tr>
      <w:tr w:rsidR="001707CC" w14:paraId="312E656D" w14:textId="77777777" w:rsidTr="00FA0A25">
        <w:trPr>
          <w:trHeight w:val="964"/>
        </w:trPr>
        <w:tc>
          <w:tcPr>
            <w:tcW w:w="1101" w:type="dxa"/>
            <w:vAlign w:val="center"/>
          </w:tcPr>
          <w:p w14:paraId="705E2386" w14:textId="77777777" w:rsidR="001707CC" w:rsidRDefault="001707CC" w:rsidP="00FA0A25">
            <w:pPr>
              <w:pStyle w:val="Labor-Text"/>
              <w:jc w:val="center"/>
            </w:pPr>
            <w:r>
              <w:rPr>
                <w:noProof/>
              </w:rPr>
              <w:drawing>
                <wp:inline distT="0" distB="0" distL="0" distR="0" wp14:anchorId="2D5A63AD" wp14:editId="7FAEA4F5">
                  <wp:extent cx="494030" cy="494030"/>
                  <wp:effectExtent l="0" t="0" r="127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6685AC43" w14:textId="77777777" w:rsidR="001707CC" w:rsidRDefault="001707CC" w:rsidP="00FA0A25">
            <w:pPr>
              <w:pStyle w:val="Labor-Text"/>
              <w:jc w:val="left"/>
            </w:pPr>
            <w:r>
              <w:t>Diskutiert hier eure wichtigsten Ergebnisse und fasst sie zusammen.</w:t>
            </w:r>
          </w:p>
        </w:tc>
      </w:tr>
      <w:tr w:rsidR="001707CC" w14:paraId="5C00FAB1" w14:textId="77777777" w:rsidTr="00FA0A25">
        <w:trPr>
          <w:trHeight w:val="964"/>
        </w:trPr>
        <w:tc>
          <w:tcPr>
            <w:tcW w:w="1101" w:type="dxa"/>
            <w:vAlign w:val="center"/>
          </w:tcPr>
          <w:p w14:paraId="5BF5CD54" w14:textId="77777777" w:rsidR="001707CC" w:rsidRDefault="001707CC" w:rsidP="00FA0A25">
            <w:pPr>
              <w:pStyle w:val="Labor-Text"/>
              <w:jc w:val="center"/>
            </w:pPr>
            <w:r w:rsidRPr="00FA6084">
              <w:rPr>
                <w:rFonts w:cs="Arial"/>
                <w:noProof/>
                <w:szCs w:val="24"/>
              </w:rPr>
              <w:drawing>
                <wp:inline distT="0" distB="0" distL="0" distR="0" wp14:anchorId="69FB4549" wp14:editId="679DEC24">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7FD2FB55" w14:textId="77777777" w:rsidR="001707CC" w:rsidRDefault="001707CC" w:rsidP="00FA0A25">
            <w:pPr>
              <w:pStyle w:val="Labor-Text"/>
              <w:jc w:val="left"/>
            </w:pPr>
            <w:r>
              <w:t>Zu dieser Aufgabe gibt es eine Simulation oder ein Video.</w:t>
            </w:r>
          </w:p>
        </w:tc>
      </w:tr>
      <w:tr w:rsidR="001707CC" w14:paraId="6F12578C" w14:textId="77777777" w:rsidTr="00FA0A25">
        <w:trPr>
          <w:trHeight w:val="964"/>
        </w:trPr>
        <w:tc>
          <w:tcPr>
            <w:tcW w:w="1101" w:type="dxa"/>
            <w:vAlign w:val="center"/>
          </w:tcPr>
          <w:p w14:paraId="2C9E3A15" w14:textId="77777777" w:rsidR="001707CC" w:rsidRDefault="001707CC" w:rsidP="00FA0A25">
            <w:pPr>
              <w:pStyle w:val="Labor-Text"/>
              <w:jc w:val="center"/>
            </w:pPr>
            <w:r w:rsidRPr="00FA6084">
              <w:rPr>
                <w:rFonts w:cs="Arial"/>
                <w:noProof/>
                <w:szCs w:val="24"/>
              </w:rPr>
              <w:drawing>
                <wp:inline distT="0" distB="0" distL="0" distR="0" wp14:anchorId="30790D20" wp14:editId="2EF95B9E">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27130A" w14:textId="77777777" w:rsidR="001707CC" w:rsidRDefault="001707CC" w:rsidP="00FA0A25">
            <w:pPr>
              <w:pStyle w:val="Labor-Text"/>
              <w:jc w:val="left"/>
            </w:pPr>
            <w:r>
              <w:t>Zu dieser Aufgabe gibt es Material auf eurem Tisch.</w:t>
            </w:r>
          </w:p>
        </w:tc>
      </w:tr>
    </w:tbl>
    <w:p w14:paraId="2DB58BCC" w14:textId="77777777" w:rsidR="001707CC" w:rsidRDefault="001707CC" w:rsidP="001707CC">
      <w:pPr>
        <w:pStyle w:val="Arbeitsanweisung"/>
        <w:ind w:left="0" w:firstLine="0"/>
      </w:pPr>
    </w:p>
    <w:p w14:paraId="28C0E734" w14:textId="77777777" w:rsidR="001707CC" w:rsidRPr="0083234C" w:rsidRDefault="001707CC" w:rsidP="001707CC">
      <w:pPr>
        <w:pStyle w:val="Arbeitsanweisung"/>
      </w:pPr>
    </w:p>
    <w:p w14:paraId="0B72846B" w14:textId="77777777" w:rsidR="001707CC" w:rsidRPr="0083234C" w:rsidRDefault="001707CC" w:rsidP="001707CC">
      <w:pPr>
        <w:pStyle w:val="Arbeitsanweisung"/>
        <w:outlineLvl w:val="0"/>
      </w:pPr>
      <w:r w:rsidRPr="0083234C">
        <w:t xml:space="preserve">Wir wünschen Euch viel Spaß beim </w:t>
      </w:r>
      <w:r>
        <w:t>Experimentieren und Entdecken</w:t>
      </w:r>
      <w:r w:rsidRPr="0083234C">
        <w:t>!</w:t>
      </w:r>
    </w:p>
    <w:p w14:paraId="660F8312" w14:textId="77777777" w:rsidR="00A31009" w:rsidRPr="0083234C" w:rsidRDefault="00A31009" w:rsidP="00A31009">
      <w:pPr>
        <w:pStyle w:val="Labor-Text"/>
      </w:pPr>
    </w:p>
    <w:p w14:paraId="7C2430CA" w14:textId="77777777" w:rsidR="00A31009" w:rsidRPr="007E1571" w:rsidRDefault="00A31009" w:rsidP="00A31009">
      <w:pPr>
        <w:pStyle w:val="Labor-Text"/>
        <w:outlineLvl w:val="0"/>
        <w:rPr>
          <w:rFonts w:ascii="Times New Roman" w:hAnsi="Times New Roman"/>
          <w:sz w:val="20"/>
        </w:rPr>
      </w:pPr>
      <w:r w:rsidRPr="0083234C">
        <w:t>Das Mathematik-Labor-Team</w:t>
      </w:r>
    </w:p>
    <w:p w14:paraId="1370B1C4" w14:textId="77777777" w:rsidR="00A31009" w:rsidRDefault="00A31009" w:rsidP="00A31009">
      <w:pPr>
        <w:spacing w:after="200" w:line="276" w:lineRule="auto"/>
        <w:sectPr w:rsidR="00A31009" w:rsidSect="00741394">
          <w:headerReference w:type="default" r:id="rId18"/>
          <w:footerReference w:type="default" r:id="rId19"/>
          <w:pgSz w:w="11906" w:h="16838"/>
          <w:pgMar w:top="1417" w:right="1417" w:bottom="1134" w:left="1417" w:header="708" w:footer="794" w:gutter="0"/>
          <w:pgNumType w:start="1"/>
          <w:cols w:space="708"/>
          <w:docGrid w:linePitch="360"/>
        </w:sectPr>
      </w:pPr>
    </w:p>
    <w:p w14:paraId="06470A5A" w14:textId="20C5DAFA" w:rsidR="004A2249" w:rsidRDefault="00AE3637" w:rsidP="006712E9">
      <w:pPr>
        <w:pStyle w:val="Labor-Text"/>
        <w:spacing w:line="360" w:lineRule="auto"/>
      </w:pPr>
      <w:r>
        <w:rPr>
          <w:noProof/>
        </w:rPr>
        <w:lastRenderedPageBreak/>
        <w:t>Im Casino angekommen melden sich Anna und Otto am Empfang</w:t>
      </w:r>
      <w:r w:rsidR="001B1C5D">
        <w:rPr>
          <w:noProof/>
        </w:rPr>
        <w:t>,</w:t>
      </w:r>
      <w:r>
        <w:rPr>
          <w:noProof/>
        </w:rPr>
        <w:t xml:space="preserve"> um Geld in Spielchips einzutauschen. Zur Eröffnung gibt es viele tolle Gewinnspiele. Anna und Otto wollen ihr Glück versuchen.</w:t>
      </w:r>
      <w:r w:rsidR="00062E0A">
        <w:rPr>
          <w:noProof/>
        </w:rPr>
        <w:t xml:space="preserve"> </w:t>
      </w:r>
      <w:r w:rsidR="00062E0A">
        <w:t xml:space="preserve">In einem Spiel können Anna und Otto 10 Spielchips gewinnen. Ihr könnt ihnen helfen, indem ihr das Gelernte über Achsensymmetrien von eurem letzten Besuch anwendet und die Aufgabe richtig löst. </w:t>
      </w:r>
    </w:p>
    <w:tbl>
      <w:tblPr>
        <w:tblpPr w:leftFromText="141" w:rightFromText="141" w:vertAnchor="text" w:horzAnchor="margin" w:tblpY="295"/>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236"/>
        <w:gridCol w:w="5052"/>
      </w:tblGrid>
      <w:tr w:rsidR="00062E0A" w14:paraId="1F1041B0" w14:textId="77777777" w:rsidTr="00062E0A">
        <w:trPr>
          <w:trHeight w:val="2530"/>
        </w:trPr>
        <w:tc>
          <w:tcPr>
            <w:tcW w:w="4236" w:type="dxa"/>
            <w:shd w:val="clear" w:color="auto" w:fill="FFFFFF"/>
          </w:tcPr>
          <w:p w14:paraId="437CB2A3" w14:textId="77777777" w:rsidR="00062E0A" w:rsidRPr="002F1020" w:rsidRDefault="00062E0A" w:rsidP="00062E0A">
            <w:pPr>
              <w:pStyle w:val="Labor-Materialbox-berschrift"/>
              <w:spacing w:line="360" w:lineRule="auto"/>
            </w:pPr>
            <w:r w:rsidRPr="00AD08D4">
              <w:t>Material</w:t>
            </w:r>
          </w:p>
          <w:p w14:paraId="21DDE00C" w14:textId="77777777" w:rsidR="00062E0A" w:rsidRPr="00793397" w:rsidRDefault="00062E0A" w:rsidP="00062E0A">
            <w:pPr>
              <w:pStyle w:val="Labor-Aufzhlung"/>
              <w:spacing w:line="360" w:lineRule="auto"/>
            </w:pPr>
            <w:r>
              <w:t xml:space="preserve">Geodreieck </w:t>
            </w:r>
          </w:p>
        </w:tc>
        <w:tc>
          <w:tcPr>
            <w:tcW w:w="5052" w:type="dxa"/>
            <w:shd w:val="clear" w:color="auto" w:fill="FFFFFF"/>
          </w:tcPr>
          <w:p w14:paraId="57E8F51D" w14:textId="77777777" w:rsidR="00062E0A" w:rsidRPr="009534FB" w:rsidRDefault="00062E0A" w:rsidP="00062E0A">
            <w:pPr>
              <w:pStyle w:val="Labor-Text"/>
              <w:spacing w:line="360" w:lineRule="auto"/>
              <w:jc w:val="right"/>
            </w:pPr>
            <w:r>
              <w:rPr>
                <w:noProof/>
              </w:rPr>
              <w:drawing>
                <wp:anchor distT="0" distB="0" distL="114300" distR="114300" simplePos="0" relativeHeight="251765248" behindDoc="0" locked="0" layoutInCell="1" allowOverlap="1" wp14:anchorId="4DB4C2D8" wp14:editId="2AA3C45E">
                  <wp:simplePos x="0" y="0"/>
                  <wp:positionH relativeFrom="column">
                    <wp:posOffset>6350</wp:posOffset>
                  </wp:positionH>
                  <wp:positionV relativeFrom="paragraph">
                    <wp:posOffset>0</wp:posOffset>
                  </wp:positionV>
                  <wp:extent cx="3071394" cy="1533525"/>
                  <wp:effectExtent l="0" t="0" r="0" b="0"/>
                  <wp:wrapThrough wrapText="bothSides">
                    <wp:wrapPolygon edited="0">
                      <wp:start x="10318" y="0"/>
                      <wp:lineTo x="0" y="20661"/>
                      <wp:lineTo x="0" y="21198"/>
                      <wp:lineTo x="21439" y="21198"/>
                      <wp:lineTo x="21439" y="20661"/>
                      <wp:lineTo x="11122" y="0"/>
                      <wp:lineTo x="10318" y="0"/>
                    </wp:wrapPolygon>
                  </wp:wrapThrough>
                  <wp:docPr id="22" name="Grafik 22" descr="Bildergebnis für geo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odreie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394" cy="1533525"/>
                          </a:xfrm>
                          <a:prstGeom prst="rect">
                            <a:avLst/>
                          </a:prstGeom>
                          <a:noFill/>
                          <a:ln>
                            <a:noFill/>
                          </a:ln>
                        </pic:spPr>
                      </pic:pic>
                    </a:graphicData>
                  </a:graphic>
                </wp:anchor>
              </w:drawing>
            </w:r>
          </w:p>
        </w:tc>
      </w:tr>
    </w:tbl>
    <w:p w14:paraId="4868F996" w14:textId="481B0B38" w:rsidR="00062E0A" w:rsidRDefault="00062E0A" w:rsidP="00062E0A">
      <w:pPr>
        <w:pStyle w:val="Labor-Text"/>
        <w:tabs>
          <w:tab w:val="left" w:pos="1084"/>
        </w:tabs>
        <w:spacing w:line="360" w:lineRule="auto"/>
      </w:pPr>
      <w:r w:rsidRPr="00FA6084">
        <w:rPr>
          <w:rFonts w:cs="Arial"/>
          <w:noProof/>
          <w:szCs w:val="24"/>
        </w:rPr>
        <w:drawing>
          <wp:anchor distT="0" distB="0" distL="114300" distR="114300" simplePos="0" relativeHeight="251757056" behindDoc="0" locked="0" layoutInCell="1" allowOverlap="1" wp14:anchorId="0E8CF27A" wp14:editId="043274C0">
            <wp:simplePos x="0" y="0"/>
            <wp:positionH relativeFrom="column">
              <wp:posOffset>6029325</wp:posOffset>
            </wp:positionH>
            <wp:positionV relativeFrom="paragraph">
              <wp:posOffset>256540</wp:posOffset>
            </wp:positionV>
            <wp:extent cx="492760" cy="492760"/>
            <wp:effectExtent l="0" t="0" r="2540" b="2540"/>
            <wp:wrapNone/>
            <wp:docPr id="1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6C8EC3D" w14:textId="039B1CB6" w:rsidR="00062E0A" w:rsidRDefault="00062E0A" w:rsidP="00062E0A">
      <w:pPr>
        <w:pStyle w:val="Labor-Text"/>
        <w:tabs>
          <w:tab w:val="left" w:pos="1084"/>
        </w:tabs>
        <w:spacing w:line="360" w:lineRule="auto"/>
      </w:pPr>
    </w:p>
    <w:p w14:paraId="6F50374B" w14:textId="51DDE15A" w:rsidR="001B1C5D" w:rsidRDefault="006712E9" w:rsidP="00062E0A">
      <w:pPr>
        <w:pStyle w:val="Labor-Text"/>
        <w:tabs>
          <w:tab w:val="left" w:pos="1084"/>
        </w:tabs>
        <w:spacing w:line="360" w:lineRule="auto"/>
      </w:pPr>
      <w:r w:rsidRPr="00FA6084">
        <w:rPr>
          <w:rFonts w:cs="Arial"/>
          <w:noProof/>
          <w:szCs w:val="24"/>
        </w:rPr>
        <w:drawing>
          <wp:anchor distT="0" distB="0" distL="114300" distR="114300" simplePos="0" relativeHeight="251667456" behindDoc="0" locked="0" layoutInCell="1" allowOverlap="1" wp14:anchorId="63987DDA" wp14:editId="2F9310FE">
            <wp:simplePos x="0" y="0"/>
            <wp:positionH relativeFrom="column">
              <wp:posOffset>6028055</wp:posOffset>
            </wp:positionH>
            <wp:positionV relativeFrom="paragraph">
              <wp:posOffset>2004060</wp:posOffset>
            </wp:positionV>
            <wp:extent cx="492760" cy="492760"/>
            <wp:effectExtent l="0" t="0" r="2540" b="2540"/>
            <wp:wrapNone/>
            <wp:docPr id="4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972151">
        <w:t xml:space="preserve">Das Casino Butterfly hat verschiedene Spielchips. </w:t>
      </w:r>
      <w:r w:rsidR="009F6722">
        <w:t>Zeichne</w:t>
      </w:r>
      <w:r w:rsidR="00FB54AA">
        <w:t>t</w:t>
      </w:r>
      <w:r w:rsidR="009F6722">
        <w:t xml:space="preserve"> </w:t>
      </w:r>
      <w:r w:rsidR="00172A42">
        <w:t xml:space="preserve">bei den verschiedenen </w:t>
      </w:r>
      <w:r w:rsidR="00FB54AA">
        <w:t>C</w:t>
      </w:r>
      <w:r w:rsidR="00DA2AD2">
        <w:t>hips</w:t>
      </w:r>
      <w:r w:rsidR="00172A42">
        <w:t xml:space="preserve"> </w:t>
      </w:r>
      <w:r w:rsidR="00FB54AA">
        <w:t>alle Symmetrieachsen ein, die ihr</w:t>
      </w:r>
      <w:r w:rsidR="009F6722">
        <w:t xml:space="preserve"> finden k</w:t>
      </w:r>
      <w:r w:rsidR="00FB54AA">
        <w:t>önnt</w:t>
      </w:r>
      <w:r w:rsidR="009F6722">
        <w:t>.</w:t>
      </w:r>
      <w:r w:rsidR="00A839E8">
        <w:t xml:space="preserve"> </w:t>
      </w:r>
      <w:r w:rsidR="00FB54AA">
        <w:t>Notiert</w:t>
      </w:r>
      <w:r w:rsidR="00172A42">
        <w:t xml:space="preserve"> anschließend in die Kästchen unter den </w:t>
      </w:r>
      <w:r w:rsidR="00DA2AD2">
        <w:t>Spielchips</w:t>
      </w:r>
      <w:r w:rsidR="00172A42">
        <w:t xml:space="preserve"> die jeweilige Anzahl der gefundenen Symmetrieachsen.</w:t>
      </w:r>
    </w:p>
    <w:p w14:paraId="463FC5B7" w14:textId="77777777" w:rsidR="006712E9" w:rsidRDefault="006712E9" w:rsidP="00B90F78">
      <w:pPr>
        <w:pStyle w:val="Labor-Text"/>
        <w:tabs>
          <w:tab w:val="left" w:pos="709"/>
        </w:tabs>
        <w:spacing w:line="360" w:lineRule="auto"/>
        <w:ind w:left="708"/>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7"/>
        <w:gridCol w:w="3041"/>
        <w:gridCol w:w="2944"/>
      </w:tblGrid>
      <w:tr w:rsidR="007E5415" w:rsidRPr="00E87FA9" w14:paraId="416647D7" w14:textId="77777777" w:rsidTr="001B1C5D">
        <w:tc>
          <w:tcPr>
            <w:tcW w:w="3077" w:type="dxa"/>
            <w:shd w:val="clear" w:color="auto" w:fill="auto"/>
            <w:vAlign w:val="center"/>
          </w:tcPr>
          <w:p w14:paraId="0A04BED4" w14:textId="3A96D5D5" w:rsidR="007E5415" w:rsidRPr="00E87FA9" w:rsidRDefault="001B1C5D" w:rsidP="003A07E1">
            <w:pPr>
              <w:spacing w:after="200" w:line="276" w:lineRule="auto"/>
              <w:rPr>
                <w:rFonts w:ascii="Arial" w:hAnsi="Arial"/>
                <w:b/>
                <w:sz w:val="24"/>
              </w:rPr>
            </w:pPr>
            <w:r>
              <w:br w:type="page"/>
            </w:r>
            <w:r w:rsidR="003A07E1">
              <w:rPr>
                <w:noProof/>
              </w:rPr>
              <w:br/>
            </w:r>
            <w:r w:rsidR="003A07E1">
              <w:rPr>
                <w:noProof/>
              </w:rPr>
              <w:br/>
            </w:r>
            <w:r w:rsidR="003A07E1">
              <w:rPr>
                <w:noProof/>
              </w:rPr>
              <w:drawing>
                <wp:inline distT="0" distB="0" distL="0" distR="0" wp14:anchorId="64577D27" wp14:editId="45DA1783">
                  <wp:extent cx="1816735" cy="101790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735" cy="1017905"/>
                          </a:xfrm>
                          <a:prstGeom prst="rect">
                            <a:avLst/>
                          </a:prstGeom>
                          <a:noFill/>
                        </pic:spPr>
                      </pic:pic>
                    </a:graphicData>
                  </a:graphic>
                </wp:inline>
              </w:drawing>
            </w:r>
          </w:p>
        </w:tc>
        <w:tc>
          <w:tcPr>
            <w:tcW w:w="3041" w:type="dxa"/>
            <w:shd w:val="clear" w:color="auto" w:fill="auto"/>
            <w:vAlign w:val="center"/>
          </w:tcPr>
          <w:p w14:paraId="7319896E" w14:textId="4A48CC7A" w:rsidR="007E5415" w:rsidRPr="00E87FA9" w:rsidRDefault="003A07E1" w:rsidP="00424BC3">
            <w:pPr>
              <w:spacing w:after="200" w:line="276" w:lineRule="auto"/>
              <w:jc w:val="center"/>
              <w:rPr>
                <w:rFonts w:ascii="Arial" w:hAnsi="Arial"/>
                <w:b/>
                <w:sz w:val="24"/>
              </w:rPr>
            </w:pPr>
            <w:r>
              <w:rPr>
                <w:rFonts w:ascii="Arial" w:hAnsi="Arial"/>
                <w:b/>
                <w:sz w:val="24"/>
              </w:rPr>
              <w:br/>
            </w:r>
            <w:r>
              <w:rPr>
                <w:rFonts w:ascii="Arial" w:hAnsi="Arial"/>
                <w:b/>
                <w:sz w:val="24"/>
              </w:rPr>
              <w:br/>
            </w:r>
            <w:r>
              <w:rPr>
                <w:noProof/>
              </w:rPr>
              <w:drawing>
                <wp:inline distT="0" distB="0" distL="0" distR="0" wp14:anchorId="5B990EB1" wp14:editId="4248CC09">
                  <wp:extent cx="1466850" cy="147075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108" t="6437" r="7207" b="6896"/>
                          <a:stretch/>
                        </pic:blipFill>
                        <pic:spPr bwMode="auto">
                          <a:xfrm>
                            <a:off x="0" y="0"/>
                            <a:ext cx="1480174" cy="1484111"/>
                          </a:xfrm>
                          <a:prstGeom prst="rect">
                            <a:avLst/>
                          </a:prstGeom>
                          <a:ln>
                            <a:noFill/>
                          </a:ln>
                          <a:extLst>
                            <a:ext uri="{53640926-AAD7-44D8-BBD7-CCE9431645EC}">
                              <a14:shadowObscured xmlns:a14="http://schemas.microsoft.com/office/drawing/2010/main"/>
                            </a:ext>
                          </a:extLst>
                        </pic:spPr>
                      </pic:pic>
                    </a:graphicData>
                  </a:graphic>
                </wp:inline>
              </w:drawing>
            </w:r>
          </w:p>
        </w:tc>
        <w:tc>
          <w:tcPr>
            <w:tcW w:w="2944" w:type="dxa"/>
            <w:shd w:val="clear" w:color="auto" w:fill="auto"/>
            <w:vAlign w:val="center"/>
          </w:tcPr>
          <w:p w14:paraId="35BA2691" w14:textId="1568292F" w:rsidR="003A07E1" w:rsidRPr="003A07E1" w:rsidRDefault="003A07E1" w:rsidP="003A07E1">
            <w:pPr>
              <w:spacing w:after="200" w:line="276" w:lineRule="auto"/>
              <w:jc w:val="center"/>
              <w:rPr>
                <w:noProof/>
              </w:rPr>
            </w:pPr>
            <w:r>
              <w:rPr>
                <w:rFonts w:ascii="Arial" w:hAnsi="Arial"/>
                <w:b/>
                <w:sz w:val="24"/>
              </w:rPr>
              <w:br/>
            </w:r>
            <w:r>
              <w:rPr>
                <w:noProof/>
              </w:rPr>
              <w:br/>
            </w:r>
            <w:r>
              <w:rPr>
                <w:noProof/>
              </w:rPr>
              <w:drawing>
                <wp:inline distT="0" distB="0" distL="0" distR="0" wp14:anchorId="58009F0E" wp14:editId="2AE2B1A8">
                  <wp:extent cx="1724025" cy="962580"/>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10" t="2109" r="3687" b="4819"/>
                          <a:stretch/>
                        </pic:blipFill>
                        <pic:spPr bwMode="auto">
                          <a:xfrm>
                            <a:off x="0" y="0"/>
                            <a:ext cx="1743699" cy="973565"/>
                          </a:xfrm>
                          <a:prstGeom prst="rect">
                            <a:avLst/>
                          </a:prstGeom>
                          <a:ln>
                            <a:noFill/>
                          </a:ln>
                          <a:extLst>
                            <a:ext uri="{53640926-AAD7-44D8-BBD7-CCE9431645EC}">
                              <a14:shadowObscured xmlns:a14="http://schemas.microsoft.com/office/drawing/2010/main"/>
                            </a:ext>
                          </a:extLst>
                        </pic:spPr>
                      </pic:pic>
                    </a:graphicData>
                  </a:graphic>
                </wp:inline>
              </w:drawing>
            </w:r>
          </w:p>
        </w:tc>
      </w:tr>
      <w:tr w:rsidR="00172A42" w:rsidRPr="00E87FA9" w14:paraId="71625919" w14:textId="77777777" w:rsidTr="001B1C5D">
        <w:tc>
          <w:tcPr>
            <w:tcW w:w="3077" w:type="dxa"/>
            <w:shd w:val="clear" w:color="auto" w:fill="auto"/>
          </w:tcPr>
          <w:p w14:paraId="0BDEE1AB" w14:textId="77777777" w:rsidR="00172A42" w:rsidRPr="00E87FA9" w:rsidRDefault="00172A42" w:rsidP="00800ABA">
            <w:pPr>
              <w:spacing w:after="200" w:line="276" w:lineRule="auto"/>
              <w:jc w:val="center"/>
              <w:rPr>
                <w:rFonts w:ascii="Arial" w:hAnsi="Arial"/>
                <w:b/>
                <w:sz w:val="24"/>
              </w:rPr>
            </w:pPr>
          </w:p>
        </w:tc>
        <w:tc>
          <w:tcPr>
            <w:tcW w:w="3041" w:type="dxa"/>
            <w:shd w:val="clear" w:color="auto" w:fill="auto"/>
          </w:tcPr>
          <w:p w14:paraId="7B15F5D9" w14:textId="77777777" w:rsidR="006712E9" w:rsidRDefault="006712E9" w:rsidP="003A07E1">
            <w:pPr>
              <w:spacing w:after="200" w:line="276" w:lineRule="auto"/>
              <w:rPr>
                <w:rFonts w:ascii="Arial" w:hAnsi="Arial"/>
                <w:b/>
                <w:sz w:val="24"/>
              </w:rPr>
            </w:pPr>
          </w:p>
          <w:p w14:paraId="00841971" w14:textId="726A824F" w:rsidR="006712E9" w:rsidRPr="00E87FA9" w:rsidRDefault="006712E9" w:rsidP="003A07E1">
            <w:pPr>
              <w:spacing w:after="200" w:line="276" w:lineRule="auto"/>
              <w:rPr>
                <w:rFonts w:ascii="Arial" w:hAnsi="Arial"/>
                <w:b/>
                <w:sz w:val="24"/>
              </w:rPr>
            </w:pPr>
          </w:p>
        </w:tc>
        <w:tc>
          <w:tcPr>
            <w:tcW w:w="2944" w:type="dxa"/>
            <w:shd w:val="clear" w:color="auto" w:fill="auto"/>
          </w:tcPr>
          <w:p w14:paraId="66D0BFFE" w14:textId="77777777" w:rsidR="00172A42" w:rsidRPr="00E87FA9" w:rsidRDefault="00172A42" w:rsidP="00800ABA">
            <w:pPr>
              <w:spacing w:after="200" w:line="276" w:lineRule="auto"/>
              <w:jc w:val="center"/>
              <w:rPr>
                <w:rFonts w:ascii="Arial" w:hAnsi="Arial"/>
                <w:b/>
                <w:sz w:val="24"/>
              </w:rPr>
            </w:pPr>
          </w:p>
        </w:tc>
      </w:tr>
      <w:tr w:rsidR="007E5415" w:rsidRPr="00E87FA9" w14:paraId="3424E27A" w14:textId="77777777" w:rsidTr="001B1C5D">
        <w:tc>
          <w:tcPr>
            <w:tcW w:w="3077" w:type="dxa"/>
            <w:shd w:val="clear" w:color="auto" w:fill="auto"/>
            <w:vAlign w:val="center"/>
          </w:tcPr>
          <w:p w14:paraId="650119FA" w14:textId="77777777" w:rsidR="003A07E1" w:rsidRPr="00E87FA9" w:rsidRDefault="00424BC3" w:rsidP="00424BC3">
            <w:pPr>
              <w:spacing w:after="200" w:line="276" w:lineRule="auto"/>
              <w:jc w:val="center"/>
              <w:rPr>
                <w:rFonts w:ascii="Arial" w:hAnsi="Arial"/>
                <w:b/>
                <w:sz w:val="24"/>
              </w:rPr>
            </w:pPr>
            <w:r>
              <w:rPr>
                <w:rFonts w:ascii="Arial" w:hAnsi="Arial"/>
                <w:b/>
                <w:sz w:val="24"/>
              </w:rPr>
              <w:lastRenderedPageBreak/>
              <w:br/>
            </w:r>
            <w:r>
              <w:rPr>
                <w:noProof/>
              </w:rPr>
              <w:drawing>
                <wp:inline distT="0" distB="0" distL="0" distR="0" wp14:anchorId="7DEC9AB0" wp14:editId="58CB3451">
                  <wp:extent cx="1457325" cy="146895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102" t="5373" r="4861" b="6075"/>
                          <a:stretch/>
                        </pic:blipFill>
                        <pic:spPr bwMode="auto">
                          <a:xfrm>
                            <a:off x="0" y="0"/>
                            <a:ext cx="1464933" cy="1476621"/>
                          </a:xfrm>
                          <a:prstGeom prst="rect">
                            <a:avLst/>
                          </a:prstGeom>
                          <a:ln>
                            <a:noFill/>
                          </a:ln>
                          <a:extLst>
                            <a:ext uri="{53640926-AAD7-44D8-BBD7-CCE9431645EC}">
                              <a14:shadowObscured xmlns:a14="http://schemas.microsoft.com/office/drawing/2010/main"/>
                            </a:ext>
                          </a:extLst>
                        </pic:spPr>
                      </pic:pic>
                    </a:graphicData>
                  </a:graphic>
                </wp:inline>
              </w:drawing>
            </w:r>
          </w:p>
        </w:tc>
        <w:tc>
          <w:tcPr>
            <w:tcW w:w="3041" w:type="dxa"/>
            <w:shd w:val="clear" w:color="auto" w:fill="auto"/>
            <w:vAlign w:val="center"/>
          </w:tcPr>
          <w:p w14:paraId="764E7C6F" w14:textId="40C780A7" w:rsidR="007E5415" w:rsidRPr="00E87FA9" w:rsidRDefault="003A07E1" w:rsidP="003A07E1">
            <w:pPr>
              <w:spacing w:after="200" w:line="276" w:lineRule="auto"/>
              <w:jc w:val="center"/>
              <w:rPr>
                <w:rFonts w:ascii="Arial" w:hAnsi="Arial"/>
                <w:b/>
                <w:sz w:val="24"/>
              </w:rPr>
            </w:pPr>
            <w:r>
              <w:rPr>
                <w:rFonts w:ascii="Arial" w:hAnsi="Arial"/>
                <w:b/>
                <w:sz w:val="24"/>
              </w:rPr>
              <w:br/>
            </w:r>
            <w:r>
              <w:rPr>
                <w:noProof/>
              </w:rPr>
              <w:drawing>
                <wp:inline distT="0" distB="0" distL="0" distR="0" wp14:anchorId="409F6E12" wp14:editId="3F4E757E">
                  <wp:extent cx="1790700" cy="101087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0"/>
                          <a:stretch/>
                        </pic:blipFill>
                        <pic:spPr bwMode="auto">
                          <a:xfrm>
                            <a:off x="0" y="0"/>
                            <a:ext cx="1798198" cy="1015112"/>
                          </a:xfrm>
                          <a:prstGeom prst="rect">
                            <a:avLst/>
                          </a:prstGeom>
                          <a:ln>
                            <a:noFill/>
                          </a:ln>
                          <a:extLst>
                            <a:ext uri="{53640926-AAD7-44D8-BBD7-CCE9431645EC}">
                              <a14:shadowObscured xmlns:a14="http://schemas.microsoft.com/office/drawing/2010/main"/>
                            </a:ext>
                          </a:extLst>
                        </pic:spPr>
                      </pic:pic>
                    </a:graphicData>
                  </a:graphic>
                </wp:inline>
              </w:drawing>
            </w:r>
          </w:p>
        </w:tc>
        <w:tc>
          <w:tcPr>
            <w:tcW w:w="2944" w:type="dxa"/>
            <w:shd w:val="clear" w:color="auto" w:fill="auto"/>
            <w:vAlign w:val="center"/>
          </w:tcPr>
          <w:p w14:paraId="3C08AEC0" w14:textId="30BB3634" w:rsidR="007E5415" w:rsidRPr="00E87FA9" w:rsidRDefault="003A07E1" w:rsidP="003A07E1">
            <w:pPr>
              <w:spacing w:after="200" w:line="276" w:lineRule="auto"/>
              <w:jc w:val="center"/>
              <w:rPr>
                <w:rFonts w:ascii="Arial" w:hAnsi="Arial"/>
                <w:b/>
                <w:sz w:val="24"/>
              </w:rPr>
            </w:pPr>
            <w:r>
              <w:rPr>
                <w:rFonts w:ascii="Arial" w:hAnsi="Arial"/>
                <w:b/>
                <w:sz w:val="24"/>
              </w:rPr>
              <w:br/>
            </w:r>
            <w:r>
              <w:rPr>
                <w:noProof/>
              </w:rPr>
              <w:drawing>
                <wp:inline distT="0" distB="0" distL="0" distR="0" wp14:anchorId="191B3445" wp14:editId="6983B349">
                  <wp:extent cx="1488924" cy="14954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324" t="6570" r="8560" b="9489"/>
                          <a:stretch/>
                        </pic:blipFill>
                        <pic:spPr bwMode="auto">
                          <a:xfrm>
                            <a:off x="0" y="0"/>
                            <a:ext cx="1502990" cy="1509552"/>
                          </a:xfrm>
                          <a:prstGeom prst="rect">
                            <a:avLst/>
                          </a:prstGeom>
                          <a:ln>
                            <a:noFill/>
                          </a:ln>
                          <a:extLst>
                            <a:ext uri="{53640926-AAD7-44D8-BBD7-CCE9431645EC}">
                              <a14:shadowObscured xmlns:a14="http://schemas.microsoft.com/office/drawing/2010/main"/>
                            </a:ext>
                          </a:extLst>
                        </pic:spPr>
                      </pic:pic>
                    </a:graphicData>
                  </a:graphic>
                </wp:inline>
              </w:drawing>
            </w:r>
          </w:p>
        </w:tc>
      </w:tr>
      <w:tr w:rsidR="00172A42" w:rsidRPr="00E87FA9" w14:paraId="1EC72372" w14:textId="77777777" w:rsidTr="001B1C5D">
        <w:tc>
          <w:tcPr>
            <w:tcW w:w="3077" w:type="dxa"/>
            <w:shd w:val="clear" w:color="auto" w:fill="auto"/>
          </w:tcPr>
          <w:p w14:paraId="19712623" w14:textId="77777777" w:rsidR="00172A42" w:rsidRDefault="00172A42" w:rsidP="00800ABA">
            <w:pPr>
              <w:spacing w:after="200" w:line="276" w:lineRule="auto"/>
              <w:jc w:val="center"/>
              <w:rPr>
                <w:rFonts w:ascii="Arial" w:hAnsi="Arial"/>
                <w:b/>
                <w:sz w:val="24"/>
              </w:rPr>
            </w:pPr>
          </w:p>
          <w:p w14:paraId="06113D4A" w14:textId="569B2898" w:rsidR="006712E9" w:rsidRPr="00EC786D" w:rsidRDefault="006712E9" w:rsidP="00800ABA">
            <w:pPr>
              <w:spacing w:after="200" w:line="276" w:lineRule="auto"/>
              <w:jc w:val="center"/>
              <w:rPr>
                <w:rFonts w:ascii="Arial" w:hAnsi="Arial"/>
                <w:b/>
                <w:sz w:val="24"/>
              </w:rPr>
            </w:pPr>
          </w:p>
        </w:tc>
        <w:tc>
          <w:tcPr>
            <w:tcW w:w="3041" w:type="dxa"/>
            <w:shd w:val="clear" w:color="auto" w:fill="auto"/>
          </w:tcPr>
          <w:p w14:paraId="5E68E0A0" w14:textId="77777777" w:rsidR="00172A42" w:rsidRPr="00EC786D" w:rsidRDefault="00172A42" w:rsidP="00800ABA">
            <w:pPr>
              <w:spacing w:after="200" w:line="276" w:lineRule="auto"/>
              <w:jc w:val="center"/>
              <w:rPr>
                <w:rFonts w:ascii="Arial" w:hAnsi="Arial"/>
                <w:b/>
                <w:sz w:val="24"/>
              </w:rPr>
            </w:pPr>
          </w:p>
        </w:tc>
        <w:tc>
          <w:tcPr>
            <w:tcW w:w="2944" w:type="dxa"/>
            <w:shd w:val="clear" w:color="auto" w:fill="auto"/>
          </w:tcPr>
          <w:p w14:paraId="787E426C" w14:textId="77777777" w:rsidR="00172A42" w:rsidRPr="00172A42" w:rsidRDefault="00172A42" w:rsidP="00800ABA">
            <w:pPr>
              <w:spacing w:after="200" w:line="276" w:lineRule="auto"/>
              <w:jc w:val="center"/>
              <w:rPr>
                <w:rFonts w:ascii="Arial" w:hAnsi="Arial"/>
                <w:b/>
                <w:sz w:val="24"/>
              </w:rPr>
            </w:pPr>
          </w:p>
        </w:tc>
      </w:tr>
    </w:tbl>
    <w:p w14:paraId="58A789C7" w14:textId="6024BB58" w:rsidR="007700E8" w:rsidRDefault="007700E8" w:rsidP="00403752">
      <w:pPr>
        <w:pStyle w:val="Labor-Text"/>
        <w:spacing w:line="360" w:lineRule="auto"/>
        <w:rPr>
          <w:b/>
          <w:noProof/>
        </w:rPr>
      </w:pPr>
    </w:p>
    <w:p w14:paraId="1EF7808C" w14:textId="0381112B" w:rsidR="007E00D1" w:rsidRDefault="00DA2AD2" w:rsidP="007E00D1">
      <w:pPr>
        <w:rPr>
          <w:rFonts w:ascii="Arial" w:hAnsi="Arial"/>
          <w:vanish/>
          <w:sz w:val="24"/>
        </w:rPr>
      </w:pPr>
      <w:r w:rsidRPr="0004025D">
        <w:rPr>
          <w:noProof/>
          <w:color w:val="auto"/>
        </w:rPr>
        <w:drawing>
          <wp:anchor distT="0" distB="0" distL="114300" distR="114300" simplePos="0" relativeHeight="251655168" behindDoc="0" locked="0" layoutInCell="0" allowOverlap="1" wp14:anchorId="052D4888" wp14:editId="24C24552">
            <wp:simplePos x="0" y="0"/>
            <wp:positionH relativeFrom="page">
              <wp:posOffset>6918960</wp:posOffset>
            </wp:positionH>
            <wp:positionV relativeFrom="paragraph">
              <wp:posOffset>184150</wp:posOffset>
            </wp:positionV>
            <wp:extent cx="496570" cy="496570"/>
            <wp:effectExtent l="0" t="0" r="0" b="0"/>
            <wp:wrapSquare wrapText="bothSides"/>
            <wp:docPr id="15"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A0A25" w:rsidRPr="0004025D" w14:paraId="47BC2C03" w14:textId="77777777" w:rsidTr="00FA0A25">
        <w:tc>
          <w:tcPr>
            <w:tcW w:w="9288" w:type="dxa"/>
            <w:shd w:val="clear" w:color="auto" w:fill="FFFFCC"/>
          </w:tcPr>
          <w:p w14:paraId="4282095D" w14:textId="49040F1D" w:rsidR="00FA0A25" w:rsidRPr="0004025D" w:rsidRDefault="00FA0A25" w:rsidP="00FA0A25">
            <w:pPr>
              <w:pStyle w:val="Labor-Materialbox-berschrift"/>
              <w:spacing w:after="120"/>
              <w:jc w:val="both"/>
              <w:rPr>
                <w:color w:val="auto"/>
              </w:rPr>
            </w:pPr>
            <w:r w:rsidRPr="0004025D">
              <w:rPr>
                <w:color w:val="auto"/>
              </w:rPr>
              <w:t>Gruppenergebnis</w:t>
            </w:r>
          </w:p>
          <w:p w14:paraId="5C79CD0C" w14:textId="2A60DC1B" w:rsidR="00FA0A25" w:rsidRPr="0004025D" w:rsidRDefault="005E6F2E" w:rsidP="00CE04D0">
            <w:pPr>
              <w:pStyle w:val="Labor-Text"/>
              <w:spacing w:after="120"/>
            </w:pPr>
            <w:r>
              <w:t>Diskutiert</w:t>
            </w:r>
            <w:r w:rsidR="00DA2AD2">
              <w:t xml:space="preserve"> eure Ergebnisse aus Aufgabe </w:t>
            </w:r>
            <w:r w:rsidR="00CE04D0">
              <w:t xml:space="preserve">1 </w:t>
            </w:r>
            <w:r w:rsidR="004F5CA0">
              <w:t>und schreibt einen Merksatz zur Anzahl der Symmetrieachsen auf</w:t>
            </w:r>
            <w:r>
              <w:t>.</w:t>
            </w:r>
          </w:p>
        </w:tc>
      </w:tr>
      <w:tr w:rsidR="00FA0A25" w:rsidRPr="0004025D" w14:paraId="7169DC17" w14:textId="77777777" w:rsidTr="00B90F78">
        <w:trPr>
          <w:trHeight w:val="4343"/>
        </w:trPr>
        <w:tc>
          <w:tcPr>
            <w:tcW w:w="9288" w:type="dxa"/>
            <w:shd w:val="clear" w:color="auto" w:fill="auto"/>
          </w:tcPr>
          <w:p w14:paraId="21334302" w14:textId="77777777" w:rsidR="005E6F2E" w:rsidRPr="0098592D" w:rsidRDefault="005E6F2E" w:rsidP="005E6F2E">
            <w:pPr>
              <w:pStyle w:val="Labor-Text"/>
              <w:spacing w:line="360" w:lineRule="auto"/>
              <w:rPr>
                <w:u w:val="single"/>
              </w:rPr>
            </w:pPr>
            <w:r w:rsidRPr="0098592D">
              <w:rPr>
                <w:u w:val="single"/>
              </w:rPr>
              <w:t>Anzahl der Symmetrieachsen:</w:t>
            </w:r>
          </w:p>
          <w:p w14:paraId="439088A5" w14:textId="77777777" w:rsidR="00FA0A25" w:rsidRDefault="00FA0A25" w:rsidP="004F5CA0">
            <w:pPr>
              <w:pStyle w:val="Labor-Text"/>
              <w:spacing w:line="360" w:lineRule="auto"/>
            </w:pPr>
          </w:p>
          <w:p w14:paraId="0CFB7A87" w14:textId="77777777" w:rsidR="004F5CA0" w:rsidRDefault="004F5CA0" w:rsidP="004F5CA0">
            <w:pPr>
              <w:pStyle w:val="Labor-Text"/>
              <w:spacing w:line="360" w:lineRule="auto"/>
            </w:pPr>
          </w:p>
          <w:p w14:paraId="53008002" w14:textId="77777777" w:rsidR="004F5CA0" w:rsidRDefault="004F5CA0" w:rsidP="004F5CA0">
            <w:pPr>
              <w:pStyle w:val="Labor-Text"/>
              <w:spacing w:line="360" w:lineRule="auto"/>
            </w:pPr>
          </w:p>
          <w:p w14:paraId="19604349" w14:textId="77777777" w:rsidR="004F5CA0" w:rsidRDefault="004F5CA0" w:rsidP="004F5CA0">
            <w:pPr>
              <w:pStyle w:val="Labor-Text"/>
              <w:spacing w:line="360" w:lineRule="auto"/>
            </w:pPr>
          </w:p>
          <w:p w14:paraId="67B21349" w14:textId="77777777" w:rsidR="004F5CA0" w:rsidRDefault="004F5CA0" w:rsidP="004F5CA0">
            <w:pPr>
              <w:pStyle w:val="Labor-Text"/>
              <w:spacing w:line="360" w:lineRule="auto"/>
              <w:rPr>
                <w:b/>
              </w:rPr>
            </w:pPr>
          </w:p>
          <w:p w14:paraId="16C72883" w14:textId="6F5D41CC" w:rsidR="0070521F" w:rsidRPr="0004025D" w:rsidRDefault="0070521F" w:rsidP="004F5CA0">
            <w:pPr>
              <w:pStyle w:val="Labor-Text"/>
              <w:spacing w:line="360" w:lineRule="auto"/>
              <w:rPr>
                <w:b/>
              </w:rPr>
            </w:pPr>
          </w:p>
        </w:tc>
      </w:tr>
    </w:tbl>
    <w:p w14:paraId="68F86A86" w14:textId="1F5BFADF" w:rsidR="001B1C5D" w:rsidRDefault="001B1C5D">
      <w:pPr>
        <w:rPr>
          <w:rFonts w:ascii="Arial" w:hAnsi="Arial"/>
          <w:sz w:val="24"/>
        </w:rPr>
      </w:pPr>
    </w:p>
    <w:p w14:paraId="22A8A516" w14:textId="7004CF33" w:rsidR="00972151" w:rsidRDefault="00972151">
      <w:pPr>
        <w:rPr>
          <w:rFonts w:ascii="Arial" w:hAnsi="Arial"/>
          <w:sz w:val="24"/>
        </w:rPr>
        <w:sectPr w:rsidR="00972151" w:rsidSect="004B5C9B">
          <w:headerReference w:type="default" r:id="rId28"/>
          <w:pgSz w:w="11906" w:h="16838"/>
          <w:pgMar w:top="1417" w:right="1417" w:bottom="1134" w:left="1417" w:header="708" w:footer="794" w:gutter="0"/>
          <w:cols w:space="708"/>
          <w:docGrid w:linePitch="360"/>
        </w:sectPr>
      </w:pPr>
    </w:p>
    <w:p w14:paraId="72271105" w14:textId="02B285D9" w:rsidR="00DA2AD2" w:rsidRPr="00972151" w:rsidRDefault="00DA2AD2" w:rsidP="00972151">
      <w:pPr>
        <w:rPr>
          <w:rFonts w:ascii="Arial" w:hAnsi="Arial"/>
          <w:vanish/>
          <w:sz w:val="24"/>
        </w:rPr>
      </w:pPr>
    </w:p>
    <w:tbl>
      <w:tblPr>
        <w:tblpPr w:leftFromText="141" w:rightFromText="141" w:vertAnchor="text" w:horzAnchor="margin" w:tblpY="1901"/>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236"/>
        <w:gridCol w:w="5052"/>
      </w:tblGrid>
      <w:tr w:rsidR="00DA2AD2" w14:paraId="6BB5301A" w14:textId="77777777" w:rsidTr="00FB54AA">
        <w:trPr>
          <w:trHeight w:val="2537"/>
        </w:trPr>
        <w:tc>
          <w:tcPr>
            <w:tcW w:w="4512" w:type="dxa"/>
            <w:shd w:val="clear" w:color="auto" w:fill="FFFFFF"/>
          </w:tcPr>
          <w:p w14:paraId="37016C53" w14:textId="3CBD786B" w:rsidR="00DA2AD2" w:rsidRPr="002F1020" w:rsidRDefault="00DA2AD2" w:rsidP="00E879FB">
            <w:pPr>
              <w:pStyle w:val="Labor-Materialbox-berschrift"/>
              <w:spacing w:line="360" w:lineRule="auto"/>
            </w:pPr>
            <w:r w:rsidRPr="00AD08D4">
              <w:t>Material</w:t>
            </w:r>
          </w:p>
          <w:p w14:paraId="4CA56F83" w14:textId="02D458AA" w:rsidR="00DA2AD2" w:rsidRPr="00793397" w:rsidRDefault="00DA2AD2" w:rsidP="00FB54AA">
            <w:pPr>
              <w:pStyle w:val="Labor-Aufzhlung"/>
              <w:spacing w:line="360" w:lineRule="auto"/>
            </w:pPr>
            <w:r>
              <w:t>Geodreieck</w:t>
            </w:r>
            <w:r w:rsidR="00E879FB">
              <w:t xml:space="preserve"> </w:t>
            </w:r>
          </w:p>
        </w:tc>
        <w:tc>
          <w:tcPr>
            <w:tcW w:w="4776" w:type="dxa"/>
            <w:shd w:val="clear" w:color="auto" w:fill="FFFFFF"/>
          </w:tcPr>
          <w:p w14:paraId="01B3D9BF" w14:textId="626132F6" w:rsidR="00DA2AD2" w:rsidRPr="009534FB" w:rsidRDefault="00FB54AA" w:rsidP="00E879FB">
            <w:pPr>
              <w:pStyle w:val="Labor-Text"/>
              <w:spacing w:line="360" w:lineRule="auto"/>
              <w:jc w:val="right"/>
            </w:pPr>
            <w:r>
              <w:rPr>
                <w:noProof/>
              </w:rPr>
              <w:drawing>
                <wp:anchor distT="0" distB="0" distL="114300" distR="114300" simplePos="0" relativeHeight="251707904" behindDoc="0" locked="0" layoutInCell="1" allowOverlap="1" wp14:anchorId="6BA464A5" wp14:editId="1E0C3D4A">
                  <wp:simplePos x="0" y="0"/>
                  <wp:positionH relativeFrom="column">
                    <wp:posOffset>-40005</wp:posOffset>
                  </wp:positionH>
                  <wp:positionV relativeFrom="paragraph">
                    <wp:posOffset>0</wp:posOffset>
                  </wp:positionV>
                  <wp:extent cx="3071394" cy="1533525"/>
                  <wp:effectExtent l="0" t="0" r="0" b="0"/>
                  <wp:wrapThrough wrapText="bothSides">
                    <wp:wrapPolygon edited="0">
                      <wp:start x="10318" y="0"/>
                      <wp:lineTo x="0" y="20661"/>
                      <wp:lineTo x="0" y="21198"/>
                      <wp:lineTo x="21439" y="21198"/>
                      <wp:lineTo x="21439" y="20661"/>
                      <wp:lineTo x="11122" y="0"/>
                      <wp:lineTo x="10318" y="0"/>
                    </wp:wrapPolygon>
                  </wp:wrapThrough>
                  <wp:docPr id="11" name="Grafik 11" descr="Bildergebnis für geo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odreie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394" cy="1533525"/>
                          </a:xfrm>
                          <a:prstGeom prst="rect">
                            <a:avLst/>
                          </a:prstGeom>
                          <a:noFill/>
                          <a:ln>
                            <a:noFill/>
                          </a:ln>
                        </pic:spPr>
                      </pic:pic>
                    </a:graphicData>
                  </a:graphic>
                </wp:anchor>
              </w:drawing>
            </w:r>
          </w:p>
        </w:tc>
      </w:tr>
    </w:tbl>
    <w:p w14:paraId="0F935C62" w14:textId="50D041D8" w:rsidR="00DA2AD2" w:rsidRDefault="007E0C2E" w:rsidP="004A2249">
      <w:pPr>
        <w:pStyle w:val="Labor-Text"/>
        <w:tabs>
          <w:tab w:val="left" w:pos="1084"/>
        </w:tabs>
        <w:spacing w:line="360" w:lineRule="auto"/>
      </w:pPr>
      <w:r w:rsidRPr="00FA6084">
        <w:rPr>
          <w:rFonts w:cs="Arial"/>
          <w:noProof/>
          <w:szCs w:val="24"/>
        </w:rPr>
        <w:drawing>
          <wp:anchor distT="0" distB="0" distL="114300" distR="114300" simplePos="0" relativeHeight="251759104" behindDoc="0" locked="0" layoutInCell="1" allowOverlap="1" wp14:anchorId="357C6B21" wp14:editId="3919E6FC">
            <wp:simplePos x="0" y="0"/>
            <wp:positionH relativeFrom="column">
              <wp:posOffset>6029325</wp:posOffset>
            </wp:positionH>
            <wp:positionV relativeFrom="paragraph">
              <wp:posOffset>1255395</wp:posOffset>
            </wp:positionV>
            <wp:extent cx="492760" cy="492760"/>
            <wp:effectExtent l="0" t="0" r="2540" b="2540"/>
            <wp:wrapNone/>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72151">
        <w:t xml:space="preserve">Auf der Rückseite der Spielchips befindet sich das Logo des </w:t>
      </w:r>
      <w:r w:rsidR="00E879FB">
        <w:t>Casinos, ein großer Schmetterling</w:t>
      </w:r>
      <w:r w:rsidR="00972151">
        <w:t xml:space="preserve">. </w:t>
      </w:r>
      <w:r w:rsidR="00E879FB">
        <w:t xml:space="preserve">Anna und Otto stellen fest, dass auch das Logo besonders gestaltet ist. Als sie es genauer betrachten, fällt ihnen so einiges auf. </w:t>
      </w:r>
      <w:r w:rsidR="00DE4A13">
        <w:t>Könnt auch ihr diese Besonderheiten entdecken?</w:t>
      </w:r>
    </w:p>
    <w:p w14:paraId="42429106" w14:textId="23909984" w:rsidR="00E879FB" w:rsidRDefault="00E879FB" w:rsidP="001B1C5D">
      <w:pPr>
        <w:pStyle w:val="Labor-Text"/>
        <w:tabs>
          <w:tab w:val="left" w:pos="709"/>
        </w:tabs>
        <w:spacing w:line="360" w:lineRule="auto"/>
        <w:ind w:left="705" w:hanging="705"/>
      </w:pPr>
    </w:p>
    <w:p w14:paraId="6F4E0FA3" w14:textId="20DE9B21" w:rsidR="004A2249" w:rsidRDefault="001B1C5D" w:rsidP="001B1C5D">
      <w:pPr>
        <w:pStyle w:val="Labor-Text"/>
        <w:tabs>
          <w:tab w:val="left" w:pos="709"/>
        </w:tabs>
        <w:spacing w:line="360" w:lineRule="auto"/>
        <w:ind w:left="705" w:hanging="705"/>
      </w:pPr>
      <w:r>
        <w:t xml:space="preserve">2.1 </w:t>
      </w:r>
      <w:r>
        <w:tab/>
      </w:r>
      <w:r w:rsidR="00E879FB">
        <w:t>Ist der Schmetterling</w:t>
      </w:r>
      <w:r w:rsidR="004A2249">
        <w:t xml:space="preserve"> achsensymmetrisch? Wenn ja</w:t>
      </w:r>
      <w:r>
        <w:t>,</w:t>
      </w:r>
      <w:r w:rsidR="004A2249">
        <w:t xml:space="preserve"> zeichne</w:t>
      </w:r>
      <w:r w:rsidR="00FB54AA">
        <w:t>t</w:t>
      </w:r>
      <w:r w:rsidR="004A2249">
        <w:t xml:space="preserve"> die Symmetrieachse mit einem roten Stift ein. </w:t>
      </w:r>
    </w:p>
    <w:p w14:paraId="20BAC119" w14:textId="44462E43" w:rsidR="004A2249" w:rsidRDefault="00FB54AA" w:rsidP="004A2249">
      <w:pPr>
        <w:pStyle w:val="Labor-Text"/>
        <w:tabs>
          <w:tab w:val="left" w:pos="1084"/>
        </w:tabs>
        <w:spacing w:line="360" w:lineRule="auto"/>
      </w:pPr>
      <w:r>
        <w:rPr>
          <w:rFonts w:cs="Arial"/>
          <w:noProof/>
        </w:rPr>
        <w:drawing>
          <wp:anchor distT="0" distB="0" distL="114300" distR="114300" simplePos="0" relativeHeight="251660288" behindDoc="1" locked="0" layoutInCell="1" allowOverlap="1" wp14:anchorId="6F995293" wp14:editId="462DAC42">
            <wp:simplePos x="0" y="0"/>
            <wp:positionH relativeFrom="column">
              <wp:posOffset>603885</wp:posOffset>
            </wp:positionH>
            <wp:positionV relativeFrom="page">
              <wp:posOffset>5552440</wp:posOffset>
            </wp:positionV>
            <wp:extent cx="4505960" cy="3000375"/>
            <wp:effectExtent l="0" t="0" r="8890"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jpg"/>
                    <pic:cNvPicPr/>
                  </pic:nvPicPr>
                  <pic:blipFill>
                    <a:blip r:embed="rId29">
                      <a:extLst>
                        <a:ext uri="{28A0092B-C50C-407E-A947-70E740481C1C}">
                          <a14:useLocalDpi xmlns:a14="http://schemas.microsoft.com/office/drawing/2010/main" val="0"/>
                        </a:ext>
                      </a:extLst>
                    </a:blip>
                    <a:stretch>
                      <a:fillRect/>
                    </a:stretch>
                  </pic:blipFill>
                  <pic:spPr>
                    <a:xfrm>
                      <a:off x="0" y="0"/>
                      <a:ext cx="4505960" cy="300037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9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A2249" w:rsidRPr="0004025D" w14:paraId="6BE94516" w14:textId="77777777" w:rsidTr="003A0496">
        <w:trPr>
          <w:trHeight w:val="283"/>
        </w:trPr>
        <w:tc>
          <w:tcPr>
            <w:tcW w:w="282" w:type="dxa"/>
          </w:tcPr>
          <w:p w14:paraId="25C21437" w14:textId="77777777" w:rsidR="004A2249" w:rsidRPr="0004025D" w:rsidRDefault="004A2249" w:rsidP="003A0496">
            <w:pPr>
              <w:pStyle w:val="Labor-Text"/>
              <w:tabs>
                <w:tab w:val="left" w:pos="709"/>
              </w:tabs>
              <w:rPr>
                <w:rFonts w:cs="Arial"/>
              </w:rPr>
            </w:pPr>
          </w:p>
        </w:tc>
        <w:tc>
          <w:tcPr>
            <w:tcW w:w="282" w:type="dxa"/>
          </w:tcPr>
          <w:p w14:paraId="218E4797" w14:textId="77777777" w:rsidR="004A2249" w:rsidRPr="0004025D" w:rsidRDefault="004A2249" w:rsidP="003A0496">
            <w:pPr>
              <w:pStyle w:val="Labor-Text"/>
              <w:tabs>
                <w:tab w:val="left" w:pos="709"/>
              </w:tabs>
              <w:rPr>
                <w:rFonts w:cs="Arial"/>
              </w:rPr>
            </w:pPr>
          </w:p>
        </w:tc>
        <w:tc>
          <w:tcPr>
            <w:tcW w:w="282" w:type="dxa"/>
          </w:tcPr>
          <w:p w14:paraId="6A5D3BE0" w14:textId="77777777" w:rsidR="004A2249" w:rsidRPr="0004025D" w:rsidRDefault="004A2249" w:rsidP="003A0496">
            <w:pPr>
              <w:pStyle w:val="Labor-Text"/>
              <w:tabs>
                <w:tab w:val="left" w:pos="709"/>
              </w:tabs>
              <w:rPr>
                <w:rFonts w:cs="Arial"/>
              </w:rPr>
            </w:pPr>
          </w:p>
        </w:tc>
        <w:tc>
          <w:tcPr>
            <w:tcW w:w="282" w:type="dxa"/>
          </w:tcPr>
          <w:p w14:paraId="15CF0048" w14:textId="328570D3" w:rsidR="004A2249" w:rsidRPr="0004025D" w:rsidRDefault="004A2249" w:rsidP="003A0496">
            <w:pPr>
              <w:pStyle w:val="Labor-Text"/>
              <w:tabs>
                <w:tab w:val="left" w:pos="709"/>
              </w:tabs>
              <w:rPr>
                <w:rFonts w:cs="Arial"/>
              </w:rPr>
            </w:pPr>
          </w:p>
        </w:tc>
        <w:tc>
          <w:tcPr>
            <w:tcW w:w="282" w:type="dxa"/>
          </w:tcPr>
          <w:p w14:paraId="414A7FF4" w14:textId="77777777" w:rsidR="004A2249" w:rsidRPr="0004025D" w:rsidRDefault="004A2249" w:rsidP="003A0496">
            <w:pPr>
              <w:pStyle w:val="Labor-Text"/>
              <w:tabs>
                <w:tab w:val="left" w:pos="709"/>
              </w:tabs>
              <w:rPr>
                <w:rFonts w:cs="Arial"/>
              </w:rPr>
            </w:pPr>
          </w:p>
        </w:tc>
        <w:tc>
          <w:tcPr>
            <w:tcW w:w="282" w:type="dxa"/>
          </w:tcPr>
          <w:p w14:paraId="621B9D83" w14:textId="77777777" w:rsidR="004A2249" w:rsidRPr="0004025D" w:rsidRDefault="004A2249" w:rsidP="003A0496">
            <w:pPr>
              <w:pStyle w:val="Labor-Text"/>
              <w:tabs>
                <w:tab w:val="left" w:pos="709"/>
              </w:tabs>
              <w:rPr>
                <w:rFonts w:cs="Arial"/>
              </w:rPr>
            </w:pPr>
          </w:p>
        </w:tc>
        <w:tc>
          <w:tcPr>
            <w:tcW w:w="282" w:type="dxa"/>
          </w:tcPr>
          <w:p w14:paraId="58769DAE" w14:textId="77777777" w:rsidR="004A2249" w:rsidRPr="0004025D" w:rsidRDefault="004A2249" w:rsidP="003A0496">
            <w:pPr>
              <w:pStyle w:val="Labor-Text"/>
              <w:tabs>
                <w:tab w:val="left" w:pos="709"/>
              </w:tabs>
              <w:rPr>
                <w:rFonts w:cs="Arial"/>
              </w:rPr>
            </w:pPr>
          </w:p>
        </w:tc>
        <w:tc>
          <w:tcPr>
            <w:tcW w:w="282" w:type="dxa"/>
          </w:tcPr>
          <w:p w14:paraId="598BF60C" w14:textId="77777777" w:rsidR="004A2249" w:rsidRPr="0004025D" w:rsidRDefault="004A2249" w:rsidP="003A0496">
            <w:pPr>
              <w:pStyle w:val="Labor-Text"/>
              <w:tabs>
                <w:tab w:val="left" w:pos="709"/>
              </w:tabs>
              <w:rPr>
                <w:rFonts w:cs="Arial"/>
              </w:rPr>
            </w:pPr>
          </w:p>
        </w:tc>
        <w:tc>
          <w:tcPr>
            <w:tcW w:w="282" w:type="dxa"/>
          </w:tcPr>
          <w:p w14:paraId="696B2264" w14:textId="77777777" w:rsidR="004A2249" w:rsidRPr="0004025D" w:rsidRDefault="004A2249" w:rsidP="003A0496">
            <w:pPr>
              <w:pStyle w:val="Labor-Text"/>
              <w:tabs>
                <w:tab w:val="left" w:pos="709"/>
              </w:tabs>
              <w:rPr>
                <w:rFonts w:cs="Arial"/>
              </w:rPr>
            </w:pPr>
          </w:p>
        </w:tc>
        <w:tc>
          <w:tcPr>
            <w:tcW w:w="282" w:type="dxa"/>
          </w:tcPr>
          <w:p w14:paraId="4E135615" w14:textId="77777777" w:rsidR="004A2249" w:rsidRPr="0004025D" w:rsidRDefault="004A2249" w:rsidP="003A0496">
            <w:pPr>
              <w:pStyle w:val="Labor-Text"/>
              <w:tabs>
                <w:tab w:val="left" w:pos="709"/>
              </w:tabs>
              <w:rPr>
                <w:rFonts w:cs="Arial"/>
              </w:rPr>
            </w:pPr>
          </w:p>
        </w:tc>
        <w:tc>
          <w:tcPr>
            <w:tcW w:w="282" w:type="dxa"/>
          </w:tcPr>
          <w:p w14:paraId="56DA31DA" w14:textId="77777777" w:rsidR="004A2249" w:rsidRPr="0004025D" w:rsidRDefault="004A2249" w:rsidP="003A0496">
            <w:pPr>
              <w:pStyle w:val="Labor-Text"/>
              <w:tabs>
                <w:tab w:val="left" w:pos="709"/>
              </w:tabs>
              <w:rPr>
                <w:rFonts w:cs="Arial"/>
              </w:rPr>
            </w:pPr>
          </w:p>
        </w:tc>
        <w:tc>
          <w:tcPr>
            <w:tcW w:w="282" w:type="dxa"/>
          </w:tcPr>
          <w:p w14:paraId="0BB76A51" w14:textId="77777777" w:rsidR="004A2249" w:rsidRPr="0004025D" w:rsidRDefault="004A2249" w:rsidP="003A0496">
            <w:pPr>
              <w:pStyle w:val="Labor-Text"/>
              <w:tabs>
                <w:tab w:val="left" w:pos="709"/>
              </w:tabs>
              <w:rPr>
                <w:rFonts w:cs="Arial"/>
              </w:rPr>
            </w:pPr>
          </w:p>
        </w:tc>
        <w:tc>
          <w:tcPr>
            <w:tcW w:w="282" w:type="dxa"/>
          </w:tcPr>
          <w:p w14:paraId="16764B0B" w14:textId="77777777" w:rsidR="004A2249" w:rsidRPr="0004025D" w:rsidRDefault="004A2249" w:rsidP="003A0496">
            <w:pPr>
              <w:pStyle w:val="Labor-Text"/>
              <w:tabs>
                <w:tab w:val="left" w:pos="709"/>
              </w:tabs>
              <w:rPr>
                <w:rFonts w:cs="Arial"/>
              </w:rPr>
            </w:pPr>
          </w:p>
        </w:tc>
        <w:tc>
          <w:tcPr>
            <w:tcW w:w="282" w:type="dxa"/>
          </w:tcPr>
          <w:p w14:paraId="53299F84" w14:textId="77777777" w:rsidR="004A2249" w:rsidRPr="0004025D" w:rsidRDefault="004A2249" w:rsidP="003A0496">
            <w:pPr>
              <w:pStyle w:val="Labor-Text"/>
              <w:tabs>
                <w:tab w:val="left" w:pos="709"/>
              </w:tabs>
              <w:rPr>
                <w:rFonts w:cs="Arial"/>
              </w:rPr>
            </w:pPr>
          </w:p>
        </w:tc>
        <w:tc>
          <w:tcPr>
            <w:tcW w:w="282" w:type="dxa"/>
          </w:tcPr>
          <w:p w14:paraId="7ED95F78" w14:textId="77777777" w:rsidR="004A2249" w:rsidRPr="0004025D" w:rsidRDefault="004A2249" w:rsidP="003A0496">
            <w:pPr>
              <w:pStyle w:val="Labor-Text"/>
              <w:tabs>
                <w:tab w:val="left" w:pos="709"/>
              </w:tabs>
              <w:rPr>
                <w:rFonts w:cs="Arial"/>
              </w:rPr>
            </w:pPr>
          </w:p>
        </w:tc>
        <w:tc>
          <w:tcPr>
            <w:tcW w:w="281" w:type="dxa"/>
          </w:tcPr>
          <w:p w14:paraId="74307A99" w14:textId="77777777" w:rsidR="004A2249" w:rsidRPr="0004025D" w:rsidRDefault="004A2249" w:rsidP="003A0496">
            <w:pPr>
              <w:pStyle w:val="Labor-Text"/>
              <w:tabs>
                <w:tab w:val="left" w:pos="709"/>
              </w:tabs>
              <w:rPr>
                <w:rFonts w:cs="Arial"/>
              </w:rPr>
            </w:pPr>
          </w:p>
        </w:tc>
        <w:tc>
          <w:tcPr>
            <w:tcW w:w="281" w:type="dxa"/>
          </w:tcPr>
          <w:p w14:paraId="02DC311A" w14:textId="77777777" w:rsidR="004A2249" w:rsidRPr="0004025D" w:rsidRDefault="004A2249" w:rsidP="003A0496">
            <w:pPr>
              <w:pStyle w:val="Labor-Text"/>
              <w:tabs>
                <w:tab w:val="left" w:pos="709"/>
              </w:tabs>
              <w:rPr>
                <w:rFonts w:cs="Arial"/>
              </w:rPr>
            </w:pPr>
          </w:p>
        </w:tc>
        <w:tc>
          <w:tcPr>
            <w:tcW w:w="281" w:type="dxa"/>
          </w:tcPr>
          <w:p w14:paraId="54546D1D" w14:textId="77777777" w:rsidR="004A2249" w:rsidRPr="0004025D" w:rsidRDefault="004A2249" w:rsidP="003A0496">
            <w:pPr>
              <w:pStyle w:val="Labor-Text"/>
              <w:tabs>
                <w:tab w:val="left" w:pos="709"/>
              </w:tabs>
              <w:rPr>
                <w:rFonts w:cs="Arial"/>
              </w:rPr>
            </w:pPr>
          </w:p>
        </w:tc>
        <w:tc>
          <w:tcPr>
            <w:tcW w:w="281" w:type="dxa"/>
          </w:tcPr>
          <w:p w14:paraId="45EAD3FE" w14:textId="77777777" w:rsidR="004A2249" w:rsidRPr="0004025D" w:rsidRDefault="004A2249" w:rsidP="003A0496">
            <w:pPr>
              <w:pStyle w:val="Labor-Text"/>
              <w:tabs>
                <w:tab w:val="left" w:pos="709"/>
              </w:tabs>
              <w:rPr>
                <w:rFonts w:cs="Arial"/>
              </w:rPr>
            </w:pPr>
          </w:p>
        </w:tc>
        <w:tc>
          <w:tcPr>
            <w:tcW w:w="281" w:type="dxa"/>
          </w:tcPr>
          <w:p w14:paraId="5CD39BAD" w14:textId="77777777" w:rsidR="004A2249" w:rsidRPr="0004025D" w:rsidRDefault="004A2249" w:rsidP="003A0496">
            <w:pPr>
              <w:pStyle w:val="Labor-Text"/>
              <w:tabs>
                <w:tab w:val="left" w:pos="709"/>
              </w:tabs>
              <w:rPr>
                <w:rFonts w:cs="Arial"/>
              </w:rPr>
            </w:pPr>
          </w:p>
        </w:tc>
        <w:tc>
          <w:tcPr>
            <w:tcW w:w="281" w:type="dxa"/>
          </w:tcPr>
          <w:p w14:paraId="3D0824F9" w14:textId="77777777" w:rsidR="004A2249" w:rsidRPr="0004025D" w:rsidRDefault="004A2249" w:rsidP="003A0496">
            <w:pPr>
              <w:pStyle w:val="Labor-Text"/>
              <w:tabs>
                <w:tab w:val="left" w:pos="709"/>
              </w:tabs>
              <w:rPr>
                <w:rFonts w:cs="Arial"/>
              </w:rPr>
            </w:pPr>
          </w:p>
        </w:tc>
        <w:tc>
          <w:tcPr>
            <w:tcW w:w="281" w:type="dxa"/>
          </w:tcPr>
          <w:p w14:paraId="7C7F3839" w14:textId="77777777" w:rsidR="004A2249" w:rsidRPr="0004025D" w:rsidRDefault="004A2249" w:rsidP="003A0496">
            <w:pPr>
              <w:pStyle w:val="Labor-Text"/>
              <w:tabs>
                <w:tab w:val="left" w:pos="709"/>
              </w:tabs>
              <w:rPr>
                <w:rFonts w:cs="Arial"/>
              </w:rPr>
            </w:pPr>
          </w:p>
        </w:tc>
        <w:tc>
          <w:tcPr>
            <w:tcW w:w="281" w:type="dxa"/>
          </w:tcPr>
          <w:p w14:paraId="379CE5C2" w14:textId="77777777" w:rsidR="004A2249" w:rsidRPr="0004025D" w:rsidRDefault="004A2249" w:rsidP="003A0496">
            <w:pPr>
              <w:pStyle w:val="Labor-Text"/>
              <w:tabs>
                <w:tab w:val="left" w:pos="709"/>
              </w:tabs>
              <w:rPr>
                <w:rFonts w:cs="Arial"/>
              </w:rPr>
            </w:pPr>
          </w:p>
        </w:tc>
        <w:tc>
          <w:tcPr>
            <w:tcW w:w="281" w:type="dxa"/>
          </w:tcPr>
          <w:p w14:paraId="1927117B" w14:textId="77777777" w:rsidR="004A2249" w:rsidRPr="0004025D" w:rsidRDefault="004A2249" w:rsidP="003A0496">
            <w:pPr>
              <w:pStyle w:val="Labor-Text"/>
              <w:tabs>
                <w:tab w:val="left" w:pos="709"/>
              </w:tabs>
              <w:rPr>
                <w:rFonts w:cs="Arial"/>
              </w:rPr>
            </w:pPr>
          </w:p>
        </w:tc>
        <w:tc>
          <w:tcPr>
            <w:tcW w:w="281" w:type="dxa"/>
          </w:tcPr>
          <w:p w14:paraId="0AD65289" w14:textId="77777777" w:rsidR="004A2249" w:rsidRPr="0004025D" w:rsidRDefault="004A2249" w:rsidP="003A0496">
            <w:pPr>
              <w:pStyle w:val="Labor-Text"/>
              <w:tabs>
                <w:tab w:val="left" w:pos="709"/>
              </w:tabs>
              <w:rPr>
                <w:rFonts w:cs="Arial"/>
              </w:rPr>
            </w:pPr>
          </w:p>
        </w:tc>
        <w:tc>
          <w:tcPr>
            <w:tcW w:w="281" w:type="dxa"/>
          </w:tcPr>
          <w:p w14:paraId="5B2903BF" w14:textId="77777777" w:rsidR="004A2249" w:rsidRPr="0004025D" w:rsidRDefault="004A2249" w:rsidP="003A0496">
            <w:pPr>
              <w:pStyle w:val="Labor-Text"/>
              <w:tabs>
                <w:tab w:val="left" w:pos="709"/>
              </w:tabs>
              <w:rPr>
                <w:rFonts w:cs="Arial"/>
              </w:rPr>
            </w:pPr>
          </w:p>
        </w:tc>
        <w:tc>
          <w:tcPr>
            <w:tcW w:w="281" w:type="dxa"/>
          </w:tcPr>
          <w:p w14:paraId="4F819625" w14:textId="77777777" w:rsidR="004A2249" w:rsidRPr="0004025D" w:rsidRDefault="004A2249" w:rsidP="003A0496">
            <w:pPr>
              <w:pStyle w:val="Labor-Text"/>
              <w:tabs>
                <w:tab w:val="left" w:pos="709"/>
              </w:tabs>
              <w:rPr>
                <w:rFonts w:cs="Arial"/>
              </w:rPr>
            </w:pPr>
          </w:p>
        </w:tc>
        <w:tc>
          <w:tcPr>
            <w:tcW w:w="281" w:type="dxa"/>
          </w:tcPr>
          <w:p w14:paraId="3969E887" w14:textId="77777777" w:rsidR="004A2249" w:rsidRPr="0004025D" w:rsidRDefault="004A2249" w:rsidP="003A0496">
            <w:pPr>
              <w:pStyle w:val="Labor-Text"/>
              <w:tabs>
                <w:tab w:val="left" w:pos="709"/>
              </w:tabs>
              <w:rPr>
                <w:rFonts w:cs="Arial"/>
              </w:rPr>
            </w:pPr>
          </w:p>
        </w:tc>
        <w:tc>
          <w:tcPr>
            <w:tcW w:w="281" w:type="dxa"/>
          </w:tcPr>
          <w:p w14:paraId="2F0A49C7" w14:textId="77777777" w:rsidR="004A2249" w:rsidRPr="0004025D" w:rsidRDefault="004A2249" w:rsidP="003A0496">
            <w:pPr>
              <w:pStyle w:val="Labor-Text"/>
              <w:tabs>
                <w:tab w:val="left" w:pos="709"/>
              </w:tabs>
              <w:rPr>
                <w:rFonts w:cs="Arial"/>
              </w:rPr>
            </w:pPr>
          </w:p>
        </w:tc>
        <w:tc>
          <w:tcPr>
            <w:tcW w:w="281" w:type="dxa"/>
          </w:tcPr>
          <w:p w14:paraId="38BD1CC1" w14:textId="77777777" w:rsidR="004A2249" w:rsidRPr="0004025D" w:rsidRDefault="004A2249" w:rsidP="003A0496">
            <w:pPr>
              <w:pStyle w:val="Labor-Text"/>
              <w:tabs>
                <w:tab w:val="left" w:pos="709"/>
              </w:tabs>
              <w:rPr>
                <w:rFonts w:cs="Arial"/>
              </w:rPr>
            </w:pPr>
          </w:p>
        </w:tc>
        <w:tc>
          <w:tcPr>
            <w:tcW w:w="281" w:type="dxa"/>
          </w:tcPr>
          <w:p w14:paraId="4A04DA33" w14:textId="77777777" w:rsidR="004A2249" w:rsidRPr="0004025D" w:rsidRDefault="004A2249" w:rsidP="003A0496">
            <w:pPr>
              <w:pStyle w:val="Labor-Text"/>
              <w:tabs>
                <w:tab w:val="left" w:pos="709"/>
              </w:tabs>
              <w:rPr>
                <w:rFonts w:cs="Arial"/>
              </w:rPr>
            </w:pPr>
          </w:p>
        </w:tc>
        <w:tc>
          <w:tcPr>
            <w:tcW w:w="281" w:type="dxa"/>
          </w:tcPr>
          <w:p w14:paraId="3733B84F" w14:textId="77777777" w:rsidR="004A2249" w:rsidRPr="0004025D" w:rsidRDefault="004A2249" w:rsidP="003A0496">
            <w:pPr>
              <w:pStyle w:val="Labor-Text"/>
              <w:tabs>
                <w:tab w:val="left" w:pos="709"/>
              </w:tabs>
              <w:rPr>
                <w:rFonts w:cs="Arial"/>
              </w:rPr>
            </w:pPr>
          </w:p>
        </w:tc>
        <w:tc>
          <w:tcPr>
            <w:tcW w:w="281" w:type="dxa"/>
          </w:tcPr>
          <w:p w14:paraId="56328A1C" w14:textId="77777777" w:rsidR="004A2249" w:rsidRPr="0004025D" w:rsidRDefault="004A2249" w:rsidP="003A0496">
            <w:pPr>
              <w:pStyle w:val="Labor-Text"/>
              <w:tabs>
                <w:tab w:val="left" w:pos="709"/>
              </w:tabs>
              <w:rPr>
                <w:rFonts w:cs="Arial"/>
              </w:rPr>
            </w:pPr>
          </w:p>
        </w:tc>
      </w:tr>
      <w:tr w:rsidR="004A2249" w:rsidRPr="0004025D" w14:paraId="3A8C6B98" w14:textId="77777777" w:rsidTr="003A0496">
        <w:trPr>
          <w:trHeight w:val="283"/>
        </w:trPr>
        <w:tc>
          <w:tcPr>
            <w:tcW w:w="282" w:type="dxa"/>
          </w:tcPr>
          <w:p w14:paraId="6F0C52ED" w14:textId="77777777" w:rsidR="004A2249" w:rsidRPr="0004025D" w:rsidRDefault="004A2249" w:rsidP="003A0496">
            <w:pPr>
              <w:pStyle w:val="Labor-Text"/>
              <w:tabs>
                <w:tab w:val="left" w:pos="709"/>
              </w:tabs>
              <w:rPr>
                <w:rFonts w:cs="Arial"/>
              </w:rPr>
            </w:pPr>
          </w:p>
        </w:tc>
        <w:tc>
          <w:tcPr>
            <w:tcW w:w="282" w:type="dxa"/>
          </w:tcPr>
          <w:p w14:paraId="46D64AB4" w14:textId="77777777" w:rsidR="004A2249" w:rsidRPr="0004025D" w:rsidRDefault="004A2249" w:rsidP="003A0496">
            <w:pPr>
              <w:pStyle w:val="Labor-Text"/>
              <w:tabs>
                <w:tab w:val="left" w:pos="709"/>
              </w:tabs>
              <w:rPr>
                <w:rFonts w:cs="Arial"/>
              </w:rPr>
            </w:pPr>
          </w:p>
        </w:tc>
        <w:tc>
          <w:tcPr>
            <w:tcW w:w="282" w:type="dxa"/>
          </w:tcPr>
          <w:p w14:paraId="25FCB7EE" w14:textId="77777777" w:rsidR="004A2249" w:rsidRPr="0004025D" w:rsidRDefault="004A2249" w:rsidP="003A0496">
            <w:pPr>
              <w:pStyle w:val="Labor-Text"/>
              <w:tabs>
                <w:tab w:val="left" w:pos="709"/>
              </w:tabs>
              <w:rPr>
                <w:rFonts w:cs="Arial"/>
              </w:rPr>
            </w:pPr>
          </w:p>
        </w:tc>
        <w:tc>
          <w:tcPr>
            <w:tcW w:w="282" w:type="dxa"/>
          </w:tcPr>
          <w:p w14:paraId="6B28E573" w14:textId="437312BB" w:rsidR="004A2249" w:rsidRPr="0004025D" w:rsidRDefault="004A2249" w:rsidP="003A0496">
            <w:pPr>
              <w:pStyle w:val="Labor-Text"/>
              <w:tabs>
                <w:tab w:val="left" w:pos="709"/>
              </w:tabs>
              <w:rPr>
                <w:rFonts w:cs="Arial"/>
              </w:rPr>
            </w:pPr>
          </w:p>
        </w:tc>
        <w:tc>
          <w:tcPr>
            <w:tcW w:w="282" w:type="dxa"/>
          </w:tcPr>
          <w:p w14:paraId="1AF74B44" w14:textId="77777777" w:rsidR="004A2249" w:rsidRPr="0004025D" w:rsidRDefault="004A2249" w:rsidP="003A0496">
            <w:pPr>
              <w:pStyle w:val="Labor-Text"/>
              <w:tabs>
                <w:tab w:val="left" w:pos="709"/>
              </w:tabs>
              <w:rPr>
                <w:rFonts w:cs="Arial"/>
              </w:rPr>
            </w:pPr>
          </w:p>
        </w:tc>
        <w:tc>
          <w:tcPr>
            <w:tcW w:w="282" w:type="dxa"/>
          </w:tcPr>
          <w:p w14:paraId="1C0F2521" w14:textId="77777777" w:rsidR="004A2249" w:rsidRPr="0004025D" w:rsidRDefault="004A2249" w:rsidP="003A0496">
            <w:pPr>
              <w:pStyle w:val="Labor-Text"/>
              <w:tabs>
                <w:tab w:val="left" w:pos="709"/>
              </w:tabs>
              <w:rPr>
                <w:rFonts w:cs="Arial"/>
              </w:rPr>
            </w:pPr>
          </w:p>
        </w:tc>
        <w:tc>
          <w:tcPr>
            <w:tcW w:w="282" w:type="dxa"/>
          </w:tcPr>
          <w:p w14:paraId="0C102A06" w14:textId="77777777" w:rsidR="004A2249" w:rsidRPr="0004025D" w:rsidRDefault="004A2249" w:rsidP="003A0496">
            <w:pPr>
              <w:pStyle w:val="Labor-Text"/>
              <w:tabs>
                <w:tab w:val="left" w:pos="709"/>
              </w:tabs>
              <w:rPr>
                <w:rFonts w:cs="Arial"/>
              </w:rPr>
            </w:pPr>
          </w:p>
        </w:tc>
        <w:tc>
          <w:tcPr>
            <w:tcW w:w="282" w:type="dxa"/>
          </w:tcPr>
          <w:p w14:paraId="6328E325" w14:textId="77777777" w:rsidR="004A2249" w:rsidRPr="0004025D" w:rsidRDefault="004A2249" w:rsidP="003A0496">
            <w:pPr>
              <w:pStyle w:val="Labor-Text"/>
              <w:tabs>
                <w:tab w:val="left" w:pos="709"/>
              </w:tabs>
              <w:rPr>
                <w:rFonts w:cs="Arial"/>
              </w:rPr>
            </w:pPr>
          </w:p>
        </w:tc>
        <w:tc>
          <w:tcPr>
            <w:tcW w:w="282" w:type="dxa"/>
          </w:tcPr>
          <w:p w14:paraId="329F00C6" w14:textId="77777777" w:rsidR="004A2249" w:rsidRPr="0004025D" w:rsidRDefault="004A2249" w:rsidP="003A0496">
            <w:pPr>
              <w:pStyle w:val="Labor-Text"/>
              <w:tabs>
                <w:tab w:val="left" w:pos="709"/>
              </w:tabs>
              <w:rPr>
                <w:rFonts w:cs="Arial"/>
              </w:rPr>
            </w:pPr>
          </w:p>
        </w:tc>
        <w:tc>
          <w:tcPr>
            <w:tcW w:w="282" w:type="dxa"/>
          </w:tcPr>
          <w:p w14:paraId="18ED68D9" w14:textId="77777777" w:rsidR="004A2249" w:rsidRPr="0004025D" w:rsidRDefault="004A2249" w:rsidP="003A0496">
            <w:pPr>
              <w:pStyle w:val="Labor-Text"/>
              <w:tabs>
                <w:tab w:val="left" w:pos="709"/>
              </w:tabs>
              <w:rPr>
                <w:rFonts w:cs="Arial"/>
              </w:rPr>
            </w:pPr>
          </w:p>
        </w:tc>
        <w:tc>
          <w:tcPr>
            <w:tcW w:w="282" w:type="dxa"/>
          </w:tcPr>
          <w:p w14:paraId="66DC1A28" w14:textId="77777777" w:rsidR="004A2249" w:rsidRPr="0004025D" w:rsidRDefault="004A2249" w:rsidP="003A0496">
            <w:pPr>
              <w:pStyle w:val="Labor-Text"/>
              <w:tabs>
                <w:tab w:val="left" w:pos="709"/>
              </w:tabs>
              <w:rPr>
                <w:rFonts w:cs="Arial"/>
              </w:rPr>
            </w:pPr>
          </w:p>
        </w:tc>
        <w:tc>
          <w:tcPr>
            <w:tcW w:w="282" w:type="dxa"/>
          </w:tcPr>
          <w:p w14:paraId="24E45BC1" w14:textId="77777777" w:rsidR="004A2249" w:rsidRPr="0004025D" w:rsidRDefault="004A2249" w:rsidP="003A0496">
            <w:pPr>
              <w:pStyle w:val="Labor-Text"/>
              <w:tabs>
                <w:tab w:val="left" w:pos="709"/>
              </w:tabs>
              <w:rPr>
                <w:rFonts w:cs="Arial"/>
              </w:rPr>
            </w:pPr>
          </w:p>
        </w:tc>
        <w:tc>
          <w:tcPr>
            <w:tcW w:w="282" w:type="dxa"/>
          </w:tcPr>
          <w:p w14:paraId="67A0D22E" w14:textId="77777777" w:rsidR="004A2249" w:rsidRPr="0004025D" w:rsidRDefault="004A2249" w:rsidP="003A0496">
            <w:pPr>
              <w:pStyle w:val="Labor-Text"/>
              <w:tabs>
                <w:tab w:val="left" w:pos="709"/>
              </w:tabs>
              <w:rPr>
                <w:rFonts w:cs="Arial"/>
              </w:rPr>
            </w:pPr>
          </w:p>
        </w:tc>
        <w:tc>
          <w:tcPr>
            <w:tcW w:w="282" w:type="dxa"/>
          </w:tcPr>
          <w:p w14:paraId="1FAC0B1A" w14:textId="77777777" w:rsidR="004A2249" w:rsidRPr="0004025D" w:rsidRDefault="004A2249" w:rsidP="003A0496">
            <w:pPr>
              <w:pStyle w:val="Labor-Text"/>
              <w:tabs>
                <w:tab w:val="left" w:pos="709"/>
              </w:tabs>
              <w:rPr>
                <w:rFonts w:cs="Arial"/>
              </w:rPr>
            </w:pPr>
          </w:p>
        </w:tc>
        <w:tc>
          <w:tcPr>
            <w:tcW w:w="282" w:type="dxa"/>
          </w:tcPr>
          <w:p w14:paraId="26329680" w14:textId="77777777" w:rsidR="004A2249" w:rsidRPr="0004025D" w:rsidRDefault="004A2249" w:rsidP="003A0496">
            <w:pPr>
              <w:pStyle w:val="Labor-Text"/>
              <w:tabs>
                <w:tab w:val="left" w:pos="709"/>
              </w:tabs>
              <w:rPr>
                <w:rFonts w:cs="Arial"/>
              </w:rPr>
            </w:pPr>
          </w:p>
        </w:tc>
        <w:tc>
          <w:tcPr>
            <w:tcW w:w="281" w:type="dxa"/>
          </w:tcPr>
          <w:p w14:paraId="7DC46CDC" w14:textId="77777777" w:rsidR="004A2249" w:rsidRPr="0004025D" w:rsidRDefault="004A2249" w:rsidP="003A0496">
            <w:pPr>
              <w:pStyle w:val="Labor-Text"/>
              <w:tabs>
                <w:tab w:val="left" w:pos="709"/>
              </w:tabs>
              <w:rPr>
                <w:rFonts w:cs="Arial"/>
              </w:rPr>
            </w:pPr>
          </w:p>
        </w:tc>
        <w:tc>
          <w:tcPr>
            <w:tcW w:w="281" w:type="dxa"/>
          </w:tcPr>
          <w:p w14:paraId="7391353F" w14:textId="77777777" w:rsidR="004A2249" w:rsidRPr="0004025D" w:rsidRDefault="004A2249" w:rsidP="003A0496">
            <w:pPr>
              <w:pStyle w:val="Labor-Text"/>
              <w:tabs>
                <w:tab w:val="left" w:pos="709"/>
              </w:tabs>
              <w:rPr>
                <w:rFonts w:cs="Arial"/>
              </w:rPr>
            </w:pPr>
          </w:p>
        </w:tc>
        <w:tc>
          <w:tcPr>
            <w:tcW w:w="281" w:type="dxa"/>
          </w:tcPr>
          <w:p w14:paraId="24B49F82" w14:textId="77777777" w:rsidR="004A2249" w:rsidRPr="0004025D" w:rsidRDefault="004A2249" w:rsidP="003A0496">
            <w:pPr>
              <w:pStyle w:val="Labor-Text"/>
              <w:tabs>
                <w:tab w:val="left" w:pos="709"/>
              </w:tabs>
              <w:rPr>
                <w:rFonts w:cs="Arial"/>
              </w:rPr>
            </w:pPr>
          </w:p>
        </w:tc>
        <w:tc>
          <w:tcPr>
            <w:tcW w:w="281" w:type="dxa"/>
          </w:tcPr>
          <w:p w14:paraId="40580E2D" w14:textId="77777777" w:rsidR="004A2249" w:rsidRPr="0004025D" w:rsidRDefault="004A2249" w:rsidP="003A0496">
            <w:pPr>
              <w:pStyle w:val="Labor-Text"/>
              <w:tabs>
                <w:tab w:val="left" w:pos="709"/>
              </w:tabs>
              <w:rPr>
                <w:rFonts w:cs="Arial"/>
              </w:rPr>
            </w:pPr>
          </w:p>
        </w:tc>
        <w:tc>
          <w:tcPr>
            <w:tcW w:w="281" w:type="dxa"/>
          </w:tcPr>
          <w:p w14:paraId="0D24A6EC" w14:textId="77777777" w:rsidR="004A2249" w:rsidRPr="0004025D" w:rsidRDefault="004A2249" w:rsidP="003A0496">
            <w:pPr>
              <w:pStyle w:val="Labor-Text"/>
              <w:tabs>
                <w:tab w:val="left" w:pos="709"/>
              </w:tabs>
              <w:rPr>
                <w:rFonts w:cs="Arial"/>
              </w:rPr>
            </w:pPr>
          </w:p>
        </w:tc>
        <w:tc>
          <w:tcPr>
            <w:tcW w:w="281" w:type="dxa"/>
          </w:tcPr>
          <w:p w14:paraId="522465A7" w14:textId="77777777" w:rsidR="004A2249" w:rsidRPr="0004025D" w:rsidRDefault="004A2249" w:rsidP="003A0496">
            <w:pPr>
              <w:pStyle w:val="Labor-Text"/>
              <w:tabs>
                <w:tab w:val="left" w:pos="709"/>
              </w:tabs>
              <w:rPr>
                <w:rFonts w:cs="Arial"/>
              </w:rPr>
            </w:pPr>
          </w:p>
        </w:tc>
        <w:tc>
          <w:tcPr>
            <w:tcW w:w="281" w:type="dxa"/>
          </w:tcPr>
          <w:p w14:paraId="595CA12A" w14:textId="77777777" w:rsidR="004A2249" w:rsidRPr="0004025D" w:rsidRDefault="004A2249" w:rsidP="003A0496">
            <w:pPr>
              <w:pStyle w:val="Labor-Text"/>
              <w:tabs>
                <w:tab w:val="left" w:pos="709"/>
              </w:tabs>
              <w:rPr>
                <w:rFonts w:cs="Arial"/>
              </w:rPr>
            </w:pPr>
          </w:p>
        </w:tc>
        <w:tc>
          <w:tcPr>
            <w:tcW w:w="281" w:type="dxa"/>
          </w:tcPr>
          <w:p w14:paraId="519FBEDE" w14:textId="77777777" w:rsidR="004A2249" w:rsidRPr="0004025D" w:rsidRDefault="004A2249" w:rsidP="003A0496">
            <w:pPr>
              <w:pStyle w:val="Labor-Text"/>
              <w:tabs>
                <w:tab w:val="left" w:pos="709"/>
              </w:tabs>
              <w:rPr>
                <w:rFonts w:cs="Arial"/>
              </w:rPr>
            </w:pPr>
          </w:p>
        </w:tc>
        <w:tc>
          <w:tcPr>
            <w:tcW w:w="281" w:type="dxa"/>
          </w:tcPr>
          <w:p w14:paraId="786A3917" w14:textId="77777777" w:rsidR="004A2249" w:rsidRPr="0004025D" w:rsidRDefault="004A2249" w:rsidP="003A0496">
            <w:pPr>
              <w:pStyle w:val="Labor-Text"/>
              <w:tabs>
                <w:tab w:val="left" w:pos="709"/>
              </w:tabs>
              <w:rPr>
                <w:rFonts w:cs="Arial"/>
              </w:rPr>
            </w:pPr>
          </w:p>
        </w:tc>
        <w:tc>
          <w:tcPr>
            <w:tcW w:w="281" w:type="dxa"/>
          </w:tcPr>
          <w:p w14:paraId="1E1D1D85" w14:textId="77777777" w:rsidR="004A2249" w:rsidRPr="0004025D" w:rsidRDefault="004A2249" w:rsidP="003A0496">
            <w:pPr>
              <w:pStyle w:val="Labor-Text"/>
              <w:tabs>
                <w:tab w:val="left" w:pos="709"/>
              </w:tabs>
              <w:rPr>
                <w:rFonts w:cs="Arial"/>
              </w:rPr>
            </w:pPr>
          </w:p>
        </w:tc>
        <w:tc>
          <w:tcPr>
            <w:tcW w:w="281" w:type="dxa"/>
          </w:tcPr>
          <w:p w14:paraId="5E023C06" w14:textId="77777777" w:rsidR="004A2249" w:rsidRPr="0004025D" w:rsidRDefault="004A2249" w:rsidP="003A0496">
            <w:pPr>
              <w:pStyle w:val="Labor-Text"/>
              <w:tabs>
                <w:tab w:val="left" w:pos="709"/>
              </w:tabs>
              <w:rPr>
                <w:rFonts w:cs="Arial"/>
              </w:rPr>
            </w:pPr>
          </w:p>
        </w:tc>
        <w:tc>
          <w:tcPr>
            <w:tcW w:w="281" w:type="dxa"/>
          </w:tcPr>
          <w:p w14:paraId="16C5A1AD" w14:textId="77777777" w:rsidR="004A2249" w:rsidRPr="0004025D" w:rsidRDefault="004A2249" w:rsidP="003A0496">
            <w:pPr>
              <w:pStyle w:val="Labor-Text"/>
              <w:tabs>
                <w:tab w:val="left" w:pos="709"/>
              </w:tabs>
              <w:rPr>
                <w:rFonts w:cs="Arial"/>
              </w:rPr>
            </w:pPr>
          </w:p>
        </w:tc>
        <w:tc>
          <w:tcPr>
            <w:tcW w:w="281" w:type="dxa"/>
          </w:tcPr>
          <w:p w14:paraId="36D8281D" w14:textId="77777777" w:rsidR="004A2249" w:rsidRPr="0004025D" w:rsidRDefault="004A2249" w:rsidP="003A0496">
            <w:pPr>
              <w:pStyle w:val="Labor-Text"/>
              <w:tabs>
                <w:tab w:val="left" w:pos="709"/>
              </w:tabs>
              <w:rPr>
                <w:rFonts w:cs="Arial"/>
              </w:rPr>
            </w:pPr>
          </w:p>
        </w:tc>
        <w:tc>
          <w:tcPr>
            <w:tcW w:w="281" w:type="dxa"/>
          </w:tcPr>
          <w:p w14:paraId="1D87B834" w14:textId="77777777" w:rsidR="004A2249" w:rsidRPr="0004025D" w:rsidRDefault="004A2249" w:rsidP="003A0496">
            <w:pPr>
              <w:pStyle w:val="Labor-Text"/>
              <w:tabs>
                <w:tab w:val="left" w:pos="709"/>
              </w:tabs>
              <w:rPr>
                <w:rFonts w:cs="Arial"/>
              </w:rPr>
            </w:pPr>
          </w:p>
        </w:tc>
        <w:tc>
          <w:tcPr>
            <w:tcW w:w="281" w:type="dxa"/>
          </w:tcPr>
          <w:p w14:paraId="7AB26A4B" w14:textId="77777777" w:rsidR="004A2249" w:rsidRPr="0004025D" w:rsidRDefault="004A2249" w:rsidP="003A0496">
            <w:pPr>
              <w:pStyle w:val="Labor-Text"/>
              <w:tabs>
                <w:tab w:val="left" w:pos="709"/>
              </w:tabs>
              <w:rPr>
                <w:rFonts w:cs="Arial"/>
              </w:rPr>
            </w:pPr>
          </w:p>
        </w:tc>
        <w:tc>
          <w:tcPr>
            <w:tcW w:w="281" w:type="dxa"/>
          </w:tcPr>
          <w:p w14:paraId="29A4C36C" w14:textId="77777777" w:rsidR="004A2249" w:rsidRPr="0004025D" w:rsidRDefault="004A2249" w:rsidP="003A0496">
            <w:pPr>
              <w:pStyle w:val="Labor-Text"/>
              <w:tabs>
                <w:tab w:val="left" w:pos="709"/>
              </w:tabs>
              <w:rPr>
                <w:rFonts w:cs="Arial"/>
              </w:rPr>
            </w:pPr>
          </w:p>
        </w:tc>
        <w:tc>
          <w:tcPr>
            <w:tcW w:w="281" w:type="dxa"/>
          </w:tcPr>
          <w:p w14:paraId="30E9C999" w14:textId="77777777" w:rsidR="004A2249" w:rsidRPr="0004025D" w:rsidRDefault="004A2249" w:rsidP="003A0496">
            <w:pPr>
              <w:pStyle w:val="Labor-Text"/>
              <w:tabs>
                <w:tab w:val="left" w:pos="709"/>
              </w:tabs>
              <w:rPr>
                <w:rFonts w:cs="Arial"/>
              </w:rPr>
            </w:pPr>
          </w:p>
        </w:tc>
        <w:tc>
          <w:tcPr>
            <w:tcW w:w="281" w:type="dxa"/>
          </w:tcPr>
          <w:p w14:paraId="13E7B160" w14:textId="77777777" w:rsidR="004A2249" w:rsidRPr="0004025D" w:rsidRDefault="004A2249" w:rsidP="003A0496">
            <w:pPr>
              <w:pStyle w:val="Labor-Text"/>
              <w:tabs>
                <w:tab w:val="left" w:pos="709"/>
              </w:tabs>
              <w:rPr>
                <w:rFonts w:cs="Arial"/>
              </w:rPr>
            </w:pPr>
          </w:p>
        </w:tc>
      </w:tr>
      <w:tr w:rsidR="004A2249" w:rsidRPr="0004025D" w14:paraId="5FD4C8D4" w14:textId="77777777" w:rsidTr="003A0496">
        <w:trPr>
          <w:trHeight w:val="283"/>
        </w:trPr>
        <w:tc>
          <w:tcPr>
            <w:tcW w:w="282" w:type="dxa"/>
          </w:tcPr>
          <w:p w14:paraId="38087724" w14:textId="77777777" w:rsidR="004A2249" w:rsidRPr="0004025D" w:rsidRDefault="004A2249" w:rsidP="003A0496">
            <w:pPr>
              <w:pStyle w:val="Labor-Text"/>
              <w:tabs>
                <w:tab w:val="left" w:pos="709"/>
              </w:tabs>
              <w:rPr>
                <w:rFonts w:cs="Arial"/>
              </w:rPr>
            </w:pPr>
          </w:p>
        </w:tc>
        <w:tc>
          <w:tcPr>
            <w:tcW w:w="282" w:type="dxa"/>
          </w:tcPr>
          <w:p w14:paraId="37CF8083" w14:textId="77777777" w:rsidR="004A2249" w:rsidRPr="0004025D" w:rsidRDefault="004A2249" w:rsidP="003A0496">
            <w:pPr>
              <w:pStyle w:val="Labor-Text"/>
              <w:tabs>
                <w:tab w:val="left" w:pos="709"/>
              </w:tabs>
              <w:rPr>
                <w:rFonts w:cs="Arial"/>
              </w:rPr>
            </w:pPr>
          </w:p>
        </w:tc>
        <w:tc>
          <w:tcPr>
            <w:tcW w:w="282" w:type="dxa"/>
          </w:tcPr>
          <w:p w14:paraId="2E81F2AA" w14:textId="77777777" w:rsidR="004A2249" w:rsidRPr="0004025D" w:rsidRDefault="004A2249" w:rsidP="003A0496">
            <w:pPr>
              <w:pStyle w:val="Labor-Text"/>
              <w:tabs>
                <w:tab w:val="left" w:pos="709"/>
              </w:tabs>
              <w:rPr>
                <w:rFonts w:cs="Arial"/>
              </w:rPr>
            </w:pPr>
          </w:p>
        </w:tc>
        <w:tc>
          <w:tcPr>
            <w:tcW w:w="282" w:type="dxa"/>
          </w:tcPr>
          <w:p w14:paraId="4A472BC3" w14:textId="77777777" w:rsidR="004A2249" w:rsidRPr="0004025D" w:rsidRDefault="004A2249" w:rsidP="003A0496">
            <w:pPr>
              <w:pStyle w:val="Labor-Text"/>
              <w:tabs>
                <w:tab w:val="left" w:pos="709"/>
              </w:tabs>
              <w:rPr>
                <w:rFonts w:cs="Arial"/>
              </w:rPr>
            </w:pPr>
          </w:p>
        </w:tc>
        <w:tc>
          <w:tcPr>
            <w:tcW w:w="282" w:type="dxa"/>
          </w:tcPr>
          <w:p w14:paraId="2766C709" w14:textId="77777777" w:rsidR="004A2249" w:rsidRPr="0004025D" w:rsidRDefault="004A2249" w:rsidP="003A0496">
            <w:pPr>
              <w:pStyle w:val="Labor-Text"/>
              <w:tabs>
                <w:tab w:val="left" w:pos="709"/>
              </w:tabs>
              <w:rPr>
                <w:rFonts w:cs="Arial"/>
              </w:rPr>
            </w:pPr>
          </w:p>
        </w:tc>
        <w:tc>
          <w:tcPr>
            <w:tcW w:w="282" w:type="dxa"/>
          </w:tcPr>
          <w:p w14:paraId="2CEE6D07" w14:textId="77777777" w:rsidR="004A2249" w:rsidRPr="0004025D" w:rsidRDefault="004A2249" w:rsidP="003A0496">
            <w:pPr>
              <w:pStyle w:val="Labor-Text"/>
              <w:tabs>
                <w:tab w:val="left" w:pos="709"/>
              </w:tabs>
              <w:rPr>
                <w:rFonts w:cs="Arial"/>
              </w:rPr>
            </w:pPr>
          </w:p>
        </w:tc>
        <w:tc>
          <w:tcPr>
            <w:tcW w:w="282" w:type="dxa"/>
          </w:tcPr>
          <w:p w14:paraId="51D96754" w14:textId="77777777" w:rsidR="004A2249" w:rsidRPr="0004025D" w:rsidRDefault="004A2249" w:rsidP="003A0496">
            <w:pPr>
              <w:pStyle w:val="Labor-Text"/>
              <w:tabs>
                <w:tab w:val="left" w:pos="709"/>
              </w:tabs>
              <w:rPr>
                <w:rFonts w:cs="Arial"/>
              </w:rPr>
            </w:pPr>
          </w:p>
        </w:tc>
        <w:tc>
          <w:tcPr>
            <w:tcW w:w="282" w:type="dxa"/>
          </w:tcPr>
          <w:p w14:paraId="1C5DEDCA" w14:textId="77777777" w:rsidR="004A2249" w:rsidRPr="0004025D" w:rsidRDefault="004A2249" w:rsidP="003A0496">
            <w:pPr>
              <w:pStyle w:val="Labor-Text"/>
              <w:tabs>
                <w:tab w:val="left" w:pos="709"/>
              </w:tabs>
              <w:rPr>
                <w:rFonts w:cs="Arial"/>
              </w:rPr>
            </w:pPr>
          </w:p>
        </w:tc>
        <w:tc>
          <w:tcPr>
            <w:tcW w:w="282" w:type="dxa"/>
          </w:tcPr>
          <w:p w14:paraId="5A7823EA" w14:textId="77777777" w:rsidR="004A2249" w:rsidRPr="0004025D" w:rsidRDefault="004A2249" w:rsidP="003A0496">
            <w:pPr>
              <w:pStyle w:val="Labor-Text"/>
              <w:tabs>
                <w:tab w:val="left" w:pos="709"/>
              </w:tabs>
              <w:rPr>
                <w:rFonts w:cs="Arial"/>
              </w:rPr>
            </w:pPr>
          </w:p>
        </w:tc>
        <w:tc>
          <w:tcPr>
            <w:tcW w:w="282" w:type="dxa"/>
          </w:tcPr>
          <w:p w14:paraId="4E06B76D" w14:textId="77777777" w:rsidR="004A2249" w:rsidRPr="0004025D" w:rsidRDefault="004A2249" w:rsidP="003A0496">
            <w:pPr>
              <w:pStyle w:val="Labor-Text"/>
              <w:tabs>
                <w:tab w:val="left" w:pos="709"/>
              </w:tabs>
              <w:rPr>
                <w:rFonts w:cs="Arial"/>
              </w:rPr>
            </w:pPr>
          </w:p>
        </w:tc>
        <w:tc>
          <w:tcPr>
            <w:tcW w:w="282" w:type="dxa"/>
          </w:tcPr>
          <w:p w14:paraId="72B7AE41" w14:textId="77777777" w:rsidR="004A2249" w:rsidRPr="0004025D" w:rsidRDefault="004A2249" w:rsidP="003A0496">
            <w:pPr>
              <w:pStyle w:val="Labor-Text"/>
              <w:tabs>
                <w:tab w:val="left" w:pos="709"/>
              </w:tabs>
              <w:rPr>
                <w:rFonts w:cs="Arial"/>
              </w:rPr>
            </w:pPr>
          </w:p>
        </w:tc>
        <w:tc>
          <w:tcPr>
            <w:tcW w:w="282" w:type="dxa"/>
          </w:tcPr>
          <w:p w14:paraId="0BA4F5C4" w14:textId="77777777" w:rsidR="004A2249" w:rsidRPr="0004025D" w:rsidRDefault="004A2249" w:rsidP="003A0496">
            <w:pPr>
              <w:pStyle w:val="Labor-Text"/>
              <w:tabs>
                <w:tab w:val="left" w:pos="709"/>
              </w:tabs>
              <w:rPr>
                <w:rFonts w:cs="Arial"/>
              </w:rPr>
            </w:pPr>
          </w:p>
        </w:tc>
        <w:tc>
          <w:tcPr>
            <w:tcW w:w="282" w:type="dxa"/>
          </w:tcPr>
          <w:p w14:paraId="5275274F" w14:textId="77777777" w:rsidR="004A2249" w:rsidRPr="0004025D" w:rsidRDefault="004A2249" w:rsidP="003A0496">
            <w:pPr>
              <w:pStyle w:val="Labor-Text"/>
              <w:tabs>
                <w:tab w:val="left" w:pos="709"/>
              </w:tabs>
              <w:rPr>
                <w:rFonts w:cs="Arial"/>
              </w:rPr>
            </w:pPr>
          </w:p>
        </w:tc>
        <w:tc>
          <w:tcPr>
            <w:tcW w:w="282" w:type="dxa"/>
          </w:tcPr>
          <w:p w14:paraId="7371E9FF" w14:textId="77777777" w:rsidR="004A2249" w:rsidRPr="0004025D" w:rsidRDefault="004A2249" w:rsidP="003A0496">
            <w:pPr>
              <w:pStyle w:val="Labor-Text"/>
              <w:tabs>
                <w:tab w:val="left" w:pos="709"/>
              </w:tabs>
              <w:rPr>
                <w:rFonts w:cs="Arial"/>
              </w:rPr>
            </w:pPr>
          </w:p>
        </w:tc>
        <w:tc>
          <w:tcPr>
            <w:tcW w:w="282" w:type="dxa"/>
          </w:tcPr>
          <w:p w14:paraId="742AD5D8" w14:textId="77777777" w:rsidR="004A2249" w:rsidRPr="0004025D" w:rsidRDefault="004A2249" w:rsidP="003A0496">
            <w:pPr>
              <w:pStyle w:val="Labor-Text"/>
              <w:tabs>
                <w:tab w:val="left" w:pos="709"/>
              </w:tabs>
              <w:rPr>
                <w:rFonts w:cs="Arial"/>
              </w:rPr>
            </w:pPr>
          </w:p>
        </w:tc>
        <w:tc>
          <w:tcPr>
            <w:tcW w:w="281" w:type="dxa"/>
          </w:tcPr>
          <w:p w14:paraId="2A5AA333" w14:textId="32DC5258" w:rsidR="004A2249" w:rsidRPr="0004025D" w:rsidRDefault="004A2249" w:rsidP="003A0496">
            <w:pPr>
              <w:pStyle w:val="Labor-Text"/>
              <w:tabs>
                <w:tab w:val="left" w:pos="709"/>
              </w:tabs>
              <w:rPr>
                <w:rFonts w:cs="Arial"/>
              </w:rPr>
            </w:pPr>
          </w:p>
        </w:tc>
        <w:tc>
          <w:tcPr>
            <w:tcW w:w="281" w:type="dxa"/>
          </w:tcPr>
          <w:p w14:paraId="7233AC5F" w14:textId="0359D6B1" w:rsidR="004A2249" w:rsidRPr="0004025D" w:rsidRDefault="004A2249" w:rsidP="003A0496">
            <w:pPr>
              <w:pStyle w:val="Labor-Text"/>
              <w:tabs>
                <w:tab w:val="left" w:pos="709"/>
              </w:tabs>
              <w:rPr>
                <w:rFonts w:cs="Arial"/>
              </w:rPr>
            </w:pPr>
          </w:p>
        </w:tc>
        <w:tc>
          <w:tcPr>
            <w:tcW w:w="281" w:type="dxa"/>
          </w:tcPr>
          <w:p w14:paraId="4368B857" w14:textId="77777777" w:rsidR="004A2249" w:rsidRPr="0004025D" w:rsidRDefault="004A2249" w:rsidP="003A0496">
            <w:pPr>
              <w:pStyle w:val="Labor-Text"/>
              <w:tabs>
                <w:tab w:val="left" w:pos="709"/>
              </w:tabs>
              <w:rPr>
                <w:rFonts w:cs="Arial"/>
              </w:rPr>
            </w:pPr>
          </w:p>
        </w:tc>
        <w:tc>
          <w:tcPr>
            <w:tcW w:w="281" w:type="dxa"/>
          </w:tcPr>
          <w:p w14:paraId="2374B6F3" w14:textId="77777777" w:rsidR="004A2249" w:rsidRPr="0004025D" w:rsidRDefault="004A2249" w:rsidP="003A0496">
            <w:pPr>
              <w:pStyle w:val="Labor-Text"/>
              <w:tabs>
                <w:tab w:val="left" w:pos="709"/>
              </w:tabs>
              <w:rPr>
                <w:rFonts w:cs="Arial"/>
              </w:rPr>
            </w:pPr>
          </w:p>
        </w:tc>
        <w:tc>
          <w:tcPr>
            <w:tcW w:w="281" w:type="dxa"/>
          </w:tcPr>
          <w:p w14:paraId="4F9B5DD8" w14:textId="77777777" w:rsidR="004A2249" w:rsidRPr="0004025D" w:rsidRDefault="004A2249" w:rsidP="003A0496">
            <w:pPr>
              <w:pStyle w:val="Labor-Text"/>
              <w:tabs>
                <w:tab w:val="left" w:pos="709"/>
              </w:tabs>
              <w:rPr>
                <w:rFonts w:cs="Arial"/>
              </w:rPr>
            </w:pPr>
          </w:p>
        </w:tc>
        <w:tc>
          <w:tcPr>
            <w:tcW w:w="281" w:type="dxa"/>
          </w:tcPr>
          <w:p w14:paraId="166C11F2" w14:textId="77777777" w:rsidR="004A2249" w:rsidRPr="0004025D" w:rsidRDefault="004A2249" w:rsidP="003A0496">
            <w:pPr>
              <w:pStyle w:val="Labor-Text"/>
              <w:tabs>
                <w:tab w:val="left" w:pos="709"/>
              </w:tabs>
              <w:rPr>
                <w:rFonts w:cs="Arial"/>
              </w:rPr>
            </w:pPr>
          </w:p>
        </w:tc>
        <w:tc>
          <w:tcPr>
            <w:tcW w:w="281" w:type="dxa"/>
          </w:tcPr>
          <w:p w14:paraId="4AF928A9" w14:textId="77777777" w:rsidR="004A2249" w:rsidRPr="0004025D" w:rsidRDefault="004A2249" w:rsidP="003A0496">
            <w:pPr>
              <w:pStyle w:val="Labor-Text"/>
              <w:tabs>
                <w:tab w:val="left" w:pos="709"/>
              </w:tabs>
              <w:rPr>
                <w:rFonts w:cs="Arial"/>
              </w:rPr>
            </w:pPr>
          </w:p>
        </w:tc>
        <w:tc>
          <w:tcPr>
            <w:tcW w:w="281" w:type="dxa"/>
          </w:tcPr>
          <w:p w14:paraId="5399BAA1" w14:textId="77777777" w:rsidR="004A2249" w:rsidRPr="0004025D" w:rsidRDefault="004A2249" w:rsidP="003A0496">
            <w:pPr>
              <w:pStyle w:val="Labor-Text"/>
              <w:tabs>
                <w:tab w:val="left" w:pos="709"/>
              </w:tabs>
              <w:rPr>
                <w:rFonts w:cs="Arial"/>
              </w:rPr>
            </w:pPr>
          </w:p>
        </w:tc>
        <w:tc>
          <w:tcPr>
            <w:tcW w:w="281" w:type="dxa"/>
          </w:tcPr>
          <w:p w14:paraId="4B998728" w14:textId="77777777" w:rsidR="004A2249" w:rsidRPr="0004025D" w:rsidRDefault="004A2249" w:rsidP="003A0496">
            <w:pPr>
              <w:pStyle w:val="Labor-Text"/>
              <w:tabs>
                <w:tab w:val="left" w:pos="709"/>
              </w:tabs>
              <w:rPr>
                <w:rFonts w:cs="Arial"/>
              </w:rPr>
            </w:pPr>
          </w:p>
        </w:tc>
        <w:tc>
          <w:tcPr>
            <w:tcW w:w="281" w:type="dxa"/>
          </w:tcPr>
          <w:p w14:paraId="5BE2ED1C" w14:textId="77777777" w:rsidR="004A2249" w:rsidRPr="0004025D" w:rsidRDefault="004A2249" w:rsidP="003A0496">
            <w:pPr>
              <w:pStyle w:val="Labor-Text"/>
              <w:tabs>
                <w:tab w:val="left" w:pos="709"/>
              </w:tabs>
              <w:rPr>
                <w:rFonts w:cs="Arial"/>
              </w:rPr>
            </w:pPr>
          </w:p>
        </w:tc>
        <w:tc>
          <w:tcPr>
            <w:tcW w:w="281" w:type="dxa"/>
          </w:tcPr>
          <w:p w14:paraId="2BAF345F" w14:textId="77777777" w:rsidR="004A2249" w:rsidRPr="0004025D" w:rsidRDefault="004A2249" w:rsidP="003A0496">
            <w:pPr>
              <w:pStyle w:val="Labor-Text"/>
              <w:tabs>
                <w:tab w:val="left" w:pos="709"/>
              </w:tabs>
              <w:rPr>
                <w:rFonts w:cs="Arial"/>
              </w:rPr>
            </w:pPr>
          </w:p>
        </w:tc>
        <w:tc>
          <w:tcPr>
            <w:tcW w:w="281" w:type="dxa"/>
          </w:tcPr>
          <w:p w14:paraId="7B78FB3F" w14:textId="77777777" w:rsidR="004A2249" w:rsidRPr="0004025D" w:rsidRDefault="004A2249" w:rsidP="003A0496">
            <w:pPr>
              <w:pStyle w:val="Labor-Text"/>
              <w:tabs>
                <w:tab w:val="left" w:pos="709"/>
              </w:tabs>
              <w:rPr>
                <w:rFonts w:cs="Arial"/>
              </w:rPr>
            </w:pPr>
          </w:p>
        </w:tc>
        <w:tc>
          <w:tcPr>
            <w:tcW w:w="281" w:type="dxa"/>
          </w:tcPr>
          <w:p w14:paraId="6B4B9ED0" w14:textId="77777777" w:rsidR="004A2249" w:rsidRPr="0004025D" w:rsidRDefault="004A2249" w:rsidP="003A0496">
            <w:pPr>
              <w:pStyle w:val="Labor-Text"/>
              <w:tabs>
                <w:tab w:val="left" w:pos="709"/>
              </w:tabs>
              <w:rPr>
                <w:rFonts w:cs="Arial"/>
              </w:rPr>
            </w:pPr>
          </w:p>
        </w:tc>
        <w:tc>
          <w:tcPr>
            <w:tcW w:w="281" w:type="dxa"/>
          </w:tcPr>
          <w:p w14:paraId="4F188660" w14:textId="77777777" w:rsidR="004A2249" w:rsidRPr="0004025D" w:rsidRDefault="004A2249" w:rsidP="003A0496">
            <w:pPr>
              <w:pStyle w:val="Labor-Text"/>
              <w:tabs>
                <w:tab w:val="left" w:pos="709"/>
              </w:tabs>
              <w:rPr>
                <w:rFonts w:cs="Arial"/>
              </w:rPr>
            </w:pPr>
          </w:p>
        </w:tc>
        <w:tc>
          <w:tcPr>
            <w:tcW w:w="281" w:type="dxa"/>
          </w:tcPr>
          <w:p w14:paraId="7AE7F19B" w14:textId="77777777" w:rsidR="004A2249" w:rsidRPr="0004025D" w:rsidRDefault="004A2249" w:rsidP="003A0496">
            <w:pPr>
              <w:pStyle w:val="Labor-Text"/>
              <w:tabs>
                <w:tab w:val="left" w:pos="709"/>
              </w:tabs>
              <w:rPr>
                <w:rFonts w:cs="Arial"/>
              </w:rPr>
            </w:pPr>
          </w:p>
        </w:tc>
        <w:tc>
          <w:tcPr>
            <w:tcW w:w="281" w:type="dxa"/>
          </w:tcPr>
          <w:p w14:paraId="2F2CB441" w14:textId="77777777" w:rsidR="004A2249" w:rsidRPr="0004025D" w:rsidRDefault="004A2249" w:rsidP="003A0496">
            <w:pPr>
              <w:pStyle w:val="Labor-Text"/>
              <w:tabs>
                <w:tab w:val="left" w:pos="709"/>
              </w:tabs>
              <w:rPr>
                <w:rFonts w:cs="Arial"/>
              </w:rPr>
            </w:pPr>
          </w:p>
        </w:tc>
        <w:tc>
          <w:tcPr>
            <w:tcW w:w="281" w:type="dxa"/>
          </w:tcPr>
          <w:p w14:paraId="610BFFA6" w14:textId="77777777" w:rsidR="004A2249" w:rsidRPr="0004025D" w:rsidRDefault="004A2249" w:rsidP="003A0496">
            <w:pPr>
              <w:pStyle w:val="Labor-Text"/>
              <w:tabs>
                <w:tab w:val="left" w:pos="709"/>
              </w:tabs>
              <w:rPr>
                <w:rFonts w:cs="Arial"/>
              </w:rPr>
            </w:pPr>
          </w:p>
        </w:tc>
        <w:tc>
          <w:tcPr>
            <w:tcW w:w="281" w:type="dxa"/>
          </w:tcPr>
          <w:p w14:paraId="245B5B92" w14:textId="77777777" w:rsidR="004A2249" w:rsidRPr="0004025D" w:rsidRDefault="004A2249" w:rsidP="003A0496">
            <w:pPr>
              <w:pStyle w:val="Labor-Text"/>
              <w:tabs>
                <w:tab w:val="left" w:pos="709"/>
              </w:tabs>
              <w:rPr>
                <w:rFonts w:cs="Arial"/>
              </w:rPr>
            </w:pPr>
          </w:p>
        </w:tc>
      </w:tr>
      <w:tr w:rsidR="004A2249" w:rsidRPr="0004025D" w14:paraId="415F50D9" w14:textId="77777777" w:rsidTr="003A0496">
        <w:trPr>
          <w:trHeight w:val="283"/>
        </w:trPr>
        <w:tc>
          <w:tcPr>
            <w:tcW w:w="282" w:type="dxa"/>
          </w:tcPr>
          <w:p w14:paraId="0129503A" w14:textId="77777777" w:rsidR="004A2249" w:rsidRPr="0004025D" w:rsidRDefault="004A2249" w:rsidP="003A0496">
            <w:pPr>
              <w:pStyle w:val="Labor-Text"/>
              <w:tabs>
                <w:tab w:val="left" w:pos="709"/>
              </w:tabs>
              <w:rPr>
                <w:rFonts w:cs="Arial"/>
              </w:rPr>
            </w:pPr>
          </w:p>
        </w:tc>
        <w:tc>
          <w:tcPr>
            <w:tcW w:w="282" w:type="dxa"/>
          </w:tcPr>
          <w:p w14:paraId="28F76111" w14:textId="77777777" w:rsidR="004A2249" w:rsidRPr="0004025D" w:rsidRDefault="004A2249" w:rsidP="003A0496">
            <w:pPr>
              <w:pStyle w:val="Labor-Text"/>
              <w:tabs>
                <w:tab w:val="left" w:pos="709"/>
              </w:tabs>
              <w:rPr>
                <w:rFonts w:cs="Arial"/>
              </w:rPr>
            </w:pPr>
          </w:p>
        </w:tc>
        <w:tc>
          <w:tcPr>
            <w:tcW w:w="282" w:type="dxa"/>
          </w:tcPr>
          <w:p w14:paraId="35539228" w14:textId="77777777" w:rsidR="004A2249" w:rsidRPr="0004025D" w:rsidRDefault="004A2249" w:rsidP="003A0496">
            <w:pPr>
              <w:pStyle w:val="Labor-Text"/>
              <w:tabs>
                <w:tab w:val="left" w:pos="709"/>
              </w:tabs>
              <w:rPr>
                <w:rFonts w:cs="Arial"/>
              </w:rPr>
            </w:pPr>
          </w:p>
        </w:tc>
        <w:tc>
          <w:tcPr>
            <w:tcW w:w="282" w:type="dxa"/>
          </w:tcPr>
          <w:p w14:paraId="621AEAB9" w14:textId="77777777" w:rsidR="004A2249" w:rsidRPr="0004025D" w:rsidRDefault="004A2249" w:rsidP="003A0496">
            <w:pPr>
              <w:pStyle w:val="Labor-Text"/>
              <w:tabs>
                <w:tab w:val="left" w:pos="709"/>
              </w:tabs>
              <w:rPr>
                <w:rFonts w:cs="Arial"/>
              </w:rPr>
            </w:pPr>
          </w:p>
        </w:tc>
        <w:tc>
          <w:tcPr>
            <w:tcW w:w="282" w:type="dxa"/>
          </w:tcPr>
          <w:p w14:paraId="3DABA9C4" w14:textId="77777777" w:rsidR="004A2249" w:rsidRPr="0004025D" w:rsidRDefault="004A2249" w:rsidP="003A0496">
            <w:pPr>
              <w:pStyle w:val="Labor-Text"/>
              <w:tabs>
                <w:tab w:val="left" w:pos="709"/>
              </w:tabs>
              <w:rPr>
                <w:rFonts w:cs="Arial"/>
              </w:rPr>
            </w:pPr>
          </w:p>
        </w:tc>
        <w:tc>
          <w:tcPr>
            <w:tcW w:w="282" w:type="dxa"/>
          </w:tcPr>
          <w:p w14:paraId="7D9C8B3B" w14:textId="77777777" w:rsidR="004A2249" w:rsidRPr="0004025D" w:rsidRDefault="004A2249" w:rsidP="003A0496">
            <w:pPr>
              <w:pStyle w:val="Labor-Text"/>
              <w:tabs>
                <w:tab w:val="left" w:pos="709"/>
              </w:tabs>
              <w:rPr>
                <w:rFonts w:cs="Arial"/>
              </w:rPr>
            </w:pPr>
          </w:p>
        </w:tc>
        <w:tc>
          <w:tcPr>
            <w:tcW w:w="282" w:type="dxa"/>
          </w:tcPr>
          <w:p w14:paraId="79965E20" w14:textId="77777777" w:rsidR="004A2249" w:rsidRPr="0004025D" w:rsidRDefault="004A2249" w:rsidP="003A0496">
            <w:pPr>
              <w:pStyle w:val="Labor-Text"/>
              <w:tabs>
                <w:tab w:val="left" w:pos="709"/>
              </w:tabs>
              <w:rPr>
                <w:rFonts w:cs="Arial"/>
              </w:rPr>
            </w:pPr>
          </w:p>
        </w:tc>
        <w:tc>
          <w:tcPr>
            <w:tcW w:w="282" w:type="dxa"/>
          </w:tcPr>
          <w:p w14:paraId="18A5F008" w14:textId="77777777" w:rsidR="004A2249" w:rsidRPr="0004025D" w:rsidRDefault="004A2249" w:rsidP="003A0496">
            <w:pPr>
              <w:pStyle w:val="Labor-Text"/>
              <w:tabs>
                <w:tab w:val="left" w:pos="709"/>
              </w:tabs>
              <w:rPr>
                <w:rFonts w:cs="Arial"/>
              </w:rPr>
            </w:pPr>
          </w:p>
        </w:tc>
        <w:tc>
          <w:tcPr>
            <w:tcW w:w="282" w:type="dxa"/>
          </w:tcPr>
          <w:p w14:paraId="30F626DE" w14:textId="77777777" w:rsidR="004A2249" w:rsidRPr="0004025D" w:rsidRDefault="004A2249" w:rsidP="003A0496">
            <w:pPr>
              <w:pStyle w:val="Labor-Text"/>
              <w:tabs>
                <w:tab w:val="left" w:pos="709"/>
              </w:tabs>
              <w:rPr>
                <w:rFonts w:cs="Arial"/>
              </w:rPr>
            </w:pPr>
          </w:p>
        </w:tc>
        <w:tc>
          <w:tcPr>
            <w:tcW w:w="282" w:type="dxa"/>
          </w:tcPr>
          <w:p w14:paraId="6E3DE2D2" w14:textId="77777777" w:rsidR="004A2249" w:rsidRPr="0004025D" w:rsidRDefault="004A2249" w:rsidP="003A0496">
            <w:pPr>
              <w:pStyle w:val="Labor-Text"/>
              <w:tabs>
                <w:tab w:val="left" w:pos="709"/>
              </w:tabs>
              <w:rPr>
                <w:rFonts w:cs="Arial"/>
              </w:rPr>
            </w:pPr>
          </w:p>
        </w:tc>
        <w:tc>
          <w:tcPr>
            <w:tcW w:w="282" w:type="dxa"/>
          </w:tcPr>
          <w:p w14:paraId="573379C4" w14:textId="77777777" w:rsidR="004A2249" w:rsidRPr="0004025D" w:rsidRDefault="004A2249" w:rsidP="003A0496">
            <w:pPr>
              <w:pStyle w:val="Labor-Text"/>
              <w:tabs>
                <w:tab w:val="left" w:pos="709"/>
              </w:tabs>
              <w:rPr>
                <w:rFonts w:cs="Arial"/>
              </w:rPr>
            </w:pPr>
          </w:p>
        </w:tc>
        <w:tc>
          <w:tcPr>
            <w:tcW w:w="282" w:type="dxa"/>
          </w:tcPr>
          <w:p w14:paraId="6CD32832" w14:textId="77777777" w:rsidR="004A2249" w:rsidRPr="0004025D" w:rsidRDefault="004A2249" w:rsidP="003A0496">
            <w:pPr>
              <w:pStyle w:val="Labor-Text"/>
              <w:tabs>
                <w:tab w:val="left" w:pos="709"/>
              </w:tabs>
              <w:rPr>
                <w:rFonts w:cs="Arial"/>
              </w:rPr>
            </w:pPr>
          </w:p>
        </w:tc>
        <w:tc>
          <w:tcPr>
            <w:tcW w:w="282" w:type="dxa"/>
          </w:tcPr>
          <w:p w14:paraId="7BB9F7C1" w14:textId="77777777" w:rsidR="004A2249" w:rsidRPr="0004025D" w:rsidRDefault="004A2249" w:rsidP="003A0496">
            <w:pPr>
              <w:pStyle w:val="Labor-Text"/>
              <w:tabs>
                <w:tab w:val="left" w:pos="709"/>
              </w:tabs>
              <w:rPr>
                <w:rFonts w:cs="Arial"/>
              </w:rPr>
            </w:pPr>
          </w:p>
        </w:tc>
        <w:tc>
          <w:tcPr>
            <w:tcW w:w="282" w:type="dxa"/>
          </w:tcPr>
          <w:p w14:paraId="28628F0A" w14:textId="77777777" w:rsidR="004A2249" w:rsidRPr="0004025D" w:rsidRDefault="004A2249" w:rsidP="003A0496">
            <w:pPr>
              <w:pStyle w:val="Labor-Text"/>
              <w:tabs>
                <w:tab w:val="left" w:pos="709"/>
              </w:tabs>
              <w:rPr>
                <w:rFonts w:cs="Arial"/>
              </w:rPr>
            </w:pPr>
          </w:p>
        </w:tc>
        <w:tc>
          <w:tcPr>
            <w:tcW w:w="282" w:type="dxa"/>
          </w:tcPr>
          <w:p w14:paraId="68164A12" w14:textId="77777777" w:rsidR="004A2249" w:rsidRPr="0004025D" w:rsidRDefault="004A2249" w:rsidP="003A0496">
            <w:pPr>
              <w:pStyle w:val="Labor-Text"/>
              <w:tabs>
                <w:tab w:val="left" w:pos="709"/>
              </w:tabs>
              <w:rPr>
                <w:rFonts w:cs="Arial"/>
              </w:rPr>
            </w:pPr>
          </w:p>
        </w:tc>
        <w:tc>
          <w:tcPr>
            <w:tcW w:w="281" w:type="dxa"/>
          </w:tcPr>
          <w:p w14:paraId="3A2493C5" w14:textId="77777777" w:rsidR="004A2249" w:rsidRPr="0004025D" w:rsidRDefault="004A2249" w:rsidP="003A0496">
            <w:pPr>
              <w:pStyle w:val="Labor-Text"/>
              <w:tabs>
                <w:tab w:val="left" w:pos="709"/>
              </w:tabs>
              <w:rPr>
                <w:rFonts w:cs="Arial"/>
              </w:rPr>
            </w:pPr>
          </w:p>
        </w:tc>
        <w:tc>
          <w:tcPr>
            <w:tcW w:w="281" w:type="dxa"/>
          </w:tcPr>
          <w:p w14:paraId="2845B061" w14:textId="77777777" w:rsidR="004A2249" w:rsidRPr="0004025D" w:rsidRDefault="004A2249" w:rsidP="003A0496">
            <w:pPr>
              <w:pStyle w:val="Labor-Text"/>
              <w:tabs>
                <w:tab w:val="left" w:pos="709"/>
              </w:tabs>
              <w:rPr>
                <w:rFonts w:cs="Arial"/>
              </w:rPr>
            </w:pPr>
          </w:p>
        </w:tc>
        <w:tc>
          <w:tcPr>
            <w:tcW w:w="281" w:type="dxa"/>
          </w:tcPr>
          <w:p w14:paraId="148C3B7A" w14:textId="77777777" w:rsidR="004A2249" w:rsidRPr="0004025D" w:rsidRDefault="004A2249" w:rsidP="003A0496">
            <w:pPr>
              <w:pStyle w:val="Labor-Text"/>
              <w:tabs>
                <w:tab w:val="left" w:pos="709"/>
              </w:tabs>
              <w:rPr>
                <w:rFonts w:cs="Arial"/>
              </w:rPr>
            </w:pPr>
          </w:p>
        </w:tc>
        <w:tc>
          <w:tcPr>
            <w:tcW w:w="281" w:type="dxa"/>
          </w:tcPr>
          <w:p w14:paraId="62D280AC" w14:textId="77777777" w:rsidR="004A2249" w:rsidRPr="0004025D" w:rsidRDefault="004A2249" w:rsidP="003A0496">
            <w:pPr>
              <w:pStyle w:val="Labor-Text"/>
              <w:tabs>
                <w:tab w:val="left" w:pos="709"/>
              </w:tabs>
              <w:rPr>
                <w:rFonts w:cs="Arial"/>
              </w:rPr>
            </w:pPr>
          </w:p>
        </w:tc>
        <w:tc>
          <w:tcPr>
            <w:tcW w:w="281" w:type="dxa"/>
          </w:tcPr>
          <w:p w14:paraId="409F4005" w14:textId="77777777" w:rsidR="004A2249" w:rsidRPr="0004025D" w:rsidRDefault="004A2249" w:rsidP="003A0496">
            <w:pPr>
              <w:pStyle w:val="Labor-Text"/>
              <w:tabs>
                <w:tab w:val="left" w:pos="709"/>
              </w:tabs>
              <w:rPr>
                <w:rFonts w:cs="Arial"/>
              </w:rPr>
            </w:pPr>
          </w:p>
        </w:tc>
        <w:tc>
          <w:tcPr>
            <w:tcW w:w="281" w:type="dxa"/>
          </w:tcPr>
          <w:p w14:paraId="3867CB1F" w14:textId="77777777" w:rsidR="004A2249" w:rsidRPr="0004025D" w:rsidRDefault="004A2249" w:rsidP="003A0496">
            <w:pPr>
              <w:pStyle w:val="Labor-Text"/>
              <w:tabs>
                <w:tab w:val="left" w:pos="709"/>
              </w:tabs>
              <w:rPr>
                <w:rFonts w:cs="Arial"/>
              </w:rPr>
            </w:pPr>
          </w:p>
        </w:tc>
        <w:tc>
          <w:tcPr>
            <w:tcW w:w="281" w:type="dxa"/>
          </w:tcPr>
          <w:p w14:paraId="00E82CCC" w14:textId="77777777" w:rsidR="004A2249" w:rsidRPr="0004025D" w:rsidRDefault="004A2249" w:rsidP="003A0496">
            <w:pPr>
              <w:pStyle w:val="Labor-Text"/>
              <w:tabs>
                <w:tab w:val="left" w:pos="709"/>
              </w:tabs>
              <w:rPr>
                <w:rFonts w:cs="Arial"/>
              </w:rPr>
            </w:pPr>
          </w:p>
        </w:tc>
        <w:tc>
          <w:tcPr>
            <w:tcW w:w="281" w:type="dxa"/>
          </w:tcPr>
          <w:p w14:paraId="660B3AFD" w14:textId="77777777" w:rsidR="004A2249" w:rsidRPr="0004025D" w:rsidRDefault="004A2249" w:rsidP="003A0496">
            <w:pPr>
              <w:pStyle w:val="Labor-Text"/>
              <w:tabs>
                <w:tab w:val="left" w:pos="709"/>
              </w:tabs>
              <w:rPr>
                <w:rFonts w:cs="Arial"/>
              </w:rPr>
            </w:pPr>
          </w:p>
        </w:tc>
        <w:tc>
          <w:tcPr>
            <w:tcW w:w="281" w:type="dxa"/>
          </w:tcPr>
          <w:p w14:paraId="57E2F48B" w14:textId="77777777" w:rsidR="004A2249" w:rsidRPr="0004025D" w:rsidRDefault="004A2249" w:rsidP="003A0496">
            <w:pPr>
              <w:pStyle w:val="Labor-Text"/>
              <w:tabs>
                <w:tab w:val="left" w:pos="709"/>
              </w:tabs>
              <w:rPr>
                <w:rFonts w:cs="Arial"/>
              </w:rPr>
            </w:pPr>
          </w:p>
        </w:tc>
        <w:tc>
          <w:tcPr>
            <w:tcW w:w="281" w:type="dxa"/>
          </w:tcPr>
          <w:p w14:paraId="38CC6EBC" w14:textId="77777777" w:rsidR="004A2249" w:rsidRPr="0004025D" w:rsidRDefault="004A2249" w:rsidP="003A0496">
            <w:pPr>
              <w:pStyle w:val="Labor-Text"/>
              <w:tabs>
                <w:tab w:val="left" w:pos="709"/>
              </w:tabs>
              <w:rPr>
                <w:rFonts w:cs="Arial"/>
              </w:rPr>
            </w:pPr>
          </w:p>
        </w:tc>
        <w:tc>
          <w:tcPr>
            <w:tcW w:w="281" w:type="dxa"/>
          </w:tcPr>
          <w:p w14:paraId="15C0EDE7" w14:textId="77777777" w:rsidR="004A2249" w:rsidRPr="0004025D" w:rsidRDefault="004A2249" w:rsidP="003A0496">
            <w:pPr>
              <w:pStyle w:val="Labor-Text"/>
              <w:tabs>
                <w:tab w:val="left" w:pos="709"/>
              </w:tabs>
              <w:rPr>
                <w:rFonts w:cs="Arial"/>
              </w:rPr>
            </w:pPr>
          </w:p>
        </w:tc>
        <w:tc>
          <w:tcPr>
            <w:tcW w:w="281" w:type="dxa"/>
          </w:tcPr>
          <w:p w14:paraId="257374F6" w14:textId="77777777" w:rsidR="004A2249" w:rsidRPr="0004025D" w:rsidRDefault="004A2249" w:rsidP="003A0496">
            <w:pPr>
              <w:pStyle w:val="Labor-Text"/>
              <w:tabs>
                <w:tab w:val="left" w:pos="709"/>
              </w:tabs>
              <w:rPr>
                <w:rFonts w:cs="Arial"/>
              </w:rPr>
            </w:pPr>
          </w:p>
        </w:tc>
        <w:tc>
          <w:tcPr>
            <w:tcW w:w="281" w:type="dxa"/>
          </w:tcPr>
          <w:p w14:paraId="595AC421" w14:textId="77777777" w:rsidR="004A2249" w:rsidRPr="0004025D" w:rsidRDefault="004A2249" w:rsidP="003A0496">
            <w:pPr>
              <w:pStyle w:val="Labor-Text"/>
              <w:tabs>
                <w:tab w:val="left" w:pos="709"/>
              </w:tabs>
              <w:rPr>
                <w:rFonts w:cs="Arial"/>
              </w:rPr>
            </w:pPr>
          </w:p>
        </w:tc>
        <w:tc>
          <w:tcPr>
            <w:tcW w:w="281" w:type="dxa"/>
          </w:tcPr>
          <w:p w14:paraId="0A22F9C3" w14:textId="77777777" w:rsidR="004A2249" w:rsidRPr="0004025D" w:rsidRDefault="004A2249" w:rsidP="003A0496">
            <w:pPr>
              <w:pStyle w:val="Labor-Text"/>
              <w:tabs>
                <w:tab w:val="left" w:pos="709"/>
              </w:tabs>
              <w:rPr>
                <w:rFonts w:cs="Arial"/>
              </w:rPr>
            </w:pPr>
          </w:p>
        </w:tc>
        <w:tc>
          <w:tcPr>
            <w:tcW w:w="281" w:type="dxa"/>
          </w:tcPr>
          <w:p w14:paraId="7AD46429" w14:textId="77777777" w:rsidR="004A2249" w:rsidRPr="0004025D" w:rsidRDefault="004A2249" w:rsidP="003A0496">
            <w:pPr>
              <w:pStyle w:val="Labor-Text"/>
              <w:tabs>
                <w:tab w:val="left" w:pos="709"/>
              </w:tabs>
              <w:rPr>
                <w:rFonts w:cs="Arial"/>
              </w:rPr>
            </w:pPr>
          </w:p>
        </w:tc>
        <w:tc>
          <w:tcPr>
            <w:tcW w:w="281" w:type="dxa"/>
          </w:tcPr>
          <w:p w14:paraId="41136D2F" w14:textId="77777777" w:rsidR="004A2249" w:rsidRPr="0004025D" w:rsidRDefault="004A2249" w:rsidP="003A0496">
            <w:pPr>
              <w:pStyle w:val="Labor-Text"/>
              <w:tabs>
                <w:tab w:val="left" w:pos="709"/>
              </w:tabs>
              <w:rPr>
                <w:rFonts w:cs="Arial"/>
              </w:rPr>
            </w:pPr>
          </w:p>
        </w:tc>
        <w:tc>
          <w:tcPr>
            <w:tcW w:w="281" w:type="dxa"/>
          </w:tcPr>
          <w:p w14:paraId="21507A52" w14:textId="77777777" w:rsidR="004A2249" w:rsidRPr="0004025D" w:rsidRDefault="004A2249" w:rsidP="003A0496">
            <w:pPr>
              <w:pStyle w:val="Labor-Text"/>
              <w:tabs>
                <w:tab w:val="left" w:pos="709"/>
              </w:tabs>
              <w:rPr>
                <w:rFonts w:cs="Arial"/>
              </w:rPr>
            </w:pPr>
          </w:p>
        </w:tc>
        <w:tc>
          <w:tcPr>
            <w:tcW w:w="281" w:type="dxa"/>
          </w:tcPr>
          <w:p w14:paraId="277151E4" w14:textId="77777777" w:rsidR="004A2249" w:rsidRPr="0004025D" w:rsidRDefault="004A2249" w:rsidP="003A0496">
            <w:pPr>
              <w:pStyle w:val="Labor-Text"/>
              <w:tabs>
                <w:tab w:val="left" w:pos="709"/>
              </w:tabs>
              <w:rPr>
                <w:rFonts w:cs="Arial"/>
              </w:rPr>
            </w:pPr>
          </w:p>
        </w:tc>
      </w:tr>
      <w:tr w:rsidR="004A2249" w:rsidRPr="0004025D" w14:paraId="339CC36A" w14:textId="77777777" w:rsidTr="003A0496">
        <w:trPr>
          <w:trHeight w:val="283"/>
        </w:trPr>
        <w:tc>
          <w:tcPr>
            <w:tcW w:w="282" w:type="dxa"/>
          </w:tcPr>
          <w:p w14:paraId="00AD7771" w14:textId="77777777" w:rsidR="004A2249" w:rsidRPr="0004025D" w:rsidRDefault="004A2249" w:rsidP="003A0496">
            <w:pPr>
              <w:pStyle w:val="Labor-Text"/>
              <w:tabs>
                <w:tab w:val="left" w:pos="709"/>
              </w:tabs>
              <w:rPr>
                <w:rFonts w:cs="Arial"/>
              </w:rPr>
            </w:pPr>
          </w:p>
        </w:tc>
        <w:tc>
          <w:tcPr>
            <w:tcW w:w="282" w:type="dxa"/>
          </w:tcPr>
          <w:p w14:paraId="19CBDF07" w14:textId="77777777" w:rsidR="004A2249" w:rsidRPr="0004025D" w:rsidRDefault="004A2249" w:rsidP="003A0496">
            <w:pPr>
              <w:pStyle w:val="Labor-Text"/>
              <w:tabs>
                <w:tab w:val="left" w:pos="709"/>
              </w:tabs>
              <w:rPr>
                <w:rFonts w:cs="Arial"/>
              </w:rPr>
            </w:pPr>
          </w:p>
        </w:tc>
        <w:tc>
          <w:tcPr>
            <w:tcW w:w="282" w:type="dxa"/>
          </w:tcPr>
          <w:p w14:paraId="3D37D321" w14:textId="77777777" w:rsidR="004A2249" w:rsidRPr="0004025D" w:rsidRDefault="004A2249" w:rsidP="003A0496">
            <w:pPr>
              <w:pStyle w:val="Labor-Text"/>
              <w:tabs>
                <w:tab w:val="left" w:pos="709"/>
              </w:tabs>
              <w:rPr>
                <w:rFonts w:cs="Arial"/>
              </w:rPr>
            </w:pPr>
          </w:p>
        </w:tc>
        <w:tc>
          <w:tcPr>
            <w:tcW w:w="282" w:type="dxa"/>
          </w:tcPr>
          <w:p w14:paraId="21AB7830" w14:textId="77777777" w:rsidR="004A2249" w:rsidRPr="0004025D" w:rsidRDefault="004A2249" w:rsidP="003A0496">
            <w:pPr>
              <w:pStyle w:val="Labor-Text"/>
              <w:tabs>
                <w:tab w:val="left" w:pos="709"/>
              </w:tabs>
              <w:rPr>
                <w:rFonts w:cs="Arial"/>
              </w:rPr>
            </w:pPr>
          </w:p>
        </w:tc>
        <w:tc>
          <w:tcPr>
            <w:tcW w:w="282" w:type="dxa"/>
          </w:tcPr>
          <w:p w14:paraId="4A2E877A" w14:textId="77777777" w:rsidR="004A2249" w:rsidRPr="0004025D" w:rsidRDefault="004A2249" w:rsidP="003A0496">
            <w:pPr>
              <w:pStyle w:val="Labor-Text"/>
              <w:tabs>
                <w:tab w:val="left" w:pos="709"/>
              </w:tabs>
              <w:rPr>
                <w:rFonts w:cs="Arial"/>
              </w:rPr>
            </w:pPr>
          </w:p>
        </w:tc>
        <w:tc>
          <w:tcPr>
            <w:tcW w:w="282" w:type="dxa"/>
          </w:tcPr>
          <w:p w14:paraId="76103C71" w14:textId="77777777" w:rsidR="004A2249" w:rsidRPr="0004025D" w:rsidRDefault="004A2249" w:rsidP="003A0496">
            <w:pPr>
              <w:pStyle w:val="Labor-Text"/>
              <w:tabs>
                <w:tab w:val="left" w:pos="709"/>
              </w:tabs>
              <w:rPr>
                <w:rFonts w:cs="Arial"/>
              </w:rPr>
            </w:pPr>
          </w:p>
        </w:tc>
        <w:tc>
          <w:tcPr>
            <w:tcW w:w="282" w:type="dxa"/>
          </w:tcPr>
          <w:p w14:paraId="67EBB52F" w14:textId="77777777" w:rsidR="004A2249" w:rsidRPr="0004025D" w:rsidRDefault="004A2249" w:rsidP="003A0496">
            <w:pPr>
              <w:pStyle w:val="Labor-Text"/>
              <w:tabs>
                <w:tab w:val="left" w:pos="709"/>
              </w:tabs>
              <w:rPr>
                <w:rFonts w:cs="Arial"/>
              </w:rPr>
            </w:pPr>
          </w:p>
        </w:tc>
        <w:tc>
          <w:tcPr>
            <w:tcW w:w="282" w:type="dxa"/>
          </w:tcPr>
          <w:p w14:paraId="5892A8E9" w14:textId="77777777" w:rsidR="004A2249" w:rsidRPr="0004025D" w:rsidRDefault="004A2249" w:rsidP="003A0496">
            <w:pPr>
              <w:pStyle w:val="Labor-Text"/>
              <w:tabs>
                <w:tab w:val="left" w:pos="709"/>
              </w:tabs>
              <w:rPr>
                <w:rFonts w:cs="Arial"/>
              </w:rPr>
            </w:pPr>
          </w:p>
        </w:tc>
        <w:tc>
          <w:tcPr>
            <w:tcW w:w="282" w:type="dxa"/>
          </w:tcPr>
          <w:p w14:paraId="0D66CE83" w14:textId="77777777" w:rsidR="004A2249" w:rsidRPr="0004025D" w:rsidRDefault="004A2249" w:rsidP="003A0496">
            <w:pPr>
              <w:pStyle w:val="Labor-Text"/>
              <w:tabs>
                <w:tab w:val="left" w:pos="709"/>
              </w:tabs>
              <w:rPr>
                <w:rFonts w:cs="Arial"/>
              </w:rPr>
            </w:pPr>
          </w:p>
        </w:tc>
        <w:tc>
          <w:tcPr>
            <w:tcW w:w="282" w:type="dxa"/>
          </w:tcPr>
          <w:p w14:paraId="3C0D1F3A" w14:textId="77777777" w:rsidR="004A2249" w:rsidRPr="0004025D" w:rsidRDefault="004A2249" w:rsidP="003A0496">
            <w:pPr>
              <w:pStyle w:val="Labor-Text"/>
              <w:tabs>
                <w:tab w:val="left" w:pos="709"/>
              </w:tabs>
              <w:rPr>
                <w:rFonts w:cs="Arial"/>
              </w:rPr>
            </w:pPr>
          </w:p>
        </w:tc>
        <w:tc>
          <w:tcPr>
            <w:tcW w:w="282" w:type="dxa"/>
          </w:tcPr>
          <w:p w14:paraId="5E73D148" w14:textId="77777777" w:rsidR="004A2249" w:rsidRPr="0004025D" w:rsidRDefault="004A2249" w:rsidP="003A0496">
            <w:pPr>
              <w:pStyle w:val="Labor-Text"/>
              <w:tabs>
                <w:tab w:val="left" w:pos="709"/>
              </w:tabs>
              <w:rPr>
                <w:rFonts w:cs="Arial"/>
              </w:rPr>
            </w:pPr>
          </w:p>
        </w:tc>
        <w:tc>
          <w:tcPr>
            <w:tcW w:w="282" w:type="dxa"/>
          </w:tcPr>
          <w:p w14:paraId="1C308F80" w14:textId="77777777" w:rsidR="004A2249" w:rsidRPr="0004025D" w:rsidRDefault="004A2249" w:rsidP="003A0496">
            <w:pPr>
              <w:pStyle w:val="Labor-Text"/>
              <w:tabs>
                <w:tab w:val="left" w:pos="709"/>
              </w:tabs>
              <w:rPr>
                <w:rFonts w:cs="Arial"/>
              </w:rPr>
            </w:pPr>
          </w:p>
        </w:tc>
        <w:tc>
          <w:tcPr>
            <w:tcW w:w="282" w:type="dxa"/>
          </w:tcPr>
          <w:p w14:paraId="0DFDDAE6" w14:textId="77777777" w:rsidR="004A2249" w:rsidRPr="0004025D" w:rsidRDefault="004A2249" w:rsidP="003A0496">
            <w:pPr>
              <w:pStyle w:val="Labor-Text"/>
              <w:tabs>
                <w:tab w:val="left" w:pos="709"/>
              </w:tabs>
              <w:rPr>
                <w:rFonts w:cs="Arial"/>
              </w:rPr>
            </w:pPr>
          </w:p>
        </w:tc>
        <w:tc>
          <w:tcPr>
            <w:tcW w:w="282" w:type="dxa"/>
          </w:tcPr>
          <w:p w14:paraId="5EC36246" w14:textId="77777777" w:rsidR="004A2249" w:rsidRPr="0004025D" w:rsidRDefault="004A2249" w:rsidP="003A0496">
            <w:pPr>
              <w:pStyle w:val="Labor-Text"/>
              <w:tabs>
                <w:tab w:val="left" w:pos="709"/>
              </w:tabs>
              <w:rPr>
                <w:rFonts w:cs="Arial"/>
              </w:rPr>
            </w:pPr>
          </w:p>
        </w:tc>
        <w:tc>
          <w:tcPr>
            <w:tcW w:w="282" w:type="dxa"/>
          </w:tcPr>
          <w:p w14:paraId="089E0487" w14:textId="77777777" w:rsidR="004A2249" w:rsidRPr="0004025D" w:rsidRDefault="004A2249" w:rsidP="003A0496">
            <w:pPr>
              <w:pStyle w:val="Labor-Text"/>
              <w:tabs>
                <w:tab w:val="left" w:pos="709"/>
              </w:tabs>
              <w:rPr>
                <w:rFonts w:cs="Arial"/>
              </w:rPr>
            </w:pPr>
          </w:p>
        </w:tc>
        <w:tc>
          <w:tcPr>
            <w:tcW w:w="281" w:type="dxa"/>
          </w:tcPr>
          <w:p w14:paraId="31207481" w14:textId="77777777" w:rsidR="004A2249" w:rsidRPr="0004025D" w:rsidRDefault="004A2249" w:rsidP="003A0496">
            <w:pPr>
              <w:pStyle w:val="Labor-Text"/>
              <w:tabs>
                <w:tab w:val="left" w:pos="709"/>
              </w:tabs>
              <w:rPr>
                <w:rFonts w:cs="Arial"/>
              </w:rPr>
            </w:pPr>
          </w:p>
        </w:tc>
        <w:tc>
          <w:tcPr>
            <w:tcW w:w="281" w:type="dxa"/>
          </w:tcPr>
          <w:p w14:paraId="45223AF3" w14:textId="77777777" w:rsidR="004A2249" w:rsidRPr="0004025D" w:rsidRDefault="004A2249" w:rsidP="003A0496">
            <w:pPr>
              <w:pStyle w:val="Labor-Text"/>
              <w:tabs>
                <w:tab w:val="left" w:pos="709"/>
              </w:tabs>
              <w:rPr>
                <w:rFonts w:cs="Arial"/>
              </w:rPr>
            </w:pPr>
          </w:p>
        </w:tc>
        <w:tc>
          <w:tcPr>
            <w:tcW w:w="281" w:type="dxa"/>
          </w:tcPr>
          <w:p w14:paraId="4D3C5E0F" w14:textId="77777777" w:rsidR="004A2249" w:rsidRPr="0004025D" w:rsidRDefault="004A2249" w:rsidP="003A0496">
            <w:pPr>
              <w:pStyle w:val="Labor-Text"/>
              <w:tabs>
                <w:tab w:val="left" w:pos="709"/>
              </w:tabs>
              <w:rPr>
                <w:rFonts w:cs="Arial"/>
              </w:rPr>
            </w:pPr>
          </w:p>
        </w:tc>
        <w:tc>
          <w:tcPr>
            <w:tcW w:w="281" w:type="dxa"/>
          </w:tcPr>
          <w:p w14:paraId="1FF140DD" w14:textId="77777777" w:rsidR="004A2249" w:rsidRPr="0004025D" w:rsidRDefault="004A2249" w:rsidP="003A0496">
            <w:pPr>
              <w:pStyle w:val="Labor-Text"/>
              <w:tabs>
                <w:tab w:val="left" w:pos="709"/>
              </w:tabs>
              <w:rPr>
                <w:rFonts w:cs="Arial"/>
              </w:rPr>
            </w:pPr>
          </w:p>
        </w:tc>
        <w:tc>
          <w:tcPr>
            <w:tcW w:w="281" w:type="dxa"/>
          </w:tcPr>
          <w:p w14:paraId="055228D8" w14:textId="77777777" w:rsidR="004A2249" w:rsidRPr="0004025D" w:rsidRDefault="004A2249" w:rsidP="003A0496">
            <w:pPr>
              <w:pStyle w:val="Labor-Text"/>
              <w:tabs>
                <w:tab w:val="left" w:pos="709"/>
              </w:tabs>
              <w:rPr>
                <w:rFonts w:cs="Arial"/>
              </w:rPr>
            </w:pPr>
          </w:p>
        </w:tc>
        <w:tc>
          <w:tcPr>
            <w:tcW w:w="281" w:type="dxa"/>
          </w:tcPr>
          <w:p w14:paraId="3BF58FAE" w14:textId="77777777" w:rsidR="004A2249" w:rsidRPr="0004025D" w:rsidRDefault="004A2249" w:rsidP="003A0496">
            <w:pPr>
              <w:pStyle w:val="Labor-Text"/>
              <w:tabs>
                <w:tab w:val="left" w:pos="709"/>
              </w:tabs>
              <w:rPr>
                <w:rFonts w:cs="Arial"/>
              </w:rPr>
            </w:pPr>
          </w:p>
        </w:tc>
        <w:tc>
          <w:tcPr>
            <w:tcW w:w="281" w:type="dxa"/>
          </w:tcPr>
          <w:p w14:paraId="5695DC4D" w14:textId="77777777" w:rsidR="004A2249" w:rsidRPr="0004025D" w:rsidRDefault="004A2249" w:rsidP="003A0496">
            <w:pPr>
              <w:pStyle w:val="Labor-Text"/>
              <w:tabs>
                <w:tab w:val="left" w:pos="709"/>
              </w:tabs>
              <w:rPr>
                <w:rFonts w:cs="Arial"/>
              </w:rPr>
            </w:pPr>
          </w:p>
        </w:tc>
        <w:tc>
          <w:tcPr>
            <w:tcW w:w="281" w:type="dxa"/>
          </w:tcPr>
          <w:p w14:paraId="4E316ADC" w14:textId="77777777" w:rsidR="004A2249" w:rsidRPr="0004025D" w:rsidRDefault="004A2249" w:rsidP="003A0496">
            <w:pPr>
              <w:pStyle w:val="Labor-Text"/>
              <w:tabs>
                <w:tab w:val="left" w:pos="709"/>
              </w:tabs>
              <w:rPr>
                <w:rFonts w:cs="Arial"/>
              </w:rPr>
            </w:pPr>
          </w:p>
        </w:tc>
        <w:tc>
          <w:tcPr>
            <w:tcW w:w="281" w:type="dxa"/>
          </w:tcPr>
          <w:p w14:paraId="58DD618C" w14:textId="77777777" w:rsidR="004A2249" w:rsidRPr="0004025D" w:rsidRDefault="004A2249" w:rsidP="003A0496">
            <w:pPr>
              <w:pStyle w:val="Labor-Text"/>
              <w:tabs>
                <w:tab w:val="left" w:pos="709"/>
              </w:tabs>
              <w:rPr>
                <w:rFonts w:cs="Arial"/>
              </w:rPr>
            </w:pPr>
          </w:p>
        </w:tc>
        <w:tc>
          <w:tcPr>
            <w:tcW w:w="281" w:type="dxa"/>
          </w:tcPr>
          <w:p w14:paraId="3FF419B7" w14:textId="77777777" w:rsidR="004A2249" w:rsidRPr="0004025D" w:rsidRDefault="004A2249" w:rsidP="003A0496">
            <w:pPr>
              <w:pStyle w:val="Labor-Text"/>
              <w:tabs>
                <w:tab w:val="left" w:pos="709"/>
              </w:tabs>
              <w:rPr>
                <w:rFonts w:cs="Arial"/>
              </w:rPr>
            </w:pPr>
          </w:p>
        </w:tc>
        <w:tc>
          <w:tcPr>
            <w:tcW w:w="281" w:type="dxa"/>
          </w:tcPr>
          <w:p w14:paraId="128B63DD" w14:textId="77777777" w:rsidR="004A2249" w:rsidRPr="0004025D" w:rsidRDefault="004A2249" w:rsidP="003A0496">
            <w:pPr>
              <w:pStyle w:val="Labor-Text"/>
              <w:tabs>
                <w:tab w:val="left" w:pos="709"/>
              </w:tabs>
              <w:rPr>
                <w:rFonts w:cs="Arial"/>
              </w:rPr>
            </w:pPr>
          </w:p>
        </w:tc>
        <w:tc>
          <w:tcPr>
            <w:tcW w:w="281" w:type="dxa"/>
          </w:tcPr>
          <w:p w14:paraId="0882DBB9" w14:textId="77777777" w:rsidR="004A2249" w:rsidRPr="0004025D" w:rsidRDefault="004A2249" w:rsidP="003A0496">
            <w:pPr>
              <w:pStyle w:val="Labor-Text"/>
              <w:tabs>
                <w:tab w:val="left" w:pos="709"/>
              </w:tabs>
              <w:rPr>
                <w:rFonts w:cs="Arial"/>
              </w:rPr>
            </w:pPr>
          </w:p>
        </w:tc>
        <w:tc>
          <w:tcPr>
            <w:tcW w:w="281" w:type="dxa"/>
          </w:tcPr>
          <w:p w14:paraId="1F33F1CB" w14:textId="77777777" w:rsidR="004A2249" w:rsidRPr="0004025D" w:rsidRDefault="004A2249" w:rsidP="003A0496">
            <w:pPr>
              <w:pStyle w:val="Labor-Text"/>
              <w:tabs>
                <w:tab w:val="left" w:pos="709"/>
              </w:tabs>
              <w:rPr>
                <w:rFonts w:cs="Arial"/>
              </w:rPr>
            </w:pPr>
          </w:p>
        </w:tc>
        <w:tc>
          <w:tcPr>
            <w:tcW w:w="281" w:type="dxa"/>
          </w:tcPr>
          <w:p w14:paraId="26CFCB52" w14:textId="77777777" w:rsidR="004A2249" w:rsidRPr="0004025D" w:rsidRDefault="004A2249" w:rsidP="003A0496">
            <w:pPr>
              <w:pStyle w:val="Labor-Text"/>
              <w:tabs>
                <w:tab w:val="left" w:pos="709"/>
              </w:tabs>
              <w:rPr>
                <w:rFonts w:cs="Arial"/>
              </w:rPr>
            </w:pPr>
          </w:p>
        </w:tc>
        <w:tc>
          <w:tcPr>
            <w:tcW w:w="281" w:type="dxa"/>
          </w:tcPr>
          <w:p w14:paraId="0CB7C2B6" w14:textId="77777777" w:rsidR="004A2249" w:rsidRPr="0004025D" w:rsidRDefault="004A2249" w:rsidP="003A0496">
            <w:pPr>
              <w:pStyle w:val="Labor-Text"/>
              <w:tabs>
                <w:tab w:val="left" w:pos="709"/>
              </w:tabs>
              <w:rPr>
                <w:rFonts w:cs="Arial"/>
              </w:rPr>
            </w:pPr>
          </w:p>
        </w:tc>
        <w:tc>
          <w:tcPr>
            <w:tcW w:w="281" w:type="dxa"/>
          </w:tcPr>
          <w:p w14:paraId="00B58342" w14:textId="77777777" w:rsidR="004A2249" w:rsidRPr="0004025D" w:rsidRDefault="004A2249" w:rsidP="003A0496">
            <w:pPr>
              <w:pStyle w:val="Labor-Text"/>
              <w:tabs>
                <w:tab w:val="left" w:pos="709"/>
              </w:tabs>
              <w:rPr>
                <w:rFonts w:cs="Arial"/>
              </w:rPr>
            </w:pPr>
          </w:p>
        </w:tc>
        <w:tc>
          <w:tcPr>
            <w:tcW w:w="281" w:type="dxa"/>
          </w:tcPr>
          <w:p w14:paraId="4E7924DC" w14:textId="77777777" w:rsidR="004A2249" w:rsidRPr="0004025D" w:rsidRDefault="004A2249" w:rsidP="003A0496">
            <w:pPr>
              <w:pStyle w:val="Labor-Text"/>
              <w:tabs>
                <w:tab w:val="left" w:pos="709"/>
              </w:tabs>
              <w:rPr>
                <w:rFonts w:cs="Arial"/>
              </w:rPr>
            </w:pPr>
          </w:p>
        </w:tc>
        <w:tc>
          <w:tcPr>
            <w:tcW w:w="281" w:type="dxa"/>
          </w:tcPr>
          <w:p w14:paraId="1887FA5F" w14:textId="77777777" w:rsidR="004A2249" w:rsidRPr="0004025D" w:rsidRDefault="004A2249" w:rsidP="003A0496">
            <w:pPr>
              <w:pStyle w:val="Labor-Text"/>
              <w:tabs>
                <w:tab w:val="left" w:pos="709"/>
              </w:tabs>
              <w:rPr>
                <w:rFonts w:cs="Arial"/>
              </w:rPr>
            </w:pPr>
          </w:p>
        </w:tc>
      </w:tr>
      <w:tr w:rsidR="004A2249" w:rsidRPr="0004025D" w14:paraId="18B6241B" w14:textId="77777777" w:rsidTr="003A0496">
        <w:trPr>
          <w:trHeight w:val="283"/>
        </w:trPr>
        <w:tc>
          <w:tcPr>
            <w:tcW w:w="282" w:type="dxa"/>
          </w:tcPr>
          <w:p w14:paraId="20017621" w14:textId="77777777" w:rsidR="004A2249" w:rsidRPr="0004025D" w:rsidRDefault="004A2249" w:rsidP="003A0496">
            <w:pPr>
              <w:pStyle w:val="Labor-Text"/>
              <w:tabs>
                <w:tab w:val="left" w:pos="709"/>
              </w:tabs>
              <w:rPr>
                <w:rFonts w:cs="Arial"/>
              </w:rPr>
            </w:pPr>
          </w:p>
        </w:tc>
        <w:tc>
          <w:tcPr>
            <w:tcW w:w="282" w:type="dxa"/>
          </w:tcPr>
          <w:p w14:paraId="731D8170" w14:textId="77777777" w:rsidR="004A2249" w:rsidRPr="0004025D" w:rsidRDefault="004A2249" w:rsidP="003A0496">
            <w:pPr>
              <w:pStyle w:val="Labor-Text"/>
              <w:tabs>
                <w:tab w:val="left" w:pos="709"/>
              </w:tabs>
              <w:rPr>
                <w:rFonts w:cs="Arial"/>
              </w:rPr>
            </w:pPr>
          </w:p>
        </w:tc>
        <w:tc>
          <w:tcPr>
            <w:tcW w:w="282" w:type="dxa"/>
          </w:tcPr>
          <w:p w14:paraId="4DFBA165" w14:textId="77777777" w:rsidR="004A2249" w:rsidRPr="0004025D" w:rsidRDefault="004A2249" w:rsidP="003A0496">
            <w:pPr>
              <w:pStyle w:val="Labor-Text"/>
              <w:tabs>
                <w:tab w:val="left" w:pos="709"/>
              </w:tabs>
              <w:rPr>
                <w:rFonts w:cs="Arial"/>
              </w:rPr>
            </w:pPr>
          </w:p>
        </w:tc>
        <w:tc>
          <w:tcPr>
            <w:tcW w:w="282" w:type="dxa"/>
          </w:tcPr>
          <w:p w14:paraId="496B7556" w14:textId="77777777" w:rsidR="004A2249" w:rsidRPr="0004025D" w:rsidRDefault="004A2249" w:rsidP="003A0496">
            <w:pPr>
              <w:pStyle w:val="Labor-Text"/>
              <w:tabs>
                <w:tab w:val="left" w:pos="709"/>
              </w:tabs>
              <w:rPr>
                <w:rFonts w:cs="Arial"/>
              </w:rPr>
            </w:pPr>
          </w:p>
        </w:tc>
        <w:tc>
          <w:tcPr>
            <w:tcW w:w="282" w:type="dxa"/>
          </w:tcPr>
          <w:p w14:paraId="3A812F52" w14:textId="77777777" w:rsidR="004A2249" w:rsidRPr="0004025D" w:rsidRDefault="004A2249" w:rsidP="003A0496">
            <w:pPr>
              <w:pStyle w:val="Labor-Text"/>
              <w:tabs>
                <w:tab w:val="left" w:pos="709"/>
              </w:tabs>
              <w:rPr>
                <w:rFonts w:cs="Arial"/>
              </w:rPr>
            </w:pPr>
          </w:p>
        </w:tc>
        <w:tc>
          <w:tcPr>
            <w:tcW w:w="282" w:type="dxa"/>
          </w:tcPr>
          <w:p w14:paraId="090136C8" w14:textId="77777777" w:rsidR="004A2249" w:rsidRPr="0004025D" w:rsidRDefault="004A2249" w:rsidP="003A0496">
            <w:pPr>
              <w:pStyle w:val="Labor-Text"/>
              <w:tabs>
                <w:tab w:val="left" w:pos="709"/>
              </w:tabs>
              <w:rPr>
                <w:rFonts w:cs="Arial"/>
              </w:rPr>
            </w:pPr>
          </w:p>
        </w:tc>
        <w:tc>
          <w:tcPr>
            <w:tcW w:w="282" w:type="dxa"/>
          </w:tcPr>
          <w:p w14:paraId="0E9F4FE8" w14:textId="77777777" w:rsidR="004A2249" w:rsidRPr="0004025D" w:rsidRDefault="004A2249" w:rsidP="003A0496">
            <w:pPr>
              <w:pStyle w:val="Labor-Text"/>
              <w:tabs>
                <w:tab w:val="left" w:pos="709"/>
              </w:tabs>
              <w:rPr>
                <w:rFonts w:cs="Arial"/>
              </w:rPr>
            </w:pPr>
          </w:p>
        </w:tc>
        <w:tc>
          <w:tcPr>
            <w:tcW w:w="282" w:type="dxa"/>
          </w:tcPr>
          <w:p w14:paraId="10C92212" w14:textId="77777777" w:rsidR="004A2249" w:rsidRPr="0004025D" w:rsidRDefault="004A2249" w:rsidP="003A0496">
            <w:pPr>
              <w:pStyle w:val="Labor-Text"/>
              <w:tabs>
                <w:tab w:val="left" w:pos="709"/>
              </w:tabs>
              <w:rPr>
                <w:rFonts w:cs="Arial"/>
              </w:rPr>
            </w:pPr>
          </w:p>
        </w:tc>
        <w:tc>
          <w:tcPr>
            <w:tcW w:w="282" w:type="dxa"/>
          </w:tcPr>
          <w:p w14:paraId="0F2CB527" w14:textId="77777777" w:rsidR="004A2249" w:rsidRPr="0004025D" w:rsidRDefault="004A2249" w:rsidP="003A0496">
            <w:pPr>
              <w:pStyle w:val="Labor-Text"/>
              <w:tabs>
                <w:tab w:val="left" w:pos="709"/>
              </w:tabs>
              <w:rPr>
                <w:rFonts w:cs="Arial"/>
              </w:rPr>
            </w:pPr>
          </w:p>
        </w:tc>
        <w:tc>
          <w:tcPr>
            <w:tcW w:w="282" w:type="dxa"/>
          </w:tcPr>
          <w:p w14:paraId="412E5DE1" w14:textId="77777777" w:rsidR="004A2249" w:rsidRPr="0004025D" w:rsidRDefault="004A2249" w:rsidP="003A0496">
            <w:pPr>
              <w:pStyle w:val="Labor-Text"/>
              <w:tabs>
                <w:tab w:val="left" w:pos="709"/>
              </w:tabs>
              <w:rPr>
                <w:rFonts w:cs="Arial"/>
              </w:rPr>
            </w:pPr>
          </w:p>
        </w:tc>
        <w:tc>
          <w:tcPr>
            <w:tcW w:w="282" w:type="dxa"/>
          </w:tcPr>
          <w:p w14:paraId="2AD449DF" w14:textId="77777777" w:rsidR="004A2249" w:rsidRPr="0004025D" w:rsidRDefault="004A2249" w:rsidP="003A0496">
            <w:pPr>
              <w:pStyle w:val="Labor-Text"/>
              <w:tabs>
                <w:tab w:val="left" w:pos="709"/>
              </w:tabs>
              <w:rPr>
                <w:rFonts w:cs="Arial"/>
              </w:rPr>
            </w:pPr>
          </w:p>
        </w:tc>
        <w:tc>
          <w:tcPr>
            <w:tcW w:w="282" w:type="dxa"/>
          </w:tcPr>
          <w:p w14:paraId="2D22AE47" w14:textId="77777777" w:rsidR="004A2249" w:rsidRPr="0004025D" w:rsidRDefault="004A2249" w:rsidP="003A0496">
            <w:pPr>
              <w:pStyle w:val="Labor-Text"/>
              <w:tabs>
                <w:tab w:val="left" w:pos="709"/>
              </w:tabs>
              <w:rPr>
                <w:rFonts w:cs="Arial"/>
              </w:rPr>
            </w:pPr>
          </w:p>
        </w:tc>
        <w:tc>
          <w:tcPr>
            <w:tcW w:w="282" w:type="dxa"/>
          </w:tcPr>
          <w:p w14:paraId="2684B176" w14:textId="001370FF" w:rsidR="004A2249" w:rsidRPr="0004025D" w:rsidRDefault="004A2249" w:rsidP="003A0496">
            <w:pPr>
              <w:pStyle w:val="Labor-Text"/>
              <w:tabs>
                <w:tab w:val="left" w:pos="709"/>
              </w:tabs>
              <w:rPr>
                <w:rFonts w:cs="Arial"/>
              </w:rPr>
            </w:pPr>
          </w:p>
        </w:tc>
        <w:tc>
          <w:tcPr>
            <w:tcW w:w="282" w:type="dxa"/>
          </w:tcPr>
          <w:p w14:paraId="4B98C346" w14:textId="77777777" w:rsidR="004A2249" w:rsidRPr="0004025D" w:rsidRDefault="004A2249" w:rsidP="003A0496">
            <w:pPr>
              <w:pStyle w:val="Labor-Text"/>
              <w:tabs>
                <w:tab w:val="left" w:pos="709"/>
              </w:tabs>
              <w:rPr>
                <w:rFonts w:cs="Arial"/>
              </w:rPr>
            </w:pPr>
          </w:p>
        </w:tc>
        <w:tc>
          <w:tcPr>
            <w:tcW w:w="282" w:type="dxa"/>
          </w:tcPr>
          <w:p w14:paraId="3E88323E" w14:textId="77777777" w:rsidR="004A2249" w:rsidRPr="0004025D" w:rsidRDefault="004A2249" w:rsidP="003A0496">
            <w:pPr>
              <w:pStyle w:val="Labor-Text"/>
              <w:tabs>
                <w:tab w:val="left" w:pos="709"/>
              </w:tabs>
              <w:rPr>
                <w:rFonts w:cs="Arial"/>
              </w:rPr>
            </w:pPr>
          </w:p>
        </w:tc>
        <w:tc>
          <w:tcPr>
            <w:tcW w:w="281" w:type="dxa"/>
          </w:tcPr>
          <w:p w14:paraId="09FC37E3" w14:textId="77777777" w:rsidR="004A2249" w:rsidRPr="0004025D" w:rsidRDefault="004A2249" w:rsidP="003A0496">
            <w:pPr>
              <w:pStyle w:val="Labor-Text"/>
              <w:tabs>
                <w:tab w:val="left" w:pos="709"/>
              </w:tabs>
              <w:rPr>
                <w:rFonts w:cs="Arial"/>
              </w:rPr>
            </w:pPr>
          </w:p>
        </w:tc>
        <w:tc>
          <w:tcPr>
            <w:tcW w:w="281" w:type="dxa"/>
          </w:tcPr>
          <w:p w14:paraId="2BF8BE42" w14:textId="77777777" w:rsidR="004A2249" w:rsidRPr="0004025D" w:rsidRDefault="004A2249" w:rsidP="003A0496">
            <w:pPr>
              <w:pStyle w:val="Labor-Text"/>
              <w:tabs>
                <w:tab w:val="left" w:pos="709"/>
              </w:tabs>
              <w:rPr>
                <w:rFonts w:cs="Arial"/>
              </w:rPr>
            </w:pPr>
          </w:p>
        </w:tc>
        <w:tc>
          <w:tcPr>
            <w:tcW w:w="281" w:type="dxa"/>
          </w:tcPr>
          <w:p w14:paraId="00A7A5B3" w14:textId="41EB182A" w:rsidR="004A2249" w:rsidRPr="0004025D" w:rsidRDefault="004A2249" w:rsidP="003A0496">
            <w:pPr>
              <w:pStyle w:val="Labor-Text"/>
              <w:tabs>
                <w:tab w:val="left" w:pos="709"/>
              </w:tabs>
              <w:rPr>
                <w:rFonts w:cs="Arial"/>
              </w:rPr>
            </w:pPr>
          </w:p>
        </w:tc>
        <w:tc>
          <w:tcPr>
            <w:tcW w:w="281" w:type="dxa"/>
          </w:tcPr>
          <w:p w14:paraId="3A8C6E96" w14:textId="77777777" w:rsidR="004A2249" w:rsidRPr="0004025D" w:rsidRDefault="004A2249" w:rsidP="003A0496">
            <w:pPr>
              <w:pStyle w:val="Labor-Text"/>
              <w:tabs>
                <w:tab w:val="left" w:pos="709"/>
              </w:tabs>
              <w:rPr>
                <w:rFonts w:cs="Arial"/>
              </w:rPr>
            </w:pPr>
          </w:p>
        </w:tc>
        <w:tc>
          <w:tcPr>
            <w:tcW w:w="281" w:type="dxa"/>
          </w:tcPr>
          <w:p w14:paraId="387B50ED" w14:textId="77777777" w:rsidR="004A2249" w:rsidRPr="0004025D" w:rsidRDefault="004A2249" w:rsidP="003A0496">
            <w:pPr>
              <w:pStyle w:val="Labor-Text"/>
              <w:tabs>
                <w:tab w:val="left" w:pos="709"/>
              </w:tabs>
              <w:rPr>
                <w:rFonts w:cs="Arial"/>
              </w:rPr>
            </w:pPr>
          </w:p>
        </w:tc>
        <w:tc>
          <w:tcPr>
            <w:tcW w:w="281" w:type="dxa"/>
          </w:tcPr>
          <w:p w14:paraId="6DDC70A2" w14:textId="77777777" w:rsidR="004A2249" w:rsidRPr="0004025D" w:rsidRDefault="004A2249" w:rsidP="003A0496">
            <w:pPr>
              <w:pStyle w:val="Labor-Text"/>
              <w:tabs>
                <w:tab w:val="left" w:pos="709"/>
              </w:tabs>
              <w:rPr>
                <w:rFonts w:cs="Arial"/>
              </w:rPr>
            </w:pPr>
          </w:p>
        </w:tc>
        <w:tc>
          <w:tcPr>
            <w:tcW w:w="281" w:type="dxa"/>
          </w:tcPr>
          <w:p w14:paraId="3CD9DD34" w14:textId="77777777" w:rsidR="004A2249" w:rsidRPr="0004025D" w:rsidRDefault="004A2249" w:rsidP="003A0496">
            <w:pPr>
              <w:pStyle w:val="Labor-Text"/>
              <w:tabs>
                <w:tab w:val="left" w:pos="709"/>
              </w:tabs>
              <w:rPr>
                <w:rFonts w:cs="Arial"/>
              </w:rPr>
            </w:pPr>
          </w:p>
        </w:tc>
        <w:tc>
          <w:tcPr>
            <w:tcW w:w="281" w:type="dxa"/>
          </w:tcPr>
          <w:p w14:paraId="0D07F287" w14:textId="77777777" w:rsidR="004A2249" w:rsidRPr="0004025D" w:rsidRDefault="004A2249" w:rsidP="003A0496">
            <w:pPr>
              <w:pStyle w:val="Labor-Text"/>
              <w:tabs>
                <w:tab w:val="left" w:pos="709"/>
              </w:tabs>
              <w:rPr>
                <w:rFonts w:cs="Arial"/>
              </w:rPr>
            </w:pPr>
          </w:p>
        </w:tc>
        <w:tc>
          <w:tcPr>
            <w:tcW w:w="281" w:type="dxa"/>
          </w:tcPr>
          <w:p w14:paraId="04EFE855" w14:textId="77777777" w:rsidR="004A2249" w:rsidRPr="0004025D" w:rsidRDefault="004A2249" w:rsidP="003A0496">
            <w:pPr>
              <w:pStyle w:val="Labor-Text"/>
              <w:tabs>
                <w:tab w:val="left" w:pos="709"/>
              </w:tabs>
              <w:rPr>
                <w:rFonts w:cs="Arial"/>
              </w:rPr>
            </w:pPr>
          </w:p>
        </w:tc>
        <w:tc>
          <w:tcPr>
            <w:tcW w:w="281" w:type="dxa"/>
          </w:tcPr>
          <w:p w14:paraId="02B0BCB4" w14:textId="77777777" w:rsidR="004A2249" w:rsidRPr="0004025D" w:rsidRDefault="004A2249" w:rsidP="003A0496">
            <w:pPr>
              <w:pStyle w:val="Labor-Text"/>
              <w:tabs>
                <w:tab w:val="left" w:pos="709"/>
              </w:tabs>
              <w:rPr>
                <w:rFonts w:cs="Arial"/>
              </w:rPr>
            </w:pPr>
          </w:p>
        </w:tc>
        <w:tc>
          <w:tcPr>
            <w:tcW w:w="281" w:type="dxa"/>
          </w:tcPr>
          <w:p w14:paraId="5144053B" w14:textId="77777777" w:rsidR="004A2249" w:rsidRPr="0004025D" w:rsidRDefault="004A2249" w:rsidP="003A0496">
            <w:pPr>
              <w:pStyle w:val="Labor-Text"/>
              <w:tabs>
                <w:tab w:val="left" w:pos="709"/>
              </w:tabs>
              <w:rPr>
                <w:rFonts w:cs="Arial"/>
              </w:rPr>
            </w:pPr>
          </w:p>
        </w:tc>
        <w:tc>
          <w:tcPr>
            <w:tcW w:w="281" w:type="dxa"/>
          </w:tcPr>
          <w:p w14:paraId="398978FC" w14:textId="77777777" w:rsidR="004A2249" w:rsidRPr="0004025D" w:rsidRDefault="004A2249" w:rsidP="003A0496">
            <w:pPr>
              <w:pStyle w:val="Labor-Text"/>
              <w:tabs>
                <w:tab w:val="left" w:pos="709"/>
              </w:tabs>
              <w:rPr>
                <w:rFonts w:cs="Arial"/>
              </w:rPr>
            </w:pPr>
          </w:p>
        </w:tc>
        <w:tc>
          <w:tcPr>
            <w:tcW w:w="281" w:type="dxa"/>
          </w:tcPr>
          <w:p w14:paraId="69F33024" w14:textId="77777777" w:rsidR="004A2249" w:rsidRPr="0004025D" w:rsidRDefault="004A2249" w:rsidP="003A0496">
            <w:pPr>
              <w:pStyle w:val="Labor-Text"/>
              <w:tabs>
                <w:tab w:val="left" w:pos="709"/>
              </w:tabs>
              <w:rPr>
                <w:rFonts w:cs="Arial"/>
              </w:rPr>
            </w:pPr>
          </w:p>
        </w:tc>
        <w:tc>
          <w:tcPr>
            <w:tcW w:w="281" w:type="dxa"/>
          </w:tcPr>
          <w:p w14:paraId="318AB1B1" w14:textId="77777777" w:rsidR="004A2249" w:rsidRPr="0004025D" w:rsidRDefault="004A2249" w:rsidP="003A0496">
            <w:pPr>
              <w:pStyle w:val="Labor-Text"/>
              <w:tabs>
                <w:tab w:val="left" w:pos="709"/>
              </w:tabs>
              <w:rPr>
                <w:rFonts w:cs="Arial"/>
              </w:rPr>
            </w:pPr>
          </w:p>
        </w:tc>
        <w:tc>
          <w:tcPr>
            <w:tcW w:w="281" w:type="dxa"/>
          </w:tcPr>
          <w:p w14:paraId="30CF9A42" w14:textId="77777777" w:rsidR="004A2249" w:rsidRPr="0004025D" w:rsidRDefault="004A2249" w:rsidP="003A0496">
            <w:pPr>
              <w:pStyle w:val="Labor-Text"/>
              <w:tabs>
                <w:tab w:val="left" w:pos="709"/>
              </w:tabs>
              <w:rPr>
                <w:rFonts w:cs="Arial"/>
              </w:rPr>
            </w:pPr>
          </w:p>
        </w:tc>
        <w:tc>
          <w:tcPr>
            <w:tcW w:w="281" w:type="dxa"/>
          </w:tcPr>
          <w:p w14:paraId="275DB058" w14:textId="77777777" w:rsidR="004A2249" w:rsidRPr="0004025D" w:rsidRDefault="004A2249" w:rsidP="003A0496">
            <w:pPr>
              <w:pStyle w:val="Labor-Text"/>
              <w:tabs>
                <w:tab w:val="left" w:pos="709"/>
              </w:tabs>
              <w:rPr>
                <w:rFonts w:cs="Arial"/>
              </w:rPr>
            </w:pPr>
          </w:p>
        </w:tc>
        <w:tc>
          <w:tcPr>
            <w:tcW w:w="281" w:type="dxa"/>
          </w:tcPr>
          <w:p w14:paraId="5042D5B1" w14:textId="77777777" w:rsidR="004A2249" w:rsidRPr="0004025D" w:rsidRDefault="004A2249" w:rsidP="003A0496">
            <w:pPr>
              <w:pStyle w:val="Labor-Text"/>
              <w:tabs>
                <w:tab w:val="left" w:pos="709"/>
              </w:tabs>
              <w:rPr>
                <w:rFonts w:cs="Arial"/>
              </w:rPr>
            </w:pPr>
          </w:p>
        </w:tc>
        <w:tc>
          <w:tcPr>
            <w:tcW w:w="281" w:type="dxa"/>
          </w:tcPr>
          <w:p w14:paraId="2F0CCA35" w14:textId="77777777" w:rsidR="004A2249" w:rsidRPr="0004025D" w:rsidRDefault="004A2249" w:rsidP="003A0496">
            <w:pPr>
              <w:pStyle w:val="Labor-Text"/>
              <w:tabs>
                <w:tab w:val="left" w:pos="709"/>
              </w:tabs>
              <w:rPr>
                <w:rFonts w:cs="Arial"/>
              </w:rPr>
            </w:pPr>
          </w:p>
        </w:tc>
      </w:tr>
      <w:tr w:rsidR="004A2249" w:rsidRPr="0004025D" w14:paraId="00AB57E7" w14:textId="77777777" w:rsidTr="003A0496">
        <w:trPr>
          <w:trHeight w:val="283"/>
        </w:trPr>
        <w:tc>
          <w:tcPr>
            <w:tcW w:w="282" w:type="dxa"/>
          </w:tcPr>
          <w:p w14:paraId="1E93D2E9" w14:textId="77777777" w:rsidR="004A2249" w:rsidRPr="0004025D" w:rsidRDefault="004A2249" w:rsidP="003A0496">
            <w:pPr>
              <w:pStyle w:val="Labor-Text"/>
              <w:tabs>
                <w:tab w:val="left" w:pos="709"/>
              </w:tabs>
              <w:rPr>
                <w:rFonts w:cs="Arial"/>
              </w:rPr>
            </w:pPr>
          </w:p>
        </w:tc>
        <w:tc>
          <w:tcPr>
            <w:tcW w:w="282" w:type="dxa"/>
          </w:tcPr>
          <w:p w14:paraId="280F09D7" w14:textId="77777777" w:rsidR="004A2249" w:rsidRPr="0004025D" w:rsidRDefault="004A2249" w:rsidP="003A0496">
            <w:pPr>
              <w:pStyle w:val="Labor-Text"/>
              <w:tabs>
                <w:tab w:val="left" w:pos="709"/>
              </w:tabs>
              <w:rPr>
                <w:rFonts w:cs="Arial"/>
              </w:rPr>
            </w:pPr>
          </w:p>
        </w:tc>
        <w:tc>
          <w:tcPr>
            <w:tcW w:w="282" w:type="dxa"/>
          </w:tcPr>
          <w:p w14:paraId="63F944BC" w14:textId="77777777" w:rsidR="004A2249" w:rsidRPr="0004025D" w:rsidRDefault="004A2249" w:rsidP="003A0496">
            <w:pPr>
              <w:pStyle w:val="Labor-Text"/>
              <w:tabs>
                <w:tab w:val="left" w:pos="709"/>
              </w:tabs>
              <w:rPr>
                <w:rFonts w:cs="Arial"/>
              </w:rPr>
            </w:pPr>
          </w:p>
        </w:tc>
        <w:tc>
          <w:tcPr>
            <w:tcW w:w="282" w:type="dxa"/>
          </w:tcPr>
          <w:p w14:paraId="6CCED302" w14:textId="77777777" w:rsidR="004A2249" w:rsidRPr="0004025D" w:rsidRDefault="004A2249" w:rsidP="003A0496">
            <w:pPr>
              <w:pStyle w:val="Labor-Text"/>
              <w:tabs>
                <w:tab w:val="left" w:pos="709"/>
              </w:tabs>
              <w:rPr>
                <w:rFonts w:cs="Arial"/>
              </w:rPr>
            </w:pPr>
          </w:p>
        </w:tc>
        <w:tc>
          <w:tcPr>
            <w:tcW w:w="282" w:type="dxa"/>
          </w:tcPr>
          <w:p w14:paraId="5581F773" w14:textId="77777777" w:rsidR="004A2249" w:rsidRPr="0004025D" w:rsidRDefault="004A2249" w:rsidP="003A0496">
            <w:pPr>
              <w:pStyle w:val="Labor-Text"/>
              <w:tabs>
                <w:tab w:val="left" w:pos="709"/>
              </w:tabs>
              <w:rPr>
                <w:rFonts w:cs="Arial"/>
              </w:rPr>
            </w:pPr>
          </w:p>
        </w:tc>
        <w:tc>
          <w:tcPr>
            <w:tcW w:w="282" w:type="dxa"/>
          </w:tcPr>
          <w:p w14:paraId="75FEDD34" w14:textId="77777777" w:rsidR="004A2249" w:rsidRPr="0004025D" w:rsidRDefault="004A2249" w:rsidP="003A0496">
            <w:pPr>
              <w:pStyle w:val="Labor-Text"/>
              <w:tabs>
                <w:tab w:val="left" w:pos="709"/>
              </w:tabs>
              <w:rPr>
                <w:rFonts w:cs="Arial"/>
              </w:rPr>
            </w:pPr>
          </w:p>
        </w:tc>
        <w:tc>
          <w:tcPr>
            <w:tcW w:w="282" w:type="dxa"/>
          </w:tcPr>
          <w:p w14:paraId="4D78F958" w14:textId="77777777" w:rsidR="004A2249" w:rsidRPr="0004025D" w:rsidRDefault="004A2249" w:rsidP="003A0496">
            <w:pPr>
              <w:pStyle w:val="Labor-Text"/>
              <w:tabs>
                <w:tab w:val="left" w:pos="709"/>
              </w:tabs>
              <w:rPr>
                <w:rFonts w:cs="Arial"/>
              </w:rPr>
            </w:pPr>
          </w:p>
        </w:tc>
        <w:tc>
          <w:tcPr>
            <w:tcW w:w="282" w:type="dxa"/>
          </w:tcPr>
          <w:p w14:paraId="35027CB6" w14:textId="77777777" w:rsidR="004A2249" w:rsidRPr="0004025D" w:rsidRDefault="004A2249" w:rsidP="003A0496">
            <w:pPr>
              <w:pStyle w:val="Labor-Text"/>
              <w:tabs>
                <w:tab w:val="left" w:pos="709"/>
              </w:tabs>
              <w:rPr>
                <w:rFonts w:cs="Arial"/>
              </w:rPr>
            </w:pPr>
          </w:p>
        </w:tc>
        <w:tc>
          <w:tcPr>
            <w:tcW w:w="282" w:type="dxa"/>
          </w:tcPr>
          <w:p w14:paraId="3B77207E" w14:textId="77777777" w:rsidR="004A2249" w:rsidRPr="0004025D" w:rsidRDefault="004A2249" w:rsidP="003A0496">
            <w:pPr>
              <w:pStyle w:val="Labor-Text"/>
              <w:tabs>
                <w:tab w:val="left" w:pos="709"/>
              </w:tabs>
              <w:rPr>
                <w:rFonts w:cs="Arial"/>
              </w:rPr>
            </w:pPr>
          </w:p>
        </w:tc>
        <w:tc>
          <w:tcPr>
            <w:tcW w:w="282" w:type="dxa"/>
          </w:tcPr>
          <w:p w14:paraId="64265B76" w14:textId="77777777" w:rsidR="004A2249" w:rsidRPr="0004025D" w:rsidRDefault="004A2249" w:rsidP="003A0496">
            <w:pPr>
              <w:pStyle w:val="Labor-Text"/>
              <w:tabs>
                <w:tab w:val="left" w:pos="709"/>
              </w:tabs>
              <w:rPr>
                <w:rFonts w:cs="Arial"/>
              </w:rPr>
            </w:pPr>
          </w:p>
        </w:tc>
        <w:tc>
          <w:tcPr>
            <w:tcW w:w="282" w:type="dxa"/>
          </w:tcPr>
          <w:p w14:paraId="2E8FA7F8" w14:textId="77777777" w:rsidR="004A2249" w:rsidRPr="0004025D" w:rsidRDefault="004A2249" w:rsidP="003A0496">
            <w:pPr>
              <w:pStyle w:val="Labor-Text"/>
              <w:tabs>
                <w:tab w:val="left" w:pos="709"/>
              </w:tabs>
              <w:rPr>
                <w:rFonts w:cs="Arial"/>
              </w:rPr>
            </w:pPr>
          </w:p>
        </w:tc>
        <w:tc>
          <w:tcPr>
            <w:tcW w:w="282" w:type="dxa"/>
          </w:tcPr>
          <w:p w14:paraId="582B905C" w14:textId="77777777" w:rsidR="004A2249" w:rsidRPr="0004025D" w:rsidRDefault="004A2249" w:rsidP="003A0496">
            <w:pPr>
              <w:pStyle w:val="Labor-Text"/>
              <w:tabs>
                <w:tab w:val="left" w:pos="709"/>
              </w:tabs>
              <w:rPr>
                <w:rFonts w:cs="Arial"/>
              </w:rPr>
            </w:pPr>
          </w:p>
        </w:tc>
        <w:tc>
          <w:tcPr>
            <w:tcW w:w="282" w:type="dxa"/>
          </w:tcPr>
          <w:p w14:paraId="1A4E0D43" w14:textId="77777777" w:rsidR="004A2249" w:rsidRPr="0004025D" w:rsidRDefault="004A2249" w:rsidP="003A0496">
            <w:pPr>
              <w:pStyle w:val="Labor-Text"/>
              <w:tabs>
                <w:tab w:val="left" w:pos="709"/>
              </w:tabs>
              <w:rPr>
                <w:rFonts w:cs="Arial"/>
              </w:rPr>
            </w:pPr>
          </w:p>
        </w:tc>
        <w:tc>
          <w:tcPr>
            <w:tcW w:w="282" w:type="dxa"/>
          </w:tcPr>
          <w:p w14:paraId="3F5F9623" w14:textId="197ACC38" w:rsidR="004A2249" w:rsidRPr="0004025D" w:rsidRDefault="004A2249" w:rsidP="003A0496">
            <w:pPr>
              <w:pStyle w:val="Labor-Text"/>
              <w:tabs>
                <w:tab w:val="left" w:pos="709"/>
              </w:tabs>
              <w:rPr>
                <w:rFonts w:cs="Arial"/>
              </w:rPr>
            </w:pPr>
          </w:p>
        </w:tc>
        <w:tc>
          <w:tcPr>
            <w:tcW w:w="282" w:type="dxa"/>
          </w:tcPr>
          <w:p w14:paraId="510F8B8A" w14:textId="4624CCAF" w:rsidR="004A2249" w:rsidRPr="0004025D" w:rsidRDefault="004A2249" w:rsidP="003A0496">
            <w:pPr>
              <w:pStyle w:val="Labor-Text"/>
              <w:tabs>
                <w:tab w:val="left" w:pos="709"/>
              </w:tabs>
              <w:rPr>
                <w:rFonts w:cs="Arial"/>
              </w:rPr>
            </w:pPr>
          </w:p>
        </w:tc>
        <w:tc>
          <w:tcPr>
            <w:tcW w:w="281" w:type="dxa"/>
          </w:tcPr>
          <w:p w14:paraId="5C690A44" w14:textId="77777777" w:rsidR="004A2249" w:rsidRPr="0004025D" w:rsidRDefault="004A2249" w:rsidP="003A0496">
            <w:pPr>
              <w:pStyle w:val="Labor-Text"/>
              <w:tabs>
                <w:tab w:val="left" w:pos="709"/>
              </w:tabs>
              <w:rPr>
                <w:rFonts w:cs="Arial"/>
              </w:rPr>
            </w:pPr>
          </w:p>
        </w:tc>
        <w:tc>
          <w:tcPr>
            <w:tcW w:w="281" w:type="dxa"/>
          </w:tcPr>
          <w:p w14:paraId="44BBCA70" w14:textId="77777777" w:rsidR="004A2249" w:rsidRPr="0004025D" w:rsidRDefault="004A2249" w:rsidP="003A0496">
            <w:pPr>
              <w:pStyle w:val="Labor-Text"/>
              <w:tabs>
                <w:tab w:val="left" w:pos="709"/>
              </w:tabs>
              <w:rPr>
                <w:rFonts w:cs="Arial"/>
              </w:rPr>
            </w:pPr>
          </w:p>
        </w:tc>
        <w:tc>
          <w:tcPr>
            <w:tcW w:w="281" w:type="dxa"/>
          </w:tcPr>
          <w:p w14:paraId="73520E90" w14:textId="26E9D434" w:rsidR="004A2249" w:rsidRPr="0004025D" w:rsidRDefault="004A2249" w:rsidP="003A0496">
            <w:pPr>
              <w:pStyle w:val="Labor-Text"/>
              <w:tabs>
                <w:tab w:val="left" w:pos="709"/>
              </w:tabs>
              <w:rPr>
                <w:rFonts w:cs="Arial"/>
              </w:rPr>
            </w:pPr>
          </w:p>
        </w:tc>
        <w:tc>
          <w:tcPr>
            <w:tcW w:w="281" w:type="dxa"/>
          </w:tcPr>
          <w:p w14:paraId="2E05AF63" w14:textId="77777777" w:rsidR="004A2249" w:rsidRPr="0004025D" w:rsidRDefault="004A2249" w:rsidP="003A0496">
            <w:pPr>
              <w:pStyle w:val="Labor-Text"/>
              <w:tabs>
                <w:tab w:val="left" w:pos="709"/>
              </w:tabs>
              <w:rPr>
                <w:rFonts w:cs="Arial"/>
              </w:rPr>
            </w:pPr>
          </w:p>
        </w:tc>
        <w:tc>
          <w:tcPr>
            <w:tcW w:w="281" w:type="dxa"/>
          </w:tcPr>
          <w:p w14:paraId="2B263338" w14:textId="77777777" w:rsidR="004A2249" w:rsidRPr="0004025D" w:rsidRDefault="004A2249" w:rsidP="003A0496">
            <w:pPr>
              <w:pStyle w:val="Labor-Text"/>
              <w:tabs>
                <w:tab w:val="left" w:pos="709"/>
              </w:tabs>
              <w:rPr>
                <w:rFonts w:cs="Arial"/>
              </w:rPr>
            </w:pPr>
          </w:p>
        </w:tc>
        <w:tc>
          <w:tcPr>
            <w:tcW w:w="281" w:type="dxa"/>
          </w:tcPr>
          <w:p w14:paraId="7387C568" w14:textId="77777777" w:rsidR="004A2249" w:rsidRPr="0004025D" w:rsidRDefault="004A2249" w:rsidP="003A0496">
            <w:pPr>
              <w:pStyle w:val="Labor-Text"/>
              <w:tabs>
                <w:tab w:val="left" w:pos="709"/>
              </w:tabs>
              <w:rPr>
                <w:rFonts w:cs="Arial"/>
              </w:rPr>
            </w:pPr>
          </w:p>
        </w:tc>
        <w:tc>
          <w:tcPr>
            <w:tcW w:w="281" w:type="dxa"/>
          </w:tcPr>
          <w:p w14:paraId="3AAD0D5C" w14:textId="77777777" w:rsidR="004A2249" w:rsidRPr="0004025D" w:rsidRDefault="004A2249" w:rsidP="003A0496">
            <w:pPr>
              <w:pStyle w:val="Labor-Text"/>
              <w:tabs>
                <w:tab w:val="left" w:pos="709"/>
              </w:tabs>
              <w:rPr>
                <w:rFonts w:cs="Arial"/>
              </w:rPr>
            </w:pPr>
          </w:p>
        </w:tc>
        <w:tc>
          <w:tcPr>
            <w:tcW w:w="281" w:type="dxa"/>
          </w:tcPr>
          <w:p w14:paraId="1BE64F87" w14:textId="77777777" w:rsidR="004A2249" w:rsidRPr="0004025D" w:rsidRDefault="004A2249" w:rsidP="003A0496">
            <w:pPr>
              <w:pStyle w:val="Labor-Text"/>
              <w:tabs>
                <w:tab w:val="left" w:pos="709"/>
              </w:tabs>
              <w:rPr>
                <w:rFonts w:cs="Arial"/>
              </w:rPr>
            </w:pPr>
          </w:p>
        </w:tc>
        <w:tc>
          <w:tcPr>
            <w:tcW w:w="281" w:type="dxa"/>
          </w:tcPr>
          <w:p w14:paraId="6D859DFF" w14:textId="77777777" w:rsidR="004A2249" w:rsidRPr="0004025D" w:rsidRDefault="004A2249" w:rsidP="003A0496">
            <w:pPr>
              <w:pStyle w:val="Labor-Text"/>
              <w:tabs>
                <w:tab w:val="left" w:pos="709"/>
              </w:tabs>
              <w:rPr>
                <w:rFonts w:cs="Arial"/>
              </w:rPr>
            </w:pPr>
          </w:p>
        </w:tc>
        <w:tc>
          <w:tcPr>
            <w:tcW w:w="281" w:type="dxa"/>
          </w:tcPr>
          <w:p w14:paraId="3A0B2311" w14:textId="77777777" w:rsidR="004A2249" w:rsidRPr="0004025D" w:rsidRDefault="004A2249" w:rsidP="003A0496">
            <w:pPr>
              <w:pStyle w:val="Labor-Text"/>
              <w:tabs>
                <w:tab w:val="left" w:pos="709"/>
              </w:tabs>
              <w:rPr>
                <w:rFonts w:cs="Arial"/>
              </w:rPr>
            </w:pPr>
          </w:p>
        </w:tc>
        <w:tc>
          <w:tcPr>
            <w:tcW w:w="281" w:type="dxa"/>
          </w:tcPr>
          <w:p w14:paraId="584D1E83" w14:textId="77777777" w:rsidR="004A2249" w:rsidRPr="0004025D" w:rsidRDefault="004A2249" w:rsidP="003A0496">
            <w:pPr>
              <w:pStyle w:val="Labor-Text"/>
              <w:tabs>
                <w:tab w:val="left" w:pos="709"/>
              </w:tabs>
              <w:rPr>
                <w:rFonts w:cs="Arial"/>
              </w:rPr>
            </w:pPr>
          </w:p>
        </w:tc>
        <w:tc>
          <w:tcPr>
            <w:tcW w:w="281" w:type="dxa"/>
          </w:tcPr>
          <w:p w14:paraId="2198718A" w14:textId="3E259EAC" w:rsidR="004A2249" w:rsidRPr="0004025D" w:rsidRDefault="004A2249" w:rsidP="003A0496">
            <w:pPr>
              <w:pStyle w:val="Labor-Text"/>
              <w:tabs>
                <w:tab w:val="left" w:pos="709"/>
              </w:tabs>
              <w:rPr>
                <w:rFonts w:cs="Arial"/>
              </w:rPr>
            </w:pPr>
          </w:p>
        </w:tc>
        <w:tc>
          <w:tcPr>
            <w:tcW w:w="281" w:type="dxa"/>
          </w:tcPr>
          <w:p w14:paraId="70488ED3" w14:textId="77777777" w:rsidR="004A2249" w:rsidRPr="0004025D" w:rsidRDefault="004A2249" w:rsidP="003A0496">
            <w:pPr>
              <w:pStyle w:val="Labor-Text"/>
              <w:tabs>
                <w:tab w:val="left" w:pos="709"/>
              </w:tabs>
              <w:rPr>
                <w:rFonts w:cs="Arial"/>
              </w:rPr>
            </w:pPr>
          </w:p>
        </w:tc>
        <w:tc>
          <w:tcPr>
            <w:tcW w:w="281" w:type="dxa"/>
          </w:tcPr>
          <w:p w14:paraId="2A9C30BC" w14:textId="77777777" w:rsidR="004A2249" w:rsidRPr="0004025D" w:rsidRDefault="004A2249" w:rsidP="003A0496">
            <w:pPr>
              <w:pStyle w:val="Labor-Text"/>
              <w:tabs>
                <w:tab w:val="left" w:pos="709"/>
              </w:tabs>
              <w:rPr>
                <w:rFonts w:cs="Arial"/>
              </w:rPr>
            </w:pPr>
          </w:p>
        </w:tc>
        <w:tc>
          <w:tcPr>
            <w:tcW w:w="281" w:type="dxa"/>
          </w:tcPr>
          <w:p w14:paraId="45066E58" w14:textId="77777777" w:rsidR="004A2249" w:rsidRPr="0004025D" w:rsidRDefault="004A2249" w:rsidP="003A0496">
            <w:pPr>
              <w:pStyle w:val="Labor-Text"/>
              <w:tabs>
                <w:tab w:val="left" w:pos="709"/>
              </w:tabs>
              <w:rPr>
                <w:rFonts w:cs="Arial"/>
              </w:rPr>
            </w:pPr>
          </w:p>
        </w:tc>
        <w:tc>
          <w:tcPr>
            <w:tcW w:w="281" w:type="dxa"/>
          </w:tcPr>
          <w:p w14:paraId="22C3FBD7" w14:textId="77777777" w:rsidR="004A2249" w:rsidRPr="0004025D" w:rsidRDefault="004A2249" w:rsidP="003A0496">
            <w:pPr>
              <w:pStyle w:val="Labor-Text"/>
              <w:tabs>
                <w:tab w:val="left" w:pos="709"/>
              </w:tabs>
              <w:rPr>
                <w:rFonts w:cs="Arial"/>
              </w:rPr>
            </w:pPr>
          </w:p>
        </w:tc>
        <w:tc>
          <w:tcPr>
            <w:tcW w:w="281" w:type="dxa"/>
          </w:tcPr>
          <w:p w14:paraId="53A120B9" w14:textId="77777777" w:rsidR="004A2249" w:rsidRPr="0004025D" w:rsidRDefault="004A2249" w:rsidP="003A0496">
            <w:pPr>
              <w:pStyle w:val="Labor-Text"/>
              <w:tabs>
                <w:tab w:val="left" w:pos="709"/>
              </w:tabs>
              <w:rPr>
                <w:rFonts w:cs="Arial"/>
              </w:rPr>
            </w:pPr>
          </w:p>
        </w:tc>
        <w:tc>
          <w:tcPr>
            <w:tcW w:w="281" w:type="dxa"/>
          </w:tcPr>
          <w:p w14:paraId="67714D32" w14:textId="77777777" w:rsidR="004A2249" w:rsidRPr="0004025D" w:rsidRDefault="004A2249" w:rsidP="003A0496">
            <w:pPr>
              <w:pStyle w:val="Labor-Text"/>
              <w:tabs>
                <w:tab w:val="left" w:pos="709"/>
              </w:tabs>
              <w:rPr>
                <w:rFonts w:cs="Arial"/>
              </w:rPr>
            </w:pPr>
          </w:p>
        </w:tc>
      </w:tr>
      <w:tr w:rsidR="004A2249" w:rsidRPr="0004025D" w14:paraId="6D3FB06B" w14:textId="77777777" w:rsidTr="003A0496">
        <w:trPr>
          <w:trHeight w:val="283"/>
        </w:trPr>
        <w:tc>
          <w:tcPr>
            <w:tcW w:w="282" w:type="dxa"/>
          </w:tcPr>
          <w:p w14:paraId="4857D923" w14:textId="77777777" w:rsidR="004A2249" w:rsidRPr="0004025D" w:rsidRDefault="004A2249" w:rsidP="003A0496">
            <w:pPr>
              <w:pStyle w:val="Labor-Text"/>
              <w:tabs>
                <w:tab w:val="left" w:pos="709"/>
              </w:tabs>
              <w:rPr>
                <w:rFonts w:cs="Arial"/>
              </w:rPr>
            </w:pPr>
          </w:p>
        </w:tc>
        <w:tc>
          <w:tcPr>
            <w:tcW w:w="282" w:type="dxa"/>
          </w:tcPr>
          <w:p w14:paraId="6D31F199" w14:textId="77777777" w:rsidR="004A2249" w:rsidRPr="0004025D" w:rsidRDefault="004A2249" w:rsidP="003A0496">
            <w:pPr>
              <w:pStyle w:val="Labor-Text"/>
              <w:tabs>
                <w:tab w:val="left" w:pos="709"/>
              </w:tabs>
              <w:rPr>
                <w:rFonts w:cs="Arial"/>
              </w:rPr>
            </w:pPr>
          </w:p>
        </w:tc>
        <w:tc>
          <w:tcPr>
            <w:tcW w:w="282" w:type="dxa"/>
          </w:tcPr>
          <w:p w14:paraId="300E76BD" w14:textId="77777777" w:rsidR="004A2249" w:rsidRPr="0004025D" w:rsidRDefault="004A2249" w:rsidP="003A0496">
            <w:pPr>
              <w:pStyle w:val="Labor-Text"/>
              <w:tabs>
                <w:tab w:val="left" w:pos="709"/>
              </w:tabs>
              <w:rPr>
                <w:rFonts w:cs="Arial"/>
              </w:rPr>
            </w:pPr>
          </w:p>
        </w:tc>
        <w:tc>
          <w:tcPr>
            <w:tcW w:w="282" w:type="dxa"/>
          </w:tcPr>
          <w:p w14:paraId="35EE09C0" w14:textId="77777777" w:rsidR="004A2249" w:rsidRPr="0004025D" w:rsidRDefault="004A2249" w:rsidP="003A0496">
            <w:pPr>
              <w:pStyle w:val="Labor-Text"/>
              <w:tabs>
                <w:tab w:val="left" w:pos="709"/>
              </w:tabs>
              <w:rPr>
                <w:rFonts w:cs="Arial"/>
              </w:rPr>
            </w:pPr>
          </w:p>
        </w:tc>
        <w:tc>
          <w:tcPr>
            <w:tcW w:w="282" w:type="dxa"/>
          </w:tcPr>
          <w:p w14:paraId="07F8E378" w14:textId="77777777" w:rsidR="004A2249" w:rsidRPr="0004025D" w:rsidRDefault="004A2249" w:rsidP="003A0496">
            <w:pPr>
              <w:pStyle w:val="Labor-Text"/>
              <w:tabs>
                <w:tab w:val="left" w:pos="709"/>
              </w:tabs>
              <w:rPr>
                <w:rFonts w:cs="Arial"/>
              </w:rPr>
            </w:pPr>
          </w:p>
        </w:tc>
        <w:tc>
          <w:tcPr>
            <w:tcW w:w="282" w:type="dxa"/>
          </w:tcPr>
          <w:p w14:paraId="723B2877" w14:textId="77777777" w:rsidR="004A2249" w:rsidRPr="0004025D" w:rsidRDefault="004A2249" w:rsidP="003A0496">
            <w:pPr>
              <w:pStyle w:val="Labor-Text"/>
              <w:tabs>
                <w:tab w:val="left" w:pos="709"/>
              </w:tabs>
              <w:rPr>
                <w:rFonts w:cs="Arial"/>
              </w:rPr>
            </w:pPr>
          </w:p>
        </w:tc>
        <w:tc>
          <w:tcPr>
            <w:tcW w:w="282" w:type="dxa"/>
          </w:tcPr>
          <w:p w14:paraId="628C4E12" w14:textId="77777777" w:rsidR="004A2249" w:rsidRPr="0004025D" w:rsidRDefault="004A2249" w:rsidP="003A0496">
            <w:pPr>
              <w:pStyle w:val="Labor-Text"/>
              <w:tabs>
                <w:tab w:val="left" w:pos="709"/>
              </w:tabs>
              <w:rPr>
                <w:rFonts w:cs="Arial"/>
              </w:rPr>
            </w:pPr>
          </w:p>
        </w:tc>
        <w:tc>
          <w:tcPr>
            <w:tcW w:w="282" w:type="dxa"/>
          </w:tcPr>
          <w:p w14:paraId="3B9BF7A9" w14:textId="77777777" w:rsidR="004A2249" w:rsidRPr="0004025D" w:rsidRDefault="004A2249" w:rsidP="003A0496">
            <w:pPr>
              <w:pStyle w:val="Labor-Text"/>
              <w:tabs>
                <w:tab w:val="left" w:pos="709"/>
              </w:tabs>
              <w:rPr>
                <w:rFonts w:cs="Arial"/>
              </w:rPr>
            </w:pPr>
          </w:p>
        </w:tc>
        <w:tc>
          <w:tcPr>
            <w:tcW w:w="282" w:type="dxa"/>
          </w:tcPr>
          <w:p w14:paraId="6978D02E" w14:textId="77777777" w:rsidR="004A2249" w:rsidRPr="0004025D" w:rsidRDefault="004A2249" w:rsidP="003A0496">
            <w:pPr>
              <w:pStyle w:val="Labor-Text"/>
              <w:tabs>
                <w:tab w:val="left" w:pos="709"/>
              </w:tabs>
              <w:rPr>
                <w:rFonts w:cs="Arial"/>
              </w:rPr>
            </w:pPr>
          </w:p>
        </w:tc>
        <w:tc>
          <w:tcPr>
            <w:tcW w:w="282" w:type="dxa"/>
          </w:tcPr>
          <w:p w14:paraId="5AD760FB" w14:textId="77777777" w:rsidR="004A2249" w:rsidRPr="0004025D" w:rsidRDefault="004A2249" w:rsidP="003A0496">
            <w:pPr>
              <w:pStyle w:val="Labor-Text"/>
              <w:tabs>
                <w:tab w:val="left" w:pos="709"/>
              </w:tabs>
              <w:rPr>
                <w:rFonts w:cs="Arial"/>
              </w:rPr>
            </w:pPr>
          </w:p>
        </w:tc>
        <w:tc>
          <w:tcPr>
            <w:tcW w:w="282" w:type="dxa"/>
          </w:tcPr>
          <w:p w14:paraId="13B06915" w14:textId="77777777" w:rsidR="004A2249" w:rsidRPr="0004025D" w:rsidRDefault="004A2249" w:rsidP="003A0496">
            <w:pPr>
              <w:pStyle w:val="Labor-Text"/>
              <w:tabs>
                <w:tab w:val="left" w:pos="709"/>
              </w:tabs>
              <w:rPr>
                <w:rFonts w:cs="Arial"/>
              </w:rPr>
            </w:pPr>
          </w:p>
        </w:tc>
        <w:tc>
          <w:tcPr>
            <w:tcW w:w="282" w:type="dxa"/>
          </w:tcPr>
          <w:p w14:paraId="71BC13AE" w14:textId="77777777" w:rsidR="004A2249" w:rsidRPr="0004025D" w:rsidRDefault="004A2249" w:rsidP="003A0496">
            <w:pPr>
              <w:pStyle w:val="Labor-Text"/>
              <w:tabs>
                <w:tab w:val="left" w:pos="709"/>
              </w:tabs>
              <w:rPr>
                <w:rFonts w:cs="Arial"/>
              </w:rPr>
            </w:pPr>
          </w:p>
        </w:tc>
        <w:tc>
          <w:tcPr>
            <w:tcW w:w="282" w:type="dxa"/>
          </w:tcPr>
          <w:p w14:paraId="574BFE3C" w14:textId="77777777" w:rsidR="004A2249" w:rsidRPr="0004025D" w:rsidRDefault="004A2249" w:rsidP="003A0496">
            <w:pPr>
              <w:pStyle w:val="Labor-Text"/>
              <w:tabs>
                <w:tab w:val="left" w:pos="709"/>
              </w:tabs>
              <w:rPr>
                <w:rFonts w:cs="Arial"/>
              </w:rPr>
            </w:pPr>
          </w:p>
        </w:tc>
        <w:tc>
          <w:tcPr>
            <w:tcW w:w="282" w:type="dxa"/>
          </w:tcPr>
          <w:p w14:paraId="19651FBD" w14:textId="77777777" w:rsidR="004A2249" w:rsidRPr="0004025D" w:rsidRDefault="004A2249" w:rsidP="003A0496">
            <w:pPr>
              <w:pStyle w:val="Labor-Text"/>
              <w:tabs>
                <w:tab w:val="left" w:pos="709"/>
              </w:tabs>
              <w:rPr>
                <w:rFonts w:cs="Arial"/>
              </w:rPr>
            </w:pPr>
          </w:p>
        </w:tc>
        <w:tc>
          <w:tcPr>
            <w:tcW w:w="282" w:type="dxa"/>
          </w:tcPr>
          <w:p w14:paraId="577F4444" w14:textId="77777777" w:rsidR="004A2249" w:rsidRPr="0004025D" w:rsidRDefault="004A2249" w:rsidP="003A0496">
            <w:pPr>
              <w:pStyle w:val="Labor-Text"/>
              <w:tabs>
                <w:tab w:val="left" w:pos="709"/>
              </w:tabs>
              <w:rPr>
                <w:rFonts w:cs="Arial"/>
              </w:rPr>
            </w:pPr>
          </w:p>
        </w:tc>
        <w:tc>
          <w:tcPr>
            <w:tcW w:w="281" w:type="dxa"/>
          </w:tcPr>
          <w:p w14:paraId="486ABDCB" w14:textId="20031F82" w:rsidR="004A2249" w:rsidRPr="0004025D" w:rsidRDefault="004A2249" w:rsidP="003A0496">
            <w:pPr>
              <w:pStyle w:val="Labor-Text"/>
              <w:tabs>
                <w:tab w:val="left" w:pos="709"/>
              </w:tabs>
              <w:rPr>
                <w:rFonts w:cs="Arial"/>
              </w:rPr>
            </w:pPr>
          </w:p>
        </w:tc>
        <w:tc>
          <w:tcPr>
            <w:tcW w:w="281" w:type="dxa"/>
          </w:tcPr>
          <w:p w14:paraId="41FFED76" w14:textId="55C66009" w:rsidR="004A2249" w:rsidRPr="0004025D" w:rsidRDefault="004A2249" w:rsidP="003A0496">
            <w:pPr>
              <w:pStyle w:val="Labor-Text"/>
              <w:tabs>
                <w:tab w:val="left" w:pos="709"/>
              </w:tabs>
              <w:rPr>
                <w:rFonts w:cs="Arial"/>
              </w:rPr>
            </w:pPr>
          </w:p>
        </w:tc>
        <w:tc>
          <w:tcPr>
            <w:tcW w:w="281" w:type="dxa"/>
          </w:tcPr>
          <w:p w14:paraId="1245A41B" w14:textId="77777777" w:rsidR="004A2249" w:rsidRPr="0004025D" w:rsidRDefault="004A2249" w:rsidP="003A0496">
            <w:pPr>
              <w:pStyle w:val="Labor-Text"/>
              <w:tabs>
                <w:tab w:val="left" w:pos="709"/>
              </w:tabs>
              <w:rPr>
                <w:rFonts w:cs="Arial"/>
              </w:rPr>
            </w:pPr>
          </w:p>
        </w:tc>
        <w:tc>
          <w:tcPr>
            <w:tcW w:w="281" w:type="dxa"/>
          </w:tcPr>
          <w:p w14:paraId="14B56A4A" w14:textId="77777777" w:rsidR="004A2249" w:rsidRPr="0004025D" w:rsidRDefault="004A2249" w:rsidP="003A0496">
            <w:pPr>
              <w:pStyle w:val="Labor-Text"/>
              <w:tabs>
                <w:tab w:val="left" w:pos="709"/>
              </w:tabs>
              <w:rPr>
                <w:rFonts w:cs="Arial"/>
              </w:rPr>
            </w:pPr>
          </w:p>
        </w:tc>
        <w:tc>
          <w:tcPr>
            <w:tcW w:w="281" w:type="dxa"/>
          </w:tcPr>
          <w:p w14:paraId="0EBB617E" w14:textId="77777777" w:rsidR="004A2249" w:rsidRPr="0004025D" w:rsidRDefault="004A2249" w:rsidP="003A0496">
            <w:pPr>
              <w:pStyle w:val="Labor-Text"/>
              <w:tabs>
                <w:tab w:val="left" w:pos="709"/>
              </w:tabs>
              <w:rPr>
                <w:rFonts w:cs="Arial"/>
              </w:rPr>
            </w:pPr>
          </w:p>
        </w:tc>
        <w:tc>
          <w:tcPr>
            <w:tcW w:w="281" w:type="dxa"/>
          </w:tcPr>
          <w:p w14:paraId="4597D2A0" w14:textId="77777777" w:rsidR="004A2249" w:rsidRPr="0004025D" w:rsidRDefault="004A2249" w:rsidP="003A0496">
            <w:pPr>
              <w:pStyle w:val="Labor-Text"/>
              <w:tabs>
                <w:tab w:val="left" w:pos="709"/>
              </w:tabs>
              <w:rPr>
                <w:rFonts w:cs="Arial"/>
              </w:rPr>
            </w:pPr>
          </w:p>
        </w:tc>
        <w:tc>
          <w:tcPr>
            <w:tcW w:w="281" w:type="dxa"/>
          </w:tcPr>
          <w:p w14:paraId="6C781246" w14:textId="77777777" w:rsidR="004A2249" w:rsidRPr="0004025D" w:rsidRDefault="004A2249" w:rsidP="003A0496">
            <w:pPr>
              <w:pStyle w:val="Labor-Text"/>
              <w:tabs>
                <w:tab w:val="left" w:pos="709"/>
              </w:tabs>
              <w:rPr>
                <w:rFonts w:cs="Arial"/>
              </w:rPr>
            </w:pPr>
          </w:p>
        </w:tc>
        <w:tc>
          <w:tcPr>
            <w:tcW w:w="281" w:type="dxa"/>
          </w:tcPr>
          <w:p w14:paraId="5561F294" w14:textId="77777777" w:rsidR="004A2249" w:rsidRPr="0004025D" w:rsidRDefault="004A2249" w:rsidP="003A0496">
            <w:pPr>
              <w:pStyle w:val="Labor-Text"/>
              <w:tabs>
                <w:tab w:val="left" w:pos="709"/>
              </w:tabs>
              <w:rPr>
                <w:rFonts w:cs="Arial"/>
              </w:rPr>
            </w:pPr>
          </w:p>
        </w:tc>
        <w:tc>
          <w:tcPr>
            <w:tcW w:w="281" w:type="dxa"/>
          </w:tcPr>
          <w:p w14:paraId="29A3E804" w14:textId="77777777" w:rsidR="004A2249" w:rsidRPr="0004025D" w:rsidRDefault="004A2249" w:rsidP="003A0496">
            <w:pPr>
              <w:pStyle w:val="Labor-Text"/>
              <w:tabs>
                <w:tab w:val="left" w:pos="709"/>
              </w:tabs>
              <w:rPr>
                <w:rFonts w:cs="Arial"/>
              </w:rPr>
            </w:pPr>
          </w:p>
        </w:tc>
        <w:tc>
          <w:tcPr>
            <w:tcW w:w="281" w:type="dxa"/>
          </w:tcPr>
          <w:p w14:paraId="1008A98A" w14:textId="77777777" w:rsidR="004A2249" w:rsidRPr="0004025D" w:rsidRDefault="004A2249" w:rsidP="003A0496">
            <w:pPr>
              <w:pStyle w:val="Labor-Text"/>
              <w:tabs>
                <w:tab w:val="left" w:pos="709"/>
              </w:tabs>
              <w:rPr>
                <w:rFonts w:cs="Arial"/>
              </w:rPr>
            </w:pPr>
          </w:p>
        </w:tc>
        <w:tc>
          <w:tcPr>
            <w:tcW w:w="281" w:type="dxa"/>
          </w:tcPr>
          <w:p w14:paraId="375CBC92" w14:textId="77777777" w:rsidR="004A2249" w:rsidRPr="0004025D" w:rsidRDefault="004A2249" w:rsidP="003A0496">
            <w:pPr>
              <w:pStyle w:val="Labor-Text"/>
              <w:tabs>
                <w:tab w:val="left" w:pos="709"/>
              </w:tabs>
              <w:rPr>
                <w:rFonts w:cs="Arial"/>
              </w:rPr>
            </w:pPr>
          </w:p>
        </w:tc>
        <w:tc>
          <w:tcPr>
            <w:tcW w:w="281" w:type="dxa"/>
          </w:tcPr>
          <w:p w14:paraId="7BBAF1AC" w14:textId="77777777" w:rsidR="004A2249" w:rsidRPr="0004025D" w:rsidRDefault="004A2249" w:rsidP="003A0496">
            <w:pPr>
              <w:pStyle w:val="Labor-Text"/>
              <w:tabs>
                <w:tab w:val="left" w:pos="709"/>
              </w:tabs>
              <w:rPr>
                <w:rFonts w:cs="Arial"/>
              </w:rPr>
            </w:pPr>
          </w:p>
        </w:tc>
        <w:tc>
          <w:tcPr>
            <w:tcW w:w="281" w:type="dxa"/>
          </w:tcPr>
          <w:p w14:paraId="4DD63C02" w14:textId="77777777" w:rsidR="004A2249" w:rsidRPr="0004025D" w:rsidRDefault="004A2249" w:rsidP="003A0496">
            <w:pPr>
              <w:pStyle w:val="Labor-Text"/>
              <w:tabs>
                <w:tab w:val="left" w:pos="709"/>
              </w:tabs>
              <w:rPr>
                <w:rFonts w:cs="Arial"/>
              </w:rPr>
            </w:pPr>
          </w:p>
        </w:tc>
        <w:tc>
          <w:tcPr>
            <w:tcW w:w="281" w:type="dxa"/>
          </w:tcPr>
          <w:p w14:paraId="2EC9018D" w14:textId="77777777" w:rsidR="004A2249" w:rsidRPr="0004025D" w:rsidRDefault="004A2249" w:rsidP="003A0496">
            <w:pPr>
              <w:pStyle w:val="Labor-Text"/>
              <w:tabs>
                <w:tab w:val="left" w:pos="709"/>
              </w:tabs>
              <w:rPr>
                <w:rFonts w:cs="Arial"/>
              </w:rPr>
            </w:pPr>
          </w:p>
        </w:tc>
        <w:tc>
          <w:tcPr>
            <w:tcW w:w="281" w:type="dxa"/>
          </w:tcPr>
          <w:p w14:paraId="704D5C7B" w14:textId="77777777" w:rsidR="004A2249" w:rsidRPr="0004025D" w:rsidRDefault="004A2249" w:rsidP="003A0496">
            <w:pPr>
              <w:pStyle w:val="Labor-Text"/>
              <w:tabs>
                <w:tab w:val="left" w:pos="709"/>
              </w:tabs>
              <w:rPr>
                <w:rFonts w:cs="Arial"/>
              </w:rPr>
            </w:pPr>
          </w:p>
        </w:tc>
        <w:tc>
          <w:tcPr>
            <w:tcW w:w="281" w:type="dxa"/>
          </w:tcPr>
          <w:p w14:paraId="62E1C7DA" w14:textId="77777777" w:rsidR="004A2249" w:rsidRPr="0004025D" w:rsidRDefault="004A2249" w:rsidP="003A0496">
            <w:pPr>
              <w:pStyle w:val="Labor-Text"/>
              <w:tabs>
                <w:tab w:val="left" w:pos="709"/>
              </w:tabs>
              <w:rPr>
                <w:rFonts w:cs="Arial"/>
              </w:rPr>
            </w:pPr>
          </w:p>
        </w:tc>
        <w:tc>
          <w:tcPr>
            <w:tcW w:w="281" w:type="dxa"/>
          </w:tcPr>
          <w:p w14:paraId="0ABCE910" w14:textId="77777777" w:rsidR="004A2249" w:rsidRPr="0004025D" w:rsidRDefault="004A2249" w:rsidP="003A0496">
            <w:pPr>
              <w:pStyle w:val="Labor-Text"/>
              <w:tabs>
                <w:tab w:val="left" w:pos="709"/>
              </w:tabs>
              <w:rPr>
                <w:rFonts w:cs="Arial"/>
              </w:rPr>
            </w:pPr>
          </w:p>
        </w:tc>
        <w:tc>
          <w:tcPr>
            <w:tcW w:w="281" w:type="dxa"/>
          </w:tcPr>
          <w:p w14:paraId="0C45CFC0" w14:textId="77777777" w:rsidR="004A2249" w:rsidRPr="0004025D" w:rsidRDefault="004A2249" w:rsidP="003A0496">
            <w:pPr>
              <w:pStyle w:val="Labor-Text"/>
              <w:tabs>
                <w:tab w:val="left" w:pos="709"/>
              </w:tabs>
              <w:rPr>
                <w:rFonts w:cs="Arial"/>
              </w:rPr>
            </w:pPr>
          </w:p>
        </w:tc>
      </w:tr>
      <w:tr w:rsidR="00E879FB" w:rsidRPr="0004025D" w14:paraId="5B48D647" w14:textId="77777777" w:rsidTr="003A0496">
        <w:trPr>
          <w:trHeight w:val="283"/>
        </w:trPr>
        <w:tc>
          <w:tcPr>
            <w:tcW w:w="282" w:type="dxa"/>
          </w:tcPr>
          <w:p w14:paraId="40C7392C" w14:textId="77777777" w:rsidR="00E879FB" w:rsidRPr="0004025D" w:rsidRDefault="00E879FB" w:rsidP="003A0496">
            <w:pPr>
              <w:pStyle w:val="Labor-Text"/>
              <w:tabs>
                <w:tab w:val="left" w:pos="709"/>
              </w:tabs>
              <w:rPr>
                <w:rFonts w:cs="Arial"/>
              </w:rPr>
            </w:pPr>
          </w:p>
        </w:tc>
        <w:tc>
          <w:tcPr>
            <w:tcW w:w="282" w:type="dxa"/>
          </w:tcPr>
          <w:p w14:paraId="35E9191D" w14:textId="77777777" w:rsidR="00E879FB" w:rsidRPr="0004025D" w:rsidRDefault="00E879FB" w:rsidP="003A0496">
            <w:pPr>
              <w:pStyle w:val="Labor-Text"/>
              <w:tabs>
                <w:tab w:val="left" w:pos="709"/>
              </w:tabs>
              <w:rPr>
                <w:rFonts w:cs="Arial"/>
              </w:rPr>
            </w:pPr>
          </w:p>
        </w:tc>
        <w:tc>
          <w:tcPr>
            <w:tcW w:w="282" w:type="dxa"/>
          </w:tcPr>
          <w:p w14:paraId="4A7535FE" w14:textId="77777777" w:rsidR="00E879FB" w:rsidRPr="0004025D" w:rsidRDefault="00E879FB" w:rsidP="003A0496">
            <w:pPr>
              <w:pStyle w:val="Labor-Text"/>
              <w:tabs>
                <w:tab w:val="left" w:pos="709"/>
              </w:tabs>
              <w:rPr>
                <w:rFonts w:cs="Arial"/>
              </w:rPr>
            </w:pPr>
          </w:p>
        </w:tc>
        <w:tc>
          <w:tcPr>
            <w:tcW w:w="282" w:type="dxa"/>
          </w:tcPr>
          <w:p w14:paraId="0DA51D8E" w14:textId="77777777" w:rsidR="00E879FB" w:rsidRPr="0004025D" w:rsidRDefault="00E879FB" w:rsidP="003A0496">
            <w:pPr>
              <w:pStyle w:val="Labor-Text"/>
              <w:tabs>
                <w:tab w:val="left" w:pos="709"/>
              </w:tabs>
              <w:rPr>
                <w:rFonts w:cs="Arial"/>
              </w:rPr>
            </w:pPr>
          </w:p>
        </w:tc>
        <w:tc>
          <w:tcPr>
            <w:tcW w:w="282" w:type="dxa"/>
          </w:tcPr>
          <w:p w14:paraId="126B809E" w14:textId="77777777" w:rsidR="00E879FB" w:rsidRPr="0004025D" w:rsidRDefault="00E879FB" w:rsidP="003A0496">
            <w:pPr>
              <w:pStyle w:val="Labor-Text"/>
              <w:tabs>
                <w:tab w:val="left" w:pos="709"/>
              </w:tabs>
              <w:rPr>
                <w:rFonts w:cs="Arial"/>
              </w:rPr>
            </w:pPr>
          </w:p>
        </w:tc>
        <w:tc>
          <w:tcPr>
            <w:tcW w:w="282" w:type="dxa"/>
          </w:tcPr>
          <w:p w14:paraId="4131F16F" w14:textId="77777777" w:rsidR="00E879FB" w:rsidRPr="0004025D" w:rsidRDefault="00E879FB" w:rsidP="003A0496">
            <w:pPr>
              <w:pStyle w:val="Labor-Text"/>
              <w:tabs>
                <w:tab w:val="left" w:pos="709"/>
              </w:tabs>
              <w:rPr>
                <w:rFonts w:cs="Arial"/>
              </w:rPr>
            </w:pPr>
          </w:p>
        </w:tc>
        <w:tc>
          <w:tcPr>
            <w:tcW w:w="282" w:type="dxa"/>
          </w:tcPr>
          <w:p w14:paraId="34080678" w14:textId="77777777" w:rsidR="00E879FB" w:rsidRPr="0004025D" w:rsidRDefault="00E879FB" w:rsidP="003A0496">
            <w:pPr>
              <w:pStyle w:val="Labor-Text"/>
              <w:tabs>
                <w:tab w:val="left" w:pos="709"/>
              </w:tabs>
              <w:rPr>
                <w:rFonts w:cs="Arial"/>
              </w:rPr>
            </w:pPr>
          </w:p>
        </w:tc>
        <w:tc>
          <w:tcPr>
            <w:tcW w:w="282" w:type="dxa"/>
          </w:tcPr>
          <w:p w14:paraId="32ECE696" w14:textId="77777777" w:rsidR="00E879FB" w:rsidRPr="0004025D" w:rsidRDefault="00E879FB" w:rsidP="003A0496">
            <w:pPr>
              <w:pStyle w:val="Labor-Text"/>
              <w:tabs>
                <w:tab w:val="left" w:pos="709"/>
              </w:tabs>
              <w:rPr>
                <w:rFonts w:cs="Arial"/>
              </w:rPr>
            </w:pPr>
          </w:p>
        </w:tc>
        <w:tc>
          <w:tcPr>
            <w:tcW w:w="282" w:type="dxa"/>
          </w:tcPr>
          <w:p w14:paraId="4556DCC9" w14:textId="77777777" w:rsidR="00E879FB" w:rsidRPr="0004025D" w:rsidRDefault="00E879FB" w:rsidP="003A0496">
            <w:pPr>
              <w:pStyle w:val="Labor-Text"/>
              <w:tabs>
                <w:tab w:val="left" w:pos="709"/>
              </w:tabs>
              <w:rPr>
                <w:rFonts w:cs="Arial"/>
              </w:rPr>
            </w:pPr>
          </w:p>
        </w:tc>
        <w:tc>
          <w:tcPr>
            <w:tcW w:w="282" w:type="dxa"/>
          </w:tcPr>
          <w:p w14:paraId="3060F21F" w14:textId="77777777" w:rsidR="00E879FB" w:rsidRPr="0004025D" w:rsidRDefault="00E879FB" w:rsidP="003A0496">
            <w:pPr>
              <w:pStyle w:val="Labor-Text"/>
              <w:tabs>
                <w:tab w:val="left" w:pos="709"/>
              </w:tabs>
              <w:rPr>
                <w:rFonts w:cs="Arial"/>
              </w:rPr>
            </w:pPr>
          </w:p>
        </w:tc>
        <w:tc>
          <w:tcPr>
            <w:tcW w:w="282" w:type="dxa"/>
          </w:tcPr>
          <w:p w14:paraId="123566B5" w14:textId="77777777" w:rsidR="00E879FB" w:rsidRPr="0004025D" w:rsidRDefault="00E879FB" w:rsidP="003A0496">
            <w:pPr>
              <w:pStyle w:val="Labor-Text"/>
              <w:tabs>
                <w:tab w:val="left" w:pos="709"/>
              </w:tabs>
              <w:rPr>
                <w:rFonts w:cs="Arial"/>
              </w:rPr>
            </w:pPr>
          </w:p>
        </w:tc>
        <w:tc>
          <w:tcPr>
            <w:tcW w:w="282" w:type="dxa"/>
          </w:tcPr>
          <w:p w14:paraId="25B1E042" w14:textId="77777777" w:rsidR="00E879FB" w:rsidRPr="0004025D" w:rsidRDefault="00E879FB" w:rsidP="003A0496">
            <w:pPr>
              <w:pStyle w:val="Labor-Text"/>
              <w:tabs>
                <w:tab w:val="left" w:pos="709"/>
              </w:tabs>
              <w:rPr>
                <w:rFonts w:cs="Arial"/>
              </w:rPr>
            </w:pPr>
          </w:p>
        </w:tc>
        <w:tc>
          <w:tcPr>
            <w:tcW w:w="282" w:type="dxa"/>
          </w:tcPr>
          <w:p w14:paraId="33F507CA" w14:textId="77777777" w:rsidR="00E879FB" w:rsidRPr="0004025D" w:rsidRDefault="00E879FB" w:rsidP="003A0496">
            <w:pPr>
              <w:pStyle w:val="Labor-Text"/>
              <w:tabs>
                <w:tab w:val="left" w:pos="709"/>
              </w:tabs>
              <w:rPr>
                <w:rFonts w:cs="Arial"/>
              </w:rPr>
            </w:pPr>
          </w:p>
        </w:tc>
        <w:tc>
          <w:tcPr>
            <w:tcW w:w="282" w:type="dxa"/>
          </w:tcPr>
          <w:p w14:paraId="5A38929E" w14:textId="77777777" w:rsidR="00E879FB" w:rsidRPr="0004025D" w:rsidRDefault="00E879FB" w:rsidP="003A0496">
            <w:pPr>
              <w:pStyle w:val="Labor-Text"/>
              <w:tabs>
                <w:tab w:val="left" w:pos="709"/>
              </w:tabs>
              <w:rPr>
                <w:rFonts w:cs="Arial"/>
              </w:rPr>
            </w:pPr>
          </w:p>
        </w:tc>
        <w:tc>
          <w:tcPr>
            <w:tcW w:w="282" w:type="dxa"/>
          </w:tcPr>
          <w:p w14:paraId="475DA71E" w14:textId="77777777" w:rsidR="00E879FB" w:rsidRPr="0004025D" w:rsidRDefault="00E879FB" w:rsidP="003A0496">
            <w:pPr>
              <w:pStyle w:val="Labor-Text"/>
              <w:tabs>
                <w:tab w:val="left" w:pos="709"/>
              </w:tabs>
              <w:rPr>
                <w:rFonts w:cs="Arial"/>
              </w:rPr>
            </w:pPr>
          </w:p>
        </w:tc>
        <w:tc>
          <w:tcPr>
            <w:tcW w:w="281" w:type="dxa"/>
          </w:tcPr>
          <w:p w14:paraId="6EE0FD11" w14:textId="77777777" w:rsidR="00E879FB" w:rsidRPr="0004025D" w:rsidRDefault="00E879FB" w:rsidP="003A0496">
            <w:pPr>
              <w:pStyle w:val="Labor-Text"/>
              <w:tabs>
                <w:tab w:val="left" w:pos="709"/>
              </w:tabs>
              <w:rPr>
                <w:rFonts w:cs="Arial"/>
              </w:rPr>
            </w:pPr>
          </w:p>
        </w:tc>
        <w:tc>
          <w:tcPr>
            <w:tcW w:w="281" w:type="dxa"/>
          </w:tcPr>
          <w:p w14:paraId="485966D8" w14:textId="77777777" w:rsidR="00E879FB" w:rsidRPr="0004025D" w:rsidRDefault="00E879FB" w:rsidP="003A0496">
            <w:pPr>
              <w:pStyle w:val="Labor-Text"/>
              <w:tabs>
                <w:tab w:val="left" w:pos="709"/>
              </w:tabs>
              <w:rPr>
                <w:rFonts w:cs="Arial"/>
              </w:rPr>
            </w:pPr>
          </w:p>
        </w:tc>
        <w:tc>
          <w:tcPr>
            <w:tcW w:w="281" w:type="dxa"/>
          </w:tcPr>
          <w:p w14:paraId="28CB3513" w14:textId="77777777" w:rsidR="00E879FB" w:rsidRPr="0004025D" w:rsidRDefault="00E879FB" w:rsidP="003A0496">
            <w:pPr>
              <w:pStyle w:val="Labor-Text"/>
              <w:tabs>
                <w:tab w:val="left" w:pos="709"/>
              </w:tabs>
              <w:rPr>
                <w:rFonts w:cs="Arial"/>
              </w:rPr>
            </w:pPr>
          </w:p>
        </w:tc>
        <w:tc>
          <w:tcPr>
            <w:tcW w:w="281" w:type="dxa"/>
          </w:tcPr>
          <w:p w14:paraId="16BFF41E" w14:textId="77777777" w:rsidR="00E879FB" w:rsidRPr="0004025D" w:rsidRDefault="00E879FB" w:rsidP="003A0496">
            <w:pPr>
              <w:pStyle w:val="Labor-Text"/>
              <w:tabs>
                <w:tab w:val="left" w:pos="709"/>
              </w:tabs>
              <w:rPr>
                <w:rFonts w:cs="Arial"/>
              </w:rPr>
            </w:pPr>
          </w:p>
        </w:tc>
        <w:tc>
          <w:tcPr>
            <w:tcW w:w="281" w:type="dxa"/>
          </w:tcPr>
          <w:p w14:paraId="5D04F10C" w14:textId="77777777" w:rsidR="00E879FB" w:rsidRPr="0004025D" w:rsidRDefault="00E879FB" w:rsidP="003A0496">
            <w:pPr>
              <w:pStyle w:val="Labor-Text"/>
              <w:tabs>
                <w:tab w:val="left" w:pos="709"/>
              </w:tabs>
              <w:rPr>
                <w:rFonts w:cs="Arial"/>
              </w:rPr>
            </w:pPr>
          </w:p>
        </w:tc>
        <w:tc>
          <w:tcPr>
            <w:tcW w:w="281" w:type="dxa"/>
          </w:tcPr>
          <w:p w14:paraId="21A04482" w14:textId="77777777" w:rsidR="00E879FB" w:rsidRPr="0004025D" w:rsidRDefault="00E879FB" w:rsidP="003A0496">
            <w:pPr>
              <w:pStyle w:val="Labor-Text"/>
              <w:tabs>
                <w:tab w:val="left" w:pos="709"/>
              </w:tabs>
              <w:rPr>
                <w:rFonts w:cs="Arial"/>
              </w:rPr>
            </w:pPr>
          </w:p>
        </w:tc>
        <w:tc>
          <w:tcPr>
            <w:tcW w:w="281" w:type="dxa"/>
          </w:tcPr>
          <w:p w14:paraId="1C70FF54" w14:textId="77777777" w:rsidR="00E879FB" w:rsidRPr="0004025D" w:rsidRDefault="00E879FB" w:rsidP="003A0496">
            <w:pPr>
              <w:pStyle w:val="Labor-Text"/>
              <w:tabs>
                <w:tab w:val="left" w:pos="709"/>
              </w:tabs>
              <w:rPr>
                <w:rFonts w:cs="Arial"/>
              </w:rPr>
            </w:pPr>
          </w:p>
        </w:tc>
        <w:tc>
          <w:tcPr>
            <w:tcW w:w="281" w:type="dxa"/>
          </w:tcPr>
          <w:p w14:paraId="35FFF3A9" w14:textId="77777777" w:rsidR="00E879FB" w:rsidRPr="0004025D" w:rsidRDefault="00E879FB" w:rsidP="003A0496">
            <w:pPr>
              <w:pStyle w:val="Labor-Text"/>
              <w:tabs>
                <w:tab w:val="left" w:pos="709"/>
              </w:tabs>
              <w:rPr>
                <w:rFonts w:cs="Arial"/>
              </w:rPr>
            </w:pPr>
          </w:p>
        </w:tc>
        <w:tc>
          <w:tcPr>
            <w:tcW w:w="281" w:type="dxa"/>
          </w:tcPr>
          <w:p w14:paraId="37337270" w14:textId="77777777" w:rsidR="00E879FB" w:rsidRPr="0004025D" w:rsidRDefault="00E879FB" w:rsidP="003A0496">
            <w:pPr>
              <w:pStyle w:val="Labor-Text"/>
              <w:tabs>
                <w:tab w:val="left" w:pos="709"/>
              </w:tabs>
              <w:rPr>
                <w:rFonts w:cs="Arial"/>
              </w:rPr>
            </w:pPr>
          </w:p>
        </w:tc>
        <w:tc>
          <w:tcPr>
            <w:tcW w:w="281" w:type="dxa"/>
          </w:tcPr>
          <w:p w14:paraId="4BB9F692" w14:textId="77777777" w:rsidR="00E879FB" w:rsidRPr="0004025D" w:rsidRDefault="00E879FB" w:rsidP="003A0496">
            <w:pPr>
              <w:pStyle w:val="Labor-Text"/>
              <w:tabs>
                <w:tab w:val="left" w:pos="709"/>
              </w:tabs>
              <w:rPr>
                <w:rFonts w:cs="Arial"/>
              </w:rPr>
            </w:pPr>
          </w:p>
        </w:tc>
        <w:tc>
          <w:tcPr>
            <w:tcW w:w="281" w:type="dxa"/>
          </w:tcPr>
          <w:p w14:paraId="38352E9C" w14:textId="77777777" w:rsidR="00E879FB" w:rsidRPr="0004025D" w:rsidRDefault="00E879FB" w:rsidP="003A0496">
            <w:pPr>
              <w:pStyle w:val="Labor-Text"/>
              <w:tabs>
                <w:tab w:val="left" w:pos="709"/>
              </w:tabs>
              <w:rPr>
                <w:rFonts w:cs="Arial"/>
              </w:rPr>
            </w:pPr>
          </w:p>
        </w:tc>
        <w:tc>
          <w:tcPr>
            <w:tcW w:w="281" w:type="dxa"/>
          </w:tcPr>
          <w:p w14:paraId="6B49DBE7" w14:textId="77777777" w:rsidR="00E879FB" w:rsidRPr="0004025D" w:rsidRDefault="00E879FB" w:rsidP="003A0496">
            <w:pPr>
              <w:pStyle w:val="Labor-Text"/>
              <w:tabs>
                <w:tab w:val="left" w:pos="709"/>
              </w:tabs>
              <w:rPr>
                <w:rFonts w:cs="Arial"/>
              </w:rPr>
            </w:pPr>
          </w:p>
        </w:tc>
        <w:tc>
          <w:tcPr>
            <w:tcW w:w="281" w:type="dxa"/>
          </w:tcPr>
          <w:p w14:paraId="0B8626D4" w14:textId="77777777" w:rsidR="00E879FB" w:rsidRPr="0004025D" w:rsidRDefault="00E879FB" w:rsidP="003A0496">
            <w:pPr>
              <w:pStyle w:val="Labor-Text"/>
              <w:tabs>
                <w:tab w:val="left" w:pos="709"/>
              </w:tabs>
              <w:rPr>
                <w:rFonts w:cs="Arial"/>
              </w:rPr>
            </w:pPr>
          </w:p>
        </w:tc>
        <w:tc>
          <w:tcPr>
            <w:tcW w:w="281" w:type="dxa"/>
          </w:tcPr>
          <w:p w14:paraId="348C5ADF" w14:textId="77777777" w:rsidR="00E879FB" w:rsidRPr="0004025D" w:rsidRDefault="00E879FB" w:rsidP="003A0496">
            <w:pPr>
              <w:pStyle w:val="Labor-Text"/>
              <w:tabs>
                <w:tab w:val="left" w:pos="709"/>
              </w:tabs>
              <w:rPr>
                <w:rFonts w:cs="Arial"/>
              </w:rPr>
            </w:pPr>
          </w:p>
        </w:tc>
        <w:tc>
          <w:tcPr>
            <w:tcW w:w="281" w:type="dxa"/>
          </w:tcPr>
          <w:p w14:paraId="0786FE46" w14:textId="77777777" w:rsidR="00E879FB" w:rsidRPr="0004025D" w:rsidRDefault="00E879FB" w:rsidP="003A0496">
            <w:pPr>
              <w:pStyle w:val="Labor-Text"/>
              <w:tabs>
                <w:tab w:val="left" w:pos="709"/>
              </w:tabs>
              <w:rPr>
                <w:rFonts w:cs="Arial"/>
              </w:rPr>
            </w:pPr>
          </w:p>
        </w:tc>
        <w:tc>
          <w:tcPr>
            <w:tcW w:w="281" w:type="dxa"/>
          </w:tcPr>
          <w:p w14:paraId="60D56E10" w14:textId="77777777" w:rsidR="00E879FB" w:rsidRPr="0004025D" w:rsidRDefault="00E879FB" w:rsidP="003A0496">
            <w:pPr>
              <w:pStyle w:val="Labor-Text"/>
              <w:tabs>
                <w:tab w:val="left" w:pos="709"/>
              </w:tabs>
              <w:rPr>
                <w:rFonts w:cs="Arial"/>
              </w:rPr>
            </w:pPr>
          </w:p>
        </w:tc>
        <w:tc>
          <w:tcPr>
            <w:tcW w:w="281" w:type="dxa"/>
          </w:tcPr>
          <w:p w14:paraId="76EC4336" w14:textId="77777777" w:rsidR="00E879FB" w:rsidRPr="0004025D" w:rsidRDefault="00E879FB" w:rsidP="003A0496">
            <w:pPr>
              <w:pStyle w:val="Labor-Text"/>
              <w:tabs>
                <w:tab w:val="left" w:pos="709"/>
              </w:tabs>
              <w:rPr>
                <w:rFonts w:cs="Arial"/>
              </w:rPr>
            </w:pPr>
          </w:p>
        </w:tc>
        <w:tc>
          <w:tcPr>
            <w:tcW w:w="281" w:type="dxa"/>
          </w:tcPr>
          <w:p w14:paraId="60DB61EE" w14:textId="77777777" w:rsidR="00E879FB" w:rsidRPr="0004025D" w:rsidRDefault="00E879FB" w:rsidP="003A0496">
            <w:pPr>
              <w:pStyle w:val="Labor-Text"/>
              <w:tabs>
                <w:tab w:val="left" w:pos="709"/>
              </w:tabs>
              <w:rPr>
                <w:rFonts w:cs="Arial"/>
              </w:rPr>
            </w:pPr>
          </w:p>
        </w:tc>
      </w:tr>
      <w:tr w:rsidR="00E879FB" w:rsidRPr="0004025D" w14:paraId="5024EA54" w14:textId="77777777" w:rsidTr="003A0496">
        <w:trPr>
          <w:trHeight w:val="283"/>
        </w:trPr>
        <w:tc>
          <w:tcPr>
            <w:tcW w:w="282" w:type="dxa"/>
          </w:tcPr>
          <w:p w14:paraId="1E27BC84" w14:textId="77777777" w:rsidR="00E879FB" w:rsidRPr="0004025D" w:rsidRDefault="00E879FB" w:rsidP="003A0496">
            <w:pPr>
              <w:pStyle w:val="Labor-Text"/>
              <w:tabs>
                <w:tab w:val="left" w:pos="709"/>
              </w:tabs>
              <w:rPr>
                <w:rFonts w:cs="Arial"/>
              </w:rPr>
            </w:pPr>
          </w:p>
        </w:tc>
        <w:tc>
          <w:tcPr>
            <w:tcW w:w="282" w:type="dxa"/>
          </w:tcPr>
          <w:p w14:paraId="7577E7D5" w14:textId="77777777" w:rsidR="00E879FB" w:rsidRPr="0004025D" w:rsidRDefault="00E879FB" w:rsidP="003A0496">
            <w:pPr>
              <w:pStyle w:val="Labor-Text"/>
              <w:tabs>
                <w:tab w:val="left" w:pos="709"/>
              </w:tabs>
              <w:rPr>
                <w:rFonts w:cs="Arial"/>
              </w:rPr>
            </w:pPr>
          </w:p>
        </w:tc>
        <w:tc>
          <w:tcPr>
            <w:tcW w:w="282" w:type="dxa"/>
          </w:tcPr>
          <w:p w14:paraId="1405D0B4" w14:textId="77777777" w:rsidR="00E879FB" w:rsidRPr="0004025D" w:rsidRDefault="00E879FB" w:rsidP="003A0496">
            <w:pPr>
              <w:pStyle w:val="Labor-Text"/>
              <w:tabs>
                <w:tab w:val="left" w:pos="709"/>
              </w:tabs>
              <w:rPr>
                <w:rFonts w:cs="Arial"/>
              </w:rPr>
            </w:pPr>
          </w:p>
        </w:tc>
        <w:tc>
          <w:tcPr>
            <w:tcW w:w="282" w:type="dxa"/>
          </w:tcPr>
          <w:p w14:paraId="3E243E11" w14:textId="77777777" w:rsidR="00E879FB" w:rsidRPr="0004025D" w:rsidRDefault="00E879FB" w:rsidP="003A0496">
            <w:pPr>
              <w:pStyle w:val="Labor-Text"/>
              <w:tabs>
                <w:tab w:val="left" w:pos="709"/>
              </w:tabs>
              <w:rPr>
                <w:rFonts w:cs="Arial"/>
              </w:rPr>
            </w:pPr>
          </w:p>
        </w:tc>
        <w:tc>
          <w:tcPr>
            <w:tcW w:w="282" w:type="dxa"/>
          </w:tcPr>
          <w:p w14:paraId="0F6DE041" w14:textId="77777777" w:rsidR="00E879FB" w:rsidRPr="0004025D" w:rsidRDefault="00E879FB" w:rsidP="003A0496">
            <w:pPr>
              <w:pStyle w:val="Labor-Text"/>
              <w:tabs>
                <w:tab w:val="left" w:pos="709"/>
              </w:tabs>
              <w:rPr>
                <w:rFonts w:cs="Arial"/>
              </w:rPr>
            </w:pPr>
          </w:p>
        </w:tc>
        <w:tc>
          <w:tcPr>
            <w:tcW w:w="282" w:type="dxa"/>
          </w:tcPr>
          <w:p w14:paraId="0540DB6F" w14:textId="77777777" w:rsidR="00E879FB" w:rsidRPr="0004025D" w:rsidRDefault="00E879FB" w:rsidP="003A0496">
            <w:pPr>
              <w:pStyle w:val="Labor-Text"/>
              <w:tabs>
                <w:tab w:val="left" w:pos="709"/>
              </w:tabs>
              <w:rPr>
                <w:rFonts w:cs="Arial"/>
              </w:rPr>
            </w:pPr>
          </w:p>
        </w:tc>
        <w:tc>
          <w:tcPr>
            <w:tcW w:w="282" w:type="dxa"/>
          </w:tcPr>
          <w:p w14:paraId="242EDF2F" w14:textId="77777777" w:rsidR="00E879FB" w:rsidRPr="0004025D" w:rsidRDefault="00E879FB" w:rsidP="003A0496">
            <w:pPr>
              <w:pStyle w:val="Labor-Text"/>
              <w:tabs>
                <w:tab w:val="left" w:pos="709"/>
              </w:tabs>
              <w:rPr>
                <w:rFonts w:cs="Arial"/>
              </w:rPr>
            </w:pPr>
          </w:p>
        </w:tc>
        <w:tc>
          <w:tcPr>
            <w:tcW w:w="282" w:type="dxa"/>
          </w:tcPr>
          <w:p w14:paraId="3534C7D8" w14:textId="77777777" w:rsidR="00E879FB" w:rsidRPr="0004025D" w:rsidRDefault="00E879FB" w:rsidP="003A0496">
            <w:pPr>
              <w:pStyle w:val="Labor-Text"/>
              <w:tabs>
                <w:tab w:val="left" w:pos="709"/>
              </w:tabs>
              <w:rPr>
                <w:rFonts w:cs="Arial"/>
              </w:rPr>
            </w:pPr>
          </w:p>
        </w:tc>
        <w:tc>
          <w:tcPr>
            <w:tcW w:w="282" w:type="dxa"/>
          </w:tcPr>
          <w:p w14:paraId="44E38508" w14:textId="77777777" w:rsidR="00E879FB" w:rsidRPr="0004025D" w:rsidRDefault="00E879FB" w:rsidP="003A0496">
            <w:pPr>
              <w:pStyle w:val="Labor-Text"/>
              <w:tabs>
                <w:tab w:val="left" w:pos="709"/>
              </w:tabs>
              <w:rPr>
                <w:rFonts w:cs="Arial"/>
              </w:rPr>
            </w:pPr>
          </w:p>
        </w:tc>
        <w:tc>
          <w:tcPr>
            <w:tcW w:w="282" w:type="dxa"/>
          </w:tcPr>
          <w:p w14:paraId="67735C65" w14:textId="77777777" w:rsidR="00E879FB" w:rsidRPr="0004025D" w:rsidRDefault="00E879FB" w:rsidP="003A0496">
            <w:pPr>
              <w:pStyle w:val="Labor-Text"/>
              <w:tabs>
                <w:tab w:val="left" w:pos="709"/>
              </w:tabs>
              <w:rPr>
                <w:rFonts w:cs="Arial"/>
              </w:rPr>
            </w:pPr>
          </w:p>
        </w:tc>
        <w:tc>
          <w:tcPr>
            <w:tcW w:w="282" w:type="dxa"/>
          </w:tcPr>
          <w:p w14:paraId="4FAC7C63" w14:textId="77777777" w:rsidR="00E879FB" w:rsidRPr="0004025D" w:rsidRDefault="00E879FB" w:rsidP="003A0496">
            <w:pPr>
              <w:pStyle w:val="Labor-Text"/>
              <w:tabs>
                <w:tab w:val="left" w:pos="709"/>
              </w:tabs>
              <w:rPr>
                <w:rFonts w:cs="Arial"/>
              </w:rPr>
            </w:pPr>
          </w:p>
        </w:tc>
        <w:tc>
          <w:tcPr>
            <w:tcW w:w="282" w:type="dxa"/>
          </w:tcPr>
          <w:p w14:paraId="272CB8CF" w14:textId="77777777" w:rsidR="00E879FB" w:rsidRPr="0004025D" w:rsidRDefault="00E879FB" w:rsidP="003A0496">
            <w:pPr>
              <w:pStyle w:val="Labor-Text"/>
              <w:tabs>
                <w:tab w:val="left" w:pos="709"/>
              </w:tabs>
              <w:rPr>
                <w:rFonts w:cs="Arial"/>
              </w:rPr>
            </w:pPr>
          </w:p>
        </w:tc>
        <w:tc>
          <w:tcPr>
            <w:tcW w:w="282" w:type="dxa"/>
          </w:tcPr>
          <w:p w14:paraId="79BAA4AD" w14:textId="77777777" w:rsidR="00E879FB" w:rsidRPr="0004025D" w:rsidRDefault="00E879FB" w:rsidP="003A0496">
            <w:pPr>
              <w:pStyle w:val="Labor-Text"/>
              <w:tabs>
                <w:tab w:val="left" w:pos="709"/>
              </w:tabs>
              <w:rPr>
                <w:rFonts w:cs="Arial"/>
              </w:rPr>
            </w:pPr>
          </w:p>
        </w:tc>
        <w:tc>
          <w:tcPr>
            <w:tcW w:w="282" w:type="dxa"/>
          </w:tcPr>
          <w:p w14:paraId="084C8BFE" w14:textId="77777777" w:rsidR="00E879FB" w:rsidRPr="0004025D" w:rsidRDefault="00E879FB" w:rsidP="003A0496">
            <w:pPr>
              <w:pStyle w:val="Labor-Text"/>
              <w:tabs>
                <w:tab w:val="left" w:pos="709"/>
              </w:tabs>
              <w:rPr>
                <w:rFonts w:cs="Arial"/>
              </w:rPr>
            </w:pPr>
          </w:p>
        </w:tc>
        <w:tc>
          <w:tcPr>
            <w:tcW w:w="282" w:type="dxa"/>
          </w:tcPr>
          <w:p w14:paraId="7BA34E96" w14:textId="77777777" w:rsidR="00E879FB" w:rsidRPr="0004025D" w:rsidRDefault="00E879FB" w:rsidP="003A0496">
            <w:pPr>
              <w:pStyle w:val="Labor-Text"/>
              <w:tabs>
                <w:tab w:val="left" w:pos="709"/>
              </w:tabs>
              <w:rPr>
                <w:rFonts w:cs="Arial"/>
              </w:rPr>
            </w:pPr>
          </w:p>
        </w:tc>
        <w:tc>
          <w:tcPr>
            <w:tcW w:w="281" w:type="dxa"/>
          </w:tcPr>
          <w:p w14:paraId="430ABCFD" w14:textId="77777777" w:rsidR="00E879FB" w:rsidRPr="0004025D" w:rsidRDefault="00E879FB" w:rsidP="003A0496">
            <w:pPr>
              <w:pStyle w:val="Labor-Text"/>
              <w:tabs>
                <w:tab w:val="left" w:pos="709"/>
              </w:tabs>
              <w:rPr>
                <w:rFonts w:cs="Arial"/>
              </w:rPr>
            </w:pPr>
          </w:p>
        </w:tc>
        <w:tc>
          <w:tcPr>
            <w:tcW w:w="281" w:type="dxa"/>
          </w:tcPr>
          <w:p w14:paraId="0E01105A" w14:textId="77777777" w:rsidR="00E879FB" w:rsidRPr="0004025D" w:rsidRDefault="00E879FB" w:rsidP="003A0496">
            <w:pPr>
              <w:pStyle w:val="Labor-Text"/>
              <w:tabs>
                <w:tab w:val="left" w:pos="709"/>
              </w:tabs>
              <w:rPr>
                <w:rFonts w:cs="Arial"/>
              </w:rPr>
            </w:pPr>
          </w:p>
        </w:tc>
        <w:tc>
          <w:tcPr>
            <w:tcW w:w="281" w:type="dxa"/>
          </w:tcPr>
          <w:p w14:paraId="59DD0963" w14:textId="77777777" w:rsidR="00E879FB" w:rsidRPr="0004025D" w:rsidRDefault="00E879FB" w:rsidP="003A0496">
            <w:pPr>
              <w:pStyle w:val="Labor-Text"/>
              <w:tabs>
                <w:tab w:val="left" w:pos="709"/>
              </w:tabs>
              <w:rPr>
                <w:rFonts w:cs="Arial"/>
              </w:rPr>
            </w:pPr>
          </w:p>
        </w:tc>
        <w:tc>
          <w:tcPr>
            <w:tcW w:w="281" w:type="dxa"/>
          </w:tcPr>
          <w:p w14:paraId="0FBDF9C1" w14:textId="77777777" w:rsidR="00E879FB" w:rsidRPr="0004025D" w:rsidRDefault="00E879FB" w:rsidP="003A0496">
            <w:pPr>
              <w:pStyle w:val="Labor-Text"/>
              <w:tabs>
                <w:tab w:val="left" w:pos="709"/>
              </w:tabs>
              <w:rPr>
                <w:rFonts w:cs="Arial"/>
              </w:rPr>
            </w:pPr>
          </w:p>
        </w:tc>
        <w:tc>
          <w:tcPr>
            <w:tcW w:w="281" w:type="dxa"/>
          </w:tcPr>
          <w:p w14:paraId="06230BFA" w14:textId="77777777" w:rsidR="00E879FB" w:rsidRPr="0004025D" w:rsidRDefault="00E879FB" w:rsidP="003A0496">
            <w:pPr>
              <w:pStyle w:val="Labor-Text"/>
              <w:tabs>
                <w:tab w:val="left" w:pos="709"/>
              </w:tabs>
              <w:rPr>
                <w:rFonts w:cs="Arial"/>
              </w:rPr>
            </w:pPr>
          </w:p>
        </w:tc>
        <w:tc>
          <w:tcPr>
            <w:tcW w:w="281" w:type="dxa"/>
          </w:tcPr>
          <w:p w14:paraId="098F2567" w14:textId="77777777" w:rsidR="00E879FB" w:rsidRPr="0004025D" w:rsidRDefault="00E879FB" w:rsidP="003A0496">
            <w:pPr>
              <w:pStyle w:val="Labor-Text"/>
              <w:tabs>
                <w:tab w:val="left" w:pos="709"/>
              </w:tabs>
              <w:rPr>
                <w:rFonts w:cs="Arial"/>
              </w:rPr>
            </w:pPr>
          </w:p>
        </w:tc>
        <w:tc>
          <w:tcPr>
            <w:tcW w:w="281" w:type="dxa"/>
          </w:tcPr>
          <w:p w14:paraId="539AA101" w14:textId="77777777" w:rsidR="00E879FB" w:rsidRPr="0004025D" w:rsidRDefault="00E879FB" w:rsidP="003A0496">
            <w:pPr>
              <w:pStyle w:val="Labor-Text"/>
              <w:tabs>
                <w:tab w:val="left" w:pos="709"/>
              </w:tabs>
              <w:rPr>
                <w:rFonts w:cs="Arial"/>
              </w:rPr>
            </w:pPr>
          </w:p>
        </w:tc>
        <w:tc>
          <w:tcPr>
            <w:tcW w:w="281" w:type="dxa"/>
          </w:tcPr>
          <w:p w14:paraId="6E1F933B" w14:textId="77777777" w:rsidR="00E879FB" w:rsidRPr="0004025D" w:rsidRDefault="00E879FB" w:rsidP="003A0496">
            <w:pPr>
              <w:pStyle w:val="Labor-Text"/>
              <w:tabs>
                <w:tab w:val="left" w:pos="709"/>
              </w:tabs>
              <w:rPr>
                <w:rFonts w:cs="Arial"/>
              </w:rPr>
            </w:pPr>
          </w:p>
        </w:tc>
        <w:tc>
          <w:tcPr>
            <w:tcW w:w="281" w:type="dxa"/>
          </w:tcPr>
          <w:p w14:paraId="4C601F8A" w14:textId="77777777" w:rsidR="00E879FB" w:rsidRPr="0004025D" w:rsidRDefault="00E879FB" w:rsidP="003A0496">
            <w:pPr>
              <w:pStyle w:val="Labor-Text"/>
              <w:tabs>
                <w:tab w:val="left" w:pos="709"/>
              </w:tabs>
              <w:rPr>
                <w:rFonts w:cs="Arial"/>
              </w:rPr>
            </w:pPr>
          </w:p>
        </w:tc>
        <w:tc>
          <w:tcPr>
            <w:tcW w:w="281" w:type="dxa"/>
          </w:tcPr>
          <w:p w14:paraId="1EA6DA8F" w14:textId="77777777" w:rsidR="00E879FB" w:rsidRPr="0004025D" w:rsidRDefault="00E879FB" w:rsidP="003A0496">
            <w:pPr>
              <w:pStyle w:val="Labor-Text"/>
              <w:tabs>
                <w:tab w:val="left" w:pos="709"/>
              </w:tabs>
              <w:rPr>
                <w:rFonts w:cs="Arial"/>
              </w:rPr>
            </w:pPr>
          </w:p>
        </w:tc>
        <w:tc>
          <w:tcPr>
            <w:tcW w:w="281" w:type="dxa"/>
          </w:tcPr>
          <w:p w14:paraId="021B693C" w14:textId="77777777" w:rsidR="00E879FB" w:rsidRPr="0004025D" w:rsidRDefault="00E879FB" w:rsidP="003A0496">
            <w:pPr>
              <w:pStyle w:val="Labor-Text"/>
              <w:tabs>
                <w:tab w:val="left" w:pos="709"/>
              </w:tabs>
              <w:rPr>
                <w:rFonts w:cs="Arial"/>
              </w:rPr>
            </w:pPr>
          </w:p>
        </w:tc>
        <w:tc>
          <w:tcPr>
            <w:tcW w:w="281" w:type="dxa"/>
          </w:tcPr>
          <w:p w14:paraId="70A0C8A2" w14:textId="77777777" w:rsidR="00E879FB" w:rsidRPr="0004025D" w:rsidRDefault="00E879FB" w:rsidP="003A0496">
            <w:pPr>
              <w:pStyle w:val="Labor-Text"/>
              <w:tabs>
                <w:tab w:val="left" w:pos="709"/>
              </w:tabs>
              <w:rPr>
                <w:rFonts w:cs="Arial"/>
              </w:rPr>
            </w:pPr>
          </w:p>
        </w:tc>
        <w:tc>
          <w:tcPr>
            <w:tcW w:w="281" w:type="dxa"/>
          </w:tcPr>
          <w:p w14:paraId="633DE4A4" w14:textId="77777777" w:rsidR="00E879FB" w:rsidRPr="0004025D" w:rsidRDefault="00E879FB" w:rsidP="003A0496">
            <w:pPr>
              <w:pStyle w:val="Labor-Text"/>
              <w:tabs>
                <w:tab w:val="left" w:pos="709"/>
              </w:tabs>
              <w:rPr>
                <w:rFonts w:cs="Arial"/>
              </w:rPr>
            </w:pPr>
          </w:p>
        </w:tc>
        <w:tc>
          <w:tcPr>
            <w:tcW w:w="281" w:type="dxa"/>
          </w:tcPr>
          <w:p w14:paraId="587946D0" w14:textId="77777777" w:rsidR="00E879FB" w:rsidRPr="0004025D" w:rsidRDefault="00E879FB" w:rsidP="003A0496">
            <w:pPr>
              <w:pStyle w:val="Labor-Text"/>
              <w:tabs>
                <w:tab w:val="left" w:pos="709"/>
              </w:tabs>
              <w:rPr>
                <w:rFonts w:cs="Arial"/>
              </w:rPr>
            </w:pPr>
          </w:p>
        </w:tc>
        <w:tc>
          <w:tcPr>
            <w:tcW w:w="281" w:type="dxa"/>
          </w:tcPr>
          <w:p w14:paraId="3F9E6E3B" w14:textId="77777777" w:rsidR="00E879FB" w:rsidRPr="0004025D" w:rsidRDefault="00E879FB" w:rsidP="003A0496">
            <w:pPr>
              <w:pStyle w:val="Labor-Text"/>
              <w:tabs>
                <w:tab w:val="left" w:pos="709"/>
              </w:tabs>
              <w:rPr>
                <w:rFonts w:cs="Arial"/>
              </w:rPr>
            </w:pPr>
          </w:p>
        </w:tc>
        <w:tc>
          <w:tcPr>
            <w:tcW w:w="281" w:type="dxa"/>
          </w:tcPr>
          <w:p w14:paraId="3BF7B104" w14:textId="77777777" w:rsidR="00E879FB" w:rsidRPr="0004025D" w:rsidRDefault="00E879FB" w:rsidP="003A0496">
            <w:pPr>
              <w:pStyle w:val="Labor-Text"/>
              <w:tabs>
                <w:tab w:val="left" w:pos="709"/>
              </w:tabs>
              <w:rPr>
                <w:rFonts w:cs="Arial"/>
              </w:rPr>
            </w:pPr>
          </w:p>
        </w:tc>
        <w:tc>
          <w:tcPr>
            <w:tcW w:w="281" w:type="dxa"/>
          </w:tcPr>
          <w:p w14:paraId="284EA94A" w14:textId="77777777" w:rsidR="00E879FB" w:rsidRPr="0004025D" w:rsidRDefault="00E879FB" w:rsidP="003A0496">
            <w:pPr>
              <w:pStyle w:val="Labor-Text"/>
              <w:tabs>
                <w:tab w:val="left" w:pos="709"/>
              </w:tabs>
              <w:rPr>
                <w:rFonts w:cs="Arial"/>
              </w:rPr>
            </w:pPr>
          </w:p>
        </w:tc>
        <w:tc>
          <w:tcPr>
            <w:tcW w:w="281" w:type="dxa"/>
          </w:tcPr>
          <w:p w14:paraId="6CC1569E" w14:textId="77777777" w:rsidR="00E879FB" w:rsidRPr="0004025D" w:rsidRDefault="00E879FB" w:rsidP="003A0496">
            <w:pPr>
              <w:pStyle w:val="Labor-Text"/>
              <w:tabs>
                <w:tab w:val="left" w:pos="709"/>
              </w:tabs>
              <w:rPr>
                <w:rFonts w:cs="Arial"/>
              </w:rPr>
            </w:pPr>
          </w:p>
        </w:tc>
      </w:tr>
      <w:tr w:rsidR="00E879FB" w:rsidRPr="0004025D" w14:paraId="1B7430D5" w14:textId="77777777" w:rsidTr="003A0496">
        <w:trPr>
          <w:trHeight w:val="283"/>
        </w:trPr>
        <w:tc>
          <w:tcPr>
            <w:tcW w:w="282" w:type="dxa"/>
          </w:tcPr>
          <w:p w14:paraId="45ACAA12" w14:textId="77777777" w:rsidR="00E879FB" w:rsidRPr="0004025D" w:rsidRDefault="00E879FB" w:rsidP="003A0496">
            <w:pPr>
              <w:pStyle w:val="Labor-Text"/>
              <w:tabs>
                <w:tab w:val="left" w:pos="709"/>
              </w:tabs>
              <w:rPr>
                <w:rFonts w:cs="Arial"/>
              </w:rPr>
            </w:pPr>
          </w:p>
        </w:tc>
        <w:tc>
          <w:tcPr>
            <w:tcW w:w="282" w:type="dxa"/>
          </w:tcPr>
          <w:p w14:paraId="0C054D2F" w14:textId="77777777" w:rsidR="00E879FB" w:rsidRPr="0004025D" w:rsidRDefault="00E879FB" w:rsidP="003A0496">
            <w:pPr>
              <w:pStyle w:val="Labor-Text"/>
              <w:tabs>
                <w:tab w:val="left" w:pos="709"/>
              </w:tabs>
              <w:rPr>
                <w:rFonts w:cs="Arial"/>
              </w:rPr>
            </w:pPr>
          </w:p>
        </w:tc>
        <w:tc>
          <w:tcPr>
            <w:tcW w:w="282" w:type="dxa"/>
          </w:tcPr>
          <w:p w14:paraId="426EB2FB" w14:textId="77777777" w:rsidR="00E879FB" w:rsidRPr="0004025D" w:rsidRDefault="00E879FB" w:rsidP="003A0496">
            <w:pPr>
              <w:pStyle w:val="Labor-Text"/>
              <w:tabs>
                <w:tab w:val="left" w:pos="709"/>
              </w:tabs>
              <w:rPr>
                <w:rFonts w:cs="Arial"/>
              </w:rPr>
            </w:pPr>
          </w:p>
        </w:tc>
        <w:tc>
          <w:tcPr>
            <w:tcW w:w="282" w:type="dxa"/>
          </w:tcPr>
          <w:p w14:paraId="2BD515C9" w14:textId="77777777" w:rsidR="00E879FB" w:rsidRPr="0004025D" w:rsidRDefault="00E879FB" w:rsidP="003A0496">
            <w:pPr>
              <w:pStyle w:val="Labor-Text"/>
              <w:tabs>
                <w:tab w:val="left" w:pos="709"/>
              </w:tabs>
              <w:rPr>
                <w:rFonts w:cs="Arial"/>
              </w:rPr>
            </w:pPr>
          </w:p>
        </w:tc>
        <w:tc>
          <w:tcPr>
            <w:tcW w:w="282" w:type="dxa"/>
          </w:tcPr>
          <w:p w14:paraId="28B18841" w14:textId="77777777" w:rsidR="00E879FB" w:rsidRPr="0004025D" w:rsidRDefault="00E879FB" w:rsidP="003A0496">
            <w:pPr>
              <w:pStyle w:val="Labor-Text"/>
              <w:tabs>
                <w:tab w:val="left" w:pos="709"/>
              </w:tabs>
              <w:rPr>
                <w:rFonts w:cs="Arial"/>
              </w:rPr>
            </w:pPr>
          </w:p>
        </w:tc>
        <w:tc>
          <w:tcPr>
            <w:tcW w:w="282" w:type="dxa"/>
          </w:tcPr>
          <w:p w14:paraId="3DC4DCFC" w14:textId="77777777" w:rsidR="00E879FB" w:rsidRPr="0004025D" w:rsidRDefault="00E879FB" w:rsidP="003A0496">
            <w:pPr>
              <w:pStyle w:val="Labor-Text"/>
              <w:tabs>
                <w:tab w:val="left" w:pos="709"/>
              </w:tabs>
              <w:rPr>
                <w:rFonts w:cs="Arial"/>
              </w:rPr>
            </w:pPr>
          </w:p>
        </w:tc>
        <w:tc>
          <w:tcPr>
            <w:tcW w:w="282" w:type="dxa"/>
          </w:tcPr>
          <w:p w14:paraId="445E924D" w14:textId="77777777" w:rsidR="00E879FB" w:rsidRPr="0004025D" w:rsidRDefault="00E879FB" w:rsidP="003A0496">
            <w:pPr>
              <w:pStyle w:val="Labor-Text"/>
              <w:tabs>
                <w:tab w:val="left" w:pos="709"/>
              </w:tabs>
              <w:rPr>
                <w:rFonts w:cs="Arial"/>
              </w:rPr>
            </w:pPr>
          </w:p>
        </w:tc>
        <w:tc>
          <w:tcPr>
            <w:tcW w:w="282" w:type="dxa"/>
          </w:tcPr>
          <w:p w14:paraId="7B1F7D3E" w14:textId="77777777" w:rsidR="00E879FB" w:rsidRPr="0004025D" w:rsidRDefault="00E879FB" w:rsidP="003A0496">
            <w:pPr>
              <w:pStyle w:val="Labor-Text"/>
              <w:tabs>
                <w:tab w:val="left" w:pos="709"/>
              </w:tabs>
              <w:rPr>
                <w:rFonts w:cs="Arial"/>
              </w:rPr>
            </w:pPr>
          </w:p>
        </w:tc>
        <w:tc>
          <w:tcPr>
            <w:tcW w:w="282" w:type="dxa"/>
          </w:tcPr>
          <w:p w14:paraId="0214BB99" w14:textId="77777777" w:rsidR="00E879FB" w:rsidRPr="0004025D" w:rsidRDefault="00E879FB" w:rsidP="003A0496">
            <w:pPr>
              <w:pStyle w:val="Labor-Text"/>
              <w:tabs>
                <w:tab w:val="left" w:pos="709"/>
              </w:tabs>
              <w:rPr>
                <w:rFonts w:cs="Arial"/>
              </w:rPr>
            </w:pPr>
          </w:p>
        </w:tc>
        <w:tc>
          <w:tcPr>
            <w:tcW w:w="282" w:type="dxa"/>
          </w:tcPr>
          <w:p w14:paraId="706D8AA9" w14:textId="77777777" w:rsidR="00E879FB" w:rsidRPr="0004025D" w:rsidRDefault="00E879FB" w:rsidP="003A0496">
            <w:pPr>
              <w:pStyle w:val="Labor-Text"/>
              <w:tabs>
                <w:tab w:val="left" w:pos="709"/>
              </w:tabs>
              <w:rPr>
                <w:rFonts w:cs="Arial"/>
              </w:rPr>
            </w:pPr>
          </w:p>
        </w:tc>
        <w:tc>
          <w:tcPr>
            <w:tcW w:w="282" w:type="dxa"/>
          </w:tcPr>
          <w:p w14:paraId="356D6A70" w14:textId="77777777" w:rsidR="00E879FB" w:rsidRPr="0004025D" w:rsidRDefault="00E879FB" w:rsidP="003A0496">
            <w:pPr>
              <w:pStyle w:val="Labor-Text"/>
              <w:tabs>
                <w:tab w:val="left" w:pos="709"/>
              </w:tabs>
              <w:rPr>
                <w:rFonts w:cs="Arial"/>
              </w:rPr>
            </w:pPr>
          </w:p>
        </w:tc>
        <w:tc>
          <w:tcPr>
            <w:tcW w:w="282" w:type="dxa"/>
          </w:tcPr>
          <w:p w14:paraId="41990A9A" w14:textId="77777777" w:rsidR="00E879FB" w:rsidRPr="0004025D" w:rsidRDefault="00E879FB" w:rsidP="003A0496">
            <w:pPr>
              <w:pStyle w:val="Labor-Text"/>
              <w:tabs>
                <w:tab w:val="left" w:pos="709"/>
              </w:tabs>
              <w:rPr>
                <w:rFonts w:cs="Arial"/>
              </w:rPr>
            </w:pPr>
          </w:p>
        </w:tc>
        <w:tc>
          <w:tcPr>
            <w:tcW w:w="282" w:type="dxa"/>
          </w:tcPr>
          <w:p w14:paraId="27388D77" w14:textId="77777777" w:rsidR="00E879FB" w:rsidRPr="0004025D" w:rsidRDefault="00E879FB" w:rsidP="003A0496">
            <w:pPr>
              <w:pStyle w:val="Labor-Text"/>
              <w:tabs>
                <w:tab w:val="left" w:pos="709"/>
              </w:tabs>
              <w:rPr>
                <w:rFonts w:cs="Arial"/>
              </w:rPr>
            </w:pPr>
          </w:p>
        </w:tc>
        <w:tc>
          <w:tcPr>
            <w:tcW w:w="282" w:type="dxa"/>
          </w:tcPr>
          <w:p w14:paraId="3F97C7B3" w14:textId="77777777" w:rsidR="00E879FB" w:rsidRPr="0004025D" w:rsidRDefault="00E879FB" w:rsidP="003A0496">
            <w:pPr>
              <w:pStyle w:val="Labor-Text"/>
              <w:tabs>
                <w:tab w:val="left" w:pos="709"/>
              </w:tabs>
              <w:rPr>
                <w:rFonts w:cs="Arial"/>
              </w:rPr>
            </w:pPr>
          </w:p>
        </w:tc>
        <w:tc>
          <w:tcPr>
            <w:tcW w:w="282" w:type="dxa"/>
          </w:tcPr>
          <w:p w14:paraId="3CD50415" w14:textId="77777777" w:rsidR="00E879FB" w:rsidRPr="0004025D" w:rsidRDefault="00E879FB" w:rsidP="003A0496">
            <w:pPr>
              <w:pStyle w:val="Labor-Text"/>
              <w:tabs>
                <w:tab w:val="left" w:pos="709"/>
              </w:tabs>
              <w:rPr>
                <w:rFonts w:cs="Arial"/>
              </w:rPr>
            </w:pPr>
          </w:p>
        </w:tc>
        <w:tc>
          <w:tcPr>
            <w:tcW w:w="281" w:type="dxa"/>
          </w:tcPr>
          <w:p w14:paraId="530A5C3D" w14:textId="77777777" w:rsidR="00E879FB" w:rsidRPr="0004025D" w:rsidRDefault="00E879FB" w:rsidP="003A0496">
            <w:pPr>
              <w:pStyle w:val="Labor-Text"/>
              <w:tabs>
                <w:tab w:val="left" w:pos="709"/>
              </w:tabs>
              <w:rPr>
                <w:rFonts w:cs="Arial"/>
              </w:rPr>
            </w:pPr>
          </w:p>
        </w:tc>
        <w:tc>
          <w:tcPr>
            <w:tcW w:w="281" w:type="dxa"/>
          </w:tcPr>
          <w:p w14:paraId="4F817C5B" w14:textId="77777777" w:rsidR="00E879FB" w:rsidRPr="0004025D" w:rsidRDefault="00E879FB" w:rsidP="003A0496">
            <w:pPr>
              <w:pStyle w:val="Labor-Text"/>
              <w:tabs>
                <w:tab w:val="left" w:pos="709"/>
              </w:tabs>
              <w:rPr>
                <w:rFonts w:cs="Arial"/>
              </w:rPr>
            </w:pPr>
          </w:p>
        </w:tc>
        <w:tc>
          <w:tcPr>
            <w:tcW w:w="281" w:type="dxa"/>
          </w:tcPr>
          <w:p w14:paraId="358C93FD" w14:textId="77777777" w:rsidR="00E879FB" w:rsidRPr="0004025D" w:rsidRDefault="00E879FB" w:rsidP="003A0496">
            <w:pPr>
              <w:pStyle w:val="Labor-Text"/>
              <w:tabs>
                <w:tab w:val="left" w:pos="709"/>
              </w:tabs>
              <w:rPr>
                <w:rFonts w:cs="Arial"/>
              </w:rPr>
            </w:pPr>
          </w:p>
        </w:tc>
        <w:tc>
          <w:tcPr>
            <w:tcW w:w="281" w:type="dxa"/>
          </w:tcPr>
          <w:p w14:paraId="6D161E15" w14:textId="77777777" w:rsidR="00E879FB" w:rsidRPr="0004025D" w:rsidRDefault="00E879FB" w:rsidP="003A0496">
            <w:pPr>
              <w:pStyle w:val="Labor-Text"/>
              <w:tabs>
                <w:tab w:val="left" w:pos="709"/>
              </w:tabs>
              <w:rPr>
                <w:rFonts w:cs="Arial"/>
              </w:rPr>
            </w:pPr>
          </w:p>
        </w:tc>
        <w:tc>
          <w:tcPr>
            <w:tcW w:w="281" w:type="dxa"/>
          </w:tcPr>
          <w:p w14:paraId="048D0F48" w14:textId="77777777" w:rsidR="00E879FB" w:rsidRPr="0004025D" w:rsidRDefault="00E879FB" w:rsidP="003A0496">
            <w:pPr>
              <w:pStyle w:val="Labor-Text"/>
              <w:tabs>
                <w:tab w:val="left" w:pos="709"/>
              </w:tabs>
              <w:rPr>
                <w:rFonts w:cs="Arial"/>
              </w:rPr>
            </w:pPr>
          </w:p>
        </w:tc>
        <w:tc>
          <w:tcPr>
            <w:tcW w:w="281" w:type="dxa"/>
          </w:tcPr>
          <w:p w14:paraId="328FF62E" w14:textId="77777777" w:rsidR="00E879FB" w:rsidRPr="0004025D" w:rsidRDefault="00E879FB" w:rsidP="003A0496">
            <w:pPr>
              <w:pStyle w:val="Labor-Text"/>
              <w:tabs>
                <w:tab w:val="left" w:pos="709"/>
              </w:tabs>
              <w:rPr>
                <w:rFonts w:cs="Arial"/>
              </w:rPr>
            </w:pPr>
          </w:p>
        </w:tc>
        <w:tc>
          <w:tcPr>
            <w:tcW w:w="281" w:type="dxa"/>
          </w:tcPr>
          <w:p w14:paraId="57E3FEF4" w14:textId="77777777" w:rsidR="00E879FB" w:rsidRPr="0004025D" w:rsidRDefault="00E879FB" w:rsidP="003A0496">
            <w:pPr>
              <w:pStyle w:val="Labor-Text"/>
              <w:tabs>
                <w:tab w:val="left" w:pos="709"/>
              </w:tabs>
              <w:rPr>
                <w:rFonts w:cs="Arial"/>
              </w:rPr>
            </w:pPr>
          </w:p>
        </w:tc>
        <w:tc>
          <w:tcPr>
            <w:tcW w:w="281" w:type="dxa"/>
          </w:tcPr>
          <w:p w14:paraId="60B8B1FA" w14:textId="77777777" w:rsidR="00E879FB" w:rsidRPr="0004025D" w:rsidRDefault="00E879FB" w:rsidP="003A0496">
            <w:pPr>
              <w:pStyle w:val="Labor-Text"/>
              <w:tabs>
                <w:tab w:val="left" w:pos="709"/>
              </w:tabs>
              <w:rPr>
                <w:rFonts w:cs="Arial"/>
              </w:rPr>
            </w:pPr>
          </w:p>
        </w:tc>
        <w:tc>
          <w:tcPr>
            <w:tcW w:w="281" w:type="dxa"/>
          </w:tcPr>
          <w:p w14:paraId="2890ADC5" w14:textId="77777777" w:rsidR="00E879FB" w:rsidRPr="0004025D" w:rsidRDefault="00E879FB" w:rsidP="003A0496">
            <w:pPr>
              <w:pStyle w:val="Labor-Text"/>
              <w:tabs>
                <w:tab w:val="left" w:pos="709"/>
              </w:tabs>
              <w:rPr>
                <w:rFonts w:cs="Arial"/>
              </w:rPr>
            </w:pPr>
          </w:p>
        </w:tc>
        <w:tc>
          <w:tcPr>
            <w:tcW w:w="281" w:type="dxa"/>
          </w:tcPr>
          <w:p w14:paraId="51673243" w14:textId="77777777" w:rsidR="00E879FB" w:rsidRPr="0004025D" w:rsidRDefault="00E879FB" w:rsidP="003A0496">
            <w:pPr>
              <w:pStyle w:val="Labor-Text"/>
              <w:tabs>
                <w:tab w:val="left" w:pos="709"/>
              </w:tabs>
              <w:rPr>
                <w:rFonts w:cs="Arial"/>
              </w:rPr>
            </w:pPr>
          </w:p>
        </w:tc>
        <w:tc>
          <w:tcPr>
            <w:tcW w:w="281" w:type="dxa"/>
          </w:tcPr>
          <w:p w14:paraId="7F000A0E" w14:textId="77777777" w:rsidR="00E879FB" w:rsidRPr="0004025D" w:rsidRDefault="00E879FB" w:rsidP="003A0496">
            <w:pPr>
              <w:pStyle w:val="Labor-Text"/>
              <w:tabs>
                <w:tab w:val="left" w:pos="709"/>
              </w:tabs>
              <w:rPr>
                <w:rFonts w:cs="Arial"/>
              </w:rPr>
            </w:pPr>
          </w:p>
        </w:tc>
        <w:tc>
          <w:tcPr>
            <w:tcW w:w="281" w:type="dxa"/>
          </w:tcPr>
          <w:p w14:paraId="3F8EB37F" w14:textId="77777777" w:rsidR="00E879FB" w:rsidRPr="0004025D" w:rsidRDefault="00E879FB" w:rsidP="003A0496">
            <w:pPr>
              <w:pStyle w:val="Labor-Text"/>
              <w:tabs>
                <w:tab w:val="left" w:pos="709"/>
              </w:tabs>
              <w:rPr>
                <w:rFonts w:cs="Arial"/>
              </w:rPr>
            </w:pPr>
          </w:p>
        </w:tc>
        <w:tc>
          <w:tcPr>
            <w:tcW w:w="281" w:type="dxa"/>
          </w:tcPr>
          <w:p w14:paraId="6088E514" w14:textId="77777777" w:rsidR="00E879FB" w:rsidRPr="0004025D" w:rsidRDefault="00E879FB" w:rsidP="003A0496">
            <w:pPr>
              <w:pStyle w:val="Labor-Text"/>
              <w:tabs>
                <w:tab w:val="left" w:pos="709"/>
              </w:tabs>
              <w:rPr>
                <w:rFonts w:cs="Arial"/>
              </w:rPr>
            </w:pPr>
          </w:p>
        </w:tc>
        <w:tc>
          <w:tcPr>
            <w:tcW w:w="281" w:type="dxa"/>
          </w:tcPr>
          <w:p w14:paraId="7EC91737" w14:textId="77777777" w:rsidR="00E879FB" w:rsidRPr="0004025D" w:rsidRDefault="00E879FB" w:rsidP="003A0496">
            <w:pPr>
              <w:pStyle w:val="Labor-Text"/>
              <w:tabs>
                <w:tab w:val="left" w:pos="709"/>
              </w:tabs>
              <w:rPr>
                <w:rFonts w:cs="Arial"/>
              </w:rPr>
            </w:pPr>
          </w:p>
        </w:tc>
        <w:tc>
          <w:tcPr>
            <w:tcW w:w="281" w:type="dxa"/>
          </w:tcPr>
          <w:p w14:paraId="038C88DA" w14:textId="77777777" w:rsidR="00E879FB" w:rsidRPr="0004025D" w:rsidRDefault="00E879FB" w:rsidP="003A0496">
            <w:pPr>
              <w:pStyle w:val="Labor-Text"/>
              <w:tabs>
                <w:tab w:val="left" w:pos="709"/>
              </w:tabs>
              <w:rPr>
                <w:rFonts w:cs="Arial"/>
              </w:rPr>
            </w:pPr>
          </w:p>
        </w:tc>
        <w:tc>
          <w:tcPr>
            <w:tcW w:w="281" w:type="dxa"/>
          </w:tcPr>
          <w:p w14:paraId="416ACE04" w14:textId="77777777" w:rsidR="00E879FB" w:rsidRPr="0004025D" w:rsidRDefault="00E879FB" w:rsidP="003A0496">
            <w:pPr>
              <w:pStyle w:val="Labor-Text"/>
              <w:tabs>
                <w:tab w:val="left" w:pos="709"/>
              </w:tabs>
              <w:rPr>
                <w:rFonts w:cs="Arial"/>
              </w:rPr>
            </w:pPr>
          </w:p>
        </w:tc>
        <w:tc>
          <w:tcPr>
            <w:tcW w:w="281" w:type="dxa"/>
          </w:tcPr>
          <w:p w14:paraId="396E397C" w14:textId="77777777" w:rsidR="00E879FB" w:rsidRPr="0004025D" w:rsidRDefault="00E879FB" w:rsidP="003A0496">
            <w:pPr>
              <w:pStyle w:val="Labor-Text"/>
              <w:tabs>
                <w:tab w:val="left" w:pos="709"/>
              </w:tabs>
              <w:rPr>
                <w:rFonts w:cs="Arial"/>
              </w:rPr>
            </w:pPr>
          </w:p>
        </w:tc>
        <w:tc>
          <w:tcPr>
            <w:tcW w:w="281" w:type="dxa"/>
          </w:tcPr>
          <w:p w14:paraId="54A00F34" w14:textId="77777777" w:rsidR="00E879FB" w:rsidRPr="0004025D" w:rsidRDefault="00E879FB" w:rsidP="003A0496">
            <w:pPr>
              <w:pStyle w:val="Labor-Text"/>
              <w:tabs>
                <w:tab w:val="left" w:pos="709"/>
              </w:tabs>
              <w:rPr>
                <w:rFonts w:cs="Arial"/>
              </w:rPr>
            </w:pPr>
          </w:p>
        </w:tc>
      </w:tr>
      <w:tr w:rsidR="00E879FB" w:rsidRPr="0004025D" w14:paraId="42AF4102" w14:textId="77777777" w:rsidTr="003A0496">
        <w:trPr>
          <w:trHeight w:val="283"/>
        </w:trPr>
        <w:tc>
          <w:tcPr>
            <w:tcW w:w="282" w:type="dxa"/>
          </w:tcPr>
          <w:p w14:paraId="33290F2A" w14:textId="77777777" w:rsidR="00E879FB" w:rsidRPr="0004025D" w:rsidRDefault="00E879FB" w:rsidP="003A0496">
            <w:pPr>
              <w:pStyle w:val="Labor-Text"/>
              <w:tabs>
                <w:tab w:val="left" w:pos="709"/>
              </w:tabs>
              <w:rPr>
                <w:rFonts w:cs="Arial"/>
              </w:rPr>
            </w:pPr>
          </w:p>
        </w:tc>
        <w:tc>
          <w:tcPr>
            <w:tcW w:w="282" w:type="dxa"/>
          </w:tcPr>
          <w:p w14:paraId="493789DC" w14:textId="77777777" w:rsidR="00E879FB" w:rsidRPr="0004025D" w:rsidRDefault="00E879FB" w:rsidP="003A0496">
            <w:pPr>
              <w:pStyle w:val="Labor-Text"/>
              <w:tabs>
                <w:tab w:val="left" w:pos="709"/>
              </w:tabs>
              <w:rPr>
                <w:rFonts w:cs="Arial"/>
              </w:rPr>
            </w:pPr>
          </w:p>
        </w:tc>
        <w:tc>
          <w:tcPr>
            <w:tcW w:w="282" w:type="dxa"/>
          </w:tcPr>
          <w:p w14:paraId="72B0A153" w14:textId="77777777" w:rsidR="00E879FB" w:rsidRPr="0004025D" w:rsidRDefault="00E879FB" w:rsidP="003A0496">
            <w:pPr>
              <w:pStyle w:val="Labor-Text"/>
              <w:tabs>
                <w:tab w:val="left" w:pos="709"/>
              </w:tabs>
              <w:rPr>
                <w:rFonts w:cs="Arial"/>
              </w:rPr>
            </w:pPr>
          </w:p>
        </w:tc>
        <w:tc>
          <w:tcPr>
            <w:tcW w:w="282" w:type="dxa"/>
          </w:tcPr>
          <w:p w14:paraId="7D29D646" w14:textId="77777777" w:rsidR="00E879FB" w:rsidRPr="0004025D" w:rsidRDefault="00E879FB" w:rsidP="003A0496">
            <w:pPr>
              <w:pStyle w:val="Labor-Text"/>
              <w:tabs>
                <w:tab w:val="left" w:pos="709"/>
              </w:tabs>
              <w:rPr>
                <w:rFonts w:cs="Arial"/>
              </w:rPr>
            </w:pPr>
          </w:p>
        </w:tc>
        <w:tc>
          <w:tcPr>
            <w:tcW w:w="282" w:type="dxa"/>
          </w:tcPr>
          <w:p w14:paraId="490E35A3" w14:textId="77777777" w:rsidR="00E879FB" w:rsidRPr="0004025D" w:rsidRDefault="00E879FB" w:rsidP="003A0496">
            <w:pPr>
              <w:pStyle w:val="Labor-Text"/>
              <w:tabs>
                <w:tab w:val="left" w:pos="709"/>
              </w:tabs>
              <w:rPr>
                <w:rFonts w:cs="Arial"/>
              </w:rPr>
            </w:pPr>
          </w:p>
        </w:tc>
        <w:tc>
          <w:tcPr>
            <w:tcW w:w="282" w:type="dxa"/>
          </w:tcPr>
          <w:p w14:paraId="412C91F2" w14:textId="77777777" w:rsidR="00E879FB" w:rsidRPr="0004025D" w:rsidRDefault="00E879FB" w:rsidP="003A0496">
            <w:pPr>
              <w:pStyle w:val="Labor-Text"/>
              <w:tabs>
                <w:tab w:val="left" w:pos="709"/>
              </w:tabs>
              <w:rPr>
                <w:rFonts w:cs="Arial"/>
              </w:rPr>
            </w:pPr>
          </w:p>
        </w:tc>
        <w:tc>
          <w:tcPr>
            <w:tcW w:w="282" w:type="dxa"/>
          </w:tcPr>
          <w:p w14:paraId="65E7C1AF" w14:textId="77777777" w:rsidR="00E879FB" w:rsidRPr="0004025D" w:rsidRDefault="00E879FB" w:rsidP="003A0496">
            <w:pPr>
              <w:pStyle w:val="Labor-Text"/>
              <w:tabs>
                <w:tab w:val="left" w:pos="709"/>
              </w:tabs>
              <w:rPr>
                <w:rFonts w:cs="Arial"/>
              </w:rPr>
            </w:pPr>
          </w:p>
        </w:tc>
        <w:tc>
          <w:tcPr>
            <w:tcW w:w="282" w:type="dxa"/>
          </w:tcPr>
          <w:p w14:paraId="06FE4F70" w14:textId="77777777" w:rsidR="00E879FB" w:rsidRPr="0004025D" w:rsidRDefault="00E879FB" w:rsidP="003A0496">
            <w:pPr>
              <w:pStyle w:val="Labor-Text"/>
              <w:tabs>
                <w:tab w:val="left" w:pos="709"/>
              </w:tabs>
              <w:rPr>
                <w:rFonts w:cs="Arial"/>
              </w:rPr>
            </w:pPr>
          </w:p>
        </w:tc>
        <w:tc>
          <w:tcPr>
            <w:tcW w:w="282" w:type="dxa"/>
          </w:tcPr>
          <w:p w14:paraId="653A2EA3" w14:textId="77777777" w:rsidR="00E879FB" w:rsidRPr="0004025D" w:rsidRDefault="00E879FB" w:rsidP="003A0496">
            <w:pPr>
              <w:pStyle w:val="Labor-Text"/>
              <w:tabs>
                <w:tab w:val="left" w:pos="709"/>
              </w:tabs>
              <w:rPr>
                <w:rFonts w:cs="Arial"/>
              </w:rPr>
            </w:pPr>
          </w:p>
        </w:tc>
        <w:tc>
          <w:tcPr>
            <w:tcW w:w="282" w:type="dxa"/>
          </w:tcPr>
          <w:p w14:paraId="041C10D7" w14:textId="77777777" w:rsidR="00E879FB" w:rsidRPr="0004025D" w:rsidRDefault="00E879FB" w:rsidP="003A0496">
            <w:pPr>
              <w:pStyle w:val="Labor-Text"/>
              <w:tabs>
                <w:tab w:val="left" w:pos="709"/>
              </w:tabs>
              <w:rPr>
                <w:rFonts w:cs="Arial"/>
              </w:rPr>
            </w:pPr>
          </w:p>
        </w:tc>
        <w:tc>
          <w:tcPr>
            <w:tcW w:w="282" w:type="dxa"/>
          </w:tcPr>
          <w:p w14:paraId="43BEB19E" w14:textId="77777777" w:rsidR="00E879FB" w:rsidRPr="0004025D" w:rsidRDefault="00E879FB" w:rsidP="003A0496">
            <w:pPr>
              <w:pStyle w:val="Labor-Text"/>
              <w:tabs>
                <w:tab w:val="left" w:pos="709"/>
              </w:tabs>
              <w:rPr>
                <w:rFonts w:cs="Arial"/>
              </w:rPr>
            </w:pPr>
          </w:p>
        </w:tc>
        <w:tc>
          <w:tcPr>
            <w:tcW w:w="282" w:type="dxa"/>
          </w:tcPr>
          <w:p w14:paraId="05B0C601" w14:textId="77777777" w:rsidR="00E879FB" w:rsidRPr="0004025D" w:rsidRDefault="00E879FB" w:rsidP="003A0496">
            <w:pPr>
              <w:pStyle w:val="Labor-Text"/>
              <w:tabs>
                <w:tab w:val="left" w:pos="709"/>
              </w:tabs>
              <w:rPr>
                <w:rFonts w:cs="Arial"/>
              </w:rPr>
            </w:pPr>
          </w:p>
        </w:tc>
        <w:tc>
          <w:tcPr>
            <w:tcW w:w="282" w:type="dxa"/>
          </w:tcPr>
          <w:p w14:paraId="69A8D267" w14:textId="77777777" w:rsidR="00E879FB" w:rsidRPr="0004025D" w:rsidRDefault="00E879FB" w:rsidP="003A0496">
            <w:pPr>
              <w:pStyle w:val="Labor-Text"/>
              <w:tabs>
                <w:tab w:val="left" w:pos="709"/>
              </w:tabs>
              <w:rPr>
                <w:rFonts w:cs="Arial"/>
              </w:rPr>
            </w:pPr>
          </w:p>
        </w:tc>
        <w:tc>
          <w:tcPr>
            <w:tcW w:w="282" w:type="dxa"/>
          </w:tcPr>
          <w:p w14:paraId="0C9CA28C" w14:textId="77777777" w:rsidR="00E879FB" w:rsidRPr="0004025D" w:rsidRDefault="00E879FB" w:rsidP="003A0496">
            <w:pPr>
              <w:pStyle w:val="Labor-Text"/>
              <w:tabs>
                <w:tab w:val="left" w:pos="709"/>
              </w:tabs>
              <w:rPr>
                <w:rFonts w:cs="Arial"/>
              </w:rPr>
            </w:pPr>
          </w:p>
        </w:tc>
        <w:tc>
          <w:tcPr>
            <w:tcW w:w="282" w:type="dxa"/>
          </w:tcPr>
          <w:p w14:paraId="70148243" w14:textId="77777777" w:rsidR="00E879FB" w:rsidRPr="0004025D" w:rsidRDefault="00E879FB" w:rsidP="003A0496">
            <w:pPr>
              <w:pStyle w:val="Labor-Text"/>
              <w:tabs>
                <w:tab w:val="left" w:pos="709"/>
              </w:tabs>
              <w:rPr>
                <w:rFonts w:cs="Arial"/>
              </w:rPr>
            </w:pPr>
          </w:p>
        </w:tc>
        <w:tc>
          <w:tcPr>
            <w:tcW w:w="281" w:type="dxa"/>
          </w:tcPr>
          <w:p w14:paraId="5DD64763" w14:textId="77777777" w:rsidR="00E879FB" w:rsidRPr="0004025D" w:rsidRDefault="00E879FB" w:rsidP="003A0496">
            <w:pPr>
              <w:pStyle w:val="Labor-Text"/>
              <w:tabs>
                <w:tab w:val="left" w:pos="709"/>
              </w:tabs>
              <w:rPr>
                <w:rFonts w:cs="Arial"/>
              </w:rPr>
            </w:pPr>
          </w:p>
        </w:tc>
        <w:tc>
          <w:tcPr>
            <w:tcW w:w="281" w:type="dxa"/>
          </w:tcPr>
          <w:p w14:paraId="007D9555" w14:textId="77777777" w:rsidR="00E879FB" w:rsidRPr="0004025D" w:rsidRDefault="00E879FB" w:rsidP="003A0496">
            <w:pPr>
              <w:pStyle w:val="Labor-Text"/>
              <w:tabs>
                <w:tab w:val="left" w:pos="709"/>
              </w:tabs>
              <w:rPr>
                <w:rFonts w:cs="Arial"/>
              </w:rPr>
            </w:pPr>
          </w:p>
        </w:tc>
        <w:tc>
          <w:tcPr>
            <w:tcW w:w="281" w:type="dxa"/>
          </w:tcPr>
          <w:p w14:paraId="6CD694B9" w14:textId="77777777" w:rsidR="00E879FB" w:rsidRPr="0004025D" w:rsidRDefault="00E879FB" w:rsidP="003A0496">
            <w:pPr>
              <w:pStyle w:val="Labor-Text"/>
              <w:tabs>
                <w:tab w:val="left" w:pos="709"/>
              </w:tabs>
              <w:rPr>
                <w:rFonts w:cs="Arial"/>
              </w:rPr>
            </w:pPr>
          </w:p>
        </w:tc>
        <w:tc>
          <w:tcPr>
            <w:tcW w:w="281" w:type="dxa"/>
          </w:tcPr>
          <w:p w14:paraId="7F147BE9" w14:textId="77777777" w:rsidR="00E879FB" w:rsidRPr="0004025D" w:rsidRDefault="00E879FB" w:rsidP="003A0496">
            <w:pPr>
              <w:pStyle w:val="Labor-Text"/>
              <w:tabs>
                <w:tab w:val="left" w:pos="709"/>
              </w:tabs>
              <w:rPr>
                <w:rFonts w:cs="Arial"/>
              </w:rPr>
            </w:pPr>
          </w:p>
        </w:tc>
        <w:tc>
          <w:tcPr>
            <w:tcW w:w="281" w:type="dxa"/>
          </w:tcPr>
          <w:p w14:paraId="4FE28504" w14:textId="77777777" w:rsidR="00E879FB" w:rsidRPr="0004025D" w:rsidRDefault="00E879FB" w:rsidP="003A0496">
            <w:pPr>
              <w:pStyle w:val="Labor-Text"/>
              <w:tabs>
                <w:tab w:val="left" w:pos="709"/>
              </w:tabs>
              <w:rPr>
                <w:rFonts w:cs="Arial"/>
              </w:rPr>
            </w:pPr>
          </w:p>
        </w:tc>
        <w:tc>
          <w:tcPr>
            <w:tcW w:w="281" w:type="dxa"/>
          </w:tcPr>
          <w:p w14:paraId="4015CF88" w14:textId="77777777" w:rsidR="00E879FB" w:rsidRPr="0004025D" w:rsidRDefault="00E879FB" w:rsidP="003A0496">
            <w:pPr>
              <w:pStyle w:val="Labor-Text"/>
              <w:tabs>
                <w:tab w:val="left" w:pos="709"/>
              </w:tabs>
              <w:rPr>
                <w:rFonts w:cs="Arial"/>
              </w:rPr>
            </w:pPr>
          </w:p>
        </w:tc>
        <w:tc>
          <w:tcPr>
            <w:tcW w:w="281" w:type="dxa"/>
          </w:tcPr>
          <w:p w14:paraId="1FC76F85" w14:textId="77777777" w:rsidR="00E879FB" w:rsidRPr="0004025D" w:rsidRDefault="00E879FB" w:rsidP="003A0496">
            <w:pPr>
              <w:pStyle w:val="Labor-Text"/>
              <w:tabs>
                <w:tab w:val="left" w:pos="709"/>
              </w:tabs>
              <w:rPr>
                <w:rFonts w:cs="Arial"/>
              </w:rPr>
            </w:pPr>
          </w:p>
        </w:tc>
        <w:tc>
          <w:tcPr>
            <w:tcW w:w="281" w:type="dxa"/>
          </w:tcPr>
          <w:p w14:paraId="410E165C" w14:textId="77777777" w:rsidR="00E879FB" w:rsidRPr="0004025D" w:rsidRDefault="00E879FB" w:rsidP="003A0496">
            <w:pPr>
              <w:pStyle w:val="Labor-Text"/>
              <w:tabs>
                <w:tab w:val="left" w:pos="709"/>
              </w:tabs>
              <w:rPr>
                <w:rFonts w:cs="Arial"/>
              </w:rPr>
            </w:pPr>
          </w:p>
        </w:tc>
        <w:tc>
          <w:tcPr>
            <w:tcW w:w="281" w:type="dxa"/>
          </w:tcPr>
          <w:p w14:paraId="547CA77B" w14:textId="77777777" w:rsidR="00E879FB" w:rsidRPr="0004025D" w:rsidRDefault="00E879FB" w:rsidP="003A0496">
            <w:pPr>
              <w:pStyle w:val="Labor-Text"/>
              <w:tabs>
                <w:tab w:val="left" w:pos="709"/>
              </w:tabs>
              <w:rPr>
                <w:rFonts w:cs="Arial"/>
              </w:rPr>
            </w:pPr>
          </w:p>
        </w:tc>
        <w:tc>
          <w:tcPr>
            <w:tcW w:w="281" w:type="dxa"/>
          </w:tcPr>
          <w:p w14:paraId="4D31EE47" w14:textId="77777777" w:rsidR="00E879FB" w:rsidRPr="0004025D" w:rsidRDefault="00E879FB" w:rsidP="003A0496">
            <w:pPr>
              <w:pStyle w:val="Labor-Text"/>
              <w:tabs>
                <w:tab w:val="left" w:pos="709"/>
              </w:tabs>
              <w:rPr>
                <w:rFonts w:cs="Arial"/>
              </w:rPr>
            </w:pPr>
          </w:p>
        </w:tc>
        <w:tc>
          <w:tcPr>
            <w:tcW w:w="281" w:type="dxa"/>
          </w:tcPr>
          <w:p w14:paraId="0F8EF668" w14:textId="77777777" w:rsidR="00E879FB" w:rsidRPr="0004025D" w:rsidRDefault="00E879FB" w:rsidP="003A0496">
            <w:pPr>
              <w:pStyle w:val="Labor-Text"/>
              <w:tabs>
                <w:tab w:val="left" w:pos="709"/>
              </w:tabs>
              <w:rPr>
                <w:rFonts w:cs="Arial"/>
              </w:rPr>
            </w:pPr>
          </w:p>
        </w:tc>
        <w:tc>
          <w:tcPr>
            <w:tcW w:w="281" w:type="dxa"/>
          </w:tcPr>
          <w:p w14:paraId="7A8FBABC" w14:textId="77777777" w:rsidR="00E879FB" w:rsidRPr="0004025D" w:rsidRDefault="00E879FB" w:rsidP="003A0496">
            <w:pPr>
              <w:pStyle w:val="Labor-Text"/>
              <w:tabs>
                <w:tab w:val="left" w:pos="709"/>
              </w:tabs>
              <w:rPr>
                <w:rFonts w:cs="Arial"/>
              </w:rPr>
            </w:pPr>
          </w:p>
        </w:tc>
        <w:tc>
          <w:tcPr>
            <w:tcW w:w="281" w:type="dxa"/>
          </w:tcPr>
          <w:p w14:paraId="76FBBF05" w14:textId="77777777" w:rsidR="00E879FB" w:rsidRPr="0004025D" w:rsidRDefault="00E879FB" w:rsidP="003A0496">
            <w:pPr>
              <w:pStyle w:val="Labor-Text"/>
              <w:tabs>
                <w:tab w:val="left" w:pos="709"/>
              </w:tabs>
              <w:rPr>
                <w:rFonts w:cs="Arial"/>
              </w:rPr>
            </w:pPr>
          </w:p>
        </w:tc>
        <w:tc>
          <w:tcPr>
            <w:tcW w:w="281" w:type="dxa"/>
          </w:tcPr>
          <w:p w14:paraId="32DC256B" w14:textId="77777777" w:rsidR="00E879FB" w:rsidRPr="0004025D" w:rsidRDefault="00E879FB" w:rsidP="003A0496">
            <w:pPr>
              <w:pStyle w:val="Labor-Text"/>
              <w:tabs>
                <w:tab w:val="left" w:pos="709"/>
              </w:tabs>
              <w:rPr>
                <w:rFonts w:cs="Arial"/>
              </w:rPr>
            </w:pPr>
          </w:p>
        </w:tc>
        <w:tc>
          <w:tcPr>
            <w:tcW w:w="281" w:type="dxa"/>
          </w:tcPr>
          <w:p w14:paraId="4294446D" w14:textId="77777777" w:rsidR="00E879FB" w:rsidRPr="0004025D" w:rsidRDefault="00E879FB" w:rsidP="003A0496">
            <w:pPr>
              <w:pStyle w:val="Labor-Text"/>
              <w:tabs>
                <w:tab w:val="left" w:pos="709"/>
              </w:tabs>
              <w:rPr>
                <w:rFonts w:cs="Arial"/>
              </w:rPr>
            </w:pPr>
          </w:p>
        </w:tc>
        <w:tc>
          <w:tcPr>
            <w:tcW w:w="281" w:type="dxa"/>
          </w:tcPr>
          <w:p w14:paraId="4D11D92C" w14:textId="77777777" w:rsidR="00E879FB" w:rsidRPr="0004025D" w:rsidRDefault="00E879FB" w:rsidP="003A0496">
            <w:pPr>
              <w:pStyle w:val="Labor-Text"/>
              <w:tabs>
                <w:tab w:val="left" w:pos="709"/>
              </w:tabs>
              <w:rPr>
                <w:rFonts w:cs="Arial"/>
              </w:rPr>
            </w:pPr>
          </w:p>
        </w:tc>
        <w:tc>
          <w:tcPr>
            <w:tcW w:w="281" w:type="dxa"/>
          </w:tcPr>
          <w:p w14:paraId="40C54314" w14:textId="77777777" w:rsidR="00E879FB" w:rsidRPr="0004025D" w:rsidRDefault="00E879FB" w:rsidP="003A0496">
            <w:pPr>
              <w:pStyle w:val="Labor-Text"/>
              <w:tabs>
                <w:tab w:val="left" w:pos="709"/>
              </w:tabs>
              <w:rPr>
                <w:rFonts w:cs="Arial"/>
              </w:rPr>
            </w:pPr>
          </w:p>
        </w:tc>
        <w:tc>
          <w:tcPr>
            <w:tcW w:w="281" w:type="dxa"/>
          </w:tcPr>
          <w:p w14:paraId="6AAB24CA" w14:textId="77777777" w:rsidR="00E879FB" w:rsidRPr="0004025D" w:rsidRDefault="00E879FB" w:rsidP="003A0496">
            <w:pPr>
              <w:pStyle w:val="Labor-Text"/>
              <w:tabs>
                <w:tab w:val="left" w:pos="709"/>
              </w:tabs>
              <w:rPr>
                <w:rFonts w:cs="Arial"/>
              </w:rPr>
            </w:pPr>
          </w:p>
        </w:tc>
      </w:tr>
      <w:tr w:rsidR="00E879FB" w:rsidRPr="0004025D" w14:paraId="2B97EF5B" w14:textId="77777777" w:rsidTr="003A0496">
        <w:trPr>
          <w:trHeight w:val="283"/>
        </w:trPr>
        <w:tc>
          <w:tcPr>
            <w:tcW w:w="282" w:type="dxa"/>
          </w:tcPr>
          <w:p w14:paraId="3AC98A26" w14:textId="77777777" w:rsidR="00E879FB" w:rsidRPr="0004025D" w:rsidRDefault="00E879FB" w:rsidP="003A0496">
            <w:pPr>
              <w:pStyle w:val="Labor-Text"/>
              <w:tabs>
                <w:tab w:val="left" w:pos="709"/>
              </w:tabs>
              <w:rPr>
                <w:rFonts w:cs="Arial"/>
              </w:rPr>
            </w:pPr>
          </w:p>
        </w:tc>
        <w:tc>
          <w:tcPr>
            <w:tcW w:w="282" w:type="dxa"/>
          </w:tcPr>
          <w:p w14:paraId="60C5B416" w14:textId="77777777" w:rsidR="00E879FB" w:rsidRPr="0004025D" w:rsidRDefault="00E879FB" w:rsidP="003A0496">
            <w:pPr>
              <w:pStyle w:val="Labor-Text"/>
              <w:tabs>
                <w:tab w:val="left" w:pos="709"/>
              </w:tabs>
              <w:rPr>
                <w:rFonts w:cs="Arial"/>
              </w:rPr>
            </w:pPr>
          </w:p>
        </w:tc>
        <w:tc>
          <w:tcPr>
            <w:tcW w:w="282" w:type="dxa"/>
          </w:tcPr>
          <w:p w14:paraId="1B9A997E" w14:textId="77777777" w:rsidR="00E879FB" w:rsidRPr="0004025D" w:rsidRDefault="00E879FB" w:rsidP="003A0496">
            <w:pPr>
              <w:pStyle w:val="Labor-Text"/>
              <w:tabs>
                <w:tab w:val="left" w:pos="709"/>
              </w:tabs>
              <w:rPr>
                <w:rFonts w:cs="Arial"/>
              </w:rPr>
            </w:pPr>
          </w:p>
        </w:tc>
        <w:tc>
          <w:tcPr>
            <w:tcW w:w="282" w:type="dxa"/>
          </w:tcPr>
          <w:p w14:paraId="14FF4706" w14:textId="77777777" w:rsidR="00E879FB" w:rsidRPr="0004025D" w:rsidRDefault="00E879FB" w:rsidP="003A0496">
            <w:pPr>
              <w:pStyle w:val="Labor-Text"/>
              <w:tabs>
                <w:tab w:val="left" w:pos="709"/>
              </w:tabs>
              <w:rPr>
                <w:rFonts w:cs="Arial"/>
              </w:rPr>
            </w:pPr>
          </w:p>
        </w:tc>
        <w:tc>
          <w:tcPr>
            <w:tcW w:w="282" w:type="dxa"/>
          </w:tcPr>
          <w:p w14:paraId="20547943" w14:textId="77777777" w:rsidR="00E879FB" w:rsidRPr="0004025D" w:rsidRDefault="00E879FB" w:rsidP="003A0496">
            <w:pPr>
              <w:pStyle w:val="Labor-Text"/>
              <w:tabs>
                <w:tab w:val="left" w:pos="709"/>
              </w:tabs>
              <w:rPr>
                <w:rFonts w:cs="Arial"/>
              </w:rPr>
            </w:pPr>
          </w:p>
        </w:tc>
        <w:tc>
          <w:tcPr>
            <w:tcW w:w="282" w:type="dxa"/>
          </w:tcPr>
          <w:p w14:paraId="63BCCF23" w14:textId="77777777" w:rsidR="00E879FB" w:rsidRPr="0004025D" w:rsidRDefault="00E879FB" w:rsidP="003A0496">
            <w:pPr>
              <w:pStyle w:val="Labor-Text"/>
              <w:tabs>
                <w:tab w:val="left" w:pos="709"/>
              </w:tabs>
              <w:rPr>
                <w:rFonts w:cs="Arial"/>
              </w:rPr>
            </w:pPr>
          </w:p>
        </w:tc>
        <w:tc>
          <w:tcPr>
            <w:tcW w:w="282" w:type="dxa"/>
          </w:tcPr>
          <w:p w14:paraId="5D635CB6" w14:textId="77777777" w:rsidR="00E879FB" w:rsidRPr="0004025D" w:rsidRDefault="00E879FB" w:rsidP="003A0496">
            <w:pPr>
              <w:pStyle w:val="Labor-Text"/>
              <w:tabs>
                <w:tab w:val="left" w:pos="709"/>
              </w:tabs>
              <w:rPr>
                <w:rFonts w:cs="Arial"/>
              </w:rPr>
            </w:pPr>
          </w:p>
        </w:tc>
        <w:tc>
          <w:tcPr>
            <w:tcW w:w="282" w:type="dxa"/>
          </w:tcPr>
          <w:p w14:paraId="47E89AA4" w14:textId="77777777" w:rsidR="00E879FB" w:rsidRPr="0004025D" w:rsidRDefault="00E879FB" w:rsidP="003A0496">
            <w:pPr>
              <w:pStyle w:val="Labor-Text"/>
              <w:tabs>
                <w:tab w:val="left" w:pos="709"/>
              </w:tabs>
              <w:rPr>
                <w:rFonts w:cs="Arial"/>
              </w:rPr>
            </w:pPr>
          </w:p>
        </w:tc>
        <w:tc>
          <w:tcPr>
            <w:tcW w:w="282" w:type="dxa"/>
          </w:tcPr>
          <w:p w14:paraId="41816E54" w14:textId="77777777" w:rsidR="00E879FB" w:rsidRPr="0004025D" w:rsidRDefault="00E879FB" w:rsidP="003A0496">
            <w:pPr>
              <w:pStyle w:val="Labor-Text"/>
              <w:tabs>
                <w:tab w:val="left" w:pos="709"/>
              </w:tabs>
              <w:rPr>
                <w:rFonts w:cs="Arial"/>
              </w:rPr>
            </w:pPr>
          </w:p>
        </w:tc>
        <w:tc>
          <w:tcPr>
            <w:tcW w:w="282" w:type="dxa"/>
          </w:tcPr>
          <w:p w14:paraId="1D7263CF" w14:textId="77777777" w:rsidR="00E879FB" w:rsidRPr="0004025D" w:rsidRDefault="00E879FB" w:rsidP="003A0496">
            <w:pPr>
              <w:pStyle w:val="Labor-Text"/>
              <w:tabs>
                <w:tab w:val="left" w:pos="709"/>
              </w:tabs>
              <w:rPr>
                <w:rFonts w:cs="Arial"/>
              </w:rPr>
            </w:pPr>
          </w:p>
        </w:tc>
        <w:tc>
          <w:tcPr>
            <w:tcW w:w="282" w:type="dxa"/>
          </w:tcPr>
          <w:p w14:paraId="486BC721" w14:textId="77777777" w:rsidR="00E879FB" w:rsidRPr="0004025D" w:rsidRDefault="00E879FB" w:rsidP="003A0496">
            <w:pPr>
              <w:pStyle w:val="Labor-Text"/>
              <w:tabs>
                <w:tab w:val="left" w:pos="709"/>
              </w:tabs>
              <w:rPr>
                <w:rFonts w:cs="Arial"/>
              </w:rPr>
            </w:pPr>
          </w:p>
        </w:tc>
        <w:tc>
          <w:tcPr>
            <w:tcW w:w="282" w:type="dxa"/>
          </w:tcPr>
          <w:p w14:paraId="69C3090A" w14:textId="77777777" w:rsidR="00E879FB" w:rsidRPr="0004025D" w:rsidRDefault="00E879FB" w:rsidP="003A0496">
            <w:pPr>
              <w:pStyle w:val="Labor-Text"/>
              <w:tabs>
                <w:tab w:val="left" w:pos="709"/>
              </w:tabs>
              <w:rPr>
                <w:rFonts w:cs="Arial"/>
              </w:rPr>
            </w:pPr>
          </w:p>
        </w:tc>
        <w:tc>
          <w:tcPr>
            <w:tcW w:w="282" w:type="dxa"/>
          </w:tcPr>
          <w:p w14:paraId="7A3EAC7B" w14:textId="77777777" w:rsidR="00E879FB" w:rsidRPr="0004025D" w:rsidRDefault="00E879FB" w:rsidP="003A0496">
            <w:pPr>
              <w:pStyle w:val="Labor-Text"/>
              <w:tabs>
                <w:tab w:val="left" w:pos="709"/>
              </w:tabs>
              <w:rPr>
                <w:rFonts w:cs="Arial"/>
              </w:rPr>
            </w:pPr>
          </w:p>
        </w:tc>
        <w:tc>
          <w:tcPr>
            <w:tcW w:w="282" w:type="dxa"/>
          </w:tcPr>
          <w:p w14:paraId="516BE172" w14:textId="77777777" w:rsidR="00E879FB" w:rsidRPr="0004025D" w:rsidRDefault="00E879FB" w:rsidP="003A0496">
            <w:pPr>
              <w:pStyle w:val="Labor-Text"/>
              <w:tabs>
                <w:tab w:val="left" w:pos="709"/>
              </w:tabs>
              <w:rPr>
                <w:rFonts w:cs="Arial"/>
              </w:rPr>
            </w:pPr>
          </w:p>
        </w:tc>
        <w:tc>
          <w:tcPr>
            <w:tcW w:w="282" w:type="dxa"/>
          </w:tcPr>
          <w:p w14:paraId="32B4A882" w14:textId="77777777" w:rsidR="00E879FB" w:rsidRPr="0004025D" w:rsidRDefault="00E879FB" w:rsidP="003A0496">
            <w:pPr>
              <w:pStyle w:val="Labor-Text"/>
              <w:tabs>
                <w:tab w:val="left" w:pos="709"/>
              </w:tabs>
              <w:rPr>
                <w:rFonts w:cs="Arial"/>
              </w:rPr>
            </w:pPr>
          </w:p>
        </w:tc>
        <w:tc>
          <w:tcPr>
            <w:tcW w:w="281" w:type="dxa"/>
          </w:tcPr>
          <w:p w14:paraId="57B151C0" w14:textId="77777777" w:rsidR="00E879FB" w:rsidRPr="0004025D" w:rsidRDefault="00E879FB" w:rsidP="003A0496">
            <w:pPr>
              <w:pStyle w:val="Labor-Text"/>
              <w:tabs>
                <w:tab w:val="left" w:pos="709"/>
              </w:tabs>
              <w:rPr>
                <w:rFonts w:cs="Arial"/>
              </w:rPr>
            </w:pPr>
          </w:p>
        </w:tc>
        <w:tc>
          <w:tcPr>
            <w:tcW w:w="281" w:type="dxa"/>
          </w:tcPr>
          <w:p w14:paraId="489A1A60" w14:textId="77777777" w:rsidR="00E879FB" w:rsidRPr="0004025D" w:rsidRDefault="00E879FB" w:rsidP="003A0496">
            <w:pPr>
              <w:pStyle w:val="Labor-Text"/>
              <w:tabs>
                <w:tab w:val="left" w:pos="709"/>
              </w:tabs>
              <w:rPr>
                <w:rFonts w:cs="Arial"/>
              </w:rPr>
            </w:pPr>
          </w:p>
        </w:tc>
        <w:tc>
          <w:tcPr>
            <w:tcW w:w="281" w:type="dxa"/>
          </w:tcPr>
          <w:p w14:paraId="5AF2B6BB" w14:textId="77777777" w:rsidR="00E879FB" w:rsidRPr="0004025D" w:rsidRDefault="00E879FB" w:rsidP="003A0496">
            <w:pPr>
              <w:pStyle w:val="Labor-Text"/>
              <w:tabs>
                <w:tab w:val="left" w:pos="709"/>
              </w:tabs>
              <w:rPr>
                <w:rFonts w:cs="Arial"/>
              </w:rPr>
            </w:pPr>
          </w:p>
        </w:tc>
        <w:tc>
          <w:tcPr>
            <w:tcW w:w="281" w:type="dxa"/>
          </w:tcPr>
          <w:p w14:paraId="2C590651" w14:textId="77777777" w:rsidR="00E879FB" w:rsidRPr="0004025D" w:rsidRDefault="00E879FB" w:rsidP="003A0496">
            <w:pPr>
              <w:pStyle w:val="Labor-Text"/>
              <w:tabs>
                <w:tab w:val="left" w:pos="709"/>
              </w:tabs>
              <w:rPr>
                <w:rFonts w:cs="Arial"/>
              </w:rPr>
            </w:pPr>
          </w:p>
        </w:tc>
        <w:tc>
          <w:tcPr>
            <w:tcW w:w="281" w:type="dxa"/>
          </w:tcPr>
          <w:p w14:paraId="6E5417DB" w14:textId="77777777" w:rsidR="00E879FB" w:rsidRPr="0004025D" w:rsidRDefault="00E879FB" w:rsidP="003A0496">
            <w:pPr>
              <w:pStyle w:val="Labor-Text"/>
              <w:tabs>
                <w:tab w:val="left" w:pos="709"/>
              </w:tabs>
              <w:rPr>
                <w:rFonts w:cs="Arial"/>
              </w:rPr>
            </w:pPr>
          </w:p>
        </w:tc>
        <w:tc>
          <w:tcPr>
            <w:tcW w:w="281" w:type="dxa"/>
          </w:tcPr>
          <w:p w14:paraId="2B2422DF" w14:textId="77777777" w:rsidR="00E879FB" w:rsidRPr="0004025D" w:rsidRDefault="00E879FB" w:rsidP="003A0496">
            <w:pPr>
              <w:pStyle w:val="Labor-Text"/>
              <w:tabs>
                <w:tab w:val="left" w:pos="709"/>
              </w:tabs>
              <w:rPr>
                <w:rFonts w:cs="Arial"/>
              </w:rPr>
            </w:pPr>
          </w:p>
        </w:tc>
        <w:tc>
          <w:tcPr>
            <w:tcW w:w="281" w:type="dxa"/>
          </w:tcPr>
          <w:p w14:paraId="245A97A9" w14:textId="77777777" w:rsidR="00E879FB" w:rsidRPr="0004025D" w:rsidRDefault="00E879FB" w:rsidP="003A0496">
            <w:pPr>
              <w:pStyle w:val="Labor-Text"/>
              <w:tabs>
                <w:tab w:val="left" w:pos="709"/>
              </w:tabs>
              <w:rPr>
                <w:rFonts w:cs="Arial"/>
              </w:rPr>
            </w:pPr>
          </w:p>
        </w:tc>
        <w:tc>
          <w:tcPr>
            <w:tcW w:w="281" w:type="dxa"/>
          </w:tcPr>
          <w:p w14:paraId="4278EF48" w14:textId="77777777" w:rsidR="00E879FB" w:rsidRPr="0004025D" w:rsidRDefault="00E879FB" w:rsidP="003A0496">
            <w:pPr>
              <w:pStyle w:val="Labor-Text"/>
              <w:tabs>
                <w:tab w:val="left" w:pos="709"/>
              </w:tabs>
              <w:rPr>
                <w:rFonts w:cs="Arial"/>
              </w:rPr>
            </w:pPr>
          </w:p>
        </w:tc>
        <w:tc>
          <w:tcPr>
            <w:tcW w:w="281" w:type="dxa"/>
          </w:tcPr>
          <w:p w14:paraId="34808289" w14:textId="77777777" w:rsidR="00E879FB" w:rsidRPr="0004025D" w:rsidRDefault="00E879FB" w:rsidP="003A0496">
            <w:pPr>
              <w:pStyle w:val="Labor-Text"/>
              <w:tabs>
                <w:tab w:val="left" w:pos="709"/>
              </w:tabs>
              <w:rPr>
                <w:rFonts w:cs="Arial"/>
              </w:rPr>
            </w:pPr>
          </w:p>
        </w:tc>
        <w:tc>
          <w:tcPr>
            <w:tcW w:w="281" w:type="dxa"/>
          </w:tcPr>
          <w:p w14:paraId="411C9265" w14:textId="77777777" w:rsidR="00E879FB" w:rsidRPr="0004025D" w:rsidRDefault="00E879FB" w:rsidP="003A0496">
            <w:pPr>
              <w:pStyle w:val="Labor-Text"/>
              <w:tabs>
                <w:tab w:val="left" w:pos="709"/>
              </w:tabs>
              <w:rPr>
                <w:rFonts w:cs="Arial"/>
              </w:rPr>
            </w:pPr>
          </w:p>
        </w:tc>
        <w:tc>
          <w:tcPr>
            <w:tcW w:w="281" w:type="dxa"/>
          </w:tcPr>
          <w:p w14:paraId="0028F141" w14:textId="77777777" w:rsidR="00E879FB" w:rsidRPr="0004025D" w:rsidRDefault="00E879FB" w:rsidP="003A0496">
            <w:pPr>
              <w:pStyle w:val="Labor-Text"/>
              <w:tabs>
                <w:tab w:val="left" w:pos="709"/>
              </w:tabs>
              <w:rPr>
                <w:rFonts w:cs="Arial"/>
              </w:rPr>
            </w:pPr>
          </w:p>
        </w:tc>
        <w:tc>
          <w:tcPr>
            <w:tcW w:w="281" w:type="dxa"/>
          </w:tcPr>
          <w:p w14:paraId="3DBC05CF" w14:textId="77777777" w:rsidR="00E879FB" w:rsidRPr="0004025D" w:rsidRDefault="00E879FB" w:rsidP="003A0496">
            <w:pPr>
              <w:pStyle w:val="Labor-Text"/>
              <w:tabs>
                <w:tab w:val="left" w:pos="709"/>
              </w:tabs>
              <w:rPr>
                <w:rFonts w:cs="Arial"/>
              </w:rPr>
            </w:pPr>
          </w:p>
        </w:tc>
        <w:tc>
          <w:tcPr>
            <w:tcW w:w="281" w:type="dxa"/>
          </w:tcPr>
          <w:p w14:paraId="71379CB5" w14:textId="77777777" w:rsidR="00E879FB" w:rsidRPr="0004025D" w:rsidRDefault="00E879FB" w:rsidP="003A0496">
            <w:pPr>
              <w:pStyle w:val="Labor-Text"/>
              <w:tabs>
                <w:tab w:val="left" w:pos="709"/>
              </w:tabs>
              <w:rPr>
                <w:rFonts w:cs="Arial"/>
              </w:rPr>
            </w:pPr>
          </w:p>
        </w:tc>
        <w:tc>
          <w:tcPr>
            <w:tcW w:w="281" w:type="dxa"/>
          </w:tcPr>
          <w:p w14:paraId="7D83B10E" w14:textId="77777777" w:rsidR="00E879FB" w:rsidRPr="0004025D" w:rsidRDefault="00E879FB" w:rsidP="003A0496">
            <w:pPr>
              <w:pStyle w:val="Labor-Text"/>
              <w:tabs>
                <w:tab w:val="left" w:pos="709"/>
              </w:tabs>
              <w:rPr>
                <w:rFonts w:cs="Arial"/>
              </w:rPr>
            </w:pPr>
          </w:p>
        </w:tc>
        <w:tc>
          <w:tcPr>
            <w:tcW w:w="281" w:type="dxa"/>
          </w:tcPr>
          <w:p w14:paraId="402C561B" w14:textId="77777777" w:rsidR="00E879FB" w:rsidRPr="0004025D" w:rsidRDefault="00E879FB" w:rsidP="003A0496">
            <w:pPr>
              <w:pStyle w:val="Labor-Text"/>
              <w:tabs>
                <w:tab w:val="left" w:pos="709"/>
              </w:tabs>
              <w:rPr>
                <w:rFonts w:cs="Arial"/>
              </w:rPr>
            </w:pPr>
          </w:p>
        </w:tc>
        <w:tc>
          <w:tcPr>
            <w:tcW w:w="281" w:type="dxa"/>
          </w:tcPr>
          <w:p w14:paraId="7FF0128F" w14:textId="77777777" w:rsidR="00E879FB" w:rsidRPr="0004025D" w:rsidRDefault="00E879FB" w:rsidP="003A0496">
            <w:pPr>
              <w:pStyle w:val="Labor-Text"/>
              <w:tabs>
                <w:tab w:val="left" w:pos="709"/>
              </w:tabs>
              <w:rPr>
                <w:rFonts w:cs="Arial"/>
              </w:rPr>
            </w:pPr>
          </w:p>
        </w:tc>
        <w:tc>
          <w:tcPr>
            <w:tcW w:w="281" w:type="dxa"/>
          </w:tcPr>
          <w:p w14:paraId="38050677" w14:textId="77777777" w:rsidR="00E879FB" w:rsidRPr="0004025D" w:rsidRDefault="00E879FB" w:rsidP="003A0496">
            <w:pPr>
              <w:pStyle w:val="Labor-Text"/>
              <w:tabs>
                <w:tab w:val="left" w:pos="709"/>
              </w:tabs>
              <w:rPr>
                <w:rFonts w:cs="Arial"/>
              </w:rPr>
            </w:pPr>
          </w:p>
        </w:tc>
        <w:tc>
          <w:tcPr>
            <w:tcW w:w="281" w:type="dxa"/>
          </w:tcPr>
          <w:p w14:paraId="33D5C94A" w14:textId="77777777" w:rsidR="00E879FB" w:rsidRPr="0004025D" w:rsidRDefault="00E879FB" w:rsidP="003A0496">
            <w:pPr>
              <w:pStyle w:val="Labor-Text"/>
              <w:tabs>
                <w:tab w:val="left" w:pos="709"/>
              </w:tabs>
              <w:rPr>
                <w:rFonts w:cs="Arial"/>
              </w:rPr>
            </w:pPr>
          </w:p>
        </w:tc>
      </w:tr>
      <w:tr w:rsidR="00E879FB" w:rsidRPr="0004025D" w14:paraId="6FC037F6" w14:textId="77777777" w:rsidTr="003A0496">
        <w:trPr>
          <w:trHeight w:val="283"/>
        </w:trPr>
        <w:tc>
          <w:tcPr>
            <w:tcW w:w="282" w:type="dxa"/>
          </w:tcPr>
          <w:p w14:paraId="36E555C3" w14:textId="77777777" w:rsidR="00E879FB" w:rsidRPr="0004025D" w:rsidRDefault="00E879FB" w:rsidP="003A0496">
            <w:pPr>
              <w:pStyle w:val="Labor-Text"/>
              <w:tabs>
                <w:tab w:val="left" w:pos="709"/>
              </w:tabs>
              <w:rPr>
                <w:rFonts w:cs="Arial"/>
              </w:rPr>
            </w:pPr>
          </w:p>
        </w:tc>
        <w:tc>
          <w:tcPr>
            <w:tcW w:w="282" w:type="dxa"/>
          </w:tcPr>
          <w:p w14:paraId="1717F2B5" w14:textId="77777777" w:rsidR="00E879FB" w:rsidRPr="0004025D" w:rsidRDefault="00E879FB" w:rsidP="003A0496">
            <w:pPr>
              <w:pStyle w:val="Labor-Text"/>
              <w:tabs>
                <w:tab w:val="left" w:pos="709"/>
              </w:tabs>
              <w:rPr>
                <w:rFonts w:cs="Arial"/>
              </w:rPr>
            </w:pPr>
          </w:p>
        </w:tc>
        <w:tc>
          <w:tcPr>
            <w:tcW w:w="282" w:type="dxa"/>
          </w:tcPr>
          <w:p w14:paraId="0CC6CD91" w14:textId="77777777" w:rsidR="00E879FB" w:rsidRPr="0004025D" w:rsidRDefault="00E879FB" w:rsidP="003A0496">
            <w:pPr>
              <w:pStyle w:val="Labor-Text"/>
              <w:tabs>
                <w:tab w:val="left" w:pos="709"/>
              </w:tabs>
              <w:rPr>
                <w:rFonts w:cs="Arial"/>
              </w:rPr>
            </w:pPr>
          </w:p>
        </w:tc>
        <w:tc>
          <w:tcPr>
            <w:tcW w:w="282" w:type="dxa"/>
          </w:tcPr>
          <w:p w14:paraId="41C8F5EA" w14:textId="77777777" w:rsidR="00E879FB" w:rsidRPr="0004025D" w:rsidRDefault="00E879FB" w:rsidP="003A0496">
            <w:pPr>
              <w:pStyle w:val="Labor-Text"/>
              <w:tabs>
                <w:tab w:val="left" w:pos="709"/>
              </w:tabs>
              <w:rPr>
                <w:rFonts w:cs="Arial"/>
              </w:rPr>
            </w:pPr>
          </w:p>
        </w:tc>
        <w:tc>
          <w:tcPr>
            <w:tcW w:w="282" w:type="dxa"/>
          </w:tcPr>
          <w:p w14:paraId="558EDB5D" w14:textId="77777777" w:rsidR="00E879FB" w:rsidRPr="0004025D" w:rsidRDefault="00E879FB" w:rsidP="003A0496">
            <w:pPr>
              <w:pStyle w:val="Labor-Text"/>
              <w:tabs>
                <w:tab w:val="left" w:pos="709"/>
              </w:tabs>
              <w:rPr>
                <w:rFonts w:cs="Arial"/>
              </w:rPr>
            </w:pPr>
          </w:p>
        </w:tc>
        <w:tc>
          <w:tcPr>
            <w:tcW w:w="282" w:type="dxa"/>
          </w:tcPr>
          <w:p w14:paraId="648251F4" w14:textId="77777777" w:rsidR="00E879FB" w:rsidRPr="0004025D" w:rsidRDefault="00E879FB" w:rsidP="003A0496">
            <w:pPr>
              <w:pStyle w:val="Labor-Text"/>
              <w:tabs>
                <w:tab w:val="left" w:pos="709"/>
              </w:tabs>
              <w:rPr>
                <w:rFonts w:cs="Arial"/>
              </w:rPr>
            </w:pPr>
          </w:p>
        </w:tc>
        <w:tc>
          <w:tcPr>
            <w:tcW w:w="282" w:type="dxa"/>
          </w:tcPr>
          <w:p w14:paraId="768EEF4E" w14:textId="77777777" w:rsidR="00E879FB" w:rsidRPr="0004025D" w:rsidRDefault="00E879FB" w:rsidP="003A0496">
            <w:pPr>
              <w:pStyle w:val="Labor-Text"/>
              <w:tabs>
                <w:tab w:val="left" w:pos="709"/>
              </w:tabs>
              <w:rPr>
                <w:rFonts w:cs="Arial"/>
              </w:rPr>
            </w:pPr>
          </w:p>
        </w:tc>
        <w:tc>
          <w:tcPr>
            <w:tcW w:w="282" w:type="dxa"/>
          </w:tcPr>
          <w:p w14:paraId="647F723A" w14:textId="77777777" w:rsidR="00E879FB" w:rsidRPr="0004025D" w:rsidRDefault="00E879FB" w:rsidP="003A0496">
            <w:pPr>
              <w:pStyle w:val="Labor-Text"/>
              <w:tabs>
                <w:tab w:val="left" w:pos="709"/>
              </w:tabs>
              <w:rPr>
                <w:rFonts w:cs="Arial"/>
              </w:rPr>
            </w:pPr>
          </w:p>
        </w:tc>
        <w:tc>
          <w:tcPr>
            <w:tcW w:w="282" w:type="dxa"/>
          </w:tcPr>
          <w:p w14:paraId="084E14AF" w14:textId="77777777" w:rsidR="00E879FB" w:rsidRPr="0004025D" w:rsidRDefault="00E879FB" w:rsidP="003A0496">
            <w:pPr>
              <w:pStyle w:val="Labor-Text"/>
              <w:tabs>
                <w:tab w:val="left" w:pos="709"/>
              </w:tabs>
              <w:rPr>
                <w:rFonts w:cs="Arial"/>
              </w:rPr>
            </w:pPr>
          </w:p>
        </w:tc>
        <w:tc>
          <w:tcPr>
            <w:tcW w:w="282" w:type="dxa"/>
          </w:tcPr>
          <w:p w14:paraId="367C297C" w14:textId="77777777" w:rsidR="00E879FB" w:rsidRPr="0004025D" w:rsidRDefault="00E879FB" w:rsidP="003A0496">
            <w:pPr>
              <w:pStyle w:val="Labor-Text"/>
              <w:tabs>
                <w:tab w:val="left" w:pos="709"/>
              </w:tabs>
              <w:rPr>
                <w:rFonts w:cs="Arial"/>
              </w:rPr>
            </w:pPr>
          </w:p>
        </w:tc>
        <w:tc>
          <w:tcPr>
            <w:tcW w:w="282" w:type="dxa"/>
          </w:tcPr>
          <w:p w14:paraId="54503E75" w14:textId="77777777" w:rsidR="00E879FB" w:rsidRPr="0004025D" w:rsidRDefault="00E879FB" w:rsidP="003A0496">
            <w:pPr>
              <w:pStyle w:val="Labor-Text"/>
              <w:tabs>
                <w:tab w:val="left" w:pos="709"/>
              </w:tabs>
              <w:rPr>
                <w:rFonts w:cs="Arial"/>
              </w:rPr>
            </w:pPr>
          </w:p>
        </w:tc>
        <w:tc>
          <w:tcPr>
            <w:tcW w:w="282" w:type="dxa"/>
          </w:tcPr>
          <w:p w14:paraId="2578E220" w14:textId="77777777" w:rsidR="00E879FB" w:rsidRPr="0004025D" w:rsidRDefault="00E879FB" w:rsidP="003A0496">
            <w:pPr>
              <w:pStyle w:val="Labor-Text"/>
              <w:tabs>
                <w:tab w:val="left" w:pos="709"/>
              </w:tabs>
              <w:rPr>
                <w:rFonts w:cs="Arial"/>
              </w:rPr>
            </w:pPr>
          </w:p>
        </w:tc>
        <w:tc>
          <w:tcPr>
            <w:tcW w:w="282" w:type="dxa"/>
          </w:tcPr>
          <w:p w14:paraId="2987B460" w14:textId="77777777" w:rsidR="00E879FB" w:rsidRPr="0004025D" w:rsidRDefault="00E879FB" w:rsidP="003A0496">
            <w:pPr>
              <w:pStyle w:val="Labor-Text"/>
              <w:tabs>
                <w:tab w:val="left" w:pos="709"/>
              </w:tabs>
              <w:rPr>
                <w:rFonts w:cs="Arial"/>
              </w:rPr>
            </w:pPr>
          </w:p>
        </w:tc>
        <w:tc>
          <w:tcPr>
            <w:tcW w:w="282" w:type="dxa"/>
          </w:tcPr>
          <w:p w14:paraId="561F9D0B" w14:textId="77777777" w:rsidR="00E879FB" w:rsidRPr="0004025D" w:rsidRDefault="00E879FB" w:rsidP="003A0496">
            <w:pPr>
              <w:pStyle w:val="Labor-Text"/>
              <w:tabs>
                <w:tab w:val="left" w:pos="709"/>
              </w:tabs>
              <w:rPr>
                <w:rFonts w:cs="Arial"/>
              </w:rPr>
            </w:pPr>
          </w:p>
        </w:tc>
        <w:tc>
          <w:tcPr>
            <w:tcW w:w="282" w:type="dxa"/>
          </w:tcPr>
          <w:p w14:paraId="15D8847E" w14:textId="77777777" w:rsidR="00E879FB" w:rsidRPr="0004025D" w:rsidRDefault="00E879FB" w:rsidP="003A0496">
            <w:pPr>
              <w:pStyle w:val="Labor-Text"/>
              <w:tabs>
                <w:tab w:val="left" w:pos="709"/>
              </w:tabs>
              <w:rPr>
                <w:rFonts w:cs="Arial"/>
              </w:rPr>
            </w:pPr>
          </w:p>
        </w:tc>
        <w:tc>
          <w:tcPr>
            <w:tcW w:w="281" w:type="dxa"/>
          </w:tcPr>
          <w:p w14:paraId="2E5F92EB" w14:textId="77777777" w:rsidR="00E879FB" w:rsidRPr="0004025D" w:rsidRDefault="00E879FB" w:rsidP="003A0496">
            <w:pPr>
              <w:pStyle w:val="Labor-Text"/>
              <w:tabs>
                <w:tab w:val="left" w:pos="709"/>
              </w:tabs>
              <w:rPr>
                <w:rFonts w:cs="Arial"/>
              </w:rPr>
            </w:pPr>
          </w:p>
        </w:tc>
        <w:tc>
          <w:tcPr>
            <w:tcW w:w="281" w:type="dxa"/>
          </w:tcPr>
          <w:p w14:paraId="2393FD3E" w14:textId="77777777" w:rsidR="00E879FB" w:rsidRPr="0004025D" w:rsidRDefault="00E879FB" w:rsidP="003A0496">
            <w:pPr>
              <w:pStyle w:val="Labor-Text"/>
              <w:tabs>
                <w:tab w:val="left" w:pos="709"/>
              </w:tabs>
              <w:rPr>
                <w:rFonts w:cs="Arial"/>
              </w:rPr>
            </w:pPr>
          </w:p>
        </w:tc>
        <w:tc>
          <w:tcPr>
            <w:tcW w:w="281" w:type="dxa"/>
          </w:tcPr>
          <w:p w14:paraId="7F66EC04" w14:textId="77777777" w:rsidR="00E879FB" w:rsidRPr="0004025D" w:rsidRDefault="00E879FB" w:rsidP="003A0496">
            <w:pPr>
              <w:pStyle w:val="Labor-Text"/>
              <w:tabs>
                <w:tab w:val="left" w:pos="709"/>
              </w:tabs>
              <w:rPr>
                <w:rFonts w:cs="Arial"/>
              </w:rPr>
            </w:pPr>
          </w:p>
        </w:tc>
        <w:tc>
          <w:tcPr>
            <w:tcW w:w="281" w:type="dxa"/>
          </w:tcPr>
          <w:p w14:paraId="2A795402" w14:textId="77777777" w:rsidR="00E879FB" w:rsidRPr="0004025D" w:rsidRDefault="00E879FB" w:rsidP="003A0496">
            <w:pPr>
              <w:pStyle w:val="Labor-Text"/>
              <w:tabs>
                <w:tab w:val="left" w:pos="709"/>
              </w:tabs>
              <w:rPr>
                <w:rFonts w:cs="Arial"/>
              </w:rPr>
            </w:pPr>
          </w:p>
        </w:tc>
        <w:tc>
          <w:tcPr>
            <w:tcW w:w="281" w:type="dxa"/>
          </w:tcPr>
          <w:p w14:paraId="0B98A2A0" w14:textId="77777777" w:rsidR="00E879FB" w:rsidRPr="0004025D" w:rsidRDefault="00E879FB" w:rsidP="003A0496">
            <w:pPr>
              <w:pStyle w:val="Labor-Text"/>
              <w:tabs>
                <w:tab w:val="left" w:pos="709"/>
              </w:tabs>
              <w:rPr>
                <w:rFonts w:cs="Arial"/>
              </w:rPr>
            </w:pPr>
          </w:p>
        </w:tc>
        <w:tc>
          <w:tcPr>
            <w:tcW w:w="281" w:type="dxa"/>
          </w:tcPr>
          <w:p w14:paraId="79A39C0E" w14:textId="77777777" w:rsidR="00E879FB" w:rsidRPr="0004025D" w:rsidRDefault="00E879FB" w:rsidP="003A0496">
            <w:pPr>
              <w:pStyle w:val="Labor-Text"/>
              <w:tabs>
                <w:tab w:val="left" w:pos="709"/>
              </w:tabs>
              <w:rPr>
                <w:rFonts w:cs="Arial"/>
              </w:rPr>
            </w:pPr>
          </w:p>
        </w:tc>
        <w:tc>
          <w:tcPr>
            <w:tcW w:w="281" w:type="dxa"/>
          </w:tcPr>
          <w:p w14:paraId="14A6AD50" w14:textId="77777777" w:rsidR="00E879FB" w:rsidRPr="0004025D" w:rsidRDefault="00E879FB" w:rsidP="003A0496">
            <w:pPr>
              <w:pStyle w:val="Labor-Text"/>
              <w:tabs>
                <w:tab w:val="left" w:pos="709"/>
              </w:tabs>
              <w:rPr>
                <w:rFonts w:cs="Arial"/>
              </w:rPr>
            </w:pPr>
          </w:p>
        </w:tc>
        <w:tc>
          <w:tcPr>
            <w:tcW w:w="281" w:type="dxa"/>
          </w:tcPr>
          <w:p w14:paraId="5953A303" w14:textId="77777777" w:rsidR="00E879FB" w:rsidRPr="0004025D" w:rsidRDefault="00E879FB" w:rsidP="003A0496">
            <w:pPr>
              <w:pStyle w:val="Labor-Text"/>
              <w:tabs>
                <w:tab w:val="left" w:pos="709"/>
              </w:tabs>
              <w:rPr>
                <w:rFonts w:cs="Arial"/>
              </w:rPr>
            </w:pPr>
          </w:p>
        </w:tc>
        <w:tc>
          <w:tcPr>
            <w:tcW w:w="281" w:type="dxa"/>
          </w:tcPr>
          <w:p w14:paraId="78A198D5" w14:textId="77777777" w:rsidR="00E879FB" w:rsidRPr="0004025D" w:rsidRDefault="00E879FB" w:rsidP="003A0496">
            <w:pPr>
              <w:pStyle w:val="Labor-Text"/>
              <w:tabs>
                <w:tab w:val="left" w:pos="709"/>
              </w:tabs>
              <w:rPr>
                <w:rFonts w:cs="Arial"/>
              </w:rPr>
            </w:pPr>
          </w:p>
        </w:tc>
        <w:tc>
          <w:tcPr>
            <w:tcW w:w="281" w:type="dxa"/>
          </w:tcPr>
          <w:p w14:paraId="6A710F0C" w14:textId="77777777" w:rsidR="00E879FB" w:rsidRPr="0004025D" w:rsidRDefault="00E879FB" w:rsidP="003A0496">
            <w:pPr>
              <w:pStyle w:val="Labor-Text"/>
              <w:tabs>
                <w:tab w:val="left" w:pos="709"/>
              </w:tabs>
              <w:rPr>
                <w:rFonts w:cs="Arial"/>
              </w:rPr>
            </w:pPr>
          </w:p>
        </w:tc>
        <w:tc>
          <w:tcPr>
            <w:tcW w:w="281" w:type="dxa"/>
          </w:tcPr>
          <w:p w14:paraId="0E5B4050" w14:textId="77777777" w:rsidR="00E879FB" w:rsidRPr="0004025D" w:rsidRDefault="00E879FB" w:rsidP="003A0496">
            <w:pPr>
              <w:pStyle w:val="Labor-Text"/>
              <w:tabs>
                <w:tab w:val="left" w:pos="709"/>
              </w:tabs>
              <w:rPr>
                <w:rFonts w:cs="Arial"/>
              </w:rPr>
            </w:pPr>
          </w:p>
        </w:tc>
        <w:tc>
          <w:tcPr>
            <w:tcW w:w="281" w:type="dxa"/>
          </w:tcPr>
          <w:p w14:paraId="5DBF07B1" w14:textId="77777777" w:rsidR="00E879FB" w:rsidRPr="0004025D" w:rsidRDefault="00E879FB" w:rsidP="003A0496">
            <w:pPr>
              <w:pStyle w:val="Labor-Text"/>
              <w:tabs>
                <w:tab w:val="left" w:pos="709"/>
              </w:tabs>
              <w:rPr>
                <w:rFonts w:cs="Arial"/>
              </w:rPr>
            </w:pPr>
          </w:p>
        </w:tc>
        <w:tc>
          <w:tcPr>
            <w:tcW w:w="281" w:type="dxa"/>
          </w:tcPr>
          <w:p w14:paraId="0496E7D9" w14:textId="77777777" w:rsidR="00E879FB" w:rsidRPr="0004025D" w:rsidRDefault="00E879FB" w:rsidP="003A0496">
            <w:pPr>
              <w:pStyle w:val="Labor-Text"/>
              <w:tabs>
                <w:tab w:val="left" w:pos="709"/>
              </w:tabs>
              <w:rPr>
                <w:rFonts w:cs="Arial"/>
              </w:rPr>
            </w:pPr>
          </w:p>
        </w:tc>
        <w:tc>
          <w:tcPr>
            <w:tcW w:w="281" w:type="dxa"/>
          </w:tcPr>
          <w:p w14:paraId="2C491B71" w14:textId="77777777" w:rsidR="00E879FB" w:rsidRPr="0004025D" w:rsidRDefault="00E879FB" w:rsidP="003A0496">
            <w:pPr>
              <w:pStyle w:val="Labor-Text"/>
              <w:tabs>
                <w:tab w:val="left" w:pos="709"/>
              </w:tabs>
              <w:rPr>
                <w:rFonts w:cs="Arial"/>
              </w:rPr>
            </w:pPr>
          </w:p>
        </w:tc>
        <w:tc>
          <w:tcPr>
            <w:tcW w:w="281" w:type="dxa"/>
          </w:tcPr>
          <w:p w14:paraId="0BAE8CF4" w14:textId="77777777" w:rsidR="00E879FB" w:rsidRPr="0004025D" w:rsidRDefault="00E879FB" w:rsidP="003A0496">
            <w:pPr>
              <w:pStyle w:val="Labor-Text"/>
              <w:tabs>
                <w:tab w:val="left" w:pos="709"/>
              </w:tabs>
              <w:rPr>
                <w:rFonts w:cs="Arial"/>
              </w:rPr>
            </w:pPr>
          </w:p>
        </w:tc>
        <w:tc>
          <w:tcPr>
            <w:tcW w:w="281" w:type="dxa"/>
          </w:tcPr>
          <w:p w14:paraId="42622A62" w14:textId="77777777" w:rsidR="00E879FB" w:rsidRPr="0004025D" w:rsidRDefault="00E879FB" w:rsidP="003A0496">
            <w:pPr>
              <w:pStyle w:val="Labor-Text"/>
              <w:tabs>
                <w:tab w:val="left" w:pos="709"/>
              </w:tabs>
              <w:rPr>
                <w:rFonts w:cs="Arial"/>
              </w:rPr>
            </w:pPr>
          </w:p>
        </w:tc>
        <w:tc>
          <w:tcPr>
            <w:tcW w:w="281" w:type="dxa"/>
          </w:tcPr>
          <w:p w14:paraId="4B00BEDA" w14:textId="77777777" w:rsidR="00E879FB" w:rsidRPr="0004025D" w:rsidRDefault="00E879FB" w:rsidP="003A0496">
            <w:pPr>
              <w:pStyle w:val="Labor-Text"/>
              <w:tabs>
                <w:tab w:val="left" w:pos="709"/>
              </w:tabs>
              <w:rPr>
                <w:rFonts w:cs="Arial"/>
              </w:rPr>
            </w:pPr>
          </w:p>
        </w:tc>
        <w:tc>
          <w:tcPr>
            <w:tcW w:w="281" w:type="dxa"/>
          </w:tcPr>
          <w:p w14:paraId="76A69572" w14:textId="77777777" w:rsidR="00E879FB" w:rsidRPr="0004025D" w:rsidRDefault="00E879FB" w:rsidP="003A0496">
            <w:pPr>
              <w:pStyle w:val="Labor-Text"/>
              <w:tabs>
                <w:tab w:val="left" w:pos="709"/>
              </w:tabs>
              <w:rPr>
                <w:rFonts w:cs="Arial"/>
              </w:rPr>
            </w:pPr>
          </w:p>
        </w:tc>
      </w:tr>
      <w:tr w:rsidR="00FB54AA" w:rsidRPr="0004025D" w14:paraId="1359F43E" w14:textId="77777777" w:rsidTr="003A0496">
        <w:trPr>
          <w:trHeight w:val="283"/>
        </w:trPr>
        <w:tc>
          <w:tcPr>
            <w:tcW w:w="282" w:type="dxa"/>
          </w:tcPr>
          <w:p w14:paraId="6DF6D299" w14:textId="77777777" w:rsidR="00FB54AA" w:rsidRPr="0004025D" w:rsidRDefault="00FB54AA" w:rsidP="003A0496">
            <w:pPr>
              <w:pStyle w:val="Labor-Text"/>
              <w:tabs>
                <w:tab w:val="left" w:pos="709"/>
              </w:tabs>
              <w:rPr>
                <w:rFonts w:cs="Arial"/>
              </w:rPr>
            </w:pPr>
          </w:p>
        </w:tc>
        <w:tc>
          <w:tcPr>
            <w:tcW w:w="282" w:type="dxa"/>
          </w:tcPr>
          <w:p w14:paraId="30FA17A4" w14:textId="77777777" w:rsidR="00FB54AA" w:rsidRPr="0004025D" w:rsidRDefault="00FB54AA" w:rsidP="003A0496">
            <w:pPr>
              <w:pStyle w:val="Labor-Text"/>
              <w:tabs>
                <w:tab w:val="left" w:pos="709"/>
              </w:tabs>
              <w:rPr>
                <w:rFonts w:cs="Arial"/>
              </w:rPr>
            </w:pPr>
          </w:p>
        </w:tc>
        <w:tc>
          <w:tcPr>
            <w:tcW w:w="282" w:type="dxa"/>
          </w:tcPr>
          <w:p w14:paraId="0569C353" w14:textId="77777777" w:rsidR="00FB54AA" w:rsidRPr="0004025D" w:rsidRDefault="00FB54AA" w:rsidP="003A0496">
            <w:pPr>
              <w:pStyle w:val="Labor-Text"/>
              <w:tabs>
                <w:tab w:val="left" w:pos="709"/>
              </w:tabs>
              <w:rPr>
                <w:rFonts w:cs="Arial"/>
              </w:rPr>
            </w:pPr>
          </w:p>
        </w:tc>
        <w:tc>
          <w:tcPr>
            <w:tcW w:w="282" w:type="dxa"/>
          </w:tcPr>
          <w:p w14:paraId="45770B56" w14:textId="77777777" w:rsidR="00FB54AA" w:rsidRPr="0004025D" w:rsidRDefault="00FB54AA" w:rsidP="003A0496">
            <w:pPr>
              <w:pStyle w:val="Labor-Text"/>
              <w:tabs>
                <w:tab w:val="left" w:pos="709"/>
              </w:tabs>
              <w:rPr>
                <w:rFonts w:cs="Arial"/>
              </w:rPr>
            </w:pPr>
          </w:p>
        </w:tc>
        <w:tc>
          <w:tcPr>
            <w:tcW w:w="282" w:type="dxa"/>
          </w:tcPr>
          <w:p w14:paraId="02FAC753" w14:textId="77777777" w:rsidR="00FB54AA" w:rsidRPr="0004025D" w:rsidRDefault="00FB54AA" w:rsidP="003A0496">
            <w:pPr>
              <w:pStyle w:val="Labor-Text"/>
              <w:tabs>
                <w:tab w:val="left" w:pos="709"/>
              </w:tabs>
              <w:rPr>
                <w:rFonts w:cs="Arial"/>
              </w:rPr>
            </w:pPr>
          </w:p>
        </w:tc>
        <w:tc>
          <w:tcPr>
            <w:tcW w:w="282" w:type="dxa"/>
          </w:tcPr>
          <w:p w14:paraId="69BD6FE6" w14:textId="77777777" w:rsidR="00FB54AA" w:rsidRPr="0004025D" w:rsidRDefault="00FB54AA" w:rsidP="003A0496">
            <w:pPr>
              <w:pStyle w:val="Labor-Text"/>
              <w:tabs>
                <w:tab w:val="left" w:pos="709"/>
              </w:tabs>
              <w:rPr>
                <w:rFonts w:cs="Arial"/>
              </w:rPr>
            </w:pPr>
          </w:p>
        </w:tc>
        <w:tc>
          <w:tcPr>
            <w:tcW w:w="282" w:type="dxa"/>
          </w:tcPr>
          <w:p w14:paraId="237AC5F7" w14:textId="77777777" w:rsidR="00FB54AA" w:rsidRPr="0004025D" w:rsidRDefault="00FB54AA" w:rsidP="003A0496">
            <w:pPr>
              <w:pStyle w:val="Labor-Text"/>
              <w:tabs>
                <w:tab w:val="left" w:pos="709"/>
              </w:tabs>
              <w:rPr>
                <w:rFonts w:cs="Arial"/>
              </w:rPr>
            </w:pPr>
          </w:p>
        </w:tc>
        <w:tc>
          <w:tcPr>
            <w:tcW w:w="282" w:type="dxa"/>
          </w:tcPr>
          <w:p w14:paraId="3809656E" w14:textId="77777777" w:rsidR="00FB54AA" w:rsidRPr="0004025D" w:rsidRDefault="00FB54AA" w:rsidP="003A0496">
            <w:pPr>
              <w:pStyle w:val="Labor-Text"/>
              <w:tabs>
                <w:tab w:val="left" w:pos="709"/>
              </w:tabs>
              <w:rPr>
                <w:rFonts w:cs="Arial"/>
              </w:rPr>
            </w:pPr>
          </w:p>
        </w:tc>
        <w:tc>
          <w:tcPr>
            <w:tcW w:w="282" w:type="dxa"/>
          </w:tcPr>
          <w:p w14:paraId="5B84F87D" w14:textId="77777777" w:rsidR="00FB54AA" w:rsidRPr="0004025D" w:rsidRDefault="00FB54AA" w:rsidP="003A0496">
            <w:pPr>
              <w:pStyle w:val="Labor-Text"/>
              <w:tabs>
                <w:tab w:val="left" w:pos="709"/>
              </w:tabs>
              <w:rPr>
                <w:rFonts w:cs="Arial"/>
              </w:rPr>
            </w:pPr>
          </w:p>
        </w:tc>
        <w:tc>
          <w:tcPr>
            <w:tcW w:w="282" w:type="dxa"/>
          </w:tcPr>
          <w:p w14:paraId="173DB0D9" w14:textId="77777777" w:rsidR="00FB54AA" w:rsidRPr="0004025D" w:rsidRDefault="00FB54AA" w:rsidP="003A0496">
            <w:pPr>
              <w:pStyle w:val="Labor-Text"/>
              <w:tabs>
                <w:tab w:val="left" w:pos="709"/>
              </w:tabs>
              <w:rPr>
                <w:rFonts w:cs="Arial"/>
              </w:rPr>
            </w:pPr>
          </w:p>
        </w:tc>
        <w:tc>
          <w:tcPr>
            <w:tcW w:w="282" w:type="dxa"/>
          </w:tcPr>
          <w:p w14:paraId="34B63BB7" w14:textId="77777777" w:rsidR="00FB54AA" w:rsidRPr="0004025D" w:rsidRDefault="00FB54AA" w:rsidP="003A0496">
            <w:pPr>
              <w:pStyle w:val="Labor-Text"/>
              <w:tabs>
                <w:tab w:val="left" w:pos="709"/>
              </w:tabs>
              <w:rPr>
                <w:rFonts w:cs="Arial"/>
              </w:rPr>
            </w:pPr>
          </w:p>
        </w:tc>
        <w:tc>
          <w:tcPr>
            <w:tcW w:w="282" w:type="dxa"/>
          </w:tcPr>
          <w:p w14:paraId="4E1DAEE0" w14:textId="77777777" w:rsidR="00FB54AA" w:rsidRPr="0004025D" w:rsidRDefault="00FB54AA" w:rsidP="003A0496">
            <w:pPr>
              <w:pStyle w:val="Labor-Text"/>
              <w:tabs>
                <w:tab w:val="left" w:pos="709"/>
              </w:tabs>
              <w:rPr>
                <w:rFonts w:cs="Arial"/>
              </w:rPr>
            </w:pPr>
          </w:p>
        </w:tc>
        <w:tc>
          <w:tcPr>
            <w:tcW w:w="282" w:type="dxa"/>
          </w:tcPr>
          <w:p w14:paraId="63CAA795" w14:textId="77777777" w:rsidR="00FB54AA" w:rsidRPr="0004025D" w:rsidRDefault="00FB54AA" w:rsidP="003A0496">
            <w:pPr>
              <w:pStyle w:val="Labor-Text"/>
              <w:tabs>
                <w:tab w:val="left" w:pos="709"/>
              </w:tabs>
              <w:rPr>
                <w:rFonts w:cs="Arial"/>
              </w:rPr>
            </w:pPr>
          </w:p>
        </w:tc>
        <w:tc>
          <w:tcPr>
            <w:tcW w:w="282" w:type="dxa"/>
          </w:tcPr>
          <w:p w14:paraId="708BE1A8" w14:textId="77777777" w:rsidR="00FB54AA" w:rsidRPr="0004025D" w:rsidRDefault="00FB54AA" w:rsidP="003A0496">
            <w:pPr>
              <w:pStyle w:val="Labor-Text"/>
              <w:tabs>
                <w:tab w:val="left" w:pos="709"/>
              </w:tabs>
              <w:rPr>
                <w:rFonts w:cs="Arial"/>
              </w:rPr>
            </w:pPr>
          </w:p>
        </w:tc>
        <w:tc>
          <w:tcPr>
            <w:tcW w:w="282" w:type="dxa"/>
          </w:tcPr>
          <w:p w14:paraId="415CE4C4" w14:textId="77777777" w:rsidR="00FB54AA" w:rsidRPr="0004025D" w:rsidRDefault="00FB54AA" w:rsidP="003A0496">
            <w:pPr>
              <w:pStyle w:val="Labor-Text"/>
              <w:tabs>
                <w:tab w:val="left" w:pos="709"/>
              </w:tabs>
              <w:rPr>
                <w:rFonts w:cs="Arial"/>
              </w:rPr>
            </w:pPr>
          </w:p>
        </w:tc>
        <w:tc>
          <w:tcPr>
            <w:tcW w:w="281" w:type="dxa"/>
          </w:tcPr>
          <w:p w14:paraId="23C0FB10" w14:textId="77777777" w:rsidR="00FB54AA" w:rsidRPr="0004025D" w:rsidRDefault="00FB54AA" w:rsidP="003A0496">
            <w:pPr>
              <w:pStyle w:val="Labor-Text"/>
              <w:tabs>
                <w:tab w:val="left" w:pos="709"/>
              </w:tabs>
              <w:rPr>
                <w:rFonts w:cs="Arial"/>
              </w:rPr>
            </w:pPr>
          </w:p>
        </w:tc>
        <w:tc>
          <w:tcPr>
            <w:tcW w:w="281" w:type="dxa"/>
          </w:tcPr>
          <w:p w14:paraId="3D6C4FB5" w14:textId="77777777" w:rsidR="00FB54AA" w:rsidRPr="0004025D" w:rsidRDefault="00FB54AA" w:rsidP="003A0496">
            <w:pPr>
              <w:pStyle w:val="Labor-Text"/>
              <w:tabs>
                <w:tab w:val="left" w:pos="709"/>
              </w:tabs>
              <w:rPr>
                <w:rFonts w:cs="Arial"/>
              </w:rPr>
            </w:pPr>
          </w:p>
        </w:tc>
        <w:tc>
          <w:tcPr>
            <w:tcW w:w="281" w:type="dxa"/>
          </w:tcPr>
          <w:p w14:paraId="7F3AA3BF" w14:textId="77777777" w:rsidR="00FB54AA" w:rsidRPr="0004025D" w:rsidRDefault="00FB54AA" w:rsidP="003A0496">
            <w:pPr>
              <w:pStyle w:val="Labor-Text"/>
              <w:tabs>
                <w:tab w:val="left" w:pos="709"/>
              </w:tabs>
              <w:rPr>
                <w:rFonts w:cs="Arial"/>
              </w:rPr>
            </w:pPr>
          </w:p>
        </w:tc>
        <w:tc>
          <w:tcPr>
            <w:tcW w:w="281" w:type="dxa"/>
          </w:tcPr>
          <w:p w14:paraId="07A8E428" w14:textId="77777777" w:rsidR="00FB54AA" w:rsidRPr="0004025D" w:rsidRDefault="00FB54AA" w:rsidP="003A0496">
            <w:pPr>
              <w:pStyle w:val="Labor-Text"/>
              <w:tabs>
                <w:tab w:val="left" w:pos="709"/>
              </w:tabs>
              <w:rPr>
                <w:rFonts w:cs="Arial"/>
              </w:rPr>
            </w:pPr>
          </w:p>
        </w:tc>
        <w:tc>
          <w:tcPr>
            <w:tcW w:w="281" w:type="dxa"/>
          </w:tcPr>
          <w:p w14:paraId="7545791E" w14:textId="77777777" w:rsidR="00FB54AA" w:rsidRPr="0004025D" w:rsidRDefault="00FB54AA" w:rsidP="003A0496">
            <w:pPr>
              <w:pStyle w:val="Labor-Text"/>
              <w:tabs>
                <w:tab w:val="left" w:pos="709"/>
              </w:tabs>
              <w:rPr>
                <w:rFonts w:cs="Arial"/>
              </w:rPr>
            </w:pPr>
          </w:p>
        </w:tc>
        <w:tc>
          <w:tcPr>
            <w:tcW w:w="281" w:type="dxa"/>
          </w:tcPr>
          <w:p w14:paraId="054462A5" w14:textId="77777777" w:rsidR="00FB54AA" w:rsidRPr="0004025D" w:rsidRDefault="00FB54AA" w:rsidP="003A0496">
            <w:pPr>
              <w:pStyle w:val="Labor-Text"/>
              <w:tabs>
                <w:tab w:val="left" w:pos="709"/>
              </w:tabs>
              <w:rPr>
                <w:rFonts w:cs="Arial"/>
              </w:rPr>
            </w:pPr>
          </w:p>
        </w:tc>
        <w:tc>
          <w:tcPr>
            <w:tcW w:w="281" w:type="dxa"/>
          </w:tcPr>
          <w:p w14:paraId="2B891967" w14:textId="77777777" w:rsidR="00FB54AA" w:rsidRPr="0004025D" w:rsidRDefault="00FB54AA" w:rsidP="003A0496">
            <w:pPr>
              <w:pStyle w:val="Labor-Text"/>
              <w:tabs>
                <w:tab w:val="left" w:pos="709"/>
              </w:tabs>
              <w:rPr>
                <w:rFonts w:cs="Arial"/>
              </w:rPr>
            </w:pPr>
          </w:p>
        </w:tc>
        <w:tc>
          <w:tcPr>
            <w:tcW w:w="281" w:type="dxa"/>
          </w:tcPr>
          <w:p w14:paraId="45A04681" w14:textId="77777777" w:rsidR="00FB54AA" w:rsidRPr="0004025D" w:rsidRDefault="00FB54AA" w:rsidP="003A0496">
            <w:pPr>
              <w:pStyle w:val="Labor-Text"/>
              <w:tabs>
                <w:tab w:val="left" w:pos="709"/>
              </w:tabs>
              <w:rPr>
                <w:rFonts w:cs="Arial"/>
              </w:rPr>
            </w:pPr>
          </w:p>
        </w:tc>
        <w:tc>
          <w:tcPr>
            <w:tcW w:w="281" w:type="dxa"/>
          </w:tcPr>
          <w:p w14:paraId="30BDA4A5" w14:textId="77777777" w:rsidR="00FB54AA" w:rsidRPr="0004025D" w:rsidRDefault="00FB54AA" w:rsidP="003A0496">
            <w:pPr>
              <w:pStyle w:val="Labor-Text"/>
              <w:tabs>
                <w:tab w:val="left" w:pos="709"/>
              </w:tabs>
              <w:rPr>
                <w:rFonts w:cs="Arial"/>
              </w:rPr>
            </w:pPr>
          </w:p>
        </w:tc>
        <w:tc>
          <w:tcPr>
            <w:tcW w:w="281" w:type="dxa"/>
          </w:tcPr>
          <w:p w14:paraId="7662295A" w14:textId="77777777" w:rsidR="00FB54AA" w:rsidRPr="0004025D" w:rsidRDefault="00FB54AA" w:rsidP="003A0496">
            <w:pPr>
              <w:pStyle w:val="Labor-Text"/>
              <w:tabs>
                <w:tab w:val="left" w:pos="709"/>
              </w:tabs>
              <w:rPr>
                <w:rFonts w:cs="Arial"/>
              </w:rPr>
            </w:pPr>
          </w:p>
        </w:tc>
        <w:tc>
          <w:tcPr>
            <w:tcW w:w="281" w:type="dxa"/>
          </w:tcPr>
          <w:p w14:paraId="2ED9529D" w14:textId="77777777" w:rsidR="00FB54AA" w:rsidRPr="0004025D" w:rsidRDefault="00FB54AA" w:rsidP="003A0496">
            <w:pPr>
              <w:pStyle w:val="Labor-Text"/>
              <w:tabs>
                <w:tab w:val="left" w:pos="709"/>
              </w:tabs>
              <w:rPr>
                <w:rFonts w:cs="Arial"/>
              </w:rPr>
            </w:pPr>
          </w:p>
        </w:tc>
        <w:tc>
          <w:tcPr>
            <w:tcW w:w="281" w:type="dxa"/>
          </w:tcPr>
          <w:p w14:paraId="624320AF" w14:textId="77777777" w:rsidR="00FB54AA" w:rsidRPr="0004025D" w:rsidRDefault="00FB54AA" w:rsidP="003A0496">
            <w:pPr>
              <w:pStyle w:val="Labor-Text"/>
              <w:tabs>
                <w:tab w:val="left" w:pos="709"/>
              </w:tabs>
              <w:rPr>
                <w:rFonts w:cs="Arial"/>
              </w:rPr>
            </w:pPr>
          </w:p>
        </w:tc>
        <w:tc>
          <w:tcPr>
            <w:tcW w:w="281" w:type="dxa"/>
          </w:tcPr>
          <w:p w14:paraId="4449B6A3" w14:textId="77777777" w:rsidR="00FB54AA" w:rsidRPr="0004025D" w:rsidRDefault="00FB54AA" w:rsidP="003A0496">
            <w:pPr>
              <w:pStyle w:val="Labor-Text"/>
              <w:tabs>
                <w:tab w:val="left" w:pos="709"/>
              </w:tabs>
              <w:rPr>
                <w:rFonts w:cs="Arial"/>
              </w:rPr>
            </w:pPr>
          </w:p>
        </w:tc>
        <w:tc>
          <w:tcPr>
            <w:tcW w:w="281" w:type="dxa"/>
          </w:tcPr>
          <w:p w14:paraId="5AF0559E" w14:textId="77777777" w:rsidR="00FB54AA" w:rsidRPr="0004025D" w:rsidRDefault="00FB54AA" w:rsidP="003A0496">
            <w:pPr>
              <w:pStyle w:val="Labor-Text"/>
              <w:tabs>
                <w:tab w:val="left" w:pos="709"/>
              </w:tabs>
              <w:rPr>
                <w:rFonts w:cs="Arial"/>
              </w:rPr>
            </w:pPr>
          </w:p>
        </w:tc>
        <w:tc>
          <w:tcPr>
            <w:tcW w:w="281" w:type="dxa"/>
          </w:tcPr>
          <w:p w14:paraId="51117666" w14:textId="77777777" w:rsidR="00FB54AA" w:rsidRPr="0004025D" w:rsidRDefault="00FB54AA" w:rsidP="003A0496">
            <w:pPr>
              <w:pStyle w:val="Labor-Text"/>
              <w:tabs>
                <w:tab w:val="left" w:pos="709"/>
              </w:tabs>
              <w:rPr>
                <w:rFonts w:cs="Arial"/>
              </w:rPr>
            </w:pPr>
          </w:p>
        </w:tc>
        <w:tc>
          <w:tcPr>
            <w:tcW w:w="281" w:type="dxa"/>
          </w:tcPr>
          <w:p w14:paraId="25F80564" w14:textId="77777777" w:rsidR="00FB54AA" w:rsidRPr="0004025D" w:rsidRDefault="00FB54AA" w:rsidP="003A0496">
            <w:pPr>
              <w:pStyle w:val="Labor-Text"/>
              <w:tabs>
                <w:tab w:val="left" w:pos="709"/>
              </w:tabs>
              <w:rPr>
                <w:rFonts w:cs="Arial"/>
              </w:rPr>
            </w:pPr>
          </w:p>
        </w:tc>
        <w:tc>
          <w:tcPr>
            <w:tcW w:w="281" w:type="dxa"/>
          </w:tcPr>
          <w:p w14:paraId="36F39B1B" w14:textId="77777777" w:rsidR="00FB54AA" w:rsidRPr="0004025D" w:rsidRDefault="00FB54AA" w:rsidP="003A0496">
            <w:pPr>
              <w:pStyle w:val="Labor-Text"/>
              <w:tabs>
                <w:tab w:val="left" w:pos="709"/>
              </w:tabs>
              <w:rPr>
                <w:rFonts w:cs="Arial"/>
              </w:rPr>
            </w:pPr>
          </w:p>
        </w:tc>
        <w:tc>
          <w:tcPr>
            <w:tcW w:w="281" w:type="dxa"/>
          </w:tcPr>
          <w:p w14:paraId="3A92231D" w14:textId="77777777" w:rsidR="00FB54AA" w:rsidRPr="0004025D" w:rsidRDefault="00FB54AA" w:rsidP="003A0496">
            <w:pPr>
              <w:pStyle w:val="Labor-Text"/>
              <w:tabs>
                <w:tab w:val="left" w:pos="709"/>
              </w:tabs>
              <w:rPr>
                <w:rFonts w:cs="Arial"/>
              </w:rPr>
            </w:pPr>
          </w:p>
        </w:tc>
      </w:tr>
      <w:tr w:rsidR="00FB54AA" w:rsidRPr="0004025D" w14:paraId="266A0C4D" w14:textId="77777777" w:rsidTr="003A0496">
        <w:trPr>
          <w:trHeight w:val="283"/>
        </w:trPr>
        <w:tc>
          <w:tcPr>
            <w:tcW w:w="282" w:type="dxa"/>
          </w:tcPr>
          <w:p w14:paraId="2FF4F7D6" w14:textId="77777777" w:rsidR="00FB54AA" w:rsidRPr="0004025D" w:rsidRDefault="00FB54AA" w:rsidP="003A0496">
            <w:pPr>
              <w:pStyle w:val="Labor-Text"/>
              <w:tabs>
                <w:tab w:val="left" w:pos="709"/>
              </w:tabs>
              <w:rPr>
                <w:rFonts w:cs="Arial"/>
              </w:rPr>
            </w:pPr>
          </w:p>
        </w:tc>
        <w:tc>
          <w:tcPr>
            <w:tcW w:w="282" w:type="dxa"/>
          </w:tcPr>
          <w:p w14:paraId="63D48B75" w14:textId="77777777" w:rsidR="00FB54AA" w:rsidRPr="0004025D" w:rsidRDefault="00FB54AA" w:rsidP="003A0496">
            <w:pPr>
              <w:pStyle w:val="Labor-Text"/>
              <w:tabs>
                <w:tab w:val="left" w:pos="709"/>
              </w:tabs>
              <w:rPr>
                <w:rFonts w:cs="Arial"/>
              </w:rPr>
            </w:pPr>
          </w:p>
        </w:tc>
        <w:tc>
          <w:tcPr>
            <w:tcW w:w="282" w:type="dxa"/>
          </w:tcPr>
          <w:p w14:paraId="6BF6E29D" w14:textId="77777777" w:rsidR="00FB54AA" w:rsidRPr="0004025D" w:rsidRDefault="00FB54AA" w:rsidP="003A0496">
            <w:pPr>
              <w:pStyle w:val="Labor-Text"/>
              <w:tabs>
                <w:tab w:val="left" w:pos="709"/>
              </w:tabs>
              <w:rPr>
                <w:rFonts w:cs="Arial"/>
              </w:rPr>
            </w:pPr>
          </w:p>
        </w:tc>
        <w:tc>
          <w:tcPr>
            <w:tcW w:w="282" w:type="dxa"/>
          </w:tcPr>
          <w:p w14:paraId="79609C70" w14:textId="77777777" w:rsidR="00FB54AA" w:rsidRPr="0004025D" w:rsidRDefault="00FB54AA" w:rsidP="003A0496">
            <w:pPr>
              <w:pStyle w:val="Labor-Text"/>
              <w:tabs>
                <w:tab w:val="left" w:pos="709"/>
              </w:tabs>
              <w:rPr>
                <w:rFonts w:cs="Arial"/>
              </w:rPr>
            </w:pPr>
          </w:p>
        </w:tc>
        <w:tc>
          <w:tcPr>
            <w:tcW w:w="282" w:type="dxa"/>
          </w:tcPr>
          <w:p w14:paraId="0A5E7B30" w14:textId="77777777" w:rsidR="00FB54AA" w:rsidRPr="0004025D" w:rsidRDefault="00FB54AA" w:rsidP="003A0496">
            <w:pPr>
              <w:pStyle w:val="Labor-Text"/>
              <w:tabs>
                <w:tab w:val="left" w:pos="709"/>
              </w:tabs>
              <w:rPr>
                <w:rFonts w:cs="Arial"/>
              </w:rPr>
            </w:pPr>
          </w:p>
        </w:tc>
        <w:tc>
          <w:tcPr>
            <w:tcW w:w="282" w:type="dxa"/>
          </w:tcPr>
          <w:p w14:paraId="65A895B6" w14:textId="77777777" w:rsidR="00FB54AA" w:rsidRPr="0004025D" w:rsidRDefault="00FB54AA" w:rsidP="003A0496">
            <w:pPr>
              <w:pStyle w:val="Labor-Text"/>
              <w:tabs>
                <w:tab w:val="left" w:pos="709"/>
              </w:tabs>
              <w:rPr>
                <w:rFonts w:cs="Arial"/>
              </w:rPr>
            </w:pPr>
          </w:p>
        </w:tc>
        <w:tc>
          <w:tcPr>
            <w:tcW w:w="282" w:type="dxa"/>
          </w:tcPr>
          <w:p w14:paraId="0F844694" w14:textId="77777777" w:rsidR="00FB54AA" w:rsidRPr="0004025D" w:rsidRDefault="00FB54AA" w:rsidP="003A0496">
            <w:pPr>
              <w:pStyle w:val="Labor-Text"/>
              <w:tabs>
                <w:tab w:val="left" w:pos="709"/>
              </w:tabs>
              <w:rPr>
                <w:rFonts w:cs="Arial"/>
              </w:rPr>
            </w:pPr>
          </w:p>
        </w:tc>
        <w:tc>
          <w:tcPr>
            <w:tcW w:w="282" w:type="dxa"/>
          </w:tcPr>
          <w:p w14:paraId="60945EFA" w14:textId="77777777" w:rsidR="00FB54AA" w:rsidRPr="0004025D" w:rsidRDefault="00FB54AA" w:rsidP="003A0496">
            <w:pPr>
              <w:pStyle w:val="Labor-Text"/>
              <w:tabs>
                <w:tab w:val="left" w:pos="709"/>
              </w:tabs>
              <w:rPr>
                <w:rFonts w:cs="Arial"/>
              </w:rPr>
            </w:pPr>
          </w:p>
        </w:tc>
        <w:tc>
          <w:tcPr>
            <w:tcW w:w="282" w:type="dxa"/>
          </w:tcPr>
          <w:p w14:paraId="370C740A" w14:textId="77777777" w:rsidR="00FB54AA" w:rsidRPr="0004025D" w:rsidRDefault="00FB54AA" w:rsidP="003A0496">
            <w:pPr>
              <w:pStyle w:val="Labor-Text"/>
              <w:tabs>
                <w:tab w:val="left" w:pos="709"/>
              </w:tabs>
              <w:rPr>
                <w:rFonts w:cs="Arial"/>
              </w:rPr>
            </w:pPr>
          </w:p>
        </w:tc>
        <w:tc>
          <w:tcPr>
            <w:tcW w:w="282" w:type="dxa"/>
          </w:tcPr>
          <w:p w14:paraId="73CC6797" w14:textId="77777777" w:rsidR="00FB54AA" w:rsidRPr="0004025D" w:rsidRDefault="00FB54AA" w:rsidP="003A0496">
            <w:pPr>
              <w:pStyle w:val="Labor-Text"/>
              <w:tabs>
                <w:tab w:val="left" w:pos="709"/>
              </w:tabs>
              <w:rPr>
                <w:rFonts w:cs="Arial"/>
              </w:rPr>
            </w:pPr>
          </w:p>
        </w:tc>
        <w:tc>
          <w:tcPr>
            <w:tcW w:w="282" w:type="dxa"/>
          </w:tcPr>
          <w:p w14:paraId="03AF0265" w14:textId="77777777" w:rsidR="00FB54AA" w:rsidRPr="0004025D" w:rsidRDefault="00FB54AA" w:rsidP="003A0496">
            <w:pPr>
              <w:pStyle w:val="Labor-Text"/>
              <w:tabs>
                <w:tab w:val="left" w:pos="709"/>
              </w:tabs>
              <w:rPr>
                <w:rFonts w:cs="Arial"/>
              </w:rPr>
            </w:pPr>
          </w:p>
        </w:tc>
        <w:tc>
          <w:tcPr>
            <w:tcW w:w="282" w:type="dxa"/>
          </w:tcPr>
          <w:p w14:paraId="6BFB9DF4" w14:textId="77777777" w:rsidR="00FB54AA" w:rsidRPr="0004025D" w:rsidRDefault="00FB54AA" w:rsidP="003A0496">
            <w:pPr>
              <w:pStyle w:val="Labor-Text"/>
              <w:tabs>
                <w:tab w:val="left" w:pos="709"/>
              </w:tabs>
              <w:rPr>
                <w:rFonts w:cs="Arial"/>
              </w:rPr>
            </w:pPr>
          </w:p>
        </w:tc>
        <w:tc>
          <w:tcPr>
            <w:tcW w:w="282" w:type="dxa"/>
          </w:tcPr>
          <w:p w14:paraId="2EE77B80" w14:textId="77777777" w:rsidR="00FB54AA" w:rsidRPr="0004025D" w:rsidRDefault="00FB54AA" w:rsidP="003A0496">
            <w:pPr>
              <w:pStyle w:val="Labor-Text"/>
              <w:tabs>
                <w:tab w:val="left" w:pos="709"/>
              </w:tabs>
              <w:rPr>
                <w:rFonts w:cs="Arial"/>
              </w:rPr>
            </w:pPr>
          </w:p>
        </w:tc>
        <w:tc>
          <w:tcPr>
            <w:tcW w:w="282" w:type="dxa"/>
          </w:tcPr>
          <w:p w14:paraId="017999AC" w14:textId="77777777" w:rsidR="00FB54AA" w:rsidRPr="0004025D" w:rsidRDefault="00FB54AA" w:rsidP="003A0496">
            <w:pPr>
              <w:pStyle w:val="Labor-Text"/>
              <w:tabs>
                <w:tab w:val="left" w:pos="709"/>
              </w:tabs>
              <w:rPr>
                <w:rFonts w:cs="Arial"/>
              </w:rPr>
            </w:pPr>
          </w:p>
        </w:tc>
        <w:tc>
          <w:tcPr>
            <w:tcW w:w="282" w:type="dxa"/>
          </w:tcPr>
          <w:p w14:paraId="3109097E" w14:textId="77777777" w:rsidR="00FB54AA" w:rsidRPr="0004025D" w:rsidRDefault="00FB54AA" w:rsidP="003A0496">
            <w:pPr>
              <w:pStyle w:val="Labor-Text"/>
              <w:tabs>
                <w:tab w:val="left" w:pos="709"/>
              </w:tabs>
              <w:rPr>
                <w:rFonts w:cs="Arial"/>
              </w:rPr>
            </w:pPr>
          </w:p>
        </w:tc>
        <w:tc>
          <w:tcPr>
            <w:tcW w:w="281" w:type="dxa"/>
          </w:tcPr>
          <w:p w14:paraId="42BDEE7B" w14:textId="77777777" w:rsidR="00FB54AA" w:rsidRPr="0004025D" w:rsidRDefault="00FB54AA" w:rsidP="003A0496">
            <w:pPr>
              <w:pStyle w:val="Labor-Text"/>
              <w:tabs>
                <w:tab w:val="left" w:pos="709"/>
              </w:tabs>
              <w:rPr>
                <w:rFonts w:cs="Arial"/>
              </w:rPr>
            </w:pPr>
          </w:p>
        </w:tc>
        <w:tc>
          <w:tcPr>
            <w:tcW w:w="281" w:type="dxa"/>
          </w:tcPr>
          <w:p w14:paraId="0B72C382" w14:textId="77777777" w:rsidR="00FB54AA" w:rsidRPr="0004025D" w:rsidRDefault="00FB54AA" w:rsidP="003A0496">
            <w:pPr>
              <w:pStyle w:val="Labor-Text"/>
              <w:tabs>
                <w:tab w:val="left" w:pos="709"/>
              </w:tabs>
              <w:rPr>
                <w:rFonts w:cs="Arial"/>
              </w:rPr>
            </w:pPr>
          </w:p>
        </w:tc>
        <w:tc>
          <w:tcPr>
            <w:tcW w:w="281" w:type="dxa"/>
          </w:tcPr>
          <w:p w14:paraId="4CC313B7" w14:textId="77777777" w:rsidR="00FB54AA" w:rsidRPr="0004025D" w:rsidRDefault="00FB54AA" w:rsidP="003A0496">
            <w:pPr>
              <w:pStyle w:val="Labor-Text"/>
              <w:tabs>
                <w:tab w:val="left" w:pos="709"/>
              </w:tabs>
              <w:rPr>
                <w:rFonts w:cs="Arial"/>
              </w:rPr>
            </w:pPr>
          </w:p>
        </w:tc>
        <w:tc>
          <w:tcPr>
            <w:tcW w:w="281" w:type="dxa"/>
          </w:tcPr>
          <w:p w14:paraId="72D823E0" w14:textId="77777777" w:rsidR="00FB54AA" w:rsidRPr="0004025D" w:rsidRDefault="00FB54AA" w:rsidP="003A0496">
            <w:pPr>
              <w:pStyle w:val="Labor-Text"/>
              <w:tabs>
                <w:tab w:val="left" w:pos="709"/>
              </w:tabs>
              <w:rPr>
                <w:rFonts w:cs="Arial"/>
              </w:rPr>
            </w:pPr>
          </w:p>
        </w:tc>
        <w:tc>
          <w:tcPr>
            <w:tcW w:w="281" w:type="dxa"/>
          </w:tcPr>
          <w:p w14:paraId="68E544C1" w14:textId="77777777" w:rsidR="00FB54AA" w:rsidRPr="0004025D" w:rsidRDefault="00FB54AA" w:rsidP="003A0496">
            <w:pPr>
              <w:pStyle w:val="Labor-Text"/>
              <w:tabs>
                <w:tab w:val="left" w:pos="709"/>
              </w:tabs>
              <w:rPr>
                <w:rFonts w:cs="Arial"/>
              </w:rPr>
            </w:pPr>
          </w:p>
        </w:tc>
        <w:tc>
          <w:tcPr>
            <w:tcW w:w="281" w:type="dxa"/>
          </w:tcPr>
          <w:p w14:paraId="3E8B8E09" w14:textId="77777777" w:rsidR="00FB54AA" w:rsidRPr="0004025D" w:rsidRDefault="00FB54AA" w:rsidP="003A0496">
            <w:pPr>
              <w:pStyle w:val="Labor-Text"/>
              <w:tabs>
                <w:tab w:val="left" w:pos="709"/>
              </w:tabs>
              <w:rPr>
                <w:rFonts w:cs="Arial"/>
              </w:rPr>
            </w:pPr>
          </w:p>
        </w:tc>
        <w:tc>
          <w:tcPr>
            <w:tcW w:w="281" w:type="dxa"/>
          </w:tcPr>
          <w:p w14:paraId="0AD4B4A8" w14:textId="77777777" w:rsidR="00FB54AA" w:rsidRPr="0004025D" w:rsidRDefault="00FB54AA" w:rsidP="003A0496">
            <w:pPr>
              <w:pStyle w:val="Labor-Text"/>
              <w:tabs>
                <w:tab w:val="left" w:pos="709"/>
              </w:tabs>
              <w:rPr>
                <w:rFonts w:cs="Arial"/>
              </w:rPr>
            </w:pPr>
          </w:p>
        </w:tc>
        <w:tc>
          <w:tcPr>
            <w:tcW w:w="281" w:type="dxa"/>
          </w:tcPr>
          <w:p w14:paraId="1D234C27" w14:textId="77777777" w:rsidR="00FB54AA" w:rsidRPr="0004025D" w:rsidRDefault="00FB54AA" w:rsidP="003A0496">
            <w:pPr>
              <w:pStyle w:val="Labor-Text"/>
              <w:tabs>
                <w:tab w:val="left" w:pos="709"/>
              </w:tabs>
              <w:rPr>
                <w:rFonts w:cs="Arial"/>
              </w:rPr>
            </w:pPr>
          </w:p>
        </w:tc>
        <w:tc>
          <w:tcPr>
            <w:tcW w:w="281" w:type="dxa"/>
          </w:tcPr>
          <w:p w14:paraId="6E2D33B4" w14:textId="77777777" w:rsidR="00FB54AA" w:rsidRPr="0004025D" w:rsidRDefault="00FB54AA" w:rsidP="003A0496">
            <w:pPr>
              <w:pStyle w:val="Labor-Text"/>
              <w:tabs>
                <w:tab w:val="left" w:pos="709"/>
              </w:tabs>
              <w:rPr>
                <w:rFonts w:cs="Arial"/>
              </w:rPr>
            </w:pPr>
          </w:p>
        </w:tc>
        <w:tc>
          <w:tcPr>
            <w:tcW w:w="281" w:type="dxa"/>
          </w:tcPr>
          <w:p w14:paraId="572581CA" w14:textId="77777777" w:rsidR="00FB54AA" w:rsidRPr="0004025D" w:rsidRDefault="00FB54AA" w:rsidP="003A0496">
            <w:pPr>
              <w:pStyle w:val="Labor-Text"/>
              <w:tabs>
                <w:tab w:val="left" w:pos="709"/>
              </w:tabs>
              <w:rPr>
                <w:rFonts w:cs="Arial"/>
              </w:rPr>
            </w:pPr>
          </w:p>
        </w:tc>
        <w:tc>
          <w:tcPr>
            <w:tcW w:w="281" w:type="dxa"/>
          </w:tcPr>
          <w:p w14:paraId="54F116E5" w14:textId="77777777" w:rsidR="00FB54AA" w:rsidRPr="0004025D" w:rsidRDefault="00FB54AA" w:rsidP="003A0496">
            <w:pPr>
              <w:pStyle w:val="Labor-Text"/>
              <w:tabs>
                <w:tab w:val="left" w:pos="709"/>
              </w:tabs>
              <w:rPr>
                <w:rFonts w:cs="Arial"/>
              </w:rPr>
            </w:pPr>
          </w:p>
        </w:tc>
        <w:tc>
          <w:tcPr>
            <w:tcW w:w="281" w:type="dxa"/>
          </w:tcPr>
          <w:p w14:paraId="40083A57" w14:textId="77777777" w:rsidR="00FB54AA" w:rsidRPr="0004025D" w:rsidRDefault="00FB54AA" w:rsidP="003A0496">
            <w:pPr>
              <w:pStyle w:val="Labor-Text"/>
              <w:tabs>
                <w:tab w:val="left" w:pos="709"/>
              </w:tabs>
              <w:rPr>
                <w:rFonts w:cs="Arial"/>
              </w:rPr>
            </w:pPr>
          </w:p>
        </w:tc>
        <w:tc>
          <w:tcPr>
            <w:tcW w:w="281" w:type="dxa"/>
          </w:tcPr>
          <w:p w14:paraId="16B2EBB5" w14:textId="77777777" w:rsidR="00FB54AA" w:rsidRPr="0004025D" w:rsidRDefault="00FB54AA" w:rsidP="003A0496">
            <w:pPr>
              <w:pStyle w:val="Labor-Text"/>
              <w:tabs>
                <w:tab w:val="left" w:pos="709"/>
              </w:tabs>
              <w:rPr>
                <w:rFonts w:cs="Arial"/>
              </w:rPr>
            </w:pPr>
          </w:p>
        </w:tc>
        <w:tc>
          <w:tcPr>
            <w:tcW w:w="281" w:type="dxa"/>
          </w:tcPr>
          <w:p w14:paraId="690938E5" w14:textId="77777777" w:rsidR="00FB54AA" w:rsidRPr="0004025D" w:rsidRDefault="00FB54AA" w:rsidP="003A0496">
            <w:pPr>
              <w:pStyle w:val="Labor-Text"/>
              <w:tabs>
                <w:tab w:val="left" w:pos="709"/>
              </w:tabs>
              <w:rPr>
                <w:rFonts w:cs="Arial"/>
              </w:rPr>
            </w:pPr>
          </w:p>
        </w:tc>
        <w:tc>
          <w:tcPr>
            <w:tcW w:w="281" w:type="dxa"/>
          </w:tcPr>
          <w:p w14:paraId="21D8A799" w14:textId="77777777" w:rsidR="00FB54AA" w:rsidRPr="0004025D" w:rsidRDefault="00FB54AA" w:rsidP="003A0496">
            <w:pPr>
              <w:pStyle w:val="Labor-Text"/>
              <w:tabs>
                <w:tab w:val="left" w:pos="709"/>
              </w:tabs>
              <w:rPr>
                <w:rFonts w:cs="Arial"/>
              </w:rPr>
            </w:pPr>
          </w:p>
        </w:tc>
        <w:tc>
          <w:tcPr>
            <w:tcW w:w="281" w:type="dxa"/>
          </w:tcPr>
          <w:p w14:paraId="0FA25C78" w14:textId="77777777" w:rsidR="00FB54AA" w:rsidRPr="0004025D" w:rsidRDefault="00FB54AA" w:rsidP="003A0496">
            <w:pPr>
              <w:pStyle w:val="Labor-Text"/>
              <w:tabs>
                <w:tab w:val="left" w:pos="709"/>
              </w:tabs>
              <w:rPr>
                <w:rFonts w:cs="Arial"/>
              </w:rPr>
            </w:pPr>
          </w:p>
        </w:tc>
        <w:tc>
          <w:tcPr>
            <w:tcW w:w="281" w:type="dxa"/>
          </w:tcPr>
          <w:p w14:paraId="62C230CC" w14:textId="77777777" w:rsidR="00FB54AA" w:rsidRPr="0004025D" w:rsidRDefault="00FB54AA" w:rsidP="003A0496">
            <w:pPr>
              <w:pStyle w:val="Labor-Text"/>
              <w:tabs>
                <w:tab w:val="left" w:pos="709"/>
              </w:tabs>
              <w:rPr>
                <w:rFonts w:cs="Arial"/>
              </w:rPr>
            </w:pPr>
          </w:p>
        </w:tc>
        <w:tc>
          <w:tcPr>
            <w:tcW w:w="281" w:type="dxa"/>
          </w:tcPr>
          <w:p w14:paraId="4ED6EDB5" w14:textId="77777777" w:rsidR="00FB54AA" w:rsidRPr="0004025D" w:rsidRDefault="00FB54AA" w:rsidP="003A0496">
            <w:pPr>
              <w:pStyle w:val="Labor-Text"/>
              <w:tabs>
                <w:tab w:val="left" w:pos="709"/>
              </w:tabs>
              <w:rPr>
                <w:rFonts w:cs="Arial"/>
              </w:rPr>
            </w:pPr>
          </w:p>
        </w:tc>
      </w:tr>
      <w:tr w:rsidR="004A2249" w:rsidRPr="0004025D" w14:paraId="70DF4B9A" w14:textId="77777777" w:rsidTr="003A0496">
        <w:trPr>
          <w:trHeight w:val="283"/>
        </w:trPr>
        <w:tc>
          <w:tcPr>
            <w:tcW w:w="282" w:type="dxa"/>
          </w:tcPr>
          <w:p w14:paraId="3F5FF780" w14:textId="77777777" w:rsidR="004A2249" w:rsidRPr="0004025D" w:rsidRDefault="004A2249" w:rsidP="003A0496">
            <w:pPr>
              <w:pStyle w:val="Labor-Text"/>
              <w:tabs>
                <w:tab w:val="left" w:pos="709"/>
              </w:tabs>
              <w:rPr>
                <w:rFonts w:cs="Arial"/>
              </w:rPr>
            </w:pPr>
          </w:p>
        </w:tc>
        <w:tc>
          <w:tcPr>
            <w:tcW w:w="282" w:type="dxa"/>
          </w:tcPr>
          <w:p w14:paraId="5FA6C270" w14:textId="77777777" w:rsidR="004A2249" w:rsidRPr="0004025D" w:rsidRDefault="004A2249" w:rsidP="003A0496">
            <w:pPr>
              <w:pStyle w:val="Labor-Text"/>
              <w:tabs>
                <w:tab w:val="left" w:pos="709"/>
              </w:tabs>
              <w:rPr>
                <w:rFonts w:cs="Arial"/>
              </w:rPr>
            </w:pPr>
          </w:p>
        </w:tc>
        <w:tc>
          <w:tcPr>
            <w:tcW w:w="282" w:type="dxa"/>
          </w:tcPr>
          <w:p w14:paraId="1B7E33D5" w14:textId="77777777" w:rsidR="004A2249" w:rsidRPr="0004025D" w:rsidRDefault="004A2249" w:rsidP="003A0496">
            <w:pPr>
              <w:pStyle w:val="Labor-Text"/>
              <w:tabs>
                <w:tab w:val="left" w:pos="709"/>
              </w:tabs>
              <w:rPr>
                <w:rFonts w:cs="Arial"/>
              </w:rPr>
            </w:pPr>
          </w:p>
        </w:tc>
        <w:tc>
          <w:tcPr>
            <w:tcW w:w="282" w:type="dxa"/>
          </w:tcPr>
          <w:p w14:paraId="5397307E" w14:textId="77777777" w:rsidR="004A2249" w:rsidRPr="0004025D" w:rsidRDefault="004A2249" w:rsidP="003A0496">
            <w:pPr>
              <w:pStyle w:val="Labor-Text"/>
              <w:tabs>
                <w:tab w:val="left" w:pos="709"/>
              </w:tabs>
              <w:rPr>
                <w:rFonts w:cs="Arial"/>
              </w:rPr>
            </w:pPr>
          </w:p>
        </w:tc>
        <w:tc>
          <w:tcPr>
            <w:tcW w:w="282" w:type="dxa"/>
          </w:tcPr>
          <w:p w14:paraId="6A2C41DD" w14:textId="77777777" w:rsidR="004A2249" w:rsidRPr="0004025D" w:rsidRDefault="004A2249" w:rsidP="003A0496">
            <w:pPr>
              <w:pStyle w:val="Labor-Text"/>
              <w:tabs>
                <w:tab w:val="left" w:pos="709"/>
              </w:tabs>
              <w:rPr>
                <w:rFonts w:cs="Arial"/>
              </w:rPr>
            </w:pPr>
          </w:p>
        </w:tc>
        <w:tc>
          <w:tcPr>
            <w:tcW w:w="282" w:type="dxa"/>
          </w:tcPr>
          <w:p w14:paraId="3EE7B14C" w14:textId="77777777" w:rsidR="004A2249" w:rsidRPr="0004025D" w:rsidRDefault="004A2249" w:rsidP="003A0496">
            <w:pPr>
              <w:pStyle w:val="Labor-Text"/>
              <w:tabs>
                <w:tab w:val="left" w:pos="709"/>
              </w:tabs>
              <w:rPr>
                <w:rFonts w:cs="Arial"/>
              </w:rPr>
            </w:pPr>
          </w:p>
        </w:tc>
        <w:tc>
          <w:tcPr>
            <w:tcW w:w="282" w:type="dxa"/>
          </w:tcPr>
          <w:p w14:paraId="59898DAB" w14:textId="77777777" w:rsidR="004A2249" w:rsidRPr="0004025D" w:rsidRDefault="004A2249" w:rsidP="003A0496">
            <w:pPr>
              <w:pStyle w:val="Labor-Text"/>
              <w:tabs>
                <w:tab w:val="left" w:pos="709"/>
              </w:tabs>
              <w:rPr>
                <w:rFonts w:cs="Arial"/>
              </w:rPr>
            </w:pPr>
          </w:p>
        </w:tc>
        <w:tc>
          <w:tcPr>
            <w:tcW w:w="282" w:type="dxa"/>
          </w:tcPr>
          <w:p w14:paraId="0D0CC9E4" w14:textId="77777777" w:rsidR="004A2249" w:rsidRPr="0004025D" w:rsidRDefault="004A2249" w:rsidP="003A0496">
            <w:pPr>
              <w:pStyle w:val="Labor-Text"/>
              <w:tabs>
                <w:tab w:val="left" w:pos="709"/>
              </w:tabs>
              <w:rPr>
                <w:rFonts w:cs="Arial"/>
              </w:rPr>
            </w:pPr>
          </w:p>
        </w:tc>
        <w:tc>
          <w:tcPr>
            <w:tcW w:w="282" w:type="dxa"/>
          </w:tcPr>
          <w:p w14:paraId="3EA9F177" w14:textId="77777777" w:rsidR="004A2249" w:rsidRPr="0004025D" w:rsidRDefault="004A2249" w:rsidP="003A0496">
            <w:pPr>
              <w:pStyle w:val="Labor-Text"/>
              <w:tabs>
                <w:tab w:val="left" w:pos="709"/>
              </w:tabs>
              <w:rPr>
                <w:rFonts w:cs="Arial"/>
              </w:rPr>
            </w:pPr>
          </w:p>
        </w:tc>
        <w:tc>
          <w:tcPr>
            <w:tcW w:w="282" w:type="dxa"/>
          </w:tcPr>
          <w:p w14:paraId="18A14091" w14:textId="77777777" w:rsidR="004A2249" w:rsidRPr="0004025D" w:rsidRDefault="004A2249" w:rsidP="003A0496">
            <w:pPr>
              <w:pStyle w:val="Labor-Text"/>
              <w:tabs>
                <w:tab w:val="left" w:pos="709"/>
              </w:tabs>
              <w:rPr>
                <w:rFonts w:cs="Arial"/>
              </w:rPr>
            </w:pPr>
          </w:p>
        </w:tc>
        <w:tc>
          <w:tcPr>
            <w:tcW w:w="282" w:type="dxa"/>
          </w:tcPr>
          <w:p w14:paraId="7D36C873" w14:textId="77777777" w:rsidR="004A2249" w:rsidRPr="0004025D" w:rsidRDefault="004A2249" w:rsidP="003A0496">
            <w:pPr>
              <w:pStyle w:val="Labor-Text"/>
              <w:tabs>
                <w:tab w:val="left" w:pos="709"/>
              </w:tabs>
              <w:rPr>
                <w:rFonts w:cs="Arial"/>
              </w:rPr>
            </w:pPr>
          </w:p>
        </w:tc>
        <w:tc>
          <w:tcPr>
            <w:tcW w:w="282" w:type="dxa"/>
          </w:tcPr>
          <w:p w14:paraId="39B4D272" w14:textId="77777777" w:rsidR="004A2249" w:rsidRPr="0004025D" w:rsidRDefault="004A2249" w:rsidP="003A0496">
            <w:pPr>
              <w:pStyle w:val="Labor-Text"/>
              <w:tabs>
                <w:tab w:val="left" w:pos="709"/>
              </w:tabs>
              <w:rPr>
                <w:rFonts w:cs="Arial"/>
              </w:rPr>
            </w:pPr>
          </w:p>
        </w:tc>
        <w:tc>
          <w:tcPr>
            <w:tcW w:w="282" w:type="dxa"/>
          </w:tcPr>
          <w:p w14:paraId="68FA4431" w14:textId="77777777" w:rsidR="004A2249" w:rsidRPr="0004025D" w:rsidRDefault="004A2249" w:rsidP="003A0496">
            <w:pPr>
              <w:pStyle w:val="Labor-Text"/>
              <w:tabs>
                <w:tab w:val="left" w:pos="709"/>
              </w:tabs>
              <w:rPr>
                <w:rFonts w:cs="Arial"/>
              </w:rPr>
            </w:pPr>
          </w:p>
        </w:tc>
        <w:tc>
          <w:tcPr>
            <w:tcW w:w="282" w:type="dxa"/>
          </w:tcPr>
          <w:p w14:paraId="6416F167" w14:textId="77777777" w:rsidR="004A2249" w:rsidRPr="0004025D" w:rsidRDefault="004A2249" w:rsidP="003A0496">
            <w:pPr>
              <w:pStyle w:val="Labor-Text"/>
              <w:tabs>
                <w:tab w:val="left" w:pos="709"/>
              </w:tabs>
              <w:rPr>
                <w:rFonts w:cs="Arial"/>
              </w:rPr>
            </w:pPr>
          </w:p>
        </w:tc>
        <w:tc>
          <w:tcPr>
            <w:tcW w:w="282" w:type="dxa"/>
          </w:tcPr>
          <w:p w14:paraId="5F37E1F2" w14:textId="77777777" w:rsidR="004A2249" w:rsidRPr="0004025D" w:rsidRDefault="004A2249" w:rsidP="003A0496">
            <w:pPr>
              <w:pStyle w:val="Labor-Text"/>
              <w:tabs>
                <w:tab w:val="left" w:pos="709"/>
              </w:tabs>
              <w:rPr>
                <w:rFonts w:cs="Arial"/>
              </w:rPr>
            </w:pPr>
          </w:p>
        </w:tc>
        <w:tc>
          <w:tcPr>
            <w:tcW w:w="281" w:type="dxa"/>
          </w:tcPr>
          <w:p w14:paraId="7DE3DF78" w14:textId="77777777" w:rsidR="004A2249" w:rsidRPr="0004025D" w:rsidRDefault="004A2249" w:rsidP="003A0496">
            <w:pPr>
              <w:pStyle w:val="Labor-Text"/>
              <w:tabs>
                <w:tab w:val="left" w:pos="709"/>
              </w:tabs>
              <w:rPr>
                <w:rFonts w:cs="Arial"/>
              </w:rPr>
            </w:pPr>
          </w:p>
        </w:tc>
        <w:tc>
          <w:tcPr>
            <w:tcW w:w="281" w:type="dxa"/>
          </w:tcPr>
          <w:p w14:paraId="2A0107A4" w14:textId="77777777" w:rsidR="004A2249" w:rsidRPr="0004025D" w:rsidRDefault="004A2249" w:rsidP="003A0496">
            <w:pPr>
              <w:pStyle w:val="Labor-Text"/>
              <w:tabs>
                <w:tab w:val="left" w:pos="709"/>
              </w:tabs>
              <w:rPr>
                <w:rFonts w:cs="Arial"/>
              </w:rPr>
            </w:pPr>
          </w:p>
        </w:tc>
        <w:tc>
          <w:tcPr>
            <w:tcW w:w="281" w:type="dxa"/>
          </w:tcPr>
          <w:p w14:paraId="048EDA9A" w14:textId="77777777" w:rsidR="004A2249" w:rsidRPr="0004025D" w:rsidRDefault="004A2249" w:rsidP="003A0496">
            <w:pPr>
              <w:pStyle w:val="Labor-Text"/>
              <w:tabs>
                <w:tab w:val="left" w:pos="709"/>
              </w:tabs>
              <w:rPr>
                <w:rFonts w:cs="Arial"/>
              </w:rPr>
            </w:pPr>
          </w:p>
        </w:tc>
        <w:tc>
          <w:tcPr>
            <w:tcW w:w="281" w:type="dxa"/>
          </w:tcPr>
          <w:p w14:paraId="7764E603" w14:textId="77777777" w:rsidR="004A2249" w:rsidRPr="0004025D" w:rsidRDefault="004A2249" w:rsidP="003A0496">
            <w:pPr>
              <w:pStyle w:val="Labor-Text"/>
              <w:tabs>
                <w:tab w:val="left" w:pos="709"/>
              </w:tabs>
              <w:rPr>
                <w:rFonts w:cs="Arial"/>
              </w:rPr>
            </w:pPr>
          </w:p>
        </w:tc>
        <w:tc>
          <w:tcPr>
            <w:tcW w:w="281" w:type="dxa"/>
          </w:tcPr>
          <w:p w14:paraId="74D8F766" w14:textId="77777777" w:rsidR="004A2249" w:rsidRPr="0004025D" w:rsidRDefault="004A2249" w:rsidP="003A0496">
            <w:pPr>
              <w:pStyle w:val="Labor-Text"/>
              <w:tabs>
                <w:tab w:val="left" w:pos="709"/>
              </w:tabs>
              <w:rPr>
                <w:rFonts w:cs="Arial"/>
              </w:rPr>
            </w:pPr>
          </w:p>
        </w:tc>
        <w:tc>
          <w:tcPr>
            <w:tcW w:w="281" w:type="dxa"/>
          </w:tcPr>
          <w:p w14:paraId="4297FD10" w14:textId="77777777" w:rsidR="004A2249" w:rsidRPr="0004025D" w:rsidRDefault="004A2249" w:rsidP="003A0496">
            <w:pPr>
              <w:pStyle w:val="Labor-Text"/>
              <w:tabs>
                <w:tab w:val="left" w:pos="709"/>
              </w:tabs>
              <w:rPr>
                <w:rFonts w:cs="Arial"/>
              </w:rPr>
            </w:pPr>
          </w:p>
        </w:tc>
        <w:tc>
          <w:tcPr>
            <w:tcW w:w="281" w:type="dxa"/>
          </w:tcPr>
          <w:p w14:paraId="5BD43623" w14:textId="77777777" w:rsidR="004A2249" w:rsidRPr="0004025D" w:rsidRDefault="004A2249" w:rsidP="003A0496">
            <w:pPr>
              <w:pStyle w:val="Labor-Text"/>
              <w:tabs>
                <w:tab w:val="left" w:pos="709"/>
              </w:tabs>
              <w:rPr>
                <w:rFonts w:cs="Arial"/>
              </w:rPr>
            </w:pPr>
          </w:p>
        </w:tc>
        <w:tc>
          <w:tcPr>
            <w:tcW w:w="281" w:type="dxa"/>
          </w:tcPr>
          <w:p w14:paraId="772DC90F" w14:textId="77777777" w:rsidR="004A2249" w:rsidRPr="0004025D" w:rsidRDefault="004A2249" w:rsidP="003A0496">
            <w:pPr>
              <w:pStyle w:val="Labor-Text"/>
              <w:tabs>
                <w:tab w:val="left" w:pos="709"/>
              </w:tabs>
              <w:rPr>
                <w:rFonts w:cs="Arial"/>
              </w:rPr>
            </w:pPr>
          </w:p>
        </w:tc>
        <w:tc>
          <w:tcPr>
            <w:tcW w:w="281" w:type="dxa"/>
          </w:tcPr>
          <w:p w14:paraId="32873751" w14:textId="77777777" w:rsidR="004A2249" w:rsidRPr="0004025D" w:rsidRDefault="004A2249" w:rsidP="003A0496">
            <w:pPr>
              <w:pStyle w:val="Labor-Text"/>
              <w:tabs>
                <w:tab w:val="left" w:pos="709"/>
              </w:tabs>
              <w:rPr>
                <w:rFonts w:cs="Arial"/>
              </w:rPr>
            </w:pPr>
          </w:p>
        </w:tc>
        <w:tc>
          <w:tcPr>
            <w:tcW w:w="281" w:type="dxa"/>
          </w:tcPr>
          <w:p w14:paraId="0861E370" w14:textId="77777777" w:rsidR="004A2249" w:rsidRPr="0004025D" w:rsidRDefault="004A2249" w:rsidP="003A0496">
            <w:pPr>
              <w:pStyle w:val="Labor-Text"/>
              <w:tabs>
                <w:tab w:val="left" w:pos="709"/>
              </w:tabs>
              <w:rPr>
                <w:rFonts w:cs="Arial"/>
              </w:rPr>
            </w:pPr>
          </w:p>
        </w:tc>
        <w:tc>
          <w:tcPr>
            <w:tcW w:w="281" w:type="dxa"/>
          </w:tcPr>
          <w:p w14:paraId="2E5EFE54" w14:textId="77777777" w:rsidR="004A2249" w:rsidRPr="0004025D" w:rsidRDefault="004A2249" w:rsidP="003A0496">
            <w:pPr>
              <w:pStyle w:val="Labor-Text"/>
              <w:tabs>
                <w:tab w:val="left" w:pos="709"/>
              </w:tabs>
              <w:rPr>
                <w:rFonts w:cs="Arial"/>
              </w:rPr>
            </w:pPr>
          </w:p>
        </w:tc>
        <w:tc>
          <w:tcPr>
            <w:tcW w:w="281" w:type="dxa"/>
          </w:tcPr>
          <w:p w14:paraId="0D4FB0AA" w14:textId="77777777" w:rsidR="004A2249" w:rsidRPr="0004025D" w:rsidRDefault="004A2249" w:rsidP="003A0496">
            <w:pPr>
              <w:pStyle w:val="Labor-Text"/>
              <w:tabs>
                <w:tab w:val="left" w:pos="709"/>
              </w:tabs>
              <w:rPr>
                <w:rFonts w:cs="Arial"/>
              </w:rPr>
            </w:pPr>
          </w:p>
        </w:tc>
        <w:tc>
          <w:tcPr>
            <w:tcW w:w="281" w:type="dxa"/>
          </w:tcPr>
          <w:p w14:paraId="45391C8F" w14:textId="77777777" w:rsidR="004A2249" w:rsidRPr="0004025D" w:rsidRDefault="004A2249" w:rsidP="003A0496">
            <w:pPr>
              <w:pStyle w:val="Labor-Text"/>
              <w:tabs>
                <w:tab w:val="left" w:pos="709"/>
              </w:tabs>
              <w:rPr>
                <w:rFonts w:cs="Arial"/>
              </w:rPr>
            </w:pPr>
          </w:p>
        </w:tc>
        <w:tc>
          <w:tcPr>
            <w:tcW w:w="281" w:type="dxa"/>
          </w:tcPr>
          <w:p w14:paraId="3B0979A2" w14:textId="77777777" w:rsidR="004A2249" w:rsidRPr="0004025D" w:rsidRDefault="004A2249" w:rsidP="003A0496">
            <w:pPr>
              <w:pStyle w:val="Labor-Text"/>
              <w:tabs>
                <w:tab w:val="left" w:pos="709"/>
              </w:tabs>
              <w:rPr>
                <w:rFonts w:cs="Arial"/>
              </w:rPr>
            </w:pPr>
          </w:p>
        </w:tc>
        <w:tc>
          <w:tcPr>
            <w:tcW w:w="281" w:type="dxa"/>
          </w:tcPr>
          <w:p w14:paraId="758C13F7" w14:textId="77777777" w:rsidR="004A2249" w:rsidRPr="0004025D" w:rsidRDefault="004A2249" w:rsidP="003A0496">
            <w:pPr>
              <w:pStyle w:val="Labor-Text"/>
              <w:tabs>
                <w:tab w:val="left" w:pos="709"/>
              </w:tabs>
              <w:rPr>
                <w:rFonts w:cs="Arial"/>
              </w:rPr>
            </w:pPr>
          </w:p>
        </w:tc>
        <w:tc>
          <w:tcPr>
            <w:tcW w:w="281" w:type="dxa"/>
          </w:tcPr>
          <w:p w14:paraId="19E6DBF3" w14:textId="77777777" w:rsidR="004A2249" w:rsidRPr="0004025D" w:rsidRDefault="004A2249" w:rsidP="003A0496">
            <w:pPr>
              <w:pStyle w:val="Labor-Text"/>
              <w:tabs>
                <w:tab w:val="left" w:pos="709"/>
              </w:tabs>
              <w:rPr>
                <w:rFonts w:cs="Arial"/>
              </w:rPr>
            </w:pPr>
          </w:p>
        </w:tc>
        <w:tc>
          <w:tcPr>
            <w:tcW w:w="281" w:type="dxa"/>
          </w:tcPr>
          <w:p w14:paraId="4890BE70" w14:textId="77777777" w:rsidR="004A2249" w:rsidRPr="0004025D" w:rsidRDefault="004A2249" w:rsidP="003A0496">
            <w:pPr>
              <w:pStyle w:val="Labor-Text"/>
              <w:tabs>
                <w:tab w:val="left" w:pos="709"/>
              </w:tabs>
              <w:rPr>
                <w:rFonts w:cs="Arial"/>
              </w:rPr>
            </w:pPr>
          </w:p>
        </w:tc>
        <w:tc>
          <w:tcPr>
            <w:tcW w:w="281" w:type="dxa"/>
          </w:tcPr>
          <w:p w14:paraId="73E69B43" w14:textId="77777777" w:rsidR="004A2249" w:rsidRPr="0004025D" w:rsidRDefault="004A2249" w:rsidP="003A0496">
            <w:pPr>
              <w:pStyle w:val="Labor-Text"/>
              <w:tabs>
                <w:tab w:val="left" w:pos="709"/>
              </w:tabs>
              <w:rPr>
                <w:rFonts w:cs="Arial"/>
              </w:rPr>
            </w:pPr>
          </w:p>
        </w:tc>
      </w:tr>
    </w:tbl>
    <w:p w14:paraId="340C141F" w14:textId="77777777" w:rsidR="00BF69B9" w:rsidRDefault="00BF69B9" w:rsidP="004A2249">
      <w:pPr>
        <w:pStyle w:val="Labor-Text"/>
        <w:tabs>
          <w:tab w:val="left" w:pos="1084"/>
        </w:tabs>
        <w:spacing w:line="360" w:lineRule="auto"/>
      </w:pPr>
    </w:p>
    <w:p w14:paraId="5D4BE454" w14:textId="52C0DB09" w:rsidR="004A2249" w:rsidRDefault="004A2249" w:rsidP="004A2249">
      <w:pPr>
        <w:pStyle w:val="Labor-Text"/>
        <w:tabs>
          <w:tab w:val="left" w:pos="1084"/>
        </w:tabs>
        <w:spacing w:line="360" w:lineRule="auto"/>
      </w:pPr>
    </w:p>
    <w:p w14:paraId="0C3BE942" w14:textId="77777777" w:rsidR="00E879FB" w:rsidRDefault="00E879FB" w:rsidP="001B1C5D">
      <w:pPr>
        <w:pStyle w:val="Labor-Text"/>
        <w:tabs>
          <w:tab w:val="left" w:pos="709"/>
        </w:tabs>
        <w:spacing w:line="360" w:lineRule="auto"/>
        <w:ind w:left="705" w:hanging="705"/>
      </w:pPr>
    </w:p>
    <w:p w14:paraId="7F0567D7" w14:textId="08FE5C4D" w:rsidR="00E879FB" w:rsidRDefault="00E879FB" w:rsidP="001B1C5D">
      <w:pPr>
        <w:pStyle w:val="Labor-Text"/>
        <w:tabs>
          <w:tab w:val="left" w:pos="709"/>
        </w:tabs>
        <w:spacing w:line="360" w:lineRule="auto"/>
        <w:ind w:left="705" w:hanging="705"/>
      </w:pPr>
    </w:p>
    <w:p w14:paraId="1A4937A8" w14:textId="4B9FC435" w:rsidR="00E879FB" w:rsidRDefault="00B90F78" w:rsidP="001B1C5D">
      <w:pPr>
        <w:pStyle w:val="Labor-Text"/>
        <w:tabs>
          <w:tab w:val="left" w:pos="709"/>
        </w:tabs>
        <w:spacing w:line="360" w:lineRule="auto"/>
        <w:ind w:left="705" w:hanging="705"/>
      </w:pPr>
      <w:r>
        <w:rPr>
          <w:rFonts w:cs="Arial"/>
          <w:noProof/>
          <w:szCs w:val="24"/>
        </w:rPr>
        <w:drawing>
          <wp:anchor distT="0" distB="0" distL="114300" distR="114300" simplePos="0" relativeHeight="251657216" behindDoc="0" locked="0" layoutInCell="1" allowOverlap="1" wp14:anchorId="4B167475" wp14:editId="66ABE8F5">
            <wp:simplePos x="0" y="0"/>
            <wp:positionH relativeFrom="column">
              <wp:posOffset>6019800</wp:posOffset>
            </wp:positionH>
            <wp:positionV relativeFrom="paragraph">
              <wp:posOffset>277495</wp:posOffset>
            </wp:positionV>
            <wp:extent cx="480060" cy="488950"/>
            <wp:effectExtent l="0" t="0" r="2540" b="0"/>
            <wp:wrapNone/>
            <wp:docPr id="3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445C2" w14:textId="454F5D75" w:rsidR="004A2249" w:rsidRDefault="001B1C5D" w:rsidP="001B1C5D">
      <w:pPr>
        <w:pStyle w:val="Labor-Text"/>
        <w:tabs>
          <w:tab w:val="left" w:pos="709"/>
        </w:tabs>
        <w:spacing w:line="360" w:lineRule="auto"/>
        <w:ind w:left="705" w:hanging="705"/>
      </w:pPr>
      <w:r>
        <w:t>2.2</w:t>
      </w:r>
      <w:r>
        <w:tab/>
      </w:r>
      <w:r w:rsidR="00BF69B9" w:rsidRPr="0070521F">
        <w:t xml:space="preserve">Öffnet nun </w:t>
      </w:r>
      <w:r w:rsidR="004A2249" w:rsidRPr="0070521F">
        <w:rPr>
          <w:b/>
        </w:rPr>
        <w:t xml:space="preserve">Simulation </w:t>
      </w:r>
      <w:r w:rsidR="006712E9">
        <w:rPr>
          <w:b/>
        </w:rPr>
        <w:t>2</w:t>
      </w:r>
      <w:r w:rsidR="00BF69B9" w:rsidRPr="0070521F">
        <w:rPr>
          <w:b/>
        </w:rPr>
        <w:t xml:space="preserve"> </w:t>
      </w:r>
      <w:r w:rsidR="004A2249" w:rsidRPr="0070521F">
        <w:t>und überprüft</w:t>
      </w:r>
      <w:r w:rsidR="004A2249">
        <w:t>, ob ihr die Aufgabe richtig gelöst habt. Bewegt den Schieberegler und beschreibt, was euch auffällt.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F69B9" w14:paraId="1C00DE0B" w14:textId="77777777" w:rsidTr="00FB54AA">
        <w:trPr>
          <w:trHeight w:val="3021"/>
        </w:trPr>
        <w:tc>
          <w:tcPr>
            <w:tcW w:w="9062" w:type="dxa"/>
            <w:shd w:val="clear" w:color="auto" w:fill="auto"/>
          </w:tcPr>
          <w:p w14:paraId="7094EACE" w14:textId="77777777" w:rsidR="00BF69B9" w:rsidRDefault="00BF69B9" w:rsidP="003A0496">
            <w:pPr>
              <w:pStyle w:val="Labor-Text"/>
              <w:spacing w:line="360" w:lineRule="auto"/>
            </w:pPr>
          </w:p>
        </w:tc>
      </w:tr>
    </w:tbl>
    <w:p w14:paraId="6853138D" w14:textId="77777777" w:rsidR="004A2249" w:rsidRDefault="004A2249" w:rsidP="004A2249">
      <w:pPr>
        <w:pStyle w:val="Labor-Text"/>
        <w:spacing w:line="360" w:lineRule="auto"/>
      </w:pPr>
    </w:p>
    <w:p w14:paraId="5621F3F8" w14:textId="77777777" w:rsidR="004A2249" w:rsidRDefault="004A2249" w:rsidP="004A2249">
      <w:pPr>
        <w:pStyle w:val="Labor-Text"/>
        <w:spacing w:line="360" w:lineRule="auto"/>
        <w:rPr>
          <w:noProof/>
        </w:rPr>
      </w:pPr>
      <w:r>
        <w:rPr>
          <w:noProof/>
        </w:rPr>
        <w:t xml:space="preserve">Diese Eigenschaft bezeichnet man als </w:t>
      </w:r>
      <w:r w:rsidRPr="00F50099">
        <w:rPr>
          <w:b/>
          <w:noProof/>
        </w:rPr>
        <w:t>deckungsgleich</w:t>
      </w:r>
      <w:r>
        <w:rPr>
          <w:noProof/>
        </w:rPr>
        <w:t>. Die Symmetrieachse zeigt, dass beide Figuren spiegelbildlich zueinander sind.</w:t>
      </w:r>
    </w:p>
    <w:p w14:paraId="52DBA7A0" w14:textId="42204F26" w:rsidR="005C03B6" w:rsidRDefault="005C03B6" w:rsidP="00921012">
      <w:pPr>
        <w:pStyle w:val="Labor-Text"/>
        <w:spacing w:line="360" w:lineRule="auto"/>
        <w:ind w:left="708"/>
        <w:rPr>
          <w:noProof/>
        </w:rPr>
      </w:pPr>
    </w:p>
    <w:p w14:paraId="5D8557F2" w14:textId="06881850" w:rsidR="00836E93" w:rsidRDefault="001B1C5D" w:rsidP="001B1C5D">
      <w:pPr>
        <w:pStyle w:val="Labor-Text"/>
        <w:spacing w:line="360" w:lineRule="auto"/>
        <w:ind w:left="705" w:hanging="705"/>
        <w:rPr>
          <w:noProof/>
        </w:rPr>
      </w:pPr>
      <w:r>
        <w:rPr>
          <w:noProof/>
        </w:rPr>
        <w:t>2.3</w:t>
      </w:r>
      <w:r>
        <w:rPr>
          <w:noProof/>
        </w:rPr>
        <w:tab/>
      </w:r>
      <w:r w:rsidR="00FB54AA">
        <w:t xml:space="preserve">Auf der rechten Seite seht ihr die Punkte A, B, C, D, E und F. Auf der linken Seite seht ihr ihre Spiegelbilder. Diese nennt man </w:t>
      </w:r>
      <w:r w:rsidR="00FB54AA" w:rsidRPr="002842CC">
        <w:rPr>
          <w:b/>
        </w:rPr>
        <w:t>Bildpunkt</w:t>
      </w:r>
      <w:r w:rsidR="00FB54AA">
        <w:t xml:space="preserve">. Sie </w:t>
      </w:r>
      <w:r w:rsidR="00FB54AA" w:rsidRPr="00C476AD">
        <w:t xml:space="preserve">werden mit einem „ </w:t>
      </w:r>
      <w:r w:rsidR="00FB54AA" w:rsidRPr="00C476AD">
        <w:rPr>
          <w:rFonts w:cs="Arial"/>
        </w:rPr>
        <w:t>′</w:t>
      </w:r>
      <w:r w:rsidR="00FB54AA" w:rsidRPr="00C476AD">
        <w:t xml:space="preserve"> “ rechts oben</w:t>
      </w:r>
      <w:r w:rsidR="00FB54AA">
        <w:t xml:space="preserve"> an dem jeweiligen Buchstaben gekennzeichnet.</w:t>
      </w:r>
      <w:r w:rsidR="00FB54AA" w:rsidRPr="00C476AD">
        <w:rPr>
          <w:noProof/>
        </w:rPr>
        <w:t xml:space="preserve"> </w:t>
      </w:r>
      <w:r w:rsidR="007A2C43">
        <w:rPr>
          <w:noProof/>
        </w:rPr>
        <w:t>Zeichne</w:t>
      </w:r>
      <w:r w:rsidR="00FB54AA">
        <w:rPr>
          <w:noProof/>
        </w:rPr>
        <w:t>t</w:t>
      </w:r>
      <w:r w:rsidR="007A2C43">
        <w:rPr>
          <w:noProof/>
        </w:rPr>
        <w:t xml:space="preserve"> mit einem Stift und dem Ge</w:t>
      </w:r>
      <w:r w:rsidR="00D36181">
        <w:rPr>
          <w:noProof/>
        </w:rPr>
        <w:t>od</w:t>
      </w:r>
      <w:r w:rsidR="00AE27E9">
        <w:rPr>
          <w:noProof/>
        </w:rPr>
        <w:t>reieck die Symmetrieachse im Schmetterling ein</w:t>
      </w:r>
      <w:r w:rsidR="00FB54AA">
        <w:rPr>
          <w:noProof/>
        </w:rPr>
        <w:t xml:space="preserve"> und findet die fehlenden Bildpunkte von D, E und F.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03752" w:rsidRPr="00F64B4F" w14:paraId="12746529" w14:textId="77777777" w:rsidTr="00C91890">
        <w:trPr>
          <w:trHeight w:val="5046"/>
          <w:jc w:val="center"/>
        </w:trPr>
        <w:tc>
          <w:tcPr>
            <w:tcW w:w="5000" w:type="pct"/>
          </w:tcPr>
          <w:p w14:paraId="5F8BD4ED" w14:textId="0DDE85FD" w:rsidR="00403752" w:rsidRPr="00F64B4F" w:rsidRDefault="00FB54AA" w:rsidP="00EF622E">
            <w:pPr>
              <w:pStyle w:val="Labor-Text"/>
              <w:spacing w:line="360" w:lineRule="auto"/>
              <w:jc w:val="center"/>
            </w:pPr>
            <w:r>
              <w:rPr>
                <w:noProof/>
              </w:rPr>
              <w:lastRenderedPageBreak/>
              <w:drawing>
                <wp:anchor distT="0" distB="0" distL="114300" distR="114300" simplePos="0" relativeHeight="251710976" behindDoc="1" locked="0" layoutInCell="1" allowOverlap="1" wp14:anchorId="3AFA6CAA" wp14:editId="49D3B74B">
                  <wp:simplePos x="0" y="0"/>
                  <wp:positionH relativeFrom="column">
                    <wp:posOffset>381000</wp:posOffset>
                  </wp:positionH>
                  <wp:positionV relativeFrom="paragraph">
                    <wp:posOffset>27940</wp:posOffset>
                  </wp:positionV>
                  <wp:extent cx="4864100" cy="312420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png"/>
                          <pic:cNvPicPr/>
                        </pic:nvPicPr>
                        <pic:blipFill>
                          <a:blip r:embed="rId31">
                            <a:extLst>
                              <a:ext uri="{28A0092B-C50C-407E-A947-70E740481C1C}">
                                <a14:useLocalDpi xmlns:a14="http://schemas.microsoft.com/office/drawing/2010/main" val="0"/>
                              </a:ext>
                            </a:extLst>
                          </a:blip>
                          <a:stretch>
                            <a:fillRect/>
                          </a:stretch>
                        </pic:blipFill>
                        <pic:spPr>
                          <a:xfrm>
                            <a:off x="0" y="0"/>
                            <a:ext cx="4864100" cy="3124200"/>
                          </a:xfrm>
                          <a:prstGeom prst="rect">
                            <a:avLst/>
                          </a:prstGeom>
                        </pic:spPr>
                      </pic:pic>
                    </a:graphicData>
                  </a:graphic>
                  <wp14:sizeRelV relativeFrom="margin">
                    <wp14:pctHeight>0</wp14:pctHeight>
                  </wp14:sizeRelV>
                </wp:anchor>
              </w:drawing>
            </w:r>
          </w:p>
        </w:tc>
      </w:tr>
    </w:tbl>
    <w:p w14:paraId="1659A04D" w14:textId="30439C86" w:rsidR="005B52F5" w:rsidRDefault="00C91890" w:rsidP="00403752">
      <w:pPr>
        <w:pStyle w:val="Labor-Text"/>
        <w:spacing w:line="360" w:lineRule="auto"/>
        <w:rPr>
          <w:noProof/>
        </w:rPr>
      </w:pPr>
      <w:r w:rsidRPr="001707CC">
        <w:rPr>
          <w:b/>
          <w:noProof/>
        </w:rPr>
        <w:drawing>
          <wp:anchor distT="0" distB="0" distL="114300" distR="114300" simplePos="0" relativeHeight="251646976" behindDoc="0" locked="0" layoutInCell="1" allowOverlap="1" wp14:anchorId="5F16A82E" wp14:editId="43AEAB3C">
            <wp:simplePos x="0" y="0"/>
            <wp:positionH relativeFrom="column">
              <wp:posOffset>6029960</wp:posOffset>
            </wp:positionH>
            <wp:positionV relativeFrom="paragraph">
              <wp:posOffset>259080</wp:posOffset>
            </wp:positionV>
            <wp:extent cx="480060" cy="488950"/>
            <wp:effectExtent l="0" t="0" r="0" b="6350"/>
            <wp:wrapNone/>
            <wp:docPr id="4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FDF53" w14:textId="30F9AD44" w:rsidR="002D5CE9" w:rsidRDefault="001B1C5D" w:rsidP="00C91890">
      <w:pPr>
        <w:pStyle w:val="Labor-Text"/>
        <w:spacing w:line="360" w:lineRule="auto"/>
        <w:ind w:left="705" w:hanging="705"/>
      </w:pPr>
      <w:r>
        <w:t>2</w:t>
      </w:r>
      <w:r w:rsidR="00C91890">
        <w:t>.4</w:t>
      </w:r>
      <w:r>
        <w:tab/>
      </w:r>
      <w:r w:rsidR="00C91890" w:rsidRPr="00D940FF">
        <w:t xml:space="preserve">Öffnet nun </w:t>
      </w:r>
      <w:r w:rsidR="006712E9">
        <w:rPr>
          <w:b/>
        </w:rPr>
        <w:t>Simulation 3</w:t>
      </w:r>
      <w:r w:rsidR="00C91890" w:rsidRPr="00D940FF">
        <w:t>. Klickt da</w:t>
      </w:r>
      <w:r w:rsidR="00C91890">
        <w:t xml:space="preserve">s Kästchen Verbindungslinien an. </w:t>
      </w:r>
      <w:r w:rsidR="00C91890" w:rsidRPr="00D940FF">
        <w:t xml:space="preserve">Vergleicht </w:t>
      </w:r>
      <w:r w:rsidR="00C91890">
        <w:t>die jeweilige Entfernung von B</w:t>
      </w:r>
      <w:r w:rsidR="00C91890" w:rsidRPr="00D940FF">
        <w:t xml:space="preserve"> und B</w:t>
      </w:r>
      <w:r w:rsidR="00C91890" w:rsidRPr="00C476AD">
        <w:rPr>
          <w:rFonts w:cs="Arial"/>
        </w:rPr>
        <w:t>′</w:t>
      </w:r>
      <w:r w:rsidR="00C91890" w:rsidRPr="00D940FF">
        <w:t xml:space="preserve"> zur Symmetrieachse</w:t>
      </w:r>
      <w:r w:rsidR="00C91890">
        <w:t xml:space="preserve"> und notiert Auffälligkeiten</w:t>
      </w:r>
      <w:r w:rsidR="00C91890" w:rsidRPr="00D940F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2D5CE9" w14:paraId="6FE975AA" w14:textId="77777777" w:rsidTr="00C91890">
        <w:trPr>
          <w:trHeight w:val="2434"/>
        </w:trPr>
        <w:tc>
          <w:tcPr>
            <w:tcW w:w="9212" w:type="dxa"/>
            <w:shd w:val="clear" w:color="auto" w:fill="auto"/>
          </w:tcPr>
          <w:p w14:paraId="4B5751C9" w14:textId="77777777" w:rsidR="002D5CE9" w:rsidRDefault="002D5CE9" w:rsidP="000A2D96">
            <w:pPr>
              <w:pStyle w:val="Labor-Text"/>
              <w:spacing w:line="360" w:lineRule="auto"/>
            </w:pPr>
          </w:p>
        </w:tc>
      </w:tr>
    </w:tbl>
    <w:p w14:paraId="4D1BA567" w14:textId="77777777" w:rsidR="00C91890" w:rsidRDefault="00C91890" w:rsidP="00403752">
      <w:pPr>
        <w:pStyle w:val="Labor-Text"/>
        <w:spacing w:line="360" w:lineRule="auto"/>
      </w:pPr>
      <w:r>
        <w:t xml:space="preserve"> </w:t>
      </w:r>
    </w:p>
    <w:p w14:paraId="3505D85D" w14:textId="17CDC14D" w:rsidR="00C91890" w:rsidRDefault="007E0C2E" w:rsidP="004262C5">
      <w:pPr>
        <w:pStyle w:val="Labor-Text"/>
        <w:spacing w:line="360" w:lineRule="auto"/>
        <w:ind w:left="705" w:hanging="705"/>
      </w:pPr>
      <w:r>
        <w:t>2.5</w:t>
      </w:r>
      <w:r w:rsidR="00C91890">
        <w:tab/>
        <w:t xml:space="preserve">Habt ihr in Aufgabe 2.3 die Bildpunkte richtig eingezeichnet? </w:t>
      </w:r>
      <w:r w:rsidR="004262C5">
        <w:rPr>
          <w:noProof/>
        </w:rPr>
        <w:t>Überprüft eure Antwort, indem ihr die</w:t>
      </w:r>
      <w:r w:rsidR="004262C5">
        <w:t xml:space="preserve"> Verbindungslinien einzeichnet und die Abstände messt. </w:t>
      </w:r>
    </w:p>
    <w:p w14:paraId="0E015765" w14:textId="3DBC93F9" w:rsidR="00D90DDA" w:rsidRDefault="004262C5" w:rsidP="004262C5">
      <w:pPr>
        <w:pStyle w:val="Labor-Text"/>
        <w:spacing w:line="360" w:lineRule="auto"/>
        <w:rPr>
          <w:noProof/>
        </w:rPr>
      </w:pPr>
      <w:r w:rsidRPr="001707CC">
        <w:rPr>
          <w:b/>
          <w:noProof/>
        </w:rPr>
        <w:drawing>
          <wp:anchor distT="0" distB="0" distL="114300" distR="114300" simplePos="0" relativeHeight="251715072" behindDoc="1" locked="0" layoutInCell="1" allowOverlap="1" wp14:anchorId="74B3C008" wp14:editId="2E7A34AD">
            <wp:simplePos x="0" y="0"/>
            <wp:positionH relativeFrom="column">
              <wp:posOffset>6043930</wp:posOffset>
            </wp:positionH>
            <wp:positionV relativeFrom="paragraph">
              <wp:posOffset>273685</wp:posOffset>
            </wp:positionV>
            <wp:extent cx="480060" cy="488950"/>
            <wp:effectExtent l="0" t="0" r="0" b="6350"/>
            <wp:wrapTight wrapText="bothSides">
              <wp:wrapPolygon edited="0">
                <wp:start x="0" y="0"/>
                <wp:lineTo x="0" y="21039"/>
                <wp:lineTo x="20571" y="21039"/>
                <wp:lineTo x="20571" y="0"/>
                <wp:lineTo x="0" y="0"/>
              </wp:wrapPolygon>
            </wp:wrapTight>
            <wp:docPr id="4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168F7" w14:textId="6CC1B07D" w:rsidR="00403752" w:rsidRDefault="007E0C2E" w:rsidP="004262C5">
      <w:pPr>
        <w:pStyle w:val="Labor-Text"/>
        <w:spacing w:line="360" w:lineRule="auto"/>
        <w:ind w:left="705" w:hanging="705"/>
        <w:rPr>
          <w:noProof/>
        </w:rPr>
      </w:pPr>
      <w:r>
        <w:rPr>
          <w:noProof/>
        </w:rPr>
        <w:t>2.6</w:t>
      </w:r>
      <w:r w:rsidR="004262C5">
        <w:rPr>
          <w:noProof/>
        </w:rPr>
        <w:t xml:space="preserve"> </w:t>
      </w:r>
      <w:r w:rsidR="004262C5">
        <w:rPr>
          <w:noProof/>
        </w:rPr>
        <w:tab/>
        <w:t xml:space="preserve">Betrachtet die Winkel zwischen Symmetrieachse und Verbindungslinie. Was fällt euch auf? </w:t>
      </w:r>
      <w:r w:rsidR="004262C5">
        <w:t xml:space="preserve">Nutzt gegeben falls die </w:t>
      </w:r>
      <w:r w:rsidR="006712E9">
        <w:rPr>
          <w:b/>
        </w:rPr>
        <w:t>Simulation 3</w:t>
      </w:r>
      <w:r w:rsidR="004262C5">
        <w:t xml:space="preserve"> als Hilfe.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03752" w14:paraId="0884DDC4" w14:textId="77777777" w:rsidTr="00CD601A">
        <w:trPr>
          <w:trHeight w:val="2204"/>
        </w:trPr>
        <w:tc>
          <w:tcPr>
            <w:tcW w:w="5000" w:type="pct"/>
          </w:tcPr>
          <w:p w14:paraId="4B0290DD" w14:textId="77777777" w:rsidR="00403752" w:rsidRDefault="00403752" w:rsidP="00403752">
            <w:pPr>
              <w:pStyle w:val="Labor-Text"/>
              <w:spacing w:line="360" w:lineRule="auto"/>
            </w:pPr>
          </w:p>
          <w:p w14:paraId="341AB6D2" w14:textId="77777777" w:rsidR="00C60716" w:rsidRDefault="00C60716" w:rsidP="00403752">
            <w:pPr>
              <w:pStyle w:val="Labor-Text"/>
              <w:spacing w:line="360" w:lineRule="auto"/>
            </w:pPr>
          </w:p>
          <w:p w14:paraId="6DE1C8D7" w14:textId="77777777" w:rsidR="00C60716" w:rsidRDefault="00C60716" w:rsidP="00403752">
            <w:pPr>
              <w:pStyle w:val="Labor-Text"/>
              <w:spacing w:line="360" w:lineRule="auto"/>
            </w:pPr>
          </w:p>
          <w:p w14:paraId="79DC67B5" w14:textId="77777777" w:rsidR="00C60716" w:rsidRDefault="00C60716" w:rsidP="00403752">
            <w:pPr>
              <w:pStyle w:val="Labor-Text"/>
              <w:spacing w:line="360" w:lineRule="auto"/>
            </w:pPr>
          </w:p>
          <w:p w14:paraId="5776574C" w14:textId="77777777" w:rsidR="00C60716" w:rsidRDefault="00C60716" w:rsidP="00403752">
            <w:pPr>
              <w:pStyle w:val="Labor-Text"/>
              <w:spacing w:line="360" w:lineRule="auto"/>
            </w:pPr>
          </w:p>
          <w:p w14:paraId="1A74A905" w14:textId="5E394E1B" w:rsidR="00C60716" w:rsidRDefault="00C60716" w:rsidP="00403752">
            <w:pPr>
              <w:pStyle w:val="Labor-Text"/>
              <w:spacing w:line="360" w:lineRule="auto"/>
            </w:pPr>
          </w:p>
        </w:tc>
      </w:tr>
    </w:tbl>
    <w:p w14:paraId="33B13090" w14:textId="002D9C72" w:rsidR="004262C5" w:rsidRDefault="006712E9" w:rsidP="004262C5">
      <w:pPr>
        <w:pStyle w:val="Labor-Text"/>
        <w:spacing w:line="360" w:lineRule="auto"/>
        <w:ind w:left="705" w:hanging="705"/>
      </w:pPr>
      <w:r w:rsidRPr="00FA6084">
        <w:rPr>
          <w:rFonts w:cs="Arial"/>
          <w:noProof/>
          <w:szCs w:val="24"/>
        </w:rPr>
        <w:drawing>
          <wp:anchor distT="0" distB="0" distL="114300" distR="114300" simplePos="0" relativeHeight="251750912" behindDoc="0" locked="0" layoutInCell="1" allowOverlap="1" wp14:anchorId="6892DB79" wp14:editId="19D0A087">
            <wp:simplePos x="0" y="0"/>
            <wp:positionH relativeFrom="column">
              <wp:posOffset>6026150</wp:posOffset>
            </wp:positionH>
            <wp:positionV relativeFrom="paragraph">
              <wp:posOffset>258445</wp:posOffset>
            </wp:positionV>
            <wp:extent cx="492760" cy="492760"/>
            <wp:effectExtent l="0" t="0" r="2540" b="2540"/>
            <wp:wrapNone/>
            <wp:docPr id="2"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C9F6CA7" w14:textId="1CBD3C4C" w:rsidR="004262C5" w:rsidRPr="00D940FF" w:rsidRDefault="007E0C2E" w:rsidP="004262C5">
      <w:pPr>
        <w:pStyle w:val="Labor-Text"/>
        <w:spacing w:line="360" w:lineRule="auto"/>
        <w:ind w:left="705" w:hanging="705"/>
      </w:pPr>
      <w:r>
        <w:t>2.7</w:t>
      </w:r>
      <w:r w:rsidR="004262C5">
        <w:tab/>
        <w:t>Zwei Punkte sind anders als die anderen. Welche sind das und was fällt euch bei der Lage der Punkte und deren Bildpunkte auf?</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6"/>
      </w:tblGrid>
      <w:tr w:rsidR="004262C5" w14:paraId="7AF81EAD" w14:textId="77777777" w:rsidTr="00CD601A">
        <w:trPr>
          <w:trHeight w:val="2145"/>
        </w:trPr>
        <w:tc>
          <w:tcPr>
            <w:tcW w:w="9096" w:type="dxa"/>
            <w:shd w:val="clear" w:color="auto" w:fill="auto"/>
          </w:tcPr>
          <w:p w14:paraId="4B181683" w14:textId="77777777" w:rsidR="004262C5" w:rsidRDefault="004262C5" w:rsidP="000A496F">
            <w:pPr>
              <w:pStyle w:val="Labor-Text"/>
              <w:spacing w:line="360" w:lineRule="auto"/>
              <w:rPr>
                <w:noProof/>
              </w:rPr>
            </w:pPr>
          </w:p>
          <w:p w14:paraId="7624833E" w14:textId="77777777" w:rsidR="004262C5" w:rsidRDefault="004262C5" w:rsidP="000A496F">
            <w:pPr>
              <w:pStyle w:val="Labor-Text"/>
              <w:spacing w:line="360" w:lineRule="auto"/>
              <w:rPr>
                <w:noProof/>
              </w:rPr>
            </w:pPr>
          </w:p>
          <w:p w14:paraId="71CBD1B0" w14:textId="77777777" w:rsidR="004262C5" w:rsidRDefault="004262C5" w:rsidP="000A496F">
            <w:pPr>
              <w:pStyle w:val="Labor-Text"/>
              <w:spacing w:line="360" w:lineRule="auto"/>
              <w:rPr>
                <w:noProof/>
              </w:rPr>
            </w:pPr>
          </w:p>
          <w:p w14:paraId="333849FE" w14:textId="77777777" w:rsidR="004262C5" w:rsidRDefault="004262C5" w:rsidP="000A496F">
            <w:pPr>
              <w:pStyle w:val="Labor-Text"/>
              <w:spacing w:line="360" w:lineRule="auto"/>
              <w:rPr>
                <w:noProof/>
              </w:rPr>
            </w:pPr>
          </w:p>
          <w:p w14:paraId="117B7542" w14:textId="77777777" w:rsidR="004262C5" w:rsidRDefault="004262C5" w:rsidP="000A496F">
            <w:pPr>
              <w:pStyle w:val="Labor-Text"/>
              <w:spacing w:line="360" w:lineRule="auto"/>
              <w:rPr>
                <w:noProof/>
              </w:rPr>
            </w:pPr>
          </w:p>
          <w:p w14:paraId="484E329A" w14:textId="77777777" w:rsidR="004262C5" w:rsidRDefault="004262C5" w:rsidP="000A496F">
            <w:pPr>
              <w:pStyle w:val="Labor-Text"/>
              <w:spacing w:line="360" w:lineRule="auto"/>
              <w:rPr>
                <w:noProof/>
              </w:rPr>
            </w:pPr>
          </w:p>
        </w:tc>
      </w:tr>
    </w:tbl>
    <w:p w14:paraId="1BBDBFCC" w14:textId="77777777" w:rsidR="004262C5" w:rsidRDefault="004262C5" w:rsidP="004262C5">
      <w:pPr>
        <w:pStyle w:val="Labor-Text"/>
        <w:spacing w:line="360" w:lineRule="auto"/>
        <w:ind w:left="705" w:hanging="705"/>
      </w:pPr>
    </w:p>
    <w:p w14:paraId="24A06F34" w14:textId="77777777" w:rsidR="00CD601A" w:rsidRDefault="004262C5" w:rsidP="004262C5">
      <w:pPr>
        <w:pStyle w:val="Labor-Text"/>
        <w:spacing w:line="360" w:lineRule="auto"/>
        <w:ind w:left="705" w:hanging="705"/>
      </w:pPr>
      <w:r w:rsidRPr="00D940FF">
        <w:t xml:space="preserve">Punkte </w:t>
      </w:r>
      <w:r w:rsidR="00451830">
        <w:t xml:space="preserve">wie A und F </w:t>
      </w:r>
      <w:r w:rsidRPr="00D940FF">
        <w:t xml:space="preserve">nennt man auch </w:t>
      </w:r>
      <w:r w:rsidRPr="00D940FF">
        <w:rPr>
          <w:b/>
        </w:rPr>
        <w:t>Fixpunkte</w:t>
      </w:r>
      <w:r w:rsidRPr="00D940FF">
        <w:t xml:space="preserve">. </w:t>
      </w:r>
      <w:r w:rsidR="00CD601A">
        <w:t>Der Name kommt daher, dass sie</w:t>
      </w:r>
    </w:p>
    <w:p w14:paraId="5973ACC8" w14:textId="0F615903" w:rsidR="004262C5" w:rsidRDefault="00CD601A" w:rsidP="00CD601A">
      <w:pPr>
        <w:pStyle w:val="Labor-Text"/>
        <w:spacing w:line="360" w:lineRule="auto"/>
      </w:pPr>
      <w:r>
        <w:t xml:space="preserve">fest, also fix, auf der Spiegelachse liegen. </w:t>
      </w:r>
    </w:p>
    <w:p w14:paraId="22252273" w14:textId="77777777" w:rsidR="00451830" w:rsidRDefault="00451830" w:rsidP="00451830">
      <w:pPr>
        <w:pStyle w:val="Labor-Text"/>
        <w:tabs>
          <w:tab w:val="left" w:pos="1084"/>
        </w:tabs>
        <w:spacing w:line="360" w:lineRule="auto"/>
      </w:pPr>
    </w:p>
    <w:p w14:paraId="55400A7E" w14:textId="77777777" w:rsidR="00451830" w:rsidRDefault="00451830" w:rsidP="00451830">
      <w:pPr>
        <w:pStyle w:val="Labor-Text"/>
        <w:tabs>
          <w:tab w:val="left" w:pos="1084"/>
        </w:tabs>
        <w:spacing w:line="360" w:lineRule="auto"/>
      </w:pPr>
      <w:r>
        <w:t xml:space="preserve">Toll, wie viel ihr über das Logo des Casinos herausgefunden habt. Auch Anna und Otto wissen jetzt vieles mehr. </w:t>
      </w:r>
    </w:p>
    <w:p w14:paraId="6C3C5D7A" w14:textId="60F16099" w:rsidR="00403752" w:rsidRDefault="00451830" w:rsidP="00451830">
      <w:pPr>
        <w:pStyle w:val="Labor-Text"/>
        <w:tabs>
          <w:tab w:val="left" w:pos="1084"/>
        </w:tabs>
        <w:spacing w:line="360" w:lineRule="auto"/>
        <w:rPr>
          <w:noProof/>
        </w:rPr>
      </w:pPr>
      <w:r>
        <w:t>Um sich alles gut merken zu können, vervollständigt die folgenden Sätze!</w:t>
      </w:r>
    </w:p>
    <w:p w14:paraId="3A51F0CA" w14:textId="2DA270CC" w:rsidR="0070521F" w:rsidRDefault="00451830" w:rsidP="00403752">
      <w:pPr>
        <w:pStyle w:val="Labor-Text"/>
        <w:spacing w:line="360" w:lineRule="auto"/>
        <w:rPr>
          <w:noProof/>
        </w:rPr>
      </w:pPr>
      <w:r w:rsidRPr="0004025D">
        <w:rPr>
          <w:noProof/>
          <w:color w:val="auto"/>
        </w:rPr>
        <w:drawing>
          <wp:anchor distT="0" distB="0" distL="114300" distR="114300" simplePos="0" relativeHeight="251683328" behindDoc="0" locked="0" layoutInCell="0" allowOverlap="1" wp14:anchorId="0411F68B" wp14:editId="0E8BD4FF">
            <wp:simplePos x="0" y="0"/>
            <wp:positionH relativeFrom="column">
              <wp:posOffset>6031865</wp:posOffset>
            </wp:positionH>
            <wp:positionV relativeFrom="paragraph">
              <wp:posOffset>313690</wp:posOffset>
            </wp:positionV>
            <wp:extent cx="496570" cy="496570"/>
            <wp:effectExtent l="0" t="0" r="0" b="0"/>
            <wp:wrapSquare wrapText="bothSides"/>
            <wp:docPr id="16"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5E6F2E" w:rsidRPr="0004025D" w14:paraId="71A42E2B" w14:textId="77777777" w:rsidTr="00C60716">
        <w:tc>
          <w:tcPr>
            <w:tcW w:w="9026" w:type="dxa"/>
            <w:shd w:val="clear" w:color="auto" w:fill="FFFFCC"/>
          </w:tcPr>
          <w:p w14:paraId="511C2702" w14:textId="13AC2688" w:rsidR="005E6F2E" w:rsidRPr="0004025D" w:rsidRDefault="005E6F2E" w:rsidP="000174A8">
            <w:pPr>
              <w:pStyle w:val="Labor-Materialbox-berschrift"/>
              <w:spacing w:after="120"/>
              <w:jc w:val="both"/>
              <w:rPr>
                <w:color w:val="auto"/>
              </w:rPr>
            </w:pPr>
            <w:r w:rsidRPr="0004025D">
              <w:rPr>
                <w:color w:val="auto"/>
              </w:rPr>
              <w:t>Gruppenergebnis</w:t>
            </w:r>
          </w:p>
          <w:p w14:paraId="40114581" w14:textId="1FB124CB" w:rsidR="005E6F2E" w:rsidRPr="0004025D" w:rsidRDefault="005E6F2E" w:rsidP="005E6F2E">
            <w:pPr>
              <w:pStyle w:val="Labor-Text"/>
              <w:spacing w:after="120"/>
            </w:pPr>
            <w:r>
              <w:t>Diskutiert eure Ergebnisse aus Aufgabe 4.3 und fasst die Eigenschaften der Achsensymmetrie zusammen.</w:t>
            </w:r>
          </w:p>
        </w:tc>
      </w:tr>
      <w:tr w:rsidR="005E6F2E" w:rsidRPr="0004025D" w14:paraId="1E88E04F" w14:textId="77777777" w:rsidTr="00C60716">
        <w:tc>
          <w:tcPr>
            <w:tcW w:w="9026" w:type="dxa"/>
            <w:shd w:val="clear" w:color="auto" w:fill="auto"/>
          </w:tcPr>
          <w:p w14:paraId="289E2298" w14:textId="77777777" w:rsidR="005E6F2E" w:rsidRDefault="005E6F2E" w:rsidP="005E6F2E">
            <w:pPr>
              <w:pStyle w:val="Labor-Text"/>
              <w:spacing w:line="360" w:lineRule="auto"/>
            </w:pPr>
            <w:r>
              <w:t>Das Spiegelbild eines Punktes nennt man___________________________.</w:t>
            </w:r>
          </w:p>
          <w:p w14:paraId="109CEFCD" w14:textId="36797FE7" w:rsidR="00451830" w:rsidRDefault="005E6F2E" w:rsidP="005E6F2E">
            <w:pPr>
              <w:pStyle w:val="Labor-Text"/>
              <w:spacing w:line="360" w:lineRule="auto"/>
            </w:pPr>
            <w:r>
              <w:t>Punkte, die auf der Spiegelachse liegen, nennt man ___________________.</w:t>
            </w:r>
          </w:p>
          <w:p w14:paraId="11C1AACA" w14:textId="77777777" w:rsidR="005E6F2E" w:rsidRDefault="005E6F2E" w:rsidP="000174A8">
            <w:pPr>
              <w:pStyle w:val="Labor-Text"/>
              <w:spacing w:line="360" w:lineRule="auto"/>
            </w:pPr>
          </w:p>
          <w:p w14:paraId="3842FA67" w14:textId="36978E64" w:rsidR="005E6F2E" w:rsidRDefault="005E6F2E" w:rsidP="005E6F2E">
            <w:pPr>
              <w:pStyle w:val="Labor-Text"/>
              <w:spacing w:line="360" w:lineRule="auto"/>
            </w:pPr>
            <w:r>
              <w:t>Notiert weitere Eigenschaften der Achsensymmetrie und erklärt ihre Bedeutung.</w:t>
            </w:r>
          </w:p>
          <w:p w14:paraId="7387B54B" w14:textId="77777777" w:rsidR="005E6F2E" w:rsidRDefault="005E6F2E" w:rsidP="000174A8">
            <w:pPr>
              <w:pStyle w:val="Labor-Text"/>
              <w:spacing w:line="360" w:lineRule="auto"/>
            </w:pPr>
          </w:p>
          <w:p w14:paraId="7C8D1A81" w14:textId="77777777" w:rsidR="005E6F2E" w:rsidRDefault="005E6F2E" w:rsidP="000174A8">
            <w:pPr>
              <w:pStyle w:val="Labor-Text"/>
              <w:spacing w:line="360" w:lineRule="auto"/>
            </w:pPr>
          </w:p>
          <w:p w14:paraId="4C3EC5F1" w14:textId="77777777" w:rsidR="005E6F2E" w:rsidRDefault="005E6F2E" w:rsidP="000174A8">
            <w:pPr>
              <w:pStyle w:val="Labor-Text"/>
              <w:spacing w:line="360" w:lineRule="auto"/>
            </w:pPr>
          </w:p>
          <w:p w14:paraId="1F3C8ACA" w14:textId="77777777" w:rsidR="005E6F2E" w:rsidRDefault="005E6F2E" w:rsidP="000174A8">
            <w:pPr>
              <w:pStyle w:val="Labor-Text"/>
              <w:spacing w:line="360" w:lineRule="auto"/>
            </w:pPr>
          </w:p>
          <w:p w14:paraId="70A531DC" w14:textId="77777777" w:rsidR="005E6F2E" w:rsidRDefault="005E6F2E" w:rsidP="000174A8">
            <w:pPr>
              <w:pStyle w:val="Labor-Text"/>
              <w:spacing w:line="360" w:lineRule="auto"/>
            </w:pPr>
          </w:p>
          <w:p w14:paraId="0C76B3E5" w14:textId="77777777" w:rsidR="005E6F2E" w:rsidRDefault="005E6F2E" w:rsidP="000174A8">
            <w:pPr>
              <w:pStyle w:val="Labor-Text"/>
              <w:spacing w:line="360" w:lineRule="auto"/>
            </w:pPr>
          </w:p>
          <w:p w14:paraId="49B04907" w14:textId="77777777" w:rsidR="005E6F2E" w:rsidRDefault="005E6F2E" w:rsidP="000174A8">
            <w:pPr>
              <w:pStyle w:val="Labor-Text"/>
              <w:spacing w:line="360" w:lineRule="auto"/>
              <w:rPr>
                <w:b/>
              </w:rPr>
            </w:pPr>
          </w:p>
          <w:p w14:paraId="3033DAEB" w14:textId="77777777" w:rsidR="008011EF" w:rsidRDefault="008011EF" w:rsidP="000174A8">
            <w:pPr>
              <w:pStyle w:val="Labor-Text"/>
              <w:spacing w:line="360" w:lineRule="auto"/>
              <w:rPr>
                <w:b/>
              </w:rPr>
            </w:pPr>
          </w:p>
          <w:p w14:paraId="4DC1CAAB" w14:textId="1C8B89D8" w:rsidR="008011EF" w:rsidRPr="0004025D" w:rsidRDefault="008011EF" w:rsidP="000174A8">
            <w:pPr>
              <w:pStyle w:val="Labor-Text"/>
              <w:spacing w:line="360" w:lineRule="auto"/>
              <w:rPr>
                <w:b/>
              </w:rPr>
            </w:pPr>
          </w:p>
        </w:tc>
      </w:tr>
    </w:tbl>
    <w:p w14:paraId="21B8D541" w14:textId="4B502F25" w:rsidR="008011EF" w:rsidRPr="008011EF" w:rsidRDefault="008011EF" w:rsidP="00254B11">
      <w:pPr>
        <w:widowControl w:val="0"/>
        <w:autoSpaceDE w:val="0"/>
        <w:autoSpaceDN w:val="0"/>
        <w:adjustRightInd w:val="0"/>
        <w:spacing w:after="80"/>
        <w:rPr>
          <w:rFonts w:ascii="Arial" w:eastAsia="Calibri" w:hAnsi="Arial" w:cs="Arial"/>
          <w:color w:val="auto"/>
          <w:kern w:val="0"/>
          <w:sz w:val="24"/>
          <w:szCs w:val="24"/>
        </w:rPr>
      </w:pPr>
    </w:p>
    <w:p w14:paraId="4A0DE14C" w14:textId="495A70B3" w:rsidR="005E6F2E" w:rsidRPr="00254B11" w:rsidRDefault="005E6F2E" w:rsidP="00254B11">
      <w:pPr>
        <w:widowControl w:val="0"/>
        <w:autoSpaceDE w:val="0"/>
        <w:autoSpaceDN w:val="0"/>
        <w:adjustRightInd w:val="0"/>
        <w:spacing w:after="80"/>
        <w:rPr>
          <w:rFonts w:ascii="Helvetica Neue" w:eastAsia="Calibri" w:hAnsi="Helvetica Neue" w:cs="Helvetica Neue"/>
          <w:color w:val="343434"/>
          <w:kern w:val="0"/>
          <w:sz w:val="38"/>
          <w:szCs w:val="38"/>
        </w:rPr>
        <w:sectPr w:rsidR="005E6F2E" w:rsidRPr="00254B11" w:rsidSect="004B5C9B">
          <w:headerReference w:type="default" r:id="rId32"/>
          <w:pgSz w:w="11906" w:h="16838"/>
          <w:pgMar w:top="1417" w:right="1417" w:bottom="1134" w:left="1417" w:header="708" w:footer="794" w:gutter="0"/>
          <w:cols w:space="708"/>
          <w:docGrid w:linePitch="360"/>
        </w:sectPr>
      </w:pPr>
    </w:p>
    <w:p w14:paraId="4ED1ACE9" w14:textId="6F894F51" w:rsidR="007E0C2E" w:rsidRDefault="009E0B20" w:rsidP="003576CD">
      <w:pPr>
        <w:pStyle w:val="Labor-Text"/>
        <w:spacing w:line="360" w:lineRule="auto"/>
        <w:rPr>
          <w:noProof/>
          <w:color w:val="auto"/>
        </w:rPr>
      </w:pPr>
      <w:r w:rsidRPr="009E0B20">
        <w:rPr>
          <w:noProof/>
          <w:color w:val="auto"/>
        </w:rPr>
        <w:lastRenderedPageBreak/>
        <w:t>Die Casinobesitzer haben sich eine weitere Aktion überlegt, um die Wände des Casinos noch etwas anspruchsvoller zu dekorieren.</w:t>
      </w:r>
      <w:r w:rsidR="00F03A13">
        <w:rPr>
          <w:noProof/>
          <w:color w:val="auto"/>
        </w:rPr>
        <w:t xml:space="preserve"> 20 </w:t>
      </w:r>
      <w:r w:rsidR="00062E0A">
        <w:rPr>
          <w:noProof/>
          <w:color w:val="auto"/>
        </w:rPr>
        <w:t>C</w:t>
      </w:r>
      <w:r w:rsidR="00F03A13">
        <w:rPr>
          <w:noProof/>
          <w:color w:val="auto"/>
        </w:rPr>
        <w:t xml:space="preserve">hips zusätzlich gibt es </w:t>
      </w:r>
      <w:r w:rsidRPr="009E0B20">
        <w:rPr>
          <w:noProof/>
          <w:color w:val="auto"/>
        </w:rPr>
        <w:t xml:space="preserve">für die Personen, die ein achsensymmetrisches </w:t>
      </w:r>
      <w:r w:rsidR="00451830">
        <w:rPr>
          <w:noProof/>
          <w:color w:val="auto"/>
        </w:rPr>
        <w:t>Bild</w:t>
      </w:r>
      <w:r w:rsidR="00F03A13">
        <w:rPr>
          <w:noProof/>
          <w:color w:val="auto"/>
        </w:rPr>
        <w:t xml:space="preserve"> einreichen 20</w:t>
      </w:r>
      <w:r>
        <w:rPr>
          <w:noProof/>
          <w:color w:val="auto"/>
        </w:rPr>
        <w:t xml:space="preserve">. </w:t>
      </w:r>
      <w:r w:rsidR="00F03A13">
        <w:rPr>
          <w:noProof/>
          <w:color w:val="auto"/>
        </w:rPr>
        <w:t>Anna und Otto fragen sich, wie man vorgehen muss, um ein solches</w:t>
      </w:r>
      <w:r w:rsidR="00451830">
        <w:rPr>
          <w:noProof/>
          <w:color w:val="auto"/>
        </w:rPr>
        <w:t xml:space="preserve"> Bild</w:t>
      </w:r>
      <w:r w:rsidR="00F03A13">
        <w:rPr>
          <w:noProof/>
          <w:color w:val="auto"/>
        </w:rPr>
        <w:t xml:space="preserve"> zu erstellen. Könnt ihr ihnen helfen, die </w:t>
      </w:r>
      <w:r w:rsidR="00062E0A">
        <w:rPr>
          <w:noProof/>
          <w:color w:val="auto"/>
        </w:rPr>
        <w:t>C</w:t>
      </w:r>
      <w:r w:rsidR="00F03A13">
        <w:rPr>
          <w:noProof/>
          <w:color w:val="auto"/>
        </w:rPr>
        <w:t xml:space="preserve">hips zu erlangen? Erstellt mit der folgenden Anleitung ein achsensymmetrisches Bild. </w:t>
      </w:r>
    </w:p>
    <w:p w14:paraId="28F00D78" w14:textId="774973B2" w:rsidR="003576CD" w:rsidRDefault="007E0C2E" w:rsidP="003576CD">
      <w:pPr>
        <w:pStyle w:val="Labor-Text"/>
        <w:spacing w:line="360" w:lineRule="auto"/>
        <w:rPr>
          <w:b/>
          <w:noProof/>
          <w:color w:val="auto"/>
        </w:rPr>
      </w:pPr>
      <w:r w:rsidRPr="001707CC">
        <w:rPr>
          <w:b/>
          <w:noProof/>
          <w:color w:val="auto"/>
        </w:rPr>
        <w:drawing>
          <wp:anchor distT="0" distB="0" distL="114300" distR="114300" simplePos="0" relativeHeight="251650560" behindDoc="0" locked="0" layoutInCell="1" allowOverlap="1" wp14:anchorId="6BF3421C" wp14:editId="5F3E5C4C">
            <wp:simplePos x="0" y="0"/>
            <wp:positionH relativeFrom="column">
              <wp:posOffset>6022975</wp:posOffset>
            </wp:positionH>
            <wp:positionV relativeFrom="paragraph">
              <wp:posOffset>297180</wp:posOffset>
            </wp:positionV>
            <wp:extent cx="480060" cy="488950"/>
            <wp:effectExtent l="0" t="0" r="0" b="6350"/>
            <wp:wrapThrough wrapText="bothSides">
              <wp:wrapPolygon edited="0">
                <wp:start x="0" y="0"/>
                <wp:lineTo x="0" y="21039"/>
                <wp:lineTo x="20571" y="21039"/>
                <wp:lineTo x="20571" y="0"/>
                <wp:lineTo x="0" y="0"/>
              </wp:wrapPolygon>
            </wp:wrapThrough>
            <wp:docPr id="4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54E09" w14:textId="3CC03122" w:rsidR="00F03A13" w:rsidRDefault="00F03A13" w:rsidP="003576CD">
      <w:pPr>
        <w:pStyle w:val="Labor-Text"/>
        <w:spacing w:line="360" w:lineRule="auto"/>
        <w:rPr>
          <w:noProof/>
          <w:color w:val="auto"/>
        </w:rPr>
      </w:pPr>
      <w:r>
        <w:rPr>
          <w:noProof/>
          <w:color w:val="auto"/>
        </w:rPr>
        <w:t>3</w:t>
      </w:r>
      <w:r w:rsidR="003576CD" w:rsidRPr="00C60716">
        <w:rPr>
          <w:noProof/>
          <w:color w:val="auto"/>
        </w:rPr>
        <w:t>.1</w:t>
      </w:r>
      <w:r w:rsidR="003576CD" w:rsidRPr="00C60716">
        <w:rPr>
          <w:noProof/>
          <w:color w:val="auto"/>
        </w:rPr>
        <w:tab/>
      </w:r>
      <w:r>
        <w:rPr>
          <w:noProof/>
          <w:color w:val="auto"/>
        </w:rPr>
        <w:t>S</w:t>
      </w:r>
      <w:r w:rsidRPr="00593DC0">
        <w:rPr>
          <w:noProof/>
          <w:color w:val="auto"/>
        </w:rPr>
        <w:t xml:space="preserve">chaut euch gemeinsam </w:t>
      </w:r>
      <w:r w:rsidR="00586BB3">
        <w:rPr>
          <w:b/>
          <w:noProof/>
          <w:color w:val="auto"/>
        </w:rPr>
        <w:t>Video</w:t>
      </w:r>
      <w:r w:rsidRPr="009E0B20">
        <w:rPr>
          <w:b/>
          <w:noProof/>
          <w:color w:val="auto"/>
        </w:rPr>
        <w:t xml:space="preserve"> 1</w:t>
      </w:r>
      <w:r>
        <w:rPr>
          <w:noProof/>
          <w:color w:val="auto"/>
        </w:rPr>
        <w:t xml:space="preserve"> </w:t>
      </w:r>
      <w:r w:rsidRPr="00593DC0">
        <w:rPr>
          <w:noProof/>
          <w:color w:val="auto"/>
        </w:rPr>
        <w:t>an</w:t>
      </w:r>
      <w:r>
        <w:rPr>
          <w:noProof/>
          <w:color w:val="auto"/>
        </w:rPr>
        <w:t xml:space="preserve">. </w:t>
      </w:r>
    </w:p>
    <w:p w14:paraId="1EA484B8" w14:textId="3B90B2B1" w:rsidR="00CD33CF" w:rsidRPr="00F03A13" w:rsidRDefault="00F03A13" w:rsidP="007E0C2E">
      <w:pPr>
        <w:pStyle w:val="Labor-Text"/>
        <w:spacing w:line="360" w:lineRule="auto"/>
        <w:ind w:left="708"/>
        <w:rPr>
          <w:noProof/>
          <w:color w:val="auto"/>
        </w:rPr>
      </w:pPr>
      <w:r>
        <w:rPr>
          <w:noProof/>
          <w:color w:val="auto"/>
        </w:rPr>
        <w:t xml:space="preserve">Wie spiegelt man </w:t>
      </w:r>
      <w:r w:rsidR="003576CD" w:rsidRPr="00C60716">
        <w:rPr>
          <w:noProof/>
          <w:color w:val="auto"/>
        </w:rPr>
        <w:t>einen Punkt an einer Symmetrieachse?</w:t>
      </w:r>
      <w:r w:rsidR="007E0C2E">
        <w:rPr>
          <w:noProof/>
          <w:color w:val="auto"/>
        </w:rPr>
        <w:t xml:space="preserve"> </w:t>
      </w:r>
      <w:r w:rsidR="00CD33CF" w:rsidRPr="00891629">
        <w:rPr>
          <w:noProof/>
        </w:rPr>
        <w:t>Was musst du beim Abtragen des Bildpunktes hinsichtlich des Abstandes zur Symmetrieachse beachten?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C60716" w:rsidRPr="00624AFA" w14:paraId="779DE0D7" w14:textId="77777777" w:rsidTr="007E0C2E">
        <w:trPr>
          <w:trHeight w:val="4245"/>
        </w:trPr>
        <w:tc>
          <w:tcPr>
            <w:tcW w:w="9062" w:type="dxa"/>
          </w:tcPr>
          <w:p w14:paraId="2884542C" w14:textId="77777777" w:rsidR="00C60716" w:rsidRPr="00624AFA" w:rsidRDefault="00C60716" w:rsidP="004A7B50">
            <w:pPr>
              <w:pStyle w:val="Labor-Text"/>
              <w:spacing w:line="360" w:lineRule="auto"/>
              <w:rPr>
                <w:b/>
                <w:noProof/>
              </w:rPr>
            </w:pPr>
          </w:p>
        </w:tc>
      </w:tr>
    </w:tbl>
    <w:p w14:paraId="73600CD3" w14:textId="18CCC3BE" w:rsidR="003576CD" w:rsidRDefault="003576CD" w:rsidP="00CD33CF">
      <w:pPr>
        <w:pStyle w:val="Labor-Text"/>
        <w:spacing w:line="360" w:lineRule="auto"/>
        <w:rPr>
          <w:noProof/>
        </w:rPr>
      </w:pPr>
    </w:p>
    <w:p w14:paraId="49C0854E" w14:textId="75FBF2F7" w:rsidR="00CD33CF" w:rsidRDefault="00F03A13" w:rsidP="00F03A13">
      <w:pPr>
        <w:pStyle w:val="Labor-Text"/>
        <w:spacing w:line="360" w:lineRule="auto"/>
        <w:ind w:left="705" w:hanging="705"/>
        <w:rPr>
          <w:noProof/>
        </w:rPr>
      </w:pPr>
      <w:r>
        <w:rPr>
          <w:noProof/>
        </w:rPr>
        <w:t>3.2</w:t>
      </w:r>
      <w:r>
        <w:rPr>
          <w:noProof/>
        </w:rPr>
        <w:tab/>
      </w:r>
      <w:r w:rsidR="00CD33CF">
        <w:rPr>
          <w:noProof/>
        </w:rPr>
        <w:t>Wie groß ist der Winkel, der von der Verbindungslinie und der Symmetrieachse eingeschlossen wird?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C60716" w14:paraId="5EB6094B" w14:textId="77777777" w:rsidTr="00F03A13">
        <w:trPr>
          <w:trHeight w:val="2780"/>
        </w:trPr>
        <w:tc>
          <w:tcPr>
            <w:tcW w:w="9062" w:type="dxa"/>
          </w:tcPr>
          <w:p w14:paraId="79C6E7C2" w14:textId="77777777" w:rsidR="00C60716" w:rsidRDefault="00C60716" w:rsidP="004A7B50">
            <w:pPr>
              <w:pStyle w:val="Labor-Text"/>
              <w:spacing w:line="360" w:lineRule="auto"/>
              <w:rPr>
                <w:noProof/>
              </w:rPr>
            </w:pPr>
          </w:p>
        </w:tc>
      </w:tr>
    </w:tbl>
    <w:tbl>
      <w:tblPr>
        <w:tblpPr w:leftFromText="141" w:rightFromText="141" w:vertAnchor="text" w:horzAnchor="margin" w:tblpY="24"/>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236"/>
        <w:gridCol w:w="5052"/>
      </w:tblGrid>
      <w:tr w:rsidR="007E0C2E" w14:paraId="3D3F88F8" w14:textId="77777777" w:rsidTr="007E0C2E">
        <w:tc>
          <w:tcPr>
            <w:tcW w:w="4236" w:type="dxa"/>
            <w:shd w:val="clear" w:color="auto" w:fill="FFFFFF"/>
          </w:tcPr>
          <w:p w14:paraId="041B47DB" w14:textId="77777777" w:rsidR="007E0C2E" w:rsidRPr="002F1020" w:rsidRDefault="007E0C2E" w:rsidP="007E0C2E">
            <w:pPr>
              <w:pStyle w:val="Labor-Materialbox-berschrift"/>
              <w:spacing w:line="360" w:lineRule="auto"/>
            </w:pPr>
            <w:r w:rsidRPr="00AD08D4">
              <w:lastRenderedPageBreak/>
              <w:t>Material</w:t>
            </w:r>
          </w:p>
          <w:p w14:paraId="25A047CB" w14:textId="77777777" w:rsidR="007E0C2E" w:rsidRPr="00793397" w:rsidRDefault="007E0C2E" w:rsidP="007E0C2E">
            <w:pPr>
              <w:pStyle w:val="Labor-Aufzhlung"/>
              <w:spacing w:line="360" w:lineRule="auto"/>
            </w:pPr>
            <w:r>
              <w:t>Geodreieck</w:t>
            </w:r>
          </w:p>
        </w:tc>
        <w:tc>
          <w:tcPr>
            <w:tcW w:w="5052" w:type="dxa"/>
            <w:shd w:val="clear" w:color="auto" w:fill="FFFFFF"/>
          </w:tcPr>
          <w:p w14:paraId="10EF092C" w14:textId="77777777" w:rsidR="007E0C2E" w:rsidRPr="009534FB" w:rsidRDefault="007E0C2E" w:rsidP="007E0C2E">
            <w:pPr>
              <w:pStyle w:val="Labor-Text"/>
              <w:spacing w:line="360" w:lineRule="auto"/>
              <w:jc w:val="right"/>
            </w:pPr>
            <w:r>
              <w:rPr>
                <w:noProof/>
              </w:rPr>
              <w:drawing>
                <wp:anchor distT="0" distB="0" distL="114300" distR="114300" simplePos="0" relativeHeight="251763200" behindDoc="0" locked="0" layoutInCell="1" allowOverlap="1" wp14:anchorId="49765D79" wp14:editId="5CECBA74">
                  <wp:simplePos x="0" y="0"/>
                  <wp:positionH relativeFrom="column">
                    <wp:posOffset>34925</wp:posOffset>
                  </wp:positionH>
                  <wp:positionV relativeFrom="paragraph">
                    <wp:posOffset>0</wp:posOffset>
                  </wp:positionV>
                  <wp:extent cx="3071394" cy="1533525"/>
                  <wp:effectExtent l="0" t="0" r="0" b="0"/>
                  <wp:wrapThrough wrapText="bothSides">
                    <wp:wrapPolygon edited="0">
                      <wp:start x="10318" y="0"/>
                      <wp:lineTo x="0" y="20661"/>
                      <wp:lineTo x="0" y="21198"/>
                      <wp:lineTo x="21439" y="21198"/>
                      <wp:lineTo x="21439" y="20661"/>
                      <wp:lineTo x="11122" y="0"/>
                      <wp:lineTo x="10318" y="0"/>
                    </wp:wrapPolygon>
                  </wp:wrapThrough>
                  <wp:docPr id="50" name="Grafik 50" descr="Bildergebnis für geo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odreie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394" cy="1533525"/>
                          </a:xfrm>
                          <a:prstGeom prst="rect">
                            <a:avLst/>
                          </a:prstGeom>
                          <a:noFill/>
                          <a:ln>
                            <a:noFill/>
                          </a:ln>
                        </pic:spPr>
                      </pic:pic>
                    </a:graphicData>
                  </a:graphic>
                </wp:anchor>
              </w:drawing>
            </w:r>
          </w:p>
        </w:tc>
      </w:tr>
    </w:tbl>
    <w:p w14:paraId="5C5673B1" w14:textId="51C8D176" w:rsidR="007E0C2E" w:rsidRDefault="007E0C2E" w:rsidP="007E0C2E">
      <w:pPr>
        <w:pStyle w:val="Labor-Text"/>
        <w:spacing w:line="360" w:lineRule="auto"/>
        <w:rPr>
          <w:noProof/>
          <w:color w:val="auto"/>
        </w:rPr>
      </w:pPr>
      <w:r w:rsidRPr="00FA6084">
        <w:rPr>
          <w:rFonts w:cs="Arial"/>
          <w:noProof/>
          <w:szCs w:val="24"/>
        </w:rPr>
        <w:drawing>
          <wp:anchor distT="0" distB="0" distL="114300" distR="114300" simplePos="0" relativeHeight="251761152" behindDoc="0" locked="0" layoutInCell="1" allowOverlap="1" wp14:anchorId="1B417238" wp14:editId="13F4A047">
            <wp:simplePos x="0" y="0"/>
            <wp:positionH relativeFrom="column">
              <wp:posOffset>6048375</wp:posOffset>
            </wp:positionH>
            <wp:positionV relativeFrom="paragraph">
              <wp:posOffset>50165</wp:posOffset>
            </wp:positionV>
            <wp:extent cx="492760" cy="492760"/>
            <wp:effectExtent l="0" t="0" r="2540" b="2540"/>
            <wp:wrapNone/>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46F866D4" w14:textId="370D7CF2" w:rsidR="00ED23CF" w:rsidRDefault="00F03A13" w:rsidP="00ED23CF">
      <w:pPr>
        <w:pStyle w:val="Labor-Text"/>
        <w:spacing w:line="360" w:lineRule="auto"/>
        <w:ind w:left="705" w:hanging="705"/>
        <w:rPr>
          <w:noProof/>
          <w:color w:val="auto"/>
        </w:rPr>
      </w:pPr>
      <w:r>
        <w:rPr>
          <w:noProof/>
          <w:color w:val="auto"/>
        </w:rPr>
        <w:t>3.3</w:t>
      </w:r>
      <w:r>
        <w:rPr>
          <w:noProof/>
          <w:color w:val="auto"/>
        </w:rPr>
        <w:tab/>
      </w:r>
      <w:r w:rsidR="00254B11" w:rsidRPr="00254B11">
        <w:rPr>
          <w:noProof/>
          <w:color w:val="auto"/>
        </w:rPr>
        <w:t>Zeichne</w:t>
      </w:r>
      <w:r w:rsidR="00422923">
        <w:rPr>
          <w:noProof/>
          <w:color w:val="auto"/>
        </w:rPr>
        <w:t>t</w:t>
      </w:r>
      <w:r w:rsidR="00254B11" w:rsidRPr="00254B11">
        <w:rPr>
          <w:noProof/>
          <w:color w:val="auto"/>
        </w:rPr>
        <w:t>, wie im Video, eine Spieg</w:t>
      </w:r>
      <w:r w:rsidR="00422923">
        <w:rPr>
          <w:noProof/>
          <w:color w:val="auto"/>
        </w:rPr>
        <w:t>elachse und spiegelt</w:t>
      </w:r>
      <w:r>
        <w:rPr>
          <w:noProof/>
          <w:color w:val="auto"/>
        </w:rPr>
        <w:t xml:space="preserve"> daran zwei</w:t>
      </w:r>
      <w:r w:rsidR="00254B11" w:rsidRPr="00254B11">
        <w:rPr>
          <w:noProof/>
          <w:color w:val="auto"/>
        </w:rPr>
        <w:t xml:space="preserve"> Punkt</w:t>
      </w:r>
      <w:r>
        <w:rPr>
          <w:noProof/>
          <w:color w:val="auto"/>
        </w:rPr>
        <w:t>e</w:t>
      </w:r>
      <w:r w:rsidR="00422923">
        <w:rPr>
          <w:noProof/>
          <w:color w:val="auto"/>
        </w:rPr>
        <w:t>. Lasst</w:t>
      </w:r>
      <w:r w:rsidR="00254B11" w:rsidRPr="00254B11">
        <w:rPr>
          <w:noProof/>
          <w:color w:val="auto"/>
        </w:rPr>
        <w:t xml:space="preserve"> es anschließend von einem Gruppenmitglied kontrollieren.</w:t>
      </w:r>
    </w:p>
    <w:p w14:paraId="1B7F1A18" w14:textId="77777777" w:rsidR="00ED23CF" w:rsidRDefault="00ED23CF" w:rsidP="00ED23CF">
      <w:pPr>
        <w:pStyle w:val="Labor-Text"/>
        <w:spacing w:line="360" w:lineRule="auto"/>
        <w:ind w:left="705" w:hanging="705"/>
        <w:rPr>
          <w:noProof/>
          <w:color w:val="auto"/>
        </w:rPr>
      </w:pPr>
    </w:p>
    <w:tbl>
      <w:tblPr>
        <w:tblStyle w:val="Tabellenraster"/>
        <w:tblW w:w="9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ED23CF" w:rsidRPr="0004025D" w14:paraId="6E60238E" w14:textId="77777777" w:rsidTr="000B2B04">
        <w:trPr>
          <w:trHeight w:val="283"/>
        </w:trPr>
        <w:tc>
          <w:tcPr>
            <w:tcW w:w="282" w:type="dxa"/>
          </w:tcPr>
          <w:p w14:paraId="1C5B70E9" w14:textId="77777777" w:rsidR="00ED23CF" w:rsidRPr="0004025D" w:rsidRDefault="00ED23CF" w:rsidP="000B2B04">
            <w:pPr>
              <w:pStyle w:val="Labor-Text"/>
              <w:tabs>
                <w:tab w:val="left" w:pos="709"/>
              </w:tabs>
              <w:rPr>
                <w:rFonts w:cs="Arial"/>
              </w:rPr>
            </w:pPr>
          </w:p>
        </w:tc>
        <w:tc>
          <w:tcPr>
            <w:tcW w:w="282" w:type="dxa"/>
          </w:tcPr>
          <w:p w14:paraId="7B0759CE" w14:textId="77777777" w:rsidR="00ED23CF" w:rsidRPr="0004025D" w:rsidRDefault="00ED23CF" w:rsidP="000B2B04">
            <w:pPr>
              <w:pStyle w:val="Labor-Text"/>
              <w:tabs>
                <w:tab w:val="left" w:pos="709"/>
              </w:tabs>
              <w:rPr>
                <w:rFonts w:cs="Arial"/>
              </w:rPr>
            </w:pPr>
          </w:p>
        </w:tc>
        <w:tc>
          <w:tcPr>
            <w:tcW w:w="282" w:type="dxa"/>
          </w:tcPr>
          <w:p w14:paraId="640D38C2" w14:textId="77777777" w:rsidR="00ED23CF" w:rsidRPr="0004025D" w:rsidRDefault="00ED23CF" w:rsidP="000B2B04">
            <w:pPr>
              <w:pStyle w:val="Labor-Text"/>
              <w:tabs>
                <w:tab w:val="left" w:pos="709"/>
              </w:tabs>
              <w:rPr>
                <w:rFonts w:cs="Arial"/>
              </w:rPr>
            </w:pPr>
          </w:p>
        </w:tc>
        <w:tc>
          <w:tcPr>
            <w:tcW w:w="282" w:type="dxa"/>
          </w:tcPr>
          <w:p w14:paraId="6A474D4E" w14:textId="77777777" w:rsidR="00ED23CF" w:rsidRPr="0004025D" w:rsidRDefault="00ED23CF" w:rsidP="000B2B04">
            <w:pPr>
              <w:pStyle w:val="Labor-Text"/>
              <w:tabs>
                <w:tab w:val="left" w:pos="709"/>
              </w:tabs>
              <w:rPr>
                <w:rFonts w:cs="Arial"/>
              </w:rPr>
            </w:pPr>
          </w:p>
        </w:tc>
        <w:tc>
          <w:tcPr>
            <w:tcW w:w="282" w:type="dxa"/>
          </w:tcPr>
          <w:p w14:paraId="4C6D9994" w14:textId="77777777" w:rsidR="00ED23CF" w:rsidRPr="0004025D" w:rsidRDefault="00ED23CF" w:rsidP="000B2B04">
            <w:pPr>
              <w:pStyle w:val="Labor-Text"/>
              <w:tabs>
                <w:tab w:val="left" w:pos="709"/>
              </w:tabs>
              <w:rPr>
                <w:rFonts w:cs="Arial"/>
              </w:rPr>
            </w:pPr>
          </w:p>
        </w:tc>
        <w:tc>
          <w:tcPr>
            <w:tcW w:w="282" w:type="dxa"/>
          </w:tcPr>
          <w:p w14:paraId="23A9A05A" w14:textId="77777777" w:rsidR="00ED23CF" w:rsidRPr="0004025D" w:rsidRDefault="00ED23CF" w:rsidP="000B2B04">
            <w:pPr>
              <w:pStyle w:val="Labor-Text"/>
              <w:tabs>
                <w:tab w:val="left" w:pos="709"/>
              </w:tabs>
              <w:rPr>
                <w:rFonts w:cs="Arial"/>
              </w:rPr>
            </w:pPr>
          </w:p>
        </w:tc>
        <w:tc>
          <w:tcPr>
            <w:tcW w:w="282" w:type="dxa"/>
          </w:tcPr>
          <w:p w14:paraId="3D797184" w14:textId="77777777" w:rsidR="00ED23CF" w:rsidRPr="0004025D" w:rsidRDefault="00ED23CF" w:rsidP="000B2B04">
            <w:pPr>
              <w:pStyle w:val="Labor-Text"/>
              <w:tabs>
                <w:tab w:val="left" w:pos="709"/>
              </w:tabs>
              <w:rPr>
                <w:rFonts w:cs="Arial"/>
              </w:rPr>
            </w:pPr>
          </w:p>
        </w:tc>
        <w:tc>
          <w:tcPr>
            <w:tcW w:w="282" w:type="dxa"/>
          </w:tcPr>
          <w:p w14:paraId="7704A01A" w14:textId="77777777" w:rsidR="00ED23CF" w:rsidRPr="0004025D" w:rsidRDefault="00ED23CF" w:rsidP="000B2B04">
            <w:pPr>
              <w:pStyle w:val="Labor-Text"/>
              <w:tabs>
                <w:tab w:val="left" w:pos="709"/>
              </w:tabs>
              <w:rPr>
                <w:rFonts w:cs="Arial"/>
              </w:rPr>
            </w:pPr>
          </w:p>
        </w:tc>
        <w:tc>
          <w:tcPr>
            <w:tcW w:w="282" w:type="dxa"/>
          </w:tcPr>
          <w:p w14:paraId="077F0CC5" w14:textId="77777777" w:rsidR="00ED23CF" w:rsidRPr="0004025D" w:rsidRDefault="00ED23CF" w:rsidP="000B2B04">
            <w:pPr>
              <w:pStyle w:val="Labor-Text"/>
              <w:tabs>
                <w:tab w:val="left" w:pos="709"/>
              </w:tabs>
              <w:rPr>
                <w:rFonts w:cs="Arial"/>
              </w:rPr>
            </w:pPr>
          </w:p>
        </w:tc>
        <w:tc>
          <w:tcPr>
            <w:tcW w:w="282" w:type="dxa"/>
          </w:tcPr>
          <w:p w14:paraId="301996D7" w14:textId="77777777" w:rsidR="00ED23CF" w:rsidRPr="0004025D" w:rsidRDefault="00ED23CF" w:rsidP="000B2B04">
            <w:pPr>
              <w:pStyle w:val="Labor-Text"/>
              <w:tabs>
                <w:tab w:val="left" w:pos="709"/>
              </w:tabs>
              <w:rPr>
                <w:rFonts w:cs="Arial"/>
              </w:rPr>
            </w:pPr>
          </w:p>
        </w:tc>
        <w:tc>
          <w:tcPr>
            <w:tcW w:w="282" w:type="dxa"/>
          </w:tcPr>
          <w:p w14:paraId="60BC9590" w14:textId="77777777" w:rsidR="00ED23CF" w:rsidRPr="0004025D" w:rsidRDefault="00ED23CF" w:rsidP="000B2B04">
            <w:pPr>
              <w:pStyle w:val="Labor-Text"/>
              <w:tabs>
                <w:tab w:val="left" w:pos="709"/>
              </w:tabs>
              <w:rPr>
                <w:rFonts w:cs="Arial"/>
              </w:rPr>
            </w:pPr>
          </w:p>
        </w:tc>
        <w:tc>
          <w:tcPr>
            <w:tcW w:w="282" w:type="dxa"/>
          </w:tcPr>
          <w:p w14:paraId="3DC29EE3" w14:textId="77777777" w:rsidR="00ED23CF" w:rsidRPr="0004025D" w:rsidRDefault="00ED23CF" w:rsidP="000B2B04">
            <w:pPr>
              <w:pStyle w:val="Labor-Text"/>
              <w:tabs>
                <w:tab w:val="left" w:pos="709"/>
              </w:tabs>
              <w:rPr>
                <w:rFonts w:cs="Arial"/>
              </w:rPr>
            </w:pPr>
          </w:p>
        </w:tc>
        <w:tc>
          <w:tcPr>
            <w:tcW w:w="282" w:type="dxa"/>
          </w:tcPr>
          <w:p w14:paraId="6E5641AE" w14:textId="77777777" w:rsidR="00ED23CF" w:rsidRPr="0004025D" w:rsidRDefault="00ED23CF" w:rsidP="000B2B04">
            <w:pPr>
              <w:pStyle w:val="Labor-Text"/>
              <w:tabs>
                <w:tab w:val="left" w:pos="709"/>
              </w:tabs>
              <w:rPr>
                <w:rFonts w:cs="Arial"/>
              </w:rPr>
            </w:pPr>
          </w:p>
        </w:tc>
        <w:tc>
          <w:tcPr>
            <w:tcW w:w="282" w:type="dxa"/>
          </w:tcPr>
          <w:p w14:paraId="7E229A88" w14:textId="77777777" w:rsidR="00ED23CF" w:rsidRPr="0004025D" w:rsidRDefault="00ED23CF" w:rsidP="000B2B04">
            <w:pPr>
              <w:pStyle w:val="Labor-Text"/>
              <w:tabs>
                <w:tab w:val="left" w:pos="709"/>
              </w:tabs>
              <w:rPr>
                <w:rFonts w:cs="Arial"/>
              </w:rPr>
            </w:pPr>
          </w:p>
        </w:tc>
        <w:tc>
          <w:tcPr>
            <w:tcW w:w="282" w:type="dxa"/>
          </w:tcPr>
          <w:p w14:paraId="108F4A05" w14:textId="77777777" w:rsidR="00ED23CF" w:rsidRPr="0004025D" w:rsidRDefault="00ED23CF" w:rsidP="000B2B04">
            <w:pPr>
              <w:pStyle w:val="Labor-Text"/>
              <w:tabs>
                <w:tab w:val="left" w:pos="709"/>
              </w:tabs>
              <w:rPr>
                <w:rFonts w:cs="Arial"/>
              </w:rPr>
            </w:pPr>
          </w:p>
        </w:tc>
        <w:tc>
          <w:tcPr>
            <w:tcW w:w="281" w:type="dxa"/>
          </w:tcPr>
          <w:p w14:paraId="641769F8" w14:textId="77777777" w:rsidR="00ED23CF" w:rsidRPr="0004025D" w:rsidRDefault="00ED23CF" w:rsidP="000B2B04">
            <w:pPr>
              <w:pStyle w:val="Labor-Text"/>
              <w:tabs>
                <w:tab w:val="left" w:pos="709"/>
              </w:tabs>
              <w:rPr>
                <w:rFonts w:cs="Arial"/>
              </w:rPr>
            </w:pPr>
          </w:p>
        </w:tc>
        <w:tc>
          <w:tcPr>
            <w:tcW w:w="281" w:type="dxa"/>
          </w:tcPr>
          <w:p w14:paraId="71494C39" w14:textId="77777777" w:rsidR="00ED23CF" w:rsidRPr="0004025D" w:rsidRDefault="00ED23CF" w:rsidP="000B2B04">
            <w:pPr>
              <w:pStyle w:val="Labor-Text"/>
              <w:tabs>
                <w:tab w:val="left" w:pos="709"/>
              </w:tabs>
              <w:rPr>
                <w:rFonts w:cs="Arial"/>
              </w:rPr>
            </w:pPr>
          </w:p>
        </w:tc>
        <w:tc>
          <w:tcPr>
            <w:tcW w:w="281" w:type="dxa"/>
          </w:tcPr>
          <w:p w14:paraId="23FE0D96" w14:textId="77777777" w:rsidR="00ED23CF" w:rsidRPr="0004025D" w:rsidRDefault="00ED23CF" w:rsidP="000B2B04">
            <w:pPr>
              <w:pStyle w:val="Labor-Text"/>
              <w:tabs>
                <w:tab w:val="left" w:pos="709"/>
              </w:tabs>
              <w:rPr>
                <w:rFonts w:cs="Arial"/>
              </w:rPr>
            </w:pPr>
          </w:p>
        </w:tc>
        <w:tc>
          <w:tcPr>
            <w:tcW w:w="281" w:type="dxa"/>
          </w:tcPr>
          <w:p w14:paraId="645BF61A" w14:textId="77777777" w:rsidR="00ED23CF" w:rsidRPr="0004025D" w:rsidRDefault="00ED23CF" w:rsidP="000B2B04">
            <w:pPr>
              <w:pStyle w:val="Labor-Text"/>
              <w:tabs>
                <w:tab w:val="left" w:pos="709"/>
              </w:tabs>
              <w:rPr>
                <w:rFonts w:cs="Arial"/>
              </w:rPr>
            </w:pPr>
          </w:p>
        </w:tc>
        <w:tc>
          <w:tcPr>
            <w:tcW w:w="281" w:type="dxa"/>
          </w:tcPr>
          <w:p w14:paraId="36FD2FA5" w14:textId="77777777" w:rsidR="00ED23CF" w:rsidRPr="0004025D" w:rsidRDefault="00ED23CF" w:rsidP="000B2B04">
            <w:pPr>
              <w:pStyle w:val="Labor-Text"/>
              <w:tabs>
                <w:tab w:val="left" w:pos="709"/>
              </w:tabs>
              <w:rPr>
                <w:rFonts w:cs="Arial"/>
              </w:rPr>
            </w:pPr>
          </w:p>
        </w:tc>
        <w:tc>
          <w:tcPr>
            <w:tcW w:w="281" w:type="dxa"/>
          </w:tcPr>
          <w:p w14:paraId="2A198B82" w14:textId="77777777" w:rsidR="00ED23CF" w:rsidRPr="0004025D" w:rsidRDefault="00ED23CF" w:rsidP="000B2B04">
            <w:pPr>
              <w:pStyle w:val="Labor-Text"/>
              <w:tabs>
                <w:tab w:val="left" w:pos="709"/>
              </w:tabs>
              <w:rPr>
                <w:rFonts w:cs="Arial"/>
              </w:rPr>
            </w:pPr>
          </w:p>
        </w:tc>
        <w:tc>
          <w:tcPr>
            <w:tcW w:w="281" w:type="dxa"/>
          </w:tcPr>
          <w:p w14:paraId="3109C767" w14:textId="77777777" w:rsidR="00ED23CF" w:rsidRPr="0004025D" w:rsidRDefault="00ED23CF" w:rsidP="000B2B04">
            <w:pPr>
              <w:pStyle w:val="Labor-Text"/>
              <w:tabs>
                <w:tab w:val="left" w:pos="709"/>
              </w:tabs>
              <w:rPr>
                <w:rFonts w:cs="Arial"/>
              </w:rPr>
            </w:pPr>
          </w:p>
        </w:tc>
        <w:tc>
          <w:tcPr>
            <w:tcW w:w="281" w:type="dxa"/>
          </w:tcPr>
          <w:p w14:paraId="5F3397B4" w14:textId="77777777" w:rsidR="00ED23CF" w:rsidRPr="0004025D" w:rsidRDefault="00ED23CF" w:rsidP="000B2B04">
            <w:pPr>
              <w:pStyle w:val="Labor-Text"/>
              <w:tabs>
                <w:tab w:val="left" w:pos="709"/>
              </w:tabs>
              <w:rPr>
                <w:rFonts w:cs="Arial"/>
              </w:rPr>
            </w:pPr>
          </w:p>
        </w:tc>
        <w:tc>
          <w:tcPr>
            <w:tcW w:w="281" w:type="dxa"/>
          </w:tcPr>
          <w:p w14:paraId="594FB3B3" w14:textId="77777777" w:rsidR="00ED23CF" w:rsidRPr="0004025D" w:rsidRDefault="00ED23CF" w:rsidP="000B2B04">
            <w:pPr>
              <w:pStyle w:val="Labor-Text"/>
              <w:tabs>
                <w:tab w:val="left" w:pos="709"/>
              </w:tabs>
              <w:rPr>
                <w:rFonts w:cs="Arial"/>
              </w:rPr>
            </w:pPr>
          </w:p>
        </w:tc>
        <w:tc>
          <w:tcPr>
            <w:tcW w:w="281" w:type="dxa"/>
          </w:tcPr>
          <w:p w14:paraId="61ADB5AA" w14:textId="77777777" w:rsidR="00ED23CF" w:rsidRPr="0004025D" w:rsidRDefault="00ED23CF" w:rsidP="000B2B04">
            <w:pPr>
              <w:pStyle w:val="Labor-Text"/>
              <w:tabs>
                <w:tab w:val="left" w:pos="709"/>
              </w:tabs>
              <w:rPr>
                <w:rFonts w:cs="Arial"/>
              </w:rPr>
            </w:pPr>
          </w:p>
        </w:tc>
        <w:tc>
          <w:tcPr>
            <w:tcW w:w="281" w:type="dxa"/>
          </w:tcPr>
          <w:p w14:paraId="601F1A37" w14:textId="77777777" w:rsidR="00ED23CF" w:rsidRPr="0004025D" w:rsidRDefault="00ED23CF" w:rsidP="000B2B04">
            <w:pPr>
              <w:pStyle w:val="Labor-Text"/>
              <w:tabs>
                <w:tab w:val="left" w:pos="709"/>
              </w:tabs>
              <w:rPr>
                <w:rFonts w:cs="Arial"/>
              </w:rPr>
            </w:pPr>
          </w:p>
        </w:tc>
        <w:tc>
          <w:tcPr>
            <w:tcW w:w="281" w:type="dxa"/>
          </w:tcPr>
          <w:p w14:paraId="243D998E" w14:textId="77777777" w:rsidR="00ED23CF" w:rsidRPr="0004025D" w:rsidRDefault="00ED23CF" w:rsidP="000B2B04">
            <w:pPr>
              <w:pStyle w:val="Labor-Text"/>
              <w:tabs>
                <w:tab w:val="left" w:pos="709"/>
              </w:tabs>
              <w:rPr>
                <w:rFonts w:cs="Arial"/>
              </w:rPr>
            </w:pPr>
          </w:p>
        </w:tc>
        <w:tc>
          <w:tcPr>
            <w:tcW w:w="281" w:type="dxa"/>
          </w:tcPr>
          <w:p w14:paraId="6A38B3CD" w14:textId="77777777" w:rsidR="00ED23CF" w:rsidRPr="0004025D" w:rsidRDefault="00ED23CF" w:rsidP="000B2B04">
            <w:pPr>
              <w:pStyle w:val="Labor-Text"/>
              <w:tabs>
                <w:tab w:val="left" w:pos="709"/>
              </w:tabs>
              <w:rPr>
                <w:rFonts w:cs="Arial"/>
              </w:rPr>
            </w:pPr>
          </w:p>
        </w:tc>
        <w:tc>
          <w:tcPr>
            <w:tcW w:w="281" w:type="dxa"/>
          </w:tcPr>
          <w:p w14:paraId="1C56A9CC" w14:textId="77777777" w:rsidR="00ED23CF" w:rsidRPr="0004025D" w:rsidRDefault="00ED23CF" w:rsidP="000B2B04">
            <w:pPr>
              <w:pStyle w:val="Labor-Text"/>
              <w:tabs>
                <w:tab w:val="left" w:pos="709"/>
              </w:tabs>
              <w:rPr>
                <w:rFonts w:cs="Arial"/>
              </w:rPr>
            </w:pPr>
          </w:p>
        </w:tc>
        <w:tc>
          <w:tcPr>
            <w:tcW w:w="281" w:type="dxa"/>
          </w:tcPr>
          <w:p w14:paraId="43BCC748" w14:textId="77777777" w:rsidR="00ED23CF" w:rsidRPr="0004025D" w:rsidRDefault="00ED23CF" w:rsidP="000B2B04">
            <w:pPr>
              <w:pStyle w:val="Labor-Text"/>
              <w:tabs>
                <w:tab w:val="left" w:pos="709"/>
              </w:tabs>
              <w:rPr>
                <w:rFonts w:cs="Arial"/>
              </w:rPr>
            </w:pPr>
          </w:p>
        </w:tc>
        <w:tc>
          <w:tcPr>
            <w:tcW w:w="281" w:type="dxa"/>
          </w:tcPr>
          <w:p w14:paraId="3C35FCA2" w14:textId="77777777" w:rsidR="00ED23CF" w:rsidRPr="0004025D" w:rsidRDefault="00ED23CF" w:rsidP="000B2B04">
            <w:pPr>
              <w:pStyle w:val="Labor-Text"/>
              <w:tabs>
                <w:tab w:val="left" w:pos="709"/>
              </w:tabs>
              <w:rPr>
                <w:rFonts w:cs="Arial"/>
              </w:rPr>
            </w:pPr>
          </w:p>
        </w:tc>
        <w:tc>
          <w:tcPr>
            <w:tcW w:w="281" w:type="dxa"/>
          </w:tcPr>
          <w:p w14:paraId="7E29A6C5" w14:textId="77777777" w:rsidR="00ED23CF" w:rsidRPr="0004025D" w:rsidRDefault="00ED23CF" w:rsidP="000B2B04">
            <w:pPr>
              <w:pStyle w:val="Labor-Text"/>
              <w:tabs>
                <w:tab w:val="left" w:pos="709"/>
              </w:tabs>
              <w:rPr>
                <w:rFonts w:cs="Arial"/>
              </w:rPr>
            </w:pPr>
          </w:p>
        </w:tc>
        <w:tc>
          <w:tcPr>
            <w:tcW w:w="281" w:type="dxa"/>
          </w:tcPr>
          <w:p w14:paraId="1EEFBE31" w14:textId="77777777" w:rsidR="00ED23CF" w:rsidRPr="0004025D" w:rsidRDefault="00ED23CF" w:rsidP="000B2B04">
            <w:pPr>
              <w:pStyle w:val="Labor-Text"/>
              <w:tabs>
                <w:tab w:val="left" w:pos="709"/>
              </w:tabs>
              <w:rPr>
                <w:rFonts w:cs="Arial"/>
              </w:rPr>
            </w:pPr>
          </w:p>
        </w:tc>
      </w:tr>
      <w:tr w:rsidR="00ED23CF" w:rsidRPr="0004025D" w14:paraId="304CF2A1" w14:textId="77777777" w:rsidTr="000B2B04">
        <w:trPr>
          <w:trHeight w:val="283"/>
        </w:trPr>
        <w:tc>
          <w:tcPr>
            <w:tcW w:w="282" w:type="dxa"/>
          </w:tcPr>
          <w:p w14:paraId="794102E8" w14:textId="77777777" w:rsidR="00ED23CF" w:rsidRPr="0004025D" w:rsidRDefault="00ED23CF" w:rsidP="000B2B04">
            <w:pPr>
              <w:pStyle w:val="Labor-Text"/>
              <w:tabs>
                <w:tab w:val="left" w:pos="709"/>
              </w:tabs>
              <w:rPr>
                <w:rFonts w:cs="Arial"/>
              </w:rPr>
            </w:pPr>
          </w:p>
        </w:tc>
        <w:tc>
          <w:tcPr>
            <w:tcW w:w="282" w:type="dxa"/>
          </w:tcPr>
          <w:p w14:paraId="4E197617" w14:textId="77777777" w:rsidR="00ED23CF" w:rsidRPr="0004025D" w:rsidRDefault="00ED23CF" w:rsidP="000B2B04">
            <w:pPr>
              <w:pStyle w:val="Labor-Text"/>
              <w:tabs>
                <w:tab w:val="left" w:pos="709"/>
              </w:tabs>
              <w:rPr>
                <w:rFonts w:cs="Arial"/>
              </w:rPr>
            </w:pPr>
          </w:p>
        </w:tc>
        <w:tc>
          <w:tcPr>
            <w:tcW w:w="282" w:type="dxa"/>
          </w:tcPr>
          <w:p w14:paraId="41D43B47" w14:textId="77777777" w:rsidR="00ED23CF" w:rsidRPr="0004025D" w:rsidRDefault="00ED23CF" w:rsidP="000B2B04">
            <w:pPr>
              <w:pStyle w:val="Labor-Text"/>
              <w:tabs>
                <w:tab w:val="left" w:pos="709"/>
              </w:tabs>
              <w:rPr>
                <w:rFonts w:cs="Arial"/>
              </w:rPr>
            </w:pPr>
          </w:p>
        </w:tc>
        <w:tc>
          <w:tcPr>
            <w:tcW w:w="282" w:type="dxa"/>
          </w:tcPr>
          <w:p w14:paraId="05F2F45A" w14:textId="77777777" w:rsidR="00ED23CF" w:rsidRPr="0004025D" w:rsidRDefault="00ED23CF" w:rsidP="000B2B04">
            <w:pPr>
              <w:pStyle w:val="Labor-Text"/>
              <w:tabs>
                <w:tab w:val="left" w:pos="709"/>
              </w:tabs>
              <w:rPr>
                <w:rFonts w:cs="Arial"/>
              </w:rPr>
            </w:pPr>
          </w:p>
        </w:tc>
        <w:tc>
          <w:tcPr>
            <w:tcW w:w="282" w:type="dxa"/>
          </w:tcPr>
          <w:p w14:paraId="5494E734" w14:textId="77777777" w:rsidR="00ED23CF" w:rsidRPr="0004025D" w:rsidRDefault="00ED23CF" w:rsidP="000B2B04">
            <w:pPr>
              <w:pStyle w:val="Labor-Text"/>
              <w:tabs>
                <w:tab w:val="left" w:pos="709"/>
              </w:tabs>
              <w:rPr>
                <w:rFonts w:cs="Arial"/>
              </w:rPr>
            </w:pPr>
          </w:p>
        </w:tc>
        <w:tc>
          <w:tcPr>
            <w:tcW w:w="282" w:type="dxa"/>
          </w:tcPr>
          <w:p w14:paraId="6F768CCE" w14:textId="77777777" w:rsidR="00ED23CF" w:rsidRPr="0004025D" w:rsidRDefault="00ED23CF" w:rsidP="000B2B04">
            <w:pPr>
              <w:pStyle w:val="Labor-Text"/>
              <w:tabs>
                <w:tab w:val="left" w:pos="709"/>
              </w:tabs>
              <w:rPr>
                <w:rFonts w:cs="Arial"/>
              </w:rPr>
            </w:pPr>
          </w:p>
        </w:tc>
        <w:tc>
          <w:tcPr>
            <w:tcW w:w="282" w:type="dxa"/>
          </w:tcPr>
          <w:p w14:paraId="3204AFA6" w14:textId="77777777" w:rsidR="00ED23CF" w:rsidRPr="0004025D" w:rsidRDefault="00ED23CF" w:rsidP="000B2B04">
            <w:pPr>
              <w:pStyle w:val="Labor-Text"/>
              <w:tabs>
                <w:tab w:val="left" w:pos="709"/>
              </w:tabs>
              <w:rPr>
                <w:rFonts w:cs="Arial"/>
              </w:rPr>
            </w:pPr>
          </w:p>
        </w:tc>
        <w:tc>
          <w:tcPr>
            <w:tcW w:w="282" w:type="dxa"/>
          </w:tcPr>
          <w:p w14:paraId="78D35409" w14:textId="77777777" w:rsidR="00ED23CF" w:rsidRPr="0004025D" w:rsidRDefault="00ED23CF" w:rsidP="000B2B04">
            <w:pPr>
              <w:pStyle w:val="Labor-Text"/>
              <w:tabs>
                <w:tab w:val="left" w:pos="709"/>
              </w:tabs>
              <w:rPr>
                <w:rFonts w:cs="Arial"/>
              </w:rPr>
            </w:pPr>
          </w:p>
        </w:tc>
        <w:tc>
          <w:tcPr>
            <w:tcW w:w="282" w:type="dxa"/>
          </w:tcPr>
          <w:p w14:paraId="5E4BCA37" w14:textId="77777777" w:rsidR="00ED23CF" w:rsidRPr="0004025D" w:rsidRDefault="00ED23CF" w:rsidP="000B2B04">
            <w:pPr>
              <w:pStyle w:val="Labor-Text"/>
              <w:tabs>
                <w:tab w:val="left" w:pos="709"/>
              </w:tabs>
              <w:rPr>
                <w:rFonts w:cs="Arial"/>
              </w:rPr>
            </w:pPr>
          </w:p>
        </w:tc>
        <w:tc>
          <w:tcPr>
            <w:tcW w:w="282" w:type="dxa"/>
          </w:tcPr>
          <w:p w14:paraId="1C997E05" w14:textId="77777777" w:rsidR="00ED23CF" w:rsidRPr="0004025D" w:rsidRDefault="00ED23CF" w:rsidP="000B2B04">
            <w:pPr>
              <w:pStyle w:val="Labor-Text"/>
              <w:tabs>
                <w:tab w:val="left" w:pos="709"/>
              </w:tabs>
              <w:rPr>
                <w:rFonts w:cs="Arial"/>
              </w:rPr>
            </w:pPr>
          </w:p>
        </w:tc>
        <w:tc>
          <w:tcPr>
            <w:tcW w:w="282" w:type="dxa"/>
          </w:tcPr>
          <w:p w14:paraId="478437B8" w14:textId="77777777" w:rsidR="00ED23CF" w:rsidRPr="0004025D" w:rsidRDefault="00ED23CF" w:rsidP="000B2B04">
            <w:pPr>
              <w:pStyle w:val="Labor-Text"/>
              <w:tabs>
                <w:tab w:val="left" w:pos="709"/>
              </w:tabs>
              <w:rPr>
                <w:rFonts w:cs="Arial"/>
              </w:rPr>
            </w:pPr>
          </w:p>
        </w:tc>
        <w:tc>
          <w:tcPr>
            <w:tcW w:w="282" w:type="dxa"/>
          </w:tcPr>
          <w:p w14:paraId="365A66A2" w14:textId="77777777" w:rsidR="00ED23CF" w:rsidRPr="0004025D" w:rsidRDefault="00ED23CF" w:rsidP="000B2B04">
            <w:pPr>
              <w:pStyle w:val="Labor-Text"/>
              <w:tabs>
                <w:tab w:val="left" w:pos="709"/>
              </w:tabs>
              <w:rPr>
                <w:rFonts w:cs="Arial"/>
              </w:rPr>
            </w:pPr>
          </w:p>
        </w:tc>
        <w:tc>
          <w:tcPr>
            <w:tcW w:w="282" w:type="dxa"/>
          </w:tcPr>
          <w:p w14:paraId="4520380E" w14:textId="77777777" w:rsidR="00ED23CF" w:rsidRPr="0004025D" w:rsidRDefault="00ED23CF" w:rsidP="000B2B04">
            <w:pPr>
              <w:pStyle w:val="Labor-Text"/>
              <w:tabs>
                <w:tab w:val="left" w:pos="709"/>
              </w:tabs>
              <w:rPr>
                <w:rFonts w:cs="Arial"/>
              </w:rPr>
            </w:pPr>
          </w:p>
        </w:tc>
        <w:tc>
          <w:tcPr>
            <w:tcW w:w="282" w:type="dxa"/>
          </w:tcPr>
          <w:p w14:paraId="00135DD0" w14:textId="77777777" w:rsidR="00ED23CF" w:rsidRPr="0004025D" w:rsidRDefault="00ED23CF" w:rsidP="000B2B04">
            <w:pPr>
              <w:pStyle w:val="Labor-Text"/>
              <w:tabs>
                <w:tab w:val="left" w:pos="709"/>
              </w:tabs>
              <w:rPr>
                <w:rFonts w:cs="Arial"/>
              </w:rPr>
            </w:pPr>
          </w:p>
        </w:tc>
        <w:tc>
          <w:tcPr>
            <w:tcW w:w="282" w:type="dxa"/>
          </w:tcPr>
          <w:p w14:paraId="0202972F" w14:textId="77777777" w:rsidR="00ED23CF" w:rsidRPr="0004025D" w:rsidRDefault="00ED23CF" w:rsidP="000B2B04">
            <w:pPr>
              <w:pStyle w:val="Labor-Text"/>
              <w:tabs>
                <w:tab w:val="left" w:pos="709"/>
              </w:tabs>
              <w:rPr>
                <w:rFonts w:cs="Arial"/>
              </w:rPr>
            </w:pPr>
          </w:p>
        </w:tc>
        <w:tc>
          <w:tcPr>
            <w:tcW w:w="281" w:type="dxa"/>
          </w:tcPr>
          <w:p w14:paraId="386E9668" w14:textId="77777777" w:rsidR="00ED23CF" w:rsidRPr="0004025D" w:rsidRDefault="00ED23CF" w:rsidP="000B2B04">
            <w:pPr>
              <w:pStyle w:val="Labor-Text"/>
              <w:tabs>
                <w:tab w:val="left" w:pos="709"/>
              </w:tabs>
              <w:rPr>
                <w:rFonts w:cs="Arial"/>
              </w:rPr>
            </w:pPr>
          </w:p>
        </w:tc>
        <w:tc>
          <w:tcPr>
            <w:tcW w:w="281" w:type="dxa"/>
          </w:tcPr>
          <w:p w14:paraId="058CDAFC" w14:textId="77777777" w:rsidR="00ED23CF" w:rsidRPr="0004025D" w:rsidRDefault="00ED23CF" w:rsidP="000B2B04">
            <w:pPr>
              <w:pStyle w:val="Labor-Text"/>
              <w:tabs>
                <w:tab w:val="left" w:pos="709"/>
              </w:tabs>
              <w:rPr>
                <w:rFonts w:cs="Arial"/>
              </w:rPr>
            </w:pPr>
          </w:p>
        </w:tc>
        <w:tc>
          <w:tcPr>
            <w:tcW w:w="281" w:type="dxa"/>
          </w:tcPr>
          <w:p w14:paraId="07B9B697" w14:textId="77777777" w:rsidR="00ED23CF" w:rsidRPr="0004025D" w:rsidRDefault="00ED23CF" w:rsidP="000B2B04">
            <w:pPr>
              <w:pStyle w:val="Labor-Text"/>
              <w:tabs>
                <w:tab w:val="left" w:pos="709"/>
              </w:tabs>
              <w:rPr>
                <w:rFonts w:cs="Arial"/>
              </w:rPr>
            </w:pPr>
          </w:p>
        </w:tc>
        <w:tc>
          <w:tcPr>
            <w:tcW w:w="281" w:type="dxa"/>
          </w:tcPr>
          <w:p w14:paraId="7A9E6571" w14:textId="77777777" w:rsidR="00ED23CF" w:rsidRPr="0004025D" w:rsidRDefault="00ED23CF" w:rsidP="000B2B04">
            <w:pPr>
              <w:pStyle w:val="Labor-Text"/>
              <w:tabs>
                <w:tab w:val="left" w:pos="709"/>
              </w:tabs>
              <w:rPr>
                <w:rFonts w:cs="Arial"/>
              </w:rPr>
            </w:pPr>
          </w:p>
        </w:tc>
        <w:tc>
          <w:tcPr>
            <w:tcW w:w="281" w:type="dxa"/>
          </w:tcPr>
          <w:p w14:paraId="29A68ECC" w14:textId="77777777" w:rsidR="00ED23CF" w:rsidRPr="0004025D" w:rsidRDefault="00ED23CF" w:rsidP="000B2B04">
            <w:pPr>
              <w:pStyle w:val="Labor-Text"/>
              <w:tabs>
                <w:tab w:val="left" w:pos="709"/>
              </w:tabs>
              <w:rPr>
                <w:rFonts w:cs="Arial"/>
              </w:rPr>
            </w:pPr>
          </w:p>
        </w:tc>
        <w:tc>
          <w:tcPr>
            <w:tcW w:w="281" w:type="dxa"/>
          </w:tcPr>
          <w:p w14:paraId="75C0ED91" w14:textId="77777777" w:rsidR="00ED23CF" w:rsidRPr="0004025D" w:rsidRDefault="00ED23CF" w:rsidP="000B2B04">
            <w:pPr>
              <w:pStyle w:val="Labor-Text"/>
              <w:tabs>
                <w:tab w:val="left" w:pos="709"/>
              </w:tabs>
              <w:rPr>
                <w:rFonts w:cs="Arial"/>
              </w:rPr>
            </w:pPr>
          </w:p>
        </w:tc>
        <w:tc>
          <w:tcPr>
            <w:tcW w:w="281" w:type="dxa"/>
          </w:tcPr>
          <w:p w14:paraId="0566BC21" w14:textId="77777777" w:rsidR="00ED23CF" w:rsidRPr="0004025D" w:rsidRDefault="00ED23CF" w:rsidP="000B2B04">
            <w:pPr>
              <w:pStyle w:val="Labor-Text"/>
              <w:tabs>
                <w:tab w:val="left" w:pos="709"/>
              </w:tabs>
              <w:rPr>
                <w:rFonts w:cs="Arial"/>
              </w:rPr>
            </w:pPr>
          </w:p>
        </w:tc>
        <w:tc>
          <w:tcPr>
            <w:tcW w:w="281" w:type="dxa"/>
          </w:tcPr>
          <w:p w14:paraId="514BF98E" w14:textId="77777777" w:rsidR="00ED23CF" w:rsidRPr="0004025D" w:rsidRDefault="00ED23CF" w:rsidP="000B2B04">
            <w:pPr>
              <w:pStyle w:val="Labor-Text"/>
              <w:tabs>
                <w:tab w:val="left" w:pos="709"/>
              </w:tabs>
              <w:rPr>
                <w:rFonts w:cs="Arial"/>
              </w:rPr>
            </w:pPr>
          </w:p>
        </w:tc>
        <w:tc>
          <w:tcPr>
            <w:tcW w:w="281" w:type="dxa"/>
          </w:tcPr>
          <w:p w14:paraId="6AB1A5EF" w14:textId="77777777" w:rsidR="00ED23CF" w:rsidRPr="0004025D" w:rsidRDefault="00ED23CF" w:rsidP="000B2B04">
            <w:pPr>
              <w:pStyle w:val="Labor-Text"/>
              <w:tabs>
                <w:tab w:val="left" w:pos="709"/>
              </w:tabs>
              <w:rPr>
                <w:rFonts w:cs="Arial"/>
              </w:rPr>
            </w:pPr>
          </w:p>
        </w:tc>
        <w:tc>
          <w:tcPr>
            <w:tcW w:w="281" w:type="dxa"/>
          </w:tcPr>
          <w:p w14:paraId="3C37AA80" w14:textId="77777777" w:rsidR="00ED23CF" w:rsidRPr="0004025D" w:rsidRDefault="00ED23CF" w:rsidP="000B2B04">
            <w:pPr>
              <w:pStyle w:val="Labor-Text"/>
              <w:tabs>
                <w:tab w:val="left" w:pos="709"/>
              </w:tabs>
              <w:rPr>
                <w:rFonts w:cs="Arial"/>
              </w:rPr>
            </w:pPr>
          </w:p>
        </w:tc>
        <w:tc>
          <w:tcPr>
            <w:tcW w:w="281" w:type="dxa"/>
          </w:tcPr>
          <w:p w14:paraId="3E94C0D3" w14:textId="77777777" w:rsidR="00ED23CF" w:rsidRPr="0004025D" w:rsidRDefault="00ED23CF" w:rsidP="000B2B04">
            <w:pPr>
              <w:pStyle w:val="Labor-Text"/>
              <w:tabs>
                <w:tab w:val="left" w:pos="709"/>
              </w:tabs>
              <w:rPr>
                <w:rFonts w:cs="Arial"/>
              </w:rPr>
            </w:pPr>
          </w:p>
        </w:tc>
        <w:tc>
          <w:tcPr>
            <w:tcW w:w="281" w:type="dxa"/>
          </w:tcPr>
          <w:p w14:paraId="6BB62DB3" w14:textId="77777777" w:rsidR="00ED23CF" w:rsidRPr="0004025D" w:rsidRDefault="00ED23CF" w:rsidP="000B2B04">
            <w:pPr>
              <w:pStyle w:val="Labor-Text"/>
              <w:tabs>
                <w:tab w:val="left" w:pos="709"/>
              </w:tabs>
              <w:rPr>
                <w:rFonts w:cs="Arial"/>
              </w:rPr>
            </w:pPr>
          </w:p>
        </w:tc>
        <w:tc>
          <w:tcPr>
            <w:tcW w:w="281" w:type="dxa"/>
          </w:tcPr>
          <w:p w14:paraId="47041E11" w14:textId="77777777" w:rsidR="00ED23CF" w:rsidRPr="0004025D" w:rsidRDefault="00ED23CF" w:rsidP="000B2B04">
            <w:pPr>
              <w:pStyle w:val="Labor-Text"/>
              <w:tabs>
                <w:tab w:val="left" w:pos="709"/>
              </w:tabs>
              <w:rPr>
                <w:rFonts w:cs="Arial"/>
              </w:rPr>
            </w:pPr>
          </w:p>
        </w:tc>
        <w:tc>
          <w:tcPr>
            <w:tcW w:w="281" w:type="dxa"/>
          </w:tcPr>
          <w:p w14:paraId="04025DB4" w14:textId="77777777" w:rsidR="00ED23CF" w:rsidRPr="0004025D" w:rsidRDefault="00ED23CF" w:rsidP="000B2B04">
            <w:pPr>
              <w:pStyle w:val="Labor-Text"/>
              <w:tabs>
                <w:tab w:val="left" w:pos="709"/>
              </w:tabs>
              <w:rPr>
                <w:rFonts w:cs="Arial"/>
              </w:rPr>
            </w:pPr>
          </w:p>
        </w:tc>
        <w:tc>
          <w:tcPr>
            <w:tcW w:w="281" w:type="dxa"/>
          </w:tcPr>
          <w:p w14:paraId="69D1689A" w14:textId="77777777" w:rsidR="00ED23CF" w:rsidRPr="0004025D" w:rsidRDefault="00ED23CF" w:rsidP="000B2B04">
            <w:pPr>
              <w:pStyle w:val="Labor-Text"/>
              <w:tabs>
                <w:tab w:val="left" w:pos="709"/>
              </w:tabs>
              <w:rPr>
                <w:rFonts w:cs="Arial"/>
              </w:rPr>
            </w:pPr>
          </w:p>
        </w:tc>
        <w:tc>
          <w:tcPr>
            <w:tcW w:w="281" w:type="dxa"/>
          </w:tcPr>
          <w:p w14:paraId="21A6CE37" w14:textId="77777777" w:rsidR="00ED23CF" w:rsidRPr="0004025D" w:rsidRDefault="00ED23CF" w:rsidP="000B2B04">
            <w:pPr>
              <w:pStyle w:val="Labor-Text"/>
              <w:tabs>
                <w:tab w:val="left" w:pos="709"/>
              </w:tabs>
              <w:rPr>
                <w:rFonts w:cs="Arial"/>
              </w:rPr>
            </w:pPr>
          </w:p>
        </w:tc>
        <w:tc>
          <w:tcPr>
            <w:tcW w:w="281" w:type="dxa"/>
          </w:tcPr>
          <w:p w14:paraId="1741C789" w14:textId="77777777" w:rsidR="00ED23CF" w:rsidRPr="0004025D" w:rsidRDefault="00ED23CF" w:rsidP="000B2B04">
            <w:pPr>
              <w:pStyle w:val="Labor-Text"/>
              <w:tabs>
                <w:tab w:val="left" w:pos="709"/>
              </w:tabs>
              <w:rPr>
                <w:rFonts w:cs="Arial"/>
              </w:rPr>
            </w:pPr>
          </w:p>
        </w:tc>
        <w:tc>
          <w:tcPr>
            <w:tcW w:w="281" w:type="dxa"/>
          </w:tcPr>
          <w:p w14:paraId="5190850C" w14:textId="77777777" w:rsidR="00ED23CF" w:rsidRPr="0004025D" w:rsidRDefault="00ED23CF" w:rsidP="000B2B04">
            <w:pPr>
              <w:pStyle w:val="Labor-Text"/>
              <w:tabs>
                <w:tab w:val="left" w:pos="709"/>
              </w:tabs>
              <w:rPr>
                <w:rFonts w:cs="Arial"/>
              </w:rPr>
            </w:pPr>
          </w:p>
        </w:tc>
      </w:tr>
      <w:tr w:rsidR="00ED23CF" w:rsidRPr="0004025D" w14:paraId="2DA29168" w14:textId="77777777" w:rsidTr="000B2B04">
        <w:trPr>
          <w:trHeight w:val="283"/>
        </w:trPr>
        <w:tc>
          <w:tcPr>
            <w:tcW w:w="282" w:type="dxa"/>
          </w:tcPr>
          <w:p w14:paraId="1304D917" w14:textId="77777777" w:rsidR="00ED23CF" w:rsidRPr="0004025D" w:rsidRDefault="00ED23CF" w:rsidP="000B2B04">
            <w:pPr>
              <w:pStyle w:val="Labor-Text"/>
              <w:tabs>
                <w:tab w:val="left" w:pos="709"/>
              </w:tabs>
              <w:rPr>
                <w:rFonts w:cs="Arial"/>
              </w:rPr>
            </w:pPr>
          </w:p>
        </w:tc>
        <w:tc>
          <w:tcPr>
            <w:tcW w:w="282" w:type="dxa"/>
          </w:tcPr>
          <w:p w14:paraId="3C090F96" w14:textId="77777777" w:rsidR="00ED23CF" w:rsidRPr="0004025D" w:rsidRDefault="00ED23CF" w:rsidP="000B2B04">
            <w:pPr>
              <w:pStyle w:val="Labor-Text"/>
              <w:tabs>
                <w:tab w:val="left" w:pos="709"/>
              </w:tabs>
              <w:rPr>
                <w:rFonts w:cs="Arial"/>
              </w:rPr>
            </w:pPr>
          </w:p>
        </w:tc>
        <w:tc>
          <w:tcPr>
            <w:tcW w:w="282" w:type="dxa"/>
          </w:tcPr>
          <w:p w14:paraId="42A7CB3A" w14:textId="77777777" w:rsidR="00ED23CF" w:rsidRPr="0004025D" w:rsidRDefault="00ED23CF" w:rsidP="000B2B04">
            <w:pPr>
              <w:pStyle w:val="Labor-Text"/>
              <w:tabs>
                <w:tab w:val="left" w:pos="709"/>
              </w:tabs>
              <w:rPr>
                <w:rFonts w:cs="Arial"/>
              </w:rPr>
            </w:pPr>
          </w:p>
        </w:tc>
        <w:tc>
          <w:tcPr>
            <w:tcW w:w="282" w:type="dxa"/>
          </w:tcPr>
          <w:p w14:paraId="3A2C52D4" w14:textId="77777777" w:rsidR="00ED23CF" w:rsidRPr="0004025D" w:rsidRDefault="00ED23CF" w:rsidP="000B2B04">
            <w:pPr>
              <w:pStyle w:val="Labor-Text"/>
              <w:tabs>
                <w:tab w:val="left" w:pos="709"/>
              </w:tabs>
              <w:rPr>
                <w:rFonts w:cs="Arial"/>
              </w:rPr>
            </w:pPr>
          </w:p>
        </w:tc>
        <w:tc>
          <w:tcPr>
            <w:tcW w:w="282" w:type="dxa"/>
          </w:tcPr>
          <w:p w14:paraId="517251ED" w14:textId="77777777" w:rsidR="00ED23CF" w:rsidRPr="0004025D" w:rsidRDefault="00ED23CF" w:rsidP="000B2B04">
            <w:pPr>
              <w:pStyle w:val="Labor-Text"/>
              <w:tabs>
                <w:tab w:val="left" w:pos="709"/>
              </w:tabs>
              <w:rPr>
                <w:rFonts w:cs="Arial"/>
              </w:rPr>
            </w:pPr>
          </w:p>
        </w:tc>
        <w:tc>
          <w:tcPr>
            <w:tcW w:w="282" w:type="dxa"/>
          </w:tcPr>
          <w:p w14:paraId="29BDD2CE" w14:textId="77777777" w:rsidR="00ED23CF" w:rsidRPr="0004025D" w:rsidRDefault="00ED23CF" w:rsidP="000B2B04">
            <w:pPr>
              <w:pStyle w:val="Labor-Text"/>
              <w:tabs>
                <w:tab w:val="left" w:pos="709"/>
              </w:tabs>
              <w:rPr>
                <w:rFonts w:cs="Arial"/>
              </w:rPr>
            </w:pPr>
          </w:p>
        </w:tc>
        <w:tc>
          <w:tcPr>
            <w:tcW w:w="282" w:type="dxa"/>
          </w:tcPr>
          <w:p w14:paraId="724CFD47" w14:textId="77777777" w:rsidR="00ED23CF" w:rsidRPr="0004025D" w:rsidRDefault="00ED23CF" w:rsidP="000B2B04">
            <w:pPr>
              <w:pStyle w:val="Labor-Text"/>
              <w:tabs>
                <w:tab w:val="left" w:pos="709"/>
              </w:tabs>
              <w:rPr>
                <w:rFonts w:cs="Arial"/>
              </w:rPr>
            </w:pPr>
          </w:p>
        </w:tc>
        <w:tc>
          <w:tcPr>
            <w:tcW w:w="282" w:type="dxa"/>
          </w:tcPr>
          <w:p w14:paraId="0E9D81D6" w14:textId="77777777" w:rsidR="00ED23CF" w:rsidRPr="0004025D" w:rsidRDefault="00ED23CF" w:rsidP="000B2B04">
            <w:pPr>
              <w:pStyle w:val="Labor-Text"/>
              <w:tabs>
                <w:tab w:val="left" w:pos="709"/>
              </w:tabs>
              <w:rPr>
                <w:rFonts w:cs="Arial"/>
              </w:rPr>
            </w:pPr>
          </w:p>
        </w:tc>
        <w:tc>
          <w:tcPr>
            <w:tcW w:w="282" w:type="dxa"/>
          </w:tcPr>
          <w:p w14:paraId="4B8A97BA" w14:textId="77777777" w:rsidR="00ED23CF" w:rsidRPr="0004025D" w:rsidRDefault="00ED23CF" w:rsidP="000B2B04">
            <w:pPr>
              <w:pStyle w:val="Labor-Text"/>
              <w:tabs>
                <w:tab w:val="left" w:pos="709"/>
              </w:tabs>
              <w:rPr>
                <w:rFonts w:cs="Arial"/>
              </w:rPr>
            </w:pPr>
          </w:p>
        </w:tc>
        <w:tc>
          <w:tcPr>
            <w:tcW w:w="282" w:type="dxa"/>
          </w:tcPr>
          <w:p w14:paraId="1EEBA220" w14:textId="77777777" w:rsidR="00ED23CF" w:rsidRPr="0004025D" w:rsidRDefault="00ED23CF" w:rsidP="000B2B04">
            <w:pPr>
              <w:pStyle w:val="Labor-Text"/>
              <w:tabs>
                <w:tab w:val="left" w:pos="709"/>
              </w:tabs>
              <w:rPr>
                <w:rFonts w:cs="Arial"/>
              </w:rPr>
            </w:pPr>
          </w:p>
        </w:tc>
        <w:tc>
          <w:tcPr>
            <w:tcW w:w="282" w:type="dxa"/>
          </w:tcPr>
          <w:p w14:paraId="50B75A26" w14:textId="77777777" w:rsidR="00ED23CF" w:rsidRPr="0004025D" w:rsidRDefault="00ED23CF" w:rsidP="000B2B04">
            <w:pPr>
              <w:pStyle w:val="Labor-Text"/>
              <w:tabs>
                <w:tab w:val="left" w:pos="709"/>
              </w:tabs>
              <w:rPr>
                <w:rFonts w:cs="Arial"/>
              </w:rPr>
            </w:pPr>
          </w:p>
        </w:tc>
        <w:tc>
          <w:tcPr>
            <w:tcW w:w="282" w:type="dxa"/>
          </w:tcPr>
          <w:p w14:paraId="250A4A4F" w14:textId="77777777" w:rsidR="00ED23CF" w:rsidRPr="0004025D" w:rsidRDefault="00ED23CF" w:rsidP="000B2B04">
            <w:pPr>
              <w:pStyle w:val="Labor-Text"/>
              <w:tabs>
                <w:tab w:val="left" w:pos="709"/>
              </w:tabs>
              <w:rPr>
                <w:rFonts w:cs="Arial"/>
              </w:rPr>
            </w:pPr>
          </w:p>
        </w:tc>
        <w:tc>
          <w:tcPr>
            <w:tcW w:w="282" w:type="dxa"/>
          </w:tcPr>
          <w:p w14:paraId="16D17EC3" w14:textId="77777777" w:rsidR="00ED23CF" w:rsidRPr="0004025D" w:rsidRDefault="00ED23CF" w:rsidP="000B2B04">
            <w:pPr>
              <w:pStyle w:val="Labor-Text"/>
              <w:tabs>
                <w:tab w:val="left" w:pos="709"/>
              </w:tabs>
              <w:rPr>
                <w:rFonts w:cs="Arial"/>
              </w:rPr>
            </w:pPr>
          </w:p>
        </w:tc>
        <w:tc>
          <w:tcPr>
            <w:tcW w:w="282" w:type="dxa"/>
          </w:tcPr>
          <w:p w14:paraId="7DF8ABF1" w14:textId="77777777" w:rsidR="00ED23CF" w:rsidRPr="0004025D" w:rsidRDefault="00ED23CF" w:rsidP="000B2B04">
            <w:pPr>
              <w:pStyle w:val="Labor-Text"/>
              <w:tabs>
                <w:tab w:val="left" w:pos="709"/>
              </w:tabs>
              <w:rPr>
                <w:rFonts w:cs="Arial"/>
              </w:rPr>
            </w:pPr>
          </w:p>
        </w:tc>
        <w:tc>
          <w:tcPr>
            <w:tcW w:w="282" w:type="dxa"/>
          </w:tcPr>
          <w:p w14:paraId="47E94A17" w14:textId="77777777" w:rsidR="00ED23CF" w:rsidRPr="0004025D" w:rsidRDefault="00ED23CF" w:rsidP="000B2B04">
            <w:pPr>
              <w:pStyle w:val="Labor-Text"/>
              <w:tabs>
                <w:tab w:val="left" w:pos="709"/>
              </w:tabs>
              <w:rPr>
                <w:rFonts w:cs="Arial"/>
              </w:rPr>
            </w:pPr>
          </w:p>
        </w:tc>
        <w:tc>
          <w:tcPr>
            <w:tcW w:w="281" w:type="dxa"/>
          </w:tcPr>
          <w:p w14:paraId="5BCC32D7" w14:textId="77777777" w:rsidR="00ED23CF" w:rsidRPr="0004025D" w:rsidRDefault="00ED23CF" w:rsidP="000B2B04">
            <w:pPr>
              <w:pStyle w:val="Labor-Text"/>
              <w:tabs>
                <w:tab w:val="left" w:pos="709"/>
              </w:tabs>
              <w:rPr>
                <w:rFonts w:cs="Arial"/>
              </w:rPr>
            </w:pPr>
          </w:p>
        </w:tc>
        <w:tc>
          <w:tcPr>
            <w:tcW w:w="281" w:type="dxa"/>
          </w:tcPr>
          <w:p w14:paraId="43C73DD1" w14:textId="77777777" w:rsidR="00ED23CF" w:rsidRPr="0004025D" w:rsidRDefault="00ED23CF" w:rsidP="000B2B04">
            <w:pPr>
              <w:pStyle w:val="Labor-Text"/>
              <w:tabs>
                <w:tab w:val="left" w:pos="709"/>
              </w:tabs>
              <w:rPr>
                <w:rFonts w:cs="Arial"/>
              </w:rPr>
            </w:pPr>
          </w:p>
        </w:tc>
        <w:tc>
          <w:tcPr>
            <w:tcW w:w="281" w:type="dxa"/>
          </w:tcPr>
          <w:p w14:paraId="4D9B615A" w14:textId="77777777" w:rsidR="00ED23CF" w:rsidRPr="0004025D" w:rsidRDefault="00ED23CF" w:rsidP="000B2B04">
            <w:pPr>
              <w:pStyle w:val="Labor-Text"/>
              <w:tabs>
                <w:tab w:val="left" w:pos="709"/>
              </w:tabs>
              <w:rPr>
                <w:rFonts w:cs="Arial"/>
              </w:rPr>
            </w:pPr>
          </w:p>
        </w:tc>
        <w:tc>
          <w:tcPr>
            <w:tcW w:w="281" w:type="dxa"/>
          </w:tcPr>
          <w:p w14:paraId="5CF29F26" w14:textId="77777777" w:rsidR="00ED23CF" w:rsidRPr="0004025D" w:rsidRDefault="00ED23CF" w:rsidP="000B2B04">
            <w:pPr>
              <w:pStyle w:val="Labor-Text"/>
              <w:tabs>
                <w:tab w:val="left" w:pos="709"/>
              </w:tabs>
              <w:rPr>
                <w:rFonts w:cs="Arial"/>
              </w:rPr>
            </w:pPr>
          </w:p>
        </w:tc>
        <w:tc>
          <w:tcPr>
            <w:tcW w:w="281" w:type="dxa"/>
          </w:tcPr>
          <w:p w14:paraId="62D04C65" w14:textId="77777777" w:rsidR="00ED23CF" w:rsidRPr="0004025D" w:rsidRDefault="00ED23CF" w:rsidP="000B2B04">
            <w:pPr>
              <w:pStyle w:val="Labor-Text"/>
              <w:tabs>
                <w:tab w:val="left" w:pos="709"/>
              </w:tabs>
              <w:rPr>
                <w:rFonts w:cs="Arial"/>
              </w:rPr>
            </w:pPr>
          </w:p>
        </w:tc>
        <w:tc>
          <w:tcPr>
            <w:tcW w:w="281" w:type="dxa"/>
          </w:tcPr>
          <w:p w14:paraId="6C0FA57E" w14:textId="77777777" w:rsidR="00ED23CF" w:rsidRPr="0004025D" w:rsidRDefault="00ED23CF" w:rsidP="000B2B04">
            <w:pPr>
              <w:pStyle w:val="Labor-Text"/>
              <w:tabs>
                <w:tab w:val="left" w:pos="709"/>
              </w:tabs>
              <w:rPr>
                <w:rFonts w:cs="Arial"/>
              </w:rPr>
            </w:pPr>
          </w:p>
        </w:tc>
        <w:tc>
          <w:tcPr>
            <w:tcW w:w="281" w:type="dxa"/>
          </w:tcPr>
          <w:p w14:paraId="2F4CB4B5" w14:textId="77777777" w:rsidR="00ED23CF" w:rsidRPr="0004025D" w:rsidRDefault="00ED23CF" w:rsidP="000B2B04">
            <w:pPr>
              <w:pStyle w:val="Labor-Text"/>
              <w:tabs>
                <w:tab w:val="left" w:pos="709"/>
              </w:tabs>
              <w:rPr>
                <w:rFonts w:cs="Arial"/>
              </w:rPr>
            </w:pPr>
          </w:p>
        </w:tc>
        <w:tc>
          <w:tcPr>
            <w:tcW w:w="281" w:type="dxa"/>
          </w:tcPr>
          <w:p w14:paraId="2CBD46D1" w14:textId="77777777" w:rsidR="00ED23CF" w:rsidRPr="0004025D" w:rsidRDefault="00ED23CF" w:rsidP="000B2B04">
            <w:pPr>
              <w:pStyle w:val="Labor-Text"/>
              <w:tabs>
                <w:tab w:val="left" w:pos="709"/>
              </w:tabs>
              <w:rPr>
                <w:rFonts w:cs="Arial"/>
              </w:rPr>
            </w:pPr>
          </w:p>
        </w:tc>
        <w:tc>
          <w:tcPr>
            <w:tcW w:w="281" w:type="dxa"/>
          </w:tcPr>
          <w:p w14:paraId="74528934" w14:textId="77777777" w:rsidR="00ED23CF" w:rsidRPr="0004025D" w:rsidRDefault="00ED23CF" w:rsidP="000B2B04">
            <w:pPr>
              <w:pStyle w:val="Labor-Text"/>
              <w:tabs>
                <w:tab w:val="left" w:pos="709"/>
              </w:tabs>
              <w:rPr>
                <w:rFonts w:cs="Arial"/>
              </w:rPr>
            </w:pPr>
          </w:p>
        </w:tc>
        <w:tc>
          <w:tcPr>
            <w:tcW w:w="281" w:type="dxa"/>
          </w:tcPr>
          <w:p w14:paraId="1D668275" w14:textId="77777777" w:rsidR="00ED23CF" w:rsidRPr="0004025D" w:rsidRDefault="00ED23CF" w:rsidP="000B2B04">
            <w:pPr>
              <w:pStyle w:val="Labor-Text"/>
              <w:tabs>
                <w:tab w:val="left" w:pos="709"/>
              </w:tabs>
              <w:rPr>
                <w:rFonts w:cs="Arial"/>
              </w:rPr>
            </w:pPr>
          </w:p>
        </w:tc>
        <w:tc>
          <w:tcPr>
            <w:tcW w:w="281" w:type="dxa"/>
          </w:tcPr>
          <w:p w14:paraId="00A79202" w14:textId="77777777" w:rsidR="00ED23CF" w:rsidRPr="0004025D" w:rsidRDefault="00ED23CF" w:rsidP="000B2B04">
            <w:pPr>
              <w:pStyle w:val="Labor-Text"/>
              <w:tabs>
                <w:tab w:val="left" w:pos="709"/>
              </w:tabs>
              <w:rPr>
                <w:rFonts w:cs="Arial"/>
              </w:rPr>
            </w:pPr>
          </w:p>
        </w:tc>
        <w:tc>
          <w:tcPr>
            <w:tcW w:w="281" w:type="dxa"/>
          </w:tcPr>
          <w:p w14:paraId="3798FF7D" w14:textId="77777777" w:rsidR="00ED23CF" w:rsidRPr="0004025D" w:rsidRDefault="00ED23CF" w:rsidP="000B2B04">
            <w:pPr>
              <w:pStyle w:val="Labor-Text"/>
              <w:tabs>
                <w:tab w:val="left" w:pos="709"/>
              </w:tabs>
              <w:rPr>
                <w:rFonts w:cs="Arial"/>
              </w:rPr>
            </w:pPr>
          </w:p>
        </w:tc>
        <w:tc>
          <w:tcPr>
            <w:tcW w:w="281" w:type="dxa"/>
          </w:tcPr>
          <w:p w14:paraId="038E3110" w14:textId="77777777" w:rsidR="00ED23CF" w:rsidRPr="0004025D" w:rsidRDefault="00ED23CF" w:rsidP="000B2B04">
            <w:pPr>
              <w:pStyle w:val="Labor-Text"/>
              <w:tabs>
                <w:tab w:val="left" w:pos="709"/>
              </w:tabs>
              <w:rPr>
                <w:rFonts w:cs="Arial"/>
              </w:rPr>
            </w:pPr>
          </w:p>
        </w:tc>
        <w:tc>
          <w:tcPr>
            <w:tcW w:w="281" w:type="dxa"/>
          </w:tcPr>
          <w:p w14:paraId="00FCD8CE" w14:textId="77777777" w:rsidR="00ED23CF" w:rsidRPr="0004025D" w:rsidRDefault="00ED23CF" w:rsidP="000B2B04">
            <w:pPr>
              <w:pStyle w:val="Labor-Text"/>
              <w:tabs>
                <w:tab w:val="left" w:pos="709"/>
              </w:tabs>
              <w:rPr>
                <w:rFonts w:cs="Arial"/>
              </w:rPr>
            </w:pPr>
          </w:p>
        </w:tc>
        <w:tc>
          <w:tcPr>
            <w:tcW w:w="281" w:type="dxa"/>
          </w:tcPr>
          <w:p w14:paraId="7F160DD4" w14:textId="77777777" w:rsidR="00ED23CF" w:rsidRPr="0004025D" w:rsidRDefault="00ED23CF" w:rsidP="000B2B04">
            <w:pPr>
              <w:pStyle w:val="Labor-Text"/>
              <w:tabs>
                <w:tab w:val="left" w:pos="709"/>
              </w:tabs>
              <w:rPr>
                <w:rFonts w:cs="Arial"/>
              </w:rPr>
            </w:pPr>
          </w:p>
        </w:tc>
        <w:tc>
          <w:tcPr>
            <w:tcW w:w="281" w:type="dxa"/>
          </w:tcPr>
          <w:p w14:paraId="0C1D8AA9" w14:textId="77777777" w:rsidR="00ED23CF" w:rsidRPr="0004025D" w:rsidRDefault="00ED23CF" w:rsidP="000B2B04">
            <w:pPr>
              <w:pStyle w:val="Labor-Text"/>
              <w:tabs>
                <w:tab w:val="left" w:pos="709"/>
              </w:tabs>
              <w:rPr>
                <w:rFonts w:cs="Arial"/>
              </w:rPr>
            </w:pPr>
          </w:p>
        </w:tc>
        <w:tc>
          <w:tcPr>
            <w:tcW w:w="281" w:type="dxa"/>
          </w:tcPr>
          <w:p w14:paraId="645D3229" w14:textId="77777777" w:rsidR="00ED23CF" w:rsidRPr="0004025D" w:rsidRDefault="00ED23CF" w:rsidP="000B2B04">
            <w:pPr>
              <w:pStyle w:val="Labor-Text"/>
              <w:tabs>
                <w:tab w:val="left" w:pos="709"/>
              </w:tabs>
              <w:rPr>
                <w:rFonts w:cs="Arial"/>
              </w:rPr>
            </w:pPr>
          </w:p>
        </w:tc>
        <w:tc>
          <w:tcPr>
            <w:tcW w:w="281" w:type="dxa"/>
          </w:tcPr>
          <w:p w14:paraId="665A34A5" w14:textId="77777777" w:rsidR="00ED23CF" w:rsidRPr="0004025D" w:rsidRDefault="00ED23CF" w:rsidP="000B2B04">
            <w:pPr>
              <w:pStyle w:val="Labor-Text"/>
              <w:tabs>
                <w:tab w:val="left" w:pos="709"/>
              </w:tabs>
              <w:rPr>
                <w:rFonts w:cs="Arial"/>
              </w:rPr>
            </w:pPr>
          </w:p>
        </w:tc>
      </w:tr>
      <w:tr w:rsidR="00ED23CF" w:rsidRPr="0004025D" w14:paraId="2631D0AE" w14:textId="77777777" w:rsidTr="000B2B04">
        <w:trPr>
          <w:trHeight w:val="283"/>
        </w:trPr>
        <w:tc>
          <w:tcPr>
            <w:tcW w:w="282" w:type="dxa"/>
          </w:tcPr>
          <w:p w14:paraId="50B11919" w14:textId="77777777" w:rsidR="00ED23CF" w:rsidRPr="0004025D" w:rsidRDefault="00ED23CF" w:rsidP="000B2B04">
            <w:pPr>
              <w:pStyle w:val="Labor-Text"/>
              <w:tabs>
                <w:tab w:val="left" w:pos="709"/>
              </w:tabs>
              <w:rPr>
                <w:rFonts w:cs="Arial"/>
              </w:rPr>
            </w:pPr>
          </w:p>
        </w:tc>
        <w:tc>
          <w:tcPr>
            <w:tcW w:w="282" w:type="dxa"/>
          </w:tcPr>
          <w:p w14:paraId="351CB783" w14:textId="77777777" w:rsidR="00ED23CF" w:rsidRPr="0004025D" w:rsidRDefault="00ED23CF" w:rsidP="000B2B04">
            <w:pPr>
              <w:pStyle w:val="Labor-Text"/>
              <w:tabs>
                <w:tab w:val="left" w:pos="709"/>
              </w:tabs>
              <w:rPr>
                <w:rFonts w:cs="Arial"/>
              </w:rPr>
            </w:pPr>
          </w:p>
        </w:tc>
        <w:tc>
          <w:tcPr>
            <w:tcW w:w="282" w:type="dxa"/>
          </w:tcPr>
          <w:p w14:paraId="29B8F7DB" w14:textId="77777777" w:rsidR="00ED23CF" w:rsidRPr="0004025D" w:rsidRDefault="00ED23CF" w:rsidP="000B2B04">
            <w:pPr>
              <w:pStyle w:val="Labor-Text"/>
              <w:tabs>
                <w:tab w:val="left" w:pos="709"/>
              </w:tabs>
              <w:rPr>
                <w:rFonts w:cs="Arial"/>
              </w:rPr>
            </w:pPr>
          </w:p>
        </w:tc>
        <w:tc>
          <w:tcPr>
            <w:tcW w:w="282" w:type="dxa"/>
          </w:tcPr>
          <w:p w14:paraId="3809492D" w14:textId="77777777" w:rsidR="00ED23CF" w:rsidRPr="0004025D" w:rsidRDefault="00ED23CF" w:rsidP="000B2B04">
            <w:pPr>
              <w:pStyle w:val="Labor-Text"/>
              <w:tabs>
                <w:tab w:val="left" w:pos="709"/>
              </w:tabs>
              <w:rPr>
                <w:rFonts w:cs="Arial"/>
              </w:rPr>
            </w:pPr>
          </w:p>
        </w:tc>
        <w:tc>
          <w:tcPr>
            <w:tcW w:w="282" w:type="dxa"/>
          </w:tcPr>
          <w:p w14:paraId="57491B2A" w14:textId="77777777" w:rsidR="00ED23CF" w:rsidRPr="0004025D" w:rsidRDefault="00ED23CF" w:rsidP="000B2B04">
            <w:pPr>
              <w:pStyle w:val="Labor-Text"/>
              <w:tabs>
                <w:tab w:val="left" w:pos="709"/>
              </w:tabs>
              <w:rPr>
                <w:rFonts w:cs="Arial"/>
              </w:rPr>
            </w:pPr>
          </w:p>
        </w:tc>
        <w:tc>
          <w:tcPr>
            <w:tcW w:w="282" w:type="dxa"/>
          </w:tcPr>
          <w:p w14:paraId="2AA3EF9A" w14:textId="77777777" w:rsidR="00ED23CF" w:rsidRPr="0004025D" w:rsidRDefault="00ED23CF" w:rsidP="000B2B04">
            <w:pPr>
              <w:pStyle w:val="Labor-Text"/>
              <w:tabs>
                <w:tab w:val="left" w:pos="709"/>
              </w:tabs>
              <w:rPr>
                <w:rFonts w:cs="Arial"/>
              </w:rPr>
            </w:pPr>
          </w:p>
        </w:tc>
        <w:tc>
          <w:tcPr>
            <w:tcW w:w="282" w:type="dxa"/>
          </w:tcPr>
          <w:p w14:paraId="6E2BBC83" w14:textId="77777777" w:rsidR="00ED23CF" w:rsidRPr="0004025D" w:rsidRDefault="00ED23CF" w:rsidP="000B2B04">
            <w:pPr>
              <w:pStyle w:val="Labor-Text"/>
              <w:tabs>
                <w:tab w:val="left" w:pos="709"/>
              </w:tabs>
              <w:rPr>
                <w:rFonts w:cs="Arial"/>
              </w:rPr>
            </w:pPr>
          </w:p>
        </w:tc>
        <w:tc>
          <w:tcPr>
            <w:tcW w:w="282" w:type="dxa"/>
          </w:tcPr>
          <w:p w14:paraId="1EEBD811" w14:textId="77777777" w:rsidR="00ED23CF" w:rsidRPr="0004025D" w:rsidRDefault="00ED23CF" w:rsidP="000B2B04">
            <w:pPr>
              <w:pStyle w:val="Labor-Text"/>
              <w:tabs>
                <w:tab w:val="left" w:pos="709"/>
              </w:tabs>
              <w:rPr>
                <w:rFonts w:cs="Arial"/>
              </w:rPr>
            </w:pPr>
          </w:p>
        </w:tc>
        <w:tc>
          <w:tcPr>
            <w:tcW w:w="282" w:type="dxa"/>
          </w:tcPr>
          <w:p w14:paraId="58CCBBFF" w14:textId="77777777" w:rsidR="00ED23CF" w:rsidRPr="0004025D" w:rsidRDefault="00ED23CF" w:rsidP="000B2B04">
            <w:pPr>
              <w:pStyle w:val="Labor-Text"/>
              <w:tabs>
                <w:tab w:val="left" w:pos="709"/>
              </w:tabs>
              <w:rPr>
                <w:rFonts w:cs="Arial"/>
              </w:rPr>
            </w:pPr>
          </w:p>
        </w:tc>
        <w:tc>
          <w:tcPr>
            <w:tcW w:w="282" w:type="dxa"/>
          </w:tcPr>
          <w:p w14:paraId="41550BD7" w14:textId="77777777" w:rsidR="00ED23CF" w:rsidRPr="0004025D" w:rsidRDefault="00ED23CF" w:rsidP="000B2B04">
            <w:pPr>
              <w:pStyle w:val="Labor-Text"/>
              <w:tabs>
                <w:tab w:val="left" w:pos="709"/>
              </w:tabs>
              <w:rPr>
                <w:rFonts w:cs="Arial"/>
              </w:rPr>
            </w:pPr>
          </w:p>
        </w:tc>
        <w:tc>
          <w:tcPr>
            <w:tcW w:w="282" w:type="dxa"/>
          </w:tcPr>
          <w:p w14:paraId="76B407A6" w14:textId="77777777" w:rsidR="00ED23CF" w:rsidRPr="0004025D" w:rsidRDefault="00ED23CF" w:rsidP="000B2B04">
            <w:pPr>
              <w:pStyle w:val="Labor-Text"/>
              <w:tabs>
                <w:tab w:val="left" w:pos="709"/>
              </w:tabs>
              <w:rPr>
                <w:rFonts w:cs="Arial"/>
              </w:rPr>
            </w:pPr>
          </w:p>
        </w:tc>
        <w:tc>
          <w:tcPr>
            <w:tcW w:w="282" w:type="dxa"/>
          </w:tcPr>
          <w:p w14:paraId="7396759F" w14:textId="77777777" w:rsidR="00ED23CF" w:rsidRPr="0004025D" w:rsidRDefault="00ED23CF" w:rsidP="000B2B04">
            <w:pPr>
              <w:pStyle w:val="Labor-Text"/>
              <w:tabs>
                <w:tab w:val="left" w:pos="709"/>
              </w:tabs>
              <w:rPr>
                <w:rFonts w:cs="Arial"/>
              </w:rPr>
            </w:pPr>
          </w:p>
        </w:tc>
        <w:tc>
          <w:tcPr>
            <w:tcW w:w="282" w:type="dxa"/>
          </w:tcPr>
          <w:p w14:paraId="6E2B3A96" w14:textId="77777777" w:rsidR="00ED23CF" w:rsidRPr="0004025D" w:rsidRDefault="00ED23CF" w:rsidP="000B2B04">
            <w:pPr>
              <w:pStyle w:val="Labor-Text"/>
              <w:tabs>
                <w:tab w:val="left" w:pos="709"/>
              </w:tabs>
              <w:rPr>
                <w:rFonts w:cs="Arial"/>
              </w:rPr>
            </w:pPr>
          </w:p>
        </w:tc>
        <w:tc>
          <w:tcPr>
            <w:tcW w:w="282" w:type="dxa"/>
          </w:tcPr>
          <w:p w14:paraId="0B738701" w14:textId="77777777" w:rsidR="00ED23CF" w:rsidRPr="0004025D" w:rsidRDefault="00ED23CF" w:rsidP="000B2B04">
            <w:pPr>
              <w:pStyle w:val="Labor-Text"/>
              <w:tabs>
                <w:tab w:val="left" w:pos="709"/>
              </w:tabs>
              <w:rPr>
                <w:rFonts w:cs="Arial"/>
              </w:rPr>
            </w:pPr>
          </w:p>
        </w:tc>
        <w:tc>
          <w:tcPr>
            <w:tcW w:w="282" w:type="dxa"/>
          </w:tcPr>
          <w:p w14:paraId="6A0EE43D" w14:textId="77777777" w:rsidR="00ED23CF" w:rsidRPr="0004025D" w:rsidRDefault="00ED23CF" w:rsidP="000B2B04">
            <w:pPr>
              <w:pStyle w:val="Labor-Text"/>
              <w:tabs>
                <w:tab w:val="left" w:pos="709"/>
              </w:tabs>
              <w:rPr>
                <w:rFonts w:cs="Arial"/>
              </w:rPr>
            </w:pPr>
          </w:p>
        </w:tc>
        <w:tc>
          <w:tcPr>
            <w:tcW w:w="281" w:type="dxa"/>
          </w:tcPr>
          <w:p w14:paraId="5856DED0" w14:textId="77777777" w:rsidR="00ED23CF" w:rsidRPr="0004025D" w:rsidRDefault="00ED23CF" w:rsidP="000B2B04">
            <w:pPr>
              <w:pStyle w:val="Labor-Text"/>
              <w:tabs>
                <w:tab w:val="left" w:pos="709"/>
              </w:tabs>
              <w:rPr>
                <w:rFonts w:cs="Arial"/>
              </w:rPr>
            </w:pPr>
          </w:p>
        </w:tc>
        <w:tc>
          <w:tcPr>
            <w:tcW w:w="281" w:type="dxa"/>
          </w:tcPr>
          <w:p w14:paraId="17AEA58F" w14:textId="77777777" w:rsidR="00ED23CF" w:rsidRPr="0004025D" w:rsidRDefault="00ED23CF" w:rsidP="000B2B04">
            <w:pPr>
              <w:pStyle w:val="Labor-Text"/>
              <w:tabs>
                <w:tab w:val="left" w:pos="709"/>
              </w:tabs>
              <w:rPr>
                <w:rFonts w:cs="Arial"/>
              </w:rPr>
            </w:pPr>
          </w:p>
        </w:tc>
        <w:tc>
          <w:tcPr>
            <w:tcW w:w="281" w:type="dxa"/>
          </w:tcPr>
          <w:p w14:paraId="22122A2E" w14:textId="77777777" w:rsidR="00ED23CF" w:rsidRPr="0004025D" w:rsidRDefault="00ED23CF" w:rsidP="000B2B04">
            <w:pPr>
              <w:pStyle w:val="Labor-Text"/>
              <w:tabs>
                <w:tab w:val="left" w:pos="709"/>
              </w:tabs>
              <w:rPr>
                <w:rFonts w:cs="Arial"/>
              </w:rPr>
            </w:pPr>
          </w:p>
        </w:tc>
        <w:tc>
          <w:tcPr>
            <w:tcW w:w="281" w:type="dxa"/>
          </w:tcPr>
          <w:p w14:paraId="2DE8E846" w14:textId="77777777" w:rsidR="00ED23CF" w:rsidRPr="0004025D" w:rsidRDefault="00ED23CF" w:rsidP="000B2B04">
            <w:pPr>
              <w:pStyle w:val="Labor-Text"/>
              <w:tabs>
                <w:tab w:val="left" w:pos="709"/>
              </w:tabs>
              <w:rPr>
                <w:rFonts w:cs="Arial"/>
              </w:rPr>
            </w:pPr>
          </w:p>
        </w:tc>
        <w:tc>
          <w:tcPr>
            <w:tcW w:w="281" w:type="dxa"/>
          </w:tcPr>
          <w:p w14:paraId="5B239CCB" w14:textId="77777777" w:rsidR="00ED23CF" w:rsidRPr="0004025D" w:rsidRDefault="00ED23CF" w:rsidP="000B2B04">
            <w:pPr>
              <w:pStyle w:val="Labor-Text"/>
              <w:tabs>
                <w:tab w:val="left" w:pos="709"/>
              </w:tabs>
              <w:rPr>
                <w:rFonts w:cs="Arial"/>
              </w:rPr>
            </w:pPr>
          </w:p>
        </w:tc>
        <w:tc>
          <w:tcPr>
            <w:tcW w:w="281" w:type="dxa"/>
          </w:tcPr>
          <w:p w14:paraId="00431003" w14:textId="77777777" w:rsidR="00ED23CF" w:rsidRPr="0004025D" w:rsidRDefault="00ED23CF" w:rsidP="000B2B04">
            <w:pPr>
              <w:pStyle w:val="Labor-Text"/>
              <w:tabs>
                <w:tab w:val="left" w:pos="709"/>
              </w:tabs>
              <w:rPr>
                <w:rFonts w:cs="Arial"/>
              </w:rPr>
            </w:pPr>
          </w:p>
        </w:tc>
        <w:tc>
          <w:tcPr>
            <w:tcW w:w="281" w:type="dxa"/>
          </w:tcPr>
          <w:p w14:paraId="27C9E4A9" w14:textId="77777777" w:rsidR="00ED23CF" w:rsidRPr="0004025D" w:rsidRDefault="00ED23CF" w:rsidP="000B2B04">
            <w:pPr>
              <w:pStyle w:val="Labor-Text"/>
              <w:tabs>
                <w:tab w:val="left" w:pos="709"/>
              </w:tabs>
              <w:rPr>
                <w:rFonts w:cs="Arial"/>
              </w:rPr>
            </w:pPr>
          </w:p>
        </w:tc>
        <w:tc>
          <w:tcPr>
            <w:tcW w:w="281" w:type="dxa"/>
          </w:tcPr>
          <w:p w14:paraId="0755E943" w14:textId="77777777" w:rsidR="00ED23CF" w:rsidRPr="0004025D" w:rsidRDefault="00ED23CF" w:rsidP="000B2B04">
            <w:pPr>
              <w:pStyle w:val="Labor-Text"/>
              <w:tabs>
                <w:tab w:val="left" w:pos="709"/>
              </w:tabs>
              <w:rPr>
                <w:rFonts w:cs="Arial"/>
              </w:rPr>
            </w:pPr>
          </w:p>
        </w:tc>
        <w:tc>
          <w:tcPr>
            <w:tcW w:w="281" w:type="dxa"/>
          </w:tcPr>
          <w:p w14:paraId="05E2643E" w14:textId="77777777" w:rsidR="00ED23CF" w:rsidRPr="0004025D" w:rsidRDefault="00ED23CF" w:rsidP="000B2B04">
            <w:pPr>
              <w:pStyle w:val="Labor-Text"/>
              <w:tabs>
                <w:tab w:val="left" w:pos="709"/>
              </w:tabs>
              <w:rPr>
                <w:rFonts w:cs="Arial"/>
              </w:rPr>
            </w:pPr>
          </w:p>
        </w:tc>
        <w:tc>
          <w:tcPr>
            <w:tcW w:w="281" w:type="dxa"/>
          </w:tcPr>
          <w:p w14:paraId="592C5B24" w14:textId="77777777" w:rsidR="00ED23CF" w:rsidRPr="0004025D" w:rsidRDefault="00ED23CF" w:rsidP="000B2B04">
            <w:pPr>
              <w:pStyle w:val="Labor-Text"/>
              <w:tabs>
                <w:tab w:val="left" w:pos="709"/>
              </w:tabs>
              <w:rPr>
                <w:rFonts w:cs="Arial"/>
              </w:rPr>
            </w:pPr>
          </w:p>
        </w:tc>
        <w:tc>
          <w:tcPr>
            <w:tcW w:w="281" w:type="dxa"/>
          </w:tcPr>
          <w:p w14:paraId="15B14BE6" w14:textId="77777777" w:rsidR="00ED23CF" w:rsidRPr="0004025D" w:rsidRDefault="00ED23CF" w:rsidP="000B2B04">
            <w:pPr>
              <w:pStyle w:val="Labor-Text"/>
              <w:tabs>
                <w:tab w:val="left" w:pos="709"/>
              </w:tabs>
              <w:rPr>
                <w:rFonts w:cs="Arial"/>
              </w:rPr>
            </w:pPr>
          </w:p>
        </w:tc>
        <w:tc>
          <w:tcPr>
            <w:tcW w:w="281" w:type="dxa"/>
          </w:tcPr>
          <w:p w14:paraId="4DB96589" w14:textId="77777777" w:rsidR="00ED23CF" w:rsidRPr="0004025D" w:rsidRDefault="00ED23CF" w:rsidP="000B2B04">
            <w:pPr>
              <w:pStyle w:val="Labor-Text"/>
              <w:tabs>
                <w:tab w:val="left" w:pos="709"/>
              </w:tabs>
              <w:rPr>
                <w:rFonts w:cs="Arial"/>
              </w:rPr>
            </w:pPr>
          </w:p>
        </w:tc>
        <w:tc>
          <w:tcPr>
            <w:tcW w:w="281" w:type="dxa"/>
          </w:tcPr>
          <w:p w14:paraId="5C790E56" w14:textId="77777777" w:rsidR="00ED23CF" w:rsidRPr="0004025D" w:rsidRDefault="00ED23CF" w:rsidP="000B2B04">
            <w:pPr>
              <w:pStyle w:val="Labor-Text"/>
              <w:tabs>
                <w:tab w:val="left" w:pos="709"/>
              </w:tabs>
              <w:rPr>
                <w:rFonts w:cs="Arial"/>
              </w:rPr>
            </w:pPr>
          </w:p>
        </w:tc>
        <w:tc>
          <w:tcPr>
            <w:tcW w:w="281" w:type="dxa"/>
          </w:tcPr>
          <w:p w14:paraId="2B27E3B8" w14:textId="77777777" w:rsidR="00ED23CF" w:rsidRPr="0004025D" w:rsidRDefault="00ED23CF" w:rsidP="000B2B04">
            <w:pPr>
              <w:pStyle w:val="Labor-Text"/>
              <w:tabs>
                <w:tab w:val="left" w:pos="709"/>
              </w:tabs>
              <w:rPr>
                <w:rFonts w:cs="Arial"/>
              </w:rPr>
            </w:pPr>
          </w:p>
        </w:tc>
        <w:tc>
          <w:tcPr>
            <w:tcW w:w="281" w:type="dxa"/>
          </w:tcPr>
          <w:p w14:paraId="3457C197" w14:textId="77777777" w:rsidR="00ED23CF" w:rsidRPr="0004025D" w:rsidRDefault="00ED23CF" w:rsidP="000B2B04">
            <w:pPr>
              <w:pStyle w:val="Labor-Text"/>
              <w:tabs>
                <w:tab w:val="left" w:pos="709"/>
              </w:tabs>
              <w:rPr>
                <w:rFonts w:cs="Arial"/>
              </w:rPr>
            </w:pPr>
          </w:p>
        </w:tc>
        <w:tc>
          <w:tcPr>
            <w:tcW w:w="281" w:type="dxa"/>
          </w:tcPr>
          <w:p w14:paraId="25AA9D17" w14:textId="77777777" w:rsidR="00ED23CF" w:rsidRPr="0004025D" w:rsidRDefault="00ED23CF" w:rsidP="000B2B04">
            <w:pPr>
              <w:pStyle w:val="Labor-Text"/>
              <w:tabs>
                <w:tab w:val="left" w:pos="709"/>
              </w:tabs>
              <w:rPr>
                <w:rFonts w:cs="Arial"/>
              </w:rPr>
            </w:pPr>
          </w:p>
        </w:tc>
        <w:tc>
          <w:tcPr>
            <w:tcW w:w="281" w:type="dxa"/>
          </w:tcPr>
          <w:p w14:paraId="1D595007" w14:textId="77777777" w:rsidR="00ED23CF" w:rsidRPr="0004025D" w:rsidRDefault="00ED23CF" w:rsidP="000B2B04">
            <w:pPr>
              <w:pStyle w:val="Labor-Text"/>
              <w:tabs>
                <w:tab w:val="left" w:pos="709"/>
              </w:tabs>
              <w:rPr>
                <w:rFonts w:cs="Arial"/>
              </w:rPr>
            </w:pPr>
          </w:p>
        </w:tc>
        <w:tc>
          <w:tcPr>
            <w:tcW w:w="281" w:type="dxa"/>
          </w:tcPr>
          <w:p w14:paraId="065FD9C3" w14:textId="77777777" w:rsidR="00ED23CF" w:rsidRPr="0004025D" w:rsidRDefault="00ED23CF" w:rsidP="000B2B04">
            <w:pPr>
              <w:pStyle w:val="Labor-Text"/>
              <w:tabs>
                <w:tab w:val="left" w:pos="709"/>
              </w:tabs>
              <w:rPr>
                <w:rFonts w:cs="Arial"/>
              </w:rPr>
            </w:pPr>
          </w:p>
        </w:tc>
      </w:tr>
      <w:tr w:rsidR="00ED23CF" w:rsidRPr="0004025D" w14:paraId="149DEF0F" w14:textId="77777777" w:rsidTr="000B2B04">
        <w:trPr>
          <w:trHeight w:val="283"/>
        </w:trPr>
        <w:tc>
          <w:tcPr>
            <w:tcW w:w="282" w:type="dxa"/>
          </w:tcPr>
          <w:p w14:paraId="601F5796" w14:textId="77777777" w:rsidR="00ED23CF" w:rsidRPr="0004025D" w:rsidRDefault="00ED23CF" w:rsidP="000B2B04">
            <w:pPr>
              <w:pStyle w:val="Labor-Text"/>
              <w:tabs>
                <w:tab w:val="left" w:pos="709"/>
              </w:tabs>
              <w:rPr>
                <w:rFonts w:cs="Arial"/>
              </w:rPr>
            </w:pPr>
          </w:p>
        </w:tc>
        <w:tc>
          <w:tcPr>
            <w:tcW w:w="282" w:type="dxa"/>
          </w:tcPr>
          <w:p w14:paraId="2D6FEE0F" w14:textId="77777777" w:rsidR="00ED23CF" w:rsidRPr="0004025D" w:rsidRDefault="00ED23CF" w:rsidP="000B2B04">
            <w:pPr>
              <w:pStyle w:val="Labor-Text"/>
              <w:tabs>
                <w:tab w:val="left" w:pos="709"/>
              </w:tabs>
              <w:rPr>
                <w:rFonts w:cs="Arial"/>
              </w:rPr>
            </w:pPr>
          </w:p>
        </w:tc>
        <w:tc>
          <w:tcPr>
            <w:tcW w:w="282" w:type="dxa"/>
          </w:tcPr>
          <w:p w14:paraId="3A0C83C0" w14:textId="77777777" w:rsidR="00ED23CF" w:rsidRPr="0004025D" w:rsidRDefault="00ED23CF" w:rsidP="000B2B04">
            <w:pPr>
              <w:pStyle w:val="Labor-Text"/>
              <w:tabs>
                <w:tab w:val="left" w:pos="709"/>
              </w:tabs>
              <w:rPr>
                <w:rFonts w:cs="Arial"/>
              </w:rPr>
            </w:pPr>
          </w:p>
        </w:tc>
        <w:tc>
          <w:tcPr>
            <w:tcW w:w="282" w:type="dxa"/>
          </w:tcPr>
          <w:p w14:paraId="0D272F79" w14:textId="77777777" w:rsidR="00ED23CF" w:rsidRPr="0004025D" w:rsidRDefault="00ED23CF" w:rsidP="000B2B04">
            <w:pPr>
              <w:pStyle w:val="Labor-Text"/>
              <w:tabs>
                <w:tab w:val="left" w:pos="709"/>
              </w:tabs>
              <w:rPr>
                <w:rFonts w:cs="Arial"/>
              </w:rPr>
            </w:pPr>
          </w:p>
        </w:tc>
        <w:tc>
          <w:tcPr>
            <w:tcW w:w="282" w:type="dxa"/>
          </w:tcPr>
          <w:p w14:paraId="3354FCD0" w14:textId="77777777" w:rsidR="00ED23CF" w:rsidRPr="0004025D" w:rsidRDefault="00ED23CF" w:rsidP="000B2B04">
            <w:pPr>
              <w:pStyle w:val="Labor-Text"/>
              <w:tabs>
                <w:tab w:val="left" w:pos="709"/>
              </w:tabs>
              <w:rPr>
                <w:rFonts w:cs="Arial"/>
              </w:rPr>
            </w:pPr>
          </w:p>
        </w:tc>
        <w:tc>
          <w:tcPr>
            <w:tcW w:w="282" w:type="dxa"/>
          </w:tcPr>
          <w:p w14:paraId="5E7398D1" w14:textId="77777777" w:rsidR="00ED23CF" w:rsidRPr="0004025D" w:rsidRDefault="00ED23CF" w:rsidP="000B2B04">
            <w:pPr>
              <w:pStyle w:val="Labor-Text"/>
              <w:tabs>
                <w:tab w:val="left" w:pos="709"/>
              </w:tabs>
              <w:rPr>
                <w:rFonts w:cs="Arial"/>
              </w:rPr>
            </w:pPr>
          </w:p>
        </w:tc>
        <w:tc>
          <w:tcPr>
            <w:tcW w:w="282" w:type="dxa"/>
          </w:tcPr>
          <w:p w14:paraId="13BA814A" w14:textId="77777777" w:rsidR="00ED23CF" w:rsidRPr="0004025D" w:rsidRDefault="00ED23CF" w:rsidP="000B2B04">
            <w:pPr>
              <w:pStyle w:val="Labor-Text"/>
              <w:tabs>
                <w:tab w:val="left" w:pos="709"/>
              </w:tabs>
              <w:rPr>
                <w:rFonts w:cs="Arial"/>
              </w:rPr>
            </w:pPr>
          </w:p>
        </w:tc>
        <w:tc>
          <w:tcPr>
            <w:tcW w:w="282" w:type="dxa"/>
          </w:tcPr>
          <w:p w14:paraId="74FEB4EB" w14:textId="77777777" w:rsidR="00ED23CF" w:rsidRPr="0004025D" w:rsidRDefault="00ED23CF" w:rsidP="000B2B04">
            <w:pPr>
              <w:pStyle w:val="Labor-Text"/>
              <w:tabs>
                <w:tab w:val="left" w:pos="709"/>
              </w:tabs>
              <w:rPr>
                <w:rFonts w:cs="Arial"/>
              </w:rPr>
            </w:pPr>
          </w:p>
        </w:tc>
        <w:tc>
          <w:tcPr>
            <w:tcW w:w="282" w:type="dxa"/>
          </w:tcPr>
          <w:p w14:paraId="6A6F8EAF" w14:textId="77777777" w:rsidR="00ED23CF" w:rsidRPr="0004025D" w:rsidRDefault="00ED23CF" w:rsidP="000B2B04">
            <w:pPr>
              <w:pStyle w:val="Labor-Text"/>
              <w:tabs>
                <w:tab w:val="left" w:pos="709"/>
              </w:tabs>
              <w:rPr>
                <w:rFonts w:cs="Arial"/>
              </w:rPr>
            </w:pPr>
          </w:p>
        </w:tc>
        <w:tc>
          <w:tcPr>
            <w:tcW w:w="282" w:type="dxa"/>
          </w:tcPr>
          <w:p w14:paraId="54C1BE64" w14:textId="77777777" w:rsidR="00ED23CF" w:rsidRPr="0004025D" w:rsidRDefault="00ED23CF" w:rsidP="000B2B04">
            <w:pPr>
              <w:pStyle w:val="Labor-Text"/>
              <w:tabs>
                <w:tab w:val="left" w:pos="709"/>
              </w:tabs>
              <w:rPr>
                <w:rFonts w:cs="Arial"/>
              </w:rPr>
            </w:pPr>
          </w:p>
        </w:tc>
        <w:tc>
          <w:tcPr>
            <w:tcW w:w="282" w:type="dxa"/>
          </w:tcPr>
          <w:p w14:paraId="27B1F4F8" w14:textId="77777777" w:rsidR="00ED23CF" w:rsidRPr="0004025D" w:rsidRDefault="00ED23CF" w:rsidP="000B2B04">
            <w:pPr>
              <w:pStyle w:val="Labor-Text"/>
              <w:tabs>
                <w:tab w:val="left" w:pos="709"/>
              </w:tabs>
              <w:rPr>
                <w:rFonts w:cs="Arial"/>
              </w:rPr>
            </w:pPr>
          </w:p>
        </w:tc>
        <w:tc>
          <w:tcPr>
            <w:tcW w:w="282" w:type="dxa"/>
          </w:tcPr>
          <w:p w14:paraId="710FA47C" w14:textId="77777777" w:rsidR="00ED23CF" w:rsidRPr="0004025D" w:rsidRDefault="00ED23CF" w:rsidP="000B2B04">
            <w:pPr>
              <w:pStyle w:val="Labor-Text"/>
              <w:tabs>
                <w:tab w:val="left" w:pos="709"/>
              </w:tabs>
              <w:rPr>
                <w:rFonts w:cs="Arial"/>
              </w:rPr>
            </w:pPr>
          </w:p>
        </w:tc>
        <w:tc>
          <w:tcPr>
            <w:tcW w:w="282" w:type="dxa"/>
          </w:tcPr>
          <w:p w14:paraId="00261373" w14:textId="77777777" w:rsidR="00ED23CF" w:rsidRPr="0004025D" w:rsidRDefault="00ED23CF" w:rsidP="000B2B04">
            <w:pPr>
              <w:pStyle w:val="Labor-Text"/>
              <w:tabs>
                <w:tab w:val="left" w:pos="709"/>
              </w:tabs>
              <w:rPr>
                <w:rFonts w:cs="Arial"/>
              </w:rPr>
            </w:pPr>
          </w:p>
        </w:tc>
        <w:tc>
          <w:tcPr>
            <w:tcW w:w="282" w:type="dxa"/>
          </w:tcPr>
          <w:p w14:paraId="4FC4D38E" w14:textId="77777777" w:rsidR="00ED23CF" w:rsidRPr="0004025D" w:rsidRDefault="00ED23CF" w:rsidP="000B2B04">
            <w:pPr>
              <w:pStyle w:val="Labor-Text"/>
              <w:tabs>
                <w:tab w:val="left" w:pos="709"/>
              </w:tabs>
              <w:rPr>
                <w:rFonts w:cs="Arial"/>
              </w:rPr>
            </w:pPr>
          </w:p>
        </w:tc>
        <w:tc>
          <w:tcPr>
            <w:tcW w:w="282" w:type="dxa"/>
          </w:tcPr>
          <w:p w14:paraId="4CF4D1F1" w14:textId="77777777" w:rsidR="00ED23CF" w:rsidRPr="0004025D" w:rsidRDefault="00ED23CF" w:rsidP="000B2B04">
            <w:pPr>
              <w:pStyle w:val="Labor-Text"/>
              <w:tabs>
                <w:tab w:val="left" w:pos="709"/>
              </w:tabs>
              <w:rPr>
                <w:rFonts w:cs="Arial"/>
              </w:rPr>
            </w:pPr>
          </w:p>
        </w:tc>
        <w:tc>
          <w:tcPr>
            <w:tcW w:w="281" w:type="dxa"/>
          </w:tcPr>
          <w:p w14:paraId="6726ED3B" w14:textId="77777777" w:rsidR="00ED23CF" w:rsidRPr="0004025D" w:rsidRDefault="00ED23CF" w:rsidP="000B2B04">
            <w:pPr>
              <w:pStyle w:val="Labor-Text"/>
              <w:tabs>
                <w:tab w:val="left" w:pos="709"/>
              </w:tabs>
              <w:rPr>
                <w:rFonts w:cs="Arial"/>
              </w:rPr>
            </w:pPr>
          </w:p>
        </w:tc>
        <w:tc>
          <w:tcPr>
            <w:tcW w:w="281" w:type="dxa"/>
          </w:tcPr>
          <w:p w14:paraId="5B67D2BD" w14:textId="77777777" w:rsidR="00ED23CF" w:rsidRPr="0004025D" w:rsidRDefault="00ED23CF" w:rsidP="000B2B04">
            <w:pPr>
              <w:pStyle w:val="Labor-Text"/>
              <w:tabs>
                <w:tab w:val="left" w:pos="709"/>
              </w:tabs>
              <w:rPr>
                <w:rFonts w:cs="Arial"/>
              </w:rPr>
            </w:pPr>
          </w:p>
        </w:tc>
        <w:tc>
          <w:tcPr>
            <w:tcW w:w="281" w:type="dxa"/>
          </w:tcPr>
          <w:p w14:paraId="390C827D" w14:textId="77777777" w:rsidR="00ED23CF" w:rsidRPr="0004025D" w:rsidRDefault="00ED23CF" w:rsidP="000B2B04">
            <w:pPr>
              <w:pStyle w:val="Labor-Text"/>
              <w:tabs>
                <w:tab w:val="left" w:pos="709"/>
              </w:tabs>
              <w:rPr>
                <w:rFonts w:cs="Arial"/>
              </w:rPr>
            </w:pPr>
          </w:p>
        </w:tc>
        <w:tc>
          <w:tcPr>
            <w:tcW w:w="281" w:type="dxa"/>
          </w:tcPr>
          <w:p w14:paraId="2FF6C97B" w14:textId="77777777" w:rsidR="00ED23CF" w:rsidRPr="0004025D" w:rsidRDefault="00ED23CF" w:rsidP="000B2B04">
            <w:pPr>
              <w:pStyle w:val="Labor-Text"/>
              <w:tabs>
                <w:tab w:val="left" w:pos="709"/>
              </w:tabs>
              <w:rPr>
                <w:rFonts w:cs="Arial"/>
              </w:rPr>
            </w:pPr>
          </w:p>
        </w:tc>
        <w:tc>
          <w:tcPr>
            <w:tcW w:w="281" w:type="dxa"/>
          </w:tcPr>
          <w:p w14:paraId="299C45E2" w14:textId="77777777" w:rsidR="00ED23CF" w:rsidRPr="0004025D" w:rsidRDefault="00ED23CF" w:rsidP="000B2B04">
            <w:pPr>
              <w:pStyle w:val="Labor-Text"/>
              <w:tabs>
                <w:tab w:val="left" w:pos="709"/>
              </w:tabs>
              <w:rPr>
                <w:rFonts w:cs="Arial"/>
              </w:rPr>
            </w:pPr>
          </w:p>
        </w:tc>
        <w:tc>
          <w:tcPr>
            <w:tcW w:w="281" w:type="dxa"/>
          </w:tcPr>
          <w:p w14:paraId="6B31AC8A" w14:textId="77777777" w:rsidR="00ED23CF" w:rsidRPr="0004025D" w:rsidRDefault="00ED23CF" w:rsidP="000B2B04">
            <w:pPr>
              <w:pStyle w:val="Labor-Text"/>
              <w:tabs>
                <w:tab w:val="left" w:pos="709"/>
              </w:tabs>
              <w:rPr>
                <w:rFonts w:cs="Arial"/>
              </w:rPr>
            </w:pPr>
          </w:p>
        </w:tc>
        <w:tc>
          <w:tcPr>
            <w:tcW w:w="281" w:type="dxa"/>
          </w:tcPr>
          <w:p w14:paraId="6BB5283C" w14:textId="77777777" w:rsidR="00ED23CF" w:rsidRPr="0004025D" w:rsidRDefault="00ED23CF" w:rsidP="000B2B04">
            <w:pPr>
              <w:pStyle w:val="Labor-Text"/>
              <w:tabs>
                <w:tab w:val="left" w:pos="709"/>
              </w:tabs>
              <w:rPr>
                <w:rFonts w:cs="Arial"/>
              </w:rPr>
            </w:pPr>
          </w:p>
        </w:tc>
        <w:tc>
          <w:tcPr>
            <w:tcW w:w="281" w:type="dxa"/>
          </w:tcPr>
          <w:p w14:paraId="1FD57A9D" w14:textId="77777777" w:rsidR="00ED23CF" w:rsidRPr="0004025D" w:rsidRDefault="00ED23CF" w:rsidP="000B2B04">
            <w:pPr>
              <w:pStyle w:val="Labor-Text"/>
              <w:tabs>
                <w:tab w:val="left" w:pos="709"/>
              </w:tabs>
              <w:rPr>
                <w:rFonts w:cs="Arial"/>
              </w:rPr>
            </w:pPr>
          </w:p>
        </w:tc>
        <w:tc>
          <w:tcPr>
            <w:tcW w:w="281" w:type="dxa"/>
          </w:tcPr>
          <w:p w14:paraId="5BCD9367" w14:textId="77777777" w:rsidR="00ED23CF" w:rsidRPr="0004025D" w:rsidRDefault="00ED23CF" w:rsidP="000B2B04">
            <w:pPr>
              <w:pStyle w:val="Labor-Text"/>
              <w:tabs>
                <w:tab w:val="left" w:pos="709"/>
              </w:tabs>
              <w:rPr>
                <w:rFonts w:cs="Arial"/>
              </w:rPr>
            </w:pPr>
          </w:p>
        </w:tc>
        <w:tc>
          <w:tcPr>
            <w:tcW w:w="281" w:type="dxa"/>
          </w:tcPr>
          <w:p w14:paraId="789CC35C" w14:textId="77777777" w:rsidR="00ED23CF" w:rsidRPr="0004025D" w:rsidRDefault="00ED23CF" w:rsidP="000B2B04">
            <w:pPr>
              <w:pStyle w:val="Labor-Text"/>
              <w:tabs>
                <w:tab w:val="left" w:pos="709"/>
              </w:tabs>
              <w:rPr>
                <w:rFonts w:cs="Arial"/>
              </w:rPr>
            </w:pPr>
          </w:p>
        </w:tc>
        <w:tc>
          <w:tcPr>
            <w:tcW w:w="281" w:type="dxa"/>
          </w:tcPr>
          <w:p w14:paraId="30FFA4AC" w14:textId="77777777" w:rsidR="00ED23CF" w:rsidRPr="0004025D" w:rsidRDefault="00ED23CF" w:rsidP="000B2B04">
            <w:pPr>
              <w:pStyle w:val="Labor-Text"/>
              <w:tabs>
                <w:tab w:val="left" w:pos="709"/>
              </w:tabs>
              <w:rPr>
                <w:rFonts w:cs="Arial"/>
              </w:rPr>
            </w:pPr>
          </w:p>
        </w:tc>
        <w:tc>
          <w:tcPr>
            <w:tcW w:w="281" w:type="dxa"/>
          </w:tcPr>
          <w:p w14:paraId="5A5D24E3" w14:textId="77777777" w:rsidR="00ED23CF" w:rsidRPr="0004025D" w:rsidRDefault="00ED23CF" w:rsidP="000B2B04">
            <w:pPr>
              <w:pStyle w:val="Labor-Text"/>
              <w:tabs>
                <w:tab w:val="left" w:pos="709"/>
              </w:tabs>
              <w:rPr>
                <w:rFonts w:cs="Arial"/>
              </w:rPr>
            </w:pPr>
          </w:p>
        </w:tc>
        <w:tc>
          <w:tcPr>
            <w:tcW w:w="281" w:type="dxa"/>
          </w:tcPr>
          <w:p w14:paraId="425D0077" w14:textId="77777777" w:rsidR="00ED23CF" w:rsidRPr="0004025D" w:rsidRDefault="00ED23CF" w:rsidP="000B2B04">
            <w:pPr>
              <w:pStyle w:val="Labor-Text"/>
              <w:tabs>
                <w:tab w:val="left" w:pos="709"/>
              </w:tabs>
              <w:rPr>
                <w:rFonts w:cs="Arial"/>
              </w:rPr>
            </w:pPr>
          </w:p>
        </w:tc>
        <w:tc>
          <w:tcPr>
            <w:tcW w:w="281" w:type="dxa"/>
          </w:tcPr>
          <w:p w14:paraId="04E7B392" w14:textId="77777777" w:rsidR="00ED23CF" w:rsidRPr="0004025D" w:rsidRDefault="00ED23CF" w:rsidP="000B2B04">
            <w:pPr>
              <w:pStyle w:val="Labor-Text"/>
              <w:tabs>
                <w:tab w:val="left" w:pos="709"/>
              </w:tabs>
              <w:rPr>
                <w:rFonts w:cs="Arial"/>
              </w:rPr>
            </w:pPr>
          </w:p>
        </w:tc>
        <w:tc>
          <w:tcPr>
            <w:tcW w:w="281" w:type="dxa"/>
          </w:tcPr>
          <w:p w14:paraId="47E08F74" w14:textId="77777777" w:rsidR="00ED23CF" w:rsidRPr="0004025D" w:rsidRDefault="00ED23CF" w:rsidP="000B2B04">
            <w:pPr>
              <w:pStyle w:val="Labor-Text"/>
              <w:tabs>
                <w:tab w:val="left" w:pos="709"/>
              </w:tabs>
              <w:rPr>
                <w:rFonts w:cs="Arial"/>
              </w:rPr>
            </w:pPr>
          </w:p>
        </w:tc>
        <w:tc>
          <w:tcPr>
            <w:tcW w:w="281" w:type="dxa"/>
          </w:tcPr>
          <w:p w14:paraId="0CEC1D73" w14:textId="77777777" w:rsidR="00ED23CF" w:rsidRPr="0004025D" w:rsidRDefault="00ED23CF" w:rsidP="000B2B04">
            <w:pPr>
              <w:pStyle w:val="Labor-Text"/>
              <w:tabs>
                <w:tab w:val="left" w:pos="709"/>
              </w:tabs>
              <w:rPr>
                <w:rFonts w:cs="Arial"/>
              </w:rPr>
            </w:pPr>
          </w:p>
        </w:tc>
        <w:tc>
          <w:tcPr>
            <w:tcW w:w="281" w:type="dxa"/>
          </w:tcPr>
          <w:p w14:paraId="5932831E" w14:textId="77777777" w:rsidR="00ED23CF" w:rsidRPr="0004025D" w:rsidRDefault="00ED23CF" w:rsidP="000B2B04">
            <w:pPr>
              <w:pStyle w:val="Labor-Text"/>
              <w:tabs>
                <w:tab w:val="left" w:pos="709"/>
              </w:tabs>
              <w:rPr>
                <w:rFonts w:cs="Arial"/>
              </w:rPr>
            </w:pPr>
          </w:p>
        </w:tc>
        <w:tc>
          <w:tcPr>
            <w:tcW w:w="281" w:type="dxa"/>
          </w:tcPr>
          <w:p w14:paraId="01DCF489" w14:textId="77777777" w:rsidR="00ED23CF" w:rsidRPr="0004025D" w:rsidRDefault="00ED23CF" w:rsidP="000B2B04">
            <w:pPr>
              <w:pStyle w:val="Labor-Text"/>
              <w:tabs>
                <w:tab w:val="left" w:pos="709"/>
              </w:tabs>
              <w:rPr>
                <w:rFonts w:cs="Arial"/>
              </w:rPr>
            </w:pPr>
          </w:p>
        </w:tc>
      </w:tr>
      <w:tr w:rsidR="00ED23CF" w:rsidRPr="0004025D" w14:paraId="1F9B2AD7" w14:textId="77777777" w:rsidTr="000B2B04">
        <w:trPr>
          <w:trHeight w:val="283"/>
        </w:trPr>
        <w:tc>
          <w:tcPr>
            <w:tcW w:w="282" w:type="dxa"/>
          </w:tcPr>
          <w:p w14:paraId="09E8CA47" w14:textId="77777777" w:rsidR="00ED23CF" w:rsidRPr="0004025D" w:rsidRDefault="00ED23CF" w:rsidP="000B2B04">
            <w:pPr>
              <w:pStyle w:val="Labor-Text"/>
              <w:tabs>
                <w:tab w:val="left" w:pos="709"/>
              </w:tabs>
              <w:rPr>
                <w:rFonts w:cs="Arial"/>
              </w:rPr>
            </w:pPr>
          </w:p>
        </w:tc>
        <w:tc>
          <w:tcPr>
            <w:tcW w:w="282" w:type="dxa"/>
          </w:tcPr>
          <w:p w14:paraId="42A4B646" w14:textId="77777777" w:rsidR="00ED23CF" w:rsidRPr="0004025D" w:rsidRDefault="00ED23CF" w:rsidP="000B2B04">
            <w:pPr>
              <w:pStyle w:val="Labor-Text"/>
              <w:tabs>
                <w:tab w:val="left" w:pos="709"/>
              </w:tabs>
              <w:rPr>
                <w:rFonts w:cs="Arial"/>
              </w:rPr>
            </w:pPr>
          </w:p>
        </w:tc>
        <w:tc>
          <w:tcPr>
            <w:tcW w:w="282" w:type="dxa"/>
          </w:tcPr>
          <w:p w14:paraId="43F162E9" w14:textId="77777777" w:rsidR="00ED23CF" w:rsidRPr="0004025D" w:rsidRDefault="00ED23CF" w:rsidP="000B2B04">
            <w:pPr>
              <w:pStyle w:val="Labor-Text"/>
              <w:tabs>
                <w:tab w:val="left" w:pos="709"/>
              </w:tabs>
              <w:rPr>
                <w:rFonts w:cs="Arial"/>
              </w:rPr>
            </w:pPr>
          </w:p>
        </w:tc>
        <w:tc>
          <w:tcPr>
            <w:tcW w:w="282" w:type="dxa"/>
          </w:tcPr>
          <w:p w14:paraId="1E6C696D" w14:textId="77777777" w:rsidR="00ED23CF" w:rsidRPr="0004025D" w:rsidRDefault="00ED23CF" w:rsidP="000B2B04">
            <w:pPr>
              <w:pStyle w:val="Labor-Text"/>
              <w:tabs>
                <w:tab w:val="left" w:pos="709"/>
              </w:tabs>
              <w:rPr>
                <w:rFonts w:cs="Arial"/>
              </w:rPr>
            </w:pPr>
          </w:p>
        </w:tc>
        <w:tc>
          <w:tcPr>
            <w:tcW w:w="282" w:type="dxa"/>
          </w:tcPr>
          <w:p w14:paraId="401539D6" w14:textId="77777777" w:rsidR="00ED23CF" w:rsidRPr="0004025D" w:rsidRDefault="00ED23CF" w:rsidP="000B2B04">
            <w:pPr>
              <w:pStyle w:val="Labor-Text"/>
              <w:tabs>
                <w:tab w:val="left" w:pos="709"/>
              </w:tabs>
              <w:rPr>
                <w:rFonts w:cs="Arial"/>
              </w:rPr>
            </w:pPr>
          </w:p>
        </w:tc>
        <w:tc>
          <w:tcPr>
            <w:tcW w:w="282" w:type="dxa"/>
          </w:tcPr>
          <w:p w14:paraId="0958AC46" w14:textId="77777777" w:rsidR="00ED23CF" w:rsidRPr="0004025D" w:rsidRDefault="00ED23CF" w:rsidP="000B2B04">
            <w:pPr>
              <w:pStyle w:val="Labor-Text"/>
              <w:tabs>
                <w:tab w:val="left" w:pos="709"/>
              </w:tabs>
              <w:rPr>
                <w:rFonts w:cs="Arial"/>
              </w:rPr>
            </w:pPr>
          </w:p>
        </w:tc>
        <w:tc>
          <w:tcPr>
            <w:tcW w:w="282" w:type="dxa"/>
          </w:tcPr>
          <w:p w14:paraId="29D5B1A1" w14:textId="77777777" w:rsidR="00ED23CF" w:rsidRPr="0004025D" w:rsidRDefault="00ED23CF" w:rsidP="000B2B04">
            <w:pPr>
              <w:pStyle w:val="Labor-Text"/>
              <w:tabs>
                <w:tab w:val="left" w:pos="709"/>
              </w:tabs>
              <w:rPr>
                <w:rFonts w:cs="Arial"/>
              </w:rPr>
            </w:pPr>
          </w:p>
        </w:tc>
        <w:tc>
          <w:tcPr>
            <w:tcW w:w="282" w:type="dxa"/>
          </w:tcPr>
          <w:p w14:paraId="060C29CF" w14:textId="77777777" w:rsidR="00ED23CF" w:rsidRPr="0004025D" w:rsidRDefault="00ED23CF" w:rsidP="000B2B04">
            <w:pPr>
              <w:pStyle w:val="Labor-Text"/>
              <w:tabs>
                <w:tab w:val="left" w:pos="709"/>
              </w:tabs>
              <w:rPr>
                <w:rFonts w:cs="Arial"/>
              </w:rPr>
            </w:pPr>
          </w:p>
        </w:tc>
        <w:tc>
          <w:tcPr>
            <w:tcW w:w="282" w:type="dxa"/>
          </w:tcPr>
          <w:p w14:paraId="1BACA625" w14:textId="77777777" w:rsidR="00ED23CF" w:rsidRPr="0004025D" w:rsidRDefault="00ED23CF" w:rsidP="000B2B04">
            <w:pPr>
              <w:pStyle w:val="Labor-Text"/>
              <w:tabs>
                <w:tab w:val="left" w:pos="709"/>
              </w:tabs>
              <w:rPr>
                <w:rFonts w:cs="Arial"/>
              </w:rPr>
            </w:pPr>
          </w:p>
        </w:tc>
        <w:tc>
          <w:tcPr>
            <w:tcW w:w="282" w:type="dxa"/>
          </w:tcPr>
          <w:p w14:paraId="496E98E8" w14:textId="77777777" w:rsidR="00ED23CF" w:rsidRPr="0004025D" w:rsidRDefault="00ED23CF" w:rsidP="000B2B04">
            <w:pPr>
              <w:pStyle w:val="Labor-Text"/>
              <w:tabs>
                <w:tab w:val="left" w:pos="709"/>
              </w:tabs>
              <w:rPr>
                <w:rFonts w:cs="Arial"/>
              </w:rPr>
            </w:pPr>
          </w:p>
        </w:tc>
        <w:tc>
          <w:tcPr>
            <w:tcW w:w="282" w:type="dxa"/>
          </w:tcPr>
          <w:p w14:paraId="32ECD05A" w14:textId="77777777" w:rsidR="00ED23CF" w:rsidRPr="0004025D" w:rsidRDefault="00ED23CF" w:rsidP="000B2B04">
            <w:pPr>
              <w:pStyle w:val="Labor-Text"/>
              <w:tabs>
                <w:tab w:val="left" w:pos="709"/>
              </w:tabs>
              <w:rPr>
                <w:rFonts w:cs="Arial"/>
              </w:rPr>
            </w:pPr>
          </w:p>
        </w:tc>
        <w:tc>
          <w:tcPr>
            <w:tcW w:w="282" w:type="dxa"/>
          </w:tcPr>
          <w:p w14:paraId="4201DEE4" w14:textId="77777777" w:rsidR="00ED23CF" w:rsidRPr="0004025D" w:rsidRDefault="00ED23CF" w:rsidP="000B2B04">
            <w:pPr>
              <w:pStyle w:val="Labor-Text"/>
              <w:tabs>
                <w:tab w:val="left" w:pos="709"/>
              </w:tabs>
              <w:rPr>
                <w:rFonts w:cs="Arial"/>
              </w:rPr>
            </w:pPr>
          </w:p>
        </w:tc>
        <w:tc>
          <w:tcPr>
            <w:tcW w:w="282" w:type="dxa"/>
          </w:tcPr>
          <w:p w14:paraId="5CD0B4A2" w14:textId="77777777" w:rsidR="00ED23CF" w:rsidRPr="0004025D" w:rsidRDefault="00ED23CF" w:rsidP="000B2B04">
            <w:pPr>
              <w:pStyle w:val="Labor-Text"/>
              <w:tabs>
                <w:tab w:val="left" w:pos="709"/>
              </w:tabs>
              <w:rPr>
                <w:rFonts w:cs="Arial"/>
              </w:rPr>
            </w:pPr>
          </w:p>
        </w:tc>
        <w:tc>
          <w:tcPr>
            <w:tcW w:w="282" w:type="dxa"/>
          </w:tcPr>
          <w:p w14:paraId="4DAE8298" w14:textId="77777777" w:rsidR="00ED23CF" w:rsidRPr="0004025D" w:rsidRDefault="00ED23CF" w:rsidP="000B2B04">
            <w:pPr>
              <w:pStyle w:val="Labor-Text"/>
              <w:tabs>
                <w:tab w:val="left" w:pos="709"/>
              </w:tabs>
              <w:rPr>
                <w:rFonts w:cs="Arial"/>
              </w:rPr>
            </w:pPr>
          </w:p>
        </w:tc>
        <w:tc>
          <w:tcPr>
            <w:tcW w:w="282" w:type="dxa"/>
          </w:tcPr>
          <w:p w14:paraId="3AD4CF98" w14:textId="77777777" w:rsidR="00ED23CF" w:rsidRPr="0004025D" w:rsidRDefault="00ED23CF" w:rsidP="000B2B04">
            <w:pPr>
              <w:pStyle w:val="Labor-Text"/>
              <w:tabs>
                <w:tab w:val="left" w:pos="709"/>
              </w:tabs>
              <w:rPr>
                <w:rFonts w:cs="Arial"/>
              </w:rPr>
            </w:pPr>
          </w:p>
        </w:tc>
        <w:tc>
          <w:tcPr>
            <w:tcW w:w="281" w:type="dxa"/>
          </w:tcPr>
          <w:p w14:paraId="112CD3E9" w14:textId="77777777" w:rsidR="00ED23CF" w:rsidRPr="0004025D" w:rsidRDefault="00ED23CF" w:rsidP="000B2B04">
            <w:pPr>
              <w:pStyle w:val="Labor-Text"/>
              <w:tabs>
                <w:tab w:val="left" w:pos="709"/>
              </w:tabs>
              <w:rPr>
                <w:rFonts w:cs="Arial"/>
              </w:rPr>
            </w:pPr>
          </w:p>
        </w:tc>
        <w:tc>
          <w:tcPr>
            <w:tcW w:w="281" w:type="dxa"/>
          </w:tcPr>
          <w:p w14:paraId="7FCA5560" w14:textId="77777777" w:rsidR="00ED23CF" w:rsidRPr="0004025D" w:rsidRDefault="00ED23CF" w:rsidP="000B2B04">
            <w:pPr>
              <w:pStyle w:val="Labor-Text"/>
              <w:tabs>
                <w:tab w:val="left" w:pos="709"/>
              </w:tabs>
              <w:rPr>
                <w:rFonts w:cs="Arial"/>
              </w:rPr>
            </w:pPr>
          </w:p>
        </w:tc>
        <w:tc>
          <w:tcPr>
            <w:tcW w:w="281" w:type="dxa"/>
          </w:tcPr>
          <w:p w14:paraId="103A4BE0" w14:textId="77777777" w:rsidR="00ED23CF" w:rsidRPr="0004025D" w:rsidRDefault="00ED23CF" w:rsidP="000B2B04">
            <w:pPr>
              <w:pStyle w:val="Labor-Text"/>
              <w:tabs>
                <w:tab w:val="left" w:pos="709"/>
              </w:tabs>
              <w:rPr>
                <w:rFonts w:cs="Arial"/>
              </w:rPr>
            </w:pPr>
          </w:p>
        </w:tc>
        <w:tc>
          <w:tcPr>
            <w:tcW w:w="281" w:type="dxa"/>
          </w:tcPr>
          <w:p w14:paraId="277D7790" w14:textId="77777777" w:rsidR="00ED23CF" w:rsidRPr="0004025D" w:rsidRDefault="00ED23CF" w:rsidP="000B2B04">
            <w:pPr>
              <w:pStyle w:val="Labor-Text"/>
              <w:tabs>
                <w:tab w:val="left" w:pos="709"/>
              </w:tabs>
              <w:rPr>
                <w:rFonts w:cs="Arial"/>
              </w:rPr>
            </w:pPr>
          </w:p>
        </w:tc>
        <w:tc>
          <w:tcPr>
            <w:tcW w:w="281" w:type="dxa"/>
          </w:tcPr>
          <w:p w14:paraId="1360A914" w14:textId="77777777" w:rsidR="00ED23CF" w:rsidRPr="0004025D" w:rsidRDefault="00ED23CF" w:rsidP="000B2B04">
            <w:pPr>
              <w:pStyle w:val="Labor-Text"/>
              <w:tabs>
                <w:tab w:val="left" w:pos="709"/>
              </w:tabs>
              <w:rPr>
                <w:rFonts w:cs="Arial"/>
              </w:rPr>
            </w:pPr>
          </w:p>
        </w:tc>
        <w:tc>
          <w:tcPr>
            <w:tcW w:w="281" w:type="dxa"/>
          </w:tcPr>
          <w:p w14:paraId="7E432EF7" w14:textId="77777777" w:rsidR="00ED23CF" w:rsidRPr="0004025D" w:rsidRDefault="00ED23CF" w:rsidP="000B2B04">
            <w:pPr>
              <w:pStyle w:val="Labor-Text"/>
              <w:tabs>
                <w:tab w:val="left" w:pos="709"/>
              </w:tabs>
              <w:rPr>
                <w:rFonts w:cs="Arial"/>
              </w:rPr>
            </w:pPr>
          </w:p>
        </w:tc>
        <w:tc>
          <w:tcPr>
            <w:tcW w:w="281" w:type="dxa"/>
          </w:tcPr>
          <w:p w14:paraId="726DBD9A" w14:textId="77777777" w:rsidR="00ED23CF" w:rsidRPr="0004025D" w:rsidRDefault="00ED23CF" w:rsidP="000B2B04">
            <w:pPr>
              <w:pStyle w:val="Labor-Text"/>
              <w:tabs>
                <w:tab w:val="left" w:pos="709"/>
              </w:tabs>
              <w:rPr>
                <w:rFonts w:cs="Arial"/>
              </w:rPr>
            </w:pPr>
          </w:p>
        </w:tc>
        <w:tc>
          <w:tcPr>
            <w:tcW w:w="281" w:type="dxa"/>
          </w:tcPr>
          <w:p w14:paraId="770FB128" w14:textId="77777777" w:rsidR="00ED23CF" w:rsidRPr="0004025D" w:rsidRDefault="00ED23CF" w:rsidP="000B2B04">
            <w:pPr>
              <w:pStyle w:val="Labor-Text"/>
              <w:tabs>
                <w:tab w:val="left" w:pos="709"/>
              </w:tabs>
              <w:rPr>
                <w:rFonts w:cs="Arial"/>
              </w:rPr>
            </w:pPr>
          </w:p>
        </w:tc>
        <w:tc>
          <w:tcPr>
            <w:tcW w:w="281" w:type="dxa"/>
          </w:tcPr>
          <w:p w14:paraId="300C413F" w14:textId="77777777" w:rsidR="00ED23CF" w:rsidRPr="0004025D" w:rsidRDefault="00ED23CF" w:rsidP="000B2B04">
            <w:pPr>
              <w:pStyle w:val="Labor-Text"/>
              <w:tabs>
                <w:tab w:val="left" w:pos="709"/>
              </w:tabs>
              <w:rPr>
                <w:rFonts w:cs="Arial"/>
              </w:rPr>
            </w:pPr>
          </w:p>
        </w:tc>
        <w:tc>
          <w:tcPr>
            <w:tcW w:w="281" w:type="dxa"/>
          </w:tcPr>
          <w:p w14:paraId="612FCF26" w14:textId="77777777" w:rsidR="00ED23CF" w:rsidRPr="0004025D" w:rsidRDefault="00ED23CF" w:rsidP="000B2B04">
            <w:pPr>
              <w:pStyle w:val="Labor-Text"/>
              <w:tabs>
                <w:tab w:val="left" w:pos="709"/>
              </w:tabs>
              <w:rPr>
                <w:rFonts w:cs="Arial"/>
              </w:rPr>
            </w:pPr>
          </w:p>
        </w:tc>
        <w:tc>
          <w:tcPr>
            <w:tcW w:w="281" w:type="dxa"/>
          </w:tcPr>
          <w:p w14:paraId="022AC6AA" w14:textId="77777777" w:rsidR="00ED23CF" w:rsidRPr="0004025D" w:rsidRDefault="00ED23CF" w:rsidP="000B2B04">
            <w:pPr>
              <w:pStyle w:val="Labor-Text"/>
              <w:tabs>
                <w:tab w:val="left" w:pos="709"/>
              </w:tabs>
              <w:rPr>
                <w:rFonts w:cs="Arial"/>
              </w:rPr>
            </w:pPr>
          </w:p>
        </w:tc>
        <w:tc>
          <w:tcPr>
            <w:tcW w:w="281" w:type="dxa"/>
          </w:tcPr>
          <w:p w14:paraId="3E1423C7" w14:textId="77777777" w:rsidR="00ED23CF" w:rsidRPr="0004025D" w:rsidRDefault="00ED23CF" w:rsidP="000B2B04">
            <w:pPr>
              <w:pStyle w:val="Labor-Text"/>
              <w:tabs>
                <w:tab w:val="left" w:pos="709"/>
              </w:tabs>
              <w:rPr>
                <w:rFonts w:cs="Arial"/>
              </w:rPr>
            </w:pPr>
          </w:p>
        </w:tc>
        <w:tc>
          <w:tcPr>
            <w:tcW w:w="281" w:type="dxa"/>
          </w:tcPr>
          <w:p w14:paraId="25AD4FBB" w14:textId="77777777" w:rsidR="00ED23CF" w:rsidRPr="0004025D" w:rsidRDefault="00ED23CF" w:rsidP="000B2B04">
            <w:pPr>
              <w:pStyle w:val="Labor-Text"/>
              <w:tabs>
                <w:tab w:val="left" w:pos="709"/>
              </w:tabs>
              <w:rPr>
                <w:rFonts w:cs="Arial"/>
              </w:rPr>
            </w:pPr>
          </w:p>
        </w:tc>
        <w:tc>
          <w:tcPr>
            <w:tcW w:w="281" w:type="dxa"/>
          </w:tcPr>
          <w:p w14:paraId="04D87987" w14:textId="77777777" w:rsidR="00ED23CF" w:rsidRPr="0004025D" w:rsidRDefault="00ED23CF" w:rsidP="000B2B04">
            <w:pPr>
              <w:pStyle w:val="Labor-Text"/>
              <w:tabs>
                <w:tab w:val="left" w:pos="709"/>
              </w:tabs>
              <w:rPr>
                <w:rFonts w:cs="Arial"/>
              </w:rPr>
            </w:pPr>
          </w:p>
        </w:tc>
        <w:tc>
          <w:tcPr>
            <w:tcW w:w="281" w:type="dxa"/>
          </w:tcPr>
          <w:p w14:paraId="7FBAD32E" w14:textId="77777777" w:rsidR="00ED23CF" w:rsidRPr="0004025D" w:rsidRDefault="00ED23CF" w:rsidP="000B2B04">
            <w:pPr>
              <w:pStyle w:val="Labor-Text"/>
              <w:tabs>
                <w:tab w:val="left" w:pos="709"/>
              </w:tabs>
              <w:rPr>
                <w:rFonts w:cs="Arial"/>
              </w:rPr>
            </w:pPr>
          </w:p>
        </w:tc>
        <w:tc>
          <w:tcPr>
            <w:tcW w:w="281" w:type="dxa"/>
          </w:tcPr>
          <w:p w14:paraId="3D44932F" w14:textId="77777777" w:rsidR="00ED23CF" w:rsidRPr="0004025D" w:rsidRDefault="00ED23CF" w:rsidP="000B2B04">
            <w:pPr>
              <w:pStyle w:val="Labor-Text"/>
              <w:tabs>
                <w:tab w:val="left" w:pos="709"/>
              </w:tabs>
              <w:rPr>
                <w:rFonts w:cs="Arial"/>
              </w:rPr>
            </w:pPr>
          </w:p>
        </w:tc>
        <w:tc>
          <w:tcPr>
            <w:tcW w:w="281" w:type="dxa"/>
          </w:tcPr>
          <w:p w14:paraId="0ACF3523" w14:textId="77777777" w:rsidR="00ED23CF" w:rsidRPr="0004025D" w:rsidRDefault="00ED23CF" w:rsidP="000B2B04">
            <w:pPr>
              <w:pStyle w:val="Labor-Text"/>
              <w:tabs>
                <w:tab w:val="left" w:pos="709"/>
              </w:tabs>
              <w:rPr>
                <w:rFonts w:cs="Arial"/>
              </w:rPr>
            </w:pPr>
          </w:p>
        </w:tc>
        <w:tc>
          <w:tcPr>
            <w:tcW w:w="281" w:type="dxa"/>
          </w:tcPr>
          <w:p w14:paraId="4A3648FF" w14:textId="77777777" w:rsidR="00ED23CF" w:rsidRPr="0004025D" w:rsidRDefault="00ED23CF" w:rsidP="000B2B04">
            <w:pPr>
              <w:pStyle w:val="Labor-Text"/>
              <w:tabs>
                <w:tab w:val="left" w:pos="709"/>
              </w:tabs>
              <w:rPr>
                <w:rFonts w:cs="Arial"/>
              </w:rPr>
            </w:pPr>
          </w:p>
        </w:tc>
      </w:tr>
      <w:tr w:rsidR="00ED23CF" w:rsidRPr="0004025D" w14:paraId="5345FA55" w14:textId="77777777" w:rsidTr="000B2B04">
        <w:trPr>
          <w:trHeight w:val="283"/>
        </w:trPr>
        <w:tc>
          <w:tcPr>
            <w:tcW w:w="282" w:type="dxa"/>
          </w:tcPr>
          <w:p w14:paraId="1EC74988" w14:textId="77777777" w:rsidR="00ED23CF" w:rsidRPr="0004025D" w:rsidRDefault="00ED23CF" w:rsidP="000B2B04">
            <w:pPr>
              <w:pStyle w:val="Labor-Text"/>
              <w:tabs>
                <w:tab w:val="left" w:pos="709"/>
              </w:tabs>
              <w:rPr>
                <w:rFonts w:cs="Arial"/>
              </w:rPr>
            </w:pPr>
          </w:p>
        </w:tc>
        <w:tc>
          <w:tcPr>
            <w:tcW w:w="282" w:type="dxa"/>
          </w:tcPr>
          <w:p w14:paraId="5E5CAE90" w14:textId="77777777" w:rsidR="00ED23CF" w:rsidRPr="0004025D" w:rsidRDefault="00ED23CF" w:rsidP="000B2B04">
            <w:pPr>
              <w:pStyle w:val="Labor-Text"/>
              <w:tabs>
                <w:tab w:val="left" w:pos="709"/>
              </w:tabs>
              <w:rPr>
                <w:rFonts w:cs="Arial"/>
              </w:rPr>
            </w:pPr>
          </w:p>
        </w:tc>
        <w:tc>
          <w:tcPr>
            <w:tcW w:w="282" w:type="dxa"/>
          </w:tcPr>
          <w:p w14:paraId="24A1A115" w14:textId="77777777" w:rsidR="00ED23CF" w:rsidRPr="0004025D" w:rsidRDefault="00ED23CF" w:rsidP="000B2B04">
            <w:pPr>
              <w:pStyle w:val="Labor-Text"/>
              <w:tabs>
                <w:tab w:val="left" w:pos="709"/>
              </w:tabs>
              <w:rPr>
                <w:rFonts w:cs="Arial"/>
              </w:rPr>
            </w:pPr>
          </w:p>
        </w:tc>
        <w:tc>
          <w:tcPr>
            <w:tcW w:w="282" w:type="dxa"/>
          </w:tcPr>
          <w:p w14:paraId="67AD6324" w14:textId="77777777" w:rsidR="00ED23CF" w:rsidRPr="0004025D" w:rsidRDefault="00ED23CF" w:rsidP="000B2B04">
            <w:pPr>
              <w:pStyle w:val="Labor-Text"/>
              <w:tabs>
                <w:tab w:val="left" w:pos="709"/>
              </w:tabs>
              <w:rPr>
                <w:rFonts w:cs="Arial"/>
              </w:rPr>
            </w:pPr>
          </w:p>
        </w:tc>
        <w:tc>
          <w:tcPr>
            <w:tcW w:w="282" w:type="dxa"/>
          </w:tcPr>
          <w:p w14:paraId="01C144FB" w14:textId="77777777" w:rsidR="00ED23CF" w:rsidRPr="0004025D" w:rsidRDefault="00ED23CF" w:rsidP="000B2B04">
            <w:pPr>
              <w:pStyle w:val="Labor-Text"/>
              <w:tabs>
                <w:tab w:val="left" w:pos="709"/>
              </w:tabs>
              <w:rPr>
                <w:rFonts w:cs="Arial"/>
              </w:rPr>
            </w:pPr>
          </w:p>
        </w:tc>
        <w:tc>
          <w:tcPr>
            <w:tcW w:w="282" w:type="dxa"/>
          </w:tcPr>
          <w:p w14:paraId="6E80100C" w14:textId="77777777" w:rsidR="00ED23CF" w:rsidRPr="0004025D" w:rsidRDefault="00ED23CF" w:rsidP="000B2B04">
            <w:pPr>
              <w:pStyle w:val="Labor-Text"/>
              <w:tabs>
                <w:tab w:val="left" w:pos="709"/>
              </w:tabs>
              <w:rPr>
                <w:rFonts w:cs="Arial"/>
              </w:rPr>
            </w:pPr>
          </w:p>
        </w:tc>
        <w:tc>
          <w:tcPr>
            <w:tcW w:w="282" w:type="dxa"/>
          </w:tcPr>
          <w:p w14:paraId="41F48569" w14:textId="77777777" w:rsidR="00ED23CF" w:rsidRPr="0004025D" w:rsidRDefault="00ED23CF" w:rsidP="000B2B04">
            <w:pPr>
              <w:pStyle w:val="Labor-Text"/>
              <w:tabs>
                <w:tab w:val="left" w:pos="709"/>
              </w:tabs>
              <w:rPr>
                <w:rFonts w:cs="Arial"/>
              </w:rPr>
            </w:pPr>
          </w:p>
        </w:tc>
        <w:tc>
          <w:tcPr>
            <w:tcW w:w="282" w:type="dxa"/>
          </w:tcPr>
          <w:p w14:paraId="5CAEF106" w14:textId="77777777" w:rsidR="00ED23CF" w:rsidRPr="0004025D" w:rsidRDefault="00ED23CF" w:rsidP="000B2B04">
            <w:pPr>
              <w:pStyle w:val="Labor-Text"/>
              <w:tabs>
                <w:tab w:val="left" w:pos="709"/>
              </w:tabs>
              <w:rPr>
                <w:rFonts w:cs="Arial"/>
              </w:rPr>
            </w:pPr>
          </w:p>
        </w:tc>
        <w:tc>
          <w:tcPr>
            <w:tcW w:w="282" w:type="dxa"/>
          </w:tcPr>
          <w:p w14:paraId="3E6151E4" w14:textId="77777777" w:rsidR="00ED23CF" w:rsidRPr="0004025D" w:rsidRDefault="00ED23CF" w:rsidP="000B2B04">
            <w:pPr>
              <w:pStyle w:val="Labor-Text"/>
              <w:tabs>
                <w:tab w:val="left" w:pos="709"/>
              </w:tabs>
              <w:rPr>
                <w:rFonts w:cs="Arial"/>
              </w:rPr>
            </w:pPr>
          </w:p>
        </w:tc>
        <w:tc>
          <w:tcPr>
            <w:tcW w:w="282" w:type="dxa"/>
          </w:tcPr>
          <w:p w14:paraId="368F6215" w14:textId="77777777" w:rsidR="00ED23CF" w:rsidRPr="0004025D" w:rsidRDefault="00ED23CF" w:rsidP="000B2B04">
            <w:pPr>
              <w:pStyle w:val="Labor-Text"/>
              <w:tabs>
                <w:tab w:val="left" w:pos="709"/>
              </w:tabs>
              <w:rPr>
                <w:rFonts w:cs="Arial"/>
              </w:rPr>
            </w:pPr>
          </w:p>
        </w:tc>
        <w:tc>
          <w:tcPr>
            <w:tcW w:w="282" w:type="dxa"/>
          </w:tcPr>
          <w:p w14:paraId="35B299B2" w14:textId="77777777" w:rsidR="00ED23CF" w:rsidRPr="0004025D" w:rsidRDefault="00ED23CF" w:rsidP="000B2B04">
            <w:pPr>
              <w:pStyle w:val="Labor-Text"/>
              <w:tabs>
                <w:tab w:val="left" w:pos="709"/>
              </w:tabs>
              <w:rPr>
                <w:rFonts w:cs="Arial"/>
              </w:rPr>
            </w:pPr>
          </w:p>
        </w:tc>
        <w:tc>
          <w:tcPr>
            <w:tcW w:w="282" w:type="dxa"/>
          </w:tcPr>
          <w:p w14:paraId="1FBF01E1" w14:textId="77777777" w:rsidR="00ED23CF" w:rsidRPr="0004025D" w:rsidRDefault="00ED23CF" w:rsidP="000B2B04">
            <w:pPr>
              <w:pStyle w:val="Labor-Text"/>
              <w:tabs>
                <w:tab w:val="left" w:pos="709"/>
              </w:tabs>
              <w:rPr>
                <w:rFonts w:cs="Arial"/>
              </w:rPr>
            </w:pPr>
          </w:p>
        </w:tc>
        <w:tc>
          <w:tcPr>
            <w:tcW w:w="282" w:type="dxa"/>
          </w:tcPr>
          <w:p w14:paraId="7DB7E1C3" w14:textId="77777777" w:rsidR="00ED23CF" w:rsidRPr="0004025D" w:rsidRDefault="00ED23CF" w:rsidP="000B2B04">
            <w:pPr>
              <w:pStyle w:val="Labor-Text"/>
              <w:tabs>
                <w:tab w:val="left" w:pos="709"/>
              </w:tabs>
              <w:rPr>
                <w:rFonts w:cs="Arial"/>
              </w:rPr>
            </w:pPr>
          </w:p>
        </w:tc>
        <w:tc>
          <w:tcPr>
            <w:tcW w:w="282" w:type="dxa"/>
          </w:tcPr>
          <w:p w14:paraId="125CEB8E" w14:textId="77777777" w:rsidR="00ED23CF" w:rsidRPr="0004025D" w:rsidRDefault="00ED23CF" w:rsidP="000B2B04">
            <w:pPr>
              <w:pStyle w:val="Labor-Text"/>
              <w:tabs>
                <w:tab w:val="left" w:pos="709"/>
              </w:tabs>
              <w:rPr>
                <w:rFonts w:cs="Arial"/>
              </w:rPr>
            </w:pPr>
          </w:p>
        </w:tc>
        <w:tc>
          <w:tcPr>
            <w:tcW w:w="282" w:type="dxa"/>
          </w:tcPr>
          <w:p w14:paraId="11C567DA" w14:textId="77777777" w:rsidR="00ED23CF" w:rsidRPr="0004025D" w:rsidRDefault="00ED23CF" w:rsidP="000B2B04">
            <w:pPr>
              <w:pStyle w:val="Labor-Text"/>
              <w:tabs>
                <w:tab w:val="left" w:pos="709"/>
              </w:tabs>
              <w:rPr>
                <w:rFonts w:cs="Arial"/>
              </w:rPr>
            </w:pPr>
          </w:p>
        </w:tc>
        <w:tc>
          <w:tcPr>
            <w:tcW w:w="281" w:type="dxa"/>
          </w:tcPr>
          <w:p w14:paraId="5D2DD1B0" w14:textId="77777777" w:rsidR="00ED23CF" w:rsidRPr="0004025D" w:rsidRDefault="00ED23CF" w:rsidP="000B2B04">
            <w:pPr>
              <w:pStyle w:val="Labor-Text"/>
              <w:tabs>
                <w:tab w:val="left" w:pos="709"/>
              </w:tabs>
              <w:rPr>
                <w:rFonts w:cs="Arial"/>
              </w:rPr>
            </w:pPr>
          </w:p>
        </w:tc>
        <w:tc>
          <w:tcPr>
            <w:tcW w:w="281" w:type="dxa"/>
          </w:tcPr>
          <w:p w14:paraId="41D22F52" w14:textId="77777777" w:rsidR="00ED23CF" w:rsidRPr="0004025D" w:rsidRDefault="00ED23CF" w:rsidP="000B2B04">
            <w:pPr>
              <w:pStyle w:val="Labor-Text"/>
              <w:tabs>
                <w:tab w:val="left" w:pos="709"/>
              </w:tabs>
              <w:rPr>
                <w:rFonts w:cs="Arial"/>
              </w:rPr>
            </w:pPr>
          </w:p>
        </w:tc>
        <w:tc>
          <w:tcPr>
            <w:tcW w:w="281" w:type="dxa"/>
          </w:tcPr>
          <w:p w14:paraId="376E2339" w14:textId="77777777" w:rsidR="00ED23CF" w:rsidRPr="0004025D" w:rsidRDefault="00ED23CF" w:rsidP="000B2B04">
            <w:pPr>
              <w:pStyle w:val="Labor-Text"/>
              <w:tabs>
                <w:tab w:val="left" w:pos="709"/>
              </w:tabs>
              <w:rPr>
                <w:rFonts w:cs="Arial"/>
              </w:rPr>
            </w:pPr>
          </w:p>
        </w:tc>
        <w:tc>
          <w:tcPr>
            <w:tcW w:w="281" w:type="dxa"/>
          </w:tcPr>
          <w:p w14:paraId="174A11A9" w14:textId="77777777" w:rsidR="00ED23CF" w:rsidRPr="0004025D" w:rsidRDefault="00ED23CF" w:rsidP="000B2B04">
            <w:pPr>
              <w:pStyle w:val="Labor-Text"/>
              <w:tabs>
                <w:tab w:val="left" w:pos="709"/>
              </w:tabs>
              <w:rPr>
                <w:rFonts w:cs="Arial"/>
              </w:rPr>
            </w:pPr>
          </w:p>
        </w:tc>
        <w:tc>
          <w:tcPr>
            <w:tcW w:w="281" w:type="dxa"/>
          </w:tcPr>
          <w:p w14:paraId="0F942C9B" w14:textId="77777777" w:rsidR="00ED23CF" w:rsidRPr="0004025D" w:rsidRDefault="00ED23CF" w:rsidP="000B2B04">
            <w:pPr>
              <w:pStyle w:val="Labor-Text"/>
              <w:tabs>
                <w:tab w:val="left" w:pos="709"/>
              </w:tabs>
              <w:rPr>
                <w:rFonts w:cs="Arial"/>
              </w:rPr>
            </w:pPr>
          </w:p>
        </w:tc>
        <w:tc>
          <w:tcPr>
            <w:tcW w:w="281" w:type="dxa"/>
          </w:tcPr>
          <w:p w14:paraId="427FF03A" w14:textId="77777777" w:rsidR="00ED23CF" w:rsidRPr="0004025D" w:rsidRDefault="00ED23CF" w:rsidP="000B2B04">
            <w:pPr>
              <w:pStyle w:val="Labor-Text"/>
              <w:tabs>
                <w:tab w:val="left" w:pos="709"/>
              </w:tabs>
              <w:rPr>
                <w:rFonts w:cs="Arial"/>
              </w:rPr>
            </w:pPr>
          </w:p>
        </w:tc>
        <w:tc>
          <w:tcPr>
            <w:tcW w:w="281" w:type="dxa"/>
          </w:tcPr>
          <w:p w14:paraId="412FCA92" w14:textId="77777777" w:rsidR="00ED23CF" w:rsidRPr="0004025D" w:rsidRDefault="00ED23CF" w:rsidP="000B2B04">
            <w:pPr>
              <w:pStyle w:val="Labor-Text"/>
              <w:tabs>
                <w:tab w:val="left" w:pos="709"/>
              </w:tabs>
              <w:rPr>
                <w:rFonts w:cs="Arial"/>
              </w:rPr>
            </w:pPr>
          </w:p>
        </w:tc>
        <w:tc>
          <w:tcPr>
            <w:tcW w:w="281" w:type="dxa"/>
          </w:tcPr>
          <w:p w14:paraId="617B1349" w14:textId="77777777" w:rsidR="00ED23CF" w:rsidRPr="0004025D" w:rsidRDefault="00ED23CF" w:rsidP="000B2B04">
            <w:pPr>
              <w:pStyle w:val="Labor-Text"/>
              <w:tabs>
                <w:tab w:val="left" w:pos="709"/>
              </w:tabs>
              <w:rPr>
                <w:rFonts w:cs="Arial"/>
              </w:rPr>
            </w:pPr>
          </w:p>
        </w:tc>
        <w:tc>
          <w:tcPr>
            <w:tcW w:w="281" w:type="dxa"/>
          </w:tcPr>
          <w:p w14:paraId="499FC5F7" w14:textId="77777777" w:rsidR="00ED23CF" w:rsidRPr="0004025D" w:rsidRDefault="00ED23CF" w:rsidP="000B2B04">
            <w:pPr>
              <w:pStyle w:val="Labor-Text"/>
              <w:tabs>
                <w:tab w:val="left" w:pos="709"/>
              </w:tabs>
              <w:rPr>
                <w:rFonts w:cs="Arial"/>
              </w:rPr>
            </w:pPr>
          </w:p>
        </w:tc>
        <w:tc>
          <w:tcPr>
            <w:tcW w:w="281" w:type="dxa"/>
          </w:tcPr>
          <w:p w14:paraId="117A6488" w14:textId="77777777" w:rsidR="00ED23CF" w:rsidRPr="0004025D" w:rsidRDefault="00ED23CF" w:rsidP="000B2B04">
            <w:pPr>
              <w:pStyle w:val="Labor-Text"/>
              <w:tabs>
                <w:tab w:val="left" w:pos="709"/>
              </w:tabs>
              <w:rPr>
                <w:rFonts w:cs="Arial"/>
              </w:rPr>
            </w:pPr>
          </w:p>
        </w:tc>
        <w:tc>
          <w:tcPr>
            <w:tcW w:w="281" w:type="dxa"/>
          </w:tcPr>
          <w:p w14:paraId="1F6F7A0B" w14:textId="77777777" w:rsidR="00ED23CF" w:rsidRPr="0004025D" w:rsidRDefault="00ED23CF" w:rsidP="000B2B04">
            <w:pPr>
              <w:pStyle w:val="Labor-Text"/>
              <w:tabs>
                <w:tab w:val="left" w:pos="709"/>
              </w:tabs>
              <w:rPr>
                <w:rFonts w:cs="Arial"/>
              </w:rPr>
            </w:pPr>
          </w:p>
        </w:tc>
        <w:tc>
          <w:tcPr>
            <w:tcW w:w="281" w:type="dxa"/>
          </w:tcPr>
          <w:p w14:paraId="12A9BA29" w14:textId="77777777" w:rsidR="00ED23CF" w:rsidRPr="0004025D" w:rsidRDefault="00ED23CF" w:rsidP="000B2B04">
            <w:pPr>
              <w:pStyle w:val="Labor-Text"/>
              <w:tabs>
                <w:tab w:val="left" w:pos="709"/>
              </w:tabs>
              <w:rPr>
                <w:rFonts w:cs="Arial"/>
              </w:rPr>
            </w:pPr>
          </w:p>
        </w:tc>
        <w:tc>
          <w:tcPr>
            <w:tcW w:w="281" w:type="dxa"/>
          </w:tcPr>
          <w:p w14:paraId="14577949" w14:textId="77777777" w:rsidR="00ED23CF" w:rsidRPr="0004025D" w:rsidRDefault="00ED23CF" w:rsidP="000B2B04">
            <w:pPr>
              <w:pStyle w:val="Labor-Text"/>
              <w:tabs>
                <w:tab w:val="left" w:pos="709"/>
              </w:tabs>
              <w:rPr>
                <w:rFonts w:cs="Arial"/>
              </w:rPr>
            </w:pPr>
          </w:p>
        </w:tc>
        <w:tc>
          <w:tcPr>
            <w:tcW w:w="281" w:type="dxa"/>
          </w:tcPr>
          <w:p w14:paraId="7AD49672" w14:textId="77777777" w:rsidR="00ED23CF" w:rsidRPr="0004025D" w:rsidRDefault="00ED23CF" w:rsidP="000B2B04">
            <w:pPr>
              <w:pStyle w:val="Labor-Text"/>
              <w:tabs>
                <w:tab w:val="left" w:pos="709"/>
              </w:tabs>
              <w:rPr>
                <w:rFonts w:cs="Arial"/>
              </w:rPr>
            </w:pPr>
          </w:p>
        </w:tc>
        <w:tc>
          <w:tcPr>
            <w:tcW w:w="281" w:type="dxa"/>
          </w:tcPr>
          <w:p w14:paraId="489C84B5" w14:textId="77777777" w:rsidR="00ED23CF" w:rsidRPr="0004025D" w:rsidRDefault="00ED23CF" w:rsidP="000B2B04">
            <w:pPr>
              <w:pStyle w:val="Labor-Text"/>
              <w:tabs>
                <w:tab w:val="left" w:pos="709"/>
              </w:tabs>
              <w:rPr>
                <w:rFonts w:cs="Arial"/>
              </w:rPr>
            </w:pPr>
          </w:p>
        </w:tc>
        <w:tc>
          <w:tcPr>
            <w:tcW w:w="281" w:type="dxa"/>
          </w:tcPr>
          <w:p w14:paraId="379BDFCF" w14:textId="77777777" w:rsidR="00ED23CF" w:rsidRPr="0004025D" w:rsidRDefault="00ED23CF" w:rsidP="000B2B04">
            <w:pPr>
              <w:pStyle w:val="Labor-Text"/>
              <w:tabs>
                <w:tab w:val="left" w:pos="709"/>
              </w:tabs>
              <w:rPr>
                <w:rFonts w:cs="Arial"/>
              </w:rPr>
            </w:pPr>
          </w:p>
        </w:tc>
        <w:tc>
          <w:tcPr>
            <w:tcW w:w="281" w:type="dxa"/>
          </w:tcPr>
          <w:p w14:paraId="71E5C9AF" w14:textId="77777777" w:rsidR="00ED23CF" w:rsidRPr="0004025D" w:rsidRDefault="00ED23CF" w:rsidP="000B2B04">
            <w:pPr>
              <w:pStyle w:val="Labor-Text"/>
              <w:tabs>
                <w:tab w:val="left" w:pos="709"/>
              </w:tabs>
              <w:rPr>
                <w:rFonts w:cs="Arial"/>
              </w:rPr>
            </w:pPr>
          </w:p>
        </w:tc>
        <w:tc>
          <w:tcPr>
            <w:tcW w:w="281" w:type="dxa"/>
          </w:tcPr>
          <w:p w14:paraId="17773557" w14:textId="77777777" w:rsidR="00ED23CF" w:rsidRPr="0004025D" w:rsidRDefault="00ED23CF" w:rsidP="000B2B04">
            <w:pPr>
              <w:pStyle w:val="Labor-Text"/>
              <w:tabs>
                <w:tab w:val="left" w:pos="709"/>
              </w:tabs>
              <w:rPr>
                <w:rFonts w:cs="Arial"/>
              </w:rPr>
            </w:pPr>
          </w:p>
        </w:tc>
      </w:tr>
      <w:tr w:rsidR="00ED23CF" w:rsidRPr="0004025D" w14:paraId="621392C5" w14:textId="77777777" w:rsidTr="000B2B04">
        <w:trPr>
          <w:trHeight w:val="283"/>
        </w:trPr>
        <w:tc>
          <w:tcPr>
            <w:tcW w:w="282" w:type="dxa"/>
          </w:tcPr>
          <w:p w14:paraId="3EA183C4" w14:textId="77777777" w:rsidR="00ED23CF" w:rsidRPr="0004025D" w:rsidRDefault="00ED23CF" w:rsidP="000B2B04">
            <w:pPr>
              <w:pStyle w:val="Labor-Text"/>
              <w:tabs>
                <w:tab w:val="left" w:pos="709"/>
              </w:tabs>
              <w:rPr>
                <w:rFonts w:cs="Arial"/>
              </w:rPr>
            </w:pPr>
          </w:p>
        </w:tc>
        <w:tc>
          <w:tcPr>
            <w:tcW w:w="282" w:type="dxa"/>
          </w:tcPr>
          <w:p w14:paraId="5548DDD4" w14:textId="77777777" w:rsidR="00ED23CF" w:rsidRPr="0004025D" w:rsidRDefault="00ED23CF" w:rsidP="000B2B04">
            <w:pPr>
              <w:pStyle w:val="Labor-Text"/>
              <w:tabs>
                <w:tab w:val="left" w:pos="709"/>
              </w:tabs>
              <w:rPr>
                <w:rFonts w:cs="Arial"/>
              </w:rPr>
            </w:pPr>
          </w:p>
        </w:tc>
        <w:tc>
          <w:tcPr>
            <w:tcW w:w="282" w:type="dxa"/>
          </w:tcPr>
          <w:p w14:paraId="6772EFDF" w14:textId="77777777" w:rsidR="00ED23CF" w:rsidRPr="0004025D" w:rsidRDefault="00ED23CF" w:rsidP="000B2B04">
            <w:pPr>
              <w:pStyle w:val="Labor-Text"/>
              <w:tabs>
                <w:tab w:val="left" w:pos="709"/>
              </w:tabs>
              <w:rPr>
                <w:rFonts w:cs="Arial"/>
              </w:rPr>
            </w:pPr>
          </w:p>
        </w:tc>
        <w:tc>
          <w:tcPr>
            <w:tcW w:w="282" w:type="dxa"/>
          </w:tcPr>
          <w:p w14:paraId="3F692065" w14:textId="77777777" w:rsidR="00ED23CF" w:rsidRPr="0004025D" w:rsidRDefault="00ED23CF" w:rsidP="000B2B04">
            <w:pPr>
              <w:pStyle w:val="Labor-Text"/>
              <w:tabs>
                <w:tab w:val="left" w:pos="709"/>
              </w:tabs>
              <w:rPr>
                <w:rFonts w:cs="Arial"/>
              </w:rPr>
            </w:pPr>
          </w:p>
        </w:tc>
        <w:tc>
          <w:tcPr>
            <w:tcW w:w="282" w:type="dxa"/>
          </w:tcPr>
          <w:p w14:paraId="3F0C8920" w14:textId="77777777" w:rsidR="00ED23CF" w:rsidRPr="0004025D" w:rsidRDefault="00ED23CF" w:rsidP="000B2B04">
            <w:pPr>
              <w:pStyle w:val="Labor-Text"/>
              <w:tabs>
                <w:tab w:val="left" w:pos="709"/>
              </w:tabs>
              <w:rPr>
                <w:rFonts w:cs="Arial"/>
              </w:rPr>
            </w:pPr>
          </w:p>
        </w:tc>
        <w:tc>
          <w:tcPr>
            <w:tcW w:w="282" w:type="dxa"/>
          </w:tcPr>
          <w:p w14:paraId="5EF56092" w14:textId="77777777" w:rsidR="00ED23CF" w:rsidRPr="0004025D" w:rsidRDefault="00ED23CF" w:rsidP="000B2B04">
            <w:pPr>
              <w:pStyle w:val="Labor-Text"/>
              <w:tabs>
                <w:tab w:val="left" w:pos="709"/>
              </w:tabs>
              <w:rPr>
                <w:rFonts w:cs="Arial"/>
              </w:rPr>
            </w:pPr>
          </w:p>
        </w:tc>
        <w:tc>
          <w:tcPr>
            <w:tcW w:w="282" w:type="dxa"/>
          </w:tcPr>
          <w:p w14:paraId="0686B9FA" w14:textId="77777777" w:rsidR="00ED23CF" w:rsidRPr="0004025D" w:rsidRDefault="00ED23CF" w:rsidP="000B2B04">
            <w:pPr>
              <w:pStyle w:val="Labor-Text"/>
              <w:tabs>
                <w:tab w:val="left" w:pos="709"/>
              </w:tabs>
              <w:rPr>
                <w:rFonts w:cs="Arial"/>
              </w:rPr>
            </w:pPr>
          </w:p>
        </w:tc>
        <w:tc>
          <w:tcPr>
            <w:tcW w:w="282" w:type="dxa"/>
          </w:tcPr>
          <w:p w14:paraId="799965BD" w14:textId="77777777" w:rsidR="00ED23CF" w:rsidRPr="0004025D" w:rsidRDefault="00ED23CF" w:rsidP="000B2B04">
            <w:pPr>
              <w:pStyle w:val="Labor-Text"/>
              <w:tabs>
                <w:tab w:val="left" w:pos="709"/>
              </w:tabs>
              <w:rPr>
                <w:rFonts w:cs="Arial"/>
              </w:rPr>
            </w:pPr>
          </w:p>
        </w:tc>
        <w:tc>
          <w:tcPr>
            <w:tcW w:w="282" w:type="dxa"/>
          </w:tcPr>
          <w:p w14:paraId="0CE0ED2A" w14:textId="77777777" w:rsidR="00ED23CF" w:rsidRPr="0004025D" w:rsidRDefault="00ED23CF" w:rsidP="000B2B04">
            <w:pPr>
              <w:pStyle w:val="Labor-Text"/>
              <w:tabs>
                <w:tab w:val="left" w:pos="709"/>
              </w:tabs>
              <w:rPr>
                <w:rFonts w:cs="Arial"/>
              </w:rPr>
            </w:pPr>
          </w:p>
        </w:tc>
        <w:tc>
          <w:tcPr>
            <w:tcW w:w="282" w:type="dxa"/>
          </w:tcPr>
          <w:p w14:paraId="2BF70E25" w14:textId="77777777" w:rsidR="00ED23CF" w:rsidRPr="0004025D" w:rsidRDefault="00ED23CF" w:rsidP="000B2B04">
            <w:pPr>
              <w:pStyle w:val="Labor-Text"/>
              <w:tabs>
                <w:tab w:val="left" w:pos="709"/>
              </w:tabs>
              <w:rPr>
                <w:rFonts w:cs="Arial"/>
              </w:rPr>
            </w:pPr>
          </w:p>
        </w:tc>
        <w:tc>
          <w:tcPr>
            <w:tcW w:w="282" w:type="dxa"/>
          </w:tcPr>
          <w:p w14:paraId="3FE66986" w14:textId="77777777" w:rsidR="00ED23CF" w:rsidRPr="0004025D" w:rsidRDefault="00ED23CF" w:rsidP="000B2B04">
            <w:pPr>
              <w:pStyle w:val="Labor-Text"/>
              <w:tabs>
                <w:tab w:val="left" w:pos="709"/>
              </w:tabs>
              <w:rPr>
                <w:rFonts w:cs="Arial"/>
              </w:rPr>
            </w:pPr>
          </w:p>
        </w:tc>
        <w:tc>
          <w:tcPr>
            <w:tcW w:w="282" w:type="dxa"/>
          </w:tcPr>
          <w:p w14:paraId="056B097B" w14:textId="77777777" w:rsidR="00ED23CF" w:rsidRPr="0004025D" w:rsidRDefault="00ED23CF" w:rsidP="000B2B04">
            <w:pPr>
              <w:pStyle w:val="Labor-Text"/>
              <w:tabs>
                <w:tab w:val="left" w:pos="709"/>
              </w:tabs>
              <w:rPr>
                <w:rFonts w:cs="Arial"/>
              </w:rPr>
            </w:pPr>
          </w:p>
        </w:tc>
        <w:tc>
          <w:tcPr>
            <w:tcW w:w="282" w:type="dxa"/>
          </w:tcPr>
          <w:p w14:paraId="76577851" w14:textId="77777777" w:rsidR="00ED23CF" w:rsidRPr="0004025D" w:rsidRDefault="00ED23CF" w:rsidP="000B2B04">
            <w:pPr>
              <w:pStyle w:val="Labor-Text"/>
              <w:tabs>
                <w:tab w:val="left" w:pos="709"/>
              </w:tabs>
              <w:rPr>
                <w:rFonts w:cs="Arial"/>
              </w:rPr>
            </w:pPr>
          </w:p>
        </w:tc>
        <w:tc>
          <w:tcPr>
            <w:tcW w:w="282" w:type="dxa"/>
          </w:tcPr>
          <w:p w14:paraId="14AFA3F4" w14:textId="77777777" w:rsidR="00ED23CF" w:rsidRPr="0004025D" w:rsidRDefault="00ED23CF" w:rsidP="000B2B04">
            <w:pPr>
              <w:pStyle w:val="Labor-Text"/>
              <w:tabs>
                <w:tab w:val="left" w:pos="709"/>
              </w:tabs>
              <w:rPr>
                <w:rFonts w:cs="Arial"/>
              </w:rPr>
            </w:pPr>
          </w:p>
        </w:tc>
        <w:tc>
          <w:tcPr>
            <w:tcW w:w="282" w:type="dxa"/>
          </w:tcPr>
          <w:p w14:paraId="31318A1A" w14:textId="77777777" w:rsidR="00ED23CF" w:rsidRPr="0004025D" w:rsidRDefault="00ED23CF" w:rsidP="000B2B04">
            <w:pPr>
              <w:pStyle w:val="Labor-Text"/>
              <w:tabs>
                <w:tab w:val="left" w:pos="709"/>
              </w:tabs>
              <w:rPr>
                <w:rFonts w:cs="Arial"/>
              </w:rPr>
            </w:pPr>
          </w:p>
        </w:tc>
        <w:tc>
          <w:tcPr>
            <w:tcW w:w="281" w:type="dxa"/>
          </w:tcPr>
          <w:p w14:paraId="548BE5B4" w14:textId="77777777" w:rsidR="00ED23CF" w:rsidRPr="0004025D" w:rsidRDefault="00ED23CF" w:rsidP="000B2B04">
            <w:pPr>
              <w:pStyle w:val="Labor-Text"/>
              <w:tabs>
                <w:tab w:val="left" w:pos="709"/>
              </w:tabs>
              <w:rPr>
                <w:rFonts w:cs="Arial"/>
              </w:rPr>
            </w:pPr>
          </w:p>
        </w:tc>
        <w:tc>
          <w:tcPr>
            <w:tcW w:w="281" w:type="dxa"/>
          </w:tcPr>
          <w:p w14:paraId="15F81790" w14:textId="77777777" w:rsidR="00ED23CF" w:rsidRPr="0004025D" w:rsidRDefault="00ED23CF" w:rsidP="000B2B04">
            <w:pPr>
              <w:pStyle w:val="Labor-Text"/>
              <w:tabs>
                <w:tab w:val="left" w:pos="709"/>
              </w:tabs>
              <w:rPr>
                <w:rFonts w:cs="Arial"/>
              </w:rPr>
            </w:pPr>
          </w:p>
        </w:tc>
        <w:tc>
          <w:tcPr>
            <w:tcW w:w="281" w:type="dxa"/>
          </w:tcPr>
          <w:p w14:paraId="69ACBBBD" w14:textId="77777777" w:rsidR="00ED23CF" w:rsidRPr="0004025D" w:rsidRDefault="00ED23CF" w:rsidP="000B2B04">
            <w:pPr>
              <w:pStyle w:val="Labor-Text"/>
              <w:tabs>
                <w:tab w:val="left" w:pos="709"/>
              </w:tabs>
              <w:rPr>
                <w:rFonts w:cs="Arial"/>
              </w:rPr>
            </w:pPr>
          </w:p>
        </w:tc>
        <w:tc>
          <w:tcPr>
            <w:tcW w:w="281" w:type="dxa"/>
          </w:tcPr>
          <w:p w14:paraId="22AB25FE" w14:textId="77777777" w:rsidR="00ED23CF" w:rsidRPr="0004025D" w:rsidRDefault="00ED23CF" w:rsidP="000B2B04">
            <w:pPr>
              <w:pStyle w:val="Labor-Text"/>
              <w:tabs>
                <w:tab w:val="left" w:pos="709"/>
              </w:tabs>
              <w:rPr>
                <w:rFonts w:cs="Arial"/>
              </w:rPr>
            </w:pPr>
          </w:p>
        </w:tc>
        <w:tc>
          <w:tcPr>
            <w:tcW w:w="281" w:type="dxa"/>
          </w:tcPr>
          <w:p w14:paraId="1ADD3D12" w14:textId="77777777" w:rsidR="00ED23CF" w:rsidRPr="0004025D" w:rsidRDefault="00ED23CF" w:rsidP="000B2B04">
            <w:pPr>
              <w:pStyle w:val="Labor-Text"/>
              <w:tabs>
                <w:tab w:val="left" w:pos="709"/>
              </w:tabs>
              <w:rPr>
                <w:rFonts w:cs="Arial"/>
              </w:rPr>
            </w:pPr>
          </w:p>
        </w:tc>
        <w:tc>
          <w:tcPr>
            <w:tcW w:w="281" w:type="dxa"/>
          </w:tcPr>
          <w:p w14:paraId="347C8D11" w14:textId="77777777" w:rsidR="00ED23CF" w:rsidRPr="0004025D" w:rsidRDefault="00ED23CF" w:rsidP="000B2B04">
            <w:pPr>
              <w:pStyle w:val="Labor-Text"/>
              <w:tabs>
                <w:tab w:val="left" w:pos="709"/>
              </w:tabs>
              <w:rPr>
                <w:rFonts w:cs="Arial"/>
              </w:rPr>
            </w:pPr>
          </w:p>
        </w:tc>
        <w:tc>
          <w:tcPr>
            <w:tcW w:w="281" w:type="dxa"/>
          </w:tcPr>
          <w:p w14:paraId="293CA17D" w14:textId="77777777" w:rsidR="00ED23CF" w:rsidRPr="0004025D" w:rsidRDefault="00ED23CF" w:rsidP="000B2B04">
            <w:pPr>
              <w:pStyle w:val="Labor-Text"/>
              <w:tabs>
                <w:tab w:val="left" w:pos="709"/>
              </w:tabs>
              <w:rPr>
                <w:rFonts w:cs="Arial"/>
              </w:rPr>
            </w:pPr>
          </w:p>
        </w:tc>
        <w:tc>
          <w:tcPr>
            <w:tcW w:w="281" w:type="dxa"/>
          </w:tcPr>
          <w:p w14:paraId="160C09DC" w14:textId="77777777" w:rsidR="00ED23CF" w:rsidRPr="0004025D" w:rsidRDefault="00ED23CF" w:rsidP="000B2B04">
            <w:pPr>
              <w:pStyle w:val="Labor-Text"/>
              <w:tabs>
                <w:tab w:val="left" w:pos="709"/>
              </w:tabs>
              <w:rPr>
                <w:rFonts w:cs="Arial"/>
              </w:rPr>
            </w:pPr>
          </w:p>
        </w:tc>
        <w:tc>
          <w:tcPr>
            <w:tcW w:w="281" w:type="dxa"/>
          </w:tcPr>
          <w:p w14:paraId="66E30167" w14:textId="77777777" w:rsidR="00ED23CF" w:rsidRPr="0004025D" w:rsidRDefault="00ED23CF" w:rsidP="000B2B04">
            <w:pPr>
              <w:pStyle w:val="Labor-Text"/>
              <w:tabs>
                <w:tab w:val="left" w:pos="709"/>
              </w:tabs>
              <w:rPr>
                <w:rFonts w:cs="Arial"/>
              </w:rPr>
            </w:pPr>
          </w:p>
        </w:tc>
        <w:tc>
          <w:tcPr>
            <w:tcW w:w="281" w:type="dxa"/>
          </w:tcPr>
          <w:p w14:paraId="2DB9CD5F" w14:textId="77777777" w:rsidR="00ED23CF" w:rsidRPr="0004025D" w:rsidRDefault="00ED23CF" w:rsidP="000B2B04">
            <w:pPr>
              <w:pStyle w:val="Labor-Text"/>
              <w:tabs>
                <w:tab w:val="left" w:pos="709"/>
              </w:tabs>
              <w:rPr>
                <w:rFonts w:cs="Arial"/>
              </w:rPr>
            </w:pPr>
          </w:p>
        </w:tc>
        <w:tc>
          <w:tcPr>
            <w:tcW w:w="281" w:type="dxa"/>
          </w:tcPr>
          <w:p w14:paraId="4C088024" w14:textId="77777777" w:rsidR="00ED23CF" w:rsidRPr="0004025D" w:rsidRDefault="00ED23CF" w:rsidP="000B2B04">
            <w:pPr>
              <w:pStyle w:val="Labor-Text"/>
              <w:tabs>
                <w:tab w:val="left" w:pos="709"/>
              </w:tabs>
              <w:rPr>
                <w:rFonts w:cs="Arial"/>
              </w:rPr>
            </w:pPr>
          </w:p>
        </w:tc>
        <w:tc>
          <w:tcPr>
            <w:tcW w:w="281" w:type="dxa"/>
          </w:tcPr>
          <w:p w14:paraId="7D28BB9E" w14:textId="77777777" w:rsidR="00ED23CF" w:rsidRPr="0004025D" w:rsidRDefault="00ED23CF" w:rsidP="000B2B04">
            <w:pPr>
              <w:pStyle w:val="Labor-Text"/>
              <w:tabs>
                <w:tab w:val="left" w:pos="709"/>
              </w:tabs>
              <w:rPr>
                <w:rFonts w:cs="Arial"/>
              </w:rPr>
            </w:pPr>
          </w:p>
        </w:tc>
        <w:tc>
          <w:tcPr>
            <w:tcW w:w="281" w:type="dxa"/>
          </w:tcPr>
          <w:p w14:paraId="1EB294BC" w14:textId="77777777" w:rsidR="00ED23CF" w:rsidRPr="0004025D" w:rsidRDefault="00ED23CF" w:rsidP="000B2B04">
            <w:pPr>
              <w:pStyle w:val="Labor-Text"/>
              <w:tabs>
                <w:tab w:val="left" w:pos="709"/>
              </w:tabs>
              <w:rPr>
                <w:rFonts w:cs="Arial"/>
              </w:rPr>
            </w:pPr>
          </w:p>
        </w:tc>
        <w:tc>
          <w:tcPr>
            <w:tcW w:w="281" w:type="dxa"/>
          </w:tcPr>
          <w:p w14:paraId="4400BF59" w14:textId="77777777" w:rsidR="00ED23CF" w:rsidRPr="0004025D" w:rsidRDefault="00ED23CF" w:rsidP="000B2B04">
            <w:pPr>
              <w:pStyle w:val="Labor-Text"/>
              <w:tabs>
                <w:tab w:val="left" w:pos="709"/>
              </w:tabs>
              <w:rPr>
                <w:rFonts w:cs="Arial"/>
              </w:rPr>
            </w:pPr>
          </w:p>
        </w:tc>
        <w:tc>
          <w:tcPr>
            <w:tcW w:w="281" w:type="dxa"/>
          </w:tcPr>
          <w:p w14:paraId="6BB98502" w14:textId="77777777" w:rsidR="00ED23CF" w:rsidRPr="0004025D" w:rsidRDefault="00ED23CF" w:rsidP="000B2B04">
            <w:pPr>
              <w:pStyle w:val="Labor-Text"/>
              <w:tabs>
                <w:tab w:val="left" w:pos="709"/>
              </w:tabs>
              <w:rPr>
                <w:rFonts w:cs="Arial"/>
              </w:rPr>
            </w:pPr>
          </w:p>
        </w:tc>
        <w:tc>
          <w:tcPr>
            <w:tcW w:w="281" w:type="dxa"/>
          </w:tcPr>
          <w:p w14:paraId="47308919" w14:textId="77777777" w:rsidR="00ED23CF" w:rsidRPr="0004025D" w:rsidRDefault="00ED23CF" w:rsidP="000B2B04">
            <w:pPr>
              <w:pStyle w:val="Labor-Text"/>
              <w:tabs>
                <w:tab w:val="left" w:pos="709"/>
              </w:tabs>
              <w:rPr>
                <w:rFonts w:cs="Arial"/>
              </w:rPr>
            </w:pPr>
          </w:p>
        </w:tc>
        <w:tc>
          <w:tcPr>
            <w:tcW w:w="281" w:type="dxa"/>
          </w:tcPr>
          <w:p w14:paraId="2C086929" w14:textId="77777777" w:rsidR="00ED23CF" w:rsidRPr="0004025D" w:rsidRDefault="00ED23CF" w:rsidP="000B2B04">
            <w:pPr>
              <w:pStyle w:val="Labor-Text"/>
              <w:tabs>
                <w:tab w:val="left" w:pos="709"/>
              </w:tabs>
              <w:rPr>
                <w:rFonts w:cs="Arial"/>
              </w:rPr>
            </w:pPr>
          </w:p>
        </w:tc>
        <w:tc>
          <w:tcPr>
            <w:tcW w:w="281" w:type="dxa"/>
          </w:tcPr>
          <w:p w14:paraId="59B72502" w14:textId="77777777" w:rsidR="00ED23CF" w:rsidRPr="0004025D" w:rsidRDefault="00ED23CF" w:rsidP="000B2B04">
            <w:pPr>
              <w:pStyle w:val="Labor-Text"/>
              <w:tabs>
                <w:tab w:val="left" w:pos="709"/>
              </w:tabs>
              <w:rPr>
                <w:rFonts w:cs="Arial"/>
              </w:rPr>
            </w:pPr>
          </w:p>
        </w:tc>
      </w:tr>
      <w:tr w:rsidR="00ED23CF" w:rsidRPr="0004025D" w14:paraId="791DA8FF" w14:textId="77777777" w:rsidTr="000B2B04">
        <w:trPr>
          <w:trHeight w:val="283"/>
        </w:trPr>
        <w:tc>
          <w:tcPr>
            <w:tcW w:w="282" w:type="dxa"/>
          </w:tcPr>
          <w:p w14:paraId="23F26FA0" w14:textId="77777777" w:rsidR="00ED23CF" w:rsidRPr="0004025D" w:rsidRDefault="00ED23CF" w:rsidP="000B2B04">
            <w:pPr>
              <w:pStyle w:val="Labor-Text"/>
              <w:tabs>
                <w:tab w:val="left" w:pos="709"/>
              </w:tabs>
              <w:rPr>
                <w:rFonts w:cs="Arial"/>
              </w:rPr>
            </w:pPr>
          </w:p>
        </w:tc>
        <w:tc>
          <w:tcPr>
            <w:tcW w:w="282" w:type="dxa"/>
          </w:tcPr>
          <w:p w14:paraId="26B121B9" w14:textId="77777777" w:rsidR="00ED23CF" w:rsidRPr="0004025D" w:rsidRDefault="00ED23CF" w:rsidP="000B2B04">
            <w:pPr>
              <w:pStyle w:val="Labor-Text"/>
              <w:tabs>
                <w:tab w:val="left" w:pos="709"/>
              </w:tabs>
              <w:rPr>
                <w:rFonts w:cs="Arial"/>
              </w:rPr>
            </w:pPr>
          </w:p>
        </w:tc>
        <w:tc>
          <w:tcPr>
            <w:tcW w:w="282" w:type="dxa"/>
          </w:tcPr>
          <w:p w14:paraId="74676C74" w14:textId="77777777" w:rsidR="00ED23CF" w:rsidRPr="0004025D" w:rsidRDefault="00ED23CF" w:rsidP="000B2B04">
            <w:pPr>
              <w:pStyle w:val="Labor-Text"/>
              <w:tabs>
                <w:tab w:val="left" w:pos="709"/>
              </w:tabs>
              <w:rPr>
                <w:rFonts w:cs="Arial"/>
              </w:rPr>
            </w:pPr>
          </w:p>
        </w:tc>
        <w:tc>
          <w:tcPr>
            <w:tcW w:w="282" w:type="dxa"/>
          </w:tcPr>
          <w:p w14:paraId="3EB88B76" w14:textId="77777777" w:rsidR="00ED23CF" w:rsidRPr="0004025D" w:rsidRDefault="00ED23CF" w:rsidP="000B2B04">
            <w:pPr>
              <w:pStyle w:val="Labor-Text"/>
              <w:tabs>
                <w:tab w:val="left" w:pos="709"/>
              </w:tabs>
              <w:rPr>
                <w:rFonts w:cs="Arial"/>
              </w:rPr>
            </w:pPr>
          </w:p>
        </w:tc>
        <w:tc>
          <w:tcPr>
            <w:tcW w:w="282" w:type="dxa"/>
          </w:tcPr>
          <w:p w14:paraId="48CB084E" w14:textId="77777777" w:rsidR="00ED23CF" w:rsidRPr="0004025D" w:rsidRDefault="00ED23CF" w:rsidP="000B2B04">
            <w:pPr>
              <w:pStyle w:val="Labor-Text"/>
              <w:tabs>
                <w:tab w:val="left" w:pos="709"/>
              </w:tabs>
              <w:rPr>
                <w:rFonts w:cs="Arial"/>
              </w:rPr>
            </w:pPr>
          </w:p>
        </w:tc>
        <w:tc>
          <w:tcPr>
            <w:tcW w:w="282" w:type="dxa"/>
          </w:tcPr>
          <w:p w14:paraId="300A7B64" w14:textId="77777777" w:rsidR="00ED23CF" w:rsidRPr="0004025D" w:rsidRDefault="00ED23CF" w:rsidP="000B2B04">
            <w:pPr>
              <w:pStyle w:val="Labor-Text"/>
              <w:tabs>
                <w:tab w:val="left" w:pos="709"/>
              </w:tabs>
              <w:rPr>
                <w:rFonts w:cs="Arial"/>
              </w:rPr>
            </w:pPr>
          </w:p>
        </w:tc>
        <w:tc>
          <w:tcPr>
            <w:tcW w:w="282" w:type="dxa"/>
          </w:tcPr>
          <w:p w14:paraId="1D2C8A1D" w14:textId="77777777" w:rsidR="00ED23CF" w:rsidRPr="0004025D" w:rsidRDefault="00ED23CF" w:rsidP="000B2B04">
            <w:pPr>
              <w:pStyle w:val="Labor-Text"/>
              <w:tabs>
                <w:tab w:val="left" w:pos="709"/>
              </w:tabs>
              <w:rPr>
                <w:rFonts w:cs="Arial"/>
              </w:rPr>
            </w:pPr>
          </w:p>
        </w:tc>
        <w:tc>
          <w:tcPr>
            <w:tcW w:w="282" w:type="dxa"/>
          </w:tcPr>
          <w:p w14:paraId="50BB4BC2" w14:textId="77777777" w:rsidR="00ED23CF" w:rsidRPr="0004025D" w:rsidRDefault="00ED23CF" w:rsidP="000B2B04">
            <w:pPr>
              <w:pStyle w:val="Labor-Text"/>
              <w:tabs>
                <w:tab w:val="left" w:pos="709"/>
              </w:tabs>
              <w:rPr>
                <w:rFonts w:cs="Arial"/>
              </w:rPr>
            </w:pPr>
          </w:p>
        </w:tc>
        <w:tc>
          <w:tcPr>
            <w:tcW w:w="282" w:type="dxa"/>
          </w:tcPr>
          <w:p w14:paraId="3C56276B" w14:textId="77777777" w:rsidR="00ED23CF" w:rsidRPr="0004025D" w:rsidRDefault="00ED23CF" w:rsidP="000B2B04">
            <w:pPr>
              <w:pStyle w:val="Labor-Text"/>
              <w:tabs>
                <w:tab w:val="left" w:pos="709"/>
              </w:tabs>
              <w:rPr>
                <w:rFonts w:cs="Arial"/>
              </w:rPr>
            </w:pPr>
          </w:p>
        </w:tc>
        <w:tc>
          <w:tcPr>
            <w:tcW w:w="282" w:type="dxa"/>
          </w:tcPr>
          <w:p w14:paraId="50331AD2" w14:textId="77777777" w:rsidR="00ED23CF" w:rsidRPr="0004025D" w:rsidRDefault="00ED23CF" w:rsidP="000B2B04">
            <w:pPr>
              <w:pStyle w:val="Labor-Text"/>
              <w:tabs>
                <w:tab w:val="left" w:pos="709"/>
              </w:tabs>
              <w:rPr>
                <w:rFonts w:cs="Arial"/>
              </w:rPr>
            </w:pPr>
          </w:p>
        </w:tc>
        <w:tc>
          <w:tcPr>
            <w:tcW w:w="282" w:type="dxa"/>
          </w:tcPr>
          <w:p w14:paraId="5398DA28" w14:textId="77777777" w:rsidR="00ED23CF" w:rsidRPr="0004025D" w:rsidRDefault="00ED23CF" w:rsidP="000B2B04">
            <w:pPr>
              <w:pStyle w:val="Labor-Text"/>
              <w:tabs>
                <w:tab w:val="left" w:pos="709"/>
              </w:tabs>
              <w:rPr>
                <w:rFonts w:cs="Arial"/>
              </w:rPr>
            </w:pPr>
          </w:p>
        </w:tc>
        <w:tc>
          <w:tcPr>
            <w:tcW w:w="282" w:type="dxa"/>
          </w:tcPr>
          <w:p w14:paraId="29F611A4" w14:textId="77777777" w:rsidR="00ED23CF" w:rsidRPr="0004025D" w:rsidRDefault="00ED23CF" w:rsidP="000B2B04">
            <w:pPr>
              <w:pStyle w:val="Labor-Text"/>
              <w:tabs>
                <w:tab w:val="left" w:pos="709"/>
              </w:tabs>
              <w:rPr>
                <w:rFonts w:cs="Arial"/>
              </w:rPr>
            </w:pPr>
          </w:p>
        </w:tc>
        <w:tc>
          <w:tcPr>
            <w:tcW w:w="282" w:type="dxa"/>
          </w:tcPr>
          <w:p w14:paraId="600F83A3" w14:textId="77777777" w:rsidR="00ED23CF" w:rsidRPr="0004025D" w:rsidRDefault="00ED23CF" w:rsidP="000B2B04">
            <w:pPr>
              <w:pStyle w:val="Labor-Text"/>
              <w:tabs>
                <w:tab w:val="left" w:pos="709"/>
              </w:tabs>
              <w:rPr>
                <w:rFonts w:cs="Arial"/>
              </w:rPr>
            </w:pPr>
          </w:p>
        </w:tc>
        <w:tc>
          <w:tcPr>
            <w:tcW w:w="282" w:type="dxa"/>
          </w:tcPr>
          <w:p w14:paraId="4E39F3DC" w14:textId="77777777" w:rsidR="00ED23CF" w:rsidRPr="0004025D" w:rsidRDefault="00ED23CF" w:rsidP="000B2B04">
            <w:pPr>
              <w:pStyle w:val="Labor-Text"/>
              <w:tabs>
                <w:tab w:val="left" w:pos="709"/>
              </w:tabs>
              <w:rPr>
                <w:rFonts w:cs="Arial"/>
              </w:rPr>
            </w:pPr>
          </w:p>
        </w:tc>
        <w:tc>
          <w:tcPr>
            <w:tcW w:w="282" w:type="dxa"/>
          </w:tcPr>
          <w:p w14:paraId="204D0B20" w14:textId="77777777" w:rsidR="00ED23CF" w:rsidRPr="0004025D" w:rsidRDefault="00ED23CF" w:rsidP="000B2B04">
            <w:pPr>
              <w:pStyle w:val="Labor-Text"/>
              <w:tabs>
                <w:tab w:val="left" w:pos="709"/>
              </w:tabs>
              <w:rPr>
                <w:rFonts w:cs="Arial"/>
              </w:rPr>
            </w:pPr>
          </w:p>
        </w:tc>
        <w:tc>
          <w:tcPr>
            <w:tcW w:w="281" w:type="dxa"/>
          </w:tcPr>
          <w:p w14:paraId="46B09A0D" w14:textId="77777777" w:rsidR="00ED23CF" w:rsidRPr="0004025D" w:rsidRDefault="00ED23CF" w:rsidP="000B2B04">
            <w:pPr>
              <w:pStyle w:val="Labor-Text"/>
              <w:tabs>
                <w:tab w:val="left" w:pos="709"/>
              </w:tabs>
              <w:rPr>
                <w:rFonts w:cs="Arial"/>
              </w:rPr>
            </w:pPr>
          </w:p>
        </w:tc>
        <w:tc>
          <w:tcPr>
            <w:tcW w:w="281" w:type="dxa"/>
          </w:tcPr>
          <w:p w14:paraId="0012ACE2" w14:textId="77777777" w:rsidR="00ED23CF" w:rsidRPr="0004025D" w:rsidRDefault="00ED23CF" w:rsidP="000B2B04">
            <w:pPr>
              <w:pStyle w:val="Labor-Text"/>
              <w:tabs>
                <w:tab w:val="left" w:pos="709"/>
              </w:tabs>
              <w:rPr>
                <w:rFonts w:cs="Arial"/>
              </w:rPr>
            </w:pPr>
          </w:p>
        </w:tc>
        <w:tc>
          <w:tcPr>
            <w:tcW w:w="281" w:type="dxa"/>
          </w:tcPr>
          <w:p w14:paraId="677F0A81" w14:textId="77777777" w:rsidR="00ED23CF" w:rsidRPr="0004025D" w:rsidRDefault="00ED23CF" w:rsidP="000B2B04">
            <w:pPr>
              <w:pStyle w:val="Labor-Text"/>
              <w:tabs>
                <w:tab w:val="left" w:pos="709"/>
              </w:tabs>
              <w:rPr>
                <w:rFonts w:cs="Arial"/>
              </w:rPr>
            </w:pPr>
          </w:p>
        </w:tc>
        <w:tc>
          <w:tcPr>
            <w:tcW w:w="281" w:type="dxa"/>
          </w:tcPr>
          <w:p w14:paraId="0FC2DDBF" w14:textId="77777777" w:rsidR="00ED23CF" w:rsidRPr="0004025D" w:rsidRDefault="00ED23CF" w:rsidP="000B2B04">
            <w:pPr>
              <w:pStyle w:val="Labor-Text"/>
              <w:tabs>
                <w:tab w:val="left" w:pos="709"/>
              </w:tabs>
              <w:rPr>
                <w:rFonts w:cs="Arial"/>
              </w:rPr>
            </w:pPr>
          </w:p>
        </w:tc>
        <w:tc>
          <w:tcPr>
            <w:tcW w:w="281" w:type="dxa"/>
          </w:tcPr>
          <w:p w14:paraId="41C19232" w14:textId="77777777" w:rsidR="00ED23CF" w:rsidRPr="0004025D" w:rsidRDefault="00ED23CF" w:rsidP="000B2B04">
            <w:pPr>
              <w:pStyle w:val="Labor-Text"/>
              <w:tabs>
                <w:tab w:val="left" w:pos="709"/>
              </w:tabs>
              <w:rPr>
                <w:rFonts w:cs="Arial"/>
              </w:rPr>
            </w:pPr>
          </w:p>
        </w:tc>
        <w:tc>
          <w:tcPr>
            <w:tcW w:w="281" w:type="dxa"/>
          </w:tcPr>
          <w:p w14:paraId="3A126FA4" w14:textId="77777777" w:rsidR="00ED23CF" w:rsidRPr="0004025D" w:rsidRDefault="00ED23CF" w:rsidP="000B2B04">
            <w:pPr>
              <w:pStyle w:val="Labor-Text"/>
              <w:tabs>
                <w:tab w:val="left" w:pos="709"/>
              </w:tabs>
              <w:rPr>
                <w:rFonts w:cs="Arial"/>
              </w:rPr>
            </w:pPr>
          </w:p>
        </w:tc>
        <w:tc>
          <w:tcPr>
            <w:tcW w:w="281" w:type="dxa"/>
          </w:tcPr>
          <w:p w14:paraId="7051BA7F" w14:textId="77777777" w:rsidR="00ED23CF" w:rsidRPr="0004025D" w:rsidRDefault="00ED23CF" w:rsidP="000B2B04">
            <w:pPr>
              <w:pStyle w:val="Labor-Text"/>
              <w:tabs>
                <w:tab w:val="left" w:pos="709"/>
              </w:tabs>
              <w:rPr>
                <w:rFonts w:cs="Arial"/>
              </w:rPr>
            </w:pPr>
          </w:p>
        </w:tc>
        <w:tc>
          <w:tcPr>
            <w:tcW w:w="281" w:type="dxa"/>
          </w:tcPr>
          <w:p w14:paraId="0A6C84C3" w14:textId="77777777" w:rsidR="00ED23CF" w:rsidRPr="0004025D" w:rsidRDefault="00ED23CF" w:rsidP="000B2B04">
            <w:pPr>
              <w:pStyle w:val="Labor-Text"/>
              <w:tabs>
                <w:tab w:val="left" w:pos="709"/>
              </w:tabs>
              <w:rPr>
                <w:rFonts w:cs="Arial"/>
              </w:rPr>
            </w:pPr>
          </w:p>
        </w:tc>
        <w:tc>
          <w:tcPr>
            <w:tcW w:w="281" w:type="dxa"/>
          </w:tcPr>
          <w:p w14:paraId="002DF29A" w14:textId="77777777" w:rsidR="00ED23CF" w:rsidRPr="0004025D" w:rsidRDefault="00ED23CF" w:rsidP="000B2B04">
            <w:pPr>
              <w:pStyle w:val="Labor-Text"/>
              <w:tabs>
                <w:tab w:val="left" w:pos="709"/>
              </w:tabs>
              <w:rPr>
                <w:rFonts w:cs="Arial"/>
              </w:rPr>
            </w:pPr>
          </w:p>
        </w:tc>
        <w:tc>
          <w:tcPr>
            <w:tcW w:w="281" w:type="dxa"/>
          </w:tcPr>
          <w:p w14:paraId="7DC0B58A" w14:textId="77777777" w:rsidR="00ED23CF" w:rsidRPr="0004025D" w:rsidRDefault="00ED23CF" w:rsidP="000B2B04">
            <w:pPr>
              <w:pStyle w:val="Labor-Text"/>
              <w:tabs>
                <w:tab w:val="left" w:pos="709"/>
              </w:tabs>
              <w:rPr>
                <w:rFonts w:cs="Arial"/>
              </w:rPr>
            </w:pPr>
          </w:p>
        </w:tc>
        <w:tc>
          <w:tcPr>
            <w:tcW w:w="281" w:type="dxa"/>
          </w:tcPr>
          <w:p w14:paraId="650166CB" w14:textId="77777777" w:rsidR="00ED23CF" w:rsidRPr="0004025D" w:rsidRDefault="00ED23CF" w:rsidP="000B2B04">
            <w:pPr>
              <w:pStyle w:val="Labor-Text"/>
              <w:tabs>
                <w:tab w:val="left" w:pos="709"/>
              </w:tabs>
              <w:rPr>
                <w:rFonts w:cs="Arial"/>
              </w:rPr>
            </w:pPr>
          </w:p>
        </w:tc>
        <w:tc>
          <w:tcPr>
            <w:tcW w:w="281" w:type="dxa"/>
          </w:tcPr>
          <w:p w14:paraId="01D1651F" w14:textId="77777777" w:rsidR="00ED23CF" w:rsidRPr="0004025D" w:rsidRDefault="00ED23CF" w:rsidP="000B2B04">
            <w:pPr>
              <w:pStyle w:val="Labor-Text"/>
              <w:tabs>
                <w:tab w:val="left" w:pos="709"/>
              </w:tabs>
              <w:rPr>
                <w:rFonts w:cs="Arial"/>
              </w:rPr>
            </w:pPr>
          </w:p>
        </w:tc>
        <w:tc>
          <w:tcPr>
            <w:tcW w:w="281" w:type="dxa"/>
          </w:tcPr>
          <w:p w14:paraId="592114E7" w14:textId="77777777" w:rsidR="00ED23CF" w:rsidRPr="0004025D" w:rsidRDefault="00ED23CF" w:rsidP="000B2B04">
            <w:pPr>
              <w:pStyle w:val="Labor-Text"/>
              <w:tabs>
                <w:tab w:val="left" w:pos="709"/>
              </w:tabs>
              <w:rPr>
                <w:rFonts w:cs="Arial"/>
              </w:rPr>
            </w:pPr>
          </w:p>
        </w:tc>
        <w:tc>
          <w:tcPr>
            <w:tcW w:w="281" w:type="dxa"/>
          </w:tcPr>
          <w:p w14:paraId="652BB610" w14:textId="77777777" w:rsidR="00ED23CF" w:rsidRPr="0004025D" w:rsidRDefault="00ED23CF" w:rsidP="000B2B04">
            <w:pPr>
              <w:pStyle w:val="Labor-Text"/>
              <w:tabs>
                <w:tab w:val="left" w:pos="709"/>
              </w:tabs>
              <w:rPr>
                <w:rFonts w:cs="Arial"/>
              </w:rPr>
            </w:pPr>
          </w:p>
        </w:tc>
        <w:tc>
          <w:tcPr>
            <w:tcW w:w="281" w:type="dxa"/>
          </w:tcPr>
          <w:p w14:paraId="58F473FB" w14:textId="77777777" w:rsidR="00ED23CF" w:rsidRPr="0004025D" w:rsidRDefault="00ED23CF" w:rsidP="000B2B04">
            <w:pPr>
              <w:pStyle w:val="Labor-Text"/>
              <w:tabs>
                <w:tab w:val="left" w:pos="709"/>
              </w:tabs>
              <w:rPr>
                <w:rFonts w:cs="Arial"/>
              </w:rPr>
            </w:pPr>
          </w:p>
        </w:tc>
        <w:tc>
          <w:tcPr>
            <w:tcW w:w="281" w:type="dxa"/>
          </w:tcPr>
          <w:p w14:paraId="35123ACD" w14:textId="77777777" w:rsidR="00ED23CF" w:rsidRPr="0004025D" w:rsidRDefault="00ED23CF" w:rsidP="000B2B04">
            <w:pPr>
              <w:pStyle w:val="Labor-Text"/>
              <w:tabs>
                <w:tab w:val="left" w:pos="709"/>
              </w:tabs>
              <w:rPr>
                <w:rFonts w:cs="Arial"/>
              </w:rPr>
            </w:pPr>
          </w:p>
        </w:tc>
        <w:tc>
          <w:tcPr>
            <w:tcW w:w="281" w:type="dxa"/>
          </w:tcPr>
          <w:p w14:paraId="1766A36A" w14:textId="77777777" w:rsidR="00ED23CF" w:rsidRPr="0004025D" w:rsidRDefault="00ED23CF" w:rsidP="000B2B04">
            <w:pPr>
              <w:pStyle w:val="Labor-Text"/>
              <w:tabs>
                <w:tab w:val="left" w:pos="709"/>
              </w:tabs>
              <w:rPr>
                <w:rFonts w:cs="Arial"/>
              </w:rPr>
            </w:pPr>
          </w:p>
        </w:tc>
        <w:tc>
          <w:tcPr>
            <w:tcW w:w="281" w:type="dxa"/>
          </w:tcPr>
          <w:p w14:paraId="5797E449" w14:textId="77777777" w:rsidR="00ED23CF" w:rsidRPr="0004025D" w:rsidRDefault="00ED23CF" w:rsidP="000B2B04">
            <w:pPr>
              <w:pStyle w:val="Labor-Text"/>
              <w:tabs>
                <w:tab w:val="left" w:pos="709"/>
              </w:tabs>
              <w:rPr>
                <w:rFonts w:cs="Arial"/>
              </w:rPr>
            </w:pPr>
          </w:p>
        </w:tc>
      </w:tr>
      <w:tr w:rsidR="00ED23CF" w:rsidRPr="0004025D" w14:paraId="28C68B75" w14:textId="77777777" w:rsidTr="000B2B04">
        <w:trPr>
          <w:trHeight w:val="283"/>
        </w:trPr>
        <w:tc>
          <w:tcPr>
            <w:tcW w:w="282" w:type="dxa"/>
          </w:tcPr>
          <w:p w14:paraId="01E92EBC" w14:textId="77777777" w:rsidR="00ED23CF" w:rsidRPr="0004025D" w:rsidRDefault="00ED23CF" w:rsidP="000B2B04">
            <w:pPr>
              <w:pStyle w:val="Labor-Text"/>
              <w:tabs>
                <w:tab w:val="left" w:pos="709"/>
              </w:tabs>
              <w:rPr>
                <w:rFonts w:cs="Arial"/>
              </w:rPr>
            </w:pPr>
          </w:p>
        </w:tc>
        <w:tc>
          <w:tcPr>
            <w:tcW w:w="282" w:type="dxa"/>
          </w:tcPr>
          <w:p w14:paraId="69B28B95" w14:textId="77777777" w:rsidR="00ED23CF" w:rsidRPr="0004025D" w:rsidRDefault="00ED23CF" w:rsidP="000B2B04">
            <w:pPr>
              <w:pStyle w:val="Labor-Text"/>
              <w:tabs>
                <w:tab w:val="left" w:pos="709"/>
              </w:tabs>
              <w:rPr>
                <w:rFonts w:cs="Arial"/>
              </w:rPr>
            </w:pPr>
          </w:p>
        </w:tc>
        <w:tc>
          <w:tcPr>
            <w:tcW w:w="282" w:type="dxa"/>
          </w:tcPr>
          <w:p w14:paraId="01A1B032" w14:textId="77777777" w:rsidR="00ED23CF" w:rsidRPr="0004025D" w:rsidRDefault="00ED23CF" w:rsidP="000B2B04">
            <w:pPr>
              <w:pStyle w:val="Labor-Text"/>
              <w:tabs>
                <w:tab w:val="left" w:pos="709"/>
              </w:tabs>
              <w:rPr>
                <w:rFonts w:cs="Arial"/>
              </w:rPr>
            </w:pPr>
          </w:p>
        </w:tc>
        <w:tc>
          <w:tcPr>
            <w:tcW w:w="282" w:type="dxa"/>
          </w:tcPr>
          <w:p w14:paraId="32F12935" w14:textId="77777777" w:rsidR="00ED23CF" w:rsidRPr="0004025D" w:rsidRDefault="00ED23CF" w:rsidP="000B2B04">
            <w:pPr>
              <w:pStyle w:val="Labor-Text"/>
              <w:tabs>
                <w:tab w:val="left" w:pos="709"/>
              </w:tabs>
              <w:rPr>
                <w:rFonts w:cs="Arial"/>
              </w:rPr>
            </w:pPr>
          </w:p>
        </w:tc>
        <w:tc>
          <w:tcPr>
            <w:tcW w:w="282" w:type="dxa"/>
          </w:tcPr>
          <w:p w14:paraId="68C6B530" w14:textId="77777777" w:rsidR="00ED23CF" w:rsidRPr="0004025D" w:rsidRDefault="00ED23CF" w:rsidP="000B2B04">
            <w:pPr>
              <w:pStyle w:val="Labor-Text"/>
              <w:tabs>
                <w:tab w:val="left" w:pos="709"/>
              </w:tabs>
              <w:rPr>
                <w:rFonts w:cs="Arial"/>
              </w:rPr>
            </w:pPr>
          </w:p>
        </w:tc>
        <w:tc>
          <w:tcPr>
            <w:tcW w:w="282" w:type="dxa"/>
          </w:tcPr>
          <w:p w14:paraId="2A21DD19" w14:textId="77777777" w:rsidR="00ED23CF" w:rsidRPr="0004025D" w:rsidRDefault="00ED23CF" w:rsidP="000B2B04">
            <w:pPr>
              <w:pStyle w:val="Labor-Text"/>
              <w:tabs>
                <w:tab w:val="left" w:pos="709"/>
              </w:tabs>
              <w:rPr>
                <w:rFonts w:cs="Arial"/>
              </w:rPr>
            </w:pPr>
          </w:p>
        </w:tc>
        <w:tc>
          <w:tcPr>
            <w:tcW w:w="282" w:type="dxa"/>
          </w:tcPr>
          <w:p w14:paraId="702BE464" w14:textId="77777777" w:rsidR="00ED23CF" w:rsidRPr="0004025D" w:rsidRDefault="00ED23CF" w:rsidP="000B2B04">
            <w:pPr>
              <w:pStyle w:val="Labor-Text"/>
              <w:tabs>
                <w:tab w:val="left" w:pos="709"/>
              </w:tabs>
              <w:rPr>
                <w:rFonts w:cs="Arial"/>
              </w:rPr>
            </w:pPr>
          </w:p>
        </w:tc>
        <w:tc>
          <w:tcPr>
            <w:tcW w:w="282" w:type="dxa"/>
          </w:tcPr>
          <w:p w14:paraId="5EE5C823" w14:textId="77777777" w:rsidR="00ED23CF" w:rsidRPr="0004025D" w:rsidRDefault="00ED23CF" w:rsidP="000B2B04">
            <w:pPr>
              <w:pStyle w:val="Labor-Text"/>
              <w:tabs>
                <w:tab w:val="left" w:pos="709"/>
              </w:tabs>
              <w:rPr>
                <w:rFonts w:cs="Arial"/>
              </w:rPr>
            </w:pPr>
          </w:p>
        </w:tc>
        <w:tc>
          <w:tcPr>
            <w:tcW w:w="282" w:type="dxa"/>
          </w:tcPr>
          <w:p w14:paraId="303BD1A4" w14:textId="77777777" w:rsidR="00ED23CF" w:rsidRPr="0004025D" w:rsidRDefault="00ED23CF" w:rsidP="000B2B04">
            <w:pPr>
              <w:pStyle w:val="Labor-Text"/>
              <w:tabs>
                <w:tab w:val="left" w:pos="709"/>
              </w:tabs>
              <w:rPr>
                <w:rFonts w:cs="Arial"/>
              </w:rPr>
            </w:pPr>
          </w:p>
        </w:tc>
        <w:tc>
          <w:tcPr>
            <w:tcW w:w="282" w:type="dxa"/>
          </w:tcPr>
          <w:p w14:paraId="01E63BC7" w14:textId="77777777" w:rsidR="00ED23CF" w:rsidRPr="0004025D" w:rsidRDefault="00ED23CF" w:rsidP="000B2B04">
            <w:pPr>
              <w:pStyle w:val="Labor-Text"/>
              <w:tabs>
                <w:tab w:val="left" w:pos="709"/>
              </w:tabs>
              <w:rPr>
                <w:rFonts w:cs="Arial"/>
              </w:rPr>
            </w:pPr>
          </w:p>
        </w:tc>
        <w:tc>
          <w:tcPr>
            <w:tcW w:w="282" w:type="dxa"/>
          </w:tcPr>
          <w:p w14:paraId="788FE16F" w14:textId="77777777" w:rsidR="00ED23CF" w:rsidRPr="0004025D" w:rsidRDefault="00ED23CF" w:rsidP="000B2B04">
            <w:pPr>
              <w:pStyle w:val="Labor-Text"/>
              <w:tabs>
                <w:tab w:val="left" w:pos="709"/>
              </w:tabs>
              <w:rPr>
                <w:rFonts w:cs="Arial"/>
              </w:rPr>
            </w:pPr>
          </w:p>
        </w:tc>
        <w:tc>
          <w:tcPr>
            <w:tcW w:w="282" w:type="dxa"/>
          </w:tcPr>
          <w:p w14:paraId="42C85C9B" w14:textId="77777777" w:rsidR="00ED23CF" w:rsidRPr="0004025D" w:rsidRDefault="00ED23CF" w:rsidP="000B2B04">
            <w:pPr>
              <w:pStyle w:val="Labor-Text"/>
              <w:tabs>
                <w:tab w:val="left" w:pos="709"/>
              </w:tabs>
              <w:rPr>
                <w:rFonts w:cs="Arial"/>
              </w:rPr>
            </w:pPr>
          </w:p>
        </w:tc>
        <w:tc>
          <w:tcPr>
            <w:tcW w:w="282" w:type="dxa"/>
          </w:tcPr>
          <w:p w14:paraId="1B958BD7" w14:textId="77777777" w:rsidR="00ED23CF" w:rsidRPr="0004025D" w:rsidRDefault="00ED23CF" w:rsidP="000B2B04">
            <w:pPr>
              <w:pStyle w:val="Labor-Text"/>
              <w:tabs>
                <w:tab w:val="left" w:pos="709"/>
              </w:tabs>
              <w:rPr>
                <w:rFonts w:cs="Arial"/>
              </w:rPr>
            </w:pPr>
          </w:p>
        </w:tc>
        <w:tc>
          <w:tcPr>
            <w:tcW w:w="282" w:type="dxa"/>
          </w:tcPr>
          <w:p w14:paraId="53226F4D" w14:textId="77777777" w:rsidR="00ED23CF" w:rsidRPr="0004025D" w:rsidRDefault="00ED23CF" w:rsidP="000B2B04">
            <w:pPr>
              <w:pStyle w:val="Labor-Text"/>
              <w:tabs>
                <w:tab w:val="left" w:pos="709"/>
              </w:tabs>
              <w:rPr>
                <w:rFonts w:cs="Arial"/>
              </w:rPr>
            </w:pPr>
          </w:p>
        </w:tc>
        <w:tc>
          <w:tcPr>
            <w:tcW w:w="282" w:type="dxa"/>
          </w:tcPr>
          <w:p w14:paraId="6B14BFA7" w14:textId="77777777" w:rsidR="00ED23CF" w:rsidRPr="0004025D" w:rsidRDefault="00ED23CF" w:rsidP="000B2B04">
            <w:pPr>
              <w:pStyle w:val="Labor-Text"/>
              <w:tabs>
                <w:tab w:val="left" w:pos="709"/>
              </w:tabs>
              <w:rPr>
                <w:rFonts w:cs="Arial"/>
              </w:rPr>
            </w:pPr>
          </w:p>
        </w:tc>
        <w:tc>
          <w:tcPr>
            <w:tcW w:w="281" w:type="dxa"/>
          </w:tcPr>
          <w:p w14:paraId="16094BFA" w14:textId="77777777" w:rsidR="00ED23CF" w:rsidRPr="0004025D" w:rsidRDefault="00ED23CF" w:rsidP="000B2B04">
            <w:pPr>
              <w:pStyle w:val="Labor-Text"/>
              <w:tabs>
                <w:tab w:val="left" w:pos="709"/>
              </w:tabs>
              <w:rPr>
                <w:rFonts w:cs="Arial"/>
              </w:rPr>
            </w:pPr>
          </w:p>
        </w:tc>
        <w:tc>
          <w:tcPr>
            <w:tcW w:w="281" w:type="dxa"/>
          </w:tcPr>
          <w:p w14:paraId="7DB47548" w14:textId="77777777" w:rsidR="00ED23CF" w:rsidRPr="0004025D" w:rsidRDefault="00ED23CF" w:rsidP="000B2B04">
            <w:pPr>
              <w:pStyle w:val="Labor-Text"/>
              <w:tabs>
                <w:tab w:val="left" w:pos="709"/>
              </w:tabs>
              <w:rPr>
                <w:rFonts w:cs="Arial"/>
              </w:rPr>
            </w:pPr>
          </w:p>
        </w:tc>
        <w:tc>
          <w:tcPr>
            <w:tcW w:w="281" w:type="dxa"/>
          </w:tcPr>
          <w:p w14:paraId="0F044598" w14:textId="77777777" w:rsidR="00ED23CF" w:rsidRPr="0004025D" w:rsidRDefault="00ED23CF" w:rsidP="000B2B04">
            <w:pPr>
              <w:pStyle w:val="Labor-Text"/>
              <w:tabs>
                <w:tab w:val="left" w:pos="709"/>
              </w:tabs>
              <w:rPr>
                <w:rFonts w:cs="Arial"/>
              </w:rPr>
            </w:pPr>
          </w:p>
        </w:tc>
        <w:tc>
          <w:tcPr>
            <w:tcW w:w="281" w:type="dxa"/>
          </w:tcPr>
          <w:p w14:paraId="31EE8434" w14:textId="77777777" w:rsidR="00ED23CF" w:rsidRPr="0004025D" w:rsidRDefault="00ED23CF" w:rsidP="000B2B04">
            <w:pPr>
              <w:pStyle w:val="Labor-Text"/>
              <w:tabs>
                <w:tab w:val="left" w:pos="709"/>
              </w:tabs>
              <w:rPr>
                <w:rFonts w:cs="Arial"/>
              </w:rPr>
            </w:pPr>
          </w:p>
        </w:tc>
        <w:tc>
          <w:tcPr>
            <w:tcW w:w="281" w:type="dxa"/>
          </w:tcPr>
          <w:p w14:paraId="26528A45" w14:textId="77777777" w:rsidR="00ED23CF" w:rsidRPr="0004025D" w:rsidRDefault="00ED23CF" w:rsidP="000B2B04">
            <w:pPr>
              <w:pStyle w:val="Labor-Text"/>
              <w:tabs>
                <w:tab w:val="left" w:pos="709"/>
              </w:tabs>
              <w:rPr>
                <w:rFonts w:cs="Arial"/>
              </w:rPr>
            </w:pPr>
          </w:p>
        </w:tc>
        <w:tc>
          <w:tcPr>
            <w:tcW w:w="281" w:type="dxa"/>
          </w:tcPr>
          <w:p w14:paraId="478F4891" w14:textId="77777777" w:rsidR="00ED23CF" w:rsidRPr="0004025D" w:rsidRDefault="00ED23CF" w:rsidP="000B2B04">
            <w:pPr>
              <w:pStyle w:val="Labor-Text"/>
              <w:tabs>
                <w:tab w:val="left" w:pos="709"/>
              </w:tabs>
              <w:rPr>
                <w:rFonts w:cs="Arial"/>
              </w:rPr>
            </w:pPr>
          </w:p>
        </w:tc>
        <w:tc>
          <w:tcPr>
            <w:tcW w:w="281" w:type="dxa"/>
          </w:tcPr>
          <w:p w14:paraId="5EDFB1CC" w14:textId="77777777" w:rsidR="00ED23CF" w:rsidRPr="0004025D" w:rsidRDefault="00ED23CF" w:rsidP="000B2B04">
            <w:pPr>
              <w:pStyle w:val="Labor-Text"/>
              <w:tabs>
                <w:tab w:val="left" w:pos="709"/>
              </w:tabs>
              <w:rPr>
                <w:rFonts w:cs="Arial"/>
              </w:rPr>
            </w:pPr>
          </w:p>
        </w:tc>
        <w:tc>
          <w:tcPr>
            <w:tcW w:w="281" w:type="dxa"/>
          </w:tcPr>
          <w:p w14:paraId="46B4D81E" w14:textId="77777777" w:rsidR="00ED23CF" w:rsidRPr="0004025D" w:rsidRDefault="00ED23CF" w:rsidP="000B2B04">
            <w:pPr>
              <w:pStyle w:val="Labor-Text"/>
              <w:tabs>
                <w:tab w:val="left" w:pos="709"/>
              </w:tabs>
              <w:rPr>
                <w:rFonts w:cs="Arial"/>
              </w:rPr>
            </w:pPr>
          </w:p>
        </w:tc>
        <w:tc>
          <w:tcPr>
            <w:tcW w:w="281" w:type="dxa"/>
          </w:tcPr>
          <w:p w14:paraId="22D3DE27" w14:textId="77777777" w:rsidR="00ED23CF" w:rsidRPr="0004025D" w:rsidRDefault="00ED23CF" w:rsidP="000B2B04">
            <w:pPr>
              <w:pStyle w:val="Labor-Text"/>
              <w:tabs>
                <w:tab w:val="left" w:pos="709"/>
              </w:tabs>
              <w:rPr>
                <w:rFonts w:cs="Arial"/>
              </w:rPr>
            </w:pPr>
          </w:p>
        </w:tc>
        <w:tc>
          <w:tcPr>
            <w:tcW w:w="281" w:type="dxa"/>
          </w:tcPr>
          <w:p w14:paraId="34FE3D2F" w14:textId="77777777" w:rsidR="00ED23CF" w:rsidRPr="0004025D" w:rsidRDefault="00ED23CF" w:rsidP="000B2B04">
            <w:pPr>
              <w:pStyle w:val="Labor-Text"/>
              <w:tabs>
                <w:tab w:val="left" w:pos="709"/>
              </w:tabs>
              <w:rPr>
                <w:rFonts w:cs="Arial"/>
              </w:rPr>
            </w:pPr>
          </w:p>
        </w:tc>
        <w:tc>
          <w:tcPr>
            <w:tcW w:w="281" w:type="dxa"/>
          </w:tcPr>
          <w:p w14:paraId="187E04B3" w14:textId="77777777" w:rsidR="00ED23CF" w:rsidRPr="0004025D" w:rsidRDefault="00ED23CF" w:rsidP="000B2B04">
            <w:pPr>
              <w:pStyle w:val="Labor-Text"/>
              <w:tabs>
                <w:tab w:val="left" w:pos="709"/>
              </w:tabs>
              <w:rPr>
                <w:rFonts w:cs="Arial"/>
              </w:rPr>
            </w:pPr>
          </w:p>
        </w:tc>
        <w:tc>
          <w:tcPr>
            <w:tcW w:w="281" w:type="dxa"/>
          </w:tcPr>
          <w:p w14:paraId="35870B96" w14:textId="77777777" w:rsidR="00ED23CF" w:rsidRPr="0004025D" w:rsidRDefault="00ED23CF" w:rsidP="000B2B04">
            <w:pPr>
              <w:pStyle w:val="Labor-Text"/>
              <w:tabs>
                <w:tab w:val="left" w:pos="709"/>
              </w:tabs>
              <w:rPr>
                <w:rFonts w:cs="Arial"/>
              </w:rPr>
            </w:pPr>
          </w:p>
        </w:tc>
        <w:tc>
          <w:tcPr>
            <w:tcW w:w="281" w:type="dxa"/>
          </w:tcPr>
          <w:p w14:paraId="18D45B0D" w14:textId="77777777" w:rsidR="00ED23CF" w:rsidRPr="0004025D" w:rsidRDefault="00ED23CF" w:rsidP="000B2B04">
            <w:pPr>
              <w:pStyle w:val="Labor-Text"/>
              <w:tabs>
                <w:tab w:val="left" w:pos="709"/>
              </w:tabs>
              <w:rPr>
                <w:rFonts w:cs="Arial"/>
              </w:rPr>
            </w:pPr>
          </w:p>
        </w:tc>
        <w:tc>
          <w:tcPr>
            <w:tcW w:w="281" w:type="dxa"/>
          </w:tcPr>
          <w:p w14:paraId="25B5C83B" w14:textId="77777777" w:rsidR="00ED23CF" w:rsidRPr="0004025D" w:rsidRDefault="00ED23CF" w:rsidP="000B2B04">
            <w:pPr>
              <w:pStyle w:val="Labor-Text"/>
              <w:tabs>
                <w:tab w:val="left" w:pos="709"/>
              </w:tabs>
              <w:rPr>
                <w:rFonts w:cs="Arial"/>
              </w:rPr>
            </w:pPr>
          </w:p>
        </w:tc>
        <w:tc>
          <w:tcPr>
            <w:tcW w:w="281" w:type="dxa"/>
          </w:tcPr>
          <w:p w14:paraId="49CF565A" w14:textId="77777777" w:rsidR="00ED23CF" w:rsidRPr="0004025D" w:rsidRDefault="00ED23CF" w:rsidP="000B2B04">
            <w:pPr>
              <w:pStyle w:val="Labor-Text"/>
              <w:tabs>
                <w:tab w:val="left" w:pos="709"/>
              </w:tabs>
              <w:rPr>
                <w:rFonts w:cs="Arial"/>
              </w:rPr>
            </w:pPr>
          </w:p>
        </w:tc>
        <w:tc>
          <w:tcPr>
            <w:tcW w:w="281" w:type="dxa"/>
          </w:tcPr>
          <w:p w14:paraId="32308925" w14:textId="77777777" w:rsidR="00ED23CF" w:rsidRPr="0004025D" w:rsidRDefault="00ED23CF" w:rsidP="000B2B04">
            <w:pPr>
              <w:pStyle w:val="Labor-Text"/>
              <w:tabs>
                <w:tab w:val="left" w:pos="709"/>
              </w:tabs>
              <w:rPr>
                <w:rFonts w:cs="Arial"/>
              </w:rPr>
            </w:pPr>
          </w:p>
        </w:tc>
        <w:tc>
          <w:tcPr>
            <w:tcW w:w="281" w:type="dxa"/>
          </w:tcPr>
          <w:p w14:paraId="0B0A311A" w14:textId="77777777" w:rsidR="00ED23CF" w:rsidRPr="0004025D" w:rsidRDefault="00ED23CF" w:rsidP="000B2B04">
            <w:pPr>
              <w:pStyle w:val="Labor-Text"/>
              <w:tabs>
                <w:tab w:val="left" w:pos="709"/>
              </w:tabs>
              <w:rPr>
                <w:rFonts w:cs="Arial"/>
              </w:rPr>
            </w:pPr>
          </w:p>
        </w:tc>
        <w:tc>
          <w:tcPr>
            <w:tcW w:w="281" w:type="dxa"/>
          </w:tcPr>
          <w:p w14:paraId="210A7210" w14:textId="77777777" w:rsidR="00ED23CF" w:rsidRPr="0004025D" w:rsidRDefault="00ED23CF" w:rsidP="000B2B04">
            <w:pPr>
              <w:pStyle w:val="Labor-Text"/>
              <w:tabs>
                <w:tab w:val="left" w:pos="709"/>
              </w:tabs>
              <w:rPr>
                <w:rFonts w:cs="Arial"/>
              </w:rPr>
            </w:pPr>
          </w:p>
        </w:tc>
      </w:tr>
      <w:tr w:rsidR="00ED23CF" w:rsidRPr="0004025D" w14:paraId="20328028" w14:textId="77777777" w:rsidTr="000B2B04">
        <w:trPr>
          <w:trHeight w:val="283"/>
        </w:trPr>
        <w:tc>
          <w:tcPr>
            <w:tcW w:w="282" w:type="dxa"/>
          </w:tcPr>
          <w:p w14:paraId="63E0D175" w14:textId="77777777" w:rsidR="00ED23CF" w:rsidRPr="0004025D" w:rsidRDefault="00ED23CF" w:rsidP="000B2B04">
            <w:pPr>
              <w:pStyle w:val="Labor-Text"/>
              <w:tabs>
                <w:tab w:val="left" w:pos="709"/>
              </w:tabs>
              <w:rPr>
                <w:rFonts w:cs="Arial"/>
              </w:rPr>
            </w:pPr>
          </w:p>
        </w:tc>
        <w:tc>
          <w:tcPr>
            <w:tcW w:w="282" w:type="dxa"/>
          </w:tcPr>
          <w:p w14:paraId="42D05A0F" w14:textId="77777777" w:rsidR="00ED23CF" w:rsidRPr="0004025D" w:rsidRDefault="00ED23CF" w:rsidP="000B2B04">
            <w:pPr>
              <w:pStyle w:val="Labor-Text"/>
              <w:tabs>
                <w:tab w:val="left" w:pos="709"/>
              </w:tabs>
              <w:rPr>
                <w:rFonts w:cs="Arial"/>
              </w:rPr>
            </w:pPr>
          </w:p>
        </w:tc>
        <w:tc>
          <w:tcPr>
            <w:tcW w:w="282" w:type="dxa"/>
          </w:tcPr>
          <w:p w14:paraId="4E1BC225" w14:textId="77777777" w:rsidR="00ED23CF" w:rsidRPr="0004025D" w:rsidRDefault="00ED23CF" w:rsidP="000B2B04">
            <w:pPr>
              <w:pStyle w:val="Labor-Text"/>
              <w:tabs>
                <w:tab w:val="left" w:pos="709"/>
              </w:tabs>
              <w:rPr>
                <w:rFonts w:cs="Arial"/>
              </w:rPr>
            </w:pPr>
          </w:p>
        </w:tc>
        <w:tc>
          <w:tcPr>
            <w:tcW w:w="282" w:type="dxa"/>
          </w:tcPr>
          <w:p w14:paraId="19F3F756" w14:textId="77777777" w:rsidR="00ED23CF" w:rsidRPr="0004025D" w:rsidRDefault="00ED23CF" w:rsidP="000B2B04">
            <w:pPr>
              <w:pStyle w:val="Labor-Text"/>
              <w:tabs>
                <w:tab w:val="left" w:pos="709"/>
              </w:tabs>
              <w:rPr>
                <w:rFonts w:cs="Arial"/>
              </w:rPr>
            </w:pPr>
          </w:p>
        </w:tc>
        <w:tc>
          <w:tcPr>
            <w:tcW w:w="282" w:type="dxa"/>
          </w:tcPr>
          <w:p w14:paraId="3F645551" w14:textId="77777777" w:rsidR="00ED23CF" w:rsidRPr="0004025D" w:rsidRDefault="00ED23CF" w:rsidP="000B2B04">
            <w:pPr>
              <w:pStyle w:val="Labor-Text"/>
              <w:tabs>
                <w:tab w:val="left" w:pos="709"/>
              </w:tabs>
              <w:rPr>
                <w:rFonts w:cs="Arial"/>
              </w:rPr>
            </w:pPr>
          </w:p>
        </w:tc>
        <w:tc>
          <w:tcPr>
            <w:tcW w:w="282" w:type="dxa"/>
          </w:tcPr>
          <w:p w14:paraId="0729CB50" w14:textId="77777777" w:rsidR="00ED23CF" w:rsidRPr="0004025D" w:rsidRDefault="00ED23CF" w:rsidP="000B2B04">
            <w:pPr>
              <w:pStyle w:val="Labor-Text"/>
              <w:tabs>
                <w:tab w:val="left" w:pos="709"/>
              </w:tabs>
              <w:rPr>
                <w:rFonts w:cs="Arial"/>
              </w:rPr>
            </w:pPr>
          </w:p>
        </w:tc>
        <w:tc>
          <w:tcPr>
            <w:tcW w:w="282" w:type="dxa"/>
          </w:tcPr>
          <w:p w14:paraId="69696918" w14:textId="77777777" w:rsidR="00ED23CF" w:rsidRPr="0004025D" w:rsidRDefault="00ED23CF" w:rsidP="000B2B04">
            <w:pPr>
              <w:pStyle w:val="Labor-Text"/>
              <w:tabs>
                <w:tab w:val="left" w:pos="709"/>
              </w:tabs>
              <w:rPr>
                <w:rFonts w:cs="Arial"/>
              </w:rPr>
            </w:pPr>
          </w:p>
        </w:tc>
        <w:tc>
          <w:tcPr>
            <w:tcW w:w="282" w:type="dxa"/>
          </w:tcPr>
          <w:p w14:paraId="0BF19DEE" w14:textId="77777777" w:rsidR="00ED23CF" w:rsidRPr="0004025D" w:rsidRDefault="00ED23CF" w:rsidP="000B2B04">
            <w:pPr>
              <w:pStyle w:val="Labor-Text"/>
              <w:tabs>
                <w:tab w:val="left" w:pos="709"/>
              </w:tabs>
              <w:rPr>
                <w:rFonts w:cs="Arial"/>
              </w:rPr>
            </w:pPr>
          </w:p>
        </w:tc>
        <w:tc>
          <w:tcPr>
            <w:tcW w:w="282" w:type="dxa"/>
          </w:tcPr>
          <w:p w14:paraId="4F446FA1" w14:textId="77777777" w:rsidR="00ED23CF" w:rsidRPr="0004025D" w:rsidRDefault="00ED23CF" w:rsidP="000B2B04">
            <w:pPr>
              <w:pStyle w:val="Labor-Text"/>
              <w:tabs>
                <w:tab w:val="left" w:pos="709"/>
              </w:tabs>
              <w:rPr>
                <w:rFonts w:cs="Arial"/>
              </w:rPr>
            </w:pPr>
          </w:p>
        </w:tc>
        <w:tc>
          <w:tcPr>
            <w:tcW w:w="282" w:type="dxa"/>
          </w:tcPr>
          <w:p w14:paraId="0F7B47DC" w14:textId="77777777" w:rsidR="00ED23CF" w:rsidRPr="0004025D" w:rsidRDefault="00ED23CF" w:rsidP="000B2B04">
            <w:pPr>
              <w:pStyle w:val="Labor-Text"/>
              <w:tabs>
                <w:tab w:val="left" w:pos="709"/>
              </w:tabs>
              <w:rPr>
                <w:rFonts w:cs="Arial"/>
              </w:rPr>
            </w:pPr>
          </w:p>
        </w:tc>
        <w:tc>
          <w:tcPr>
            <w:tcW w:w="282" w:type="dxa"/>
          </w:tcPr>
          <w:p w14:paraId="07808AA2" w14:textId="77777777" w:rsidR="00ED23CF" w:rsidRPr="0004025D" w:rsidRDefault="00ED23CF" w:rsidP="000B2B04">
            <w:pPr>
              <w:pStyle w:val="Labor-Text"/>
              <w:tabs>
                <w:tab w:val="left" w:pos="709"/>
              </w:tabs>
              <w:rPr>
                <w:rFonts w:cs="Arial"/>
              </w:rPr>
            </w:pPr>
          </w:p>
        </w:tc>
        <w:tc>
          <w:tcPr>
            <w:tcW w:w="282" w:type="dxa"/>
          </w:tcPr>
          <w:p w14:paraId="695315CE" w14:textId="77777777" w:rsidR="00ED23CF" w:rsidRPr="0004025D" w:rsidRDefault="00ED23CF" w:rsidP="000B2B04">
            <w:pPr>
              <w:pStyle w:val="Labor-Text"/>
              <w:tabs>
                <w:tab w:val="left" w:pos="709"/>
              </w:tabs>
              <w:rPr>
                <w:rFonts w:cs="Arial"/>
              </w:rPr>
            </w:pPr>
          </w:p>
        </w:tc>
        <w:tc>
          <w:tcPr>
            <w:tcW w:w="282" w:type="dxa"/>
          </w:tcPr>
          <w:p w14:paraId="33787F71" w14:textId="77777777" w:rsidR="00ED23CF" w:rsidRPr="0004025D" w:rsidRDefault="00ED23CF" w:rsidP="000B2B04">
            <w:pPr>
              <w:pStyle w:val="Labor-Text"/>
              <w:tabs>
                <w:tab w:val="left" w:pos="709"/>
              </w:tabs>
              <w:rPr>
                <w:rFonts w:cs="Arial"/>
              </w:rPr>
            </w:pPr>
          </w:p>
        </w:tc>
        <w:tc>
          <w:tcPr>
            <w:tcW w:w="282" w:type="dxa"/>
          </w:tcPr>
          <w:p w14:paraId="30BDD257" w14:textId="77777777" w:rsidR="00ED23CF" w:rsidRPr="0004025D" w:rsidRDefault="00ED23CF" w:rsidP="000B2B04">
            <w:pPr>
              <w:pStyle w:val="Labor-Text"/>
              <w:tabs>
                <w:tab w:val="left" w:pos="709"/>
              </w:tabs>
              <w:rPr>
                <w:rFonts w:cs="Arial"/>
              </w:rPr>
            </w:pPr>
          </w:p>
        </w:tc>
        <w:tc>
          <w:tcPr>
            <w:tcW w:w="282" w:type="dxa"/>
          </w:tcPr>
          <w:p w14:paraId="7D3B2799" w14:textId="77777777" w:rsidR="00ED23CF" w:rsidRPr="0004025D" w:rsidRDefault="00ED23CF" w:rsidP="000B2B04">
            <w:pPr>
              <w:pStyle w:val="Labor-Text"/>
              <w:tabs>
                <w:tab w:val="left" w:pos="709"/>
              </w:tabs>
              <w:rPr>
                <w:rFonts w:cs="Arial"/>
              </w:rPr>
            </w:pPr>
          </w:p>
        </w:tc>
        <w:tc>
          <w:tcPr>
            <w:tcW w:w="281" w:type="dxa"/>
          </w:tcPr>
          <w:p w14:paraId="616B0A2C" w14:textId="77777777" w:rsidR="00ED23CF" w:rsidRPr="0004025D" w:rsidRDefault="00ED23CF" w:rsidP="000B2B04">
            <w:pPr>
              <w:pStyle w:val="Labor-Text"/>
              <w:tabs>
                <w:tab w:val="left" w:pos="709"/>
              </w:tabs>
              <w:rPr>
                <w:rFonts w:cs="Arial"/>
              </w:rPr>
            </w:pPr>
          </w:p>
        </w:tc>
        <w:tc>
          <w:tcPr>
            <w:tcW w:w="281" w:type="dxa"/>
          </w:tcPr>
          <w:p w14:paraId="627221E8" w14:textId="77777777" w:rsidR="00ED23CF" w:rsidRPr="0004025D" w:rsidRDefault="00ED23CF" w:rsidP="000B2B04">
            <w:pPr>
              <w:pStyle w:val="Labor-Text"/>
              <w:tabs>
                <w:tab w:val="left" w:pos="709"/>
              </w:tabs>
              <w:rPr>
                <w:rFonts w:cs="Arial"/>
              </w:rPr>
            </w:pPr>
          </w:p>
        </w:tc>
        <w:tc>
          <w:tcPr>
            <w:tcW w:w="281" w:type="dxa"/>
          </w:tcPr>
          <w:p w14:paraId="4F8BBF03" w14:textId="77777777" w:rsidR="00ED23CF" w:rsidRPr="0004025D" w:rsidRDefault="00ED23CF" w:rsidP="000B2B04">
            <w:pPr>
              <w:pStyle w:val="Labor-Text"/>
              <w:tabs>
                <w:tab w:val="left" w:pos="709"/>
              </w:tabs>
              <w:rPr>
                <w:rFonts w:cs="Arial"/>
              </w:rPr>
            </w:pPr>
          </w:p>
        </w:tc>
        <w:tc>
          <w:tcPr>
            <w:tcW w:w="281" w:type="dxa"/>
          </w:tcPr>
          <w:p w14:paraId="3F2BA7FD" w14:textId="77777777" w:rsidR="00ED23CF" w:rsidRPr="0004025D" w:rsidRDefault="00ED23CF" w:rsidP="000B2B04">
            <w:pPr>
              <w:pStyle w:val="Labor-Text"/>
              <w:tabs>
                <w:tab w:val="left" w:pos="709"/>
              </w:tabs>
              <w:rPr>
                <w:rFonts w:cs="Arial"/>
              </w:rPr>
            </w:pPr>
          </w:p>
        </w:tc>
        <w:tc>
          <w:tcPr>
            <w:tcW w:w="281" w:type="dxa"/>
          </w:tcPr>
          <w:p w14:paraId="08D85CD8" w14:textId="77777777" w:rsidR="00ED23CF" w:rsidRPr="0004025D" w:rsidRDefault="00ED23CF" w:rsidP="000B2B04">
            <w:pPr>
              <w:pStyle w:val="Labor-Text"/>
              <w:tabs>
                <w:tab w:val="left" w:pos="709"/>
              </w:tabs>
              <w:rPr>
                <w:rFonts w:cs="Arial"/>
              </w:rPr>
            </w:pPr>
          </w:p>
        </w:tc>
        <w:tc>
          <w:tcPr>
            <w:tcW w:w="281" w:type="dxa"/>
          </w:tcPr>
          <w:p w14:paraId="6F6E8C54" w14:textId="77777777" w:rsidR="00ED23CF" w:rsidRPr="0004025D" w:rsidRDefault="00ED23CF" w:rsidP="000B2B04">
            <w:pPr>
              <w:pStyle w:val="Labor-Text"/>
              <w:tabs>
                <w:tab w:val="left" w:pos="709"/>
              </w:tabs>
              <w:rPr>
                <w:rFonts w:cs="Arial"/>
              </w:rPr>
            </w:pPr>
          </w:p>
        </w:tc>
        <w:tc>
          <w:tcPr>
            <w:tcW w:w="281" w:type="dxa"/>
          </w:tcPr>
          <w:p w14:paraId="7F0A65C0" w14:textId="77777777" w:rsidR="00ED23CF" w:rsidRPr="0004025D" w:rsidRDefault="00ED23CF" w:rsidP="000B2B04">
            <w:pPr>
              <w:pStyle w:val="Labor-Text"/>
              <w:tabs>
                <w:tab w:val="left" w:pos="709"/>
              </w:tabs>
              <w:rPr>
                <w:rFonts w:cs="Arial"/>
              </w:rPr>
            </w:pPr>
          </w:p>
        </w:tc>
        <w:tc>
          <w:tcPr>
            <w:tcW w:w="281" w:type="dxa"/>
          </w:tcPr>
          <w:p w14:paraId="4CEE850A" w14:textId="77777777" w:rsidR="00ED23CF" w:rsidRPr="0004025D" w:rsidRDefault="00ED23CF" w:rsidP="000B2B04">
            <w:pPr>
              <w:pStyle w:val="Labor-Text"/>
              <w:tabs>
                <w:tab w:val="left" w:pos="709"/>
              </w:tabs>
              <w:rPr>
                <w:rFonts w:cs="Arial"/>
              </w:rPr>
            </w:pPr>
          </w:p>
        </w:tc>
        <w:tc>
          <w:tcPr>
            <w:tcW w:w="281" w:type="dxa"/>
          </w:tcPr>
          <w:p w14:paraId="7572A812" w14:textId="77777777" w:rsidR="00ED23CF" w:rsidRPr="0004025D" w:rsidRDefault="00ED23CF" w:rsidP="000B2B04">
            <w:pPr>
              <w:pStyle w:val="Labor-Text"/>
              <w:tabs>
                <w:tab w:val="left" w:pos="709"/>
              </w:tabs>
              <w:rPr>
                <w:rFonts w:cs="Arial"/>
              </w:rPr>
            </w:pPr>
          </w:p>
        </w:tc>
        <w:tc>
          <w:tcPr>
            <w:tcW w:w="281" w:type="dxa"/>
          </w:tcPr>
          <w:p w14:paraId="4AA6B9C4" w14:textId="77777777" w:rsidR="00ED23CF" w:rsidRPr="0004025D" w:rsidRDefault="00ED23CF" w:rsidP="000B2B04">
            <w:pPr>
              <w:pStyle w:val="Labor-Text"/>
              <w:tabs>
                <w:tab w:val="left" w:pos="709"/>
              </w:tabs>
              <w:rPr>
                <w:rFonts w:cs="Arial"/>
              </w:rPr>
            </w:pPr>
          </w:p>
        </w:tc>
        <w:tc>
          <w:tcPr>
            <w:tcW w:w="281" w:type="dxa"/>
          </w:tcPr>
          <w:p w14:paraId="79317E86" w14:textId="77777777" w:rsidR="00ED23CF" w:rsidRPr="0004025D" w:rsidRDefault="00ED23CF" w:rsidP="000B2B04">
            <w:pPr>
              <w:pStyle w:val="Labor-Text"/>
              <w:tabs>
                <w:tab w:val="left" w:pos="709"/>
              </w:tabs>
              <w:rPr>
                <w:rFonts w:cs="Arial"/>
              </w:rPr>
            </w:pPr>
          </w:p>
        </w:tc>
        <w:tc>
          <w:tcPr>
            <w:tcW w:w="281" w:type="dxa"/>
          </w:tcPr>
          <w:p w14:paraId="7ACFD137" w14:textId="77777777" w:rsidR="00ED23CF" w:rsidRPr="0004025D" w:rsidRDefault="00ED23CF" w:rsidP="000B2B04">
            <w:pPr>
              <w:pStyle w:val="Labor-Text"/>
              <w:tabs>
                <w:tab w:val="left" w:pos="709"/>
              </w:tabs>
              <w:rPr>
                <w:rFonts w:cs="Arial"/>
              </w:rPr>
            </w:pPr>
          </w:p>
        </w:tc>
        <w:tc>
          <w:tcPr>
            <w:tcW w:w="281" w:type="dxa"/>
          </w:tcPr>
          <w:p w14:paraId="119A129C" w14:textId="77777777" w:rsidR="00ED23CF" w:rsidRPr="0004025D" w:rsidRDefault="00ED23CF" w:rsidP="000B2B04">
            <w:pPr>
              <w:pStyle w:val="Labor-Text"/>
              <w:tabs>
                <w:tab w:val="left" w:pos="709"/>
              </w:tabs>
              <w:rPr>
                <w:rFonts w:cs="Arial"/>
              </w:rPr>
            </w:pPr>
          </w:p>
        </w:tc>
        <w:tc>
          <w:tcPr>
            <w:tcW w:w="281" w:type="dxa"/>
          </w:tcPr>
          <w:p w14:paraId="5EC8A63D" w14:textId="77777777" w:rsidR="00ED23CF" w:rsidRPr="0004025D" w:rsidRDefault="00ED23CF" w:rsidP="000B2B04">
            <w:pPr>
              <w:pStyle w:val="Labor-Text"/>
              <w:tabs>
                <w:tab w:val="left" w:pos="709"/>
              </w:tabs>
              <w:rPr>
                <w:rFonts w:cs="Arial"/>
              </w:rPr>
            </w:pPr>
          </w:p>
        </w:tc>
        <w:tc>
          <w:tcPr>
            <w:tcW w:w="281" w:type="dxa"/>
          </w:tcPr>
          <w:p w14:paraId="529E5B82" w14:textId="77777777" w:rsidR="00ED23CF" w:rsidRPr="0004025D" w:rsidRDefault="00ED23CF" w:rsidP="000B2B04">
            <w:pPr>
              <w:pStyle w:val="Labor-Text"/>
              <w:tabs>
                <w:tab w:val="left" w:pos="709"/>
              </w:tabs>
              <w:rPr>
                <w:rFonts w:cs="Arial"/>
              </w:rPr>
            </w:pPr>
          </w:p>
        </w:tc>
        <w:tc>
          <w:tcPr>
            <w:tcW w:w="281" w:type="dxa"/>
          </w:tcPr>
          <w:p w14:paraId="202972E7" w14:textId="77777777" w:rsidR="00ED23CF" w:rsidRPr="0004025D" w:rsidRDefault="00ED23CF" w:rsidP="000B2B04">
            <w:pPr>
              <w:pStyle w:val="Labor-Text"/>
              <w:tabs>
                <w:tab w:val="left" w:pos="709"/>
              </w:tabs>
              <w:rPr>
                <w:rFonts w:cs="Arial"/>
              </w:rPr>
            </w:pPr>
          </w:p>
        </w:tc>
        <w:tc>
          <w:tcPr>
            <w:tcW w:w="281" w:type="dxa"/>
          </w:tcPr>
          <w:p w14:paraId="7129D83D" w14:textId="77777777" w:rsidR="00ED23CF" w:rsidRPr="0004025D" w:rsidRDefault="00ED23CF" w:rsidP="000B2B04">
            <w:pPr>
              <w:pStyle w:val="Labor-Text"/>
              <w:tabs>
                <w:tab w:val="left" w:pos="709"/>
              </w:tabs>
              <w:rPr>
                <w:rFonts w:cs="Arial"/>
              </w:rPr>
            </w:pPr>
          </w:p>
        </w:tc>
        <w:tc>
          <w:tcPr>
            <w:tcW w:w="281" w:type="dxa"/>
          </w:tcPr>
          <w:p w14:paraId="6D599192" w14:textId="77777777" w:rsidR="00ED23CF" w:rsidRPr="0004025D" w:rsidRDefault="00ED23CF" w:rsidP="000B2B04">
            <w:pPr>
              <w:pStyle w:val="Labor-Text"/>
              <w:tabs>
                <w:tab w:val="left" w:pos="709"/>
              </w:tabs>
              <w:rPr>
                <w:rFonts w:cs="Arial"/>
              </w:rPr>
            </w:pPr>
          </w:p>
        </w:tc>
      </w:tr>
      <w:tr w:rsidR="00ED23CF" w:rsidRPr="0004025D" w14:paraId="7F73A00B" w14:textId="77777777" w:rsidTr="000B2B04">
        <w:trPr>
          <w:trHeight w:val="283"/>
        </w:trPr>
        <w:tc>
          <w:tcPr>
            <w:tcW w:w="282" w:type="dxa"/>
          </w:tcPr>
          <w:p w14:paraId="4C6B4A95" w14:textId="77777777" w:rsidR="00ED23CF" w:rsidRPr="0004025D" w:rsidRDefault="00ED23CF" w:rsidP="000B2B04">
            <w:pPr>
              <w:pStyle w:val="Labor-Text"/>
              <w:tabs>
                <w:tab w:val="left" w:pos="709"/>
              </w:tabs>
              <w:rPr>
                <w:rFonts w:cs="Arial"/>
              </w:rPr>
            </w:pPr>
          </w:p>
        </w:tc>
        <w:tc>
          <w:tcPr>
            <w:tcW w:w="282" w:type="dxa"/>
          </w:tcPr>
          <w:p w14:paraId="4B191DFB" w14:textId="77777777" w:rsidR="00ED23CF" w:rsidRPr="0004025D" w:rsidRDefault="00ED23CF" w:rsidP="000B2B04">
            <w:pPr>
              <w:pStyle w:val="Labor-Text"/>
              <w:tabs>
                <w:tab w:val="left" w:pos="709"/>
              </w:tabs>
              <w:rPr>
                <w:rFonts w:cs="Arial"/>
              </w:rPr>
            </w:pPr>
          </w:p>
        </w:tc>
        <w:tc>
          <w:tcPr>
            <w:tcW w:w="282" w:type="dxa"/>
          </w:tcPr>
          <w:p w14:paraId="1D9FF696" w14:textId="77777777" w:rsidR="00ED23CF" w:rsidRPr="0004025D" w:rsidRDefault="00ED23CF" w:rsidP="000B2B04">
            <w:pPr>
              <w:pStyle w:val="Labor-Text"/>
              <w:tabs>
                <w:tab w:val="left" w:pos="709"/>
              </w:tabs>
              <w:rPr>
                <w:rFonts w:cs="Arial"/>
              </w:rPr>
            </w:pPr>
          </w:p>
        </w:tc>
        <w:tc>
          <w:tcPr>
            <w:tcW w:w="282" w:type="dxa"/>
          </w:tcPr>
          <w:p w14:paraId="1CC38826" w14:textId="77777777" w:rsidR="00ED23CF" w:rsidRPr="0004025D" w:rsidRDefault="00ED23CF" w:rsidP="000B2B04">
            <w:pPr>
              <w:pStyle w:val="Labor-Text"/>
              <w:tabs>
                <w:tab w:val="left" w:pos="709"/>
              </w:tabs>
              <w:rPr>
                <w:rFonts w:cs="Arial"/>
              </w:rPr>
            </w:pPr>
          </w:p>
        </w:tc>
        <w:tc>
          <w:tcPr>
            <w:tcW w:w="282" w:type="dxa"/>
          </w:tcPr>
          <w:p w14:paraId="144AE15D" w14:textId="77777777" w:rsidR="00ED23CF" w:rsidRPr="0004025D" w:rsidRDefault="00ED23CF" w:rsidP="000B2B04">
            <w:pPr>
              <w:pStyle w:val="Labor-Text"/>
              <w:tabs>
                <w:tab w:val="left" w:pos="709"/>
              </w:tabs>
              <w:rPr>
                <w:rFonts w:cs="Arial"/>
              </w:rPr>
            </w:pPr>
          </w:p>
        </w:tc>
        <w:tc>
          <w:tcPr>
            <w:tcW w:w="282" w:type="dxa"/>
          </w:tcPr>
          <w:p w14:paraId="17B4722C" w14:textId="77777777" w:rsidR="00ED23CF" w:rsidRPr="0004025D" w:rsidRDefault="00ED23CF" w:rsidP="000B2B04">
            <w:pPr>
              <w:pStyle w:val="Labor-Text"/>
              <w:tabs>
                <w:tab w:val="left" w:pos="709"/>
              </w:tabs>
              <w:rPr>
                <w:rFonts w:cs="Arial"/>
              </w:rPr>
            </w:pPr>
          </w:p>
        </w:tc>
        <w:tc>
          <w:tcPr>
            <w:tcW w:w="282" w:type="dxa"/>
          </w:tcPr>
          <w:p w14:paraId="008CBD1B" w14:textId="77777777" w:rsidR="00ED23CF" w:rsidRPr="0004025D" w:rsidRDefault="00ED23CF" w:rsidP="000B2B04">
            <w:pPr>
              <w:pStyle w:val="Labor-Text"/>
              <w:tabs>
                <w:tab w:val="left" w:pos="709"/>
              </w:tabs>
              <w:rPr>
                <w:rFonts w:cs="Arial"/>
              </w:rPr>
            </w:pPr>
          </w:p>
        </w:tc>
        <w:tc>
          <w:tcPr>
            <w:tcW w:w="282" w:type="dxa"/>
          </w:tcPr>
          <w:p w14:paraId="323F7459" w14:textId="77777777" w:rsidR="00ED23CF" w:rsidRPr="0004025D" w:rsidRDefault="00ED23CF" w:rsidP="000B2B04">
            <w:pPr>
              <w:pStyle w:val="Labor-Text"/>
              <w:tabs>
                <w:tab w:val="left" w:pos="709"/>
              </w:tabs>
              <w:rPr>
                <w:rFonts w:cs="Arial"/>
              </w:rPr>
            </w:pPr>
          </w:p>
        </w:tc>
        <w:tc>
          <w:tcPr>
            <w:tcW w:w="282" w:type="dxa"/>
          </w:tcPr>
          <w:p w14:paraId="475F555F" w14:textId="77777777" w:rsidR="00ED23CF" w:rsidRPr="0004025D" w:rsidRDefault="00ED23CF" w:rsidP="000B2B04">
            <w:pPr>
              <w:pStyle w:val="Labor-Text"/>
              <w:tabs>
                <w:tab w:val="left" w:pos="709"/>
              </w:tabs>
              <w:rPr>
                <w:rFonts w:cs="Arial"/>
              </w:rPr>
            </w:pPr>
          </w:p>
        </w:tc>
        <w:tc>
          <w:tcPr>
            <w:tcW w:w="282" w:type="dxa"/>
          </w:tcPr>
          <w:p w14:paraId="2F5AF717" w14:textId="77777777" w:rsidR="00ED23CF" w:rsidRPr="0004025D" w:rsidRDefault="00ED23CF" w:rsidP="000B2B04">
            <w:pPr>
              <w:pStyle w:val="Labor-Text"/>
              <w:tabs>
                <w:tab w:val="left" w:pos="709"/>
              </w:tabs>
              <w:rPr>
                <w:rFonts w:cs="Arial"/>
              </w:rPr>
            </w:pPr>
          </w:p>
        </w:tc>
        <w:tc>
          <w:tcPr>
            <w:tcW w:w="282" w:type="dxa"/>
          </w:tcPr>
          <w:p w14:paraId="4FC5F9C8" w14:textId="77777777" w:rsidR="00ED23CF" w:rsidRPr="0004025D" w:rsidRDefault="00ED23CF" w:rsidP="000B2B04">
            <w:pPr>
              <w:pStyle w:val="Labor-Text"/>
              <w:tabs>
                <w:tab w:val="left" w:pos="709"/>
              </w:tabs>
              <w:rPr>
                <w:rFonts w:cs="Arial"/>
              </w:rPr>
            </w:pPr>
          </w:p>
        </w:tc>
        <w:tc>
          <w:tcPr>
            <w:tcW w:w="282" w:type="dxa"/>
          </w:tcPr>
          <w:p w14:paraId="790C51FB" w14:textId="77777777" w:rsidR="00ED23CF" w:rsidRPr="0004025D" w:rsidRDefault="00ED23CF" w:rsidP="000B2B04">
            <w:pPr>
              <w:pStyle w:val="Labor-Text"/>
              <w:tabs>
                <w:tab w:val="left" w:pos="709"/>
              </w:tabs>
              <w:rPr>
                <w:rFonts w:cs="Arial"/>
              </w:rPr>
            </w:pPr>
          </w:p>
        </w:tc>
        <w:tc>
          <w:tcPr>
            <w:tcW w:w="282" w:type="dxa"/>
          </w:tcPr>
          <w:p w14:paraId="68B212B3" w14:textId="77777777" w:rsidR="00ED23CF" w:rsidRPr="0004025D" w:rsidRDefault="00ED23CF" w:rsidP="000B2B04">
            <w:pPr>
              <w:pStyle w:val="Labor-Text"/>
              <w:tabs>
                <w:tab w:val="left" w:pos="709"/>
              </w:tabs>
              <w:rPr>
                <w:rFonts w:cs="Arial"/>
              </w:rPr>
            </w:pPr>
          </w:p>
        </w:tc>
        <w:tc>
          <w:tcPr>
            <w:tcW w:w="282" w:type="dxa"/>
          </w:tcPr>
          <w:p w14:paraId="12845B6F" w14:textId="77777777" w:rsidR="00ED23CF" w:rsidRPr="0004025D" w:rsidRDefault="00ED23CF" w:rsidP="000B2B04">
            <w:pPr>
              <w:pStyle w:val="Labor-Text"/>
              <w:tabs>
                <w:tab w:val="left" w:pos="709"/>
              </w:tabs>
              <w:rPr>
                <w:rFonts w:cs="Arial"/>
              </w:rPr>
            </w:pPr>
          </w:p>
        </w:tc>
        <w:tc>
          <w:tcPr>
            <w:tcW w:w="282" w:type="dxa"/>
          </w:tcPr>
          <w:p w14:paraId="7AB47535" w14:textId="77777777" w:rsidR="00ED23CF" w:rsidRPr="0004025D" w:rsidRDefault="00ED23CF" w:rsidP="000B2B04">
            <w:pPr>
              <w:pStyle w:val="Labor-Text"/>
              <w:tabs>
                <w:tab w:val="left" w:pos="709"/>
              </w:tabs>
              <w:rPr>
                <w:rFonts w:cs="Arial"/>
              </w:rPr>
            </w:pPr>
          </w:p>
        </w:tc>
        <w:tc>
          <w:tcPr>
            <w:tcW w:w="281" w:type="dxa"/>
          </w:tcPr>
          <w:p w14:paraId="780161D2" w14:textId="77777777" w:rsidR="00ED23CF" w:rsidRPr="0004025D" w:rsidRDefault="00ED23CF" w:rsidP="000B2B04">
            <w:pPr>
              <w:pStyle w:val="Labor-Text"/>
              <w:tabs>
                <w:tab w:val="left" w:pos="709"/>
              </w:tabs>
              <w:rPr>
                <w:rFonts w:cs="Arial"/>
              </w:rPr>
            </w:pPr>
          </w:p>
        </w:tc>
        <w:tc>
          <w:tcPr>
            <w:tcW w:w="281" w:type="dxa"/>
          </w:tcPr>
          <w:p w14:paraId="6812A0F5" w14:textId="77777777" w:rsidR="00ED23CF" w:rsidRPr="0004025D" w:rsidRDefault="00ED23CF" w:rsidP="000B2B04">
            <w:pPr>
              <w:pStyle w:val="Labor-Text"/>
              <w:tabs>
                <w:tab w:val="left" w:pos="709"/>
              </w:tabs>
              <w:rPr>
                <w:rFonts w:cs="Arial"/>
              </w:rPr>
            </w:pPr>
          </w:p>
        </w:tc>
        <w:tc>
          <w:tcPr>
            <w:tcW w:w="281" w:type="dxa"/>
          </w:tcPr>
          <w:p w14:paraId="2DB5D7F5" w14:textId="77777777" w:rsidR="00ED23CF" w:rsidRPr="0004025D" w:rsidRDefault="00ED23CF" w:rsidP="000B2B04">
            <w:pPr>
              <w:pStyle w:val="Labor-Text"/>
              <w:tabs>
                <w:tab w:val="left" w:pos="709"/>
              </w:tabs>
              <w:rPr>
                <w:rFonts w:cs="Arial"/>
              </w:rPr>
            </w:pPr>
          </w:p>
        </w:tc>
        <w:tc>
          <w:tcPr>
            <w:tcW w:w="281" w:type="dxa"/>
          </w:tcPr>
          <w:p w14:paraId="342A9CA2" w14:textId="77777777" w:rsidR="00ED23CF" w:rsidRPr="0004025D" w:rsidRDefault="00ED23CF" w:rsidP="000B2B04">
            <w:pPr>
              <w:pStyle w:val="Labor-Text"/>
              <w:tabs>
                <w:tab w:val="left" w:pos="709"/>
              </w:tabs>
              <w:rPr>
                <w:rFonts w:cs="Arial"/>
              </w:rPr>
            </w:pPr>
          </w:p>
        </w:tc>
        <w:tc>
          <w:tcPr>
            <w:tcW w:w="281" w:type="dxa"/>
          </w:tcPr>
          <w:p w14:paraId="61C7C964" w14:textId="77777777" w:rsidR="00ED23CF" w:rsidRPr="0004025D" w:rsidRDefault="00ED23CF" w:rsidP="000B2B04">
            <w:pPr>
              <w:pStyle w:val="Labor-Text"/>
              <w:tabs>
                <w:tab w:val="left" w:pos="709"/>
              </w:tabs>
              <w:rPr>
                <w:rFonts w:cs="Arial"/>
              </w:rPr>
            </w:pPr>
          </w:p>
        </w:tc>
        <w:tc>
          <w:tcPr>
            <w:tcW w:w="281" w:type="dxa"/>
          </w:tcPr>
          <w:p w14:paraId="4885F9AA" w14:textId="77777777" w:rsidR="00ED23CF" w:rsidRPr="0004025D" w:rsidRDefault="00ED23CF" w:rsidP="000B2B04">
            <w:pPr>
              <w:pStyle w:val="Labor-Text"/>
              <w:tabs>
                <w:tab w:val="left" w:pos="709"/>
              </w:tabs>
              <w:rPr>
                <w:rFonts w:cs="Arial"/>
              </w:rPr>
            </w:pPr>
          </w:p>
        </w:tc>
        <w:tc>
          <w:tcPr>
            <w:tcW w:w="281" w:type="dxa"/>
          </w:tcPr>
          <w:p w14:paraId="56C7BDA8" w14:textId="77777777" w:rsidR="00ED23CF" w:rsidRPr="0004025D" w:rsidRDefault="00ED23CF" w:rsidP="000B2B04">
            <w:pPr>
              <w:pStyle w:val="Labor-Text"/>
              <w:tabs>
                <w:tab w:val="left" w:pos="709"/>
              </w:tabs>
              <w:rPr>
                <w:rFonts w:cs="Arial"/>
              </w:rPr>
            </w:pPr>
          </w:p>
        </w:tc>
        <w:tc>
          <w:tcPr>
            <w:tcW w:w="281" w:type="dxa"/>
          </w:tcPr>
          <w:p w14:paraId="47C3BA23" w14:textId="77777777" w:rsidR="00ED23CF" w:rsidRPr="0004025D" w:rsidRDefault="00ED23CF" w:rsidP="000B2B04">
            <w:pPr>
              <w:pStyle w:val="Labor-Text"/>
              <w:tabs>
                <w:tab w:val="left" w:pos="709"/>
              </w:tabs>
              <w:rPr>
                <w:rFonts w:cs="Arial"/>
              </w:rPr>
            </w:pPr>
          </w:p>
        </w:tc>
        <w:tc>
          <w:tcPr>
            <w:tcW w:w="281" w:type="dxa"/>
          </w:tcPr>
          <w:p w14:paraId="3AC89DF7" w14:textId="77777777" w:rsidR="00ED23CF" w:rsidRPr="0004025D" w:rsidRDefault="00ED23CF" w:rsidP="000B2B04">
            <w:pPr>
              <w:pStyle w:val="Labor-Text"/>
              <w:tabs>
                <w:tab w:val="left" w:pos="709"/>
              </w:tabs>
              <w:rPr>
                <w:rFonts w:cs="Arial"/>
              </w:rPr>
            </w:pPr>
          </w:p>
        </w:tc>
        <w:tc>
          <w:tcPr>
            <w:tcW w:w="281" w:type="dxa"/>
          </w:tcPr>
          <w:p w14:paraId="3D60F0FC" w14:textId="77777777" w:rsidR="00ED23CF" w:rsidRPr="0004025D" w:rsidRDefault="00ED23CF" w:rsidP="000B2B04">
            <w:pPr>
              <w:pStyle w:val="Labor-Text"/>
              <w:tabs>
                <w:tab w:val="left" w:pos="709"/>
              </w:tabs>
              <w:rPr>
                <w:rFonts w:cs="Arial"/>
              </w:rPr>
            </w:pPr>
          </w:p>
        </w:tc>
        <w:tc>
          <w:tcPr>
            <w:tcW w:w="281" w:type="dxa"/>
          </w:tcPr>
          <w:p w14:paraId="4B09CEBC" w14:textId="77777777" w:rsidR="00ED23CF" w:rsidRPr="0004025D" w:rsidRDefault="00ED23CF" w:rsidP="000B2B04">
            <w:pPr>
              <w:pStyle w:val="Labor-Text"/>
              <w:tabs>
                <w:tab w:val="left" w:pos="709"/>
              </w:tabs>
              <w:rPr>
                <w:rFonts w:cs="Arial"/>
              </w:rPr>
            </w:pPr>
          </w:p>
        </w:tc>
        <w:tc>
          <w:tcPr>
            <w:tcW w:w="281" w:type="dxa"/>
          </w:tcPr>
          <w:p w14:paraId="524CDE4F" w14:textId="77777777" w:rsidR="00ED23CF" w:rsidRPr="0004025D" w:rsidRDefault="00ED23CF" w:rsidP="000B2B04">
            <w:pPr>
              <w:pStyle w:val="Labor-Text"/>
              <w:tabs>
                <w:tab w:val="left" w:pos="709"/>
              </w:tabs>
              <w:rPr>
                <w:rFonts w:cs="Arial"/>
              </w:rPr>
            </w:pPr>
          </w:p>
        </w:tc>
        <w:tc>
          <w:tcPr>
            <w:tcW w:w="281" w:type="dxa"/>
          </w:tcPr>
          <w:p w14:paraId="69F958A2" w14:textId="77777777" w:rsidR="00ED23CF" w:rsidRPr="0004025D" w:rsidRDefault="00ED23CF" w:rsidP="000B2B04">
            <w:pPr>
              <w:pStyle w:val="Labor-Text"/>
              <w:tabs>
                <w:tab w:val="left" w:pos="709"/>
              </w:tabs>
              <w:rPr>
                <w:rFonts w:cs="Arial"/>
              </w:rPr>
            </w:pPr>
          </w:p>
        </w:tc>
        <w:tc>
          <w:tcPr>
            <w:tcW w:w="281" w:type="dxa"/>
          </w:tcPr>
          <w:p w14:paraId="1DCA3A30" w14:textId="77777777" w:rsidR="00ED23CF" w:rsidRPr="0004025D" w:rsidRDefault="00ED23CF" w:rsidP="000B2B04">
            <w:pPr>
              <w:pStyle w:val="Labor-Text"/>
              <w:tabs>
                <w:tab w:val="left" w:pos="709"/>
              </w:tabs>
              <w:rPr>
                <w:rFonts w:cs="Arial"/>
              </w:rPr>
            </w:pPr>
          </w:p>
        </w:tc>
        <w:tc>
          <w:tcPr>
            <w:tcW w:w="281" w:type="dxa"/>
          </w:tcPr>
          <w:p w14:paraId="7226F629" w14:textId="77777777" w:rsidR="00ED23CF" w:rsidRPr="0004025D" w:rsidRDefault="00ED23CF" w:rsidP="000B2B04">
            <w:pPr>
              <w:pStyle w:val="Labor-Text"/>
              <w:tabs>
                <w:tab w:val="left" w:pos="709"/>
              </w:tabs>
              <w:rPr>
                <w:rFonts w:cs="Arial"/>
              </w:rPr>
            </w:pPr>
          </w:p>
        </w:tc>
        <w:tc>
          <w:tcPr>
            <w:tcW w:w="281" w:type="dxa"/>
          </w:tcPr>
          <w:p w14:paraId="5BBE81F9" w14:textId="77777777" w:rsidR="00ED23CF" w:rsidRPr="0004025D" w:rsidRDefault="00ED23CF" w:rsidP="000B2B04">
            <w:pPr>
              <w:pStyle w:val="Labor-Text"/>
              <w:tabs>
                <w:tab w:val="left" w:pos="709"/>
              </w:tabs>
              <w:rPr>
                <w:rFonts w:cs="Arial"/>
              </w:rPr>
            </w:pPr>
          </w:p>
        </w:tc>
        <w:tc>
          <w:tcPr>
            <w:tcW w:w="281" w:type="dxa"/>
          </w:tcPr>
          <w:p w14:paraId="368D09B2" w14:textId="77777777" w:rsidR="00ED23CF" w:rsidRPr="0004025D" w:rsidRDefault="00ED23CF" w:rsidP="000B2B04">
            <w:pPr>
              <w:pStyle w:val="Labor-Text"/>
              <w:tabs>
                <w:tab w:val="left" w:pos="709"/>
              </w:tabs>
              <w:rPr>
                <w:rFonts w:cs="Arial"/>
              </w:rPr>
            </w:pPr>
          </w:p>
        </w:tc>
        <w:tc>
          <w:tcPr>
            <w:tcW w:w="281" w:type="dxa"/>
          </w:tcPr>
          <w:p w14:paraId="5BB9BC24" w14:textId="77777777" w:rsidR="00ED23CF" w:rsidRPr="0004025D" w:rsidRDefault="00ED23CF" w:rsidP="000B2B04">
            <w:pPr>
              <w:pStyle w:val="Labor-Text"/>
              <w:tabs>
                <w:tab w:val="left" w:pos="709"/>
              </w:tabs>
              <w:rPr>
                <w:rFonts w:cs="Arial"/>
              </w:rPr>
            </w:pPr>
          </w:p>
        </w:tc>
      </w:tr>
      <w:tr w:rsidR="00ED23CF" w:rsidRPr="0004025D" w14:paraId="41E0EFE4" w14:textId="77777777" w:rsidTr="000B2B04">
        <w:trPr>
          <w:trHeight w:val="283"/>
        </w:trPr>
        <w:tc>
          <w:tcPr>
            <w:tcW w:w="282" w:type="dxa"/>
          </w:tcPr>
          <w:p w14:paraId="11CFC694" w14:textId="77777777" w:rsidR="00ED23CF" w:rsidRPr="0004025D" w:rsidRDefault="00ED23CF" w:rsidP="000B2B04">
            <w:pPr>
              <w:pStyle w:val="Labor-Text"/>
              <w:tabs>
                <w:tab w:val="left" w:pos="709"/>
              </w:tabs>
              <w:rPr>
                <w:rFonts w:cs="Arial"/>
              </w:rPr>
            </w:pPr>
          </w:p>
        </w:tc>
        <w:tc>
          <w:tcPr>
            <w:tcW w:w="282" w:type="dxa"/>
          </w:tcPr>
          <w:p w14:paraId="6B01C38D" w14:textId="77777777" w:rsidR="00ED23CF" w:rsidRPr="0004025D" w:rsidRDefault="00ED23CF" w:rsidP="000B2B04">
            <w:pPr>
              <w:pStyle w:val="Labor-Text"/>
              <w:tabs>
                <w:tab w:val="left" w:pos="709"/>
              </w:tabs>
              <w:rPr>
                <w:rFonts w:cs="Arial"/>
              </w:rPr>
            </w:pPr>
          </w:p>
        </w:tc>
        <w:tc>
          <w:tcPr>
            <w:tcW w:w="282" w:type="dxa"/>
          </w:tcPr>
          <w:p w14:paraId="3DB7E35F" w14:textId="77777777" w:rsidR="00ED23CF" w:rsidRPr="0004025D" w:rsidRDefault="00ED23CF" w:rsidP="000B2B04">
            <w:pPr>
              <w:pStyle w:val="Labor-Text"/>
              <w:tabs>
                <w:tab w:val="left" w:pos="709"/>
              </w:tabs>
              <w:rPr>
                <w:rFonts w:cs="Arial"/>
              </w:rPr>
            </w:pPr>
          </w:p>
        </w:tc>
        <w:tc>
          <w:tcPr>
            <w:tcW w:w="282" w:type="dxa"/>
          </w:tcPr>
          <w:p w14:paraId="529A83C2" w14:textId="77777777" w:rsidR="00ED23CF" w:rsidRPr="0004025D" w:rsidRDefault="00ED23CF" w:rsidP="000B2B04">
            <w:pPr>
              <w:pStyle w:val="Labor-Text"/>
              <w:tabs>
                <w:tab w:val="left" w:pos="709"/>
              </w:tabs>
              <w:rPr>
                <w:rFonts w:cs="Arial"/>
              </w:rPr>
            </w:pPr>
          </w:p>
        </w:tc>
        <w:tc>
          <w:tcPr>
            <w:tcW w:w="282" w:type="dxa"/>
          </w:tcPr>
          <w:p w14:paraId="0CBD97ED" w14:textId="77777777" w:rsidR="00ED23CF" w:rsidRPr="0004025D" w:rsidRDefault="00ED23CF" w:rsidP="000B2B04">
            <w:pPr>
              <w:pStyle w:val="Labor-Text"/>
              <w:tabs>
                <w:tab w:val="left" w:pos="709"/>
              </w:tabs>
              <w:rPr>
                <w:rFonts w:cs="Arial"/>
              </w:rPr>
            </w:pPr>
          </w:p>
        </w:tc>
        <w:tc>
          <w:tcPr>
            <w:tcW w:w="282" w:type="dxa"/>
          </w:tcPr>
          <w:p w14:paraId="607A0888" w14:textId="77777777" w:rsidR="00ED23CF" w:rsidRPr="0004025D" w:rsidRDefault="00ED23CF" w:rsidP="000B2B04">
            <w:pPr>
              <w:pStyle w:val="Labor-Text"/>
              <w:tabs>
                <w:tab w:val="left" w:pos="709"/>
              </w:tabs>
              <w:rPr>
                <w:rFonts w:cs="Arial"/>
              </w:rPr>
            </w:pPr>
          </w:p>
        </w:tc>
        <w:tc>
          <w:tcPr>
            <w:tcW w:w="282" w:type="dxa"/>
          </w:tcPr>
          <w:p w14:paraId="44A63467" w14:textId="77777777" w:rsidR="00ED23CF" w:rsidRPr="0004025D" w:rsidRDefault="00ED23CF" w:rsidP="000B2B04">
            <w:pPr>
              <w:pStyle w:val="Labor-Text"/>
              <w:tabs>
                <w:tab w:val="left" w:pos="709"/>
              </w:tabs>
              <w:rPr>
                <w:rFonts w:cs="Arial"/>
              </w:rPr>
            </w:pPr>
          </w:p>
        </w:tc>
        <w:tc>
          <w:tcPr>
            <w:tcW w:w="282" w:type="dxa"/>
          </w:tcPr>
          <w:p w14:paraId="37353BF2" w14:textId="77777777" w:rsidR="00ED23CF" w:rsidRPr="0004025D" w:rsidRDefault="00ED23CF" w:rsidP="000B2B04">
            <w:pPr>
              <w:pStyle w:val="Labor-Text"/>
              <w:tabs>
                <w:tab w:val="left" w:pos="709"/>
              </w:tabs>
              <w:rPr>
                <w:rFonts w:cs="Arial"/>
              </w:rPr>
            </w:pPr>
          </w:p>
        </w:tc>
        <w:tc>
          <w:tcPr>
            <w:tcW w:w="282" w:type="dxa"/>
          </w:tcPr>
          <w:p w14:paraId="1049754E" w14:textId="77777777" w:rsidR="00ED23CF" w:rsidRPr="0004025D" w:rsidRDefault="00ED23CF" w:rsidP="000B2B04">
            <w:pPr>
              <w:pStyle w:val="Labor-Text"/>
              <w:tabs>
                <w:tab w:val="left" w:pos="709"/>
              </w:tabs>
              <w:rPr>
                <w:rFonts w:cs="Arial"/>
              </w:rPr>
            </w:pPr>
          </w:p>
        </w:tc>
        <w:tc>
          <w:tcPr>
            <w:tcW w:w="282" w:type="dxa"/>
          </w:tcPr>
          <w:p w14:paraId="6D25E243" w14:textId="77777777" w:rsidR="00ED23CF" w:rsidRPr="0004025D" w:rsidRDefault="00ED23CF" w:rsidP="000B2B04">
            <w:pPr>
              <w:pStyle w:val="Labor-Text"/>
              <w:tabs>
                <w:tab w:val="left" w:pos="709"/>
              </w:tabs>
              <w:rPr>
                <w:rFonts w:cs="Arial"/>
              </w:rPr>
            </w:pPr>
          </w:p>
        </w:tc>
        <w:tc>
          <w:tcPr>
            <w:tcW w:w="282" w:type="dxa"/>
          </w:tcPr>
          <w:p w14:paraId="616615A1" w14:textId="77777777" w:rsidR="00ED23CF" w:rsidRPr="0004025D" w:rsidRDefault="00ED23CF" w:rsidP="000B2B04">
            <w:pPr>
              <w:pStyle w:val="Labor-Text"/>
              <w:tabs>
                <w:tab w:val="left" w:pos="709"/>
              </w:tabs>
              <w:rPr>
                <w:rFonts w:cs="Arial"/>
              </w:rPr>
            </w:pPr>
          </w:p>
        </w:tc>
        <w:tc>
          <w:tcPr>
            <w:tcW w:w="282" w:type="dxa"/>
          </w:tcPr>
          <w:p w14:paraId="2458B3E8" w14:textId="77777777" w:rsidR="00ED23CF" w:rsidRPr="0004025D" w:rsidRDefault="00ED23CF" w:rsidP="000B2B04">
            <w:pPr>
              <w:pStyle w:val="Labor-Text"/>
              <w:tabs>
                <w:tab w:val="left" w:pos="709"/>
              </w:tabs>
              <w:rPr>
                <w:rFonts w:cs="Arial"/>
              </w:rPr>
            </w:pPr>
          </w:p>
        </w:tc>
        <w:tc>
          <w:tcPr>
            <w:tcW w:w="282" w:type="dxa"/>
          </w:tcPr>
          <w:p w14:paraId="79FA8CC4" w14:textId="77777777" w:rsidR="00ED23CF" w:rsidRPr="0004025D" w:rsidRDefault="00ED23CF" w:rsidP="000B2B04">
            <w:pPr>
              <w:pStyle w:val="Labor-Text"/>
              <w:tabs>
                <w:tab w:val="left" w:pos="709"/>
              </w:tabs>
              <w:rPr>
                <w:rFonts w:cs="Arial"/>
              </w:rPr>
            </w:pPr>
          </w:p>
        </w:tc>
        <w:tc>
          <w:tcPr>
            <w:tcW w:w="282" w:type="dxa"/>
          </w:tcPr>
          <w:p w14:paraId="1BF731F8" w14:textId="77777777" w:rsidR="00ED23CF" w:rsidRPr="0004025D" w:rsidRDefault="00ED23CF" w:rsidP="000B2B04">
            <w:pPr>
              <w:pStyle w:val="Labor-Text"/>
              <w:tabs>
                <w:tab w:val="left" w:pos="709"/>
              </w:tabs>
              <w:rPr>
                <w:rFonts w:cs="Arial"/>
              </w:rPr>
            </w:pPr>
          </w:p>
        </w:tc>
        <w:tc>
          <w:tcPr>
            <w:tcW w:w="282" w:type="dxa"/>
          </w:tcPr>
          <w:p w14:paraId="7544A6D2" w14:textId="77777777" w:rsidR="00ED23CF" w:rsidRPr="0004025D" w:rsidRDefault="00ED23CF" w:rsidP="000B2B04">
            <w:pPr>
              <w:pStyle w:val="Labor-Text"/>
              <w:tabs>
                <w:tab w:val="left" w:pos="709"/>
              </w:tabs>
              <w:rPr>
                <w:rFonts w:cs="Arial"/>
              </w:rPr>
            </w:pPr>
          </w:p>
        </w:tc>
        <w:tc>
          <w:tcPr>
            <w:tcW w:w="281" w:type="dxa"/>
          </w:tcPr>
          <w:p w14:paraId="65C0BB2D" w14:textId="77777777" w:rsidR="00ED23CF" w:rsidRPr="0004025D" w:rsidRDefault="00ED23CF" w:rsidP="000B2B04">
            <w:pPr>
              <w:pStyle w:val="Labor-Text"/>
              <w:tabs>
                <w:tab w:val="left" w:pos="709"/>
              </w:tabs>
              <w:rPr>
                <w:rFonts w:cs="Arial"/>
              </w:rPr>
            </w:pPr>
          </w:p>
        </w:tc>
        <w:tc>
          <w:tcPr>
            <w:tcW w:w="281" w:type="dxa"/>
          </w:tcPr>
          <w:p w14:paraId="2DD994FA" w14:textId="77777777" w:rsidR="00ED23CF" w:rsidRPr="0004025D" w:rsidRDefault="00ED23CF" w:rsidP="000B2B04">
            <w:pPr>
              <w:pStyle w:val="Labor-Text"/>
              <w:tabs>
                <w:tab w:val="left" w:pos="709"/>
              </w:tabs>
              <w:rPr>
                <w:rFonts w:cs="Arial"/>
              </w:rPr>
            </w:pPr>
          </w:p>
        </w:tc>
        <w:tc>
          <w:tcPr>
            <w:tcW w:w="281" w:type="dxa"/>
          </w:tcPr>
          <w:p w14:paraId="0F34F651" w14:textId="77777777" w:rsidR="00ED23CF" w:rsidRPr="0004025D" w:rsidRDefault="00ED23CF" w:rsidP="000B2B04">
            <w:pPr>
              <w:pStyle w:val="Labor-Text"/>
              <w:tabs>
                <w:tab w:val="left" w:pos="709"/>
              </w:tabs>
              <w:rPr>
                <w:rFonts w:cs="Arial"/>
              </w:rPr>
            </w:pPr>
          </w:p>
        </w:tc>
        <w:tc>
          <w:tcPr>
            <w:tcW w:w="281" w:type="dxa"/>
          </w:tcPr>
          <w:p w14:paraId="7DDA3D71" w14:textId="77777777" w:rsidR="00ED23CF" w:rsidRPr="0004025D" w:rsidRDefault="00ED23CF" w:rsidP="000B2B04">
            <w:pPr>
              <w:pStyle w:val="Labor-Text"/>
              <w:tabs>
                <w:tab w:val="left" w:pos="709"/>
              </w:tabs>
              <w:rPr>
                <w:rFonts w:cs="Arial"/>
              </w:rPr>
            </w:pPr>
          </w:p>
        </w:tc>
        <w:tc>
          <w:tcPr>
            <w:tcW w:w="281" w:type="dxa"/>
          </w:tcPr>
          <w:p w14:paraId="387404D9" w14:textId="77777777" w:rsidR="00ED23CF" w:rsidRPr="0004025D" w:rsidRDefault="00ED23CF" w:rsidP="000B2B04">
            <w:pPr>
              <w:pStyle w:val="Labor-Text"/>
              <w:tabs>
                <w:tab w:val="left" w:pos="709"/>
              </w:tabs>
              <w:rPr>
                <w:rFonts w:cs="Arial"/>
              </w:rPr>
            </w:pPr>
          </w:p>
        </w:tc>
        <w:tc>
          <w:tcPr>
            <w:tcW w:w="281" w:type="dxa"/>
          </w:tcPr>
          <w:p w14:paraId="55EAC8C8" w14:textId="77777777" w:rsidR="00ED23CF" w:rsidRPr="0004025D" w:rsidRDefault="00ED23CF" w:rsidP="000B2B04">
            <w:pPr>
              <w:pStyle w:val="Labor-Text"/>
              <w:tabs>
                <w:tab w:val="left" w:pos="709"/>
              </w:tabs>
              <w:rPr>
                <w:rFonts w:cs="Arial"/>
              </w:rPr>
            </w:pPr>
          </w:p>
        </w:tc>
        <w:tc>
          <w:tcPr>
            <w:tcW w:w="281" w:type="dxa"/>
          </w:tcPr>
          <w:p w14:paraId="2B25733B" w14:textId="77777777" w:rsidR="00ED23CF" w:rsidRPr="0004025D" w:rsidRDefault="00ED23CF" w:rsidP="000B2B04">
            <w:pPr>
              <w:pStyle w:val="Labor-Text"/>
              <w:tabs>
                <w:tab w:val="left" w:pos="709"/>
              </w:tabs>
              <w:rPr>
                <w:rFonts w:cs="Arial"/>
              </w:rPr>
            </w:pPr>
          </w:p>
        </w:tc>
        <w:tc>
          <w:tcPr>
            <w:tcW w:w="281" w:type="dxa"/>
          </w:tcPr>
          <w:p w14:paraId="56C2585A" w14:textId="77777777" w:rsidR="00ED23CF" w:rsidRPr="0004025D" w:rsidRDefault="00ED23CF" w:rsidP="000B2B04">
            <w:pPr>
              <w:pStyle w:val="Labor-Text"/>
              <w:tabs>
                <w:tab w:val="left" w:pos="709"/>
              </w:tabs>
              <w:rPr>
                <w:rFonts w:cs="Arial"/>
              </w:rPr>
            </w:pPr>
          </w:p>
        </w:tc>
        <w:tc>
          <w:tcPr>
            <w:tcW w:w="281" w:type="dxa"/>
          </w:tcPr>
          <w:p w14:paraId="78C45E31" w14:textId="77777777" w:rsidR="00ED23CF" w:rsidRPr="0004025D" w:rsidRDefault="00ED23CF" w:rsidP="000B2B04">
            <w:pPr>
              <w:pStyle w:val="Labor-Text"/>
              <w:tabs>
                <w:tab w:val="left" w:pos="709"/>
              </w:tabs>
              <w:rPr>
                <w:rFonts w:cs="Arial"/>
              </w:rPr>
            </w:pPr>
          </w:p>
        </w:tc>
        <w:tc>
          <w:tcPr>
            <w:tcW w:w="281" w:type="dxa"/>
          </w:tcPr>
          <w:p w14:paraId="205E746A" w14:textId="77777777" w:rsidR="00ED23CF" w:rsidRPr="0004025D" w:rsidRDefault="00ED23CF" w:rsidP="000B2B04">
            <w:pPr>
              <w:pStyle w:val="Labor-Text"/>
              <w:tabs>
                <w:tab w:val="left" w:pos="709"/>
              </w:tabs>
              <w:rPr>
                <w:rFonts w:cs="Arial"/>
              </w:rPr>
            </w:pPr>
          </w:p>
        </w:tc>
        <w:tc>
          <w:tcPr>
            <w:tcW w:w="281" w:type="dxa"/>
          </w:tcPr>
          <w:p w14:paraId="62A4CEA9" w14:textId="77777777" w:rsidR="00ED23CF" w:rsidRPr="0004025D" w:rsidRDefault="00ED23CF" w:rsidP="000B2B04">
            <w:pPr>
              <w:pStyle w:val="Labor-Text"/>
              <w:tabs>
                <w:tab w:val="left" w:pos="709"/>
              </w:tabs>
              <w:rPr>
                <w:rFonts w:cs="Arial"/>
              </w:rPr>
            </w:pPr>
          </w:p>
        </w:tc>
        <w:tc>
          <w:tcPr>
            <w:tcW w:w="281" w:type="dxa"/>
          </w:tcPr>
          <w:p w14:paraId="67992686" w14:textId="77777777" w:rsidR="00ED23CF" w:rsidRPr="0004025D" w:rsidRDefault="00ED23CF" w:rsidP="000B2B04">
            <w:pPr>
              <w:pStyle w:val="Labor-Text"/>
              <w:tabs>
                <w:tab w:val="left" w:pos="709"/>
              </w:tabs>
              <w:rPr>
                <w:rFonts w:cs="Arial"/>
              </w:rPr>
            </w:pPr>
          </w:p>
        </w:tc>
        <w:tc>
          <w:tcPr>
            <w:tcW w:w="281" w:type="dxa"/>
          </w:tcPr>
          <w:p w14:paraId="7967C98E" w14:textId="77777777" w:rsidR="00ED23CF" w:rsidRPr="0004025D" w:rsidRDefault="00ED23CF" w:rsidP="000B2B04">
            <w:pPr>
              <w:pStyle w:val="Labor-Text"/>
              <w:tabs>
                <w:tab w:val="left" w:pos="709"/>
              </w:tabs>
              <w:rPr>
                <w:rFonts w:cs="Arial"/>
              </w:rPr>
            </w:pPr>
          </w:p>
        </w:tc>
        <w:tc>
          <w:tcPr>
            <w:tcW w:w="281" w:type="dxa"/>
          </w:tcPr>
          <w:p w14:paraId="1DAC357D" w14:textId="77777777" w:rsidR="00ED23CF" w:rsidRPr="0004025D" w:rsidRDefault="00ED23CF" w:rsidP="000B2B04">
            <w:pPr>
              <w:pStyle w:val="Labor-Text"/>
              <w:tabs>
                <w:tab w:val="left" w:pos="709"/>
              </w:tabs>
              <w:rPr>
                <w:rFonts w:cs="Arial"/>
              </w:rPr>
            </w:pPr>
          </w:p>
        </w:tc>
        <w:tc>
          <w:tcPr>
            <w:tcW w:w="281" w:type="dxa"/>
          </w:tcPr>
          <w:p w14:paraId="728CBB46" w14:textId="77777777" w:rsidR="00ED23CF" w:rsidRPr="0004025D" w:rsidRDefault="00ED23CF" w:rsidP="000B2B04">
            <w:pPr>
              <w:pStyle w:val="Labor-Text"/>
              <w:tabs>
                <w:tab w:val="left" w:pos="709"/>
              </w:tabs>
              <w:rPr>
                <w:rFonts w:cs="Arial"/>
              </w:rPr>
            </w:pPr>
          </w:p>
        </w:tc>
        <w:tc>
          <w:tcPr>
            <w:tcW w:w="281" w:type="dxa"/>
          </w:tcPr>
          <w:p w14:paraId="1BF9557B" w14:textId="77777777" w:rsidR="00ED23CF" w:rsidRPr="0004025D" w:rsidRDefault="00ED23CF" w:rsidP="000B2B04">
            <w:pPr>
              <w:pStyle w:val="Labor-Text"/>
              <w:tabs>
                <w:tab w:val="left" w:pos="709"/>
              </w:tabs>
              <w:rPr>
                <w:rFonts w:cs="Arial"/>
              </w:rPr>
            </w:pPr>
          </w:p>
        </w:tc>
        <w:tc>
          <w:tcPr>
            <w:tcW w:w="281" w:type="dxa"/>
          </w:tcPr>
          <w:p w14:paraId="47511CA3" w14:textId="77777777" w:rsidR="00ED23CF" w:rsidRPr="0004025D" w:rsidRDefault="00ED23CF" w:rsidP="000B2B04">
            <w:pPr>
              <w:pStyle w:val="Labor-Text"/>
              <w:tabs>
                <w:tab w:val="left" w:pos="709"/>
              </w:tabs>
              <w:rPr>
                <w:rFonts w:cs="Arial"/>
              </w:rPr>
            </w:pPr>
          </w:p>
        </w:tc>
        <w:tc>
          <w:tcPr>
            <w:tcW w:w="281" w:type="dxa"/>
          </w:tcPr>
          <w:p w14:paraId="0DC46199" w14:textId="77777777" w:rsidR="00ED23CF" w:rsidRPr="0004025D" w:rsidRDefault="00ED23CF" w:rsidP="000B2B04">
            <w:pPr>
              <w:pStyle w:val="Labor-Text"/>
              <w:tabs>
                <w:tab w:val="left" w:pos="709"/>
              </w:tabs>
              <w:rPr>
                <w:rFonts w:cs="Arial"/>
              </w:rPr>
            </w:pPr>
          </w:p>
        </w:tc>
      </w:tr>
      <w:tr w:rsidR="00ED23CF" w:rsidRPr="0004025D" w14:paraId="3EC5E6D2" w14:textId="77777777" w:rsidTr="000B2B04">
        <w:trPr>
          <w:trHeight w:val="283"/>
        </w:trPr>
        <w:tc>
          <w:tcPr>
            <w:tcW w:w="282" w:type="dxa"/>
          </w:tcPr>
          <w:p w14:paraId="6D5FD857" w14:textId="77777777" w:rsidR="00ED23CF" w:rsidRPr="0004025D" w:rsidRDefault="00ED23CF" w:rsidP="000B2B04">
            <w:pPr>
              <w:pStyle w:val="Labor-Text"/>
              <w:tabs>
                <w:tab w:val="left" w:pos="709"/>
              </w:tabs>
              <w:rPr>
                <w:rFonts w:cs="Arial"/>
              </w:rPr>
            </w:pPr>
          </w:p>
        </w:tc>
        <w:tc>
          <w:tcPr>
            <w:tcW w:w="282" w:type="dxa"/>
          </w:tcPr>
          <w:p w14:paraId="10FB6BA2" w14:textId="77777777" w:rsidR="00ED23CF" w:rsidRPr="0004025D" w:rsidRDefault="00ED23CF" w:rsidP="000B2B04">
            <w:pPr>
              <w:pStyle w:val="Labor-Text"/>
              <w:tabs>
                <w:tab w:val="left" w:pos="709"/>
              </w:tabs>
              <w:rPr>
                <w:rFonts w:cs="Arial"/>
              </w:rPr>
            </w:pPr>
          </w:p>
        </w:tc>
        <w:tc>
          <w:tcPr>
            <w:tcW w:w="282" w:type="dxa"/>
          </w:tcPr>
          <w:p w14:paraId="185CDA3B" w14:textId="77777777" w:rsidR="00ED23CF" w:rsidRPr="0004025D" w:rsidRDefault="00ED23CF" w:rsidP="000B2B04">
            <w:pPr>
              <w:pStyle w:val="Labor-Text"/>
              <w:tabs>
                <w:tab w:val="left" w:pos="709"/>
              </w:tabs>
              <w:rPr>
                <w:rFonts w:cs="Arial"/>
              </w:rPr>
            </w:pPr>
          </w:p>
        </w:tc>
        <w:tc>
          <w:tcPr>
            <w:tcW w:w="282" w:type="dxa"/>
          </w:tcPr>
          <w:p w14:paraId="3D2CBBA3" w14:textId="77777777" w:rsidR="00ED23CF" w:rsidRPr="0004025D" w:rsidRDefault="00ED23CF" w:rsidP="000B2B04">
            <w:pPr>
              <w:pStyle w:val="Labor-Text"/>
              <w:tabs>
                <w:tab w:val="left" w:pos="709"/>
              </w:tabs>
              <w:rPr>
                <w:rFonts w:cs="Arial"/>
              </w:rPr>
            </w:pPr>
          </w:p>
        </w:tc>
        <w:tc>
          <w:tcPr>
            <w:tcW w:w="282" w:type="dxa"/>
          </w:tcPr>
          <w:p w14:paraId="78272A83" w14:textId="77777777" w:rsidR="00ED23CF" w:rsidRPr="0004025D" w:rsidRDefault="00ED23CF" w:rsidP="000B2B04">
            <w:pPr>
              <w:pStyle w:val="Labor-Text"/>
              <w:tabs>
                <w:tab w:val="left" w:pos="709"/>
              </w:tabs>
              <w:rPr>
                <w:rFonts w:cs="Arial"/>
              </w:rPr>
            </w:pPr>
          </w:p>
        </w:tc>
        <w:tc>
          <w:tcPr>
            <w:tcW w:w="282" w:type="dxa"/>
          </w:tcPr>
          <w:p w14:paraId="1196DCAD" w14:textId="77777777" w:rsidR="00ED23CF" w:rsidRPr="0004025D" w:rsidRDefault="00ED23CF" w:rsidP="000B2B04">
            <w:pPr>
              <w:pStyle w:val="Labor-Text"/>
              <w:tabs>
                <w:tab w:val="left" w:pos="709"/>
              </w:tabs>
              <w:rPr>
                <w:rFonts w:cs="Arial"/>
              </w:rPr>
            </w:pPr>
          </w:p>
        </w:tc>
        <w:tc>
          <w:tcPr>
            <w:tcW w:w="282" w:type="dxa"/>
          </w:tcPr>
          <w:p w14:paraId="639CA0B4" w14:textId="77777777" w:rsidR="00ED23CF" w:rsidRPr="0004025D" w:rsidRDefault="00ED23CF" w:rsidP="000B2B04">
            <w:pPr>
              <w:pStyle w:val="Labor-Text"/>
              <w:tabs>
                <w:tab w:val="left" w:pos="709"/>
              </w:tabs>
              <w:rPr>
                <w:rFonts w:cs="Arial"/>
              </w:rPr>
            </w:pPr>
          </w:p>
        </w:tc>
        <w:tc>
          <w:tcPr>
            <w:tcW w:w="282" w:type="dxa"/>
          </w:tcPr>
          <w:p w14:paraId="0ACDFAA7" w14:textId="77777777" w:rsidR="00ED23CF" w:rsidRPr="0004025D" w:rsidRDefault="00ED23CF" w:rsidP="000B2B04">
            <w:pPr>
              <w:pStyle w:val="Labor-Text"/>
              <w:tabs>
                <w:tab w:val="left" w:pos="709"/>
              </w:tabs>
              <w:rPr>
                <w:rFonts w:cs="Arial"/>
              </w:rPr>
            </w:pPr>
          </w:p>
        </w:tc>
        <w:tc>
          <w:tcPr>
            <w:tcW w:w="282" w:type="dxa"/>
          </w:tcPr>
          <w:p w14:paraId="1B15834E" w14:textId="77777777" w:rsidR="00ED23CF" w:rsidRPr="0004025D" w:rsidRDefault="00ED23CF" w:rsidP="000B2B04">
            <w:pPr>
              <w:pStyle w:val="Labor-Text"/>
              <w:tabs>
                <w:tab w:val="left" w:pos="709"/>
              </w:tabs>
              <w:rPr>
                <w:rFonts w:cs="Arial"/>
              </w:rPr>
            </w:pPr>
          </w:p>
        </w:tc>
        <w:tc>
          <w:tcPr>
            <w:tcW w:w="282" w:type="dxa"/>
          </w:tcPr>
          <w:p w14:paraId="235B0860" w14:textId="77777777" w:rsidR="00ED23CF" w:rsidRPr="0004025D" w:rsidRDefault="00ED23CF" w:rsidP="000B2B04">
            <w:pPr>
              <w:pStyle w:val="Labor-Text"/>
              <w:tabs>
                <w:tab w:val="left" w:pos="709"/>
              </w:tabs>
              <w:rPr>
                <w:rFonts w:cs="Arial"/>
              </w:rPr>
            </w:pPr>
          </w:p>
        </w:tc>
        <w:tc>
          <w:tcPr>
            <w:tcW w:w="282" w:type="dxa"/>
          </w:tcPr>
          <w:p w14:paraId="765D17D3" w14:textId="77777777" w:rsidR="00ED23CF" w:rsidRPr="0004025D" w:rsidRDefault="00ED23CF" w:rsidP="000B2B04">
            <w:pPr>
              <w:pStyle w:val="Labor-Text"/>
              <w:tabs>
                <w:tab w:val="left" w:pos="709"/>
              </w:tabs>
              <w:rPr>
                <w:rFonts w:cs="Arial"/>
              </w:rPr>
            </w:pPr>
          </w:p>
        </w:tc>
        <w:tc>
          <w:tcPr>
            <w:tcW w:w="282" w:type="dxa"/>
          </w:tcPr>
          <w:p w14:paraId="6C67E865" w14:textId="77777777" w:rsidR="00ED23CF" w:rsidRPr="0004025D" w:rsidRDefault="00ED23CF" w:rsidP="000B2B04">
            <w:pPr>
              <w:pStyle w:val="Labor-Text"/>
              <w:tabs>
                <w:tab w:val="left" w:pos="709"/>
              </w:tabs>
              <w:rPr>
                <w:rFonts w:cs="Arial"/>
              </w:rPr>
            </w:pPr>
          </w:p>
        </w:tc>
        <w:tc>
          <w:tcPr>
            <w:tcW w:w="282" w:type="dxa"/>
          </w:tcPr>
          <w:p w14:paraId="694B5683" w14:textId="77777777" w:rsidR="00ED23CF" w:rsidRPr="0004025D" w:rsidRDefault="00ED23CF" w:rsidP="000B2B04">
            <w:pPr>
              <w:pStyle w:val="Labor-Text"/>
              <w:tabs>
                <w:tab w:val="left" w:pos="709"/>
              </w:tabs>
              <w:rPr>
                <w:rFonts w:cs="Arial"/>
              </w:rPr>
            </w:pPr>
          </w:p>
        </w:tc>
        <w:tc>
          <w:tcPr>
            <w:tcW w:w="282" w:type="dxa"/>
          </w:tcPr>
          <w:p w14:paraId="0A42C81E" w14:textId="77777777" w:rsidR="00ED23CF" w:rsidRPr="0004025D" w:rsidRDefault="00ED23CF" w:rsidP="000B2B04">
            <w:pPr>
              <w:pStyle w:val="Labor-Text"/>
              <w:tabs>
                <w:tab w:val="left" w:pos="709"/>
              </w:tabs>
              <w:rPr>
                <w:rFonts w:cs="Arial"/>
              </w:rPr>
            </w:pPr>
          </w:p>
        </w:tc>
        <w:tc>
          <w:tcPr>
            <w:tcW w:w="282" w:type="dxa"/>
          </w:tcPr>
          <w:p w14:paraId="3F03E949" w14:textId="77777777" w:rsidR="00ED23CF" w:rsidRPr="0004025D" w:rsidRDefault="00ED23CF" w:rsidP="000B2B04">
            <w:pPr>
              <w:pStyle w:val="Labor-Text"/>
              <w:tabs>
                <w:tab w:val="left" w:pos="709"/>
              </w:tabs>
              <w:rPr>
                <w:rFonts w:cs="Arial"/>
              </w:rPr>
            </w:pPr>
          </w:p>
        </w:tc>
        <w:tc>
          <w:tcPr>
            <w:tcW w:w="281" w:type="dxa"/>
          </w:tcPr>
          <w:p w14:paraId="14196CD0" w14:textId="77777777" w:rsidR="00ED23CF" w:rsidRPr="0004025D" w:rsidRDefault="00ED23CF" w:rsidP="000B2B04">
            <w:pPr>
              <w:pStyle w:val="Labor-Text"/>
              <w:tabs>
                <w:tab w:val="left" w:pos="709"/>
              </w:tabs>
              <w:rPr>
                <w:rFonts w:cs="Arial"/>
              </w:rPr>
            </w:pPr>
          </w:p>
        </w:tc>
        <w:tc>
          <w:tcPr>
            <w:tcW w:w="281" w:type="dxa"/>
          </w:tcPr>
          <w:p w14:paraId="2E70327E" w14:textId="77777777" w:rsidR="00ED23CF" w:rsidRPr="0004025D" w:rsidRDefault="00ED23CF" w:rsidP="000B2B04">
            <w:pPr>
              <w:pStyle w:val="Labor-Text"/>
              <w:tabs>
                <w:tab w:val="left" w:pos="709"/>
              </w:tabs>
              <w:rPr>
                <w:rFonts w:cs="Arial"/>
              </w:rPr>
            </w:pPr>
          </w:p>
        </w:tc>
        <w:tc>
          <w:tcPr>
            <w:tcW w:w="281" w:type="dxa"/>
          </w:tcPr>
          <w:p w14:paraId="214DD7D4" w14:textId="77777777" w:rsidR="00ED23CF" w:rsidRPr="0004025D" w:rsidRDefault="00ED23CF" w:rsidP="000B2B04">
            <w:pPr>
              <w:pStyle w:val="Labor-Text"/>
              <w:tabs>
                <w:tab w:val="left" w:pos="709"/>
              </w:tabs>
              <w:rPr>
                <w:rFonts w:cs="Arial"/>
              </w:rPr>
            </w:pPr>
          </w:p>
        </w:tc>
        <w:tc>
          <w:tcPr>
            <w:tcW w:w="281" w:type="dxa"/>
          </w:tcPr>
          <w:p w14:paraId="425DA181" w14:textId="77777777" w:rsidR="00ED23CF" w:rsidRPr="0004025D" w:rsidRDefault="00ED23CF" w:rsidP="000B2B04">
            <w:pPr>
              <w:pStyle w:val="Labor-Text"/>
              <w:tabs>
                <w:tab w:val="left" w:pos="709"/>
              </w:tabs>
              <w:rPr>
                <w:rFonts w:cs="Arial"/>
              </w:rPr>
            </w:pPr>
          </w:p>
        </w:tc>
        <w:tc>
          <w:tcPr>
            <w:tcW w:w="281" w:type="dxa"/>
          </w:tcPr>
          <w:p w14:paraId="1D09A244" w14:textId="77777777" w:rsidR="00ED23CF" w:rsidRPr="0004025D" w:rsidRDefault="00ED23CF" w:rsidP="000B2B04">
            <w:pPr>
              <w:pStyle w:val="Labor-Text"/>
              <w:tabs>
                <w:tab w:val="left" w:pos="709"/>
              </w:tabs>
              <w:rPr>
                <w:rFonts w:cs="Arial"/>
              </w:rPr>
            </w:pPr>
          </w:p>
        </w:tc>
        <w:tc>
          <w:tcPr>
            <w:tcW w:w="281" w:type="dxa"/>
          </w:tcPr>
          <w:p w14:paraId="15A2BA5C" w14:textId="77777777" w:rsidR="00ED23CF" w:rsidRPr="0004025D" w:rsidRDefault="00ED23CF" w:rsidP="000B2B04">
            <w:pPr>
              <w:pStyle w:val="Labor-Text"/>
              <w:tabs>
                <w:tab w:val="left" w:pos="709"/>
              </w:tabs>
              <w:rPr>
                <w:rFonts w:cs="Arial"/>
              </w:rPr>
            </w:pPr>
          </w:p>
        </w:tc>
        <w:tc>
          <w:tcPr>
            <w:tcW w:w="281" w:type="dxa"/>
          </w:tcPr>
          <w:p w14:paraId="1ED422FB" w14:textId="77777777" w:rsidR="00ED23CF" w:rsidRPr="0004025D" w:rsidRDefault="00ED23CF" w:rsidP="000B2B04">
            <w:pPr>
              <w:pStyle w:val="Labor-Text"/>
              <w:tabs>
                <w:tab w:val="left" w:pos="709"/>
              </w:tabs>
              <w:rPr>
                <w:rFonts w:cs="Arial"/>
              </w:rPr>
            </w:pPr>
          </w:p>
        </w:tc>
        <w:tc>
          <w:tcPr>
            <w:tcW w:w="281" w:type="dxa"/>
          </w:tcPr>
          <w:p w14:paraId="4B4EBC91" w14:textId="77777777" w:rsidR="00ED23CF" w:rsidRPr="0004025D" w:rsidRDefault="00ED23CF" w:rsidP="000B2B04">
            <w:pPr>
              <w:pStyle w:val="Labor-Text"/>
              <w:tabs>
                <w:tab w:val="left" w:pos="709"/>
              </w:tabs>
              <w:rPr>
                <w:rFonts w:cs="Arial"/>
              </w:rPr>
            </w:pPr>
          </w:p>
        </w:tc>
        <w:tc>
          <w:tcPr>
            <w:tcW w:w="281" w:type="dxa"/>
          </w:tcPr>
          <w:p w14:paraId="26A4E829" w14:textId="77777777" w:rsidR="00ED23CF" w:rsidRPr="0004025D" w:rsidRDefault="00ED23CF" w:rsidP="000B2B04">
            <w:pPr>
              <w:pStyle w:val="Labor-Text"/>
              <w:tabs>
                <w:tab w:val="left" w:pos="709"/>
              </w:tabs>
              <w:rPr>
                <w:rFonts w:cs="Arial"/>
              </w:rPr>
            </w:pPr>
          </w:p>
        </w:tc>
        <w:tc>
          <w:tcPr>
            <w:tcW w:w="281" w:type="dxa"/>
          </w:tcPr>
          <w:p w14:paraId="1F6B2C70" w14:textId="77777777" w:rsidR="00ED23CF" w:rsidRPr="0004025D" w:rsidRDefault="00ED23CF" w:rsidP="000B2B04">
            <w:pPr>
              <w:pStyle w:val="Labor-Text"/>
              <w:tabs>
                <w:tab w:val="left" w:pos="709"/>
              </w:tabs>
              <w:rPr>
                <w:rFonts w:cs="Arial"/>
              </w:rPr>
            </w:pPr>
          </w:p>
        </w:tc>
        <w:tc>
          <w:tcPr>
            <w:tcW w:w="281" w:type="dxa"/>
          </w:tcPr>
          <w:p w14:paraId="6D94795C" w14:textId="77777777" w:rsidR="00ED23CF" w:rsidRPr="0004025D" w:rsidRDefault="00ED23CF" w:rsidP="000B2B04">
            <w:pPr>
              <w:pStyle w:val="Labor-Text"/>
              <w:tabs>
                <w:tab w:val="left" w:pos="709"/>
              </w:tabs>
              <w:rPr>
                <w:rFonts w:cs="Arial"/>
              </w:rPr>
            </w:pPr>
          </w:p>
        </w:tc>
        <w:tc>
          <w:tcPr>
            <w:tcW w:w="281" w:type="dxa"/>
          </w:tcPr>
          <w:p w14:paraId="7400B2DC" w14:textId="77777777" w:rsidR="00ED23CF" w:rsidRPr="0004025D" w:rsidRDefault="00ED23CF" w:rsidP="000B2B04">
            <w:pPr>
              <w:pStyle w:val="Labor-Text"/>
              <w:tabs>
                <w:tab w:val="left" w:pos="709"/>
              </w:tabs>
              <w:rPr>
                <w:rFonts w:cs="Arial"/>
              </w:rPr>
            </w:pPr>
          </w:p>
        </w:tc>
        <w:tc>
          <w:tcPr>
            <w:tcW w:w="281" w:type="dxa"/>
          </w:tcPr>
          <w:p w14:paraId="59DA8640" w14:textId="77777777" w:rsidR="00ED23CF" w:rsidRPr="0004025D" w:rsidRDefault="00ED23CF" w:rsidP="000B2B04">
            <w:pPr>
              <w:pStyle w:val="Labor-Text"/>
              <w:tabs>
                <w:tab w:val="left" w:pos="709"/>
              </w:tabs>
              <w:rPr>
                <w:rFonts w:cs="Arial"/>
              </w:rPr>
            </w:pPr>
          </w:p>
        </w:tc>
        <w:tc>
          <w:tcPr>
            <w:tcW w:w="281" w:type="dxa"/>
          </w:tcPr>
          <w:p w14:paraId="2F5D277B" w14:textId="77777777" w:rsidR="00ED23CF" w:rsidRPr="0004025D" w:rsidRDefault="00ED23CF" w:rsidP="000B2B04">
            <w:pPr>
              <w:pStyle w:val="Labor-Text"/>
              <w:tabs>
                <w:tab w:val="left" w:pos="709"/>
              </w:tabs>
              <w:rPr>
                <w:rFonts w:cs="Arial"/>
              </w:rPr>
            </w:pPr>
          </w:p>
        </w:tc>
        <w:tc>
          <w:tcPr>
            <w:tcW w:w="281" w:type="dxa"/>
          </w:tcPr>
          <w:p w14:paraId="23C0788B" w14:textId="77777777" w:rsidR="00ED23CF" w:rsidRPr="0004025D" w:rsidRDefault="00ED23CF" w:rsidP="000B2B04">
            <w:pPr>
              <w:pStyle w:val="Labor-Text"/>
              <w:tabs>
                <w:tab w:val="left" w:pos="709"/>
              </w:tabs>
              <w:rPr>
                <w:rFonts w:cs="Arial"/>
              </w:rPr>
            </w:pPr>
          </w:p>
        </w:tc>
        <w:tc>
          <w:tcPr>
            <w:tcW w:w="281" w:type="dxa"/>
          </w:tcPr>
          <w:p w14:paraId="29DD44B0" w14:textId="77777777" w:rsidR="00ED23CF" w:rsidRPr="0004025D" w:rsidRDefault="00ED23CF" w:rsidP="000B2B04">
            <w:pPr>
              <w:pStyle w:val="Labor-Text"/>
              <w:tabs>
                <w:tab w:val="left" w:pos="709"/>
              </w:tabs>
              <w:rPr>
                <w:rFonts w:cs="Arial"/>
              </w:rPr>
            </w:pPr>
          </w:p>
        </w:tc>
        <w:tc>
          <w:tcPr>
            <w:tcW w:w="281" w:type="dxa"/>
          </w:tcPr>
          <w:p w14:paraId="28A0E5C3" w14:textId="77777777" w:rsidR="00ED23CF" w:rsidRPr="0004025D" w:rsidRDefault="00ED23CF" w:rsidP="000B2B04">
            <w:pPr>
              <w:pStyle w:val="Labor-Text"/>
              <w:tabs>
                <w:tab w:val="left" w:pos="709"/>
              </w:tabs>
              <w:rPr>
                <w:rFonts w:cs="Arial"/>
              </w:rPr>
            </w:pPr>
          </w:p>
        </w:tc>
        <w:tc>
          <w:tcPr>
            <w:tcW w:w="281" w:type="dxa"/>
          </w:tcPr>
          <w:p w14:paraId="3F9B2ACE" w14:textId="77777777" w:rsidR="00ED23CF" w:rsidRPr="0004025D" w:rsidRDefault="00ED23CF" w:rsidP="000B2B04">
            <w:pPr>
              <w:pStyle w:val="Labor-Text"/>
              <w:tabs>
                <w:tab w:val="left" w:pos="709"/>
              </w:tabs>
              <w:rPr>
                <w:rFonts w:cs="Arial"/>
              </w:rPr>
            </w:pPr>
          </w:p>
        </w:tc>
      </w:tr>
      <w:tr w:rsidR="00ED23CF" w:rsidRPr="0004025D" w14:paraId="2F33E8EA" w14:textId="77777777" w:rsidTr="000B2B04">
        <w:trPr>
          <w:trHeight w:val="283"/>
        </w:trPr>
        <w:tc>
          <w:tcPr>
            <w:tcW w:w="282" w:type="dxa"/>
          </w:tcPr>
          <w:p w14:paraId="4934D2CA" w14:textId="77777777" w:rsidR="00ED23CF" w:rsidRPr="0004025D" w:rsidRDefault="00ED23CF" w:rsidP="000B2B04">
            <w:pPr>
              <w:pStyle w:val="Labor-Text"/>
              <w:tabs>
                <w:tab w:val="left" w:pos="709"/>
              </w:tabs>
              <w:rPr>
                <w:rFonts w:cs="Arial"/>
              </w:rPr>
            </w:pPr>
          </w:p>
        </w:tc>
        <w:tc>
          <w:tcPr>
            <w:tcW w:w="282" w:type="dxa"/>
          </w:tcPr>
          <w:p w14:paraId="0A877AAF" w14:textId="77777777" w:rsidR="00ED23CF" w:rsidRPr="0004025D" w:rsidRDefault="00ED23CF" w:rsidP="000B2B04">
            <w:pPr>
              <w:pStyle w:val="Labor-Text"/>
              <w:tabs>
                <w:tab w:val="left" w:pos="709"/>
              </w:tabs>
              <w:rPr>
                <w:rFonts w:cs="Arial"/>
              </w:rPr>
            </w:pPr>
          </w:p>
        </w:tc>
        <w:tc>
          <w:tcPr>
            <w:tcW w:w="282" w:type="dxa"/>
          </w:tcPr>
          <w:p w14:paraId="0A7A4340" w14:textId="77777777" w:rsidR="00ED23CF" w:rsidRPr="0004025D" w:rsidRDefault="00ED23CF" w:rsidP="000B2B04">
            <w:pPr>
              <w:pStyle w:val="Labor-Text"/>
              <w:tabs>
                <w:tab w:val="left" w:pos="709"/>
              </w:tabs>
              <w:rPr>
                <w:rFonts w:cs="Arial"/>
              </w:rPr>
            </w:pPr>
          </w:p>
        </w:tc>
        <w:tc>
          <w:tcPr>
            <w:tcW w:w="282" w:type="dxa"/>
          </w:tcPr>
          <w:p w14:paraId="0F72A028" w14:textId="77777777" w:rsidR="00ED23CF" w:rsidRPr="0004025D" w:rsidRDefault="00ED23CF" w:rsidP="000B2B04">
            <w:pPr>
              <w:pStyle w:val="Labor-Text"/>
              <w:tabs>
                <w:tab w:val="left" w:pos="709"/>
              </w:tabs>
              <w:rPr>
                <w:rFonts w:cs="Arial"/>
              </w:rPr>
            </w:pPr>
          </w:p>
        </w:tc>
        <w:tc>
          <w:tcPr>
            <w:tcW w:w="282" w:type="dxa"/>
          </w:tcPr>
          <w:p w14:paraId="3B76D0F5" w14:textId="77777777" w:rsidR="00ED23CF" w:rsidRPr="0004025D" w:rsidRDefault="00ED23CF" w:rsidP="000B2B04">
            <w:pPr>
              <w:pStyle w:val="Labor-Text"/>
              <w:tabs>
                <w:tab w:val="left" w:pos="709"/>
              </w:tabs>
              <w:rPr>
                <w:rFonts w:cs="Arial"/>
              </w:rPr>
            </w:pPr>
          </w:p>
        </w:tc>
        <w:tc>
          <w:tcPr>
            <w:tcW w:w="282" w:type="dxa"/>
          </w:tcPr>
          <w:p w14:paraId="583B2A35" w14:textId="77777777" w:rsidR="00ED23CF" w:rsidRPr="0004025D" w:rsidRDefault="00ED23CF" w:rsidP="000B2B04">
            <w:pPr>
              <w:pStyle w:val="Labor-Text"/>
              <w:tabs>
                <w:tab w:val="left" w:pos="709"/>
              </w:tabs>
              <w:rPr>
                <w:rFonts w:cs="Arial"/>
              </w:rPr>
            </w:pPr>
          </w:p>
        </w:tc>
        <w:tc>
          <w:tcPr>
            <w:tcW w:w="282" w:type="dxa"/>
          </w:tcPr>
          <w:p w14:paraId="70CF1FF9" w14:textId="77777777" w:rsidR="00ED23CF" w:rsidRPr="0004025D" w:rsidRDefault="00ED23CF" w:rsidP="000B2B04">
            <w:pPr>
              <w:pStyle w:val="Labor-Text"/>
              <w:tabs>
                <w:tab w:val="left" w:pos="709"/>
              </w:tabs>
              <w:rPr>
                <w:rFonts w:cs="Arial"/>
              </w:rPr>
            </w:pPr>
          </w:p>
        </w:tc>
        <w:tc>
          <w:tcPr>
            <w:tcW w:w="282" w:type="dxa"/>
          </w:tcPr>
          <w:p w14:paraId="550A82CD" w14:textId="77777777" w:rsidR="00ED23CF" w:rsidRPr="0004025D" w:rsidRDefault="00ED23CF" w:rsidP="000B2B04">
            <w:pPr>
              <w:pStyle w:val="Labor-Text"/>
              <w:tabs>
                <w:tab w:val="left" w:pos="709"/>
              </w:tabs>
              <w:rPr>
                <w:rFonts w:cs="Arial"/>
              </w:rPr>
            </w:pPr>
          </w:p>
        </w:tc>
        <w:tc>
          <w:tcPr>
            <w:tcW w:w="282" w:type="dxa"/>
          </w:tcPr>
          <w:p w14:paraId="0F48C951" w14:textId="77777777" w:rsidR="00ED23CF" w:rsidRPr="0004025D" w:rsidRDefault="00ED23CF" w:rsidP="000B2B04">
            <w:pPr>
              <w:pStyle w:val="Labor-Text"/>
              <w:tabs>
                <w:tab w:val="left" w:pos="709"/>
              </w:tabs>
              <w:rPr>
                <w:rFonts w:cs="Arial"/>
              </w:rPr>
            </w:pPr>
          </w:p>
        </w:tc>
        <w:tc>
          <w:tcPr>
            <w:tcW w:w="282" w:type="dxa"/>
          </w:tcPr>
          <w:p w14:paraId="765FEFE8" w14:textId="77777777" w:rsidR="00ED23CF" w:rsidRPr="0004025D" w:rsidRDefault="00ED23CF" w:rsidP="000B2B04">
            <w:pPr>
              <w:pStyle w:val="Labor-Text"/>
              <w:tabs>
                <w:tab w:val="left" w:pos="709"/>
              </w:tabs>
              <w:rPr>
                <w:rFonts w:cs="Arial"/>
              </w:rPr>
            </w:pPr>
          </w:p>
        </w:tc>
        <w:tc>
          <w:tcPr>
            <w:tcW w:w="282" w:type="dxa"/>
          </w:tcPr>
          <w:p w14:paraId="59837C0F" w14:textId="77777777" w:rsidR="00ED23CF" w:rsidRPr="0004025D" w:rsidRDefault="00ED23CF" w:rsidP="000B2B04">
            <w:pPr>
              <w:pStyle w:val="Labor-Text"/>
              <w:tabs>
                <w:tab w:val="left" w:pos="709"/>
              </w:tabs>
              <w:rPr>
                <w:rFonts w:cs="Arial"/>
              </w:rPr>
            </w:pPr>
          </w:p>
        </w:tc>
        <w:tc>
          <w:tcPr>
            <w:tcW w:w="282" w:type="dxa"/>
          </w:tcPr>
          <w:p w14:paraId="243B3121" w14:textId="77777777" w:rsidR="00ED23CF" w:rsidRPr="0004025D" w:rsidRDefault="00ED23CF" w:rsidP="000B2B04">
            <w:pPr>
              <w:pStyle w:val="Labor-Text"/>
              <w:tabs>
                <w:tab w:val="left" w:pos="709"/>
              </w:tabs>
              <w:rPr>
                <w:rFonts w:cs="Arial"/>
              </w:rPr>
            </w:pPr>
          </w:p>
        </w:tc>
        <w:tc>
          <w:tcPr>
            <w:tcW w:w="282" w:type="dxa"/>
          </w:tcPr>
          <w:p w14:paraId="0DD88520" w14:textId="77777777" w:rsidR="00ED23CF" w:rsidRPr="0004025D" w:rsidRDefault="00ED23CF" w:rsidP="000B2B04">
            <w:pPr>
              <w:pStyle w:val="Labor-Text"/>
              <w:tabs>
                <w:tab w:val="left" w:pos="709"/>
              </w:tabs>
              <w:rPr>
                <w:rFonts w:cs="Arial"/>
              </w:rPr>
            </w:pPr>
          </w:p>
        </w:tc>
        <w:tc>
          <w:tcPr>
            <w:tcW w:w="282" w:type="dxa"/>
          </w:tcPr>
          <w:p w14:paraId="4677D0B3" w14:textId="77777777" w:rsidR="00ED23CF" w:rsidRPr="0004025D" w:rsidRDefault="00ED23CF" w:rsidP="000B2B04">
            <w:pPr>
              <w:pStyle w:val="Labor-Text"/>
              <w:tabs>
                <w:tab w:val="left" w:pos="709"/>
              </w:tabs>
              <w:rPr>
                <w:rFonts w:cs="Arial"/>
              </w:rPr>
            </w:pPr>
          </w:p>
        </w:tc>
        <w:tc>
          <w:tcPr>
            <w:tcW w:w="282" w:type="dxa"/>
          </w:tcPr>
          <w:p w14:paraId="7D8E4614" w14:textId="77777777" w:rsidR="00ED23CF" w:rsidRPr="0004025D" w:rsidRDefault="00ED23CF" w:rsidP="000B2B04">
            <w:pPr>
              <w:pStyle w:val="Labor-Text"/>
              <w:tabs>
                <w:tab w:val="left" w:pos="709"/>
              </w:tabs>
              <w:rPr>
                <w:rFonts w:cs="Arial"/>
              </w:rPr>
            </w:pPr>
          </w:p>
        </w:tc>
        <w:tc>
          <w:tcPr>
            <w:tcW w:w="281" w:type="dxa"/>
          </w:tcPr>
          <w:p w14:paraId="5623726A" w14:textId="77777777" w:rsidR="00ED23CF" w:rsidRPr="0004025D" w:rsidRDefault="00ED23CF" w:rsidP="000B2B04">
            <w:pPr>
              <w:pStyle w:val="Labor-Text"/>
              <w:tabs>
                <w:tab w:val="left" w:pos="709"/>
              </w:tabs>
              <w:rPr>
                <w:rFonts w:cs="Arial"/>
              </w:rPr>
            </w:pPr>
          </w:p>
        </w:tc>
        <w:tc>
          <w:tcPr>
            <w:tcW w:w="281" w:type="dxa"/>
          </w:tcPr>
          <w:p w14:paraId="28E91DCF" w14:textId="77777777" w:rsidR="00ED23CF" w:rsidRPr="0004025D" w:rsidRDefault="00ED23CF" w:rsidP="000B2B04">
            <w:pPr>
              <w:pStyle w:val="Labor-Text"/>
              <w:tabs>
                <w:tab w:val="left" w:pos="709"/>
              </w:tabs>
              <w:rPr>
                <w:rFonts w:cs="Arial"/>
              </w:rPr>
            </w:pPr>
          </w:p>
        </w:tc>
        <w:tc>
          <w:tcPr>
            <w:tcW w:w="281" w:type="dxa"/>
          </w:tcPr>
          <w:p w14:paraId="122944C0" w14:textId="77777777" w:rsidR="00ED23CF" w:rsidRPr="0004025D" w:rsidRDefault="00ED23CF" w:rsidP="000B2B04">
            <w:pPr>
              <w:pStyle w:val="Labor-Text"/>
              <w:tabs>
                <w:tab w:val="left" w:pos="709"/>
              </w:tabs>
              <w:rPr>
                <w:rFonts w:cs="Arial"/>
              </w:rPr>
            </w:pPr>
          </w:p>
        </w:tc>
        <w:tc>
          <w:tcPr>
            <w:tcW w:w="281" w:type="dxa"/>
          </w:tcPr>
          <w:p w14:paraId="543F3637" w14:textId="77777777" w:rsidR="00ED23CF" w:rsidRPr="0004025D" w:rsidRDefault="00ED23CF" w:rsidP="000B2B04">
            <w:pPr>
              <w:pStyle w:val="Labor-Text"/>
              <w:tabs>
                <w:tab w:val="left" w:pos="709"/>
              </w:tabs>
              <w:rPr>
                <w:rFonts w:cs="Arial"/>
              </w:rPr>
            </w:pPr>
          </w:p>
        </w:tc>
        <w:tc>
          <w:tcPr>
            <w:tcW w:w="281" w:type="dxa"/>
          </w:tcPr>
          <w:p w14:paraId="180FCC3A" w14:textId="77777777" w:rsidR="00ED23CF" w:rsidRPr="0004025D" w:rsidRDefault="00ED23CF" w:rsidP="000B2B04">
            <w:pPr>
              <w:pStyle w:val="Labor-Text"/>
              <w:tabs>
                <w:tab w:val="left" w:pos="709"/>
              </w:tabs>
              <w:rPr>
                <w:rFonts w:cs="Arial"/>
              </w:rPr>
            </w:pPr>
          </w:p>
        </w:tc>
        <w:tc>
          <w:tcPr>
            <w:tcW w:w="281" w:type="dxa"/>
          </w:tcPr>
          <w:p w14:paraId="311A844B" w14:textId="77777777" w:rsidR="00ED23CF" w:rsidRPr="0004025D" w:rsidRDefault="00ED23CF" w:rsidP="000B2B04">
            <w:pPr>
              <w:pStyle w:val="Labor-Text"/>
              <w:tabs>
                <w:tab w:val="left" w:pos="709"/>
              </w:tabs>
              <w:rPr>
                <w:rFonts w:cs="Arial"/>
              </w:rPr>
            </w:pPr>
          </w:p>
        </w:tc>
        <w:tc>
          <w:tcPr>
            <w:tcW w:w="281" w:type="dxa"/>
          </w:tcPr>
          <w:p w14:paraId="61520610" w14:textId="77777777" w:rsidR="00ED23CF" w:rsidRPr="0004025D" w:rsidRDefault="00ED23CF" w:rsidP="000B2B04">
            <w:pPr>
              <w:pStyle w:val="Labor-Text"/>
              <w:tabs>
                <w:tab w:val="left" w:pos="709"/>
              </w:tabs>
              <w:rPr>
                <w:rFonts w:cs="Arial"/>
              </w:rPr>
            </w:pPr>
          </w:p>
        </w:tc>
        <w:tc>
          <w:tcPr>
            <w:tcW w:w="281" w:type="dxa"/>
          </w:tcPr>
          <w:p w14:paraId="22BF8555" w14:textId="77777777" w:rsidR="00ED23CF" w:rsidRPr="0004025D" w:rsidRDefault="00ED23CF" w:rsidP="000B2B04">
            <w:pPr>
              <w:pStyle w:val="Labor-Text"/>
              <w:tabs>
                <w:tab w:val="left" w:pos="709"/>
              </w:tabs>
              <w:rPr>
                <w:rFonts w:cs="Arial"/>
              </w:rPr>
            </w:pPr>
          </w:p>
        </w:tc>
        <w:tc>
          <w:tcPr>
            <w:tcW w:w="281" w:type="dxa"/>
          </w:tcPr>
          <w:p w14:paraId="286AC879" w14:textId="77777777" w:rsidR="00ED23CF" w:rsidRPr="0004025D" w:rsidRDefault="00ED23CF" w:rsidP="000B2B04">
            <w:pPr>
              <w:pStyle w:val="Labor-Text"/>
              <w:tabs>
                <w:tab w:val="left" w:pos="709"/>
              </w:tabs>
              <w:rPr>
                <w:rFonts w:cs="Arial"/>
              </w:rPr>
            </w:pPr>
          </w:p>
        </w:tc>
        <w:tc>
          <w:tcPr>
            <w:tcW w:w="281" w:type="dxa"/>
          </w:tcPr>
          <w:p w14:paraId="2399A572" w14:textId="77777777" w:rsidR="00ED23CF" w:rsidRPr="0004025D" w:rsidRDefault="00ED23CF" w:rsidP="000B2B04">
            <w:pPr>
              <w:pStyle w:val="Labor-Text"/>
              <w:tabs>
                <w:tab w:val="left" w:pos="709"/>
              </w:tabs>
              <w:rPr>
                <w:rFonts w:cs="Arial"/>
              </w:rPr>
            </w:pPr>
          </w:p>
        </w:tc>
        <w:tc>
          <w:tcPr>
            <w:tcW w:w="281" w:type="dxa"/>
          </w:tcPr>
          <w:p w14:paraId="586CD7EF" w14:textId="77777777" w:rsidR="00ED23CF" w:rsidRPr="0004025D" w:rsidRDefault="00ED23CF" w:rsidP="000B2B04">
            <w:pPr>
              <w:pStyle w:val="Labor-Text"/>
              <w:tabs>
                <w:tab w:val="left" w:pos="709"/>
              </w:tabs>
              <w:rPr>
                <w:rFonts w:cs="Arial"/>
              </w:rPr>
            </w:pPr>
          </w:p>
        </w:tc>
        <w:tc>
          <w:tcPr>
            <w:tcW w:w="281" w:type="dxa"/>
          </w:tcPr>
          <w:p w14:paraId="62A4DDA3" w14:textId="77777777" w:rsidR="00ED23CF" w:rsidRPr="0004025D" w:rsidRDefault="00ED23CF" w:rsidP="000B2B04">
            <w:pPr>
              <w:pStyle w:val="Labor-Text"/>
              <w:tabs>
                <w:tab w:val="left" w:pos="709"/>
              </w:tabs>
              <w:rPr>
                <w:rFonts w:cs="Arial"/>
              </w:rPr>
            </w:pPr>
          </w:p>
        </w:tc>
        <w:tc>
          <w:tcPr>
            <w:tcW w:w="281" w:type="dxa"/>
          </w:tcPr>
          <w:p w14:paraId="69D7B30B" w14:textId="77777777" w:rsidR="00ED23CF" w:rsidRPr="0004025D" w:rsidRDefault="00ED23CF" w:rsidP="000B2B04">
            <w:pPr>
              <w:pStyle w:val="Labor-Text"/>
              <w:tabs>
                <w:tab w:val="left" w:pos="709"/>
              </w:tabs>
              <w:rPr>
                <w:rFonts w:cs="Arial"/>
              </w:rPr>
            </w:pPr>
          </w:p>
        </w:tc>
        <w:tc>
          <w:tcPr>
            <w:tcW w:w="281" w:type="dxa"/>
          </w:tcPr>
          <w:p w14:paraId="12FC9E5E" w14:textId="77777777" w:rsidR="00ED23CF" w:rsidRPr="0004025D" w:rsidRDefault="00ED23CF" w:rsidP="000B2B04">
            <w:pPr>
              <w:pStyle w:val="Labor-Text"/>
              <w:tabs>
                <w:tab w:val="left" w:pos="709"/>
              </w:tabs>
              <w:rPr>
                <w:rFonts w:cs="Arial"/>
              </w:rPr>
            </w:pPr>
          </w:p>
        </w:tc>
        <w:tc>
          <w:tcPr>
            <w:tcW w:w="281" w:type="dxa"/>
          </w:tcPr>
          <w:p w14:paraId="005428CF" w14:textId="77777777" w:rsidR="00ED23CF" w:rsidRPr="0004025D" w:rsidRDefault="00ED23CF" w:rsidP="000B2B04">
            <w:pPr>
              <w:pStyle w:val="Labor-Text"/>
              <w:tabs>
                <w:tab w:val="left" w:pos="709"/>
              </w:tabs>
              <w:rPr>
                <w:rFonts w:cs="Arial"/>
              </w:rPr>
            </w:pPr>
          </w:p>
        </w:tc>
        <w:tc>
          <w:tcPr>
            <w:tcW w:w="281" w:type="dxa"/>
          </w:tcPr>
          <w:p w14:paraId="37AE4A91" w14:textId="77777777" w:rsidR="00ED23CF" w:rsidRPr="0004025D" w:rsidRDefault="00ED23CF" w:rsidP="000B2B04">
            <w:pPr>
              <w:pStyle w:val="Labor-Text"/>
              <w:tabs>
                <w:tab w:val="left" w:pos="709"/>
              </w:tabs>
              <w:rPr>
                <w:rFonts w:cs="Arial"/>
              </w:rPr>
            </w:pPr>
          </w:p>
        </w:tc>
        <w:tc>
          <w:tcPr>
            <w:tcW w:w="281" w:type="dxa"/>
          </w:tcPr>
          <w:p w14:paraId="346F6D73" w14:textId="77777777" w:rsidR="00ED23CF" w:rsidRPr="0004025D" w:rsidRDefault="00ED23CF" w:rsidP="000B2B04">
            <w:pPr>
              <w:pStyle w:val="Labor-Text"/>
              <w:tabs>
                <w:tab w:val="left" w:pos="709"/>
              </w:tabs>
              <w:rPr>
                <w:rFonts w:cs="Arial"/>
              </w:rPr>
            </w:pPr>
          </w:p>
        </w:tc>
        <w:tc>
          <w:tcPr>
            <w:tcW w:w="281" w:type="dxa"/>
          </w:tcPr>
          <w:p w14:paraId="31C6B5A9" w14:textId="77777777" w:rsidR="00ED23CF" w:rsidRPr="0004025D" w:rsidRDefault="00ED23CF" w:rsidP="000B2B04">
            <w:pPr>
              <w:pStyle w:val="Labor-Text"/>
              <w:tabs>
                <w:tab w:val="left" w:pos="709"/>
              </w:tabs>
              <w:rPr>
                <w:rFonts w:cs="Arial"/>
              </w:rPr>
            </w:pPr>
          </w:p>
        </w:tc>
      </w:tr>
      <w:tr w:rsidR="00ED23CF" w:rsidRPr="0004025D" w14:paraId="364F6788" w14:textId="77777777" w:rsidTr="000B2B04">
        <w:trPr>
          <w:trHeight w:val="283"/>
        </w:trPr>
        <w:tc>
          <w:tcPr>
            <w:tcW w:w="282" w:type="dxa"/>
          </w:tcPr>
          <w:p w14:paraId="67A5ADBC" w14:textId="77777777" w:rsidR="00ED23CF" w:rsidRPr="0004025D" w:rsidRDefault="00ED23CF" w:rsidP="000B2B04">
            <w:pPr>
              <w:pStyle w:val="Labor-Text"/>
              <w:tabs>
                <w:tab w:val="left" w:pos="709"/>
              </w:tabs>
              <w:rPr>
                <w:rFonts w:cs="Arial"/>
              </w:rPr>
            </w:pPr>
          </w:p>
        </w:tc>
        <w:tc>
          <w:tcPr>
            <w:tcW w:w="282" w:type="dxa"/>
          </w:tcPr>
          <w:p w14:paraId="5A06EBB9" w14:textId="77777777" w:rsidR="00ED23CF" w:rsidRPr="0004025D" w:rsidRDefault="00ED23CF" w:rsidP="000B2B04">
            <w:pPr>
              <w:pStyle w:val="Labor-Text"/>
              <w:tabs>
                <w:tab w:val="left" w:pos="709"/>
              </w:tabs>
              <w:rPr>
                <w:rFonts w:cs="Arial"/>
              </w:rPr>
            </w:pPr>
          </w:p>
        </w:tc>
        <w:tc>
          <w:tcPr>
            <w:tcW w:w="282" w:type="dxa"/>
          </w:tcPr>
          <w:p w14:paraId="568DFDA9" w14:textId="77777777" w:rsidR="00ED23CF" w:rsidRPr="0004025D" w:rsidRDefault="00ED23CF" w:rsidP="000B2B04">
            <w:pPr>
              <w:pStyle w:val="Labor-Text"/>
              <w:tabs>
                <w:tab w:val="left" w:pos="709"/>
              </w:tabs>
              <w:rPr>
                <w:rFonts w:cs="Arial"/>
              </w:rPr>
            </w:pPr>
          </w:p>
        </w:tc>
        <w:tc>
          <w:tcPr>
            <w:tcW w:w="282" w:type="dxa"/>
          </w:tcPr>
          <w:p w14:paraId="204913FD" w14:textId="77777777" w:rsidR="00ED23CF" w:rsidRPr="0004025D" w:rsidRDefault="00ED23CF" w:rsidP="000B2B04">
            <w:pPr>
              <w:pStyle w:val="Labor-Text"/>
              <w:tabs>
                <w:tab w:val="left" w:pos="709"/>
              </w:tabs>
              <w:rPr>
                <w:rFonts w:cs="Arial"/>
              </w:rPr>
            </w:pPr>
          </w:p>
        </w:tc>
        <w:tc>
          <w:tcPr>
            <w:tcW w:w="282" w:type="dxa"/>
          </w:tcPr>
          <w:p w14:paraId="2E90915A" w14:textId="77777777" w:rsidR="00ED23CF" w:rsidRPr="0004025D" w:rsidRDefault="00ED23CF" w:rsidP="000B2B04">
            <w:pPr>
              <w:pStyle w:val="Labor-Text"/>
              <w:tabs>
                <w:tab w:val="left" w:pos="709"/>
              </w:tabs>
              <w:rPr>
                <w:rFonts w:cs="Arial"/>
              </w:rPr>
            </w:pPr>
          </w:p>
        </w:tc>
        <w:tc>
          <w:tcPr>
            <w:tcW w:w="282" w:type="dxa"/>
          </w:tcPr>
          <w:p w14:paraId="7B24E543" w14:textId="77777777" w:rsidR="00ED23CF" w:rsidRPr="0004025D" w:rsidRDefault="00ED23CF" w:rsidP="000B2B04">
            <w:pPr>
              <w:pStyle w:val="Labor-Text"/>
              <w:tabs>
                <w:tab w:val="left" w:pos="709"/>
              </w:tabs>
              <w:rPr>
                <w:rFonts w:cs="Arial"/>
              </w:rPr>
            </w:pPr>
          </w:p>
        </w:tc>
        <w:tc>
          <w:tcPr>
            <w:tcW w:w="282" w:type="dxa"/>
          </w:tcPr>
          <w:p w14:paraId="517C24B0" w14:textId="77777777" w:rsidR="00ED23CF" w:rsidRPr="0004025D" w:rsidRDefault="00ED23CF" w:rsidP="000B2B04">
            <w:pPr>
              <w:pStyle w:val="Labor-Text"/>
              <w:tabs>
                <w:tab w:val="left" w:pos="709"/>
              </w:tabs>
              <w:rPr>
                <w:rFonts w:cs="Arial"/>
              </w:rPr>
            </w:pPr>
          </w:p>
        </w:tc>
        <w:tc>
          <w:tcPr>
            <w:tcW w:w="282" w:type="dxa"/>
          </w:tcPr>
          <w:p w14:paraId="22985CC4" w14:textId="77777777" w:rsidR="00ED23CF" w:rsidRPr="0004025D" w:rsidRDefault="00ED23CF" w:rsidP="000B2B04">
            <w:pPr>
              <w:pStyle w:val="Labor-Text"/>
              <w:tabs>
                <w:tab w:val="left" w:pos="709"/>
              </w:tabs>
              <w:rPr>
                <w:rFonts w:cs="Arial"/>
              </w:rPr>
            </w:pPr>
          </w:p>
        </w:tc>
        <w:tc>
          <w:tcPr>
            <w:tcW w:w="282" w:type="dxa"/>
          </w:tcPr>
          <w:p w14:paraId="4A2B8319" w14:textId="77777777" w:rsidR="00ED23CF" w:rsidRPr="0004025D" w:rsidRDefault="00ED23CF" w:rsidP="000B2B04">
            <w:pPr>
              <w:pStyle w:val="Labor-Text"/>
              <w:tabs>
                <w:tab w:val="left" w:pos="709"/>
              </w:tabs>
              <w:rPr>
                <w:rFonts w:cs="Arial"/>
              </w:rPr>
            </w:pPr>
          </w:p>
        </w:tc>
        <w:tc>
          <w:tcPr>
            <w:tcW w:w="282" w:type="dxa"/>
          </w:tcPr>
          <w:p w14:paraId="02514342" w14:textId="77777777" w:rsidR="00ED23CF" w:rsidRPr="0004025D" w:rsidRDefault="00ED23CF" w:rsidP="000B2B04">
            <w:pPr>
              <w:pStyle w:val="Labor-Text"/>
              <w:tabs>
                <w:tab w:val="left" w:pos="709"/>
              </w:tabs>
              <w:rPr>
                <w:rFonts w:cs="Arial"/>
              </w:rPr>
            </w:pPr>
          </w:p>
        </w:tc>
        <w:tc>
          <w:tcPr>
            <w:tcW w:w="282" w:type="dxa"/>
          </w:tcPr>
          <w:p w14:paraId="028DE10B" w14:textId="77777777" w:rsidR="00ED23CF" w:rsidRPr="0004025D" w:rsidRDefault="00ED23CF" w:rsidP="000B2B04">
            <w:pPr>
              <w:pStyle w:val="Labor-Text"/>
              <w:tabs>
                <w:tab w:val="left" w:pos="709"/>
              </w:tabs>
              <w:rPr>
                <w:rFonts w:cs="Arial"/>
              </w:rPr>
            </w:pPr>
          </w:p>
        </w:tc>
        <w:tc>
          <w:tcPr>
            <w:tcW w:w="282" w:type="dxa"/>
          </w:tcPr>
          <w:p w14:paraId="17FF20F8" w14:textId="77777777" w:rsidR="00ED23CF" w:rsidRPr="0004025D" w:rsidRDefault="00ED23CF" w:rsidP="000B2B04">
            <w:pPr>
              <w:pStyle w:val="Labor-Text"/>
              <w:tabs>
                <w:tab w:val="left" w:pos="709"/>
              </w:tabs>
              <w:rPr>
                <w:rFonts w:cs="Arial"/>
              </w:rPr>
            </w:pPr>
          </w:p>
        </w:tc>
        <w:tc>
          <w:tcPr>
            <w:tcW w:w="282" w:type="dxa"/>
          </w:tcPr>
          <w:p w14:paraId="31A07686" w14:textId="77777777" w:rsidR="00ED23CF" w:rsidRPr="0004025D" w:rsidRDefault="00ED23CF" w:rsidP="000B2B04">
            <w:pPr>
              <w:pStyle w:val="Labor-Text"/>
              <w:tabs>
                <w:tab w:val="left" w:pos="709"/>
              </w:tabs>
              <w:rPr>
                <w:rFonts w:cs="Arial"/>
              </w:rPr>
            </w:pPr>
          </w:p>
        </w:tc>
        <w:tc>
          <w:tcPr>
            <w:tcW w:w="282" w:type="dxa"/>
          </w:tcPr>
          <w:p w14:paraId="73EFB9E1" w14:textId="77777777" w:rsidR="00ED23CF" w:rsidRPr="0004025D" w:rsidRDefault="00ED23CF" w:rsidP="000B2B04">
            <w:pPr>
              <w:pStyle w:val="Labor-Text"/>
              <w:tabs>
                <w:tab w:val="left" w:pos="709"/>
              </w:tabs>
              <w:rPr>
                <w:rFonts w:cs="Arial"/>
              </w:rPr>
            </w:pPr>
          </w:p>
        </w:tc>
        <w:tc>
          <w:tcPr>
            <w:tcW w:w="282" w:type="dxa"/>
          </w:tcPr>
          <w:p w14:paraId="4EBAD424" w14:textId="77777777" w:rsidR="00ED23CF" w:rsidRPr="0004025D" w:rsidRDefault="00ED23CF" w:rsidP="000B2B04">
            <w:pPr>
              <w:pStyle w:val="Labor-Text"/>
              <w:tabs>
                <w:tab w:val="left" w:pos="709"/>
              </w:tabs>
              <w:rPr>
                <w:rFonts w:cs="Arial"/>
              </w:rPr>
            </w:pPr>
          </w:p>
        </w:tc>
        <w:tc>
          <w:tcPr>
            <w:tcW w:w="281" w:type="dxa"/>
          </w:tcPr>
          <w:p w14:paraId="70693607" w14:textId="77777777" w:rsidR="00ED23CF" w:rsidRPr="0004025D" w:rsidRDefault="00ED23CF" w:rsidP="000B2B04">
            <w:pPr>
              <w:pStyle w:val="Labor-Text"/>
              <w:tabs>
                <w:tab w:val="left" w:pos="709"/>
              </w:tabs>
              <w:rPr>
                <w:rFonts w:cs="Arial"/>
              </w:rPr>
            </w:pPr>
          </w:p>
        </w:tc>
        <w:tc>
          <w:tcPr>
            <w:tcW w:w="281" w:type="dxa"/>
          </w:tcPr>
          <w:p w14:paraId="0F4A994A" w14:textId="77777777" w:rsidR="00ED23CF" w:rsidRPr="0004025D" w:rsidRDefault="00ED23CF" w:rsidP="000B2B04">
            <w:pPr>
              <w:pStyle w:val="Labor-Text"/>
              <w:tabs>
                <w:tab w:val="left" w:pos="709"/>
              </w:tabs>
              <w:rPr>
                <w:rFonts w:cs="Arial"/>
              </w:rPr>
            </w:pPr>
          </w:p>
        </w:tc>
        <w:tc>
          <w:tcPr>
            <w:tcW w:w="281" w:type="dxa"/>
          </w:tcPr>
          <w:p w14:paraId="3BE77158" w14:textId="77777777" w:rsidR="00ED23CF" w:rsidRPr="0004025D" w:rsidRDefault="00ED23CF" w:rsidP="000B2B04">
            <w:pPr>
              <w:pStyle w:val="Labor-Text"/>
              <w:tabs>
                <w:tab w:val="left" w:pos="709"/>
              </w:tabs>
              <w:rPr>
                <w:rFonts w:cs="Arial"/>
              </w:rPr>
            </w:pPr>
          </w:p>
        </w:tc>
        <w:tc>
          <w:tcPr>
            <w:tcW w:w="281" w:type="dxa"/>
          </w:tcPr>
          <w:p w14:paraId="38F3FF0E" w14:textId="77777777" w:rsidR="00ED23CF" w:rsidRPr="0004025D" w:rsidRDefault="00ED23CF" w:rsidP="000B2B04">
            <w:pPr>
              <w:pStyle w:val="Labor-Text"/>
              <w:tabs>
                <w:tab w:val="left" w:pos="709"/>
              </w:tabs>
              <w:rPr>
                <w:rFonts w:cs="Arial"/>
              </w:rPr>
            </w:pPr>
          </w:p>
        </w:tc>
        <w:tc>
          <w:tcPr>
            <w:tcW w:w="281" w:type="dxa"/>
          </w:tcPr>
          <w:p w14:paraId="038C9DDF" w14:textId="77777777" w:rsidR="00ED23CF" w:rsidRPr="0004025D" w:rsidRDefault="00ED23CF" w:rsidP="000B2B04">
            <w:pPr>
              <w:pStyle w:val="Labor-Text"/>
              <w:tabs>
                <w:tab w:val="left" w:pos="709"/>
              </w:tabs>
              <w:rPr>
                <w:rFonts w:cs="Arial"/>
              </w:rPr>
            </w:pPr>
          </w:p>
        </w:tc>
        <w:tc>
          <w:tcPr>
            <w:tcW w:w="281" w:type="dxa"/>
          </w:tcPr>
          <w:p w14:paraId="44912910" w14:textId="77777777" w:rsidR="00ED23CF" w:rsidRPr="0004025D" w:rsidRDefault="00ED23CF" w:rsidP="000B2B04">
            <w:pPr>
              <w:pStyle w:val="Labor-Text"/>
              <w:tabs>
                <w:tab w:val="left" w:pos="709"/>
              </w:tabs>
              <w:rPr>
                <w:rFonts w:cs="Arial"/>
              </w:rPr>
            </w:pPr>
          </w:p>
        </w:tc>
        <w:tc>
          <w:tcPr>
            <w:tcW w:w="281" w:type="dxa"/>
          </w:tcPr>
          <w:p w14:paraId="0FE1155F" w14:textId="77777777" w:rsidR="00ED23CF" w:rsidRPr="0004025D" w:rsidRDefault="00ED23CF" w:rsidP="000B2B04">
            <w:pPr>
              <w:pStyle w:val="Labor-Text"/>
              <w:tabs>
                <w:tab w:val="left" w:pos="709"/>
              </w:tabs>
              <w:rPr>
                <w:rFonts w:cs="Arial"/>
              </w:rPr>
            </w:pPr>
          </w:p>
        </w:tc>
        <w:tc>
          <w:tcPr>
            <w:tcW w:w="281" w:type="dxa"/>
          </w:tcPr>
          <w:p w14:paraId="48FD86B9" w14:textId="77777777" w:rsidR="00ED23CF" w:rsidRPr="0004025D" w:rsidRDefault="00ED23CF" w:rsidP="000B2B04">
            <w:pPr>
              <w:pStyle w:val="Labor-Text"/>
              <w:tabs>
                <w:tab w:val="left" w:pos="709"/>
              </w:tabs>
              <w:rPr>
                <w:rFonts w:cs="Arial"/>
              </w:rPr>
            </w:pPr>
          </w:p>
        </w:tc>
        <w:tc>
          <w:tcPr>
            <w:tcW w:w="281" w:type="dxa"/>
          </w:tcPr>
          <w:p w14:paraId="41263D4D" w14:textId="77777777" w:rsidR="00ED23CF" w:rsidRPr="0004025D" w:rsidRDefault="00ED23CF" w:rsidP="000B2B04">
            <w:pPr>
              <w:pStyle w:val="Labor-Text"/>
              <w:tabs>
                <w:tab w:val="left" w:pos="709"/>
              </w:tabs>
              <w:rPr>
                <w:rFonts w:cs="Arial"/>
              </w:rPr>
            </w:pPr>
          </w:p>
        </w:tc>
        <w:tc>
          <w:tcPr>
            <w:tcW w:w="281" w:type="dxa"/>
          </w:tcPr>
          <w:p w14:paraId="730A817F" w14:textId="77777777" w:rsidR="00ED23CF" w:rsidRPr="0004025D" w:rsidRDefault="00ED23CF" w:rsidP="000B2B04">
            <w:pPr>
              <w:pStyle w:val="Labor-Text"/>
              <w:tabs>
                <w:tab w:val="left" w:pos="709"/>
              </w:tabs>
              <w:rPr>
                <w:rFonts w:cs="Arial"/>
              </w:rPr>
            </w:pPr>
          </w:p>
        </w:tc>
        <w:tc>
          <w:tcPr>
            <w:tcW w:w="281" w:type="dxa"/>
          </w:tcPr>
          <w:p w14:paraId="7516CCC2" w14:textId="77777777" w:rsidR="00ED23CF" w:rsidRPr="0004025D" w:rsidRDefault="00ED23CF" w:rsidP="000B2B04">
            <w:pPr>
              <w:pStyle w:val="Labor-Text"/>
              <w:tabs>
                <w:tab w:val="left" w:pos="709"/>
              </w:tabs>
              <w:rPr>
                <w:rFonts w:cs="Arial"/>
              </w:rPr>
            </w:pPr>
          </w:p>
        </w:tc>
        <w:tc>
          <w:tcPr>
            <w:tcW w:w="281" w:type="dxa"/>
          </w:tcPr>
          <w:p w14:paraId="06BA36C6" w14:textId="77777777" w:rsidR="00ED23CF" w:rsidRPr="0004025D" w:rsidRDefault="00ED23CF" w:rsidP="000B2B04">
            <w:pPr>
              <w:pStyle w:val="Labor-Text"/>
              <w:tabs>
                <w:tab w:val="left" w:pos="709"/>
              </w:tabs>
              <w:rPr>
                <w:rFonts w:cs="Arial"/>
              </w:rPr>
            </w:pPr>
          </w:p>
        </w:tc>
        <w:tc>
          <w:tcPr>
            <w:tcW w:w="281" w:type="dxa"/>
          </w:tcPr>
          <w:p w14:paraId="30D40CFE" w14:textId="77777777" w:rsidR="00ED23CF" w:rsidRPr="0004025D" w:rsidRDefault="00ED23CF" w:rsidP="000B2B04">
            <w:pPr>
              <w:pStyle w:val="Labor-Text"/>
              <w:tabs>
                <w:tab w:val="left" w:pos="709"/>
              </w:tabs>
              <w:rPr>
                <w:rFonts w:cs="Arial"/>
              </w:rPr>
            </w:pPr>
          </w:p>
        </w:tc>
        <w:tc>
          <w:tcPr>
            <w:tcW w:w="281" w:type="dxa"/>
          </w:tcPr>
          <w:p w14:paraId="5203358D" w14:textId="77777777" w:rsidR="00ED23CF" w:rsidRPr="0004025D" w:rsidRDefault="00ED23CF" w:rsidP="000B2B04">
            <w:pPr>
              <w:pStyle w:val="Labor-Text"/>
              <w:tabs>
                <w:tab w:val="left" w:pos="709"/>
              </w:tabs>
              <w:rPr>
                <w:rFonts w:cs="Arial"/>
              </w:rPr>
            </w:pPr>
          </w:p>
        </w:tc>
        <w:tc>
          <w:tcPr>
            <w:tcW w:w="281" w:type="dxa"/>
          </w:tcPr>
          <w:p w14:paraId="602A54C9" w14:textId="77777777" w:rsidR="00ED23CF" w:rsidRPr="0004025D" w:rsidRDefault="00ED23CF" w:rsidP="000B2B04">
            <w:pPr>
              <w:pStyle w:val="Labor-Text"/>
              <w:tabs>
                <w:tab w:val="left" w:pos="709"/>
              </w:tabs>
              <w:rPr>
                <w:rFonts w:cs="Arial"/>
              </w:rPr>
            </w:pPr>
          </w:p>
        </w:tc>
        <w:tc>
          <w:tcPr>
            <w:tcW w:w="281" w:type="dxa"/>
          </w:tcPr>
          <w:p w14:paraId="530398CE" w14:textId="77777777" w:rsidR="00ED23CF" w:rsidRPr="0004025D" w:rsidRDefault="00ED23CF" w:rsidP="000B2B04">
            <w:pPr>
              <w:pStyle w:val="Labor-Text"/>
              <w:tabs>
                <w:tab w:val="left" w:pos="709"/>
              </w:tabs>
              <w:rPr>
                <w:rFonts w:cs="Arial"/>
              </w:rPr>
            </w:pPr>
          </w:p>
        </w:tc>
        <w:tc>
          <w:tcPr>
            <w:tcW w:w="281" w:type="dxa"/>
          </w:tcPr>
          <w:p w14:paraId="4C0A055B" w14:textId="77777777" w:rsidR="00ED23CF" w:rsidRPr="0004025D" w:rsidRDefault="00ED23CF" w:rsidP="000B2B04">
            <w:pPr>
              <w:pStyle w:val="Labor-Text"/>
              <w:tabs>
                <w:tab w:val="left" w:pos="709"/>
              </w:tabs>
              <w:rPr>
                <w:rFonts w:cs="Arial"/>
              </w:rPr>
            </w:pPr>
          </w:p>
        </w:tc>
        <w:tc>
          <w:tcPr>
            <w:tcW w:w="281" w:type="dxa"/>
          </w:tcPr>
          <w:p w14:paraId="377C4AD4" w14:textId="77777777" w:rsidR="00ED23CF" w:rsidRPr="0004025D" w:rsidRDefault="00ED23CF" w:rsidP="000B2B04">
            <w:pPr>
              <w:pStyle w:val="Labor-Text"/>
              <w:tabs>
                <w:tab w:val="left" w:pos="709"/>
              </w:tabs>
              <w:rPr>
                <w:rFonts w:cs="Arial"/>
              </w:rPr>
            </w:pPr>
          </w:p>
        </w:tc>
      </w:tr>
      <w:tr w:rsidR="00ED23CF" w:rsidRPr="0004025D" w14:paraId="7F95899B" w14:textId="77777777" w:rsidTr="000B2B04">
        <w:trPr>
          <w:trHeight w:val="283"/>
        </w:trPr>
        <w:tc>
          <w:tcPr>
            <w:tcW w:w="282" w:type="dxa"/>
          </w:tcPr>
          <w:p w14:paraId="529AD245" w14:textId="77777777" w:rsidR="00ED23CF" w:rsidRPr="0004025D" w:rsidRDefault="00ED23CF" w:rsidP="000B2B04">
            <w:pPr>
              <w:pStyle w:val="Labor-Text"/>
              <w:tabs>
                <w:tab w:val="left" w:pos="709"/>
              </w:tabs>
              <w:rPr>
                <w:rFonts w:cs="Arial"/>
              </w:rPr>
            </w:pPr>
          </w:p>
        </w:tc>
        <w:tc>
          <w:tcPr>
            <w:tcW w:w="282" w:type="dxa"/>
          </w:tcPr>
          <w:p w14:paraId="1881713E" w14:textId="77777777" w:rsidR="00ED23CF" w:rsidRPr="0004025D" w:rsidRDefault="00ED23CF" w:rsidP="000B2B04">
            <w:pPr>
              <w:pStyle w:val="Labor-Text"/>
              <w:tabs>
                <w:tab w:val="left" w:pos="709"/>
              </w:tabs>
              <w:rPr>
                <w:rFonts w:cs="Arial"/>
              </w:rPr>
            </w:pPr>
          </w:p>
        </w:tc>
        <w:tc>
          <w:tcPr>
            <w:tcW w:w="282" w:type="dxa"/>
          </w:tcPr>
          <w:p w14:paraId="38E218A3" w14:textId="77777777" w:rsidR="00ED23CF" w:rsidRPr="0004025D" w:rsidRDefault="00ED23CF" w:rsidP="000B2B04">
            <w:pPr>
              <w:pStyle w:val="Labor-Text"/>
              <w:tabs>
                <w:tab w:val="left" w:pos="709"/>
              </w:tabs>
              <w:rPr>
                <w:rFonts w:cs="Arial"/>
              </w:rPr>
            </w:pPr>
          </w:p>
        </w:tc>
        <w:tc>
          <w:tcPr>
            <w:tcW w:w="282" w:type="dxa"/>
          </w:tcPr>
          <w:p w14:paraId="54D7F922" w14:textId="77777777" w:rsidR="00ED23CF" w:rsidRPr="0004025D" w:rsidRDefault="00ED23CF" w:rsidP="000B2B04">
            <w:pPr>
              <w:pStyle w:val="Labor-Text"/>
              <w:tabs>
                <w:tab w:val="left" w:pos="709"/>
              </w:tabs>
              <w:rPr>
                <w:rFonts w:cs="Arial"/>
              </w:rPr>
            </w:pPr>
          </w:p>
        </w:tc>
        <w:tc>
          <w:tcPr>
            <w:tcW w:w="282" w:type="dxa"/>
          </w:tcPr>
          <w:p w14:paraId="7C7D77F9" w14:textId="77777777" w:rsidR="00ED23CF" w:rsidRPr="0004025D" w:rsidRDefault="00ED23CF" w:rsidP="000B2B04">
            <w:pPr>
              <w:pStyle w:val="Labor-Text"/>
              <w:tabs>
                <w:tab w:val="left" w:pos="709"/>
              </w:tabs>
              <w:rPr>
                <w:rFonts w:cs="Arial"/>
              </w:rPr>
            </w:pPr>
          </w:p>
        </w:tc>
        <w:tc>
          <w:tcPr>
            <w:tcW w:w="282" w:type="dxa"/>
          </w:tcPr>
          <w:p w14:paraId="74707780" w14:textId="77777777" w:rsidR="00ED23CF" w:rsidRPr="0004025D" w:rsidRDefault="00ED23CF" w:rsidP="000B2B04">
            <w:pPr>
              <w:pStyle w:val="Labor-Text"/>
              <w:tabs>
                <w:tab w:val="left" w:pos="709"/>
              </w:tabs>
              <w:rPr>
                <w:rFonts w:cs="Arial"/>
              </w:rPr>
            </w:pPr>
          </w:p>
        </w:tc>
        <w:tc>
          <w:tcPr>
            <w:tcW w:w="282" w:type="dxa"/>
          </w:tcPr>
          <w:p w14:paraId="19A56702" w14:textId="77777777" w:rsidR="00ED23CF" w:rsidRPr="0004025D" w:rsidRDefault="00ED23CF" w:rsidP="000B2B04">
            <w:pPr>
              <w:pStyle w:val="Labor-Text"/>
              <w:tabs>
                <w:tab w:val="left" w:pos="709"/>
              </w:tabs>
              <w:rPr>
                <w:rFonts w:cs="Arial"/>
              </w:rPr>
            </w:pPr>
          </w:p>
        </w:tc>
        <w:tc>
          <w:tcPr>
            <w:tcW w:w="282" w:type="dxa"/>
          </w:tcPr>
          <w:p w14:paraId="796D74CA" w14:textId="77777777" w:rsidR="00ED23CF" w:rsidRPr="0004025D" w:rsidRDefault="00ED23CF" w:rsidP="000B2B04">
            <w:pPr>
              <w:pStyle w:val="Labor-Text"/>
              <w:tabs>
                <w:tab w:val="left" w:pos="709"/>
              </w:tabs>
              <w:rPr>
                <w:rFonts w:cs="Arial"/>
              </w:rPr>
            </w:pPr>
          </w:p>
        </w:tc>
        <w:tc>
          <w:tcPr>
            <w:tcW w:w="282" w:type="dxa"/>
          </w:tcPr>
          <w:p w14:paraId="77266B01" w14:textId="77777777" w:rsidR="00ED23CF" w:rsidRPr="0004025D" w:rsidRDefault="00ED23CF" w:rsidP="000B2B04">
            <w:pPr>
              <w:pStyle w:val="Labor-Text"/>
              <w:tabs>
                <w:tab w:val="left" w:pos="709"/>
              </w:tabs>
              <w:rPr>
                <w:rFonts w:cs="Arial"/>
              </w:rPr>
            </w:pPr>
          </w:p>
        </w:tc>
        <w:tc>
          <w:tcPr>
            <w:tcW w:w="282" w:type="dxa"/>
          </w:tcPr>
          <w:p w14:paraId="17E40EDC" w14:textId="77777777" w:rsidR="00ED23CF" w:rsidRPr="0004025D" w:rsidRDefault="00ED23CF" w:rsidP="000B2B04">
            <w:pPr>
              <w:pStyle w:val="Labor-Text"/>
              <w:tabs>
                <w:tab w:val="left" w:pos="709"/>
              </w:tabs>
              <w:rPr>
                <w:rFonts w:cs="Arial"/>
              </w:rPr>
            </w:pPr>
          </w:p>
        </w:tc>
        <w:tc>
          <w:tcPr>
            <w:tcW w:w="282" w:type="dxa"/>
          </w:tcPr>
          <w:p w14:paraId="231ACD63" w14:textId="77777777" w:rsidR="00ED23CF" w:rsidRPr="0004025D" w:rsidRDefault="00ED23CF" w:rsidP="000B2B04">
            <w:pPr>
              <w:pStyle w:val="Labor-Text"/>
              <w:tabs>
                <w:tab w:val="left" w:pos="709"/>
              </w:tabs>
              <w:rPr>
                <w:rFonts w:cs="Arial"/>
              </w:rPr>
            </w:pPr>
          </w:p>
        </w:tc>
        <w:tc>
          <w:tcPr>
            <w:tcW w:w="282" w:type="dxa"/>
          </w:tcPr>
          <w:p w14:paraId="56462309" w14:textId="77777777" w:rsidR="00ED23CF" w:rsidRPr="0004025D" w:rsidRDefault="00ED23CF" w:rsidP="000B2B04">
            <w:pPr>
              <w:pStyle w:val="Labor-Text"/>
              <w:tabs>
                <w:tab w:val="left" w:pos="709"/>
              </w:tabs>
              <w:rPr>
                <w:rFonts w:cs="Arial"/>
              </w:rPr>
            </w:pPr>
          </w:p>
        </w:tc>
        <w:tc>
          <w:tcPr>
            <w:tcW w:w="282" w:type="dxa"/>
          </w:tcPr>
          <w:p w14:paraId="5BBAE277" w14:textId="77777777" w:rsidR="00ED23CF" w:rsidRPr="0004025D" w:rsidRDefault="00ED23CF" w:rsidP="000B2B04">
            <w:pPr>
              <w:pStyle w:val="Labor-Text"/>
              <w:tabs>
                <w:tab w:val="left" w:pos="709"/>
              </w:tabs>
              <w:rPr>
                <w:rFonts w:cs="Arial"/>
              </w:rPr>
            </w:pPr>
          </w:p>
        </w:tc>
        <w:tc>
          <w:tcPr>
            <w:tcW w:w="282" w:type="dxa"/>
          </w:tcPr>
          <w:p w14:paraId="2B8ED309" w14:textId="77777777" w:rsidR="00ED23CF" w:rsidRPr="0004025D" w:rsidRDefault="00ED23CF" w:rsidP="000B2B04">
            <w:pPr>
              <w:pStyle w:val="Labor-Text"/>
              <w:tabs>
                <w:tab w:val="left" w:pos="709"/>
              </w:tabs>
              <w:rPr>
                <w:rFonts w:cs="Arial"/>
              </w:rPr>
            </w:pPr>
          </w:p>
        </w:tc>
        <w:tc>
          <w:tcPr>
            <w:tcW w:w="282" w:type="dxa"/>
          </w:tcPr>
          <w:p w14:paraId="2142D803" w14:textId="77777777" w:rsidR="00ED23CF" w:rsidRPr="0004025D" w:rsidRDefault="00ED23CF" w:rsidP="000B2B04">
            <w:pPr>
              <w:pStyle w:val="Labor-Text"/>
              <w:tabs>
                <w:tab w:val="left" w:pos="709"/>
              </w:tabs>
              <w:rPr>
                <w:rFonts w:cs="Arial"/>
              </w:rPr>
            </w:pPr>
          </w:p>
        </w:tc>
        <w:tc>
          <w:tcPr>
            <w:tcW w:w="281" w:type="dxa"/>
          </w:tcPr>
          <w:p w14:paraId="1C65B978" w14:textId="77777777" w:rsidR="00ED23CF" w:rsidRPr="0004025D" w:rsidRDefault="00ED23CF" w:rsidP="000B2B04">
            <w:pPr>
              <w:pStyle w:val="Labor-Text"/>
              <w:tabs>
                <w:tab w:val="left" w:pos="709"/>
              </w:tabs>
              <w:rPr>
                <w:rFonts w:cs="Arial"/>
              </w:rPr>
            </w:pPr>
          </w:p>
        </w:tc>
        <w:tc>
          <w:tcPr>
            <w:tcW w:w="281" w:type="dxa"/>
          </w:tcPr>
          <w:p w14:paraId="0588E3EC" w14:textId="77777777" w:rsidR="00ED23CF" w:rsidRPr="0004025D" w:rsidRDefault="00ED23CF" w:rsidP="000B2B04">
            <w:pPr>
              <w:pStyle w:val="Labor-Text"/>
              <w:tabs>
                <w:tab w:val="left" w:pos="709"/>
              </w:tabs>
              <w:rPr>
                <w:rFonts w:cs="Arial"/>
              </w:rPr>
            </w:pPr>
          </w:p>
        </w:tc>
        <w:tc>
          <w:tcPr>
            <w:tcW w:w="281" w:type="dxa"/>
          </w:tcPr>
          <w:p w14:paraId="6F9C9878" w14:textId="77777777" w:rsidR="00ED23CF" w:rsidRPr="0004025D" w:rsidRDefault="00ED23CF" w:rsidP="000B2B04">
            <w:pPr>
              <w:pStyle w:val="Labor-Text"/>
              <w:tabs>
                <w:tab w:val="left" w:pos="709"/>
              </w:tabs>
              <w:rPr>
                <w:rFonts w:cs="Arial"/>
              </w:rPr>
            </w:pPr>
          </w:p>
        </w:tc>
        <w:tc>
          <w:tcPr>
            <w:tcW w:w="281" w:type="dxa"/>
          </w:tcPr>
          <w:p w14:paraId="65921539" w14:textId="77777777" w:rsidR="00ED23CF" w:rsidRPr="0004025D" w:rsidRDefault="00ED23CF" w:rsidP="000B2B04">
            <w:pPr>
              <w:pStyle w:val="Labor-Text"/>
              <w:tabs>
                <w:tab w:val="left" w:pos="709"/>
              </w:tabs>
              <w:rPr>
                <w:rFonts w:cs="Arial"/>
              </w:rPr>
            </w:pPr>
          </w:p>
        </w:tc>
        <w:tc>
          <w:tcPr>
            <w:tcW w:w="281" w:type="dxa"/>
          </w:tcPr>
          <w:p w14:paraId="30451F9F" w14:textId="77777777" w:rsidR="00ED23CF" w:rsidRPr="0004025D" w:rsidRDefault="00ED23CF" w:rsidP="000B2B04">
            <w:pPr>
              <w:pStyle w:val="Labor-Text"/>
              <w:tabs>
                <w:tab w:val="left" w:pos="709"/>
              </w:tabs>
              <w:rPr>
                <w:rFonts w:cs="Arial"/>
              </w:rPr>
            </w:pPr>
          </w:p>
        </w:tc>
        <w:tc>
          <w:tcPr>
            <w:tcW w:w="281" w:type="dxa"/>
          </w:tcPr>
          <w:p w14:paraId="66DAF086" w14:textId="77777777" w:rsidR="00ED23CF" w:rsidRPr="0004025D" w:rsidRDefault="00ED23CF" w:rsidP="000B2B04">
            <w:pPr>
              <w:pStyle w:val="Labor-Text"/>
              <w:tabs>
                <w:tab w:val="left" w:pos="709"/>
              </w:tabs>
              <w:rPr>
                <w:rFonts w:cs="Arial"/>
              </w:rPr>
            </w:pPr>
          </w:p>
        </w:tc>
        <w:tc>
          <w:tcPr>
            <w:tcW w:w="281" w:type="dxa"/>
          </w:tcPr>
          <w:p w14:paraId="784A35BE" w14:textId="77777777" w:rsidR="00ED23CF" w:rsidRPr="0004025D" w:rsidRDefault="00ED23CF" w:rsidP="000B2B04">
            <w:pPr>
              <w:pStyle w:val="Labor-Text"/>
              <w:tabs>
                <w:tab w:val="left" w:pos="709"/>
              </w:tabs>
              <w:rPr>
                <w:rFonts w:cs="Arial"/>
              </w:rPr>
            </w:pPr>
          </w:p>
        </w:tc>
        <w:tc>
          <w:tcPr>
            <w:tcW w:w="281" w:type="dxa"/>
          </w:tcPr>
          <w:p w14:paraId="51FCBDE5" w14:textId="77777777" w:rsidR="00ED23CF" w:rsidRPr="0004025D" w:rsidRDefault="00ED23CF" w:rsidP="000B2B04">
            <w:pPr>
              <w:pStyle w:val="Labor-Text"/>
              <w:tabs>
                <w:tab w:val="left" w:pos="709"/>
              </w:tabs>
              <w:rPr>
                <w:rFonts w:cs="Arial"/>
              </w:rPr>
            </w:pPr>
          </w:p>
        </w:tc>
        <w:tc>
          <w:tcPr>
            <w:tcW w:w="281" w:type="dxa"/>
          </w:tcPr>
          <w:p w14:paraId="680DEE67" w14:textId="77777777" w:rsidR="00ED23CF" w:rsidRPr="0004025D" w:rsidRDefault="00ED23CF" w:rsidP="000B2B04">
            <w:pPr>
              <w:pStyle w:val="Labor-Text"/>
              <w:tabs>
                <w:tab w:val="left" w:pos="709"/>
              </w:tabs>
              <w:rPr>
                <w:rFonts w:cs="Arial"/>
              </w:rPr>
            </w:pPr>
          </w:p>
        </w:tc>
        <w:tc>
          <w:tcPr>
            <w:tcW w:w="281" w:type="dxa"/>
          </w:tcPr>
          <w:p w14:paraId="797FDB0D" w14:textId="77777777" w:rsidR="00ED23CF" w:rsidRPr="0004025D" w:rsidRDefault="00ED23CF" w:rsidP="000B2B04">
            <w:pPr>
              <w:pStyle w:val="Labor-Text"/>
              <w:tabs>
                <w:tab w:val="left" w:pos="709"/>
              </w:tabs>
              <w:rPr>
                <w:rFonts w:cs="Arial"/>
              </w:rPr>
            </w:pPr>
          </w:p>
        </w:tc>
        <w:tc>
          <w:tcPr>
            <w:tcW w:w="281" w:type="dxa"/>
          </w:tcPr>
          <w:p w14:paraId="390388AB" w14:textId="77777777" w:rsidR="00ED23CF" w:rsidRPr="0004025D" w:rsidRDefault="00ED23CF" w:rsidP="000B2B04">
            <w:pPr>
              <w:pStyle w:val="Labor-Text"/>
              <w:tabs>
                <w:tab w:val="left" w:pos="709"/>
              </w:tabs>
              <w:rPr>
                <w:rFonts w:cs="Arial"/>
              </w:rPr>
            </w:pPr>
          </w:p>
        </w:tc>
        <w:tc>
          <w:tcPr>
            <w:tcW w:w="281" w:type="dxa"/>
          </w:tcPr>
          <w:p w14:paraId="579EE734" w14:textId="77777777" w:rsidR="00ED23CF" w:rsidRPr="0004025D" w:rsidRDefault="00ED23CF" w:rsidP="000B2B04">
            <w:pPr>
              <w:pStyle w:val="Labor-Text"/>
              <w:tabs>
                <w:tab w:val="left" w:pos="709"/>
              </w:tabs>
              <w:rPr>
                <w:rFonts w:cs="Arial"/>
              </w:rPr>
            </w:pPr>
          </w:p>
        </w:tc>
        <w:tc>
          <w:tcPr>
            <w:tcW w:w="281" w:type="dxa"/>
          </w:tcPr>
          <w:p w14:paraId="0618A2FD" w14:textId="77777777" w:rsidR="00ED23CF" w:rsidRPr="0004025D" w:rsidRDefault="00ED23CF" w:rsidP="000B2B04">
            <w:pPr>
              <w:pStyle w:val="Labor-Text"/>
              <w:tabs>
                <w:tab w:val="left" w:pos="709"/>
              </w:tabs>
              <w:rPr>
                <w:rFonts w:cs="Arial"/>
              </w:rPr>
            </w:pPr>
          </w:p>
        </w:tc>
        <w:tc>
          <w:tcPr>
            <w:tcW w:w="281" w:type="dxa"/>
          </w:tcPr>
          <w:p w14:paraId="7A31895E" w14:textId="77777777" w:rsidR="00ED23CF" w:rsidRPr="0004025D" w:rsidRDefault="00ED23CF" w:rsidP="000B2B04">
            <w:pPr>
              <w:pStyle w:val="Labor-Text"/>
              <w:tabs>
                <w:tab w:val="left" w:pos="709"/>
              </w:tabs>
              <w:rPr>
                <w:rFonts w:cs="Arial"/>
              </w:rPr>
            </w:pPr>
          </w:p>
        </w:tc>
        <w:tc>
          <w:tcPr>
            <w:tcW w:w="281" w:type="dxa"/>
          </w:tcPr>
          <w:p w14:paraId="596FC399" w14:textId="77777777" w:rsidR="00ED23CF" w:rsidRPr="0004025D" w:rsidRDefault="00ED23CF" w:rsidP="000B2B04">
            <w:pPr>
              <w:pStyle w:val="Labor-Text"/>
              <w:tabs>
                <w:tab w:val="left" w:pos="709"/>
              </w:tabs>
              <w:rPr>
                <w:rFonts w:cs="Arial"/>
              </w:rPr>
            </w:pPr>
          </w:p>
        </w:tc>
        <w:tc>
          <w:tcPr>
            <w:tcW w:w="281" w:type="dxa"/>
          </w:tcPr>
          <w:p w14:paraId="2FAFA684" w14:textId="77777777" w:rsidR="00ED23CF" w:rsidRPr="0004025D" w:rsidRDefault="00ED23CF" w:rsidP="000B2B04">
            <w:pPr>
              <w:pStyle w:val="Labor-Text"/>
              <w:tabs>
                <w:tab w:val="left" w:pos="709"/>
              </w:tabs>
              <w:rPr>
                <w:rFonts w:cs="Arial"/>
              </w:rPr>
            </w:pPr>
          </w:p>
        </w:tc>
        <w:tc>
          <w:tcPr>
            <w:tcW w:w="281" w:type="dxa"/>
          </w:tcPr>
          <w:p w14:paraId="0093D8F1" w14:textId="77777777" w:rsidR="00ED23CF" w:rsidRPr="0004025D" w:rsidRDefault="00ED23CF" w:rsidP="000B2B04">
            <w:pPr>
              <w:pStyle w:val="Labor-Text"/>
              <w:tabs>
                <w:tab w:val="left" w:pos="709"/>
              </w:tabs>
              <w:rPr>
                <w:rFonts w:cs="Arial"/>
              </w:rPr>
            </w:pPr>
          </w:p>
        </w:tc>
        <w:tc>
          <w:tcPr>
            <w:tcW w:w="281" w:type="dxa"/>
          </w:tcPr>
          <w:p w14:paraId="42F657DD" w14:textId="77777777" w:rsidR="00ED23CF" w:rsidRPr="0004025D" w:rsidRDefault="00ED23CF" w:rsidP="000B2B04">
            <w:pPr>
              <w:pStyle w:val="Labor-Text"/>
              <w:tabs>
                <w:tab w:val="left" w:pos="709"/>
              </w:tabs>
              <w:rPr>
                <w:rFonts w:cs="Arial"/>
              </w:rPr>
            </w:pPr>
          </w:p>
        </w:tc>
      </w:tr>
      <w:tr w:rsidR="00ED23CF" w:rsidRPr="0004025D" w14:paraId="7687DD1C" w14:textId="77777777" w:rsidTr="000B2B04">
        <w:trPr>
          <w:trHeight w:val="283"/>
        </w:trPr>
        <w:tc>
          <w:tcPr>
            <w:tcW w:w="282" w:type="dxa"/>
          </w:tcPr>
          <w:p w14:paraId="3B8A826B" w14:textId="77777777" w:rsidR="00ED23CF" w:rsidRPr="0004025D" w:rsidRDefault="00ED23CF" w:rsidP="000B2B04">
            <w:pPr>
              <w:pStyle w:val="Labor-Text"/>
              <w:tabs>
                <w:tab w:val="left" w:pos="709"/>
              </w:tabs>
              <w:rPr>
                <w:rFonts w:cs="Arial"/>
              </w:rPr>
            </w:pPr>
          </w:p>
        </w:tc>
        <w:tc>
          <w:tcPr>
            <w:tcW w:w="282" w:type="dxa"/>
          </w:tcPr>
          <w:p w14:paraId="4BBA1358" w14:textId="77777777" w:rsidR="00ED23CF" w:rsidRPr="0004025D" w:rsidRDefault="00ED23CF" w:rsidP="000B2B04">
            <w:pPr>
              <w:pStyle w:val="Labor-Text"/>
              <w:tabs>
                <w:tab w:val="left" w:pos="709"/>
              </w:tabs>
              <w:rPr>
                <w:rFonts w:cs="Arial"/>
              </w:rPr>
            </w:pPr>
          </w:p>
        </w:tc>
        <w:tc>
          <w:tcPr>
            <w:tcW w:w="282" w:type="dxa"/>
          </w:tcPr>
          <w:p w14:paraId="3C84F3F5" w14:textId="77777777" w:rsidR="00ED23CF" w:rsidRPr="0004025D" w:rsidRDefault="00ED23CF" w:rsidP="000B2B04">
            <w:pPr>
              <w:pStyle w:val="Labor-Text"/>
              <w:tabs>
                <w:tab w:val="left" w:pos="709"/>
              </w:tabs>
              <w:rPr>
                <w:rFonts w:cs="Arial"/>
              </w:rPr>
            </w:pPr>
          </w:p>
        </w:tc>
        <w:tc>
          <w:tcPr>
            <w:tcW w:w="282" w:type="dxa"/>
          </w:tcPr>
          <w:p w14:paraId="538FC170" w14:textId="77777777" w:rsidR="00ED23CF" w:rsidRPr="0004025D" w:rsidRDefault="00ED23CF" w:rsidP="000B2B04">
            <w:pPr>
              <w:pStyle w:val="Labor-Text"/>
              <w:tabs>
                <w:tab w:val="left" w:pos="709"/>
              </w:tabs>
              <w:rPr>
                <w:rFonts w:cs="Arial"/>
              </w:rPr>
            </w:pPr>
          </w:p>
        </w:tc>
        <w:tc>
          <w:tcPr>
            <w:tcW w:w="282" w:type="dxa"/>
          </w:tcPr>
          <w:p w14:paraId="4CFCD1CF" w14:textId="77777777" w:rsidR="00ED23CF" w:rsidRPr="0004025D" w:rsidRDefault="00ED23CF" w:rsidP="000B2B04">
            <w:pPr>
              <w:pStyle w:val="Labor-Text"/>
              <w:tabs>
                <w:tab w:val="left" w:pos="709"/>
              </w:tabs>
              <w:rPr>
                <w:rFonts w:cs="Arial"/>
              </w:rPr>
            </w:pPr>
          </w:p>
        </w:tc>
        <w:tc>
          <w:tcPr>
            <w:tcW w:w="282" w:type="dxa"/>
          </w:tcPr>
          <w:p w14:paraId="1A09D029" w14:textId="77777777" w:rsidR="00ED23CF" w:rsidRPr="0004025D" w:rsidRDefault="00ED23CF" w:rsidP="000B2B04">
            <w:pPr>
              <w:pStyle w:val="Labor-Text"/>
              <w:tabs>
                <w:tab w:val="left" w:pos="709"/>
              </w:tabs>
              <w:rPr>
                <w:rFonts w:cs="Arial"/>
              </w:rPr>
            </w:pPr>
          </w:p>
        </w:tc>
        <w:tc>
          <w:tcPr>
            <w:tcW w:w="282" w:type="dxa"/>
          </w:tcPr>
          <w:p w14:paraId="05838632" w14:textId="77777777" w:rsidR="00ED23CF" w:rsidRPr="0004025D" w:rsidRDefault="00ED23CF" w:rsidP="000B2B04">
            <w:pPr>
              <w:pStyle w:val="Labor-Text"/>
              <w:tabs>
                <w:tab w:val="left" w:pos="709"/>
              </w:tabs>
              <w:rPr>
                <w:rFonts w:cs="Arial"/>
              </w:rPr>
            </w:pPr>
          </w:p>
        </w:tc>
        <w:tc>
          <w:tcPr>
            <w:tcW w:w="282" w:type="dxa"/>
          </w:tcPr>
          <w:p w14:paraId="21BFE2B7" w14:textId="77777777" w:rsidR="00ED23CF" w:rsidRPr="0004025D" w:rsidRDefault="00ED23CF" w:rsidP="000B2B04">
            <w:pPr>
              <w:pStyle w:val="Labor-Text"/>
              <w:tabs>
                <w:tab w:val="left" w:pos="709"/>
              </w:tabs>
              <w:rPr>
                <w:rFonts w:cs="Arial"/>
              </w:rPr>
            </w:pPr>
          </w:p>
        </w:tc>
        <w:tc>
          <w:tcPr>
            <w:tcW w:w="282" w:type="dxa"/>
          </w:tcPr>
          <w:p w14:paraId="596942F2" w14:textId="77777777" w:rsidR="00ED23CF" w:rsidRPr="0004025D" w:rsidRDefault="00ED23CF" w:rsidP="000B2B04">
            <w:pPr>
              <w:pStyle w:val="Labor-Text"/>
              <w:tabs>
                <w:tab w:val="left" w:pos="709"/>
              </w:tabs>
              <w:rPr>
                <w:rFonts w:cs="Arial"/>
              </w:rPr>
            </w:pPr>
          </w:p>
        </w:tc>
        <w:tc>
          <w:tcPr>
            <w:tcW w:w="282" w:type="dxa"/>
          </w:tcPr>
          <w:p w14:paraId="363A2E28" w14:textId="77777777" w:rsidR="00ED23CF" w:rsidRPr="0004025D" w:rsidRDefault="00ED23CF" w:rsidP="000B2B04">
            <w:pPr>
              <w:pStyle w:val="Labor-Text"/>
              <w:tabs>
                <w:tab w:val="left" w:pos="709"/>
              </w:tabs>
              <w:rPr>
                <w:rFonts w:cs="Arial"/>
              </w:rPr>
            </w:pPr>
          </w:p>
        </w:tc>
        <w:tc>
          <w:tcPr>
            <w:tcW w:w="282" w:type="dxa"/>
          </w:tcPr>
          <w:p w14:paraId="7109921D" w14:textId="77777777" w:rsidR="00ED23CF" w:rsidRPr="0004025D" w:rsidRDefault="00ED23CF" w:rsidP="000B2B04">
            <w:pPr>
              <w:pStyle w:val="Labor-Text"/>
              <w:tabs>
                <w:tab w:val="left" w:pos="709"/>
              </w:tabs>
              <w:rPr>
                <w:rFonts w:cs="Arial"/>
              </w:rPr>
            </w:pPr>
          </w:p>
        </w:tc>
        <w:tc>
          <w:tcPr>
            <w:tcW w:w="282" w:type="dxa"/>
          </w:tcPr>
          <w:p w14:paraId="17375DB8" w14:textId="77777777" w:rsidR="00ED23CF" w:rsidRPr="0004025D" w:rsidRDefault="00ED23CF" w:rsidP="000B2B04">
            <w:pPr>
              <w:pStyle w:val="Labor-Text"/>
              <w:tabs>
                <w:tab w:val="left" w:pos="709"/>
              </w:tabs>
              <w:rPr>
                <w:rFonts w:cs="Arial"/>
              </w:rPr>
            </w:pPr>
          </w:p>
        </w:tc>
        <w:tc>
          <w:tcPr>
            <w:tcW w:w="282" w:type="dxa"/>
          </w:tcPr>
          <w:p w14:paraId="421326FF" w14:textId="77777777" w:rsidR="00ED23CF" w:rsidRPr="0004025D" w:rsidRDefault="00ED23CF" w:rsidP="000B2B04">
            <w:pPr>
              <w:pStyle w:val="Labor-Text"/>
              <w:tabs>
                <w:tab w:val="left" w:pos="709"/>
              </w:tabs>
              <w:rPr>
                <w:rFonts w:cs="Arial"/>
              </w:rPr>
            </w:pPr>
          </w:p>
        </w:tc>
        <w:tc>
          <w:tcPr>
            <w:tcW w:w="282" w:type="dxa"/>
          </w:tcPr>
          <w:p w14:paraId="73CBE597" w14:textId="77777777" w:rsidR="00ED23CF" w:rsidRPr="0004025D" w:rsidRDefault="00ED23CF" w:rsidP="000B2B04">
            <w:pPr>
              <w:pStyle w:val="Labor-Text"/>
              <w:tabs>
                <w:tab w:val="left" w:pos="709"/>
              </w:tabs>
              <w:rPr>
                <w:rFonts w:cs="Arial"/>
              </w:rPr>
            </w:pPr>
          </w:p>
        </w:tc>
        <w:tc>
          <w:tcPr>
            <w:tcW w:w="282" w:type="dxa"/>
          </w:tcPr>
          <w:p w14:paraId="7033D3B4" w14:textId="77777777" w:rsidR="00ED23CF" w:rsidRPr="0004025D" w:rsidRDefault="00ED23CF" w:rsidP="000B2B04">
            <w:pPr>
              <w:pStyle w:val="Labor-Text"/>
              <w:tabs>
                <w:tab w:val="left" w:pos="709"/>
              </w:tabs>
              <w:rPr>
                <w:rFonts w:cs="Arial"/>
              </w:rPr>
            </w:pPr>
          </w:p>
        </w:tc>
        <w:tc>
          <w:tcPr>
            <w:tcW w:w="281" w:type="dxa"/>
          </w:tcPr>
          <w:p w14:paraId="0F4D985B" w14:textId="77777777" w:rsidR="00ED23CF" w:rsidRPr="0004025D" w:rsidRDefault="00ED23CF" w:rsidP="000B2B04">
            <w:pPr>
              <w:pStyle w:val="Labor-Text"/>
              <w:tabs>
                <w:tab w:val="left" w:pos="709"/>
              </w:tabs>
              <w:rPr>
                <w:rFonts w:cs="Arial"/>
              </w:rPr>
            </w:pPr>
          </w:p>
        </w:tc>
        <w:tc>
          <w:tcPr>
            <w:tcW w:w="281" w:type="dxa"/>
          </w:tcPr>
          <w:p w14:paraId="2EDA8731" w14:textId="77777777" w:rsidR="00ED23CF" w:rsidRPr="0004025D" w:rsidRDefault="00ED23CF" w:rsidP="000B2B04">
            <w:pPr>
              <w:pStyle w:val="Labor-Text"/>
              <w:tabs>
                <w:tab w:val="left" w:pos="709"/>
              </w:tabs>
              <w:rPr>
                <w:rFonts w:cs="Arial"/>
              </w:rPr>
            </w:pPr>
          </w:p>
        </w:tc>
        <w:tc>
          <w:tcPr>
            <w:tcW w:w="281" w:type="dxa"/>
          </w:tcPr>
          <w:p w14:paraId="10813C1E" w14:textId="77777777" w:rsidR="00ED23CF" w:rsidRPr="0004025D" w:rsidRDefault="00ED23CF" w:rsidP="000B2B04">
            <w:pPr>
              <w:pStyle w:val="Labor-Text"/>
              <w:tabs>
                <w:tab w:val="left" w:pos="709"/>
              </w:tabs>
              <w:rPr>
                <w:rFonts w:cs="Arial"/>
              </w:rPr>
            </w:pPr>
          </w:p>
        </w:tc>
        <w:tc>
          <w:tcPr>
            <w:tcW w:w="281" w:type="dxa"/>
          </w:tcPr>
          <w:p w14:paraId="48EC1228" w14:textId="77777777" w:rsidR="00ED23CF" w:rsidRPr="0004025D" w:rsidRDefault="00ED23CF" w:rsidP="000B2B04">
            <w:pPr>
              <w:pStyle w:val="Labor-Text"/>
              <w:tabs>
                <w:tab w:val="left" w:pos="709"/>
              </w:tabs>
              <w:rPr>
                <w:rFonts w:cs="Arial"/>
              </w:rPr>
            </w:pPr>
          </w:p>
        </w:tc>
        <w:tc>
          <w:tcPr>
            <w:tcW w:w="281" w:type="dxa"/>
          </w:tcPr>
          <w:p w14:paraId="23815868" w14:textId="77777777" w:rsidR="00ED23CF" w:rsidRPr="0004025D" w:rsidRDefault="00ED23CF" w:rsidP="000B2B04">
            <w:pPr>
              <w:pStyle w:val="Labor-Text"/>
              <w:tabs>
                <w:tab w:val="left" w:pos="709"/>
              </w:tabs>
              <w:rPr>
                <w:rFonts w:cs="Arial"/>
              </w:rPr>
            </w:pPr>
          </w:p>
        </w:tc>
        <w:tc>
          <w:tcPr>
            <w:tcW w:w="281" w:type="dxa"/>
          </w:tcPr>
          <w:p w14:paraId="34295963" w14:textId="77777777" w:rsidR="00ED23CF" w:rsidRPr="0004025D" w:rsidRDefault="00ED23CF" w:rsidP="000B2B04">
            <w:pPr>
              <w:pStyle w:val="Labor-Text"/>
              <w:tabs>
                <w:tab w:val="left" w:pos="709"/>
              </w:tabs>
              <w:rPr>
                <w:rFonts w:cs="Arial"/>
              </w:rPr>
            </w:pPr>
          </w:p>
        </w:tc>
        <w:tc>
          <w:tcPr>
            <w:tcW w:w="281" w:type="dxa"/>
          </w:tcPr>
          <w:p w14:paraId="3156E902" w14:textId="77777777" w:rsidR="00ED23CF" w:rsidRPr="0004025D" w:rsidRDefault="00ED23CF" w:rsidP="000B2B04">
            <w:pPr>
              <w:pStyle w:val="Labor-Text"/>
              <w:tabs>
                <w:tab w:val="left" w:pos="709"/>
              </w:tabs>
              <w:rPr>
                <w:rFonts w:cs="Arial"/>
              </w:rPr>
            </w:pPr>
          </w:p>
        </w:tc>
        <w:tc>
          <w:tcPr>
            <w:tcW w:w="281" w:type="dxa"/>
          </w:tcPr>
          <w:p w14:paraId="6E35B47C" w14:textId="77777777" w:rsidR="00ED23CF" w:rsidRPr="0004025D" w:rsidRDefault="00ED23CF" w:rsidP="000B2B04">
            <w:pPr>
              <w:pStyle w:val="Labor-Text"/>
              <w:tabs>
                <w:tab w:val="left" w:pos="709"/>
              </w:tabs>
              <w:rPr>
                <w:rFonts w:cs="Arial"/>
              </w:rPr>
            </w:pPr>
          </w:p>
        </w:tc>
        <w:tc>
          <w:tcPr>
            <w:tcW w:w="281" w:type="dxa"/>
          </w:tcPr>
          <w:p w14:paraId="1D59F32F" w14:textId="77777777" w:rsidR="00ED23CF" w:rsidRPr="0004025D" w:rsidRDefault="00ED23CF" w:rsidP="000B2B04">
            <w:pPr>
              <w:pStyle w:val="Labor-Text"/>
              <w:tabs>
                <w:tab w:val="left" w:pos="709"/>
              </w:tabs>
              <w:rPr>
                <w:rFonts w:cs="Arial"/>
              </w:rPr>
            </w:pPr>
          </w:p>
        </w:tc>
        <w:tc>
          <w:tcPr>
            <w:tcW w:w="281" w:type="dxa"/>
          </w:tcPr>
          <w:p w14:paraId="1ED3088D" w14:textId="77777777" w:rsidR="00ED23CF" w:rsidRPr="0004025D" w:rsidRDefault="00ED23CF" w:rsidP="000B2B04">
            <w:pPr>
              <w:pStyle w:val="Labor-Text"/>
              <w:tabs>
                <w:tab w:val="left" w:pos="709"/>
              </w:tabs>
              <w:rPr>
                <w:rFonts w:cs="Arial"/>
              </w:rPr>
            </w:pPr>
          </w:p>
        </w:tc>
        <w:tc>
          <w:tcPr>
            <w:tcW w:w="281" w:type="dxa"/>
          </w:tcPr>
          <w:p w14:paraId="20FBBEB9" w14:textId="77777777" w:rsidR="00ED23CF" w:rsidRPr="0004025D" w:rsidRDefault="00ED23CF" w:rsidP="000B2B04">
            <w:pPr>
              <w:pStyle w:val="Labor-Text"/>
              <w:tabs>
                <w:tab w:val="left" w:pos="709"/>
              </w:tabs>
              <w:rPr>
                <w:rFonts w:cs="Arial"/>
              </w:rPr>
            </w:pPr>
          </w:p>
        </w:tc>
        <w:tc>
          <w:tcPr>
            <w:tcW w:w="281" w:type="dxa"/>
          </w:tcPr>
          <w:p w14:paraId="74D08D34" w14:textId="77777777" w:rsidR="00ED23CF" w:rsidRPr="0004025D" w:rsidRDefault="00ED23CF" w:rsidP="000B2B04">
            <w:pPr>
              <w:pStyle w:val="Labor-Text"/>
              <w:tabs>
                <w:tab w:val="left" w:pos="709"/>
              </w:tabs>
              <w:rPr>
                <w:rFonts w:cs="Arial"/>
              </w:rPr>
            </w:pPr>
          </w:p>
        </w:tc>
        <w:tc>
          <w:tcPr>
            <w:tcW w:w="281" w:type="dxa"/>
          </w:tcPr>
          <w:p w14:paraId="7FC60776" w14:textId="77777777" w:rsidR="00ED23CF" w:rsidRPr="0004025D" w:rsidRDefault="00ED23CF" w:rsidP="000B2B04">
            <w:pPr>
              <w:pStyle w:val="Labor-Text"/>
              <w:tabs>
                <w:tab w:val="left" w:pos="709"/>
              </w:tabs>
              <w:rPr>
                <w:rFonts w:cs="Arial"/>
              </w:rPr>
            </w:pPr>
          </w:p>
        </w:tc>
        <w:tc>
          <w:tcPr>
            <w:tcW w:w="281" w:type="dxa"/>
          </w:tcPr>
          <w:p w14:paraId="6B193892" w14:textId="77777777" w:rsidR="00ED23CF" w:rsidRPr="0004025D" w:rsidRDefault="00ED23CF" w:rsidP="000B2B04">
            <w:pPr>
              <w:pStyle w:val="Labor-Text"/>
              <w:tabs>
                <w:tab w:val="left" w:pos="709"/>
              </w:tabs>
              <w:rPr>
                <w:rFonts w:cs="Arial"/>
              </w:rPr>
            </w:pPr>
          </w:p>
        </w:tc>
        <w:tc>
          <w:tcPr>
            <w:tcW w:w="281" w:type="dxa"/>
          </w:tcPr>
          <w:p w14:paraId="419C18DF" w14:textId="77777777" w:rsidR="00ED23CF" w:rsidRPr="0004025D" w:rsidRDefault="00ED23CF" w:rsidP="000B2B04">
            <w:pPr>
              <w:pStyle w:val="Labor-Text"/>
              <w:tabs>
                <w:tab w:val="left" w:pos="709"/>
              </w:tabs>
              <w:rPr>
                <w:rFonts w:cs="Arial"/>
              </w:rPr>
            </w:pPr>
          </w:p>
        </w:tc>
        <w:tc>
          <w:tcPr>
            <w:tcW w:w="281" w:type="dxa"/>
          </w:tcPr>
          <w:p w14:paraId="1C730924" w14:textId="77777777" w:rsidR="00ED23CF" w:rsidRPr="0004025D" w:rsidRDefault="00ED23CF" w:rsidP="000B2B04">
            <w:pPr>
              <w:pStyle w:val="Labor-Text"/>
              <w:tabs>
                <w:tab w:val="left" w:pos="709"/>
              </w:tabs>
              <w:rPr>
                <w:rFonts w:cs="Arial"/>
              </w:rPr>
            </w:pPr>
          </w:p>
        </w:tc>
        <w:tc>
          <w:tcPr>
            <w:tcW w:w="281" w:type="dxa"/>
          </w:tcPr>
          <w:p w14:paraId="043273A9" w14:textId="77777777" w:rsidR="00ED23CF" w:rsidRPr="0004025D" w:rsidRDefault="00ED23CF" w:rsidP="000B2B04">
            <w:pPr>
              <w:pStyle w:val="Labor-Text"/>
              <w:tabs>
                <w:tab w:val="left" w:pos="709"/>
              </w:tabs>
              <w:rPr>
                <w:rFonts w:cs="Arial"/>
              </w:rPr>
            </w:pPr>
          </w:p>
        </w:tc>
        <w:tc>
          <w:tcPr>
            <w:tcW w:w="281" w:type="dxa"/>
          </w:tcPr>
          <w:p w14:paraId="1E8BDC1C" w14:textId="77777777" w:rsidR="00ED23CF" w:rsidRPr="0004025D" w:rsidRDefault="00ED23CF" w:rsidP="000B2B04">
            <w:pPr>
              <w:pStyle w:val="Labor-Text"/>
              <w:tabs>
                <w:tab w:val="left" w:pos="709"/>
              </w:tabs>
              <w:rPr>
                <w:rFonts w:cs="Arial"/>
              </w:rPr>
            </w:pPr>
          </w:p>
        </w:tc>
      </w:tr>
      <w:tr w:rsidR="00ED23CF" w:rsidRPr="0004025D" w14:paraId="6CB7358E" w14:textId="77777777" w:rsidTr="000B2B04">
        <w:trPr>
          <w:trHeight w:val="283"/>
        </w:trPr>
        <w:tc>
          <w:tcPr>
            <w:tcW w:w="282" w:type="dxa"/>
          </w:tcPr>
          <w:p w14:paraId="1AC4504B" w14:textId="77777777" w:rsidR="00ED23CF" w:rsidRPr="0004025D" w:rsidRDefault="00ED23CF" w:rsidP="000B2B04">
            <w:pPr>
              <w:pStyle w:val="Labor-Text"/>
              <w:tabs>
                <w:tab w:val="left" w:pos="709"/>
              </w:tabs>
              <w:rPr>
                <w:rFonts w:cs="Arial"/>
              </w:rPr>
            </w:pPr>
          </w:p>
        </w:tc>
        <w:tc>
          <w:tcPr>
            <w:tcW w:w="282" w:type="dxa"/>
          </w:tcPr>
          <w:p w14:paraId="7849139A" w14:textId="77777777" w:rsidR="00ED23CF" w:rsidRPr="0004025D" w:rsidRDefault="00ED23CF" w:rsidP="000B2B04">
            <w:pPr>
              <w:pStyle w:val="Labor-Text"/>
              <w:tabs>
                <w:tab w:val="left" w:pos="709"/>
              </w:tabs>
              <w:rPr>
                <w:rFonts w:cs="Arial"/>
              </w:rPr>
            </w:pPr>
          </w:p>
        </w:tc>
        <w:tc>
          <w:tcPr>
            <w:tcW w:w="282" w:type="dxa"/>
          </w:tcPr>
          <w:p w14:paraId="2681EA4A" w14:textId="77777777" w:rsidR="00ED23CF" w:rsidRPr="0004025D" w:rsidRDefault="00ED23CF" w:rsidP="000B2B04">
            <w:pPr>
              <w:pStyle w:val="Labor-Text"/>
              <w:tabs>
                <w:tab w:val="left" w:pos="709"/>
              </w:tabs>
              <w:rPr>
                <w:rFonts w:cs="Arial"/>
              </w:rPr>
            </w:pPr>
          </w:p>
        </w:tc>
        <w:tc>
          <w:tcPr>
            <w:tcW w:w="282" w:type="dxa"/>
          </w:tcPr>
          <w:p w14:paraId="6105EFB9" w14:textId="77777777" w:rsidR="00ED23CF" w:rsidRPr="0004025D" w:rsidRDefault="00ED23CF" w:rsidP="000B2B04">
            <w:pPr>
              <w:pStyle w:val="Labor-Text"/>
              <w:tabs>
                <w:tab w:val="left" w:pos="709"/>
              </w:tabs>
              <w:rPr>
                <w:rFonts w:cs="Arial"/>
              </w:rPr>
            </w:pPr>
          </w:p>
        </w:tc>
        <w:tc>
          <w:tcPr>
            <w:tcW w:w="282" w:type="dxa"/>
          </w:tcPr>
          <w:p w14:paraId="3BCA7A0D" w14:textId="77777777" w:rsidR="00ED23CF" w:rsidRPr="0004025D" w:rsidRDefault="00ED23CF" w:rsidP="000B2B04">
            <w:pPr>
              <w:pStyle w:val="Labor-Text"/>
              <w:tabs>
                <w:tab w:val="left" w:pos="709"/>
              </w:tabs>
              <w:rPr>
                <w:rFonts w:cs="Arial"/>
              </w:rPr>
            </w:pPr>
          </w:p>
        </w:tc>
        <w:tc>
          <w:tcPr>
            <w:tcW w:w="282" w:type="dxa"/>
          </w:tcPr>
          <w:p w14:paraId="61B92980" w14:textId="77777777" w:rsidR="00ED23CF" w:rsidRPr="0004025D" w:rsidRDefault="00ED23CF" w:rsidP="000B2B04">
            <w:pPr>
              <w:pStyle w:val="Labor-Text"/>
              <w:tabs>
                <w:tab w:val="left" w:pos="709"/>
              </w:tabs>
              <w:rPr>
                <w:rFonts w:cs="Arial"/>
              </w:rPr>
            </w:pPr>
          </w:p>
        </w:tc>
        <w:tc>
          <w:tcPr>
            <w:tcW w:w="282" w:type="dxa"/>
          </w:tcPr>
          <w:p w14:paraId="1779F91B" w14:textId="77777777" w:rsidR="00ED23CF" w:rsidRPr="0004025D" w:rsidRDefault="00ED23CF" w:rsidP="000B2B04">
            <w:pPr>
              <w:pStyle w:val="Labor-Text"/>
              <w:tabs>
                <w:tab w:val="left" w:pos="709"/>
              </w:tabs>
              <w:rPr>
                <w:rFonts w:cs="Arial"/>
              </w:rPr>
            </w:pPr>
          </w:p>
        </w:tc>
        <w:tc>
          <w:tcPr>
            <w:tcW w:w="282" w:type="dxa"/>
          </w:tcPr>
          <w:p w14:paraId="3D563FF9" w14:textId="77777777" w:rsidR="00ED23CF" w:rsidRPr="0004025D" w:rsidRDefault="00ED23CF" w:rsidP="000B2B04">
            <w:pPr>
              <w:pStyle w:val="Labor-Text"/>
              <w:tabs>
                <w:tab w:val="left" w:pos="709"/>
              </w:tabs>
              <w:rPr>
                <w:rFonts w:cs="Arial"/>
              </w:rPr>
            </w:pPr>
          </w:p>
        </w:tc>
        <w:tc>
          <w:tcPr>
            <w:tcW w:w="282" w:type="dxa"/>
          </w:tcPr>
          <w:p w14:paraId="30E11205" w14:textId="77777777" w:rsidR="00ED23CF" w:rsidRPr="0004025D" w:rsidRDefault="00ED23CF" w:rsidP="000B2B04">
            <w:pPr>
              <w:pStyle w:val="Labor-Text"/>
              <w:tabs>
                <w:tab w:val="left" w:pos="709"/>
              </w:tabs>
              <w:rPr>
                <w:rFonts w:cs="Arial"/>
              </w:rPr>
            </w:pPr>
          </w:p>
        </w:tc>
        <w:tc>
          <w:tcPr>
            <w:tcW w:w="282" w:type="dxa"/>
          </w:tcPr>
          <w:p w14:paraId="457D0622" w14:textId="77777777" w:rsidR="00ED23CF" w:rsidRPr="0004025D" w:rsidRDefault="00ED23CF" w:rsidP="000B2B04">
            <w:pPr>
              <w:pStyle w:val="Labor-Text"/>
              <w:tabs>
                <w:tab w:val="left" w:pos="709"/>
              </w:tabs>
              <w:rPr>
                <w:rFonts w:cs="Arial"/>
              </w:rPr>
            </w:pPr>
          </w:p>
        </w:tc>
        <w:tc>
          <w:tcPr>
            <w:tcW w:w="282" w:type="dxa"/>
          </w:tcPr>
          <w:p w14:paraId="686128A8" w14:textId="77777777" w:rsidR="00ED23CF" w:rsidRPr="0004025D" w:rsidRDefault="00ED23CF" w:rsidP="000B2B04">
            <w:pPr>
              <w:pStyle w:val="Labor-Text"/>
              <w:tabs>
                <w:tab w:val="left" w:pos="709"/>
              </w:tabs>
              <w:rPr>
                <w:rFonts w:cs="Arial"/>
              </w:rPr>
            </w:pPr>
          </w:p>
        </w:tc>
        <w:tc>
          <w:tcPr>
            <w:tcW w:w="282" w:type="dxa"/>
          </w:tcPr>
          <w:p w14:paraId="72619ADB" w14:textId="77777777" w:rsidR="00ED23CF" w:rsidRPr="0004025D" w:rsidRDefault="00ED23CF" w:rsidP="000B2B04">
            <w:pPr>
              <w:pStyle w:val="Labor-Text"/>
              <w:tabs>
                <w:tab w:val="left" w:pos="709"/>
              </w:tabs>
              <w:rPr>
                <w:rFonts w:cs="Arial"/>
              </w:rPr>
            </w:pPr>
          </w:p>
        </w:tc>
        <w:tc>
          <w:tcPr>
            <w:tcW w:w="282" w:type="dxa"/>
          </w:tcPr>
          <w:p w14:paraId="257EBDFE" w14:textId="77777777" w:rsidR="00ED23CF" w:rsidRPr="0004025D" w:rsidRDefault="00ED23CF" w:rsidP="000B2B04">
            <w:pPr>
              <w:pStyle w:val="Labor-Text"/>
              <w:tabs>
                <w:tab w:val="left" w:pos="709"/>
              </w:tabs>
              <w:rPr>
                <w:rFonts w:cs="Arial"/>
              </w:rPr>
            </w:pPr>
          </w:p>
        </w:tc>
        <w:tc>
          <w:tcPr>
            <w:tcW w:w="282" w:type="dxa"/>
          </w:tcPr>
          <w:p w14:paraId="0A4B8BA0" w14:textId="77777777" w:rsidR="00ED23CF" w:rsidRPr="0004025D" w:rsidRDefault="00ED23CF" w:rsidP="000B2B04">
            <w:pPr>
              <w:pStyle w:val="Labor-Text"/>
              <w:tabs>
                <w:tab w:val="left" w:pos="709"/>
              </w:tabs>
              <w:rPr>
                <w:rFonts w:cs="Arial"/>
              </w:rPr>
            </w:pPr>
          </w:p>
        </w:tc>
        <w:tc>
          <w:tcPr>
            <w:tcW w:w="282" w:type="dxa"/>
          </w:tcPr>
          <w:p w14:paraId="0F381E25" w14:textId="77777777" w:rsidR="00ED23CF" w:rsidRPr="0004025D" w:rsidRDefault="00ED23CF" w:rsidP="000B2B04">
            <w:pPr>
              <w:pStyle w:val="Labor-Text"/>
              <w:tabs>
                <w:tab w:val="left" w:pos="709"/>
              </w:tabs>
              <w:rPr>
                <w:rFonts w:cs="Arial"/>
              </w:rPr>
            </w:pPr>
          </w:p>
        </w:tc>
        <w:tc>
          <w:tcPr>
            <w:tcW w:w="281" w:type="dxa"/>
          </w:tcPr>
          <w:p w14:paraId="76E91A93" w14:textId="77777777" w:rsidR="00ED23CF" w:rsidRPr="0004025D" w:rsidRDefault="00ED23CF" w:rsidP="000B2B04">
            <w:pPr>
              <w:pStyle w:val="Labor-Text"/>
              <w:tabs>
                <w:tab w:val="left" w:pos="709"/>
              </w:tabs>
              <w:rPr>
                <w:rFonts w:cs="Arial"/>
              </w:rPr>
            </w:pPr>
          </w:p>
        </w:tc>
        <w:tc>
          <w:tcPr>
            <w:tcW w:w="281" w:type="dxa"/>
          </w:tcPr>
          <w:p w14:paraId="67AD6EE3" w14:textId="77777777" w:rsidR="00ED23CF" w:rsidRPr="0004025D" w:rsidRDefault="00ED23CF" w:rsidP="000B2B04">
            <w:pPr>
              <w:pStyle w:val="Labor-Text"/>
              <w:tabs>
                <w:tab w:val="left" w:pos="709"/>
              </w:tabs>
              <w:rPr>
                <w:rFonts w:cs="Arial"/>
              </w:rPr>
            </w:pPr>
          </w:p>
        </w:tc>
        <w:tc>
          <w:tcPr>
            <w:tcW w:w="281" w:type="dxa"/>
          </w:tcPr>
          <w:p w14:paraId="0383F37A" w14:textId="77777777" w:rsidR="00ED23CF" w:rsidRPr="0004025D" w:rsidRDefault="00ED23CF" w:rsidP="000B2B04">
            <w:pPr>
              <w:pStyle w:val="Labor-Text"/>
              <w:tabs>
                <w:tab w:val="left" w:pos="709"/>
              </w:tabs>
              <w:rPr>
                <w:rFonts w:cs="Arial"/>
              </w:rPr>
            </w:pPr>
          </w:p>
        </w:tc>
        <w:tc>
          <w:tcPr>
            <w:tcW w:w="281" w:type="dxa"/>
          </w:tcPr>
          <w:p w14:paraId="78205035" w14:textId="77777777" w:rsidR="00ED23CF" w:rsidRPr="0004025D" w:rsidRDefault="00ED23CF" w:rsidP="000B2B04">
            <w:pPr>
              <w:pStyle w:val="Labor-Text"/>
              <w:tabs>
                <w:tab w:val="left" w:pos="709"/>
              </w:tabs>
              <w:rPr>
                <w:rFonts w:cs="Arial"/>
              </w:rPr>
            </w:pPr>
          </w:p>
        </w:tc>
        <w:tc>
          <w:tcPr>
            <w:tcW w:w="281" w:type="dxa"/>
          </w:tcPr>
          <w:p w14:paraId="0AB1E6A3" w14:textId="77777777" w:rsidR="00ED23CF" w:rsidRPr="0004025D" w:rsidRDefault="00ED23CF" w:rsidP="000B2B04">
            <w:pPr>
              <w:pStyle w:val="Labor-Text"/>
              <w:tabs>
                <w:tab w:val="left" w:pos="709"/>
              </w:tabs>
              <w:rPr>
                <w:rFonts w:cs="Arial"/>
              </w:rPr>
            </w:pPr>
          </w:p>
        </w:tc>
        <w:tc>
          <w:tcPr>
            <w:tcW w:w="281" w:type="dxa"/>
          </w:tcPr>
          <w:p w14:paraId="65E9A58C" w14:textId="77777777" w:rsidR="00ED23CF" w:rsidRPr="0004025D" w:rsidRDefault="00ED23CF" w:rsidP="000B2B04">
            <w:pPr>
              <w:pStyle w:val="Labor-Text"/>
              <w:tabs>
                <w:tab w:val="left" w:pos="709"/>
              </w:tabs>
              <w:rPr>
                <w:rFonts w:cs="Arial"/>
              </w:rPr>
            </w:pPr>
          </w:p>
        </w:tc>
        <w:tc>
          <w:tcPr>
            <w:tcW w:w="281" w:type="dxa"/>
          </w:tcPr>
          <w:p w14:paraId="4F80DDC0" w14:textId="77777777" w:rsidR="00ED23CF" w:rsidRPr="0004025D" w:rsidRDefault="00ED23CF" w:rsidP="000B2B04">
            <w:pPr>
              <w:pStyle w:val="Labor-Text"/>
              <w:tabs>
                <w:tab w:val="left" w:pos="709"/>
              </w:tabs>
              <w:rPr>
                <w:rFonts w:cs="Arial"/>
              </w:rPr>
            </w:pPr>
          </w:p>
        </w:tc>
        <w:tc>
          <w:tcPr>
            <w:tcW w:w="281" w:type="dxa"/>
          </w:tcPr>
          <w:p w14:paraId="1DC7EC30" w14:textId="77777777" w:rsidR="00ED23CF" w:rsidRPr="0004025D" w:rsidRDefault="00ED23CF" w:rsidP="000B2B04">
            <w:pPr>
              <w:pStyle w:val="Labor-Text"/>
              <w:tabs>
                <w:tab w:val="left" w:pos="709"/>
              </w:tabs>
              <w:rPr>
                <w:rFonts w:cs="Arial"/>
              </w:rPr>
            </w:pPr>
          </w:p>
        </w:tc>
        <w:tc>
          <w:tcPr>
            <w:tcW w:w="281" w:type="dxa"/>
          </w:tcPr>
          <w:p w14:paraId="19BCB453" w14:textId="77777777" w:rsidR="00ED23CF" w:rsidRPr="0004025D" w:rsidRDefault="00ED23CF" w:rsidP="000B2B04">
            <w:pPr>
              <w:pStyle w:val="Labor-Text"/>
              <w:tabs>
                <w:tab w:val="left" w:pos="709"/>
              </w:tabs>
              <w:rPr>
                <w:rFonts w:cs="Arial"/>
              </w:rPr>
            </w:pPr>
          </w:p>
        </w:tc>
        <w:tc>
          <w:tcPr>
            <w:tcW w:w="281" w:type="dxa"/>
          </w:tcPr>
          <w:p w14:paraId="775E812E" w14:textId="77777777" w:rsidR="00ED23CF" w:rsidRPr="0004025D" w:rsidRDefault="00ED23CF" w:rsidP="000B2B04">
            <w:pPr>
              <w:pStyle w:val="Labor-Text"/>
              <w:tabs>
                <w:tab w:val="left" w:pos="709"/>
              </w:tabs>
              <w:rPr>
                <w:rFonts w:cs="Arial"/>
              </w:rPr>
            </w:pPr>
          </w:p>
        </w:tc>
        <w:tc>
          <w:tcPr>
            <w:tcW w:w="281" w:type="dxa"/>
          </w:tcPr>
          <w:p w14:paraId="7F8EC847" w14:textId="77777777" w:rsidR="00ED23CF" w:rsidRPr="0004025D" w:rsidRDefault="00ED23CF" w:rsidP="000B2B04">
            <w:pPr>
              <w:pStyle w:val="Labor-Text"/>
              <w:tabs>
                <w:tab w:val="left" w:pos="709"/>
              </w:tabs>
              <w:rPr>
                <w:rFonts w:cs="Arial"/>
              </w:rPr>
            </w:pPr>
          </w:p>
        </w:tc>
        <w:tc>
          <w:tcPr>
            <w:tcW w:w="281" w:type="dxa"/>
          </w:tcPr>
          <w:p w14:paraId="23A654B0" w14:textId="77777777" w:rsidR="00ED23CF" w:rsidRPr="0004025D" w:rsidRDefault="00ED23CF" w:rsidP="000B2B04">
            <w:pPr>
              <w:pStyle w:val="Labor-Text"/>
              <w:tabs>
                <w:tab w:val="left" w:pos="709"/>
              </w:tabs>
              <w:rPr>
                <w:rFonts w:cs="Arial"/>
              </w:rPr>
            </w:pPr>
          </w:p>
        </w:tc>
        <w:tc>
          <w:tcPr>
            <w:tcW w:w="281" w:type="dxa"/>
          </w:tcPr>
          <w:p w14:paraId="3F0BB862" w14:textId="77777777" w:rsidR="00ED23CF" w:rsidRPr="0004025D" w:rsidRDefault="00ED23CF" w:rsidP="000B2B04">
            <w:pPr>
              <w:pStyle w:val="Labor-Text"/>
              <w:tabs>
                <w:tab w:val="left" w:pos="709"/>
              </w:tabs>
              <w:rPr>
                <w:rFonts w:cs="Arial"/>
              </w:rPr>
            </w:pPr>
          </w:p>
        </w:tc>
        <w:tc>
          <w:tcPr>
            <w:tcW w:w="281" w:type="dxa"/>
          </w:tcPr>
          <w:p w14:paraId="3FAD5647" w14:textId="77777777" w:rsidR="00ED23CF" w:rsidRPr="0004025D" w:rsidRDefault="00ED23CF" w:rsidP="000B2B04">
            <w:pPr>
              <w:pStyle w:val="Labor-Text"/>
              <w:tabs>
                <w:tab w:val="left" w:pos="709"/>
              </w:tabs>
              <w:rPr>
                <w:rFonts w:cs="Arial"/>
              </w:rPr>
            </w:pPr>
          </w:p>
        </w:tc>
        <w:tc>
          <w:tcPr>
            <w:tcW w:w="281" w:type="dxa"/>
          </w:tcPr>
          <w:p w14:paraId="77D3B0FD" w14:textId="77777777" w:rsidR="00ED23CF" w:rsidRPr="0004025D" w:rsidRDefault="00ED23CF" w:rsidP="000B2B04">
            <w:pPr>
              <w:pStyle w:val="Labor-Text"/>
              <w:tabs>
                <w:tab w:val="left" w:pos="709"/>
              </w:tabs>
              <w:rPr>
                <w:rFonts w:cs="Arial"/>
              </w:rPr>
            </w:pPr>
          </w:p>
        </w:tc>
        <w:tc>
          <w:tcPr>
            <w:tcW w:w="281" w:type="dxa"/>
          </w:tcPr>
          <w:p w14:paraId="0F39D9E4" w14:textId="77777777" w:rsidR="00ED23CF" w:rsidRPr="0004025D" w:rsidRDefault="00ED23CF" w:rsidP="000B2B04">
            <w:pPr>
              <w:pStyle w:val="Labor-Text"/>
              <w:tabs>
                <w:tab w:val="left" w:pos="709"/>
              </w:tabs>
              <w:rPr>
                <w:rFonts w:cs="Arial"/>
              </w:rPr>
            </w:pPr>
          </w:p>
        </w:tc>
        <w:tc>
          <w:tcPr>
            <w:tcW w:w="281" w:type="dxa"/>
          </w:tcPr>
          <w:p w14:paraId="3968BC98" w14:textId="77777777" w:rsidR="00ED23CF" w:rsidRPr="0004025D" w:rsidRDefault="00ED23CF" w:rsidP="000B2B04">
            <w:pPr>
              <w:pStyle w:val="Labor-Text"/>
              <w:tabs>
                <w:tab w:val="left" w:pos="709"/>
              </w:tabs>
              <w:rPr>
                <w:rFonts w:cs="Arial"/>
              </w:rPr>
            </w:pPr>
          </w:p>
        </w:tc>
        <w:tc>
          <w:tcPr>
            <w:tcW w:w="281" w:type="dxa"/>
          </w:tcPr>
          <w:p w14:paraId="0217F8FA" w14:textId="77777777" w:rsidR="00ED23CF" w:rsidRPr="0004025D" w:rsidRDefault="00ED23CF" w:rsidP="000B2B04">
            <w:pPr>
              <w:pStyle w:val="Labor-Text"/>
              <w:tabs>
                <w:tab w:val="left" w:pos="709"/>
              </w:tabs>
              <w:rPr>
                <w:rFonts w:cs="Arial"/>
              </w:rPr>
            </w:pPr>
          </w:p>
        </w:tc>
      </w:tr>
      <w:tr w:rsidR="00ED23CF" w:rsidRPr="0004025D" w14:paraId="49D5D2BC" w14:textId="77777777" w:rsidTr="000B2B04">
        <w:trPr>
          <w:trHeight w:val="283"/>
        </w:trPr>
        <w:tc>
          <w:tcPr>
            <w:tcW w:w="282" w:type="dxa"/>
          </w:tcPr>
          <w:p w14:paraId="1CB52834" w14:textId="77777777" w:rsidR="00ED23CF" w:rsidRPr="0004025D" w:rsidRDefault="00ED23CF" w:rsidP="000B2B04">
            <w:pPr>
              <w:pStyle w:val="Labor-Text"/>
              <w:tabs>
                <w:tab w:val="left" w:pos="709"/>
              </w:tabs>
              <w:rPr>
                <w:rFonts w:cs="Arial"/>
              </w:rPr>
            </w:pPr>
          </w:p>
        </w:tc>
        <w:tc>
          <w:tcPr>
            <w:tcW w:w="282" w:type="dxa"/>
          </w:tcPr>
          <w:p w14:paraId="6CD40CBC" w14:textId="77777777" w:rsidR="00ED23CF" w:rsidRPr="0004025D" w:rsidRDefault="00ED23CF" w:rsidP="000B2B04">
            <w:pPr>
              <w:pStyle w:val="Labor-Text"/>
              <w:tabs>
                <w:tab w:val="left" w:pos="709"/>
              </w:tabs>
              <w:rPr>
                <w:rFonts w:cs="Arial"/>
              </w:rPr>
            </w:pPr>
          </w:p>
        </w:tc>
        <w:tc>
          <w:tcPr>
            <w:tcW w:w="282" w:type="dxa"/>
          </w:tcPr>
          <w:p w14:paraId="1DF96AD4" w14:textId="77777777" w:rsidR="00ED23CF" w:rsidRPr="0004025D" w:rsidRDefault="00ED23CF" w:rsidP="000B2B04">
            <w:pPr>
              <w:pStyle w:val="Labor-Text"/>
              <w:tabs>
                <w:tab w:val="left" w:pos="709"/>
              </w:tabs>
              <w:rPr>
                <w:rFonts w:cs="Arial"/>
              </w:rPr>
            </w:pPr>
          </w:p>
        </w:tc>
        <w:tc>
          <w:tcPr>
            <w:tcW w:w="282" w:type="dxa"/>
          </w:tcPr>
          <w:p w14:paraId="04841B77" w14:textId="77777777" w:rsidR="00ED23CF" w:rsidRPr="0004025D" w:rsidRDefault="00ED23CF" w:rsidP="000B2B04">
            <w:pPr>
              <w:pStyle w:val="Labor-Text"/>
              <w:tabs>
                <w:tab w:val="left" w:pos="709"/>
              </w:tabs>
              <w:rPr>
                <w:rFonts w:cs="Arial"/>
              </w:rPr>
            </w:pPr>
          </w:p>
        </w:tc>
        <w:tc>
          <w:tcPr>
            <w:tcW w:w="282" w:type="dxa"/>
          </w:tcPr>
          <w:p w14:paraId="5B1E4C8A" w14:textId="77777777" w:rsidR="00ED23CF" w:rsidRPr="0004025D" w:rsidRDefault="00ED23CF" w:rsidP="000B2B04">
            <w:pPr>
              <w:pStyle w:val="Labor-Text"/>
              <w:tabs>
                <w:tab w:val="left" w:pos="709"/>
              </w:tabs>
              <w:rPr>
                <w:rFonts w:cs="Arial"/>
              </w:rPr>
            </w:pPr>
          </w:p>
        </w:tc>
        <w:tc>
          <w:tcPr>
            <w:tcW w:w="282" w:type="dxa"/>
          </w:tcPr>
          <w:p w14:paraId="346B3FB2" w14:textId="77777777" w:rsidR="00ED23CF" w:rsidRPr="0004025D" w:rsidRDefault="00ED23CF" w:rsidP="000B2B04">
            <w:pPr>
              <w:pStyle w:val="Labor-Text"/>
              <w:tabs>
                <w:tab w:val="left" w:pos="709"/>
              </w:tabs>
              <w:rPr>
                <w:rFonts w:cs="Arial"/>
              </w:rPr>
            </w:pPr>
          </w:p>
        </w:tc>
        <w:tc>
          <w:tcPr>
            <w:tcW w:w="282" w:type="dxa"/>
          </w:tcPr>
          <w:p w14:paraId="11776948" w14:textId="77777777" w:rsidR="00ED23CF" w:rsidRPr="0004025D" w:rsidRDefault="00ED23CF" w:rsidP="000B2B04">
            <w:pPr>
              <w:pStyle w:val="Labor-Text"/>
              <w:tabs>
                <w:tab w:val="left" w:pos="709"/>
              </w:tabs>
              <w:rPr>
                <w:rFonts w:cs="Arial"/>
              </w:rPr>
            </w:pPr>
          </w:p>
        </w:tc>
        <w:tc>
          <w:tcPr>
            <w:tcW w:w="282" w:type="dxa"/>
          </w:tcPr>
          <w:p w14:paraId="2D0EABED" w14:textId="77777777" w:rsidR="00ED23CF" w:rsidRPr="0004025D" w:rsidRDefault="00ED23CF" w:rsidP="000B2B04">
            <w:pPr>
              <w:pStyle w:val="Labor-Text"/>
              <w:tabs>
                <w:tab w:val="left" w:pos="709"/>
              </w:tabs>
              <w:rPr>
                <w:rFonts w:cs="Arial"/>
              </w:rPr>
            </w:pPr>
          </w:p>
        </w:tc>
        <w:tc>
          <w:tcPr>
            <w:tcW w:w="282" w:type="dxa"/>
          </w:tcPr>
          <w:p w14:paraId="26E6627D" w14:textId="77777777" w:rsidR="00ED23CF" w:rsidRPr="0004025D" w:rsidRDefault="00ED23CF" w:rsidP="000B2B04">
            <w:pPr>
              <w:pStyle w:val="Labor-Text"/>
              <w:tabs>
                <w:tab w:val="left" w:pos="709"/>
              </w:tabs>
              <w:rPr>
                <w:rFonts w:cs="Arial"/>
              </w:rPr>
            </w:pPr>
          </w:p>
        </w:tc>
        <w:tc>
          <w:tcPr>
            <w:tcW w:w="282" w:type="dxa"/>
          </w:tcPr>
          <w:p w14:paraId="6F5D2282" w14:textId="77777777" w:rsidR="00ED23CF" w:rsidRPr="0004025D" w:rsidRDefault="00ED23CF" w:rsidP="000B2B04">
            <w:pPr>
              <w:pStyle w:val="Labor-Text"/>
              <w:tabs>
                <w:tab w:val="left" w:pos="709"/>
              </w:tabs>
              <w:rPr>
                <w:rFonts w:cs="Arial"/>
              </w:rPr>
            </w:pPr>
          </w:p>
        </w:tc>
        <w:tc>
          <w:tcPr>
            <w:tcW w:w="282" w:type="dxa"/>
          </w:tcPr>
          <w:p w14:paraId="6301D1E8" w14:textId="77777777" w:rsidR="00ED23CF" w:rsidRPr="0004025D" w:rsidRDefault="00ED23CF" w:rsidP="000B2B04">
            <w:pPr>
              <w:pStyle w:val="Labor-Text"/>
              <w:tabs>
                <w:tab w:val="left" w:pos="709"/>
              </w:tabs>
              <w:rPr>
                <w:rFonts w:cs="Arial"/>
              </w:rPr>
            </w:pPr>
          </w:p>
        </w:tc>
        <w:tc>
          <w:tcPr>
            <w:tcW w:w="282" w:type="dxa"/>
          </w:tcPr>
          <w:p w14:paraId="57DE94B6" w14:textId="77777777" w:rsidR="00ED23CF" w:rsidRPr="0004025D" w:rsidRDefault="00ED23CF" w:rsidP="000B2B04">
            <w:pPr>
              <w:pStyle w:val="Labor-Text"/>
              <w:tabs>
                <w:tab w:val="left" w:pos="709"/>
              </w:tabs>
              <w:rPr>
                <w:rFonts w:cs="Arial"/>
              </w:rPr>
            </w:pPr>
          </w:p>
        </w:tc>
        <w:tc>
          <w:tcPr>
            <w:tcW w:w="282" w:type="dxa"/>
          </w:tcPr>
          <w:p w14:paraId="10FBE562" w14:textId="77777777" w:rsidR="00ED23CF" w:rsidRPr="0004025D" w:rsidRDefault="00ED23CF" w:rsidP="000B2B04">
            <w:pPr>
              <w:pStyle w:val="Labor-Text"/>
              <w:tabs>
                <w:tab w:val="left" w:pos="709"/>
              </w:tabs>
              <w:rPr>
                <w:rFonts w:cs="Arial"/>
              </w:rPr>
            </w:pPr>
          </w:p>
        </w:tc>
        <w:tc>
          <w:tcPr>
            <w:tcW w:w="282" w:type="dxa"/>
          </w:tcPr>
          <w:p w14:paraId="2A9B9D38" w14:textId="77777777" w:rsidR="00ED23CF" w:rsidRPr="0004025D" w:rsidRDefault="00ED23CF" w:rsidP="000B2B04">
            <w:pPr>
              <w:pStyle w:val="Labor-Text"/>
              <w:tabs>
                <w:tab w:val="left" w:pos="709"/>
              </w:tabs>
              <w:rPr>
                <w:rFonts w:cs="Arial"/>
              </w:rPr>
            </w:pPr>
          </w:p>
        </w:tc>
        <w:tc>
          <w:tcPr>
            <w:tcW w:w="282" w:type="dxa"/>
          </w:tcPr>
          <w:p w14:paraId="2EEB4529" w14:textId="77777777" w:rsidR="00ED23CF" w:rsidRPr="0004025D" w:rsidRDefault="00ED23CF" w:rsidP="000B2B04">
            <w:pPr>
              <w:pStyle w:val="Labor-Text"/>
              <w:tabs>
                <w:tab w:val="left" w:pos="709"/>
              </w:tabs>
              <w:rPr>
                <w:rFonts w:cs="Arial"/>
              </w:rPr>
            </w:pPr>
          </w:p>
        </w:tc>
        <w:tc>
          <w:tcPr>
            <w:tcW w:w="281" w:type="dxa"/>
          </w:tcPr>
          <w:p w14:paraId="12C90B3E" w14:textId="77777777" w:rsidR="00ED23CF" w:rsidRPr="0004025D" w:rsidRDefault="00ED23CF" w:rsidP="000B2B04">
            <w:pPr>
              <w:pStyle w:val="Labor-Text"/>
              <w:tabs>
                <w:tab w:val="left" w:pos="709"/>
              </w:tabs>
              <w:rPr>
                <w:rFonts w:cs="Arial"/>
              </w:rPr>
            </w:pPr>
          </w:p>
        </w:tc>
        <w:tc>
          <w:tcPr>
            <w:tcW w:w="281" w:type="dxa"/>
          </w:tcPr>
          <w:p w14:paraId="45C0F8BA" w14:textId="77777777" w:rsidR="00ED23CF" w:rsidRPr="0004025D" w:rsidRDefault="00ED23CF" w:rsidP="000B2B04">
            <w:pPr>
              <w:pStyle w:val="Labor-Text"/>
              <w:tabs>
                <w:tab w:val="left" w:pos="709"/>
              </w:tabs>
              <w:rPr>
                <w:rFonts w:cs="Arial"/>
              </w:rPr>
            </w:pPr>
          </w:p>
        </w:tc>
        <w:tc>
          <w:tcPr>
            <w:tcW w:w="281" w:type="dxa"/>
          </w:tcPr>
          <w:p w14:paraId="1712E20C" w14:textId="77777777" w:rsidR="00ED23CF" w:rsidRPr="0004025D" w:rsidRDefault="00ED23CF" w:rsidP="000B2B04">
            <w:pPr>
              <w:pStyle w:val="Labor-Text"/>
              <w:tabs>
                <w:tab w:val="left" w:pos="709"/>
              </w:tabs>
              <w:rPr>
                <w:rFonts w:cs="Arial"/>
              </w:rPr>
            </w:pPr>
          </w:p>
        </w:tc>
        <w:tc>
          <w:tcPr>
            <w:tcW w:w="281" w:type="dxa"/>
          </w:tcPr>
          <w:p w14:paraId="4A769E1B" w14:textId="77777777" w:rsidR="00ED23CF" w:rsidRPr="0004025D" w:rsidRDefault="00ED23CF" w:rsidP="000B2B04">
            <w:pPr>
              <w:pStyle w:val="Labor-Text"/>
              <w:tabs>
                <w:tab w:val="left" w:pos="709"/>
              </w:tabs>
              <w:rPr>
                <w:rFonts w:cs="Arial"/>
              </w:rPr>
            </w:pPr>
          </w:p>
        </w:tc>
        <w:tc>
          <w:tcPr>
            <w:tcW w:w="281" w:type="dxa"/>
          </w:tcPr>
          <w:p w14:paraId="439C510B" w14:textId="77777777" w:rsidR="00ED23CF" w:rsidRPr="0004025D" w:rsidRDefault="00ED23CF" w:rsidP="000B2B04">
            <w:pPr>
              <w:pStyle w:val="Labor-Text"/>
              <w:tabs>
                <w:tab w:val="left" w:pos="709"/>
              </w:tabs>
              <w:rPr>
                <w:rFonts w:cs="Arial"/>
              </w:rPr>
            </w:pPr>
          </w:p>
        </w:tc>
        <w:tc>
          <w:tcPr>
            <w:tcW w:w="281" w:type="dxa"/>
          </w:tcPr>
          <w:p w14:paraId="5EDDE7AA" w14:textId="77777777" w:rsidR="00ED23CF" w:rsidRPr="0004025D" w:rsidRDefault="00ED23CF" w:rsidP="000B2B04">
            <w:pPr>
              <w:pStyle w:val="Labor-Text"/>
              <w:tabs>
                <w:tab w:val="left" w:pos="709"/>
              </w:tabs>
              <w:rPr>
                <w:rFonts w:cs="Arial"/>
              </w:rPr>
            </w:pPr>
          </w:p>
        </w:tc>
        <w:tc>
          <w:tcPr>
            <w:tcW w:w="281" w:type="dxa"/>
          </w:tcPr>
          <w:p w14:paraId="020D4857" w14:textId="77777777" w:rsidR="00ED23CF" w:rsidRPr="0004025D" w:rsidRDefault="00ED23CF" w:rsidP="000B2B04">
            <w:pPr>
              <w:pStyle w:val="Labor-Text"/>
              <w:tabs>
                <w:tab w:val="left" w:pos="709"/>
              </w:tabs>
              <w:rPr>
                <w:rFonts w:cs="Arial"/>
              </w:rPr>
            </w:pPr>
          </w:p>
        </w:tc>
        <w:tc>
          <w:tcPr>
            <w:tcW w:w="281" w:type="dxa"/>
          </w:tcPr>
          <w:p w14:paraId="529CF471" w14:textId="77777777" w:rsidR="00ED23CF" w:rsidRPr="0004025D" w:rsidRDefault="00ED23CF" w:rsidP="000B2B04">
            <w:pPr>
              <w:pStyle w:val="Labor-Text"/>
              <w:tabs>
                <w:tab w:val="left" w:pos="709"/>
              </w:tabs>
              <w:rPr>
                <w:rFonts w:cs="Arial"/>
              </w:rPr>
            </w:pPr>
          </w:p>
        </w:tc>
        <w:tc>
          <w:tcPr>
            <w:tcW w:w="281" w:type="dxa"/>
          </w:tcPr>
          <w:p w14:paraId="6A5A6DCA" w14:textId="77777777" w:rsidR="00ED23CF" w:rsidRPr="0004025D" w:rsidRDefault="00ED23CF" w:rsidP="000B2B04">
            <w:pPr>
              <w:pStyle w:val="Labor-Text"/>
              <w:tabs>
                <w:tab w:val="left" w:pos="709"/>
              </w:tabs>
              <w:rPr>
                <w:rFonts w:cs="Arial"/>
              </w:rPr>
            </w:pPr>
          </w:p>
        </w:tc>
        <w:tc>
          <w:tcPr>
            <w:tcW w:w="281" w:type="dxa"/>
          </w:tcPr>
          <w:p w14:paraId="2A32CDF4" w14:textId="77777777" w:rsidR="00ED23CF" w:rsidRPr="0004025D" w:rsidRDefault="00ED23CF" w:rsidP="000B2B04">
            <w:pPr>
              <w:pStyle w:val="Labor-Text"/>
              <w:tabs>
                <w:tab w:val="left" w:pos="709"/>
              </w:tabs>
              <w:rPr>
                <w:rFonts w:cs="Arial"/>
              </w:rPr>
            </w:pPr>
          </w:p>
        </w:tc>
        <w:tc>
          <w:tcPr>
            <w:tcW w:w="281" w:type="dxa"/>
          </w:tcPr>
          <w:p w14:paraId="7A13CEDF" w14:textId="77777777" w:rsidR="00ED23CF" w:rsidRPr="0004025D" w:rsidRDefault="00ED23CF" w:rsidP="000B2B04">
            <w:pPr>
              <w:pStyle w:val="Labor-Text"/>
              <w:tabs>
                <w:tab w:val="left" w:pos="709"/>
              </w:tabs>
              <w:rPr>
                <w:rFonts w:cs="Arial"/>
              </w:rPr>
            </w:pPr>
          </w:p>
        </w:tc>
        <w:tc>
          <w:tcPr>
            <w:tcW w:w="281" w:type="dxa"/>
          </w:tcPr>
          <w:p w14:paraId="64F43AEB" w14:textId="77777777" w:rsidR="00ED23CF" w:rsidRPr="0004025D" w:rsidRDefault="00ED23CF" w:rsidP="000B2B04">
            <w:pPr>
              <w:pStyle w:val="Labor-Text"/>
              <w:tabs>
                <w:tab w:val="left" w:pos="709"/>
              </w:tabs>
              <w:rPr>
                <w:rFonts w:cs="Arial"/>
              </w:rPr>
            </w:pPr>
          </w:p>
        </w:tc>
        <w:tc>
          <w:tcPr>
            <w:tcW w:w="281" w:type="dxa"/>
          </w:tcPr>
          <w:p w14:paraId="08853798" w14:textId="77777777" w:rsidR="00ED23CF" w:rsidRPr="0004025D" w:rsidRDefault="00ED23CF" w:rsidP="000B2B04">
            <w:pPr>
              <w:pStyle w:val="Labor-Text"/>
              <w:tabs>
                <w:tab w:val="left" w:pos="709"/>
              </w:tabs>
              <w:rPr>
                <w:rFonts w:cs="Arial"/>
              </w:rPr>
            </w:pPr>
          </w:p>
        </w:tc>
        <w:tc>
          <w:tcPr>
            <w:tcW w:w="281" w:type="dxa"/>
          </w:tcPr>
          <w:p w14:paraId="79B27D1C" w14:textId="77777777" w:rsidR="00ED23CF" w:rsidRPr="0004025D" w:rsidRDefault="00ED23CF" w:rsidP="000B2B04">
            <w:pPr>
              <w:pStyle w:val="Labor-Text"/>
              <w:tabs>
                <w:tab w:val="left" w:pos="709"/>
              </w:tabs>
              <w:rPr>
                <w:rFonts w:cs="Arial"/>
              </w:rPr>
            </w:pPr>
          </w:p>
        </w:tc>
        <w:tc>
          <w:tcPr>
            <w:tcW w:w="281" w:type="dxa"/>
          </w:tcPr>
          <w:p w14:paraId="4F769288" w14:textId="77777777" w:rsidR="00ED23CF" w:rsidRPr="0004025D" w:rsidRDefault="00ED23CF" w:rsidP="000B2B04">
            <w:pPr>
              <w:pStyle w:val="Labor-Text"/>
              <w:tabs>
                <w:tab w:val="left" w:pos="709"/>
              </w:tabs>
              <w:rPr>
                <w:rFonts w:cs="Arial"/>
              </w:rPr>
            </w:pPr>
          </w:p>
        </w:tc>
        <w:tc>
          <w:tcPr>
            <w:tcW w:w="281" w:type="dxa"/>
          </w:tcPr>
          <w:p w14:paraId="12E052E3" w14:textId="77777777" w:rsidR="00ED23CF" w:rsidRPr="0004025D" w:rsidRDefault="00ED23CF" w:rsidP="000B2B04">
            <w:pPr>
              <w:pStyle w:val="Labor-Text"/>
              <w:tabs>
                <w:tab w:val="left" w:pos="709"/>
              </w:tabs>
              <w:rPr>
                <w:rFonts w:cs="Arial"/>
              </w:rPr>
            </w:pPr>
          </w:p>
        </w:tc>
        <w:tc>
          <w:tcPr>
            <w:tcW w:w="281" w:type="dxa"/>
          </w:tcPr>
          <w:p w14:paraId="42D87C05" w14:textId="77777777" w:rsidR="00ED23CF" w:rsidRPr="0004025D" w:rsidRDefault="00ED23CF" w:rsidP="000B2B04">
            <w:pPr>
              <w:pStyle w:val="Labor-Text"/>
              <w:tabs>
                <w:tab w:val="left" w:pos="709"/>
              </w:tabs>
              <w:rPr>
                <w:rFonts w:cs="Arial"/>
              </w:rPr>
            </w:pPr>
          </w:p>
        </w:tc>
        <w:tc>
          <w:tcPr>
            <w:tcW w:w="281" w:type="dxa"/>
          </w:tcPr>
          <w:p w14:paraId="061AB671" w14:textId="77777777" w:rsidR="00ED23CF" w:rsidRPr="0004025D" w:rsidRDefault="00ED23CF" w:rsidP="000B2B04">
            <w:pPr>
              <w:pStyle w:val="Labor-Text"/>
              <w:tabs>
                <w:tab w:val="left" w:pos="709"/>
              </w:tabs>
              <w:rPr>
                <w:rFonts w:cs="Arial"/>
              </w:rPr>
            </w:pPr>
          </w:p>
        </w:tc>
      </w:tr>
      <w:tr w:rsidR="00ED23CF" w:rsidRPr="0004025D" w14:paraId="1EE0F258" w14:textId="77777777" w:rsidTr="000B2B04">
        <w:trPr>
          <w:trHeight w:val="283"/>
        </w:trPr>
        <w:tc>
          <w:tcPr>
            <w:tcW w:w="282" w:type="dxa"/>
          </w:tcPr>
          <w:p w14:paraId="757B2EA6" w14:textId="77777777" w:rsidR="00ED23CF" w:rsidRPr="0004025D" w:rsidRDefault="00ED23CF" w:rsidP="000B2B04">
            <w:pPr>
              <w:pStyle w:val="Labor-Text"/>
              <w:tabs>
                <w:tab w:val="left" w:pos="709"/>
              </w:tabs>
              <w:rPr>
                <w:rFonts w:cs="Arial"/>
              </w:rPr>
            </w:pPr>
          </w:p>
        </w:tc>
        <w:tc>
          <w:tcPr>
            <w:tcW w:w="282" w:type="dxa"/>
          </w:tcPr>
          <w:p w14:paraId="11B987C0" w14:textId="77777777" w:rsidR="00ED23CF" w:rsidRPr="0004025D" w:rsidRDefault="00ED23CF" w:rsidP="000B2B04">
            <w:pPr>
              <w:pStyle w:val="Labor-Text"/>
              <w:tabs>
                <w:tab w:val="left" w:pos="709"/>
              </w:tabs>
              <w:rPr>
                <w:rFonts w:cs="Arial"/>
              </w:rPr>
            </w:pPr>
          </w:p>
        </w:tc>
        <w:tc>
          <w:tcPr>
            <w:tcW w:w="282" w:type="dxa"/>
          </w:tcPr>
          <w:p w14:paraId="15998487" w14:textId="77777777" w:rsidR="00ED23CF" w:rsidRPr="0004025D" w:rsidRDefault="00ED23CF" w:rsidP="000B2B04">
            <w:pPr>
              <w:pStyle w:val="Labor-Text"/>
              <w:tabs>
                <w:tab w:val="left" w:pos="709"/>
              </w:tabs>
              <w:rPr>
                <w:rFonts w:cs="Arial"/>
              </w:rPr>
            </w:pPr>
          </w:p>
        </w:tc>
        <w:tc>
          <w:tcPr>
            <w:tcW w:w="282" w:type="dxa"/>
          </w:tcPr>
          <w:p w14:paraId="3D7DF63A" w14:textId="77777777" w:rsidR="00ED23CF" w:rsidRPr="0004025D" w:rsidRDefault="00ED23CF" w:rsidP="000B2B04">
            <w:pPr>
              <w:pStyle w:val="Labor-Text"/>
              <w:tabs>
                <w:tab w:val="left" w:pos="709"/>
              </w:tabs>
              <w:rPr>
                <w:rFonts w:cs="Arial"/>
              </w:rPr>
            </w:pPr>
          </w:p>
        </w:tc>
        <w:tc>
          <w:tcPr>
            <w:tcW w:w="282" w:type="dxa"/>
          </w:tcPr>
          <w:p w14:paraId="245BD7FA" w14:textId="77777777" w:rsidR="00ED23CF" w:rsidRPr="0004025D" w:rsidRDefault="00ED23CF" w:rsidP="000B2B04">
            <w:pPr>
              <w:pStyle w:val="Labor-Text"/>
              <w:tabs>
                <w:tab w:val="left" w:pos="709"/>
              </w:tabs>
              <w:rPr>
                <w:rFonts w:cs="Arial"/>
              </w:rPr>
            </w:pPr>
          </w:p>
        </w:tc>
        <w:tc>
          <w:tcPr>
            <w:tcW w:w="282" w:type="dxa"/>
          </w:tcPr>
          <w:p w14:paraId="7279618B" w14:textId="77777777" w:rsidR="00ED23CF" w:rsidRPr="0004025D" w:rsidRDefault="00ED23CF" w:rsidP="000B2B04">
            <w:pPr>
              <w:pStyle w:val="Labor-Text"/>
              <w:tabs>
                <w:tab w:val="left" w:pos="709"/>
              </w:tabs>
              <w:rPr>
                <w:rFonts w:cs="Arial"/>
              </w:rPr>
            </w:pPr>
          </w:p>
        </w:tc>
        <w:tc>
          <w:tcPr>
            <w:tcW w:w="282" w:type="dxa"/>
          </w:tcPr>
          <w:p w14:paraId="359FF587" w14:textId="77777777" w:rsidR="00ED23CF" w:rsidRPr="0004025D" w:rsidRDefault="00ED23CF" w:rsidP="000B2B04">
            <w:pPr>
              <w:pStyle w:val="Labor-Text"/>
              <w:tabs>
                <w:tab w:val="left" w:pos="709"/>
              </w:tabs>
              <w:rPr>
                <w:rFonts w:cs="Arial"/>
              </w:rPr>
            </w:pPr>
          </w:p>
        </w:tc>
        <w:tc>
          <w:tcPr>
            <w:tcW w:w="282" w:type="dxa"/>
          </w:tcPr>
          <w:p w14:paraId="549B0266" w14:textId="77777777" w:rsidR="00ED23CF" w:rsidRPr="0004025D" w:rsidRDefault="00ED23CF" w:rsidP="000B2B04">
            <w:pPr>
              <w:pStyle w:val="Labor-Text"/>
              <w:tabs>
                <w:tab w:val="left" w:pos="709"/>
              </w:tabs>
              <w:rPr>
                <w:rFonts w:cs="Arial"/>
              </w:rPr>
            </w:pPr>
          </w:p>
        </w:tc>
        <w:tc>
          <w:tcPr>
            <w:tcW w:w="282" w:type="dxa"/>
          </w:tcPr>
          <w:p w14:paraId="59B7F266" w14:textId="77777777" w:rsidR="00ED23CF" w:rsidRPr="0004025D" w:rsidRDefault="00ED23CF" w:rsidP="000B2B04">
            <w:pPr>
              <w:pStyle w:val="Labor-Text"/>
              <w:tabs>
                <w:tab w:val="left" w:pos="709"/>
              </w:tabs>
              <w:rPr>
                <w:rFonts w:cs="Arial"/>
              </w:rPr>
            </w:pPr>
          </w:p>
        </w:tc>
        <w:tc>
          <w:tcPr>
            <w:tcW w:w="282" w:type="dxa"/>
          </w:tcPr>
          <w:p w14:paraId="00DB09C0" w14:textId="77777777" w:rsidR="00ED23CF" w:rsidRPr="0004025D" w:rsidRDefault="00ED23CF" w:rsidP="000B2B04">
            <w:pPr>
              <w:pStyle w:val="Labor-Text"/>
              <w:tabs>
                <w:tab w:val="left" w:pos="709"/>
              </w:tabs>
              <w:rPr>
                <w:rFonts w:cs="Arial"/>
              </w:rPr>
            </w:pPr>
          </w:p>
        </w:tc>
        <w:tc>
          <w:tcPr>
            <w:tcW w:w="282" w:type="dxa"/>
          </w:tcPr>
          <w:p w14:paraId="6E11C44B" w14:textId="77777777" w:rsidR="00ED23CF" w:rsidRPr="0004025D" w:rsidRDefault="00ED23CF" w:rsidP="000B2B04">
            <w:pPr>
              <w:pStyle w:val="Labor-Text"/>
              <w:tabs>
                <w:tab w:val="left" w:pos="709"/>
              </w:tabs>
              <w:rPr>
                <w:rFonts w:cs="Arial"/>
              </w:rPr>
            </w:pPr>
          </w:p>
        </w:tc>
        <w:tc>
          <w:tcPr>
            <w:tcW w:w="282" w:type="dxa"/>
          </w:tcPr>
          <w:p w14:paraId="3AA45E45" w14:textId="77777777" w:rsidR="00ED23CF" w:rsidRPr="0004025D" w:rsidRDefault="00ED23CF" w:rsidP="000B2B04">
            <w:pPr>
              <w:pStyle w:val="Labor-Text"/>
              <w:tabs>
                <w:tab w:val="left" w:pos="709"/>
              </w:tabs>
              <w:rPr>
                <w:rFonts w:cs="Arial"/>
              </w:rPr>
            </w:pPr>
          </w:p>
        </w:tc>
        <w:tc>
          <w:tcPr>
            <w:tcW w:w="282" w:type="dxa"/>
          </w:tcPr>
          <w:p w14:paraId="4EC1472B" w14:textId="77777777" w:rsidR="00ED23CF" w:rsidRPr="0004025D" w:rsidRDefault="00ED23CF" w:rsidP="000B2B04">
            <w:pPr>
              <w:pStyle w:val="Labor-Text"/>
              <w:tabs>
                <w:tab w:val="left" w:pos="709"/>
              </w:tabs>
              <w:rPr>
                <w:rFonts w:cs="Arial"/>
              </w:rPr>
            </w:pPr>
          </w:p>
        </w:tc>
        <w:tc>
          <w:tcPr>
            <w:tcW w:w="282" w:type="dxa"/>
          </w:tcPr>
          <w:p w14:paraId="67D42F1C" w14:textId="77777777" w:rsidR="00ED23CF" w:rsidRPr="0004025D" w:rsidRDefault="00ED23CF" w:rsidP="000B2B04">
            <w:pPr>
              <w:pStyle w:val="Labor-Text"/>
              <w:tabs>
                <w:tab w:val="left" w:pos="709"/>
              </w:tabs>
              <w:rPr>
                <w:rFonts w:cs="Arial"/>
              </w:rPr>
            </w:pPr>
          </w:p>
        </w:tc>
        <w:tc>
          <w:tcPr>
            <w:tcW w:w="282" w:type="dxa"/>
          </w:tcPr>
          <w:p w14:paraId="522033FD" w14:textId="77777777" w:rsidR="00ED23CF" w:rsidRPr="0004025D" w:rsidRDefault="00ED23CF" w:rsidP="000B2B04">
            <w:pPr>
              <w:pStyle w:val="Labor-Text"/>
              <w:tabs>
                <w:tab w:val="left" w:pos="709"/>
              </w:tabs>
              <w:rPr>
                <w:rFonts w:cs="Arial"/>
              </w:rPr>
            </w:pPr>
          </w:p>
        </w:tc>
        <w:tc>
          <w:tcPr>
            <w:tcW w:w="281" w:type="dxa"/>
          </w:tcPr>
          <w:p w14:paraId="3877638D" w14:textId="77777777" w:rsidR="00ED23CF" w:rsidRPr="0004025D" w:rsidRDefault="00ED23CF" w:rsidP="000B2B04">
            <w:pPr>
              <w:pStyle w:val="Labor-Text"/>
              <w:tabs>
                <w:tab w:val="left" w:pos="709"/>
              </w:tabs>
              <w:rPr>
                <w:rFonts w:cs="Arial"/>
              </w:rPr>
            </w:pPr>
          </w:p>
        </w:tc>
        <w:tc>
          <w:tcPr>
            <w:tcW w:w="281" w:type="dxa"/>
          </w:tcPr>
          <w:p w14:paraId="5732EE9D" w14:textId="77777777" w:rsidR="00ED23CF" w:rsidRPr="0004025D" w:rsidRDefault="00ED23CF" w:rsidP="000B2B04">
            <w:pPr>
              <w:pStyle w:val="Labor-Text"/>
              <w:tabs>
                <w:tab w:val="left" w:pos="709"/>
              </w:tabs>
              <w:rPr>
                <w:rFonts w:cs="Arial"/>
              </w:rPr>
            </w:pPr>
          </w:p>
        </w:tc>
        <w:tc>
          <w:tcPr>
            <w:tcW w:w="281" w:type="dxa"/>
          </w:tcPr>
          <w:p w14:paraId="57F8E76F" w14:textId="77777777" w:rsidR="00ED23CF" w:rsidRPr="0004025D" w:rsidRDefault="00ED23CF" w:rsidP="000B2B04">
            <w:pPr>
              <w:pStyle w:val="Labor-Text"/>
              <w:tabs>
                <w:tab w:val="left" w:pos="709"/>
              </w:tabs>
              <w:rPr>
                <w:rFonts w:cs="Arial"/>
              </w:rPr>
            </w:pPr>
          </w:p>
        </w:tc>
        <w:tc>
          <w:tcPr>
            <w:tcW w:w="281" w:type="dxa"/>
          </w:tcPr>
          <w:p w14:paraId="02D36478" w14:textId="77777777" w:rsidR="00ED23CF" w:rsidRPr="0004025D" w:rsidRDefault="00ED23CF" w:rsidP="000B2B04">
            <w:pPr>
              <w:pStyle w:val="Labor-Text"/>
              <w:tabs>
                <w:tab w:val="left" w:pos="709"/>
              </w:tabs>
              <w:rPr>
                <w:rFonts w:cs="Arial"/>
              </w:rPr>
            </w:pPr>
          </w:p>
        </w:tc>
        <w:tc>
          <w:tcPr>
            <w:tcW w:w="281" w:type="dxa"/>
          </w:tcPr>
          <w:p w14:paraId="02C20C97" w14:textId="77777777" w:rsidR="00ED23CF" w:rsidRPr="0004025D" w:rsidRDefault="00ED23CF" w:rsidP="000B2B04">
            <w:pPr>
              <w:pStyle w:val="Labor-Text"/>
              <w:tabs>
                <w:tab w:val="left" w:pos="709"/>
              </w:tabs>
              <w:rPr>
                <w:rFonts w:cs="Arial"/>
              </w:rPr>
            </w:pPr>
          </w:p>
        </w:tc>
        <w:tc>
          <w:tcPr>
            <w:tcW w:w="281" w:type="dxa"/>
          </w:tcPr>
          <w:p w14:paraId="6969AAC9" w14:textId="77777777" w:rsidR="00ED23CF" w:rsidRPr="0004025D" w:rsidRDefault="00ED23CF" w:rsidP="000B2B04">
            <w:pPr>
              <w:pStyle w:val="Labor-Text"/>
              <w:tabs>
                <w:tab w:val="left" w:pos="709"/>
              </w:tabs>
              <w:rPr>
                <w:rFonts w:cs="Arial"/>
              </w:rPr>
            </w:pPr>
          </w:p>
        </w:tc>
        <w:tc>
          <w:tcPr>
            <w:tcW w:w="281" w:type="dxa"/>
          </w:tcPr>
          <w:p w14:paraId="15C9DF1F" w14:textId="77777777" w:rsidR="00ED23CF" w:rsidRPr="0004025D" w:rsidRDefault="00ED23CF" w:rsidP="000B2B04">
            <w:pPr>
              <w:pStyle w:val="Labor-Text"/>
              <w:tabs>
                <w:tab w:val="left" w:pos="709"/>
              </w:tabs>
              <w:rPr>
                <w:rFonts w:cs="Arial"/>
              </w:rPr>
            </w:pPr>
          </w:p>
        </w:tc>
        <w:tc>
          <w:tcPr>
            <w:tcW w:w="281" w:type="dxa"/>
          </w:tcPr>
          <w:p w14:paraId="7C816EFE" w14:textId="77777777" w:rsidR="00ED23CF" w:rsidRPr="0004025D" w:rsidRDefault="00ED23CF" w:rsidP="000B2B04">
            <w:pPr>
              <w:pStyle w:val="Labor-Text"/>
              <w:tabs>
                <w:tab w:val="left" w:pos="709"/>
              </w:tabs>
              <w:rPr>
                <w:rFonts w:cs="Arial"/>
              </w:rPr>
            </w:pPr>
          </w:p>
        </w:tc>
        <w:tc>
          <w:tcPr>
            <w:tcW w:w="281" w:type="dxa"/>
          </w:tcPr>
          <w:p w14:paraId="0C8BF219" w14:textId="77777777" w:rsidR="00ED23CF" w:rsidRPr="0004025D" w:rsidRDefault="00ED23CF" w:rsidP="000B2B04">
            <w:pPr>
              <w:pStyle w:val="Labor-Text"/>
              <w:tabs>
                <w:tab w:val="left" w:pos="709"/>
              </w:tabs>
              <w:rPr>
                <w:rFonts w:cs="Arial"/>
              </w:rPr>
            </w:pPr>
          </w:p>
        </w:tc>
        <w:tc>
          <w:tcPr>
            <w:tcW w:w="281" w:type="dxa"/>
          </w:tcPr>
          <w:p w14:paraId="6FD36B3E" w14:textId="77777777" w:rsidR="00ED23CF" w:rsidRPr="0004025D" w:rsidRDefault="00ED23CF" w:rsidP="000B2B04">
            <w:pPr>
              <w:pStyle w:val="Labor-Text"/>
              <w:tabs>
                <w:tab w:val="left" w:pos="709"/>
              </w:tabs>
              <w:rPr>
                <w:rFonts w:cs="Arial"/>
              </w:rPr>
            </w:pPr>
          </w:p>
        </w:tc>
        <w:tc>
          <w:tcPr>
            <w:tcW w:w="281" w:type="dxa"/>
          </w:tcPr>
          <w:p w14:paraId="1CC61247" w14:textId="77777777" w:rsidR="00ED23CF" w:rsidRPr="0004025D" w:rsidRDefault="00ED23CF" w:rsidP="000B2B04">
            <w:pPr>
              <w:pStyle w:val="Labor-Text"/>
              <w:tabs>
                <w:tab w:val="left" w:pos="709"/>
              </w:tabs>
              <w:rPr>
                <w:rFonts w:cs="Arial"/>
              </w:rPr>
            </w:pPr>
          </w:p>
        </w:tc>
        <w:tc>
          <w:tcPr>
            <w:tcW w:w="281" w:type="dxa"/>
          </w:tcPr>
          <w:p w14:paraId="75B7DEDE" w14:textId="77777777" w:rsidR="00ED23CF" w:rsidRPr="0004025D" w:rsidRDefault="00ED23CF" w:rsidP="000B2B04">
            <w:pPr>
              <w:pStyle w:val="Labor-Text"/>
              <w:tabs>
                <w:tab w:val="left" w:pos="709"/>
              </w:tabs>
              <w:rPr>
                <w:rFonts w:cs="Arial"/>
              </w:rPr>
            </w:pPr>
          </w:p>
        </w:tc>
        <w:tc>
          <w:tcPr>
            <w:tcW w:w="281" w:type="dxa"/>
          </w:tcPr>
          <w:p w14:paraId="29EDE9E1" w14:textId="77777777" w:rsidR="00ED23CF" w:rsidRPr="0004025D" w:rsidRDefault="00ED23CF" w:rsidP="000B2B04">
            <w:pPr>
              <w:pStyle w:val="Labor-Text"/>
              <w:tabs>
                <w:tab w:val="left" w:pos="709"/>
              </w:tabs>
              <w:rPr>
                <w:rFonts w:cs="Arial"/>
              </w:rPr>
            </w:pPr>
          </w:p>
        </w:tc>
        <w:tc>
          <w:tcPr>
            <w:tcW w:w="281" w:type="dxa"/>
          </w:tcPr>
          <w:p w14:paraId="273220B3" w14:textId="77777777" w:rsidR="00ED23CF" w:rsidRPr="0004025D" w:rsidRDefault="00ED23CF" w:rsidP="000B2B04">
            <w:pPr>
              <w:pStyle w:val="Labor-Text"/>
              <w:tabs>
                <w:tab w:val="left" w:pos="709"/>
              </w:tabs>
              <w:rPr>
                <w:rFonts w:cs="Arial"/>
              </w:rPr>
            </w:pPr>
          </w:p>
        </w:tc>
        <w:tc>
          <w:tcPr>
            <w:tcW w:w="281" w:type="dxa"/>
          </w:tcPr>
          <w:p w14:paraId="491D4333" w14:textId="77777777" w:rsidR="00ED23CF" w:rsidRPr="0004025D" w:rsidRDefault="00ED23CF" w:rsidP="000B2B04">
            <w:pPr>
              <w:pStyle w:val="Labor-Text"/>
              <w:tabs>
                <w:tab w:val="left" w:pos="709"/>
              </w:tabs>
              <w:rPr>
                <w:rFonts w:cs="Arial"/>
              </w:rPr>
            </w:pPr>
          </w:p>
        </w:tc>
        <w:tc>
          <w:tcPr>
            <w:tcW w:w="281" w:type="dxa"/>
          </w:tcPr>
          <w:p w14:paraId="02A7E302" w14:textId="77777777" w:rsidR="00ED23CF" w:rsidRPr="0004025D" w:rsidRDefault="00ED23CF" w:rsidP="000B2B04">
            <w:pPr>
              <w:pStyle w:val="Labor-Text"/>
              <w:tabs>
                <w:tab w:val="left" w:pos="709"/>
              </w:tabs>
              <w:rPr>
                <w:rFonts w:cs="Arial"/>
              </w:rPr>
            </w:pPr>
          </w:p>
        </w:tc>
        <w:tc>
          <w:tcPr>
            <w:tcW w:w="281" w:type="dxa"/>
          </w:tcPr>
          <w:p w14:paraId="7DBC7148" w14:textId="77777777" w:rsidR="00ED23CF" w:rsidRPr="0004025D" w:rsidRDefault="00ED23CF" w:rsidP="000B2B04">
            <w:pPr>
              <w:pStyle w:val="Labor-Text"/>
              <w:tabs>
                <w:tab w:val="left" w:pos="709"/>
              </w:tabs>
              <w:rPr>
                <w:rFonts w:cs="Arial"/>
              </w:rPr>
            </w:pPr>
          </w:p>
        </w:tc>
        <w:tc>
          <w:tcPr>
            <w:tcW w:w="281" w:type="dxa"/>
          </w:tcPr>
          <w:p w14:paraId="4152C1C8" w14:textId="77777777" w:rsidR="00ED23CF" w:rsidRPr="0004025D" w:rsidRDefault="00ED23CF" w:rsidP="000B2B04">
            <w:pPr>
              <w:pStyle w:val="Labor-Text"/>
              <w:tabs>
                <w:tab w:val="left" w:pos="709"/>
              </w:tabs>
              <w:rPr>
                <w:rFonts w:cs="Arial"/>
              </w:rPr>
            </w:pPr>
          </w:p>
        </w:tc>
      </w:tr>
      <w:tr w:rsidR="00ED23CF" w:rsidRPr="0004025D" w14:paraId="497489E7" w14:textId="77777777" w:rsidTr="000B2B04">
        <w:trPr>
          <w:trHeight w:val="283"/>
        </w:trPr>
        <w:tc>
          <w:tcPr>
            <w:tcW w:w="282" w:type="dxa"/>
          </w:tcPr>
          <w:p w14:paraId="3E468B92" w14:textId="77777777" w:rsidR="00ED23CF" w:rsidRPr="0004025D" w:rsidRDefault="00ED23CF" w:rsidP="000B2B04">
            <w:pPr>
              <w:pStyle w:val="Labor-Text"/>
              <w:tabs>
                <w:tab w:val="left" w:pos="709"/>
              </w:tabs>
              <w:rPr>
                <w:rFonts w:cs="Arial"/>
              </w:rPr>
            </w:pPr>
          </w:p>
        </w:tc>
        <w:tc>
          <w:tcPr>
            <w:tcW w:w="282" w:type="dxa"/>
          </w:tcPr>
          <w:p w14:paraId="33654365" w14:textId="77777777" w:rsidR="00ED23CF" w:rsidRPr="0004025D" w:rsidRDefault="00ED23CF" w:rsidP="000B2B04">
            <w:pPr>
              <w:pStyle w:val="Labor-Text"/>
              <w:tabs>
                <w:tab w:val="left" w:pos="709"/>
              </w:tabs>
              <w:rPr>
                <w:rFonts w:cs="Arial"/>
              </w:rPr>
            </w:pPr>
          </w:p>
        </w:tc>
        <w:tc>
          <w:tcPr>
            <w:tcW w:w="282" w:type="dxa"/>
          </w:tcPr>
          <w:p w14:paraId="4ED74DFC" w14:textId="77777777" w:rsidR="00ED23CF" w:rsidRPr="0004025D" w:rsidRDefault="00ED23CF" w:rsidP="000B2B04">
            <w:pPr>
              <w:pStyle w:val="Labor-Text"/>
              <w:tabs>
                <w:tab w:val="left" w:pos="709"/>
              </w:tabs>
              <w:rPr>
                <w:rFonts w:cs="Arial"/>
              </w:rPr>
            </w:pPr>
          </w:p>
        </w:tc>
        <w:tc>
          <w:tcPr>
            <w:tcW w:w="282" w:type="dxa"/>
          </w:tcPr>
          <w:p w14:paraId="34D7A3A6" w14:textId="77777777" w:rsidR="00ED23CF" w:rsidRPr="0004025D" w:rsidRDefault="00ED23CF" w:rsidP="000B2B04">
            <w:pPr>
              <w:pStyle w:val="Labor-Text"/>
              <w:tabs>
                <w:tab w:val="left" w:pos="709"/>
              </w:tabs>
              <w:rPr>
                <w:rFonts w:cs="Arial"/>
              </w:rPr>
            </w:pPr>
          </w:p>
        </w:tc>
        <w:tc>
          <w:tcPr>
            <w:tcW w:w="282" w:type="dxa"/>
          </w:tcPr>
          <w:p w14:paraId="4FADEEBF" w14:textId="77777777" w:rsidR="00ED23CF" w:rsidRPr="0004025D" w:rsidRDefault="00ED23CF" w:rsidP="000B2B04">
            <w:pPr>
              <w:pStyle w:val="Labor-Text"/>
              <w:tabs>
                <w:tab w:val="left" w:pos="709"/>
              </w:tabs>
              <w:rPr>
                <w:rFonts w:cs="Arial"/>
              </w:rPr>
            </w:pPr>
          </w:p>
        </w:tc>
        <w:tc>
          <w:tcPr>
            <w:tcW w:w="282" w:type="dxa"/>
          </w:tcPr>
          <w:p w14:paraId="5EACEE40" w14:textId="77777777" w:rsidR="00ED23CF" w:rsidRPr="0004025D" w:rsidRDefault="00ED23CF" w:rsidP="000B2B04">
            <w:pPr>
              <w:pStyle w:val="Labor-Text"/>
              <w:tabs>
                <w:tab w:val="left" w:pos="709"/>
              </w:tabs>
              <w:rPr>
                <w:rFonts w:cs="Arial"/>
              </w:rPr>
            </w:pPr>
          </w:p>
        </w:tc>
        <w:tc>
          <w:tcPr>
            <w:tcW w:w="282" w:type="dxa"/>
          </w:tcPr>
          <w:p w14:paraId="2B3CF76D" w14:textId="77777777" w:rsidR="00ED23CF" w:rsidRPr="0004025D" w:rsidRDefault="00ED23CF" w:rsidP="000B2B04">
            <w:pPr>
              <w:pStyle w:val="Labor-Text"/>
              <w:tabs>
                <w:tab w:val="left" w:pos="709"/>
              </w:tabs>
              <w:rPr>
                <w:rFonts w:cs="Arial"/>
              </w:rPr>
            </w:pPr>
          </w:p>
        </w:tc>
        <w:tc>
          <w:tcPr>
            <w:tcW w:w="282" w:type="dxa"/>
          </w:tcPr>
          <w:p w14:paraId="5CECD2D5" w14:textId="77777777" w:rsidR="00ED23CF" w:rsidRPr="0004025D" w:rsidRDefault="00ED23CF" w:rsidP="000B2B04">
            <w:pPr>
              <w:pStyle w:val="Labor-Text"/>
              <w:tabs>
                <w:tab w:val="left" w:pos="709"/>
              </w:tabs>
              <w:rPr>
                <w:rFonts w:cs="Arial"/>
              </w:rPr>
            </w:pPr>
          </w:p>
        </w:tc>
        <w:tc>
          <w:tcPr>
            <w:tcW w:w="282" w:type="dxa"/>
          </w:tcPr>
          <w:p w14:paraId="0461251A" w14:textId="77777777" w:rsidR="00ED23CF" w:rsidRPr="0004025D" w:rsidRDefault="00ED23CF" w:rsidP="000B2B04">
            <w:pPr>
              <w:pStyle w:val="Labor-Text"/>
              <w:tabs>
                <w:tab w:val="left" w:pos="709"/>
              </w:tabs>
              <w:rPr>
                <w:rFonts w:cs="Arial"/>
              </w:rPr>
            </w:pPr>
          </w:p>
        </w:tc>
        <w:tc>
          <w:tcPr>
            <w:tcW w:w="282" w:type="dxa"/>
          </w:tcPr>
          <w:p w14:paraId="1DD90341" w14:textId="77777777" w:rsidR="00ED23CF" w:rsidRPr="0004025D" w:rsidRDefault="00ED23CF" w:rsidP="000B2B04">
            <w:pPr>
              <w:pStyle w:val="Labor-Text"/>
              <w:tabs>
                <w:tab w:val="left" w:pos="709"/>
              </w:tabs>
              <w:rPr>
                <w:rFonts w:cs="Arial"/>
              </w:rPr>
            </w:pPr>
          </w:p>
        </w:tc>
        <w:tc>
          <w:tcPr>
            <w:tcW w:w="282" w:type="dxa"/>
          </w:tcPr>
          <w:p w14:paraId="295E9FEB" w14:textId="77777777" w:rsidR="00ED23CF" w:rsidRPr="0004025D" w:rsidRDefault="00ED23CF" w:rsidP="000B2B04">
            <w:pPr>
              <w:pStyle w:val="Labor-Text"/>
              <w:tabs>
                <w:tab w:val="left" w:pos="709"/>
              </w:tabs>
              <w:rPr>
                <w:rFonts w:cs="Arial"/>
              </w:rPr>
            </w:pPr>
          </w:p>
        </w:tc>
        <w:tc>
          <w:tcPr>
            <w:tcW w:w="282" w:type="dxa"/>
          </w:tcPr>
          <w:p w14:paraId="2E29C2E7" w14:textId="77777777" w:rsidR="00ED23CF" w:rsidRPr="0004025D" w:rsidRDefault="00ED23CF" w:rsidP="000B2B04">
            <w:pPr>
              <w:pStyle w:val="Labor-Text"/>
              <w:tabs>
                <w:tab w:val="left" w:pos="709"/>
              </w:tabs>
              <w:rPr>
                <w:rFonts w:cs="Arial"/>
              </w:rPr>
            </w:pPr>
          </w:p>
        </w:tc>
        <w:tc>
          <w:tcPr>
            <w:tcW w:w="282" w:type="dxa"/>
          </w:tcPr>
          <w:p w14:paraId="1326EB2B" w14:textId="77777777" w:rsidR="00ED23CF" w:rsidRPr="0004025D" w:rsidRDefault="00ED23CF" w:rsidP="000B2B04">
            <w:pPr>
              <w:pStyle w:val="Labor-Text"/>
              <w:tabs>
                <w:tab w:val="left" w:pos="709"/>
              </w:tabs>
              <w:rPr>
                <w:rFonts w:cs="Arial"/>
              </w:rPr>
            </w:pPr>
          </w:p>
        </w:tc>
        <w:tc>
          <w:tcPr>
            <w:tcW w:w="282" w:type="dxa"/>
          </w:tcPr>
          <w:p w14:paraId="57187C87" w14:textId="77777777" w:rsidR="00ED23CF" w:rsidRPr="0004025D" w:rsidRDefault="00ED23CF" w:rsidP="000B2B04">
            <w:pPr>
              <w:pStyle w:val="Labor-Text"/>
              <w:tabs>
                <w:tab w:val="left" w:pos="709"/>
              </w:tabs>
              <w:rPr>
                <w:rFonts w:cs="Arial"/>
              </w:rPr>
            </w:pPr>
          </w:p>
        </w:tc>
        <w:tc>
          <w:tcPr>
            <w:tcW w:w="282" w:type="dxa"/>
          </w:tcPr>
          <w:p w14:paraId="616E31D0" w14:textId="77777777" w:rsidR="00ED23CF" w:rsidRPr="0004025D" w:rsidRDefault="00ED23CF" w:rsidP="000B2B04">
            <w:pPr>
              <w:pStyle w:val="Labor-Text"/>
              <w:tabs>
                <w:tab w:val="left" w:pos="709"/>
              </w:tabs>
              <w:rPr>
                <w:rFonts w:cs="Arial"/>
              </w:rPr>
            </w:pPr>
          </w:p>
        </w:tc>
        <w:tc>
          <w:tcPr>
            <w:tcW w:w="281" w:type="dxa"/>
          </w:tcPr>
          <w:p w14:paraId="5B79F28B" w14:textId="77777777" w:rsidR="00ED23CF" w:rsidRPr="0004025D" w:rsidRDefault="00ED23CF" w:rsidP="000B2B04">
            <w:pPr>
              <w:pStyle w:val="Labor-Text"/>
              <w:tabs>
                <w:tab w:val="left" w:pos="709"/>
              </w:tabs>
              <w:rPr>
                <w:rFonts w:cs="Arial"/>
              </w:rPr>
            </w:pPr>
          </w:p>
        </w:tc>
        <w:tc>
          <w:tcPr>
            <w:tcW w:w="281" w:type="dxa"/>
          </w:tcPr>
          <w:p w14:paraId="705AB39B" w14:textId="77777777" w:rsidR="00ED23CF" w:rsidRPr="0004025D" w:rsidRDefault="00ED23CF" w:rsidP="000B2B04">
            <w:pPr>
              <w:pStyle w:val="Labor-Text"/>
              <w:tabs>
                <w:tab w:val="left" w:pos="709"/>
              </w:tabs>
              <w:rPr>
                <w:rFonts w:cs="Arial"/>
              </w:rPr>
            </w:pPr>
          </w:p>
        </w:tc>
        <w:tc>
          <w:tcPr>
            <w:tcW w:w="281" w:type="dxa"/>
          </w:tcPr>
          <w:p w14:paraId="62A93DD6" w14:textId="77777777" w:rsidR="00ED23CF" w:rsidRPr="0004025D" w:rsidRDefault="00ED23CF" w:rsidP="000B2B04">
            <w:pPr>
              <w:pStyle w:val="Labor-Text"/>
              <w:tabs>
                <w:tab w:val="left" w:pos="709"/>
              </w:tabs>
              <w:rPr>
                <w:rFonts w:cs="Arial"/>
              </w:rPr>
            </w:pPr>
          </w:p>
        </w:tc>
        <w:tc>
          <w:tcPr>
            <w:tcW w:w="281" w:type="dxa"/>
          </w:tcPr>
          <w:p w14:paraId="11B636C0" w14:textId="77777777" w:rsidR="00ED23CF" w:rsidRPr="0004025D" w:rsidRDefault="00ED23CF" w:rsidP="000B2B04">
            <w:pPr>
              <w:pStyle w:val="Labor-Text"/>
              <w:tabs>
                <w:tab w:val="left" w:pos="709"/>
              </w:tabs>
              <w:rPr>
                <w:rFonts w:cs="Arial"/>
              </w:rPr>
            </w:pPr>
          </w:p>
        </w:tc>
        <w:tc>
          <w:tcPr>
            <w:tcW w:w="281" w:type="dxa"/>
          </w:tcPr>
          <w:p w14:paraId="165F2ED5" w14:textId="77777777" w:rsidR="00ED23CF" w:rsidRPr="0004025D" w:rsidRDefault="00ED23CF" w:rsidP="000B2B04">
            <w:pPr>
              <w:pStyle w:val="Labor-Text"/>
              <w:tabs>
                <w:tab w:val="left" w:pos="709"/>
              </w:tabs>
              <w:rPr>
                <w:rFonts w:cs="Arial"/>
              </w:rPr>
            </w:pPr>
          </w:p>
        </w:tc>
        <w:tc>
          <w:tcPr>
            <w:tcW w:w="281" w:type="dxa"/>
          </w:tcPr>
          <w:p w14:paraId="5C945501" w14:textId="77777777" w:rsidR="00ED23CF" w:rsidRPr="0004025D" w:rsidRDefault="00ED23CF" w:rsidP="000B2B04">
            <w:pPr>
              <w:pStyle w:val="Labor-Text"/>
              <w:tabs>
                <w:tab w:val="left" w:pos="709"/>
              </w:tabs>
              <w:rPr>
                <w:rFonts w:cs="Arial"/>
              </w:rPr>
            </w:pPr>
          </w:p>
        </w:tc>
        <w:tc>
          <w:tcPr>
            <w:tcW w:w="281" w:type="dxa"/>
          </w:tcPr>
          <w:p w14:paraId="418DE6F9" w14:textId="77777777" w:rsidR="00ED23CF" w:rsidRPr="0004025D" w:rsidRDefault="00ED23CF" w:rsidP="000B2B04">
            <w:pPr>
              <w:pStyle w:val="Labor-Text"/>
              <w:tabs>
                <w:tab w:val="left" w:pos="709"/>
              </w:tabs>
              <w:rPr>
                <w:rFonts w:cs="Arial"/>
              </w:rPr>
            </w:pPr>
          </w:p>
        </w:tc>
        <w:tc>
          <w:tcPr>
            <w:tcW w:w="281" w:type="dxa"/>
          </w:tcPr>
          <w:p w14:paraId="7BE2AF9A" w14:textId="77777777" w:rsidR="00ED23CF" w:rsidRPr="0004025D" w:rsidRDefault="00ED23CF" w:rsidP="000B2B04">
            <w:pPr>
              <w:pStyle w:val="Labor-Text"/>
              <w:tabs>
                <w:tab w:val="left" w:pos="709"/>
              </w:tabs>
              <w:rPr>
                <w:rFonts w:cs="Arial"/>
              </w:rPr>
            </w:pPr>
          </w:p>
        </w:tc>
        <w:tc>
          <w:tcPr>
            <w:tcW w:w="281" w:type="dxa"/>
          </w:tcPr>
          <w:p w14:paraId="42779C49" w14:textId="77777777" w:rsidR="00ED23CF" w:rsidRPr="0004025D" w:rsidRDefault="00ED23CF" w:rsidP="000B2B04">
            <w:pPr>
              <w:pStyle w:val="Labor-Text"/>
              <w:tabs>
                <w:tab w:val="left" w:pos="709"/>
              </w:tabs>
              <w:rPr>
                <w:rFonts w:cs="Arial"/>
              </w:rPr>
            </w:pPr>
          </w:p>
        </w:tc>
        <w:tc>
          <w:tcPr>
            <w:tcW w:w="281" w:type="dxa"/>
          </w:tcPr>
          <w:p w14:paraId="01B36162" w14:textId="77777777" w:rsidR="00ED23CF" w:rsidRPr="0004025D" w:rsidRDefault="00ED23CF" w:rsidP="000B2B04">
            <w:pPr>
              <w:pStyle w:val="Labor-Text"/>
              <w:tabs>
                <w:tab w:val="left" w:pos="709"/>
              </w:tabs>
              <w:rPr>
                <w:rFonts w:cs="Arial"/>
              </w:rPr>
            </w:pPr>
          </w:p>
        </w:tc>
        <w:tc>
          <w:tcPr>
            <w:tcW w:w="281" w:type="dxa"/>
          </w:tcPr>
          <w:p w14:paraId="59AB9D4E" w14:textId="77777777" w:rsidR="00ED23CF" w:rsidRPr="0004025D" w:rsidRDefault="00ED23CF" w:rsidP="000B2B04">
            <w:pPr>
              <w:pStyle w:val="Labor-Text"/>
              <w:tabs>
                <w:tab w:val="left" w:pos="709"/>
              </w:tabs>
              <w:rPr>
                <w:rFonts w:cs="Arial"/>
              </w:rPr>
            </w:pPr>
          </w:p>
        </w:tc>
        <w:tc>
          <w:tcPr>
            <w:tcW w:w="281" w:type="dxa"/>
          </w:tcPr>
          <w:p w14:paraId="27BE95BA" w14:textId="77777777" w:rsidR="00ED23CF" w:rsidRPr="0004025D" w:rsidRDefault="00ED23CF" w:rsidP="000B2B04">
            <w:pPr>
              <w:pStyle w:val="Labor-Text"/>
              <w:tabs>
                <w:tab w:val="left" w:pos="709"/>
              </w:tabs>
              <w:rPr>
                <w:rFonts w:cs="Arial"/>
              </w:rPr>
            </w:pPr>
          </w:p>
        </w:tc>
        <w:tc>
          <w:tcPr>
            <w:tcW w:w="281" w:type="dxa"/>
          </w:tcPr>
          <w:p w14:paraId="5582C9A0" w14:textId="77777777" w:rsidR="00ED23CF" w:rsidRPr="0004025D" w:rsidRDefault="00ED23CF" w:rsidP="000B2B04">
            <w:pPr>
              <w:pStyle w:val="Labor-Text"/>
              <w:tabs>
                <w:tab w:val="left" w:pos="709"/>
              </w:tabs>
              <w:rPr>
                <w:rFonts w:cs="Arial"/>
              </w:rPr>
            </w:pPr>
          </w:p>
        </w:tc>
        <w:tc>
          <w:tcPr>
            <w:tcW w:w="281" w:type="dxa"/>
          </w:tcPr>
          <w:p w14:paraId="157DDCCA" w14:textId="77777777" w:rsidR="00ED23CF" w:rsidRPr="0004025D" w:rsidRDefault="00ED23CF" w:rsidP="000B2B04">
            <w:pPr>
              <w:pStyle w:val="Labor-Text"/>
              <w:tabs>
                <w:tab w:val="left" w:pos="709"/>
              </w:tabs>
              <w:rPr>
                <w:rFonts w:cs="Arial"/>
              </w:rPr>
            </w:pPr>
          </w:p>
        </w:tc>
        <w:tc>
          <w:tcPr>
            <w:tcW w:w="281" w:type="dxa"/>
          </w:tcPr>
          <w:p w14:paraId="188BE6CF" w14:textId="77777777" w:rsidR="00ED23CF" w:rsidRPr="0004025D" w:rsidRDefault="00ED23CF" w:rsidP="000B2B04">
            <w:pPr>
              <w:pStyle w:val="Labor-Text"/>
              <w:tabs>
                <w:tab w:val="left" w:pos="709"/>
              </w:tabs>
              <w:rPr>
                <w:rFonts w:cs="Arial"/>
              </w:rPr>
            </w:pPr>
          </w:p>
        </w:tc>
        <w:tc>
          <w:tcPr>
            <w:tcW w:w="281" w:type="dxa"/>
          </w:tcPr>
          <w:p w14:paraId="4A225A3B" w14:textId="77777777" w:rsidR="00ED23CF" w:rsidRPr="0004025D" w:rsidRDefault="00ED23CF" w:rsidP="000B2B04">
            <w:pPr>
              <w:pStyle w:val="Labor-Text"/>
              <w:tabs>
                <w:tab w:val="left" w:pos="709"/>
              </w:tabs>
              <w:rPr>
                <w:rFonts w:cs="Arial"/>
              </w:rPr>
            </w:pPr>
          </w:p>
        </w:tc>
        <w:tc>
          <w:tcPr>
            <w:tcW w:w="281" w:type="dxa"/>
          </w:tcPr>
          <w:p w14:paraId="22EC6AC4" w14:textId="77777777" w:rsidR="00ED23CF" w:rsidRPr="0004025D" w:rsidRDefault="00ED23CF" w:rsidP="000B2B04">
            <w:pPr>
              <w:pStyle w:val="Labor-Text"/>
              <w:tabs>
                <w:tab w:val="left" w:pos="709"/>
              </w:tabs>
              <w:rPr>
                <w:rFonts w:cs="Arial"/>
              </w:rPr>
            </w:pPr>
          </w:p>
        </w:tc>
        <w:tc>
          <w:tcPr>
            <w:tcW w:w="281" w:type="dxa"/>
          </w:tcPr>
          <w:p w14:paraId="62C8B92B" w14:textId="77777777" w:rsidR="00ED23CF" w:rsidRPr="0004025D" w:rsidRDefault="00ED23CF" w:rsidP="000B2B04">
            <w:pPr>
              <w:pStyle w:val="Labor-Text"/>
              <w:tabs>
                <w:tab w:val="left" w:pos="709"/>
              </w:tabs>
              <w:rPr>
                <w:rFonts w:cs="Arial"/>
              </w:rPr>
            </w:pPr>
          </w:p>
        </w:tc>
      </w:tr>
      <w:tr w:rsidR="00ED23CF" w:rsidRPr="0004025D" w14:paraId="10007490" w14:textId="77777777" w:rsidTr="000B2B04">
        <w:trPr>
          <w:trHeight w:val="283"/>
        </w:trPr>
        <w:tc>
          <w:tcPr>
            <w:tcW w:w="282" w:type="dxa"/>
          </w:tcPr>
          <w:p w14:paraId="56CF6916" w14:textId="77777777" w:rsidR="00ED23CF" w:rsidRPr="0004025D" w:rsidRDefault="00ED23CF" w:rsidP="000B2B04">
            <w:pPr>
              <w:pStyle w:val="Labor-Text"/>
              <w:tabs>
                <w:tab w:val="left" w:pos="709"/>
              </w:tabs>
              <w:rPr>
                <w:rFonts w:cs="Arial"/>
              </w:rPr>
            </w:pPr>
          </w:p>
        </w:tc>
        <w:tc>
          <w:tcPr>
            <w:tcW w:w="282" w:type="dxa"/>
          </w:tcPr>
          <w:p w14:paraId="6DFF61E8" w14:textId="77777777" w:rsidR="00ED23CF" w:rsidRPr="0004025D" w:rsidRDefault="00ED23CF" w:rsidP="000B2B04">
            <w:pPr>
              <w:pStyle w:val="Labor-Text"/>
              <w:tabs>
                <w:tab w:val="left" w:pos="709"/>
              </w:tabs>
              <w:rPr>
                <w:rFonts w:cs="Arial"/>
              </w:rPr>
            </w:pPr>
          </w:p>
        </w:tc>
        <w:tc>
          <w:tcPr>
            <w:tcW w:w="282" w:type="dxa"/>
          </w:tcPr>
          <w:p w14:paraId="795BF737" w14:textId="77777777" w:rsidR="00ED23CF" w:rsidRPr="0004025D" w:rsidRDefault="00ED23CF" w:rsidP="000B2B04">
            <w:pPr>
              <w:pStyle w:val="Labor-Text"/>
              <w:tabs>
                <w:tab w:val="left" w:pos="709"/>
              </w:tabs>
              <w:rPr>
                <w:rFonts w:cs="Arial"/>
              </w:rPr>
            </w:pPr>
          </w:p>
        </w:tc>
        <w:tc>
          <w:tcPr>
            <w:tcW w:w="282" w:type="dxa"/>
          </w:tcPr>
          <w:p w14:paraId="5827F596" w14:textId="77777777" w:rsidR="00ED23CF" w:rsidRPr="0004025D" w:rsidRDefault="00ED23CF" w:rsidP="000B2B04">
            <w:pPr>
              <w:pStyle w:val="Labor-Text"/>
              <w:tabs>
                <w:tab w:val="left" w:pos="709"/>
              </w:tabs>
              <w:rPr>
                <w:rFonts w:cs="Arial"/>
              </w:rPr>
            </w:pPr>
          </w:p>
        </w:tc>
        <w:tc>
          <w:tcPr>
            <w:tcW w:w="282" w:type="dxa"/>
          </w:tcPr>
          <w:p w14:paraId="10055808" w14:textId="77777777" w:rsidR="00ED23CF" w:rsidRPr="0004025D" w:rsidRDefault="00ED23CF" w:rsidP="000B2B04">
            <w:pPr>
              <w:pStyle w:val="Labor-Text"/>
              <w:tabs>
                <w:tab w:val="left" w:pos="709"/>
              </w:tabs>
              <w:rPr>
                <w:rFonts w:cs="Arial"/>
              </w:rPr>
            </w:pPr>
          </w:p>
        </w:tc>
        <w:tc>
          <w:tcPr>
            <w:tcW w:w="282" w:type="dxa"/>
          </w:tcPr>
          <w:p w14:paraId="380EEAE5" w14:textId="77777777" w:rsidR="00ED23CF" w:rsidRPr="0004025D" w:rsidRDefault="00ED23CF" w:rsidP="000B2B04">
            <w:pPr>
              <w:pStyle w:val="Labor-Text"/>
              <w:tabs>
                <w:tab w:val="left" w:pos="709"/>
              </w:tabs>
              <w:rPr>
                <w:rFonts w:cs="Arial"/>
              </w:rPr>
            </w:pPr>
          </w:p>
        </w:tc>
        <w:tc>
          <w:tcPr>
            <w:tcW w:w="282" w:type="dxa"/>
          </w:tcPr>
          <w:p w14:paraId="2F5631AD" w14:textId="77777777" w:rsidR="00ED23CF" w:rsidRPr="0004025D" w:rsidRDefault="00ED23CF" w:rsidP="000B2B04">
            <w:pPr>
              <w:pStyle w:val="Labor-Text"/>
              <w:tabs>
                <w:tab w:val="left" w:pos="709"/>
              </w:tabs>
              <w:rPr>
                <w:rFonts w:cs="Arial"/>
              </w:rPr>
            </w:pPr>
          </w:p>
        </w:tc>
        <w:tc>
          <w:tcPr>
            <w:tcW w:w="282" w:type="dxa"/>
          </w:tcPr>
          <w:p w14:paraId="18BC9590" w14:textId="77777777" w:rsidR="00ED23CF" w:rsidRPr="0004025D" w:rsidRDefault="00ED23CF" w:rsidP="000B2B04">
            <w:pPr>
              <w:pStyle w:val="Labor-Text"/>
              <w:tabs>
                <w:tab w:val="left" w:pos="709"/>
              </w:tabs>
              <w:rPr>
                <w:rFonts w:cs="Arial"/>
              </w:rPr>
            </w:pPr>
          </w:p>
        </w:tc>
        <w:tc>
          <w:tcPr>
            <w:tcW w:w="282" w:type="dxa"/>
          </w:tcPr>
          <w:p w14:paraId="15C27561" w14:textId="77777777" w:rsidR="00ED23CF" w:rsidRPr="0004025D" w:rsidRDefault="00ED23CF" w:rsidP="000B2B04">
            <w:pPr>
              <w:pStyle w:val="Labor-Text"/>
              <w:tabs>
                <w:tab w:val="left" w:pos="709"/>
              </w:tabs>
              <w:rPr>
                <w:rFonts w:cs="Arial"/>
              </w:rPr>
            </w:pPr>
          </w:p>
        </w:tc>
        <w:tc>
          <w:tcPr>
            <w:tcW w:w="282" w:type="dxa"/>
          </w:tcPr>
          <w:p w14:paraId="601DC954" w14:textId="77777777" w:rsidR="00ED23CF" w:rsidRPr="0004025D" w:rsidRDefault="00ED23CF" w:rsidP="000B2B04">
            <w:pPr>
              <w:pStyle w:val="Labor-Text"/>
              <w:tabs>
                <w:tab w:val="left" w:pos="709"/>
              </w:tabs>
              <w:rPr>
                <w:rFonts w:cs="Arial"/>
              </w:rPr>
            </w:pPr>
          </w:p>
        </w:tc>
        <w:tc>
          <w:tcPr>
            <w:tcW w:w="282" w:type="dxa"/>
          </w:tcPr>
          <w:p w14:paraId="71C1731B" w14:textId="77777777" w:rsidR="00ED23CF" w:rsidRPr="0004025D" w:rsidRDefault="00ED23CF" w:rsidP="000B2B04">
            <w:pPr>
              <w:pStyle w:val="Labor-Text"/>
              <w:tabs>
                <w:tab w:val="left" w:pos="709"/>
              </w:tabs>
              <w:rPr>
                <w:rFonts w:cs="Arial"/>
              </w:rPr>
            </w:pPr>
          </w:p>
        </w:tc>
        <w:tc>
          <w:tcPr>
            <w:tcW w:w="282" w:type="dxa"/>
          </w:tcPr>
          <w:p w14:paraId="2569B99D" w14:textId="77777777" w:rsidR="00ED23CF" w:rsidRPr="0004025D" w:rsidRDefault="00ED23CF" w:rsidP="000B2B04">
            <w:pPr>
              <w:pStyle w:val="Labor-Text"/>
              <w:tabs>
                <w:tab w:val="left" w:pos="709"/>
              </w:tabs>
              <w:rPr>
                <w:rFonts w:cs="Arial"/>
              </w:rPr>
            </w:pPr>
          </w:p>
        </w:tc>
        <w:tc>
          <w:tcPr>
            <w:tcW w:w="282" w:type="dxa"/>
          </w:tcPr>
          <w:p w14:paraId="6402779A" w14:textId="77777777" w:rsidR="00ED23CF" w:rsidRPr="0004025D" w:rsidRDefault="00ED23CF" w:rsidP="000B2B04">
            <w:pPr>
              <w:pStyle w:val="Labor-Text"/>
              <w:tabs>
                <w:tab w:val="left" w:pos="709"/>
              </w:tabs>
              <w:rPr>
                <w:rFonts w:cs="Arial"/>
              </w:rPr>
            </w:pPr>
          </w:p>
        </w:tc>
        <w:tc>
          <w:tcPr>
            <w:tcW w:w="282" w:type="dxa"/>
          </w:tcPr>
          <w:p w14:paraId="4DB3384B" w14:textId="77777777" w:rsidR="00ED23CF" w:rsidRPr="0004025D" w:rsidRDefault="00ED23CF" w:rsidP="000B2B04">
            <w:pPr>
              <w:pStyle w:val="Labor-Text"/>
              <w:tabs>
                <w:tab w:val="left" w:pos="709"/>
              </w:tabs>
              <w:rPr>
                <w:rFonts w:cs="Arial"/>
              </w:rPr>
            </w:pPr>
          </w:p>
        </w:tc>
        <w:tc>
          <w:tcPr>
            <w:tcW w:w="282" w:type="dxa"/>
          </w:tcPr>
          <w:p w14:paraId="6F837DEB" w14:textId="77777777" w:rsidR="00ED23CF" w:rsidRPr="0004025D" w:rsidRDefault="00ED23CF" w:rsidP="000B2B04">
            <w:pPr>
              <w:pStyle w:val="Labor-Text"/>
              <w:tabs>
                <w:tab w:val="left" w:pos="709"/>
              </w:tabs>
              <w:rPr>
                <w:rFonts w:cs="Arial"/>
              </w:rPr>
            </w:pPr>
          </w:p>
        </w:tc>
        <w:tc>
          <w:tcPr>
            <w:tcW w:w="281" w:type="dxa"/>
          </w:tcPr>
          <w:p w14:paraId="2282970F" w14:textId="77777777" w:rsidR="00ED23CF" w:rsidRPr="0004025D" w:rsidRDefault="00ED23CF" w:rsidP="000B2B04">
            <w:pPr>
              <w:pStyle w:val="Labor-Text"/>
              <w:tabs>
                <w:tab w:val="left" w:pos="709"/>
              </w:tabs>
              <w:rPr>
                <w:rFonts w:cs="Arial"/>
              </w:rPr>
            </w:pPr>
          </w:p>
        </w:tc>
        <w:tc>
          <w:tcPr>
            <w:tcW w:w="281" w:type="dxa"/>
          </w:tcPr>
          <w:p w14:paraId="06E9E981" w14:textId="77777777" w:rsidR="00ED23CF" w:rsidRPr="0004025D" w:rsidRDefault="00ED23CF" w:rsidP="000B2B04">
            <w:pPr>
              <w:pStyle w:val="Labor-Text"/>
              <w:tabs>
                <w:tab w:val="left" w:pos="709"/>
              </w:tabs>
              <w:rPr>
                <w:rFonts w:cs="Arial"/>
              </w:rPr>
            </w:pPr>
          </w:p>
        </w:tc>
        <w:tc>
          <w:tcPr>
            <w:tcW w:w="281" w:type="dxa"/>
          </w:tcPr>
          <w:p w14:paraId="56AF9F2D" w14:textId="77777777" w:rsidR="00ED23CF" w:rsidRPr="0004025D" w:rsidRDefault="00ED23CF" w:rsidP="000B2B04">
            <w:pPr>
              <w:pStyle w:val="Labor-Text"/>
              <w:tabs>
                <w:tab w:val="left" w:pos="709"/>
              </w:tabs>
              <w:rPr>
                <w:rFonts w:cs="Arial"/>
              </w:rPr>
            </w:pPr>
          </w:p>
        </w:tc>
        <w:tc>
          <w:tcPr>
            <w:tcW w:w="281" w:type="dxa"/>
          </w:tcPr>
          <w:p w14:paraId="2A7A6CB9" w14:textId="77777777" w:rsidR="00ED23CF" w:rsidRPr="0004025D" w:rsidRDefault="00ED23CF" w:rsidP="000B2B04">
            <w:pPr>
              <w:pStyle w:val="Labor-Text"/>
              <w:tabs>
                <w:tab w:val="left" w:pos="709"/>
              </w:tabs>
              <w:rPr>
                <w:rFonts w:cs="Arial"/>
              </w:rPr>
            </w:pPr>
          </w:p>
        </w:tc>
        <w:tc>
          <w:tcPr>
            <w:tcW w:w="281" w:type="dxa"/>
          </w:tcPr>
          <w:p w14:paraId="35A9B3D9" w14:textId="77777777" w:rsidR="00ED23CF" w:rsidRPr="0004025D" w:rsidRDefault="00ED23CF" w:rsidP="000B2B04">
            <w:pPr>
              <w:pStyle w:val="Labor-Text"/>
              <w:tabs>
                <w:tab w:val="left" w:pos="709"/>
              </w:tabs>
              <w:rPr>
                <w:rFonts w:cs="Arial"/>
              </w:rPr>
            </w:pPr>
          </w:p>
        </w:tc>
        <w:tc>
          <w:tcPr>
            <w:tcW w:w="281" w:type="dxa"/>
          </w:tcPr>
          <w:p w14:paraId="4A655FFA" w14:textId="77777777" w:rsidR="00ED23CF" w:rsidRPr="0004025D" w:rsidRDefault="00ED23CF" w:rsidP="000B2B04">
            <w:pPr>
              <w:pStyle w:val="Labor-Text"/>
              <w:tabs>
                <w:tab w:val="left" w:pos="709"/>
              </w:tabs>
              <w:rPr>
                <w:rFonts w:cs="Arial"/>
              </w:rPr>
            </w:pPr>
          </w:p>
        </w:tc>
        <w:tc>
          <w:tcPr>
            <w:tcW w:w="281" w:type="dxa"/>
          </w:tcPr>
          <w:p w14:paraId="2E1FD2FD" w14:textId="77777777" w:rsidR="00ED23CF" w:rsidRPr="0004025D" w:rsidRDefault="00ED23CF" w:rsidP="000B2B04">
            <w:pPr>
              <w:pStyle w:val="Labor-Text"/>
              <w:tabs>
                <w:tab w:val="left" w:pos="709"/>
              </w:tabs>
              <w:rPr>
                <w:rFonts w:cs="Arial"/>
              </w:rPr>
            </w:pPr>
          </w:p>
        </w:tc>
        <w:tc>
          <w:tcPr>
            <w:tcW w:w="281" w:type="dxa"/>
          </w:tcPr>
          <w:p w14:paraId="15EDED3C" w14:textId="77777777" w:rsidR="00ED23CF" w:rsidRPr="0004025D" w:rsidRDefault="00ED23CF" w:rsidP="000B2B04">
            <w:pPr>
              <w:pStyle w:val="Labor-Text"/>
              <w:tabs>
                <w:tab w:val="left" w:pos="709"/>
              </w:tabs>
              <w:rPr>
                <w:rFonts w:cs="Arial"/>
              </w:rPr>
            </w:pPr>
          </w:p>
        </w:tc>
        <w:tc>
          <w:tcPr>
            <w:tcW w:w="281" w:type="dxa"/>
          </w:tcPr>
          <w:p w14:paraId="63B2C88C" w14:textId="77777777" w:rsidR="00ED23CF" w:rsidRPr="0004025D" w:rsidRDefault="00ED23CF" w:rsidP="000B2B04">
            <w:pPr>
              <w:pStyle w:val="Labor-Text"/>
              <w:tabs>
                <w:tab w:val="left" w:pos="709"/>
              </w:tabs>
              <w:rPr>
                <w:rFonts w:cs="Arial"/>
              </w:rPr>
            </w:pPr>
          </w:p>
        </w:tc>
        <w:tc>
          <w:tcPr>
            <w:tcW w:w="281" w:type="dxa"/>
          </w:tcPr>
          <w:p w14:paraId="5CC49413" w14:textId="77777777" w:rsidR="00ED23CF" w:rsidRPr="0004025D" w:rsidRDefault="00ED23CF" w:rsidP="000B2B04">
            <w:pPr>
              <w:pStyle w:val="Labor-Text"/>
              <w:tabs>
                <w:tab w:val="left" w:pos="709"/>
              </w:tabs>
              <w:rPr>
                <w:rFonts w:cs="Arial"/>
              </w:rPr>
            </w:pPr>
          </w:p>
        </w:tc>
        <w:tc>
          <w:tcPr>
            <w:tcW w:w="281" w:type="dxa"/>
          </w:tcPr>
          <w:p w14:paraId="7C718859" w14:textId="77777777" w:rsidR="00ED23CF" w:rsidRPr="0004025D" w:rsidRDefault="00ED23CF" w:rsidP="000B2B04">
            <w:pPr>
              <w:pStyle w:val="Labor-Text"/>
              <w:tabs>
                <w:tab w:val="left" w:pos="709"/>
              </w:tabs>
              <w:rPr>
                <w:rFonts w:cs="Arial"/>
              </w:rPr>
            </w:pPr>
          </w:p>
        </w:tc>
        <w:tc>
          <w:tcPr>
            <w:tcW w:w="281" w:type="dxa"/>
          </w:tcPr>
          <w:p w14:paraId="2A88AA4E" w14:textId="77777777" w:rsidR="00ED23CF" w:rsidRPr="0004025D" w:rsidRDefault="00ED23CF" w:rsidP="000B2B04">
            <w:pPr>
              <w:pStyle w:val="Labor-Text"/>
              <w:tabs>
                <w:tab w:val="left" w:pos="709"/>
              </w:tabs>
              <w:rPr>
                <w:rFonts w:cs="Arial"/>
              </w:rPr>
            </w:pPr>
          </w:p>
        </w:tc>
        <w:tc>
          <w:tcPr>
            <w:tcW w:w="281" w:type="dxa"/>
          </w:tcPr>
          <w:p w14:paraId="57FA426F" w14:textId="77777777" w:rsidR="00ED23CF" w:rsidRPr="0004025D" w:rsidRDefault="00ED23CF" w:rsidP="000B2B04">
            <w:pPr>
              <w:pStyle w:val="Labor-Text"/>
              <w:tabs>
                <w:tab w:val="left" w:pos="709"/>
              </w:tabs>
              <w:rPr>
                <w:rFonts w:cs="Arial"/>
              </w:rPr>
            </w:pPr>
          </w:p>
        </w:tc>
        <w:tc>
          <w:tcPr>
            <w:tcW w:w="281" w:type="dxa"/>
          </w:tcPr>
          <w:p w14:paraId="36D37CD5" w14:textId="77777777" w:rsidR="00ED23CF" w:rsidRPr="0004025D" w:rsidRDefault="00ED23CF" w:rsidP="000B2B04">
            <w:pPr>
              <w:pStyle w:val="Labor-Text"/>
              <w:tabs>
                <w:tab w:val="left" w:pos="709"/>
              </w:tabs>
              <w:rPr>
                <w:rFonts w:cs="Arial"/>
              </w:rPr>
            </w:pPr>
          </w:p>
        </w:tc>
        <w:tc>
          <w:tcPr>
            <w:tcW w:w="281" w:type="dxa"/>
          </w:tcPr>
          <w:p w14:paraId="6A68CF6B" w14:textId="77777777" w:rsidR="00ED23CF" w:rsidRPr="0004025D" w:rsidRDefault="00ED23CF" w:rsidP="000B2B04">
            <w:pPr>
              <w:pStyle w:val="Labor-Text"/>
              <w:tabs>
                <w:tab w:val="left" w:pos="709"/>
              </w:tabs>
              <w:rPr>
                <w:rFonts w:cs="Arial"/>
              </w:rPr>
            </w:pPr>
          </w:p>
        </w:tc>
        <w:tc>
          <w:tcPr>
            <w:tcW w:w="281" w:type="dxa"/>
          </w:tcPr>
          <w:p w14:paraId="51EA261E" w14:textId="77777777" w:rsidR="00ED23CF" w:rsidRPr="0004025D" w:rsidRDefault="00ED23CF" w:rsidP="000B2B04">
            <w:pPr>
              <w:pStyle w:val="Labor-Text"/>
              <w:tabs>
                <w:tab w:val="left" w:pos="709"/>
              </w:tabs>
              <w:rPr>
                <w:rFonts w:cs="Arial"/>
              </w:rPr>
            </w:pPr>
          </w:p>
        </w:tc>
        <w:tc>
          <w:tcPr>
            <w:tcW w:w="281" w:type="dxa"/>
          </w:tcPr>
          <w:p w14:paraId="1EC53C78" w14:textId="77777777" w:rsidR="00ED23CF" w:rsidRPr="0004025D" w:rsidRDefault="00ED23CF" w:rsidP="000B2B04">
            <w:pPr>
              <w:pStyle w:val="Labor-Text"/>
              <w:tabs>
                <w:tab w:val="left" w:pos="709"/>
              </w:tabs>
              <w:rPr>
                <w:rFonts w:cs="Arial"/>
              </w:rPr>
            </w:pPr>
          </w:p>
        </w:tc>
        <w:tc>
          <w:tcPr>
            <w:tcW w:w="281" w:type="dxa"/>
          </w:tcPr>
          <w:p w14:paraId="0FAD8CD5" w14:textId="77777777" w:rsidR="00ED23CF" w:rsidRPr="0004025D" w:rsidRDefault="00ED23CF" w:rsidP="000B2B04">
            <w:pPr>
              <w:pStyle w:val="Labor-Text"/>
              <w:tabs>
                <w:tab w:val="left" w:pos="709"/>
              </w:tabs>
              <w:rPr>
                <w:rFonts w:cs="Arial"/>
              </w:rPr>
            </w:pPr>
          </w:p>
        </w:tc>
      </w:tr>
      <w:tr w:rsidR="00ED23CF" w:rsidRPr="0004025D" w14:paraId="43EAF761" w14:textId="77777777" w:rsidTr="000B2B04">
        <w:trPr>
          <w:trHeight w:val="283"/>
        </w:trPr>
        <w:tc>
          <w:tcPr>
            <w:tcW w:w="282" w:type="dxa"/>
          </w:tcPr>
          <w:p w14:paraId="42BFC484" w14:textId="77777777" w:rsidR="00ED23CF" w:rsidRPr="0004025D" w:rsidRDefault="00ED23CF" w:rsidP="000B2B04">
            <w:pPr>
              <w:pStyle w:val="Labor-Text"/>
              <w:tabs>
                <w:tab w:val="left" w:pos="709"/>
              </w:tabs>
              <w:rPr>
                <w:rFonts w:cs="Arial"/>
              </w:rPr>
            </w:pPr>
          </w:p>
        </w:tc>
        <w:tc>
          <w:tcPr>
            <w:tcW w:w="282" w:type="dxa"/>
          </w:tcPr>
          <w:p w14:paraId="51E2E706" w14:textId="77777777" w:rsidR="00ED23CF" w:rsidRPr="0004025D" w:rsidRDefault="00ED23CF" w:rsidP="000B2B04">
            <w:pPr>
              <w:pStyle w:val="Labor-Text"/>
              <w:tabs>
                <w:tab w:val="left" w:pos="709"/>
              </w:tabs>
              <w:rPr>
                <w:rFonts w:cs="Arial"/>
              </w:rPr>
            </w:pPr>
          </w:p>
        </w:tc>
        <w:tc>
          <w:tcPr>
            <w:tcW w:w="282" w:type="dxa"/>
          </w:tcPr>
          <w:p w14:paraId="08C5C0AD" w14:textId="77777777" w:rsidR="00ED23CF" w:rsidRPr="0004025D" w:rsidRDefault="00ED23CF" w:rsidP="000B2B04">
            <w:pPr>
              <w:pStyle w:val="Labor-Text"/>
              <w:tabs>
                <w:tab w:val="left" w:pos="709"/>
              </w:tabs>
              <w:rPr>
                <w:rFonts w:cs="Arial"/>
              </w:rPr>
            </w:pPr>
          </w:p>
        </w:tc>
        <w:tc>
          <w:tcPr>
            <w:tcW w:w="282" w:type="dxa"/>
          </w:tcPr>
          <w:p w14:paraId="257D6B1D" w14:textId="77777777" w:rsidR="00ED23CF" w:rsidRPr="0004025D" w:rsidRDefault="00ED23CF" w:rsidP="000B2B04">
            <w:pPr>
              <w:pStyle w:val="Labor-Text"/>
              <w:tabs>
                <w:tab w:val="left" w:pos="709"/>
              </w:tabs>
              <w:rPr>
                <w:rFonts w:cs="Arial"/>
              </w:rPr>
            </w:pPr>
          </w:p>
        </w:tc>
        <w:tc>
          <w:tcPr>
            <w:tcW w:w="282" w:type="dxa"/>
          </w:tcPr>
          <w:p w14:paraId="57830F33" w14:textId="77777777" w:rsidR="00ED23CF" w:rsidRPr="0004025D" w:rsidRDefault="00ED23CF" w:rsidP="000B2B04">
            <w:pPr>
              <w:pStyle w:val="Labor-Text"/>
              <w:tabs>
                <w:tab w:val="left" w:pos="709"/>
              </w:tabs>
              <w:rPr>
                <w:rFonts w:cs="Arial"/>
              </w:rPr>
            </w:pPr>
          </w:p>
        </w:tc>
        <w:tc>
          <w:tcPr>
            <w:tcW w:w="282" w:type="dxa"/>
          </w:tcPr>
          <w:p w14:paraId="59EB054C" w14:textId="77777777" w:rsidR="00ED23CF" w:rsidRPr="0004025D" w:rsidRDefault="00ED23CF" w:rsidP="000B2B04">
            <w:pPr>
              <w:pStyle w:val="Labor-Text"/>
              <w:tabs>
                <w:tab w:val="left" w:pos="709"/>
              </w:tabs>
              <w:rPr>
                <w:rFonts w:cs="Arial"/>
              </w:rPr>
            </w:pPr>
          </w:p>
        </w:tc>
        <w:tc>
          <w:tcPr>
            <w:tcW w:w="282" w:type="dxa"/>
          </w:tcPr>
          <w:p w14:paraId="2837126C" w14:textId="77777777" w:rsidR="00ED23CF" w:rsidRPr="0004025D" w:rsidRDefault="00ED23CF" w:rsidP="000B2B04">
            <w:pPr>
              <w:pStyle w:val="Labor-Text"/>
              <w:tabs>
                <w:tab w:val="left" w:pos="709"/>
              </w:tabs>
              <w:rPr>
                <w:rFonts w:cs="Arial"/>
              </w:rPr>
            </w:pPr>
          </w:p>
        </w:tc>
        <w:tc>
          <w:tcPr>
            <w:tcW w:w="282" w:type="dxa"/>
          </w:tcPr>
          <w:p w14:paraId="63CA7C98" w14:textId="77777777" w:rsidR="00ED23CF" w:rsidRPr="0004025D" w:rsidRDefault="00ED23CF" w:rsidP="000B2B04">
            <w:pPr>
              <w:pStyle w:val="Labor-Text"/>
              <w:tabs>
                <w:tab w:val="left" w:pos="709"/>
              </w:tabs>
              <w:rPr>
                <w:rFonts w:cs="Arial"/>
              </w:rPr>
            </w:pPr>
          </w:p>
        </w:tc>
        <w:tc>
          <w:tcPr>
            <w:tcW w:w="282" w:type="dxa"/>
          </w:tcPr>
          <w:p w14:paraId="6A1AB85F" w14:textId="77777777" w:rsidR="00ED23CF" w:rsidRPr="0004025D" w:rsidRDefault="00ED23CF" w:rsidP="000B2B04">
            <w:pPr>
              <w:pStyle w:val="Labor-Text"/>
              <w:tabs>
                <w:tab w:val="left" w:pos="709"/>
              </w:tabs>
              <w:rPr>
                <w:rFonts w:cs="Arial"/>
              </w:rPr>
            </w:pPr>
          </w:p>
        </w:tc>
        <w:tc>
          <w:tcPr>
            <w:tcW w:w="282" w:type="dxa"/>
          </w:tcPr>
          <w:p w14:paraId="1E1FF698" w14:textId="77777777" w:rsidR="00ED23CF" w:rsidRPr="0004025D" w:rsidRDefault="00ED23CF" w:rsidP="000B2B04">
            <w:pPr>
              <w:pStyle w:val="Labor-Text"/>
              <w:tabs>
                <w:tab w:val="left" w:pos="709"/>
              </w:tabs>
              <w:rPr>
                <w:rFonts w:cs="Arial"/>
              </w:rPr>
            </w:pPr>
          </w:p>
        </w:tc>
        <w:tc>
          <w:tcPr>
            <w:tcW w:w="282" w:type="dxa"/>
          </w:tcPr>
          <w:p w14:paraId="4B43F624" w14:textId="77777777" w:rsidR="00ED23CF" w:rsidRPr="0004025D" w:rsidRDefault="00ED23CF" w:rsidP="000B2B04">
            <w:pPr>
              <w:pStyle w:val="Labor-Text"/>
              <w:tabs>
                <w:tab w:val="left" w:pos="709"/>
              </w:tabs>
              <w:rPr>
                <w:rFonts w:cs="Arial"/>
              </w:rPr>
            </w:pPr>
          </w:p>
        </w:tc>
        <w:tc>
          <w:tcPr>
            <w:tcW w:w="282" w:type="dxa"/>
          </w:tcPr>
          <w:p w14:paraId="0946A384" w14:textId="77777777" w:rsidR="00ED23CF" w:rsidRPr="0004025D" w:rsidRDefault="00ED23CF" w:rsidP="000B2B04">
            <w:pPr>
              <w:pStyle w:val="Labor-Text"/>
              <w:tabs>
                <w:tab w:val="left" w:pos="709"/>
              </w:tabs>
              <w:rPr>
                <w:rFonts w:cs="Arial"/>
              </w:rPr>
            </w:pPr>
          </w:p>
        </w:tc>
        <w:tc>
          <w:tcPr>
            <w:tcW w:w="282" w:type="dxa"/>
          </w:tcPr>
          <w:p w14:paraId="75FBA9A9" w14:textId="77777777" w:rsidR="00ED23CF" w:rsidRPr="0004025D" w:rsidRDefault="00ED23CF" w:rsidP="000B2B04">
            <w:pPr>
              <w:pStyle w:val="Labor-Text"/>
              <w:tabs>
                <w:tab w:val="left" w:pos="709"/>
              </w:tabs>
              <w:rPr>
                <w:rFonts w:cs="Arial"/>
              </w:rPr>
            </w:pPr>
          </w:p>
        </w:tc>
        <w:tc>
          <w:tcPr>
            <w:tcW w:w="282" w:type="dxa"/>
          </w:tcPr>
          <w:p w14:paraId="52A8A6C3" w14:textId="77777777" w:rsidR="00ED23CF" w:rsidRPr="0004025D" w:rsidRDefault="00ED23CF" w:rsidP="000B2B04">
            <w:pPr>
              <w:pStyle w:val="Labor-Text"/>
              <w:tabs>
                <w:tab w:val="left" w:pos="709"/>
              </w:tabs>
              <w:rPr>
                <w:rFonts w:cs="Arial"/>
              </w:rPr>
            </w:pPr>
          </w:p>
        </w:tc>
        <w:tc>
          <w:tcPr>
            <w:tcW w:w="282" w:type="dxa"/>
          </w:tcPr>
          <w:p w14:paraId="2B12761C" w14:textId="77777777" w:rsidR="00ED23CF" w:rsidRPr="0004025D" w:rsidRDefault="00ED23CF" w:rsidP="000B2B04">
            <w:pPr>
              <w:pStyle w:val="Labor-Text"/>
              <w:tabs>
                <w:tab w:val="left" w:pos="709"/>
              </w:tabs>
              <w:rPr>
                <w:rFonts w:cs="Arial"/>
              </w:rPr>
            </w:pPr>
          </w:p>
        </w:tc>
        <w:tc>
          <w:tcPr>
            <w:tcW w:w="281" w:type="dxa"/>
          </w:tcPr>
          <w:p w14:paraId="7E49DFE4" w14:textId="77777777" w:rsidR="00ED23CF" w:rsidRPr="0004025D" w:rsidRDefault="00ED23CF" w:rsidP="000B2B04">
            <w:pPr>
              <w:pStyle w:val="Labor-Text"/>
              <w:tabs>
                <w:tab w:val="left" w:pos="709"/>
              </w:tabs>
              <w:rPr>
                <w:rFonts w:cs="Arial"/>
              </w:rPr>
            </w:pPr>
          </w:p>
        </w:tc>
        <w:tc>
          <w:tcPr>
            <w:tcW w:w="281" w:type="dxa"/>
          </w:tcPr>
          <w:p w14:paraId="731F3838" w14:textId="77777777" w:rsidR="00ED23CF" w:rsidRPr="0004025D" w:rsidRDefault="00ED23CF" w:rsidP="000B2B04">
            <w:pPr>
              <w:pStyle w:val="Labor-Text"/>
              <w:tabs>
                <w:tab w:val="left" w:pos="709"/>
              </w:tabs>
              <w:rPr>
                <w:rFonts w:cs="Arial"/>
              </w:rPr>
            </w:pPr>
          </w:p>
        </w:tc>
        <w:tc>
          <w:tcPr>
            <w:tcW w:w="281" w:type="dxa"/>
          </w:tcPr>
          <w:p w14:paraId="0FBCA911" w14:textId="77777777" w:rsidR="00ED23CF" w:rsidRPr="0004025D" w:rsidRDefault="00ED23CF" w:rsidP="000B2B04">
            <w:pPr>
              <w:pStyle w:val="Labor-Text"/>
              <w:tabs>
                <w:tab w:val="left" w:pos="709"/>
              </w:tabs>
              <w:rPr>
                <w:rFonts w:cs="Arial"/>
              </w:rPr>
            </w:pPr>
          </w:p>
        </w:tc>
        <w:tc>
          <w:tcPr>
            <w:tcW w:w="281" w:type="dxa"/>
          </w:tcPr>
          <w:p w14:paraId="53AEBA3B" w14:textId="77777777" w:rsidR="00ED23CF" w:rsidRPr="0004025D" w:rsidRDefault="00ED23CF" w:rsidP="000B2B04">
            <w:pPr>
              <w:pStyle w:val="Labor-Text"/>
              <w:tabs>
                <w:tab w:val="left" w:pos="709"/>
              </w:tabs>
              <w:rPr>
                <w:rFonts w:cs="Arial"/>
              </w:rPr>
            </w:pPr>
          </w:p>
        </w:tc>
        <w:tc>
          <w:tcPr>
            <w:tcW w:w="281" w:type="dxa"/>
          </w:tcPr>
          <w:p w14:paraId="712B4717" w14:textId="77777777" w:rsidR="00ED23CF" w:rsidRPr="0004025D" w:rsidRDefault="00ED23CF" w:rsidP="000B2B04">
            <w:pPr>
              <w:pStyle w:val="Labor-Text"/>
              <w:tabs>
                <w:tab w:val="left" w:pos="709"/>
              </w:tabs>
              <w:rPr>
                <w:rFonts w:cs="Arial"/>
              </w:rPr>
            </w:pPr>
          </w:p>
        </w:tc>
        <w:tc>
          <w:tcPr>
            <w:tcW w:w="281" w:type="dxa"/>
          </w:tcPr>
          <w:p w14:paraId="24533F82" w14:textId="77777777" w:rsidR="00ED23CF" w:rsidRPr="0004025D" w:rsidRDefault="00ED23CF" w:rsidP="000B2B04">
            <w:pPr>
              <w:pStyle w:val="Labor-Text"/>
              <w:tabs>
                <w:tab w:val="left" w:pos="709"/>
              </w:tabs>
              <w:rPr>
                <w:rFonts w:cs="Arial"/>
              </w:rPr>
            </w:pPr>
          </w:p>
        </w:tc>
        <w:tc>
          <w:tcPr>
            <w:tcW w:w="281" w:type="dxa"/>
          </w:tcPr>
          <w:p w14:paraId="28B82556" w14:textId="77777777" w:rsidR="00ED23CF" w:rsidRPr="0004025D" w:rsidRDefault="00ED23CF" w:rsidP="000B2B04">
            <w:pPr>
              <w:pStyle w:val="Labor-Text"/>
              <w:tabs>
                <w:tab w:val="left" w:pos="709"/>
              </w:tabs>
              <w:rPr>
                <w:rFonts w:cs="Arial"/>
              </w:rPr>
            </w:pPr>
          </w:p>
        </w:tc>
        <w:tc>
          <w:tcPr>
            <w:tcW w:w="281" w:type="dxa"/>
          </w:tcPr>
          <w:p w14:paraId="3B7D162E" w14:textId="77777777" w:rsidR="00ED23CF" w:rsidRPr="0004025D" w:rsidRDefault="00ED23CF" w:rsidP="000B2B04">
            <w:pPr>
              <w:pStyle w:val="Labor-Text"/>
              <w:tabs>
                <w:tab w:val="left" w:pos="709"/>
              </w:tabs>
              <w:rPr>
                <w:rFonts w:cs="Arial"/>
              </w:rPr>
            </w:pPr>
          </w:p>
        </w:tc>
        <w:tc>
          <w:tcPr>
            <w:tcW w:w="281" w:type="dxa"/>
          </w:tcPr>
          <w:p w14:paraId="48C8B68E" w14:textId="77777777" w:rsidR="00ED23CF" w:rsidRPr="0004025D" w:rsidRDefault="00ED23CF" w:rsidP="000B2B04">
            <w:pPr>
              <w:pStyle w:val="Labor-Text"/>
              <w:tabs>
                <w:tab w:val="left" w:pos="709"/>
              </w:tabs>
              <w:rPr>
                <w:rFonts w:cs="Arial"/>
              </w:rPr>
            </w:pPr>
          </w:p>
        </w:tc>
        <w:tc>
          <w:tcPr>
            <w:tcW w:w="281" w:type="dxa"/>
          </w:tcPr>
          <w:p w14:paraId="5710493D" w14:textId="77777777" w:rsidR="00ED23CF" w:rsidRPr="0004025D" w:rsidRDefault="00ED23CF" w:rsidP="000B2B04">
            <w:pPr>
              <w:pStyle w:val="Labor-Text"/>
              <w:tabs>
                <w:tab w:val="left" w:pos="709"/>
              </w:tabs>
              <w:rPr>
                <w:rFonts w:cs="Arial"/>
              </w:rPr>
            </w:pPr>
          </w:p>
        </w:tc>
        <w:tc>
          <w:tcPr>
            <w:tcW w:w="281" w:type="dxa"/>
          </w:tcPr>
          <w:p w14:paraId="26D69954" w14:textId="77777777" w:rsidR="00ED23CF" w:rsidRPr="0004025D" w:rsidRDefault="00ED23CF" w:rsidP="000B2B04">
            <w:pPr>
              <w:pStyle w:val="Labor-Text"/>
              <w:tabs>
                <w:tab w:val="left" w:pos="709"/>
              </w:tabs>
              <w:rPr>
                <w:rFonts w:cs="Arial"/>
              </w:rPr>
            </w:pPr>
          </w:p>
        </w:tc>
        <w:tc>
          <w:tcPr>
            <w:tcW w:w="281" w:type="dxa"/>
          </w:tcPr>
          <w:p w14:paraId="11C50223" w14:textId="77777777" w:rsidR="00ED23CF" w:rsidRPr="0004025D" w:rsidRDefault="00ED23CF" w:rsidP="000B2B04">
            <w:pPr>
              <w:pStyle w:val="Labor-Text"/>
              <w:tabs>
                <w:tab w:val="left" w:pos="709"/>
              </w:tabs>
              <w:rPr>
                <w:rFonts w:cs="Arial"/>
              </w:rPr>
            </w:pPr>
          </w:p>
        </w:tc>
        <w:tc>
          <w:tcPr>
            <w:tcW w:w="281" w:type="dxa"/>
          </w:tcPr>
          <w:p w14:paraId="4DEFAB4A" w14:textId="77777777" w:rsidR="00ED23CF" w:rsidRPr="0004025D" w:rsidRDefault="00ED23CF" w:rsidP="000B2B04">
            <w:pPr>
              <w:pStyle w:val="Labor-Text"/>
              <w:tabs>
                <w:tab w:val="left" w:pos="709"/>
              </w:tabs>
              <w:rPr>
                <w:rFonts w:cs="Arial"/>
              </w:rPr>
            </w:pPr>
          </w:p>
        </w:tc>
        <w:tc>
          <w:tcPr>
            <w:tcW w:w="281" w:type="dxa"/>
          </w:tcPr>
          <w:p w14:paraId="7E8B2705" w14:textId="77777777" w:rsidR="00ED23CF" w:rsidRPr="0004025D" w:rsidRDefault="00ED23CF" w:rsidP="000B2B04">
            <w:pPr>
              <w:pStyle w:val="Labor-Text"/>
              <w:tabs>
                <w:tab w:val="left" w:pos="709"/>
              </w:tabs>
              <w:rPr>
                <w:rFonts w:cs="Arial"/>
              </w:rPr>
            </w:pPr>
          </w:p>
        </w:tc>
        <w:tc>
          <w:tcPr>
            <w:tcW w:w="281" w:type="dxa"/>
          </w:tcPr>
          <w:p w14:paraId="3B64F5A9" w14:textId="77777777" w:rsidR="00ED23CF" w:rsidRPr="0004025D" w:rsidRDefault="00ED23CF" w:rsidP="000B2B04">
            <w:pPr>
              <w:pStyle w:val="Labor-Text"/>
              <w:tabs>
                <w:tab w:val="left" w:pos="709"/>
              </w:tabs>
              <w:rPr>
                <w:rFonts w:cs="Arial"/>
              </w:rPr>
            </w:pPr>
          </w:p>
        </w:tc>
        <w:tc>
          <w:tcPr>
            <w:tcW w:w="281" w:type="dxa"/>
          </w:tcPr>
          <w:p w14:paraId="2B311E33" w14:textId="77777777" w:rsidR="00ED23CF" w:rsidRPr="0004025D" w:rsidRDefault="00ED23CF" w:rsidP="000B2B04">
            <w:pPr>
              <w:pStyle w:val="Labor-Text"/>
              <w:tabs>
                <w:tab w:val="left" w:pos="709"/>
              </w:tabs>
              <w:rPr>
                <w:rFonts w:cs="Arial"/>
              </w:rPr>
            </w:pPr>
          </w:p>
        </w:tc>
        <w:tc>
          <w:tcPr>
            <w:tcW w:w="281" w:type="dxa"/>
          </w:tcPr>
          <w:p w14:paraId="16606126" w14:textId="77777777" w:rsidR="00ED23CF" w:rsidRPr="0004025D" w:rsidRDefault="00ED23CF" w:rsidP="000B2B04">
            <w:pPr>
              <w:pStyle w:val="Labor-Text"/>
              <w:tabs>
                <w:tab w:val="left" w:pos="709"/>
              </w:tabs>
              <w:rPr>
                <w:rFonts w:cs="Arial"/>
              </w:rPr>
            </w:pPr>
          </w:p>
        </w:tc>
        <w:tc>
          <w:tcPr>
            <w:tcW w:w="281" w:type="dxa"/>
          </w:tcPr>
          <w:p w14:paraId="0A7BA163" w14:textId="77777777" w:rsidR="00ED23CF" w:rsidRPr="0004025D" w:rsidRDefault="00ED23CF" w:rsidP="000B2B04">
            <w:pPr>
              <w:pStyle w:val="Labor-Text"/>
              <w:tabs>
                <w:tab w:val="left" w:pos="709"/>
              </w:tabs>
              <w:rPr>
                <w:rFonts w:cs="Arial"/>
              </w:rPr>
            </w:pPr>
          </w:p>
        </w:tc>
      </w:tr>
      <w:tr w:rsidR="00ED23CF" w:rsidRPr="0004025D" w14:paraId="26058A59" w14:textId="77777777" w:rsidTr="000B2B04">
        <w:trPr>
          <w:trHeight w:val="283"/>
        </w:trPr>
        <w:tc>
          <w:tcPr>
            <w:tcW w:w="282" w:type="dxa"/>
          </w:tcPr>
          <w:p w14:paraId="36BDE7E5" w14:textId="77777777" w:rsidR="00ED23CF" w:rsidRPr="0004025D" w:rsidRDefault="00ED23CF" w:rsidP="000B2B04">
            <w:pPr>
              <w:pStyle w:val="Labor-Text"/>
              <w:tabs>
                <w:tab w:val="left" w:pos="709"/>
              </w:tabs>
              <w:rPr>
                <w:rFonts w:cs="Arial"/>
              </w:rPr>
            </w:pPr>
          </w:p>
        </w:tc>
        <w:tc>
          <w:tcPr>
            <w:tcW w:w="282" w:type="dxa"/>
          </w:tcPr>
          <w:p w14:paraId="2E76126F" w14:textId="77777777" w:rsidR="00ED23CF" w:rsidRPr="0004025D" w:rsidRDefault="00ED23CF" w:rsidP="000B2B04">
            <w:pPr>
              <w:pStyle w:val="Labor-Text"/>
              <w:tabs>
                <w:tab w:val="left" w:pos="709"/>
              </w:tabs>
              <w:rPr>
                <w:rFonts w:cs="Arial"/>
              </w:rPr>
            </w:pPr>
          </w:p>
        </w:tc>
        <w:tc>
          <w:tcPr>
            <w:tcW w:w="282" w:type="dxa"/>
          </w:tcPr>
          <w:p w14:paraId="02AE08CA" w14:textId="77777777" w:rsidR="00ED23CF" w:rsidRPr="0004025D" w:rsidRDefault="00ED23CF" w:rsidP="000B2B04">
            <w:pPr>
              <w:pStyle w:val="Labor-Text"/>
              <w:tabs>
                <w:tab w:val="left" w:pos="709"/>
              </w:tabs>
              <w:rPr>
                <w:rFonts w:cs="Arial"/>
              </w:rPr>
            </w:pPr>
          </w:p>
        </w:tc>
        <w:tc>
          <w:tcPr>
            <w:tcW w:w="282" w:type="dxa"/>
          </w:tcPr>
          <w:p w14:paraId="6993E667" w14:textId="77777777" w:rsidR="00ED23CF" w:rsidRPr="0004025D" w:rsidRDefault="00ED23CF" w:rsidP="000B2B04">
            <w:pPr>
              <w:pStyle w:val="Labor-Text"/>
              <w:tabs>
                <w:tab w:val="left" w:pos="709"/>
              </w:tabs>
              <w:rPr>
                <w:rFonts w:cs="Arial"/>
              </w:rPr>
            </w:pPr>
          </w:p>
        </w:tc>
        <w:tc>
          <w:tcPr>
            <w:tcW w:w="282" w:type="dxa"/>
          </w:tcPr>
          <w:p w14:paraId="69FAE006" w14:textId="77777777" w:rsidR="00ED23CF" w:rsidRPr="0004025D" w:rsidRDefault="00ED23CF" w:rsidP="000B2B04">
            <w:pPr>
              <w:pStyle w:val="Labor-Text"/>
              <w:tabs>
                <w:tab w:val="left" w:pos="709"/>
              </w:tabs>
              <w:rPr>
                <w:rFonts w:cs="Arial"/>
              </w:rPr>
            </w:pPr>
          </w:p>
        </w:tc>
        <w:tc>
          <w:tcPr>
            <w:tcW w:w="282" w:type="dxa"/>
          </w:tcPr>
          <w:p w14:paraId="58713885" w14:textId="77777777" w:rsidR="00ED23CF" w:rsidRPr="0004025D" w:rsidRDefault="00ED23CF" w:rsidP="000B2B04">
            <w:pPr>
              <w:pStyle w:val="Labor-Text"/>
              <w:tabs>
                <w:tab w:val="left" w:pos="709"/>
              </w:tabs>
              <w:rPr>
                <w:rFonts w:cs="Arial"/>
              </w:rPr>
            </w:pPr>
          </w:p>
        </w:tc>
        <w:tc>
          <w:tcPr>
            <w:tcW w:w="282" w:type="dxa"/>
          </w:tcPr>
          <w:p w14:paraId="0A922734" w14:textId="77777777" w:rsidR="00ED23CF" w:rsidRPr="0004025D" w:rsidRDefault="00ED23CF" w:rsidP="000B2B04">
            <w:pPr>
              <w:pStyle w:val="Labor-Text"/>
              <w:tabs>
                <w:tab w:val="left" w:pos="709"/>
              </w:tabs>
              <w:rPr>
                <w:rFonts w:cs="Arial"/>
              </w:rPr>
            </w:pPr>
          </w:p>
        </w:tc>
        <w:tc>
          <w:tcPr>
            <w:tcW w:w="282" w:type="dxa"/>
          </w:tcPr>
          <w:p w14:paraId="23F6A40C" w14:textId="77777777" w:rsidR="00ED23CF" w:rsidRPr="0004025D" w:rsidRDefault="00ED23CF" w:rsidP="000B2B04">
            <w:pPr>
              <w:pStyle w:val="Labor-Text"/>
              <w:tabs>
                <w:tab w:val="left" w:pos="709"/>
              </w:tabs>
              <w:rPr>
                <w:rFonts w:cs="Arial"/>
              </w:rPr>
            </w:pPr>
          </w:p>
        </w:tc>
        <w:tc>
          <w:tcPr>
            <w:tcW w:w="282" w:type="dxa"/>
          </w:tcPr>
          <w:p w14:paraId="48003601" w14:textId="77777777" w:rsidR="00ED23CF" w:rsidRPr="0004025D" w:rsidRDefault="00ED23CF" w:rsidP="000B2B04">
            <w:pPr>
              <w:pStyle w:val="Labor-Text"/>
              <w:tabs>
                <w:tab w:val="left" w:pos="709"/>
              </w:tabs>
              <w:rPr>
                <w:rFonts w:cs="Arial"/>
              </w:rPr>
            </w:pPr>
          </w:p>
        </w:tc>
        <w:tc>
          <w:tcPr>
            <w:tcW w:w="282" w:type="dxa"/>
          </w:tcPr>
          <w:p w14:paraId="4B248F71" w14:textId="77777777" w:rsidR="00ED23CF" w:rsidRPr="0004025D" w:rsidRDefault="00ED23CF" w:rsidP="000B2B04">
            <w:pPr>
              <w:pStyle w:val="Labor-Text"/>
              <w:tabs>
                <w:tab w:val="left" w:pos="709"/>
              </w:tabs>
              <w:rPr>
                <w:rFonts w:cs="Arial"/>
              </w:rPr>
            </w:pPr>
          </w:p>
        </w:tc>
        <w:tc>
          <w:tcPr>
            <w:tcW w:w="282" w:type="dxa"/>
          </w:tcPr>
          <w:p w14:paraId="549FBC0A" w14:textId="77777777" w:rsidR="00ED23CF" w:rsidRPr="0004025D" w:rsidRDefault="00ED23CF" w:rsidP="000B2B04">
            <w:pPr>
              <w:pStyle w:val="Labor-Text"/>
              <w:tabs>
                <w:tab w:val="left" w:pos="709"/>
              </w:tabs>
              <w:rPr>
                <w:rFonts w:cs="Arial"/>
              </w:rPr>
            </w:pPr>
          </w:p>
        </w:tc>
        <w:tc>
          <w:tcPr>
            <w:tcW w:w="282" w:type="dxa"/>
          </w:tcPr>
          <w:p w14:paraId="0EFDAB3F" w14:textId="77777777" w:rsidR="00ED23CF" w:rsidRPr="0004025D" w:rsidRDefault="00ED23CF" w:rsidP="000B2B04">
            <w:pPr>
              <w:pStyle w:val="Labor-Text"/>
              <w:tabs>
                <w:tab w:val="left" w:pos="709"/>
              </w:tabs>
              <w:rPr>
                <w:rFonts w:cs="Arial"/>
              </w:rPr>
            </w:pPr>
          </w:p>
        </w:tc>
        <w:tc>
          <w:tcPr>
            <w:tcW w:w="282" w:type="dxa"/>
          </w:tcPr>
          <w:p w14:paraId="349F3AAC" w14:textId="77777777" w:rsidR="00ED23CF" w:rsidRPr="0004025D" w:rsidRDefault="00ED23CF" w:rsidP="000B2B04">
            <w:pPr>
              <w:pStyle w:val="Labor-Text"/>
              <w:tabs>
                <w:tab w:val="left" w:pos="709"/>
              </w:tabs>
              <w:rPr>
                <w:rFonts w:cs="Arial"/>
              </w:rPr>
            </w:pPr>
          </w:p>
        </w:tc>
        <w:tc>
          <w:tcPr>
            <w:tcW w:w="282" w:type="dxa"/>
          </w:tcPr>
          <w:p w14:paraId="5B9AA775" w14:textId="77777777" w:rsidR="00ED23CF" w:rsidRPr="0004025D" w:rsidRDefault="00ED23CF" w:rsidP="000B2B04">
            <w:pPr>
              <w:pStyle w:val="Labor-Text"/>
              <w:tabs>
                <w:tab w:val="left" w:pos="709"/>
              </w:tabs>
              <w:rPr>
                <w:rFonts w:cs="Arial"/>
              </w:rPr>
            </w:pPr>
          </w:p>
        </w:tc>
        <w:tc>
          <w:tcPr>
            <w:tcW w:w="282" w:type="dxa"/>
          </w:tcPr>
          <w:p w14:paraId="57171E93" w14:textId="77777777" w:rsidR="00ED23CF" w:rsidRPr="0004025D" w:rsidRDefault="00ED23CF" w:rsidP="000B2B04">
            <w:pPr>
              <w:pStyle w:val="Labor-Text"/>
              <w:tabs>
                <w:tab w:val="left" w:pos="709"/>
              </w:tabs>
              <w:rPr>
                <w:rFonts w:cs="Arial"/>
              </w:rPr>
            </w:pPr>
          </w:p>
        </w:tc>
        <w:tc>
          <w:tcPr>
            <w:tcW w:w="281" w:type="dxa"/>
          </w:tcPr>
          <w:p w14:paraId="2CFCDCE6" w14:textId="77777777" w:rsidR="00ED23CF" w:rsidRPr="0004025D" w:rsidRDefault="00ED23CF" w:rsidP="000B2B04">
            <w:pPr>
              <w:pStyle w:val="Labor-Text"/>
              <w:tabs>
                <w:tab w:val="left" w:pos="709"/>
              </w:tabs>
              <w:rPr>
                <w:rFonts w:cs="Arial"/>
              </w:rPr>
            </w:pPr>
          </w:p>
        </w:tc>
        <w:tc>
          <w:tcPr>
            <w:tcW w:w="281" w:type="dxa"/>
          </w:tcPr>
          <w:p w14:paraId="7BB321D1" w14:textId="77777777" w:rsidR="00ED23CF" w:rsidRPr="0004025D" w:rsidRDefault="00ED23CF" w:rsidP="000B2B04">
            <w:pPr>
              <w:pStyle w:val="Labor-Text"/>
              <w:tabs>
                <w:tab w:val="left" w:pos="709"/>
              </w:tabs>
              <w:rPr>
                <w:rFonts w:cs="Arial"/>
              </w:rPr>
            </w:pPr>
          </w:p>
        </w:tc>
        <w:tc>
          <w:tcPr>
            <w:tcW w:w="281" w:type="dxa"/>
          </w:tcPr>
          <w:p w14:paraId="22254CF5" w14:textId="77777777" w:rsidR="00ED23CF" w:rsidRPr="0004025D" w:rsidRDefault="00ED23CF" w:rsidP="000B2B04">
            <w:pPr>
              <w:pStyle w:val="Labor-Text"/>
              <w:tabs>
                <w:tab w:val="left" w:pos="709"/>
              </w:tabs>
              <w:rPr>
                <w:rFonts w:cs="Arial"/>
              </w:rPr>
            </w:pPr>
          </w:p>
        </w:tc>
        <w:tc>
          <w:tcPr>
            <w:tcW w:w="281" w:type="dxa"/>
          </w:tcPr>
          <w:p w14:paraId="0C061A90" w14:textId="77777777" w:rsidR="00ED23CF" w:rsidRPr="0004025D" w:rsidRDefault="00ED23CF" w:rsidP="000B2B04">
            <w:pPr>
              <w:pStyle w:val="Labor-Text"/>
              <w:tabs>
                <w:tab w:val="left" w:pos="709"/>
              </w:tabs>
              <w:rPr>
                <w:rFonts w:cs="Arial"/>
              </w:rPr>
            </w:pPr>
          </w:p>
        </w:tc>
        <w:tc>
          <w:tcPr>
            <w:tcW w:w="281" w:type="dxa"/>
          </w:tcPr>
          <w:p w14:paraId="6135CBB2" w14:textId="77777777" w:rsidR="00ED23CF" w:rsidRPr="0004025D" w:rsidRDefault="00ED23CF" w:rsidP="000B2B04">
            <w:pPr>
              <w:pStyle w:val="Labor-Text"/>
              <w:tabs>
                <w:tab w:val="left" w:pos="709"/>
              </w:tabs>
              <w:rPr>
                <w:rFonts w:cs="Arial"/>
              </w:rPr>
            </w:pPr>
          </w:p>
        </w:tc>
        <w:tc>
          <w:tcPr>
            <w:tcW w:w="281" w:type="dxa"/>
          </w:tcPr>
          <w:p w14:paraId="67D44D25" w14:textId="77777777" w:rsidR="00ED23CF" w:rsidRPr="0004025D" w:rsidRDefault="00ED23CF" w:rsidP="000B2B04">
            <w:pPr>
              <w:pStyle w:val="Labor-Text"/>
              <w:tabs>
                <w:tab w:val="left" w:pos="709"/>
              </w:tabs>
              <w:rPr>
                <w:rFonts w:cs="Arial"/>
              </w:rPr>
            </w:pPr>
          </w:p>
        </w:tc>
        <w:tc>
          <w:tcPr>
            <w:tcW w:w="281" w:type="dxa"/>
          </w:tcPr>
          <w:p w14:paraId="56A06A58" w14:textId="77777777" w:rsidR="00ED23CF" w:rsidRPr="0004025D" w:rsidRDefault="00ED23CF" w:rsidP="000B2B04">
            <w:pPr>
              <w:pStyle w:val="Labor-Text"/>
              <w:tabs>
                <w:tab w:val="left" w:pos="709"/>
              </w:tabs>
              <w:rPr>
                <w:rFonts w:cs="Arial"/>
              </w:rPr>
            </w:pPr>
          </w:p>
        </w:tc>
        <w:tc>
          <w:tcPr>
            <w:tcW w:w="281" w:type="dxa"/>
          </w:tcPr>
          <w:p w14:paraId="631C8D01" w14:textId="77777777" w:rsidR="00ED23CF" w:rsidRPr="0004025D" w:rsidRDefault="00ED23CF" w:rsidP="000B2B04">
            <w:pPr>
              <w:pStyle w:val="Labor-Text"/>
              <w:tabs>
                <w:tab w:val="left" w:pos="709"/>
              </w:tabs>
              <w:rPr>
                <w:rFonts w:cs="Arial"/>
              </w:rPr>
            </w:pPr>
          </w:p>
        </w:tc>
        <w:tc>
          <w:tcPr>
            <w:tcW w:w="281" w:type="dxa"/>
          </w:tcPr>
          <w:p w14:paraId="595A53CD" w14:textId="77777777" w:rsidR="00ED23CF" w:rsidRPr="0004025D" w:rsidRDefault="00ED23CF" w:rsidP="000B2B04">
            <w:pPr>
              <w:pStyle w:val="Labor-Text"/>
              <w:tabs>
                <w:tab w:val="left" w:pos="709"/>
              </w:tabs>
              <w:rPr>
                <w:rFonts w:cs="Arial"/>
              </w:rPr>
            </w:pPr>
          </w:p>
        </w:tc>
        <w:tc>
          <w:tcPr>
            <w:tcW w:w="281" w:type="dxa"/>
          </w:tcPr>
          <w:p w14:paraId="794DC3A6" w14:textId="77777777" w:rsidR="00ED23CF" w:rsidRPr="0004025D" w:rsidRDefault="00ED23CF" w:rsidP="000B2B04">
            <w:pPr>
              <w:pStyle w:val="Labor-Text"/>
              <w:tabs>
                <w:tab w:val="left" w:pos="709"/>
              </w:tabs>
              <w:rPr>
                <w:rFonts w:cs="Arial"/>
              </w:rPr>
            </w:pPr>
          </w:p>
        </w:tc>
        <w:tc>
          <w:tcPr>
            <w:tcW w:w="281" w:type="dxa"/>
          </w:tcPr>
          <w:p w14:paraId="3757B1E3" w14:textId="77777777" w:rsidR="00ED23CF" w:rsidRPr="0004025D" w:rsidRDefault="00ED23CF" w:rsidP="000B2B04">
            <w:pPr>
              <w:pStyle w:val="Labor-Text"/>
              <w:tabs>
                <w:tab w:val="left" w:pos="709"/>
              </w:tabs>
              <w:rPr>
                <w:rFonts w:cs="Arial"/>
              </w:rPr>
            </w:pPr>
          </w:p>
        </w:tc>
        <w:tc>
          <w:tcPr>
            <w:tcW w:w="281" w:type="dxa"/>
          </w:tcPr>
          <w:p w14:paraId="3A503199" w14:textId="77777777" w:rsidR="00ED23CF" w:rsidRPr="0004025D" w:rsidRDefault="00ED23CF" w:rsidP="000B2B04">
            <w:pPr>
              <w:pStyle w:val="Labor-Text"/>
              <w:tabs>
                <w:tab w:val="left" w:pos="709"/>
              </w:tabs>
              <w:rPr>
                <w:rFonts w:cs="Arial"/>
              </w:rPr>
            </w:pPr>
          </w:p>
        </w:tc>
        <w:tc>
          <w:tcPr>
            <w:tcW w:w="281" w:type="dxa"/>
          </w:tcPr>
          <w:p w14:paraId="318B9625" w14:textId="77777777" w:rsidR="00ED23CF" w:rsidRPr="0004025D" w:rsidRDefault="00ED23CF" w:rsidP="000B2B04">
            <w:pPr>
              <w:pStyle w:val="Labor-Text"/>
              <w:tabs>
                <w:tab w:val="left" w:pos="709"/>
              </w:tabs>
              <w:rPr>
                <w:rFonts w:cs="Arial"/>
              </w:rPr>
            </w:pPr>
          </w:p>
        </w:tc>
        <w:tc>
          <w:tcPr>
            <w:tcW w:w="281" w:type="dxa"/>
          </w:tcPr>
          <w:p w14:paraId="530BE1EE" w14:textId="77777777" w:rsidR="00ED23CF" w:rsidRPr="0004025D" w:rsidRDefault="00ED23CF" w:rsidP="000B2B04">
            <w:pPr>
              <w:pStyle w:val="Labor-Text"/>
              <w:tabs>
                <w:tab w:val="left" w:pos="709"/>
              </w:tabs>
              <w:rPr>
                <w:rFonts w:cs="Arial"/>
              </w:rPr>
            </w:pPr>
          </w:p>
        </w:tc>
        <w:tc>
          <w:tcPr>
            <w:tcW w:w="281" w:type="dxa"/>
          </w:tcPr>
          <w:p w14:paraId="09E75529" w14:textId="77777777" w:rsidR="00ED23CF" w:rsidRPr="0004025D" w:rsidRDefault="00ED23CF" w:rsidP="000B2B04">
            <w:pPr>
              <w:pStyle w:val="Labor-Text"/>
              <w:tabs>
                <w:tab w:val="left" w:pos="709"/>
              </w:tabs>
              <w:rPr>
                <w:rFonts w:cs="Arial"/>
              </w:rPr>
            </w:pPr>
          </w:p>
        </w:tc>
        <w:tc>
          <w:tcPr>
            <w:tcW w:w="281" w:type="dxa"/>
          </w:tcPr>
          <w:p w14:paraId="0ABAB660" w14:textId="77777777" w:rsidR="00ED23CF" w:rsidRPr="0004025D" w:rsidRDefault="00ED23CF" w:rsidP="000B2B04">
            <w:pPr>
              <w:pStyle w:val="Labor-Text"/>
              <w:tabs>
                <w:tab w:val="left" w:pos="709"/>
              </w:tabs>
              <w:rPr>
                <w:rFonts w:cs="Arial"/>
              </w:rPr>
            </w:pPr>
          </w:p>
        </w:tc>
        <w:tc>
          <w:tcPr>
            <w:tcW w:w="281" w:type="dxa"/>
          </w:tcPr>
          <w:p w14:paraId="37F3485B" w14:textId="77777777" w:rsidR="00ED23CF" w:rsidRPr="0004025D" w:rsidRDefault="00ED23CF" w:rsidP="000B2B04">
            <w:pPr>
              <w:pStyle w:val="Labor-Text"/>
              <w:tabs>
                <w:tab w:val="left" w:pos="709"/>
              </w:tabs>
              <w:rPr>
                <w:rFonts w:cs="Arial"/>
              </w:rPr>
            </w:pPr>
          </w:p>
        </w:tc>
        <w:tc>
          <w:tcPr>
            <w:tcW w:w="281" w:type="dxa"/>
          </w:tcPr>
          <w:p w14:paraId="0B2BAFD7" w14:textId="77777777" w:rsidR="00ED23CF" w:rsidRPr="0004025D" w:rsidRDefault="00ED23CF" w:rsidP="000B2B04">
            <w:pPr>
              <w:pStyle w:val="Labor-Text"/>
              <w:tabs>
                <w:tab w:val="left" w:pos="709"/>
              </w:tabs>
              <w:rPr>
                <w:rFonts w:cs="Arial"/>
              </w:rPr>
            </w:pPr>
          </w:p>
        </w:tc>
      </w:tr>
    </w:tbl>
    <w:p w14:paraId="1B41E4EE" w14:textId="2F400B25" w:rsidR="003576CD" w:rsidRPr="00CD33CF" w:rsidRDefault="00ED23CF" w:rsidP="00ED23CF">
      <w:pPr>
        <w:pStyle w:val="Labor-Text"/>
        <w:spacing w:line="360" w:lineRule="auto"/>
        <w:ind w:left="705" w:hanging="705"/>
        <w:rPr>
          <w:b/>
          <w:noProof/>
        </w:rPr>
      </w:pPr>
      <w:r w:rsidRPr="00CD33CF">
        <w:rPr>
          <w:b/>
          <w:noProof/>
        </w:rPr>
        <w:t xml:space="preserve"> </w:t>
      </w:r>
    </w:p>
    <w:p w14:paraId="5CC1E9B6" w14:textId="77777777" w:rsidR="007E0C2E" w:rsidRDefault="007E0C2E" w:rsidP="00F03A13">
      <w:pPr>
        <w:pStyle w:val="Labor-Text"/>
        <w:spacing w:line="360" w:lineRule="auto"/>
        <w:ind w:left="705" w:hanging="705"/>
        <w:rPr>
          <w:noProof/>
        </w:rPr>
      </w:pPr>
    </w:p>
    <w:p w14:paraId="71C67F12" w14:textId="2E5A642D" w:rsidR="008B7B67" w:rsidRPr="00891629" w:rsidRDefault="00CD601A" w:rsidP="00F03A13">
      <w:pPr>
        <w:pStyle w:val="Labor-Text"/>
        <w:spacing w:line="360" w:lineRule="auto"/>
        <w:ind w:left="705" w:hanging="705"/>
        <w:rPr>
          <w:noProof/>
        </w:rPr>
      </w:pPr>
      <w:r w:rsidRPr="00FA6084">
        <w:rPr>
          <w:rFonts w:cs="Arial"/>
          <w:noProof/>
          <w:szCs w:val="24"/>
        </w:rPr>
        <w:lastRenderedPageBreak/>
        <w:drawing>
          <wp:anchor distT="0" distB="0" distL="114300" distR="114300" simplePos="0" relativeHeight="251752960" behindDoc="0" locked="0" layoutInCell="1" allowOverlap="1" wp14:anchorId="38C6B5BB" wp14:editId="23BD9D0B">
            <wp:simplePos x="0" y="0"/>
            <wp:positionH relativeFrom="column">
              <wp:posOffset>6038850</wp:posOffset>
            </wp:positionH>
            <wp:positionV relativeFrom="paragraph">
              <wp:posOffset>-108585</wp:posOffset>
            </wp:positionV>
            <wp:extent cx="492760" cy="492760"/>
            <wp:effectExtent l="0" t="0" r="2540" b="2540"/>
            <wp:wrapNone/>
            <wp:docPr id="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22923">
        <w:rPr>
          <w:noProof/>
        </w:rPr>
        <w:t>3.4</w:t>
      </w:r>
      <w:r w:rsidR="00422923">
        <w:rPr>
          <w:noProof/>
        </w:rPr>
        <w:tab/>
        <w:t>So bekomme ich aber kein tolles Bild</w:t>
      </w:r>
      <w:r w:rsidR="00F03A13">
        <w:rPr>
          <w:noProof/>
        </w:rPr>
        <w:t>, meint Anna. Sie wolle viel lieber Strecken spiegeln</w:t>
      </w:r>
      <w:r w:rsidR="00451830">
        <w:rPr>
          <w:noProof/>
        </w:rPr>
        <w:t>, um anschließend Figuren zu erstellen</w:t>
      </w:r>
      <w:r w:rsidR="00F03A13">
        <w:rPr>
          <w:noProof/>
        </w:rPr>
        <w:t xml:space="preserve">. Aber wie </w:t>
      </w:r>
      <w:r w:rsidR="00F03A13" w:rsidRPr="00C60716">
        <w:t>spiegel</w:t>
      </w:r>
      <w:r w:rsidR="00F03A13">
        <w:t>t man</w:t>
      </w:r>
      <w:r w:rsidR="00F03A13" w:rsidRPr="00C60716">
        <w:t xml:space="preserve"> eine Strecke an einer Symmetrieachse?</w:t>
      </w:r>
      <w:r w:rsidR="00451830">
        <w:t xml:space="preserve"> </w:t>
      </w:r>
      <w:r w:rsidR="00422923">
        <w:t>Erstellt</w:t>
      </w:r>
      <w:r w:rsidR="00451830">
        <w:t xml:space="preserve"> einen Plan, mit der man </w:t>
      </w:r>
      <w:r w:rsidR="00422923">
        <w:t xml:space="preserve">Strecken an einer Symmetrieachse spiegeln kann. Nutzt dazu deine Erkenntnisse aus den Aufgaben 3.1 bis 3.3. </w:t>
      </w:r>
    </w:p>
    <w:tbl>
      <w:tblPr>
        <w:tblpPr w:leftFromText="141" w:rightFromText="141" w:vertAnchor="text" w:horzAnchor="margin" w:tblpY="115"/>
        <w:tblW w:w="96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422923" w14:paraId="29B19360" w14:textId="77777777" w:rsidTr="00ED23CF">
        <w:trPr>
          <w:trHeight w:val="4243"/>
        </w:trPr>
        <w:tc>
          <w:tcPr>
            <w:tcW w:w="9617" w:type="dxa"/>
            <w:shd w:val="clear" w:color="auto" w:fill="auto"/>
            <w:vAlign w:val="center"/>
          </w:tcPr>
          <w:p w14:paraId="2EF24634" w14:textId="69D7C84C" w:rsidR="00422923" w:rsidRDefault="00422923" w:rsidP="00422923">
            <w:pPr>
              <w:pStyle w:val="Labor-Text"/>
              <w:spacing w:line="360" w:lineRule="auto"/>
              <w:jc w:val="center"/>
            </w:pPr>
          </w:p>
          <w:p w14:paraId="1F7C01B9" w14:textId="72C1A4A8" w:rsidR="00422923" w:rsidRDefault="00422923" w:rsidP="00422923">
            <w:pPr>
              <w:pStyle w:val="Labor-Text"/>
              <w:spacing w:line="360" w:lineRule="auto"/>
              <w:jc w:val="center"/>
            </w:pPr>
          </w:p>
          <w:p w14:paraId="735ADEF6" w14:textId="77777777" w:rsidR="00422923" w:rsidRDefault="00422923" w:rsidP="00422923">
            <w:pPr>
              <w:pStyle w:val="Labor-Text"/>
              <w:spacing w:line="360" w:lineRule="auto"/>
              <w:jc w:val="center"/>
            </w:pPr>
          </w:p>
          <w:p w14:paraId="00286B86" w14:textId="77777777" w:rsidR="00422923" w:rsidRDefault="00422923" w:rsidP="00422923">
            <w:pPr>
              <w:pStyle w:val="Labor-Text"/>
              <w:spacing w:line="360" w:lineRule="auto"/>
              <w:jc w:val="center"/>
            </w:pPr>
          </w:p>
        </w:tc>
      </w:tr>
    </w:tbl>
    <w:p w14:paraId="2E53D08A" w14:textId="3BFB0B85" w:rsidR="00D1546E" w:rsidRDefault="005A11DC" w:rsidP="00422923">
      <w:pPr>
        <w:pStyle w:val="Labor-Text"/>
        <w:spacing w:line="360" w:lineRule="auto"/>
      </w:pPr>
      <w:r w:rsidRPr="00FA6084">
        <w:rPr>
          <w:rFonts w:cs="Arial"/>
          <w:noProof/>
          <w:szCs w:val="24"/>
        </w:rPr>
        <w:drawing>
          <wp:anchor distT="0" distB="0" distL="114300" distR="114300" simplePos="0" relativeHeight="251755008" behindDoc="0" locked="0" layoutInCell="1" allowOverlap="1" wp14:anchorId="795AC378" wp14:editId="0E6B8871">
            <wp:simplePos x="0" y="0"/>
            <wp:positionH relativeFrom="column">
              <wp:posOffset>6015355</wp:posOffset>
            </wp:positionH>
            <wp:positionV relativeFrom="paragraph">
              <wp:posOffset>2957830</wp:posOffset>
            </wp:positionV>
            <wp:extent cx="492760" cy="492760"/>
            <wp:effectExtent l="0" t="0" r="2540" b="2540"/>
            <wp:wrapNone/>
            <wp:docPr id="1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61C102" w14:textId="681143A4" w:rsidR="00D1546E" w:rsidRDefault="00A40B41" w:rsidP="00A40B41">
      <w:pPr>
        <w:pStyle w:val="Labor-Text"/>
        <w:spacing w:line="360" w:lineRule="auto"/>
        <w:ind w:left="705" w:hanging="705"/>
      </w:pPr>
      <w:r>
        <w:t>3.5</w:t>
      </w:r>
      <w:r w:rsidR="00923E32" w:rsidRPr="00C60716">
        <w:t xml:space="preserve"> </w:t>
      </w:r>
      <w:r w:rsidR="00EF2306" w:rsidRPr="00C60716">
        <w:tab/>
      </w:r>
      <w:r w:rsidR="00D1546E">
        <w:t xml:space="preserve">Vervollständige </w:t>
      </w:r>
      <w:r w:rsidR="005A11DC">
        <w:t>mit eurem</w:t>
      </w:r>
      <w:r w:rsidR="00422923">
        <w:t xml:space="preserve"> Plan </w:t>
      </w:r>
      <w:r w:rsidR="00D1546E">
        <w:t>die folgende Figur mit einem Geodreieck so, dass sie achsensymmetrisch zur Spiegelachse ist.</w:t>
      </w:r>
    </w:p>
    <w:p w14:paraId="52363DDF" w14:textId="185A5E30" w:rsidR="007C182D" w:rsidRDefault="00422923" w:rsidP="004A7B50">
      <w:pPr>
        <w:pStyle w:val="Labor-Text"/>
        <w:spacing w:line="360" w:lineRule="auto"/>
      </w:pPr>
      <w:r>
        <w:rPr>
          <w:b/>
          <w:noProof/>
        </w:rPr>
        <w:drawing>
          <wp:inline distT="0" distB="0" distL="0" distR="0" wp14:anchorId="5DDC0943" wp14:editId="5D5C4786">
            <wp:extent cx="4394200" cy="33528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4200" cy="3352800"/>
                    </a:xfrm>
                    <a:prstGeom prst="rect">
                      <a:avLst/>
                    </a:prstGeom>
                    <a:noFill/>
                    <a:ln>
                      <a:noFill/>
                    </a:ln>
                  </pic:spPr>
                </pic:pic>
              </a:graphicData>
            </a:graphic>
          </wp:inline>
        </w:drawing>
      </w:r>
    </w:p>
    <w:p w14:paraId="702CEFF1" w14:textId="085FB495" w:rsidR="00A40B41" w:rsidRDefault="00A40B41" w:rsidP="004A7B50">
      <w:pPr>
        <w:pStyle w:val="Labor-Text"/>
        <w:spacing w:line="360" w:lineRule="auto"/>
        <w:rPr>
          <w:noProof/>
        </w:rPr>
      </w:pPr>
    </w:p>
    <w:p w14:paraId="7B5921E3" w14:textId="3522E16E" w:rsidR="00E3771E" w:rsidRDefault="00422923" w:rsidP="00E3771E">
      <w:pPr>
        <w:pStyle w:val="Labor-Text"/>
        <w:spacing w:line="360" w:lineRule="auto"/>
        <w:ind w:left="705" w:hanging="705"/>
        <w:rPr>
          <w:noProof/>
        </w:rPr>
      </w:pPr>
      <w:r>
        <w:rPr>
          <w:noProof/>
        </w:rPr>
        <w:t xml:space="preserve">3.6 </w:t>
      </w:r>
      <w:r>
        <w:rPr>
          <w:noProof/>
        </w:rPr>
        <w:tab/>
        <w:t xml:space="preserve">Jetzt könnt ihr </w:t>
      </w:r>
      <w:r w:rsidR="009957D0">
        <w:rPr>
          <w:noProof/>
        </w:rPr>
        <w:t xml:space="preserve">eine </w:t>
      </w:r>
      <w:r>
        <w:rPr>
          <w:b/>
          <w:noProof/>
        </w:rPr>
        <w:t>achsensymmetrische Figur</w:t>
      </w:r>
      <w:r>
        <w:rPr>
          <w:noProof/>
        </w:rPr>
        <w:t xml:space="preserve"> </w:t>
      </w:r>
      <w:r w:rsidR="00E3771E">
        <w:rPr>
          <w:noProof/>
        </w:rPr>
        <w:t xml:space="preserve">erstellen, </w:t>
      </w:r>
      <w:r w:rsidR="009957D0">
        <w:rPr>
          <w:noProof/>
        </w:rPr>
        <w:t>mit der Anna</w:t>
      </w:r>
      <w:r>
        <w:rPr>
          <w:noProof/>
        </w:rPr>
        <w:t xml:space="preserve"> und Otto die 20 </w:t>
      </w:r>
      <w:r w:rsidR="00364D8E">
        <w:rPr>
          <w:noProof/>
        </w:rPr>
        <w:t>C</w:t>
      </w:r>
      <w:r>
        <w:rPr>
          <w:noProof/>
        </w:rPr>
        <w:t xml:space="preserve">hips gewinnen können. </w:t>
      </w:r>
      <w:r w:rsidR="009957D0">
        <w:rPr>
          <w:noProof/>
        </w:rPr>
        <w:t xml:space="preserve">Nutzt die eingezeichnete Linie als Spiegelachse. </w:t>
      </w:r>
    </w:p>
    <w:p w14:paraId="2D40C775" w14:textId="77777777" w:rsidR="000E4647" w:rsidRDefault="000E4647" w:rsidP="00E3771E">
      <w:pPr>
        <w:pStyle w:val="Labor-Text"/>
        <w:spacing w:line="360" w:lineRule="auto"/>
        <w:ind w:left="705" w:hanging="705"/>
      </w:pPr>
    </w:p>
    <w:p w14:paraId="2575F42F" w14:textId="1DEBECEB" w:rsidR="00E3771E" w:rsidRDefault="00ED23CF" w:rsidP="00E3771E">
      <w:r>
        <w:rPr>
          <w:rFonts w:cs="Arial"/>
          <w:noProof/>
        </w:rPr>
        <mc:AlternateContent>
          <mc:Choice Requires="wps">
            <w:drawing>
              <wp:anchor distT="0" distB="0" distL="114300" distR="114300" simplePos="0" relativeHeight="251733504" behindDoc="0" locked="0" layoutInCell="1" allowOverlap="1" wp14:anchorId="2DA19C5D" wp14:editId="7FAC343B">
                <wp:simplePos x="0" y="0"/>
                <wp:positionH relativeFrom="column">
                  <wp:posOffset>2852420</wp:posOffset>
                </wp:positionH>
                <wp:positionV relativeFrom="paragraph">
                  <wp:posOffset>73025</wp:posOffset>
                </wp:positionV>
                <wp:extent cx="19050" cy="6858000"/>
                <wp:effectExtent l="57150" t="19050" r="76200" b="95250"/>
                <wp:wrapNone/>
                <wp:docPr id="51" name="Gerader Verbinder 51"/>
                <wp:cNvGraphicFramePr/>
                <a:graphic xmlns:a="http://schemas.openxmlformats.org/drawingml/2006/main">
                  <a:graphicData uri="http://schemas.microsoft.com/office/word/2010/wordprocessingShape">
                    <wps:wsp>
                      <wps:cNvCnPr/>
                      <wps:spPr>
                        <a:xfrm flipH="1">
                          <a:off x="0" y="0"/>
                          <a:ext cx="19050" cy="68580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6459F" id="Gerader Verbinder 51"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5.75pt" to="226.1pt,5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" strokecolor="#c00000" strokeweight="2pt">
                <v:shadow on="t" color="black" opacity="24903f" origin=",.5" offset="0,.55556mm"/>
              </v:line>
            </w:pict>
          </mc:Fallback>
        </mc:AlternateContent>
      </w:r>
      <w:r w:rsidR="00FA7BD2">
        <w:rPr>
          <w:noProof/>
        </w:rPr>
        <mc:AlternateContent>
          <mc:Choice Requires="wpg">
            <w:drawing>
              <wp:anchor distT="0" distB="0" distL="114300" distR="114300" simplePos="0" relativeHeight="251729408" behindDoc="0" locked="0" layoutInCell="1" allowOverlap="1" wp14:anchorId="60B31855" wp14:editId="52E4CBAC">
                <wp:simplePos x="0" y="0"/>
                <wp:positionH relativeFrom="margin">
                  <wp:align>left</wp:align>
                </wp:positionH>
                <wp:positionV relativeFrom="paragraph">
                  <wp:posOffset>29845</wp:posOffset>
                </wp:positionV>
                <wp:extent cx="5742940" cy="6991350"/>
                <wp:effectExtent l="0" t="0" r="10160" b="19050"/>
                <wp:wrapNone/>
                <wp:docPr id="1151" name="Gruppieren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6991350"/>
                          <a:chOff x="964" y="609"/>
                          <a:chExt cx="9044" cy="11568"/>
                        </a:xfrm>
                      </wpg:grpSpPr>
                      <wps:wsp>
                        <wps:cNvPr id="1152" name="Rectangle 1064"/>
                        <wps:cNvSpPr>
                          <a:spLocks noChangeArrowheads="1"/>
                        </wps:cNvSpPr>
                        <wps:spPr bwMode="auto">
                          <a:xfrm>
                            <a:off x="964"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Rectangle 1065"/>
                        <wps:cNvSpPr>
                          <a:spLocks noChangeArrowheads="1"/>
                        </wps:cNvSpPr>
                        <wps:spPr bwMode="auto">
                          <a:xfrm>
                            <a:off x="1287"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Rectangle 1066"/>
                        <wps:cNvSpPr>
                          <a:spLocks noChangeArrowheads="1"/>
                        </wps:cNvSpPr>
                        <wps:spPr bwMode="auto">
                          <a:xfrm>
                            <a:off x="1610"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1067"/>
                        <wps:cNvSpPr>
                          <a:spLocks noChangeArrowheads="1"/>
                        </wps:cNvSpPr>
                        <wps:spPr bwMode="auto">
                          <a:xfrm>
                            <a:off x="1933"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1068"/>
                        <wps:cNvSpPr>
                          <a:spLocks noChangeArrowheads="1"/>
                        </wps:cNvSpPr>
                        <wps:spPr bwMode="auto">
                          <a:xfrm>
                            <a:off x="2256"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1069"/>
                        <wps:cNvSpPr>
                          <a:spLocks noChangeArrowheads="1"/>
                        </wps:cNvSpPr>
                        <wps:spPr bwMode="auto">
                          <a:xfrm>
                            <a:off x="2579"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1070"/>
                        <wps:cNvSpPr>
                          <a:spLocks noChangeArrowheads="1"/>
                        </wps:cNvSpPr>
                        <wps:spPr bwMode="auto">
                          <a:xfrm>
                            <a:off x="2902"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Rectangle 1071"/>
                        <wps:cNvSpPr>
                          <a:spLocks noChangeArrowheads="1"/>
                        </wps:cNvSpPr>
                        <wps:spPr bwMode="auto">
                          <a:xfrm>
                            <a:off x="3225"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Rectangle 1072"/>
                        <wps:cNvSpPr>
                          <a:spLocks noChangeArrowheads="1"/>
                        </wps:cNvSpPr>
                        <wps:spPr bwMode="auto">
                          <a:xfrm>
                            <a:off x="3548"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Rectangle 1073"/>
                        <wps:cNvSpPr>
                          <a:spLocks noChangeArrowheads="1"/>
                        </wps:cNvSpPr>
                        <wps:spPr bwMode="auto">
                          <a:xfrm>
                            <a:off x="3871"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1074"/>
                        <wps:cNvSpPr>
                          <a:spLocks noChangeArrowheads="1"/>
                        </wps:cNvSpPr>
                        <wps:spPr bwMode="auto">
                          <a:xfrm>
                            <a:off x="4194"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075"/>
                        <wps:cNvSpPr>
                          <a:spLocks noChangeArrowheads="1"/>
                        </wps:cNvSpPr>
                        <wps:spPr bwMode="auto">
                          <a:xfrm>
                            <a:off x="4517"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1076"/>
                        <wps:cNvSpPr>
                          <a:spLocks noChangeArrowheads="1"/>
                        </wps:cNvSpPr>
                        <wps:spPr bwMode="auto">
                          <a:xfrm>
                            <a:off x="4840"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Rectangle 1077"/>
                        <wps:cNvSpPr>
                          <a:spLocks noChangeArrowheads="1"/>
                        </wps:cNvSpPr>
                        <wps:spPr bwMode="auto">
                          <a:xfrm>
                            <a:off x="5163"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Rectangle 1078"/>
                        <wps:cNvSpPr>
                          <a:spLocks noChangeArrowheads="1"/>
                        </wps:cNvSpPr>
                        <wps:spPr bwMode="auto">
                          <a:xfrm>
                            <a:off x="5486"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Rectangle 1079"/>
                        <wps:cNvSpPr>
                          <a:spLocks noChangeArrowheads="1"/>
                        </wps:cNvSpPr>
                        <wps:spPr bwMode="auto">
                          <a:xfrm>
                            <a:off x="5809"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Rectangle 1080"/>
                        <wps:cNvSpPr>
                          <a:spLocks noChangeArrowheads="1"/>
                        </wps:cNvSpPr>
                        <wps:spPr bwMode="auto">
                          <a:xfrm>
                            <a:off x="6132"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1081"/>
                        <wps:cNvSpPr>
                          <a:spLocks noChangeArrowheads="1"/>
                        </wps:cNvSpPr>
                        <wps:spPr bwMode="auto">
                          <a:xfrm>
                            <a:off x="6455"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Rectangle 1082"/>
                        <wps:cNvSpPr>
                          <a:spLocks noChangeArrowheads="1"/>
                        </wps:cNvSpPr>
                        <wps:spPr bwMode="auto">
                          <a:xfrm>
                            <a:off x="6778"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Rectangle 1083"/>
                        <wps:cNvSpPr>
                          <a:spLocks noChangeArrowheads="1"/>
                        </wps:cNvSpPr>
                        <wps:spPr bwMode="auto">
                          <a:xfrm>
                            <a:off x="7101"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Rectangle 1084"/>
                        <wps:cNvSpPr>
                          <a:spLocks noChangeArrowheads="1"/>
                        </wps:cNvSpPr>
                        <wps:spPr bwMode="auto">
                          <a:xfrm>
                            <a:off x="7424"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Rectangle 1085"/>
                        <wps:cNvSpPr>
                          <a:spLocks noChangeArrowheads="1"/>
                        </wps:cNvSpPr>
                        <wps:spPr bwMode="auto">
                          <a:xfrm>
                            <a:off x="7747"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Rectangle 1086"/>
                        <wps:cNvSpPr>
                          <a:spLocks noChangeArrowheads="1"/>
                        </wps:cNvSpPr>
                        <wps:spPr bwMode="auto">
                          <a:xfrm>
                            <a:off x="964"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Rectangle 1087"/>
                        <wps:cNvSpPr>
                          <a:spLocks noChangeArrowheads="1"/>
                        </wps:cNvSpPr>
                        <wps:spPr bwMode="auto">
                          <a:xfrm>
                            <a:off x="1287"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Rectangle 1088"/>
                        <wps:cNvSpPr>
                          <a:spLocks noChangeArrowheads="1"/>
                        </wps:cNvSpPr>
                        <wps:spPr bwMode="auto">
                          <a:xfrm>
                            <a:off x="1610"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Rectangle 1089"/>
                        <wps:cNvSpPr>
                          <a:spLocks noChangeArrowheads="1"/>
                        </wps:cNvSpPr>
                        <wps:spPr bwMode="auto">
                          <a:xfrm>
                            <a:off x="1933"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Rectangle 1090"/>
                        <wps:cNvSpPr>
                          <a:spLocks noChangeArrowheads="1"/>
                        </wps:cNvSpPr>
                        <wps:spPr bwMode="auto">
                          <a:xfrm>
                            <a:off x="2256"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Rectangle 1091"/>
                        <wps:cNvSpPr>
                          <a:spLocks noChangeArrowheads="1"/>
                        </wps:cNvSpPr>
                        <wps:spPr bwMode="auto">
                          <a:xfrm>
                            <a:off x="2579"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1092"/>
                        <wps:cNvSpPr>
                          <a:spLocks noChangeArrowheads="1"/>
                        </wps:cNvSpPr>
                        <wps:spPr bwMode="auto">
                          <a:xfrm>
                            <a:off x="2902"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Rectangle 1093"/>
                        <wps:cNvSpPr>
                          <a:spLocks noChangeArrowheads="1"/>
                        </wps:cNvSpPr>
                        <wps:spPr bwMode="auto">
                          <a:xfrm>
                            <a:off x="3225"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Rectangle 1094"/>
                        <wps:cNvSpPr>
                          <a:spLocks noChangeArrowheads="1"/>
                        </wps:cNvSpPr>
                        <wps:spPr bwMode="auto">
                          <a:xfrm>
                            <a:off x="3548"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095"/>
                        <wps:cNvSpPr>
                          <a:spLocks noChangeArrowheads="1"/>
                        </wps:cNvSpPr>
                        <wps:spPr bwMode="auto">
                          <a:xfrm>
                            <a:off x="3871"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1096"/>
                        <wps:cNvSpPr>
                          <a:spLocks noChangeArrowheads="1"/>
                        </wps:cNvSpPr>
                        <wps:spPr bwMode="auto">
                          <a:xfrm>
                            <a:off x="4194"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txbx>
                          <w:txbxContent>
                            <w:p w14:paraId="3EA064EB" w14:textId="1C6ABD59" w:rsidR="00E3771E" w:rsidRPr="009B26ED" w:rsidRDefault="00E3771E" w:rsidP="00E3771E">
                              <w:pPr>
                                <w:rPr>
                                  <w:sz w:val="22"/>
                                </w:rPr>
                              </w:pPr>
                            </w:p>
                          </w:txbxContent>
                        </wps:txbx>
                        <wps:bodyPr rot="0" vert="horz" wrap="square" lIns="91440" tIns="45720" rIns="91440" bIns="45720" anchor="t" anchorCtr="0" upright="1">
                          <a:noAutofit/>
                        </wps:bodyPr>
                      </wps:wsp>
                      <wps:wsp>
                        <wps:cNvPr id="1185" name="Rectangle 1097"/>
                        <wps:cNvSpPr>
                          <a:spLocks noChangeArrowheads="1"/>
                        </wps:cNvSpPr>
                        <wps:spPr bwMode="auto">
                          <a:xfrm>
                            <a:off x="4517"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Rectangle 1098"/>
                        <wps:cNvSpPr>
                          <a:spLocks noChangeArrowheads="1"/>
                        </wps:cNvSpPr>
                        <wps:spPr bwMode="auto">
                          <a:xfrm>
                            <a:off x="4840"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Rectangle 1099"/>
                        <wps:cNvSpPr>
                          <a:spLocks noChangeArrowheads="1"/>
                        </wps:cNvSpPr>
                        <wps:spPr bwMode="auto">
                          <a:xfrm>
                            <a:off x="5163"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Rectangle 1100"/>
                        <wps:cNvSpPr>
                          <a:spLocks noChangeArrowheads="1"/>
                        </wps:cNvSpPr>
                        <wps:spPr bwMode="auto">
                          <a:xfrm>
                            <a:off x="5486"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Rectangle 1101"/>
                        <wps:cNvSpPr>
                          <a:spLocks noChangeArrowheads="1"/>
                        </wps:cNvSpPr>
                        <wps:spPr bwMode="auto">
                          <a:xfrm>
                            <a:off x="5809"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Rectangle 1102"/>
                        <wps:cNvSpPr>
                          <a:spLocks noChangeArrowheads="1"/>
                        </wps:cNvSpPr>
                        <wps:spPr bwMode="auto">
                          <a:xfrm>
                            <a:off x="6132"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Rectangle 1103"/>
                        <wps:cNvSpPr>
                          <a:spLocks noChangeArrowheads="1"/>
                        </wps:cNvSpPr>
                        <wps:spPr bwMode="auto">
                          <a:xfrm>
                            <a:off x="6455"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Rectangle 1104"/>
                        <wps:cNvSpPr>
                          <a:spLocks noChangeArrowheads="1"/>
                        </wps:cNvSpPr>
                        <wps:spPr bwMode="auto">
                          <a:xfrm>
                            <a:off x="6778"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Rectangle 1105"/>
                        <wps:cNvSpPr>
                          <a:spLocks noChangeArrowheads="1"/>
                        </wps:cNvSpPr>
                        <wps:spPr bwMode="auto">
                          <a:xfrm>
                            <a:off x="7101"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Rectangle 1106"/>
                        <wps:cNvSpPr>
                          <a:spLocks noChangeArrowheads="1"/>
                        </wps:cNvSpPr>
                        <wps:spPr bwMode="auto">
                          <a:xfrm>
                            <a:off x="7424"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Rectangle 1107"/>
                        <wps:cNvSpPr>
                          <a:spLocks noChangeArrowheads="1"/>
                        </wps:cNvSpPr>
                        <wps:spPr bwMode="auto">
                          <a:xfrm>
                            <a:off x="7747"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Rectangle 1108"/>
                        <wps:cNvSpPr>
                          <a:spLocks noChangeArrowheads="1"/>
                        </wps:cNvSpPr>
                        <wps:spPr bwMode="auto">
                          <a:xfrm>
                            <a:off x="964"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Rectangle 1109"/>
                        <wps:cNvSpPr>
                          <a:spLocks noChangeArrowheads="1"/>
                        </wps:cNvSpPr>
                        <wps:spPr bwMode="auto">
                          <a:xfrm>
                            <a:off x="1287"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1110"/>
                        <wps:cNvSpPr>
                          <a:spLocks noChangeArrowheads="1"/>
                        </wps:cNvSpPr>
                        <wps:spPr bwMode="auto">
                          <a:xfrm>
                            <a:off x="1610"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Rectangle 1111"/>
                        <wps:cNvSpPr>
                          <a:spLocks noChangeArrowheads="1"/>
                        </wps:cNvSpPr>
                        <wps:spPr bwMode="auto">
                          <a:xfrm>
                            <a:off x="1933"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Rectangle 1112"/>
                        <wps:cNvSpPr>
                          <a:spLocks noChangeArrowheads="1"/>
                        </wps:cNvSpPr>
                        <wps:spPr bwMode="auto">
                          <a:xfrm>
                            <a:off x="2256"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Rectangle 1113"/>
                        <wps:cNvSpPr>
                          <a:spLocks noChangeArrowheads="1"/>
                        </wps:cNvSpPr>
                        <wps:spPr bwMode="auto">
                          <a:xfrm>
                            <a:off x="2579"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1114"/>
                        <wps:cNvSpPr>
                          <a:spLocks noChangeArrowheads="1"/>
                        </wps:cNvSpPr>
                        <wps:spPr bwMode="auto">
                          <a:xfrm>
                            <a:off x="2902"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Rectangle 1115"/>
                        <wps:cNvSpPr>
                          <a:spLocks noChangeArrowheads="1"/>
                        </wps:cNvSpPr>
                        <wps:spPr bwMode="auto">
                          <a:xfrm>
                            <a:off x="3225"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Rectangle 1116"/>
                        <wps:cNvSpPr>
                          <a:spLocks noChangeArrowheads="1"/>
                        </wps:cNvSpPr>
                        <wps:spPr bwMode="auto">
                          <a:xfrm>
                            <a:off x="3548"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Rectangle 1117"/>
                        <wps:cNvSpPr>
                          <a:spLocks noChangeArrowheads="1"/>
                        </wps:cNvSpPr>
                        <wps:spPr bwMode="auto">
                          <a:xfrm>
                            <a:off x="3871"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1118"/>
                        <wps:cNvSpPr>
                          <a:spLocks noChangeArrowheads="1"/>
                        </wps:cNvSpPr>
                        <wps:spPr bwMode="auto">
                          <a:xfrm>
                            <a:off x="4194"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Rectangle 1120"/>
                        <wps:cNvSpPr>
                          <a:spLocks noChangeArrowheads="1"/>
                        </wps:cNvSpPr>
                        <wps:spPr bwMode="auto">
                          <a:xfrm>
                            <a:off x="4840"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Rectangle 1121"/>
                        <wps:cNvSpPr>
                          <a:spLocks noChangeArrowheads="1"/>
                        </wps:cNvSpPr>
                        <wps:spPr bwMode="auto">
                          <a:xfrm>
                            <a:off x="5163"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1122"/>
                        <wps:cNvSpPr>
                          <a:spLocks noChangeArrowheads="1"/>
                        </wps:cNvSpPr>
                        <wps:spPr bwMode="auto">
                          <a:xfrm>
                            <a:off x="5486"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Rectangle 1123"/>
                        <wps:cNvSpPr>
                          <a:spLocks noChangeArrowheads="1"/>
                        </wps:cNvSpPr>
                        <wps:spPr bwMode="auto">
                          <a:xfrm>
                            <a:off x="5809"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Rectangle 1124"/>
                        <wps:cNvSpPr>
                          <a:spLocks noChangeArrowheads="1"/>
                        </wps:cNvSpPr>
                        <wps:spPr bwMode="auto">
                          <a:xfrm>
                            <a:off x="6132"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Rectangle 1125"/>
                        <wps:cNvSpPr>
                          <a:spLocks noChangeArrowheads="1"/>
                        </wps:cNvSpPr>
                        <wps:spPr bwMode="auto">
                          <a:xfrm>
                            <a:off x="6455"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1126"/>
                        <wps:cNvSpPr>
                          <a:spLocks noChangeArrowheads="1"/>
                        </wps:cNvSpPr>
                        <wps:spPr bwMode="auto">
                          <a:xfrm>
                            <a:off x="6778"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1127"/>
                        <wps:cNvSpPr>
                          <a:spLocks noChangeArrowheads="1"/>
                        </wps:cNvSpPr>
                        <wps:spPr bwMode="auto">
                          <a:xfrm>
                            <a:off x="7101"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Rectangle 1128"/>
                        <wps:cNvSpPr>
                          <a:spLocks noChangeArrowheads="1"/>
                        </wps:cNvSpPr>
                        <wps:spPr bwMode="auto">
                          <a:xfrm>
                            <a:off x="7424"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Rectangle 1129"/>
                        <wps:cNvSpPr>
                          <a:spLocks noChangeArrowheads="1"/>
                        </wps:cNvSpPr>
                        <wps:spPr bwMode="auto">
                          <a:xfrm>
                            <a:off x="7747"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1130"/>
                        <wps:cNvSpPr>
                          <a:spLocks noChangeArrowheads="1"/>
                        </wps:cNvSpPr>
                        <wps:spPr bwMode="auto">
                          <a:xfrm>
                            <a:off x="964"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Rectangle 1131"/>
                        <wps:cNvSpPr>
                          <a:spLocks noChangeArrowheads="1"/>
                        </wps:cNvSpPr>
                        <wps:spPr bwMode="auto">
                          <a:xfrm>
                            <a:off x="1287"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Rectangle 1132"/>
                        <wps:cNvSpPr>
                          <a:spLocks noChangeArrowheads="1"/>
                        </wps:cNvSpPr>
                        <wps:spPr bwMode="auto">
                          <a:xfrm>
                            <a:off x="1610"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Rectangle 1133"/>
                        <wps:cNvSpPr>
                          <a:spLocks noChangeArrowheads="1"/>
                        </wps:cNvSpPr>
                        <wps:spPr bwMode="auto">
                          <a:xfrm>
                            <a:off x="1933"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1134"/>
                        <wps:cNvSpPr>
                          <a:spLocks noChangeArrowheads="1"/>
                        </wps:cNvSpPr>
                        <wps:spPr bwMode="auto">
                          <a:xfrm>
                            <a:off x="2256"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Rectangle 1135"/>
                        <wps:cNvSpPr>
                          <a:spLocks noChangeArrowheads="1"/>
                        </wps:cNvSpPr>
                        <wps:spPr bwMode="auto">
                          <a:xfrm>
                            <a:off x="2579"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Rectangle 1136"/>
                        <wps:cNvSpPr>
                          <a:spLocks noChangeArrowheads="1"/>
                        </wps:cNvSpPr>
                        <wps:spPr bwMode="auto">
                          <a:xfrm>
                            <a:off x="2902"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Rectangle 1137"/>
                        <wps:cNvSpPr>
                          <a:spLocks noChangeArrowheads="1"/>
                        </wps:cNvSpPr>
                        <wps:spPr bwMode="auto">
                          <a:xfrm>
                            <a:off x="3225"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1138"/>
                        <wps:cNvSpPr>
                          <a:spLocks noChangeArrowheads="1"/>
                        </wps:cNvSpPr>
                        <wps:spPr bwMode="auto">
                          <a:xfrm>
                            <a:off x="3548"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Rectangle 1139"/>
                        <wps:cNvSpPr>
                          <a:spLocks noChangeArrowheads="1"/>
                        </wps:cNvSpPr>
                        <wps:spPr bwMode="auto">
                          <a:xfrm>
                            <a:off x="3871"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Rectangle 1140"/>
                        <wps:cNvSpPr>
                          <a:spLocks noChangeArrowheads="1"/>
                        </wps:cNvSpPr>
                        <wps:spPr bwMode="auto">
                          <a:xfrm>
                            <a:off x="4194"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Rectangle 1141"/>
                        <wps:cNvSpPr>
                          <a:spLocks noChangeArrowheads="1"/>
                        </wps:cNvSpPr>
                        <wps:spPr bwMode="auto">
                          <a:xfrm>
                            <a:off x="4517"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1142"/>
                        <wps:cNvSpPr>
                          <a:spLocks noChangeArrowheads="1"/>
                        </wps:cNvSpPr>
                        <wps:spPr bwMode="auto">
                          <a:xfrm>
                            <a:off x="4840"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Rectangle 1143"/>
                        <wps:cNvSpPr>
                          <a:spLocks noChangeArrowheads="1"/>
                        </wps:cNvSpPr>
                        <wps:spPr bwMode="auto">
                          <a:xfrm>
                            <a:off x="5163"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Rectangle 1144"/>
                        <wps:cNvSpPr>
                          <a:spLocks noChangeArrowheads="1"/>
                        </wps:cNvSpPr>
                        <wps:spPr bwMode="auto">
                          <a:xfrm>
                            <a:off x="5486"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Rectangle 1145"/>
                        <wps:cNvSpPr>
                          <a:spLocks noChangeArrowheads="1"/>
                        </wps:cNvSpPr>
                        <wps:spPr bwMode="auto">
                          <a:xfrm>
                            <a:off x="5809"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1146"/>
                        <wps:cNvSpPr>
                          <a:spLocks noChangeArrowheads="1"/>
                        </wps:cNvSpPr>
                        <wps:spPr bwMode="auto">
                          <a:xfrm>
                            <a:off x="6132"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Rectangle 1147"/>
                        <wps:cNvSpPr>
                          <a:spLocks noChangeArrowheads="1"/>
                        </wps:cNvSpPr>
                        <wps:spPr bwMode="auto">
                          <a:xfrm>
                            <a:off x="6455"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Rectangle 1148"/>
                        <wps:cNvSpPr>
                          <a:spLocks noChangeArrowheads="1"/>
                        </wps:cNvSpPr>
                        <wps:spPr bwMode="auto">
                          <a:xfrm>
                            <a:off x="6778"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Rectangle 1149"/>
                        <wps:cNvSpPr>
                          <a:spLocks noChangeArrowheads="1"/>
                        </wps:cNvSpPr>
                        <wps:spPr bwMode="auto">
                          <a:xfrm>
                            <a:off x="7101"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Rectangle 1150"/>
                        <wps:cNvSpPr>
                          <a:spLocks noChangeArrowheads="1"/>
                        </wps:cNvSpPr>
                        <wps:spPr bwMode="auto">
                          <a:xfrm>
                            <a:off x="7424"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Rectangle 1151"/>
                        <wps:cNvSpPr>
                          <a:spLocks noChangeArrowheads="1"/>
                        </wps:cNvSpPr>
                        <wps:spPr bwMode="auto">
                          <a:xfrm>
                            <a:off x="7747"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Rectangle 1152"/>
                        <wps:cNvSpPr>
                          <a:spLocks noChangeArrowheads="1"/>
                        </wps:cNvSpPr>
                        <wps:spPr bwMode="auto">
                          <a:xfrm>
                            <a:off x="964"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Rectangle 1153"/>
                        <wps:cNvSpPr>
                          <a:spLocks noChangeArrowheads="1"/>
                        </wps:cNvSpPr>
                        <wps:spPr bwMode="auto">
                          <a:xfrm>
                            <a:off x="1287"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1154"/>
                        <wps:cNvSpPr>
                          <a:spLocks noChangeArrowheads="1"/>
                        </wps:cNvSpPr>
                        <wps:spPr bwMode="auto">
                          <a:xfrm>
                            <a:off x="1610"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Rectangle 1155"/>
                        <wps:cNvSpPr>
                          <a:spLocks noChangeArrowheads="1"/>
                        </wps:cNvSpPr>
                        <wps:spPr bwMode="auto">
                          <a:xfrm>
                            <a:off x="1933"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1156"/>
                        <wps:cNvSpPr>
                          <a:spLocks noChangeArrowheads="1"/>
                        </wps:cNvSpPr>
                        <wps:spPr bwMode="auto">
                          <a:xfrm>
                            <a:off x="2256"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Rectangle 1157"/>
                        <wps:cNvSpPr>
                          <a:spLocks noChangeArrowheads="1"/>
                        </wps:cNvSpPr>
                        <wps:spPr bwMode="auto">
                          <a:xfrm>
                            <a:off x="2579"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1158"/>
                        <wps:cNvSpPr>
                          <a:spLocks noChangeArrowheads="1"/>
                        </wps:cNvSpPr>
                        <wps:spPr bwMode="auto">
                          <a:xfrm>
                            <a:off x="2902"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Rectangle 1159"/>
                        <wps:cNvSpPr>
                          <a:spLocks noChangeArrowheads="1"/>
                        </wps:cNvSpPr>
                        <wps:spPr bwMode="auto">
                          <a:xfrm>
                            <a:off x="3225"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1160"/>
                        <wps:cNvSpPr>
                          <a:spLocks noChangeArrowheads="1"/>
                        </wps:cNvSpPr>
                        <wps:spPr bwMode="auto">
                          <a:xfrm>
                            <a:off x="3548"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Rectangle 1161"/>
                        <wps:cNvSpPr>
                          <a:spLocks noChangeArrowheads="1"/>
                        </wps:cNvSpPr>
                        <wps:spPr bwMode="auto">
                          <a:xfrm>
                            <a:off x="3871"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1162"/>
                        <wps:cNvSpPr>
                          <a:spLocks noChangeArrowheads="1"/>
                        </wps:cNvSpPr>
                        <wps:spPr bwMode="auto">
                          <a:xfrm>
                            <a:off x="4194"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Rectangle 1163"/>
                        <wps:cNvSpPr>
                          <a:spLocks noChangeArrowheads="1"/>
                        </wps:cNvSpPr>
                        <wps:spPr bwMode="auto">
                          <a:xfrm>
                            <a:off x="4517"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Rectangle 1164"/>
                        <wps:cNvSpPr>
                          <a:spLocks noChangeArrowheads="1"/>
                        </wps:cNvSpPr>
                        <wps:spPr bwMode="auto">
                          <a:xfrm>
                            <a:off x="4840"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Rectangle 1165"/>
                        <wps:cNvSpPr>
                          <a:spLocks noChangeArrowheads="1"/>
                        </wps:cNvSpPr>
                        <wps:spPr bwMode="auto">
                          <a:xfrm>
                            <a:off x="5163"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1166"/>
                        <wps:cNvSpPr>
                          <a:spLocks noChangeArrowheads="1"/>
                        </wps:cNvSpPr>
                        <wps:spPr bwMode="auto">
                          <a:xfrm>
                            <a:off x="5486"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Rectangle 1167"/>
                        <wps:cNvSpPr>
                          <a:spLocks noChangeArrowheads="1"/>
                        </wps:cNvSpPr>
                        <wps:spPr bwMode="auto">
                          <a:xfrm>
                            <a:off x="5809"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Rectangle 1168"/>
                        <wps:cNvSpPr>
                          <a:spLocks noChangeArrowheads="1"/>
                        </wps:cNvSpPr>
                        <wps:spPr bwMode="auto">
                          <a:xfrm>
                            <a:off x="6132"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Rectangle 1169"/>
                        <wps:cNvSpPr>
                          <a:spLocks noChangeArrowheads="1"/>
                        </wps:cNvSpPr>
                        <wps:spPr bwMode="auto">
                          <a:xfrm>
                            <a:off x="6455"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1170"/>
                        <wps:cNvSpPr>
                          <a:spLocks noChangeArrowheads="1"/>
                        </wps:cNvSpPr>
                        <wps:spPr bwMode="auto">
                          <a:xfrm>
                            <a:off x="6778"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Rectangle 1171"/>
                        <wps:cNvSpPr>
                          <a:spLocks noChangeArrowheads="1"/>
                        </wps:cNvSpPr>
                        <wps:spPr bwMode="auto">
                          <a:xfrm>
                            <a:off x="7101"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Rectangle 1172"/>
                        <wps:cNvSpPr>
                          <a:spLocks noChangeArrowheads="1"/>
                        </wps:cNvSpPr>
                        <wps:spPr bwMode="auto">
                          <a:xfrm>
                            <a:off x="7424"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Rectangle 1173"/>
                        <wps:cNvSpPr>
                          <a:spLocks noChangeArrowheads="1"/>
                        </wps:cNvSpPr>
                        <wps:spPr bwMode="auto">
                          <a:xfrm>
                            <a:off x="7747"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1174"/>
                        <wps:cNvSpPr>
                          <a:spLocks noChangeArrowheads="1"/>
                        </wps:cNvSpPr>
                        <wps:spPr bwMode="auto">
                          <a:xfrm>
                            <a:off x="964"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Rectangle 1175"/>
                        <wps:cNvSpPr>
                          <a:spLocks noChangeArrowheads="1"/>
                        </wps:cNvSpPr>
                        <wps:spPr bwMode="auto">
                          <a:xfrm>
                            <a:off x="1287"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Rectangle 1176"/>
                        <wps:cNvSpPr>
                          <a:spLocks noChangeArrowheads="1"/>
                        </wps:cNvSpPr>
                        <wps:spPr bwMode="auto">
                          <a:xfrm>
                            <a:off x="1610"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1177"/>
                        <wps:cNvSpPr>
                          <a:spLocks noChangeArrowheads="1"/>
                        </wps:cNvSpPr>
                        <wps:spPr bwMode="auto">
                          <a:xfrm>
                            <a:off x="1933"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1178"/>
                        <wps:cNvSpPr>
                          <a:spLocks noChangeArrowheads="1"/>
                        </wps:cNvSpPr>
                        <wps:spPr bwMode="auto">
                          <a:xfrm>
                            <a:off x="2256"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Rectangle 1179"/>
                        <wps:cNvSpPr>
                          <a:spLocks noChangeArrowheads="1"/>
                        </wps:cNvSpPr>
                        <wps:spPr bwMode="auto">
                          <a:xfrm>
                            <a:off x="2579"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Rectangle 1180"/>
                        <wps:cNvSpPr>
                          <a:spLocks noChangeArrowheads="1"/>
                        </wps:cNvSpPr>
                        <wps:spPr bwMode="auto">
                          <a:xfrm>
                            <a:off x="2902"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1181"/>
                        <wps:cNvSpPr>
                          <a:spLocks noChangeArrowheads="1"/>
                        </wps:cNvSpPr>
                        <wps:spPr bwMode="auto">
                          <a:xfrm>
                            <a:off x="3225"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1182"/>
                        <wps:cNvSpPr>
                          <a:spLocks noChangeArrowheads="1"/>
                        </wps:cNvSpPr>
                        <wps:spPr bwMode="auto">
                          <a:xfrm>
                            <a:off x="3548"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Rectangle 1183"/>
                        <wps:cNvSpPr>
                          <a:spLocks noChangeArrowheads="1"/>
                        </wps:cNvSpPr>
                        <wps:spPr bwMode="auto">
                          <a:xfrm>
                            <a:off x="3871"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Rectangle 1184"/>
                        <wps:cNvSpPr>
                          <a:spLocks noChangeArrowheads="1"/>
                        </wps:cNvSpPr>
                        <wps:spPr bwMode="auto">
                          <a:xfrm>
                            <a:off x="4194"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Rectangle 1185"/>
                        <wps:cNvSpPr>
                          <a:spLocks noChangeArrowheads="1"/>
                        </wps:cNvSpPr>
                        <wps:spPr bwMode="auto">
                          <a:xfrm>
                            <a:off x="4517"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1186"/>
                        <wps:cNvSpPr>
                          <a:spLocks noChangeArrowheads="1"/>
                        </wps:cNvSpPr>
                        <wps:spPr bwMode="auto">
                          <a:xfrm>
                            <a:off x="4840"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Rectangle 1187"/>
                        <wps:cNvSpPr>
                          <a:spLocks noChangeArrowheads="1"/>
                        </wps:cNvSpPr>
                        <wps:spPr bwMode="auto">
                          <a:xfrm>
                            <a:off x="5163"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Rectangle 1188"/>
                        <wps:cNvSpPr>
                          <a:spLocks noChangeArrowheads="1"/>
                        </wps:cNvSpPr>
                        <wps:spPr bwMode="auto">
                          <a:xfrm>
                            <a:off x="5486"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Rectangle 1189"/>
                        <wps:cNvSpPr>
                          <a:spLocks noChangeArrowheads="1"/>
                        </wps:cNvSpPr>
                        <wps:spPr bwMode="auto">
                          <a:xfrm>
                            <a:off x="5809"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1190"/>
                        <wps:cNvSpPr>
                          <a:spLocks noChangeArrowheads="1"/>
                        </wps:cNvSpPr>
                        <wps:spPr bwMode="auto">
                          <a:xfrm>
                            <a:off x="6132"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Rectangle 1191"/>
                        <wps:cNvSpPr>
                          <a:spLocks noChangeArrowheads="1"/>
                        </wps:cNvSpPr>
                        <wps:spPr bwMode="auto">
                          <a:xfrm>
                            <a:off x="6455"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Rectangle 1192"/>
                        <wps:cNvSpPr>
                          <a:spLocks noChangeArrowheads="1"/>
                        </wps:cNvSpPr>
                        <wps:spPr bwMode="auto">
                          <a:xfrm>
                            <a:off x="6778"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Rectangle 1193"/>
                        <wps:cNvSpPr>
                          <a:spLocks noChangeArrowheads="1"/>
                        </wps:cNvSpPr>
                        <wps:spPr bwMode="auto">
                          <a:xfrm>
                            <a:off x="7101"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1194"/>
                        <wps:cNvSpPr>
                          <a:spLocks noChangeArrowheads="1"/>
                        </wps:cNvSpPr>
                        <wps:spPr bwMode="auto">
                          <a:xfrm>
                            <a:off x="7424"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Rectangle 1195"/>
                        <wps:cNvSpPr>
                          <a:spLocks noChangeArrowheads="1"/>
                        </wps:cNvSpPr>
                        <wps:spPr bwMode="auto">
                          <a:xfrm>
                            <a:off x="7747"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Rectangle 1196"/>
                        <wps:cNvSpPr>
                          <a:spLocks noChangeArrowheads="1"/>
                        </wps:cNvSpPr>
                        <wps:spPr bwMode="auto">
                          <a:xfrm>
                            <a:off x="964"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Rectangle 1197"/>
                        <wps:cNvSpPr>
                          <a:spLocks noChangeArrowheads="1"/>
                        </wps:cNvSpPr>
                        <wps:spPr bwMode="auto">
                          <a:xfrm>
                            <a:off x="1287"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1198"/>
                        <wps:cNvSpPr>
                          <a:spLocks noChangeArrowheads="1"/>
                        </wps:cNvSpPr>
                        <wps:spPr bwMode="auto">
                          <a:xfrm>
                            <a:off x="1610"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Rectangle 1199"/>
                        <wps:cNvSpPr>
                          <a:spLocks noChangeArrowheads="1"/>
                        </wps:cNvSpPr>
                        <wps:spPr bwMode="auto">
                          <a:xfrm>
                            <a:off x="1933"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Rectangle 1200"/>
                        <wps:cNvSpPr>
                          <a:spLocks noChangeArrowheads="1"/>
                        </wps:cNvSpPr>
                        <wps:spPr bwMode="auto">
                          <a:xfrm>
                            <a:off x="2256"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Rectangle 1201"/>
                        <wps:cNvSpPr>
                          <a:spLocks noChangeArrowheads="1"/>
                        </wps:cNvSpPr>
                        <wps:spPr bwMode="auto">
                          <a:xfrm>
                            <a:off x="2579"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1202"/>
                        <wps:cNvSpPr>
                          <a:spLocks noChangeArrowheads="1"/>
                        </wps:cNvSpPr>
                        <wps:spPr bwMode="auto">
                          <a:xfrm>
                            <a:off x="2902"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1203"/>
                        <wps:cNvSpPr>
                          <a:spLocks noChangeArrowheads="1"/>
                        </wps:cNvSpPr>
                        <wps:spPr bwMode="auto">
                          <a:xfrm>
                            <a:off x="3225"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Rectangle 1204"/>
                        <wps:cNvSpPr>
                          <a:spLocks noChangeArrowheads="1"/>
                        </wps:cNvSpPr>
                        <wps:spPr bwMode="auto">
                          <a:xfrm>
                            <a:off x="3548"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Rectangle 1205"/>
                        <wps:cNvSpPr>
                          <a:spLocks noChangeArrowheads="1"/>
                        </wps:cNvSpPr>
                        <wps:spPr bwMode="auto">
                          <a:xfrm>
                            <a:off x="3871"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1206"/>
                        <wps:cNvSpPr>
                          <a:spLocks noChangeArrowheads="1"/>
                        </wps:cNvSpPr>
                        <wps:spPr bwMode="auto">
                          <a:xfrm>
                            <a:off x="4194"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Rectangle 1207"/>
                        <wps:cNvSpPr>
                          <a:spLocks noChangeArrowheads="1"/>
                        </wps:cNvSpPr>
                        <wps:spPr bwMode="auto">
                          <a:xfrm>
                            <a:off x="4517"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Rectangle 1208"/>
                        <wps:cNvSpPr>
                          <a:spLocks noChangeArrowheads="1"/>
                        </wps:cNvSpPr>
                        <wps:spPr bwMode="auto">
                          <a:xfrm>
                            <a:off x="4840"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Rectangle 1209"/>
                        <wps:cNvSpPr>
                          <a:spLocks noChangeArrowheads="1"/>
                        </wps:cNvSpPr>
                        <wps:spPr bwMode="auto">
                          <a:xfrm>
                            <a:off x="5163"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1210"/>
                        <wps:cNvSpPr>
                          <a:spLocks noChangeArrowheads="1"/>
                        </wps:cNvSpPr>
                        <wps:spPr bwMode="auto">
                          <a:xfrm>
                            <a:off x="5486"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Rectangle 1211"/>
                        <wps:cNvSpPr>
                          <a:spLocks noChangeArrowheads="1"/>
                        </wps:cNvSpPr>
                        <wps:spPr bwMode="auto">
                          <a:xfrm>
                            <a:off x="5809"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Rectangle 1212"/>
                        <wps:cNvSpPr>
                          <a:spLocks noChangeArrowheads="1"/>
                        </wps:cNvSpPr>
                        <wps:spPr bwMode="auto">
                          <a:xfrm>
                            <a:off x="6132"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1213"/>
                        <wps:cNvSpPr>
                          <a:spLocks noChangeArrowheads="1"/>
                        </wps:cNvSpPr>
                        <wps:spPr bwMode="auto">
                          <a:xfrm>
                            <a:off x="6455"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1214"/>
                        <wps:cNvSpPr>
                          <a:spLocks noChangeArrowheads="1"/>
                        </wps:cNvSpPr>
                        <wps:spPr bwMode="auto">
                          <a:xfrm>
                            <a:off x="6778"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Rectangle 1215"/>
                        <wps:cNvSpPr>
                          <a:spLocks noChangeArrowheads="1"/>
                        </wps:cNvSpPr>
                        <wps:spPr bwMode="auto">
                          <a:xfrm>
                            <a:off x="7101"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Rectangle 1216"/>
                        <wps:cNvSpPr>
                          <a:spLocks noChangeArrowheads="1"/>
                        </wps:cNvSpPr>
                        <wps:spPr bwMode="auto">
                          <a:xfrm>
                            <a:off x="7424"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Rectangle 1217"/>
                        <wps:cNvSpPr>
                          <a:spLocks noChangeArrowheads="1"/>
                        </wps:cNvSpPr>
                        <wps:spPr bwMode="auto">
                          <a:xfrm>
                            <a:off x="7747"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Rectangle 1218"/>
                        <wps:cNvSpPr>
                          <a:spLocks noChangeArrowheads="1"/>
                        </wps:cNvSpPr>
                        <wps:spPr bwMode="auto">
                          <a:xfrm>
                            <a:off x="964"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Rectangle 1219"/>
                        <wps:cNvSpPr>
                          <a:spLocks noChangeArrowheads="1"/>
                        </wps:cNvSpPr>
                        <wps:spPr bwMode="auto">
                          <a:xfrm>
                            <a:off x="1287"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Rectangle 1220"/>
                        <wps:cNvSpPr>
                          <a:spLocks noChangeArrowheads="1"/>
                        </wps:cNvSpPr>
                        <wps:spPr bwMode="auto">
                          <a:xfrm>
                            <a:off x="1610"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Rectangle 1221"/>
                        <wps:cNvSpPr>
                          <a:spLocks noChangeArrowheads="1"/>
                        </wps:cNvSpPr>
                        <wps:spPr bwMode="auto">
                          <a:xfrm>
                            <a:off x="1933"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1222"/>
                        <wps:cNvSpPr>
                          <a:spLocks noChangeArrowheads="1"/>
                        </wps:cNvSpPr>
                        <wps:spPr bwMode="auto">
                          <a:xfrm>
                            <a:off x="2256"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Rectangle 1223"/>
                        <wps:cNvSpPr>
                          <a:spLocks noChangeArrowheads="1"/>
                        </wps:cNvSpPr>
                        <wps:spPr bwMode="auto">
                          <a:xfrm>
                            <a:off x="2579"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Rectangle 1224"/>
                        <wps:cNvSpPr>
                          <a:spLocks noChangeArrowheads="1"/>
                        </wps:cNvSpPr>
                        <wps:spPr bwMode="auto">
                          <a:xfrm>
                            <a:off x="2902"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Rectangle 1225"/>
                        <wps:cNvSpPr>
                          <a:spLocks noChangeArrowheads="1"/>
                        </wps:cNvSpPr>
                        <wps:spPr bwMode="auto">
                          <a:xfrm>
                            <a:off x="3225"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1226"/>
                        <wps:cNvSpPr>
                          <a:spLocks noChangeArrowheads="1"/>
                        </wps:cNvSpPr>
                        <wps:spPr bwMode="auto">
                          <a:xfrm>
                            <a:off x="3548"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1227"/>
                        <wps:cNvSpPr>
                          <a:spLocks noChangeArrowheads="1"/>
                        </wps:cNvSpPr>
                        <wps:spPr bwMode="auto">
                          <a:xfrm>
                            <a:off x="3871"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Rectangle 1228"/>
                        <wps:cNvSpPr>
                          <a:spLocks noChangeArrowheads="1"/>
                        </wps:cNvSpPr>
                        <wps:spPr bwMode="auto">
                          <a:xfrm>
                            <a:off x="4194"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1229"/>
                        <wps:cNvSpPr>
                          <a:spLocks noChangeArrowheads="1"/>
                        </wps:cNvSpPr>
                        <wps:spPr bwMode="auto">
                          <a:xfrm>
                            <a:off x="4517"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Rectangle 1230"/>
                        <wps:cNvSpPr>
                          <a:spLocks noChangeArrowheads="1"/>
                        </wps:cNvSpPr>
                        <wps:spPr bwMode="auto">
                          <a:xfrm>
                            <a:off x="4840"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1231"/>
                        <wps:cNvSpPr>
                          <a:spLocks noChangeArrowheads="1"/>
                        </wps:cNvSpPr>
                        <wps:spPr bwMode="auto">
                          <a:xfrm>
                            <a:off x="5163"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Rectangle 1232"/>
                        <wps:cNvSpPr>
                          <a:spLocks noChangeArrowheads="1"/>
                        </wps:cNvSpPr>
                        <wps:spPr bwMode="auto">
                          <a:xfrm>
                            <a:off x="5486"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1233"/>
                        <wps:cNvSpPr>
                          <a:spLocks noChangeArrowheads="1"/>
                        </wps:cNvSpPr>
                        <wps:spPr bwMode="auto">
                          <a:xfrm>
                            <a:off x="5809"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Rectangle 1234"/>
                        <wps:cNvSpPr>
                          <a:spLocks noChangeArrowheads="1"/>
                        </wps:cNvSpPr>
                        <wps:spPr bwMode="auto">
                          <a:xfrm>
                            <a:off x="6132"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Rectangle 1235"/>
                        <wps:cNvSpPr>
                          <a:spLocks noChangeArrowheads="1"/>
                        </wps:cNvSpPr>
                        <wps:spPr bwMode="auto">
                          <a:xfrm>
                            <a:off x="6455"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Rectangle 1236"/>
                        <wps:cNvSpPr>
                          <a:spLocks noChangeArrowheads="1"/>
                        </wps:cNvSpPr>
                        <wps:spPr bwMode="auto">
                          <a:xfrm>
                            <a:off x="6778"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Rectangle 1237"/>
                        <wps:cNvSpPr>
                          <a:spLocks noChangeArrowheads="1"/>
                        </wps:cNvSpPr>
                        <wps:spPr bwMode="auto">
                          <a:xfrm>
                            <a:off x="7101"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1238"/>
                        <wps:cNvSpPr>
                          <a:spLocks noChangeArrowheads="1"/>
                        </wps:cNvSpPr>
                        <wps:spPr bwMode="auto">
                          <a:xfrm>
                            <a:off x="7424"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Rectangle 1239"/>
                        <wps:cNvSpPr>
                          <a:spLocks noChangeArrowheads="1"/>
                        </wps:cNvSpPr>
                        <wps:spPr bwMode="auto">
                          <a:xfrm>
                            <a:off x="7747"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Rectangle 1240"/>
                        <wps:cNvSpPr>
                          <a:spLocks noChangeArrowheads="1"/>
                        </wps:cNvSpPr>
                        <wps:spPr bwMode="auto">
                          <a:xfrm>
                            <a:off x="964"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Rectangle 1241"/>
                        <wps:cNvSpPr>
                          <a:spLocks noChangeArrowheads="1"/>
                        </wps:cNvSpPr>
                        <wps:spPr bwMode="auto">
                          <a:xfrm>
                            <a:off x="1287"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1242"/>
                        <wps:cNvSpPr>
                          <a:spLocks noChangeArrowheads="1"/>
                        </wps:cNvSpPr>
                        <wps:spPr bwMode="auto">
                          <a:xfrm>
                            <a:off x="1610"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Rectangle 1243"/>
                        <wps:cNvSpPr>
                          <a:spLocks noChangeArrowheads="1"/>
                        </wps:cNvSpPr>
                        <wps:spPr bwMode="auto">
                          <a:xfrm>
                            <a:off x="1933"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Rectangle 1244"/>
                        <wps:cNvSpPr>
                          <a:spLocks noChangeArrowheads="1"/>
                        </wps:cNvSpPr>
                        <wps:spPr bwMode="auto">
                          <a:xfrm>
                            <a:off x="2256"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Rectangle 1245"/>
                        <wps:cNvSpPr>
                          <a:spLocks noChangeArrowheads="1"/>
                        </wps:cNvSpPr>
                        <wps:spPr bwMode="auto">
                          <a:xfrm>
                            <a:off x="2579"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1246"/>
                        <wps:cNvSpPr>
                          <a:spLocks noChangeArrowheads="1"/>
                        </wps:cNvSpPr>
                        <wps:spPr bwMode="auto">
                          <a:xfrm>
                            <a:off x="2902"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Rectangle 1247"/>
                        <wps:cNvSpPr>
                          <a:spLocks noChangeArrowheads="1"/>
                        </wps:cNvSpPr>
                        <wps:spPr bwMode="auto">
                          <a:xfrm>
                            <a:off x="3225"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Rectangle 1248"/>
                        <wps:cNvSpPr>
                          <a:spLocks noChangeArrowheads="1"/>
                        </wps:cNvSpPr>
                        <wps:spPr bwMode="auto">
                          <a:xfrm>
                            <a:off x="3548"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Rectangle 1249"/>
                        <wps:cNvSpPr>
                          <a:spLocks noChangeArrowheads="1"/>
                        </wps:cNvSpPr>
                        <wps:spPr bwMode="auto">
                          <a:xfrm>
                            <a:off x="3871"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1250"/>
                        <wps:cNvSpPr>
                          <a:spLocks noChangeArrowheads="1"/>
                        </wps:cNvSpPr>
                        <wps:spPr bwMode="auto">
                          <a:xfrm>
                            <a:off x="4194"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Rectangle 1251"/>
                        <wps:cNvSpPr>
                          <a:spLocks noChangeArrowheads="1"/>
                        </wps:cNvSpPr>
                        <wps:spPr bwMode="auto">
                          <a:xfrm>
                            <a:off x="4517"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Rectangle 1252"/>
                        <wps:cNvSpPr>
                          <a:spLocks noChangeArrowheads="1"/>
                        </wps:cNvSpPr>
                        <wps:spPr bwMode="auto">
                          <a:xfrm>
                            <a:off x="4840"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Rectangle 1253"/>
                        <wps:cNvSpPr>
                          <a:spLocks noChangeArrowheads="1"/>
                        </wps:cNvSpPr>
                        <wps:spPr bwMode="auto">
                          <a:xfrm>
                            <a:off x="5163"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1254"/>
                        <wps:cNvSpPr>
                          <a:spLocks noChangeArrowheads="1"/>
                        </wps:cNvSpPr>
                        <wps:spPr bwMode="auto">
                          <a:xfrm>
                            <a:off x="5486"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Rectangle 1255"/>
                        <wps:cNvSpPr>
                          <a:spLocks noChangeArrowheads="1"/>
                        </wps:cNvSpPr>
                        <wps:spPr bwMode="auto">
                          <a:xfrm>
                            <a:off x="5809"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Rectangle 1256"/>
                        <wps:cNvSpPr>
                          <a:spLocks noChangeArrowheads="1"/>
                        </wps:cNvSpPr>
                        <wps:spPr bwMode="auto">
                          <a:xfrm>
                            <a:off x="6132"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Rectangle 1257"/>
                        <wps:cNvSpPr>
                          <a:spLocks noChangeArrowheads="1"/>
                        </wps:cNvSpPr>
                        <wps:spPr bwMode="auto">
                          <a:xfrm>
                            <a:off x="6455"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1258"/>
                        <wps:cNvSpPr>
                          <a:spLocks noChangeArrowheads="1"/>
                        </wps:cNvSpPr>
                        <wps:spPr bwMode="auto">
                          <a:xfrm>
                            <a:off x="6778"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Rectangle 1259"/>
                        <wps:cNvSpPr>
                          <a:spLocks noChangeArrowheads="1"/>
                        </wps:cNvSpPr>
                        <wps:spPr bwMode="auto">
                          <a:xfrm>
                            <a:off x="7101"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Rectangle 1260"/>
                        <wps:cNvSpPr>
                          <a:spLocks noChangeArrowheads="1"/>
                        </wps:cNvSpPr>
                        <wps:spPr bwMode="auto">
                          <a:xfrm>
                            <a:off x="7424"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Rectangle 1261"/>
                        <wps:cNvSpPr>
                          <a:spLocks noChangeArrowheads="1"/>
                        </wps:cNvSpPr>
                        <wps:spPr bwMode="auto">
                          <a:xfrm>
                            <a:off x="7747"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1262"/>
                        <wps:cNvSpPr>
                          <a:spLocks noChangeArrowheads="1"/>
                        </wps:cNvSpPr>
                        <wps:spPr bwMode="auto">
                          <a:xfrm>
                            <a:off x="964"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Rectangle 1263"/>
                        <wps:cNvSpPr>
                          <a:spLocks noChangeArrowheads="1"/>
                        </wps:cNvSpPr>
                        <wps:spPr bwMode="auto">
                          <a:xfrm>
                            <a:off x="1287"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1264"/>
                        <wps:cNvSpPr>
                          <a:spLocks noChangeArrowheads="1"/>
                        </wps:cNvSpPr>
                        <wps:spPr bwMode="auto">
                          <a:xfrm>
                            <a:off x="1610"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Rectangle 1265"/>
                        <wps:cNvSpPr>
                          <a:spLocks noChangeArrowheads="1"/>
                        </wps:cNvSpPr>
                        <wps:spPr bwMode="auto">
                          <a:xfrm>
                            <a:off x="1933"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1266"/>
                        <wps:cNvSpPr>
                          <a:spLocks noChangeArrowheads="1"/>
                        </wps:cNvSpPr>
                        <wps:spPr bwMode="auto">
                          <a:xfrm>
                            <a:off x="2256"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Rectangle 1267"/>
                        <wps:cNvSpPr>
                          <a:spLocks noChangeArrowheads="1"/>
                        </wps:cNvSpPr>
                        <wps:spPr bwMode="auto">
                          <a:xfrm>
                            <a:off x="2579"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1268"/>
                        <wps:cNvSpPr>
                          <a:spLocks noChangeArrowheads="1"/>
                        </wps:cNvSpPr>
                        <wps:spPr bwMode="auto">
                          <a:xfrm>
                            <a:off x="2902"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Rectangle 1269"/>
                        <wps:cNvSpPr>
                          <a:spLocks noChangeArrowheads="1"/>
                        </wps:cNvSpPr>
                        <wps:spPr bwMode="auto">
                          <a:xfrm>
                            <a:off x="3225"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1270"/>
                        <wps:cNvSpPr>
                          <a:spLocks noChangeArrowheads="1"/>
                        </wps:cNvSpPr>
                        <wps:spPr bwMode="auto">
                          <a:xfrm>
                            <a:off x="3548"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Rectangle 1271"/>
                        <wps:cNvSpPr>
                          <a:spLocks noChangeArrowheads="1"/>
                        </wps:cNvSpPr>
                        <wps:spPr bwMode="auto">
                          <a:xfrm>
                            <a:off x="3871"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Rectangle 1272"/>
                        <wps:cNvSpPr>
                          <a:spLocks noChangeArrowheads="1"/>
                        </wps:cNvSpPr>
                        <wps:spPr bwMode="auto">
                          <a:xfrm>
                            <a:off x="4194"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Rectangle 1273"/>
                        <wps:cNvSpPr>
                          <a:spLocks noChangeArrowheads="1"/>
                        </wps:cNvSpPr>
                        <wps:spPr bwMode="auto">
                          <a:xfrm>
                            <a:off x="4517"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1274"/>
                        <wps:cNvSpPr>
                          <a:spLocks noChangeArrowheads="1"/>
                        </wps:cNvSpPr>
                        <wps:spPr bwMode="auto">
                          <a:xfrm>
                            <a:off x="4840"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Rectangle 1275"/>
                        <wps:cNvSpPr>
                          <a:spLocks noChangeArrowheads="1"/>
                        </wps:cNvSpPr>
                        <wps:spPr bwMode="auto">
                          <a:xfrm>
                            <a:off x="5163"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Rectangle 1276"/>
                        <wps:cNvSpPr>
                          <a:spLocks noChangeArrowheads="1"/>
                        </wps:cNvSpPr>
                        <wps:spPr bwMode="auto">
                          <a:xfrm>
                            <a:off x="5486"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Rectangle 1277"/>
                        <wps:cNvSpPr>
                          <a:spLocks noChangeArrowheads="1"/>
                        </wps:cNvSpPr>
                        <wps:spPr bwMode="auto">
                          <a:xfrm>
                            <a:off x="5809"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1278"/>
                        <wps:cNvSpPr>
                          <a:spLocks noChangeArrowheads="1"/>
                        </wps:cNvSpPr>
                        <wps:spPr bwMode="auto">
                          <a:xfrm>
                            <a:off x="6132"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Rectangle 1279"/>
                        <wps:cNvSpPr>
                          <a:spLocks noChangeArrowheads="1"/>
                        </wps:cNvSpPr>
                        <wps:spPr bwMode="auto">
                          <a:xfrm>
                            <a:off x="6455"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1280"/>
                        <wps:cNvSpPr>
                          <a:spLocks noChangeArrowheads="1"/>
                        </wps:cNvSpPr>
                        <wps:spPr bwMode="auto">
                          <a:xfrm>
                            <a:off x="6778"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Rectangle 1281"/>
                        <wps:cNvSpPr>
                          <a:spLocks noChangeArrowheads="1"/>
                        </wps:cNvSpPr>
                        <wps:spPr bwMode="auto">
                          <a:xfrm>
                            <a:off x="7101"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1282"/>
                        <wps:cNvSpPr>
                          <a:spLocks noChangeArrowheads="1"/>
                        </wps:cNvSpPr>
                        <wps:spPr bwMode="auto">
                          <a:xfrm>
                            <a:off x="7424"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Rectangle 1283"/>
                        <wps:cNvSpPr>
                          <a:spLocks noChangeArrowheads="1"/>
                        </wps:cNvSpPr>
                        <wps:spPr bwMode="auto">
                          <a:xfrm>
                            <a:off x="7747"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Rectangle 1284"/>
                        <wps:cNvSpPr>
                          <a:spLocks noChangeArrowheads="1"/>
                        </wps:cNvSpPr>
                        <wps:spPr bwMode="auto">
                          <a:xfrm>
                            <a:off x="964"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Rectangle 1285"/>
                        <wps:cNvSpPr>
                          <a:spLocks noChangeArrowheads="1"/>
                        </wps:cNvSpPr>
                        <wps:spPr bwMode="auto">
                          <a:xfrm>
                            <a:off x="1287"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1286"/>
                        <wps:cNvSpPr>
                          <a:spLocks noChangeArrowheads="1"/>
                        </wps:cNvSpPr>
                        <wps:spPr bwMode="auto">
                          <a:xfrm>
                            <a:off x="1610"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Rectangle 1287"/>
                        <wps:cNvSpPr>
                          <a:spLocks noChangeArrowheads="1"/>
                        </wps:cNvSpPr>
                        <wps:spPr bwMode="auto">
                          <a:xfrm>
                            <a:off x="1933"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Rectangle 1288"/>
                        <wps:cNvSpPr>
                          <a:spLocks noChangeArrowheads="1"/>
                        </wps:cNvSpPr>
                        <wps:spPr bwMode="auto">
                          <a:xfrm>
                            <a:off x="2256"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1289"/>
                        <wps:cNvSpPr>
                          <a:spLocks noChangeArrowheads="1"/>
                        </wps:cNvSpPr>
                        <wps:spPr bwMode="auto">
                          <a:xfrm>
                            <a:off x="2579"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1290"/>
                        <wps:cNvSpPr>
                          <a:spLocks noChangeArrowheads="1"/>
                        </wps:cNvSpPr>
                        <wps:spPr bwMode="auto">
                          <a:xfrm>
                            <a:off x="2902"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291"/>
                        <wps:cNvSpPr>
                          <a:spLocks noChangeArrowheads="1"/>
                        </wps:cNvSpPr>
                        <wps:spPr bwMode="auto">
                          <a:xfrm>
                            <a:off x="3225"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Rectangle 1292"/>
                        <wps:cNvSpPr>
                          <a:spLocks noChangeArrowheads="1"/>
                        </wps:cNvSpPr>
                        <wps:spPr bwMode="auto">
                          <a:xfrm>
                            <a:off x="3548"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Rectangle 1293"/>
                        <wps:cNvSpPr>
                          <a:spLocks noChangeArrowheads="1"/>
                        </wps:cNvSpPr>
                        <wps:spPr bwMode="auto">
                          <a:xfrm>
                            <a:off x="3871"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1294"/>
                        <wps:cNvSpPr>
                          <a:spLocks noChangeArrowheads="1"/>
                        </wps:cNvSpPr>
                        <wps:spPr bwMode="auto">
                          <a:xfrm>
                            <a:off x="4194"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Rectangle 1295"/>
                        <wps:cNvSpPr>
                          <a:spLocks noChangeArrowheads="1"/>
                        </wps:cNvSpPr>
                        <wps:spPr bwMode="auto">
                          <a:xfrm>
                            <a:off x="4517"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Rectangle 1296"/>
                        <wps:cNvSpPr>
                          <a:spLocks noChangeArrowheads="1"/>
                        </wps:cNvSpPr>
                        <wps:spPr bwMode="auto">
                          <a:xfrm>
                            <a:off x="4840"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Rectangle 1297"/>
                        <wps:cNvSpPr>
                          <a:spLocks noChangeArrowheads="1"/>
                        </wps:cNvSpPr>
                        <wps:spPr bwMode="auto">
                          <a:xfrm>
                            <a:off x="5163"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1298"/>
                        <wps:cNvSpPr>
                          <a:spLocks noChangeArrowheads="1"/>
                        </wps:cNvSpPr>
                        <wps:spPr bwMode="auto">
                          <a:xfrm>
                            <a:off x="5486"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299"/>
                        <wps:cNvSpPr>
                          <a:spLocks noChangeArrowheads="1"/>
                        </wps:cNvSpPr>
                        <wps:spPr bwMode="auto">
                          <a:xfrm>
                            <a:off x="5809"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Rectangle 1300"/>
                        <wps:cNvSpPr>
                          <a:spLocks noChangeArrowheads="1"/>
                        </wps:cNvSpPr>
                        <wps:spPr bwMode="auto">
                          <a:xfrm>
                            <a:off x="6132"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Rectangle 1301"/>
                        <wps:cNvSpPr>
                          <a:spLocks noChangeArrowheads="1"/>
                        </wps:cNvSpPr>
                        <wps:spPr bwMode="auto">
                          <a:xfrm>
                            <a:off x="6455"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1302"/>
                        <wps:cNvSpPr>
                          <a:spLocks noChangeArrowheads="1"/>
                        </wps:cNvSpPr>
                        <wps:spPr bwMode="auto">
                          <a:xfrm>
                            <a:off x="6778"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Rectangle 1303"/>
                        <wps:cNvSpPr>
                          <a:spLocks noChangeArrowheads="1"/>
                        </wps:cNvSpPr>
                        <wps:spPr bwMode="auto">
                          <a:xfrm>
                            <a:off x="7101"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Rectangle 1304"/>
                        <wps:cNvSpPr>
                          <a:spLocks noChangeArrowheads="1"/>
                        </wps:cNvSpPr>
                        <wps:spPr bwMode="auto">
                          <a:xfrm>
                            <a:off x="7424"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Rectangle 1305"/>
                        <wps:cNvSpPr>
                          <a:spLocks noChangeArrowheads="1"/>
                        </wps:cNvSpPr>
                        <wps:spPr bwMode="auto">
                          <a:xfrm>
                            <a:off x="7747"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1306"/>
                        <wps:cNvSpPr>
                          <a:spLocks noChangeArrowheads="1"/>
                        </wps:cNvSpPr>
                        <wps:spPr bwMode="auto">
                          <a:xfrm>
                            <a:off x="964"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Rectangle 1307"/>
                        <wps:cNvSpPr>
                          <a:spLocks noChangeArrowheads="1"/>
                        </wps:cNvSpPr>
                        <wps:spPr bwMode="auto">
                          <a:xfrm>
                            <a:off x="1287"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Rectangle 1308"/>
                        <wps:cNvSpPr>
                          <a:spLocks noChangeArrowheads="1"/>
                        </wps:cNvSpPr>
                        <wps:spPr bwMode="auto">
                          <a:xfrm>
                            <a:off x="1610"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Rectangle 1309"/>
                        <wps:cNvSpPr>
                          <a:spLocks noChangeArrowheads="1"/>
                        </wps:cNvSpPr>
                        <wps:spPr bwMode="auto">
                          <a:xfrm>
                            <a:off x="1933"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Rectangle 1310"/>
                        <wps:cNvSpPr>
                          <a:spLocks noChangeArrowheads="1"/>
                        </wps:cNvSpPr>
                        <wps:spPr bwMode="auto">
                          <a:xfrm>
                            <a:off x="2256"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Rectangle 1311"/>
                        <wps:cNvSpPr>
                          <a:spLocks noChangeArrowheads="1"/>
                        </wps:cNvSpPr>
                        <wps:spPr bwMode="auto">
                          <a:xfrm>
                            <a:off x="2579"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Rectangle 1312"/>
                        <wps:cNvSpPr>
                          <a:spLocks noChangeArrowheads="1"/>
                        </wps:cNvSpPr>
                        <wps:spPr bwMode="auto">
                          <a:xfrm>
                            <a:off x="2902"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Rectangle 1313"/>
                        <wps:cNvSpPr>
                          <a:spLocks noChangeArrowheads="1"/>
                        </wps:cNvSpPr>
                        <wps:spPr bwMode="auto">
                          <a:xfrm>
                            <a:off x="3225"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1314"/>
                        <wps:cNvSpPr>
                          <a:spLocks noChangeArrowheads="1"/>
                        </wps:cNvSpPr>
                        <wps:spPr bwMode="auto">
                          <a:xfrm>
                            <a:off x="3548"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Rectangle 1315"/>
                        <wps:cNvSpPr>
                          <a:spLocks noChangeArrowheads="1"/>
                        </wps:cNvSpPr>
                        <wps:spPr bwMode="auto">
                          <a:xfrm>
                            <a:off x="3871"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1316"/>
                        <wps:cNvSpPr>
                          <a:spLocks noChangeArrowheads="1"/>
                        </wps:cNvSpPr>
                        <wps:spPr bwMode="auto">
                          <a:xfrm>
                            <a:off x="4194"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Rectangle 1317"/>
                        <wps:cNvSpPr>
                          <a:spLocks noChangeArrowheads="1"/>
                        </wps:cNvSpPr>
                        <wps:spPr bwMode="auto">
                          <a:xfrm>
                            <a:off x="4517"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Rectangle 1318"/>
                        <wps:cNvSpPr>
                          <a:spLocks noChangeArrowheads="1"/>
                        </wps:cNvSpPr>
                        <wps:spPr bwMode="auto">
                          <a:xfrm>
                            <a:off x="4840"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Rectangle 1319"/>
                        <wps:cNvSpPr>
                          <a:spLocks noChangeArrowheads="1"/>
                        </wps:cNvSpPr>
                        <wps:spPr bwMode="auto">
                          <a:xfrm>
                            <a:off x="5163"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Rectangle 1320"/>
                        <wps:cNvSpPr>
                          <a:spLocks noChangeArrowheads="1"/>
                        </wps:cNvSpPr>
                        <wps:spPr bwMode="auto">
                          <a:xfrm>
                            <a:off x="5486"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Rectangle 1321"/>
                        <wps:cNvSpPr>
                          <a:spLocks noChangeArrowheads="1"/>
                        </wps:cNvSpPr>
                        <wps:spPr bwMode="auto">
                          <a:xfrm>
                            <a:off x="5809"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1322"/>
                        <wps:cNvSpPr>
                          <a:spLocks noChangeArrowheads="1"/>
                        </wps:cNvSpPr>
                        <wps:spPr bwMode="auto">
                          <a:xfrm>
                            <a:off x="6132"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Rectangle 1323"/>
                        <wps:cNvSpPr>
                          <a:spLocks noChangeArrowheads="1"/>
                        </wps:cNvSpPr>
                        <wps:spPr bwMode="auto">
                          <a:xfrm>
                            <a:off x="6455"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1324"/>
                        <wps:cNvSpPr>
                          <a:spLocks noChangeArrowheads="1"/>
                        </wps:cNvSpPr>
                        <wps:spPr bwMode="auto">
                          <a:xfrm>
                            <a:off x="6778"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1325"/>
                        <wps:cNvSpPr>
                          <a:spLocks noChangeArrowheads="1"/>
                        </wps:cNvSpPr>
                        <wps:spPr bwMode="auto">
                          <a:xfrm>
                            <a:off x="7101"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1326"/>
                        <wps:cNvSpPr>
                          <a:spLocks noChangeArrowheads="1"/>
                        </wps:cNvSpPr>
                        <wps:spPr bwMode="auto">
                          <a:xfrm>
                            <a:off x="7424"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Rectangle 1327"/>
                        <wps:cNvSpPr>
                          <a:spLocks noChangeArrowheads="1"/>
                        </wps:cNvSpPr>
                        <wps:spPr bwMode="auto">
                          <a:xfrm>
                            <a:off x="7747"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1328"/>
                        <wps:cNvSpPr>
                          <a:spLocks noChangeArrowheads="1"/>
                        </wps:cNvSpPr>
                        <wps:spPr bwMode="auto">
                          <a:xfrm>
                            <a:off x="964"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1329"/>
                        <wps:cNvSpPr>
                          <a:spLocks noChangeArrowheads="1"/>
                        </wps:cNvSpPr>
                        <wps:spPr bwMode="auto">
                          <a:xfrm>
                            <a:off x="1287"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1330"/>
                        <wps:cNvSpPr>
                          <a:spLocks noChangeArrowheads="1"/>
                        </wps:cNvSpPr>
                        <wps:spPr bwMode="auto">
                          <a:xfrm>
                            <a:off x="1610"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1331"/>
                        <wps:cNvSpPr>
                          <a:spLocks noChangeArrowheads="1"/>
                        </wps:cNvSpPr>
                        <wps:spPr bwMode="auto">
                          <a:xfrm>
                            <a:off x="1933"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1332"/>
                        <wps:cNvSpPr>
                          <a:spLocks noChangeArrowheads="1"/>
                        </wps:cNvSpPr>
                        <wps:spPr bwMode="auto">
                          <a:xfrm>
                            <a:off x="2256"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1333"/>
                        <wps:cNvSpPr>
                          <a:spLocks noChangeArrowheads="1"/>
                        </wps:cNvSpPr>
                        <wps:spPr bwMode="auto">
                          <a:xfrm>
                            <a:off x="2579"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1334"/>
                        <wps:cNvSpPr>
                          <a:spLocks noChangeArrowheads="1"/>
                        </wps:cNvSpPr>
                        <wps:spPr bwMode="auto">
                          <a:xfrm>
                            <a:off x="2902"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1335"/>
                        <wps:cNvSpPr>
                          <a:spLocks noChangeArrowheads="1"/>
                        </wps:cNvSpPr>
                        <wps:spPr bwMode="auto">
                          <a:xfrm>
                            <a:off x="3225"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1336"/>
                        <wps:cNvSpPr>
                          <a:spLocks noChangeArrowheads="1"/>
                        </wps:cNvSpPr>
                        <wps:spPr bwMode="auto">
                          <a:xfrm>
                            <a:off x="3548"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Rectangle 1337"/>
                        <wps:cNvSpPr>
                          <a:spLocks noChangeArrowheads="1"/>
                        </wps:cNvSpPr>
                        <wps:spPr bwMode="auto">
                          <a:xfrm>
                            <a:off x="3871"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Rectangle 1338"/>
                        <wps:cNvSpPr>
                          <a:spLocks noChangeArrowheads="1"/>
                        </wps:cNvSpPr>
                        <wps:spPr bwMode="auto">
                          <a:xfrm>
                            <a:off x="4194"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Rectangle 1339"/>
                        <wps:cNvSpPr>
                          <a:spLocks noChangeArrowheads="1"/>
                        </wps:cNvSpPr>
                        <wps:spPr bwMode="auto">
                          <a:xfrm>
                            <a:off x="4517"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Rectangle 1340"/>
                        <wps:cNvSpPr>
                          <a:spLocks noChangeArrowheads="1"/>
                        </wps:cNvSpPr>
                        <wps:spPr bwMode="auto">
                          <a:xfrm>
                            <a:off x="4840"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1341"/>
                        <wps:cNvSpPr>
                          <a:spLocks noChangeArrowheads="1"/>
                        </wps:cNvSpPr>
                        <wps:spPr bwMode="auto">
                          <a:xfrm>
                            <a:off x="5163"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342"/>
                        <wps:cNvSpPr>
                          <a:spLocks noChangeArrowheads="1"/>
                        </wps:cNvSpPr>
                        <wps:spPr bwMode="auto">
                          <a:xfrm>
                            <a:off x="5486"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Rectangle 1343"/>
                        <wps:cNvSpPr>
                          <a:spLocks noChangeArrowheads="1"/>
                        </wps:cNvSpPr>
                        <wps:spPr bwMode="auto">
                          <a:xfrm>
                            <a:off x="5809"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Rectangle 1344"/>
                        <wps:cNvSpPr>
                          <a:spLocks noChangeArrowheads="1"/>
                        </wps:cNvSpPr>
                        <wps:spPr bwMode="auto">
                          <a:xfrm>
                            <a:off x="6132"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1345"/>
                        <wps:cNvSpPr>
                          <a:spLocks noChangeArrowheads="1"/>
                        </wps:cNvSpPr>
                        <wps:spPr bwMode="auto">
                          <a:xfrm>
                            <a:off x="6455"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1346"/>
                        <wps:cNvSpPr>
                          <a:spLocks noChangeArrowheads="1"/>
                        </wps:cNvSpPr>
                        <wps:spPr bwMode="auto">
                          <a:xfrm>
                            <a:off x="6778"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Rectangle 1347"/>
                        <wps:cNvSpPr>
                          <a:spLocks noChangeArrowheads="1"/>
                        </wps:cNvSpPr>
                        <wps:spPr bwMode="auto">
                          <a:xfrm>
                            <a:off x="7101"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Rectangle 1348"/>
                        <wps:cNvSpPr>
                          <a:spLocks noChangeArrowheads="1"/>
                        </wps:cNvSpPr>
                        <wps:spPr bwMode="auto">
                          <a:xfrm>
                            <a:off x="7424"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1349"/>
                        <wps:cNvSpPr>
                          <a:spLocks noChangeArrowheads="1"/>
                        </wps:cNvSpPr>
                        <wps:spPr bwMode="auto">
                          <a:xfrm>
                            <a:off x="7747"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Rectangle 1350"/>
                        <wps:cNvSpPr>
                          <a:spLocks noChangeArrowheads="1"/>
                        </wps:cNvSpPr>
                        <wps:spPr bwMode="auto">
                          <a:xfrm>
                            <a:off x="964"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Rectangle 1351"/>
                        <wps:cNvSpPr>
                          <a:spLocks noChangeArrowheads="1"/>
                        </wps:cNvSpPr>
                        <wps:spPr bwMode="auto">
                          <a:xfrm>
                            <a:off x="1287"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Rectangle 1352"/>
                        <wps:cNvSpPr>
                          <a:spLocks noChangeArrowheads="1"/>
                        </wps:cNvSpPr>
                        <wps:spPr bwMode="auto">
                          <a:xfrm>
                            <a:off x="1610"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Rectangle 1353"/>
                        <wps:cNvSpPr>
                          <a:spLocks noChangeArrowheads="1"/>
                        </wps:cNvSpPr>
                        <wps:spPr bwMode="auto">
                          <a:xfrm>
                            <a:off x="1933"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Rectangle 1354"/>
                        <wps:cNvSpPr>
                          <a:spLocks noChangeArrowheads="1"/>
                        </wps:cNvSpPr>
                        <wps:spPr bwMode="auto">
                          <a:xfrm>
                            <a:off x="2256"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Rectangle 1355"/>
                        <wps:cNvSpPr>
                          <a:spLocks noChangeArrowheads="1"/>
                        </wps:cNvSpPr>
                        <wps:spPr bwMode="auto">
                          <a:xfrm>
                            <a:off x="2579"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1356"/>
                        <wps:cNvSpPr>
                          <a:spLocks noChangeArrowheads="1"/>
                        </wps:cNvSpPr>
                        <wps:spPr bwMode="auto">
                          <a:xfrm>
                            <a:off x="2902"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1357"/>
                        <wps:cNvSpPr>
                          <a:spLocks noChangeArrowheads="1"/>
                        </wps:cNvSpPr>
                        <wps:spPr bwMode="auto">
                          <a:xfrm>
                            <a:off x="3225"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Rectangle 1358"/>
                        <wps:cNvSpPr>
                          <a:spLocks noChangeArrowheads="1"/>
                        </wps:cNvSpPr>
                        <wps:spPr bwMode="auto">
                          <a:xfrm>
                            <a:off x="3548"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Rectangle 1359"/>
                        <wps:cNvSpPr>
                          <a:spLocks noChangeArrowheads="1"/>
                        </wps:cNvSpPr>
                        <wps:spPr bwMode="auto">
                          <a:xfrm>
                            <a:off x="3871"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Rectangle 1360"/>
                        <wps:cNvSpPr>
                          <a:spLocks noChangeArrowheads="1"/>
                        </wps:cNvSpPr>
                        <wps:spPr bwMode="auto">
                          <a:xfrm>
                            <a:off x="4194"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Rectangle 1361"/>
                        <wps:cNvSpPr>
                          <a:spLocks noChangeArrowheads="1"/>
                        </wps:cNvSpPr>
                        <wps:spPr bwMode="auto">
                          <a:xfrm>
                            <a:off x="4517"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1362"/>
                        <wps:cNvSpPr>
                          <a:spLocks noChangeArrowheads="1"/>
                        </wps:cNvSpPr>
                        <wps:spPr bwMode="auto">
                          <a:xfrm>
                            <a:off x="4840"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Rectangle 1363"/>
                        <wps:cNvSpPr>
                          <a:spLocks noChangeArrowheads="1"/>
                        </wps:cNvSpPr>
                        <wps:spPr bwMode="auto">
                          <a:xfrm>
                            <a:off x="5163"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1364"/>
                        <wps:cNvSpPr>
                          <a:spLocks noChangeArrowheads="1"/>
                        </wps:cNvSpPr>
                        <wps:spPr bwMode="auto">
                          <a:xfrm>
                            <a:off x="5486"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365"/>
                        <wps:cNvSpPr>
                          <a:spLocks noChangeArrowheads="1"/>
                        </wps:cNvSpPr>
                        <wps:spPr bwMode="auto">
                          <a:xfrm>
                            <a:off x="5809"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Rectangle 1366"/>
                        <wps:cNvSpPr>
                          <a:spLocks noChangeArrowheads="1"/>
                        </wps:cNvSpPr>
                        <wps:spPr bwMode="auto">
                          <a:xfrm>
                            <a:off x="6132"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1367"/>
                        <wps:cNvSpPr>
                          <a:spLocks noChangeArrowheads="1"/>
                        </wps:cNvSpPr>
                        <wps:spPr bwMode="auto">
                          <a:xfrm>
                            <a:off x="6455"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Rectangle 1368"/>
                        <wps:cNvSpPr>
                          <a:spLocks noChangeArrowheads="1"/>
                        </wps:cNvSpPr>
                        <wps:spPr bwMode="auto">
                          <a:xfrm>
                            <a:off x="6778"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1369"/>
                        <wps:cNvSpPr>
                          <a:spLocks noChangeArrowheads="1"/>
                        </wps:cNvSpPr>
                        <wps:spPr bwMode="auto">
                          <a:xfrm>
                            <a:off x="7101"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Rectangle 1370"/>
                        <wps:cNvSpPr>
                          <a:spLocks noChangeArrowheads="1"/>
                        </wps:cNvSpPr>
                        <wps:spPr bwMode="auto">
                          <a:xfrm>
                            <a:off x="7424"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Rectangle 1371"/>
                        <wps:cNvSpPr>
                          <a:spLocks noChangeArrowheads="1"/>
                        </wps:cNvSpPr>
                        <wps:spPr bwMode="auto">
                          <a:xfrm>
                            <a:off x="7747"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Rectangle 1372"/>
                        <wps:cNvSpPr>
                          <a:spLocks noChangeArrowheads="1"/>
                        </wps:cNvSpPr>
                        <wps:spPr bwMode="auto">
                          <a:xfrm>
                            <a:off x="964"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1373"/>
                        <wps:cNvSpPr>
                          <a:spLocks noChangeArrowheads="1"/>
                        </wps:cNvSpPr>
                        <wps:spPr bwMode="auto">
                          <a:xfrm>
                            <a:off x="1287"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Rectangle 1374"/>
                        <wps:cNvSpPr>
                          <a:spLocks noChangeArrowheads="1"/>
                        </wps:cNvSpPr>
                        <wps:spPr bwMode="auto">
                          <a:xfrm>
                            <a:off x="1610"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1375"/>
                        <wps:cNvSpPr>
                          <a:spLocks noChangeArrowheads="1"/>
                        </wps:cNvSpPr>
                        <wps:spPr bwMode="auto">
                          <a:xfrm>
                            <a:off x="1933"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Rectangle 1376"/>
                        <wps:cNvSpPr>
                          <a:spLocks noChangeArrowheads="1"/>
                        </wps:cNvSpPr>
                        <wps:spPr bwMode="auto">
                          <a:xfrm>
                            <a:off x="2256"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Rectangle 1377"/>
                        <wps:cNvSpPr>
                          <a:spLocks noChangeArrowheads="1"/>
                        </wps:cNvSpPr>
                        <wps:spPr bwMode="auto">
                          <a:xfrm>
                            <a:off x="2579"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Rectangle 1378"/>
                        <wps:cNvSpPr>
                          <a:spLocks noChangeArrowheads="1"/>
                        </wps:cNvSpPr>
                        <wps:spPr bwMode="auto">
                          <a:xfrm>
                            <a:off x="2902"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Rectangle 1379"/>
                        <wps:cNvSpPr>
                          <a:spLocks noChangeArrowheads="1"/>
                        </wps:cNvSpPr>
                        <wps:spPr bwMode="auto">
                          <a:xfrm>
                            <a:off x="3225"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Rectangle 1380"/>
                        <wps:cNvSpPr>
                          <a:spLocks noChangeArrowheads="1"/>
                        </wps:cNvSpPr>
                        <wps:spPr bwMode="auto">
                          <a:xfrm>
                            <a:off x="3548"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381"/>
                        <wps:cNvSpPr>
                          <a:spLocks noChangeArrowheads="1"/>
                        </wps:cNvSpPr>
                        <wps:spPr bwMode="auto">
                          <a:xfrm>
                            <a:off x="3871"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Rectangle 1382"/>
                        <wps:cNvSpPr>
                          <a:spLocks noChangeArrowheads="1"/>
                        </wps:cNvSpPr>
                        <wps:spPr bwMode="auto">
                          <a:xfrm>
                            <a:off x="4194"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Rectangle 1383"/>
                        <wps:cNvSpPr>
                          <a:spLocks noChangeArrowheads="1"/>
                        </wps:cNvSpPr>
                        <wps:spPr bwMode="auto">
                          <a:xfrm>
                            <a:off x="4517"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Rectangle 1384"/>
                        <wps:cNvSpPr>
                          <a:spLocks noChangeArrowheads="1"/>
                        </wps:cNvSpPr>
                        <wps:spPr bwMode="auto">
                          <a:xfrm>
                            <a:off x="4840"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Rectangle 1386"/>
                        <wps:cNvSpPr>
                          <a:spLocks noChangeArrowheads="1"/>
                        </wps:cNvSpPr>
                        <wps:spPr bwMode="auto">
                          <a:xfrm>
                            <a:off x="5486"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Rectangle 1387"/>
                        <wps:cNvSpPr>
                          <a:spLocks noChangeArrowheads="1"/>
                        </wps:cNvSpPr>
                        <wps:spPr bwMode="auto">
                          <a:xfrm>
                            <a:off x="5809"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388"/>
                        <wps:cNvSpPr>
                          <a:spLocks noChangeArrowheads="1"/>
                        </wps:cNvSpPr>
                        <wps:spPr bwMode="auto">
                          <a:xfrm>
                            <a:off x="6132"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Rectangle 1389"/>
                        <wps:cNvSpPr>
                          <a:spLocks noChangeArrowheads="1"/>
                        </wps:cNvSpPr>
                        <wps:spPr bwMode="auto">
                          <a:xfrm>
                            <a:off x="6455"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390"/>
                        <wps:cNvSpPr>
                          <a:spLocks noChangeArrowheads="1"/>
                        </wps:cNvSpPr>
                        <wps:spPr bwMode="auto">
                          <a:xfrm>
                            <a:off x="6778"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Rectangle 1391"/>
                        <wps:cNvSpPr>
                          <a:spLocks noChangeArrowheads="1"/>
                        </wps:cNvSpPr>
                        <wps:spPr bwMode="auto">
                          <a:xfrm>
                            <a:off x="7101"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Rectangle 1392"/>
                        <wps:cNvSpPr>
                          <a:spLocks noChangeArrowheads="1"/>
                        </wps:cNvSpPr>
                        <wps:spPr bwMode="auto">
                          <a:xfrm>
                            <a:off x="7424"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1393"/>
                        <wps:cNvSpPr>
                          <a:spLocks noChangeArrowheads="1"/>
                        </wps:cNvSpPr>
                        <wps:spPr bwMode="auto">
                          <a:xfrm>
                            <a:off x="7747"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394"/>
                        <wps:cNvSpPr>
                          <a:spLocks noChangeArrowheads="1"/>
                        </wps:cNvSpPr>
                        <wps:spPr bwMode="auto">
                          <a:xfrm>
                            <a:off x="964"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395"/>
                        <wps:cNvSpPr>
                          <a:spLocks noChangeArrowheads="1"/>
                        </wps:cNvSpPr>
                        <wps:spPr bwMode="auto">
                          <a:xfrm>
                            <a:off x="1287"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1396"/>
                        <wps:cNvSpPr>
                          <a:spLocks noChangeArrowheads="1"/>
                        </wps:cNvSpPr>
                        <wps:spPr bwMode="auto">
                          <a:xfrm>
                            <a:off x="1610"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Rectangle 1397"/>
                        <wps:cNvSpPr>
                          <a:spLocks noChangeArrowheads="1"/>
                        </wps:cNvSpPr>
                        <wps:spPr bwMode="auto">
                          <a:xfrm>
                            <a:off x="1933"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1398"/>
                        <wps:cNvSpPr>
                          <a:spLocks noChangeArrowheads="1"/>
                        </wps:cNvSpPr>
                        <wps:spPr bwMode="auto">
                          <a:xfrm>
                            <a:off x="2256"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1399"/>
                        <wps:cNvSpPr>
                          <a:spLocks noChangeArrowheads="1"/>
                        </wps:cNvSpPr>
                        <wps:spPr bwMode="auto">
                          <a:xfrm>
                            <a:off x="2579"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400"/>
                        <wps:cNvSpPr>
                          <a:spLocks noChangeArrowheads="1"/>
                        </wps:cNvSpPr>
                        <wps:spPr bwMode="auto">
                          <a:xfrm>
                            <a:off x="2902"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Rectangle 1401"/>
                        <wps:cNvSpPr>
                          <a:spLocks noChangeArrowheads="1"/>
                        </wps:cNvSpPr>
                        <wps:spPr bwMode="auto">
                          <a:xfrm>
                            <a:off x="3225"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1402"/>
                        <wps:cNvSpPr>
                          <a:spLocks noChangeArrowheads="1"/>
                        </wps:cNvSpPr>
                        <wps:spPr bwMode="auto">
                          <a:xfrm>
                            <a:off x="3548"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403"/>
                        <wps:cNvSpPr>
                          <a:spLocks noChangeArrowheads="1"/>
                        </wps:cNvSpPr>
                        <wps:spPr bwMode="auto">
                          <a:xfrm>
                            <a:off x="3871"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1404"/>
                        <wps:cNvSpPr>
                          <a:spLocks noChangeArrowheads="1"/>
                        </wps:cNvSpPr>
                        <wps:spPr bwMode="auto">
                          <a:xfrm>
                            <a:off x="4194"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405"/>
                        <wps:cNvSpPr>
                          <a:spLocks noChangeArrowheads="1"/>
                        </wps:cNvSpPr>
                        <wps:spPr bwMode="auto">
                          <a:xfrm>
                            <a:off x="4517"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406"/>
                        <wps:cNvSpPr>
                          <a:spLocks noChangeArrowheads="1"/>
                        </wps:cNvSpPr>
                        <wps:spPr bwMode="auto">
                          <a:xfrm>
                            <a:off x="4840"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407"/>
                        <wps:cNvSpPr>
                          <a:spLocks noChangeArrowheads="1"/>
                        </wps:cNvSpPr>
                        <wps:spPr bwMode="auto">
                          <a:xfrm>
                            <a:off x="5163"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408"/>
                        <wps:cNvSpPr>
                          <a:spLocks noChangeArrowheads="1"/>
                        </wps:cNvSpPr>
                        <wps:spPr bwMode="auto">
                          <a:xfrm>
                            <a:off x="5486"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409"/>
                        <wps:cNvSpPr>
                          <a:spLocks noChangeArrowheads="1"/>
                        </wps:cNvSpPr>
                        <wps:spPr bwMode="auto">
                          <a:xfrm>
                            <a:off x="5809"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Rectangle 1410"/>
                        <wps:cNvSpPr>
                          <a:spLocks noChangeArrowheads="1"/>
                        </wps:cNvSpPr>
                        <wps:spPr bwMode="auto">
                          <a:xfrm>
                            <a:off x="6132"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Rectangle 1411"/>
                        <wps:cNvSpPr>
                          <a:spLocks noChangeArrowheads="1"/>
                        </wps:cNvSpPr>
                        <wps:spPr bwMode="auto">
                          <a:xfrm>
                            <a:off x="6455"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Rectangle 1412"/>
                        <wps:cNvSpPr>
                          <a:spLocks noChangeArrowheads="1"/>
                        </wps:cNvSpPr>
                        <wps:spPr bwMode="auto">
                          <a:xfrm>
                            <a:off x="6778"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Rectangle 1413"/>
                        <wps:cNvSpPr>
                          <a:spLocks noChangeArrowheads="1"/>
                        </wps:cNvSpPr>
                        <wps:spPr bwMode="auto">
                          <a:xfrm>
                            <a:off x="7101"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Rectangle 1414"/>
                        <wps:cNvSpPr>
                          <a:spLocks noChangeArrowheads="1"/>
                        </wps:cNvSpPr>
                        <wps:spPr bwMode="auto">
                          <a:xfrm>
                            <a:off x="7424"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1415"/>
                        <wps:cNvSpPr>
                          <a:spLocks noChangeArrowheads="1"/>
                        </wps:cNvSpPr>
                        <wps:spPr bwMode="auto">
                          <a:xfrm>
                            <a:off x="7747"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Rectangle 1416"/>
                        <wps:cNvSpPr>
                          <a:spLocks noChangeArrowheads="1"/>
                        </wps:cNvSpPr>
                        <wps:spPr bwMode="auto">
                          <a:xfrm>
                            <a:off x="964"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Rectangle 1417"/>
                        <wps:cNvSpPr>
                          <a:spLocks noChangeArrowheads="1"/>
                        </wps:cNvSpPr>
                        <wps:spPr bwMode="auto">
                          <a:xfrm>
                            <a:off x="1287"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Rectangle 1418"/>
                        <wps:cNvSpPr>
                          <a:spLocks noChangeArrowheads="1"/>
                        </wps:cNvSpPr>
                        <wps:spPr bwMode="auto">
                          <a:xfrm>
                            <a:off x="1610"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Rectangle 1419"/>
                        <wps:cNvSpPr>
                          <a:spLocks noChangeArrowheads="1"/>
                        </wps:cNvSpPr>
                        <wps:spPr bwMode="auto">
                          <a:xfrm>
                            <a:off x="1933"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Rectangle 1420"/>
                        <wps:cNvSpPr>
                          <a:spLocks noChangeArrowheads="1"/>
                        </wps:cNvSpPr>
                        <wps:spPr bwMode="auto">
                          <a:xfrm>
                            <a:off x="2256"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Rectangle 1421"/>
                        <wps:cNvSpPr>
                          <a:spLocks noChangeArrowheads="1"/>
                        </wps:cNvSpPr>
                        <wps:spPr bwMode="auto">
                          <a:xfrm>
                            <a:off x="2579"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1422"/>
                        <wps:cNvSpPr>
                          <a:spLocks noChangeArrowheads="1"/>
                        </wps:cNvSpPr>
                        <wps:spPr bwMode="auto">
                          <a:xfrm>
                            <a:off x="2902"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Rectangle 1423"/>
                        <wps:cNvSpPr>
                          <a:spLocks noChangeArrowheads="1"/>
                        </wps:cNvSpPr>
                        <wps:spPr bwMode="auto">
                          <a:xfrm>
                            <a:off x="3225"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Rectangle 1424"/>
                        <wps:cNvSpPr>
                          <a:spLocks noChangeArrowheads="1"/>
                        </wps:cNvSpPr>
                        <wps:spPr bwMode="auto">
                          <a:xfrm>
                            <a:off x="3548"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Rectangle 1425"/>
                        <wps:cNvSpPr>
                          <a:spLocks noChangeArrowheads="1"/>
                        </wps:cNvSpPr>
                        <wps:spPr bwMode="auto">
                          <a:xfrm>
                            <a:off x="3871"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Rectangle 1426"/>
                        <wps:cNvSpPr>
                          <a:spLocks noChangeArrowheads="1"/>
                        </wps:cNvSpPr>
                        <wps:spPr bwMode="auto">
                          <a:xfrm>
                            <a:off x="4194"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Rectangle 1427"/>
                        <wps:cNvSpPr>
                          <a:spLocks noChangeArrowheads="1"/>
                        </wps:cNvSpPr>
                        <wps:spPr bwMode="auto">
                          <a:xfrm>
                            <a:off x="4517"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Rectangle 1428"/>
                        <wps:cNvSpPr>
                          <a:spLocks noChangeArrowheads="1"/>
                        </wps:cNvSpPr>
                        <wps:spPr bwMode="auto">
                          <a:xfrm>
                            <a:off x="4840"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1429"/>
                        <wps:cNvSpPr>
                          <a:spLocks noChangeArrowheads="1"/>
                        </wps:cNvSpPr>
                        <wps:spPr bwMode="auto">
                          <a:xfrm>
                            <a:off x="5163"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Rectangle 1430"/>
                        <wps:cNvSpPr>
                          <a:spLocks noChangeArrowheads="1"/>
                        </wps:cNvSpPr>
                        <wps:spPr bwMode="auto">
                          <a:xfrm>
                            <a:off x="5486"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1431"/>
                        <wps:cNvSpPr>
                          <a:spLocks noChangeArrowheads="1"/>
                        </wps:cNvSpPr>
                        <wps:spPr bwMode="auto">
                          <a:xfrm>
                            <a:off x="5809"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Rectangle 1432"/>
                        <wps:cNvSpPr>
                          <a:spLocks noChangeArrowheads="1"/>
                        </wps:cNvSpPr>
                        <wps:spPr bwMode="auto">
                          <a:xfrm>
                            <a:off x="6132"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Rectangle 1433"/>
                        <wps:cNvSpPr>
                          <a:spLocks noChangeArrowheads="1"/>
                        </wps:cNvSpPr>
                        <wps:spPr bwMode="auto">
                          <a:xfrm>
                            <a:off x="6455"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Rectangle 1434"/>
                        <wps:cNvSpPr>
                          <a:spLocks noChangeArrowheads="1"/>
                        </wps:cNvSpPr>
                        <wps:spPr bwMode="auto">
                          <a:xfrm>
                            <a:off x="6778"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Rectangle 1435"/>
                        <wps:cNvSpPr>
                          <a:spLocks noChangeArrowheads="1"/>
                        </wps:cNvSpPr>
                        <wps:spPr bwMode="auto">
                          <a:xfrm>
                            <a:off x="7101"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Rectangle 1436"/>
                        <wps:cNvSpPr>
                          <a:spLocks noChangeArrowheads="1"/>
                        </wps:cNvSpPr>
                        <wps:spPr bwMode="auto">
                          <a:xfrm>
                            <a:off x="7424"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1437"/>
                        <wps:cNvSpPr>
                          <a:spLocks noChangeArrowheads="1"/>
                        </wps:cNvSpPr>
                        <wps:spPr bwMode="auto">
                          <a:xfrm>
                            <a:off x="7747"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1438"/>
                        <wps:cNvSpPr>
                          <a:spLocks noChangeArrowheads="1"/>
                        </wps:cNvSpPr>
                        <wps:spPr bwMode="auto">
                          <a:xfrm>
                            <a:off x="964"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Rectangle 1439"/>
                        <wps:cNvSpPr>
                          <a:spLocks noChangeArrowheads="1"/>
                        </wps:cNvSpPr>
                        <wps:spPr bwMode="auto">
                          <a:xfrm>
                            <a:off x="1287"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1440"/>
                        <wps:cNvSpPr>
                          <a:spLocks noChangeArrowheads="1"/>
                        </wps:cNvSpPr>
                        <wps:spPr bwMode="auto">
                          <a:xfrm>
                            <a:off x="1610"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Rectangle 1441"/>
                        <wps:cNvSpPr>
                          <a:spLocks noChangeArrowheads="1"/>
                        </wps:cNvSpPr>
                        <wps:spPr bwMode="auto">
                          <a:xfrm>
                            <a:off x="1933"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Rectangle 1442"/>
                        <wps:cNvSpPr>
                          <a:spLocks noChangeArrowheads="1"/>
                        </wps:cNvSpPr>
                        <wps:spPr bwMode="auto">
                          <a:xfrm>
                            <a:off x="2256"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Rectangle 1443"/>
                        <wps:cNvSpPr>
                          <a:spLocks noChangeArrowheads="1"/>
                        </wps:cNvSpPr>
                        <wps:spPr bwMode="auto">
                          <a:xfrm>
                            <a:off x="2579"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Rectangle 1444"/>
                        <wps:cNvSpPr>
                          <a:spLocks noChangeArrowheads="1"/>
                        </wps:cNvSpPr>
                        <wps:spPr bwMode="auto">
                          <a:xfrm>
                            <a:off x="2902"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Rectangle 1445"/>
                        <wps:cNvSpPr>
                          <a:spLocks noChangeArrowheads="1"/>
                        </wps:cNvSpPr>
                        <wps:spPr bwMode="auto">
                          <a:xfrm>
                            <a:off x="3225"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Rectangle 1446"/>
                        <wps:cNvSpPr>
                          <a:spLocks noChangeArrowheads="1"/>
                        </wps:cNvSpPr>
                        <wps:spPr bwMode="auto">
                          <a:xfrm>
                            <a:off x="3548"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Rectangle 1447"/>
                        <wps:cNvSpPr>
                          <a:spLocks noChangeArrowheads="1"/>
                        </wps:cNvSpPr>
                        <wps:spPr bwMode="auto">
                          <a:xfrm>
                            <a:off x="3871"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Rectangle 1448"/>
                        <wps:cNvSpPr>
                          <a:spLocks noChangeArrowheads="1"/>
                        </wps:cNvSpPr>
                        <wps:spPr bwMode="auto">
                          <a:xfrm>
                            <a:off x="4194"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Rectangle 1449"/>
                        <wps:cNvSpPr>
                          <a:spLocks noChangeArrowheads="1"/>
                        </wps:cNvSpPr>
                        <wps:spPr bwMode="auto">
                          <a:xfrm>
                            <a:off x="4517"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450"/>
                        <wps:cNvSpPr>
                          <a:spLocks noChangeArrowheads="1"/>
                        </wps:cNvSpPr>
                        <wps:spPr bwMode="auto">
                          <a:xfrm>
                            <a:off x="4840"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Rectangle 1451"/>
                        <wps:cNvSpPr>
                          <a:spLocks noChangeArrowheads="1"/>
                        </wps:cNvSpPr>
                        <wps:spPr bwMode="auto">
                          <a:xfrm>
                            <a:off x="5163"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Rectangle 1452"/>
                        <wps:cNvSpPr>
                          <a:spLocks noChangeArrowheads="1"/>
                        </wps:cNvSpPr>
                        <wps:spPr bwMode="auto">
                          <a:xfrm>
                            <a:off x="5486"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Rectangle 1453"/>
                        <wps:cNvSpPr>
                          <a:spLocks noChangeArrowheads="1"/>
                        </wps:cNvSpPr>
                        <wps:spPr bwMode="auto">
                          <a:xfrm>
                            <a:off x="5809"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454"/>
                        <wps:cNvSpPr>
                          <a:spLocks noChangeArrowheads="1"/>
                        </wps:cNvSpPr>
                        <wps:spPr bwMode="auto">
                          <a:xfrm>
                            <a:off x="6132"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Rectangle 1455"/>
                        <wps:cNvSpPr>
                          <a:spLocks noChangeArrowheads="1"/>
                        </wps:cNvSpPr>
                        <wps:spPr bwMode="auto">
                          <a:xfrm>
                            <a:off x="6455"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Rectangle 1456"/>
                        <wps:cNvSpPr>
                          <a:spLocks noChangeArrowheads="1"/>
                        </wps:cNvSpPr>
                        <wps:spPr bwMode="auto">
                          <a:xfrm>
                            <a:off x="6778"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Rectangle 1457"/>
                        <wps:cNvSpPr>
                          <a:spLocks noChangeArrowheads="1"/>
                        </wps:cNvSpPr>
                        <wps:spPr bwMode="auto">
                          <a:xfrm>
                            <a:off x="7101"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Rectangle 1458"/>
                        <wps:cNvSpPr>
                          <a:spLocks noChangeArrowheads="1"/>
                        </wps:cNvSpPr>
                        <wps:spPr bwMode="auto">
                          <a:xfrm>
                            <a:off x="7424"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Rectangle 1459"/>
                        <wps:cNvSpPr>
                          <a:spLocks noChangeArrowheads="1"/>
                        </wps:cNvSpPr>
                        <wps:spPr bwMode="auto">
                          <a:xfrm>
                            <a:off x="7747"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Rectangle 1460"/>
                        <wps:cNvSpPr>
                          <a:spLocks noChangeArrowheads="1"/>
                        </wps:cNvSpPr>
                        <wps:spPr bwMode="auto">
                          <a:xfrm>
                            <a:off x="964"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Rectangle 1461"/>
                        <wps:cNvSpPr>
                          <a:spLocks noChangeArrowheads="1"/>
                        </wps:cNvSpPr>
                        <wps:spPr bwMode="auto">
                          <a:xfrm>
                            <a:off x="1287"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Rectangle 1462"/>
                        <wps:cNvSpPr>
                          <a:spLocks noChangeArrowheads="1"/>
                        </wps:cNvSpPr>
                        <wps:spPr bwMode="auto">
                          <a:xfrm>
                            <a:off x="1610"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Rectangle 1463"/>
                        <wps:cNvSpPr>
                          <a:spLocks noChangeArrowheads="1"/>
                        </wps:cNvSpPr>
                        <wps:spPr bwMode="auto">
                          <a:xfrm>
                            <a:off x="1933"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Rectangle 1464"/>
                        <wps:cNvSpPr>
                          <a:spLocks noChangeArrowheads="1"/>
                        </wps:cNvSpPr>
                        <wps:spPr bwMode="auto">
                          <a:xfrm>
                            <a:off x="2256"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1465"/>
                        <wps:cNvSpPr>
                          <a:spLocks noChangeArrowheads="1"/>
                        </wps:cNvSpPr>
                        <wps:spPr bwMode="auto">
                          <a:xfrm>
                            <a:off x="2579"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Rectangle 1466"/>
                        <wps:cNvSpPr>
                          <a:spLocks noChangeArrowheads="1"/>
                        </wps:cNvSpPr>
                        <wps:spPr bwMode="auto">
                          <a:xfrm>
                            <a:off x="2902"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Rectangle 1467"/>
                        <wps:cNvSpPr>
                          <a:spLocks noChangeArrowheads="1"/>
                        </wps:cNvSpPr>
                        <wps:spPr bwMode="auto">
                          <a:xfrm>
                            <a:off x="3225"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Rectangle 1468"/>
                        <wps:cNvSpPr>
                          <a:spLocks noChangeArrowheads="1"/>
                        </wps:cNvSpPr>
                        <wps:spPr bwMode="auto">
                          <a:xfrm>
                            <a:off x="3548"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Rectangle 1469"/>
                        <wps:cNvSpPr>
                          <a:spLocks noChangeArrowheads="1"/>
                        </wps:cNvSpPr>
                        <wps:spPr bwMode="auto">
                          <a:xfrm>
                            <a:off x="3871"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Rectangle 1470"/>
                        <wps:cNvSpPr>
                          <a:spLocks noChangeArrowheads="1"/>
                        </wps:cNvSpPr>
                        <wps:spPr bwMode="auto">
                          <a:xfrm>
                            <a:off x="4194"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Rectangle 1471"/>
                        <wps:cNvSpPr>
                          <a:spLocks noChangeArrowheads="1"/>
                        </wps:cNvSpPr>
                        <wps:spPr bwMode="auto">
                          <a:xfrm>
                            <a:off x="4517"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Rectangle 1472"/>
                        <wps:cNvSpPr>
                          <a:spLocks noChangeArrowheads="1"/>
                        </wps:cNvSpPr>
                        <wps:spPr bwMode="auto">
                          <a:xfrm>
                            <a:off x="4840"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Rectangle 1473"/>
                        <wps:cNvSpPr>
                          <a:spLocks noChangeArrowheads="1"/>
                        </wps:cNvSpPr>
                        <wps:spPr bwMode="auto">
                          <a:xfrm>
                            <a:off x="5163"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Rectangle 1474"/>
                        <wps:cNvSpPr>
                          <a:spLocks noChangeArrowheads="1"/>
                        </wps:cNvSpPr>
                        <wps:spPr bwMode="auto">
                          <a:xfrm>
                            <a:off x="5486"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Rectangle 1475"/>
                        <wps:cNvSpPr>
                          <a:spLocks noChangeArrowheads="1"/>
                        </wps:cNvSpPr>
                        <wps:spPr bwMode="auto">
                          <a:xfrm>
                            <a:off x="5809"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Rectangle 1476"/>
                        <wps:cNvSpPr>
                          <a:spLocks noChangeArrowheads="1"/>
                        </wps:cNvSpPr>
                        <wps:spPr bwMode="auto">
                          <a:xfrm>
                            <a:off x="6132"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Rectangle 1477"/>
                        <wps:cNvSpPr>
                          <a:spLocks noChangeArrowheads="1"/>
                        </wps:cNvSpPr>
                        <wps:spPr bwMode="auto">
                          <a:xfrm>
                            <a:off x="6455"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478"/>
                        <wps:cNvSpPr>
                          <a:spLocks noChangeArrowheads="1"/>
                        </wps:cNvSpPr>
                        <wps:spPr bwMode="auto">
                          <a:xfrm>
                            <a:off x="6778"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Rectangle 1479"/>
                        <wps:cNvSpPr>
                          <a:spLocks noChangeArrowheads="1"/>
                        </wps:cNvSpPr>
                        <wps:spPr bwMode="auto">
                          <a:xfrm>
                            <a:off x="7101"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Rectangle 1480"/>
                        <wps:cNvSpPr>
                          <a:spLocks noChangeArrowheads="1"/>
                        </wps:cNvSpPr>
                        <wps:spPr bwMode="auto">
                          <a:xfrm>
                            <a:off x="7424"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Rectangle 1481"/>
                        <wps:cNvSpPr>
                          <a:spLocks noChangeArrowheads="1"/>
                        </wps:cNvSpPr>
                        <wps:spPr bwMode="auto">
                          <a:xfrm>
                            <a:off x="7747"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Rectangle 1482"/>
                        <wps:cNvSpPr>
                          <a:spLocks noChangeArrowheads="1"/>
                        </wps:cNvSpPr>
                        <wps:spPr bwMode="auto">
                          <a:xfrm>
                            <a:off x="964"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Rectangle 1483"/>
                        <wps:cNvSpPr>
                          <a:spLocks noChangeArrowheads="1"/>
                        </wps:cNvSpPr>
                        <wps:spPr bwMode="auto">
                          <a:xfrm>
                            <a:off x="1287"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Rectangle 1484"/>
                        <wps:cNvSpPr>
                          <a:spLocks noChangeArrowheads="1"/>
                        </wps:cNvSpPr>
                        <wps:spPr bwMode="auto">
                          <a:xfrm>
                            <a:off x="1610"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Rectangle 1485"/>
                        <wps:cNvSpPr>
                          <a:spLocks noChangeArrowheads="1"/>
                        </wps:cNvSpPr>
                        <wps:spPr bwMode="auto">
                          <a:xfrm>
                            <a:off x="1933"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486"/>
                        <wps:cNvSpPr>
                          <a:spLocks noChangeArrowheads="1"/>
                        </wps:cNvSpPr>
                        <wps:spPr bwMode="auto">
                          <a:xfrm>
                            <a:off x="2256"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1487"/>
                        <wps:cNvSpPr>
                          <a:spLocks noChangeArrowheads="1"/>
                        </wps:cNvSpPr>
                        <wps:spPr bwMode="auto">
                          <a:xfrm>
                            <a:off x="2579"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Rectangle 1488"/>
                        <wps:cNvSpPr>
                          <a:spLocks noChangeArrowheads="1"/>
                        </wps:cNvSpPr>
                        <wps:spPr bwMode="auto">
                          <a:xfrm>
                            <a:off x="2902"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Rectangle 1489"/>
                        <wps:cNvSpPr>
                          <a:spLocks noChangeArrowheads="1"/>
                        </wps:cNvSpPr>
                        <wps:spPr bwMode="auto">
                          <a:xfrm>
                            <a:off x="3225"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Rectangle 1490"/>
                        <wps:cNvSpPr>
                          <a:spLocks noChangeArrowheads="1"/>
                        </wps:cNvSpPr>
                        <wps:spPr bwMode="auto">
                          <a:xfrm>
                            <a:off x="3548"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Rectangle 1491"/>
                        <wps:cNvSpPr>
                          <a:spLocks noChangeArrowheads="1"/>
                        </wps:cNvSpPr>
                        <wps:spPr bwMode="auto">
                          <a:xfrm>
                            <a:off x="3871"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Rectangle 1492"/>
                        <wps:cNvSpPr>
                          <a:spLocks noChangeArrowheads="1"/>
                        </wps:cNvSpPr>
                        <wps:spPr bwMode="auto">
                          <a:xfrm>
                            <a:off x="4194"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Rectangle 1493"/>
                        <wps:cNvSpPr>
                          <a:spLocks noChangeArrowheads="1"/>
                        </wps:cNvSpPr>
                        <wps:spPr bwMode="auto">
                          <a:xfrm>
                            <a:off x="4517"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Rectangle 1494"/>
                        <wps:cNvSpPr>
                          <a:spLocks noChangeArrowheads="1"/>
                        </wps:cNvSpPr>
                        <wps:spPr bwMode="auto">
                          <a:xfrm>
                            <a:off x="4840"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Rectangle 1495"/>
                        <wps:cNvSpPr>
                          <a:spLocks noChangeArrowheads="1"/>
                        </wps:cNvSpPr>
                        <wps:spPr bwMode="auto">
                          <a:xfrm>
                            <a:off x="5163"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Rectangle 1496"/>
                        <wps:cNvSpPr>
                          <a:spLocks noChangeArrowheads="1"/>
                        </wps:cNvSpPr>
                        <wps:spPr bwMode="auto">
                          <a:xfrm>
                            <a:off x="5486"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Rectangle 1497"/>
                        <wps:cNvSpPr>
                          <a:spLocks noChangeArrowheads="1"/>
                        </wps:cNvSpPr>
                        <wps:spPr bwMode="auto">
                          <a:xfrm>
                            <a:off x="5809"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Rectangle 1498"/>
                        <wps:cNvSpPr>
                          <a:spLocks noChangeArrowheads="1"/>
                        </wps:cNvSpPr>
                        <wps:spPr bwMode="auto">
                          <a:xfrm>
                            <a:off x="6132"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Rectangle 1499"/>
                        <wps:cNvSpPr>
                          <a:spLocks noChangeArrowheads="1"/>
                        </wps:cNvSpPr>
                        <wps:spPr bwMode="auto">
                          <a:xfrm>
                            <a:off x="6455"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Rectangle 1500"/>
                        <wps:cNvSpPr>
                          <a:spLocks noChangeArrowheads="1"/>
                        </wps:cNvSpPr>
                        <wps:spPr bwMode="auto">
                          <a:xfrm>
                            <a:off x="6778"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01"/>
                        <wps:cNvSpPr>
                          <a:spLocks noChangeArrowheads="1"/>
                        </wps:cNvSpPr>
                        <wps:spPr bwMode="auto">
                          <a:xfrm>
                            <a:off x="7101"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Rectangle 1502"/>
                        <wps:cNvSpPr>
                          <a:spLocks noChangeArrowheads="1"/>
                        </wps:cNvSpPr>
                        <wps:spPr bwMode="auto">
                          <a:xfrm>
                            <a:off x="7424"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Rectangle 1503"/>
                        <wps:cNvSpPr>
                          <a:spLocks noChangeArrowheads="1"/>
                        </wps:cNvSpPr>
                        <wps:spPr bwMode="auto">
                          <a:xfrm>
                            <a:off x="7747"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04"/>
                        <wps:cNvSpPr>
                          <a:spLocks noChangeArrowheads="1"/>
                        </wps:cNvSpPr>
                        <wps:spPr bwMode="auto">
                          <a:xfrm>
                            <a:off x="964"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Rectangle 1505"/>
                        <wps:cNvSpPr>
                          <a:spLocks noChangeArrowheads="1"/>
                        </wps:cNvSpPr>
                        <wps:spPr bwMode="auto">
                          <a:xfrm>
                            <a:off x="1287"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Rectangle 1506"/>
                        <wps:cNvSpPr>
                          <a:spLocks noChangeArrowheads="1"/>
                        </wps:cNvSpPr>
                        <wps:spPr bwMode="auto">
                          <a:xfrm>
                            <a:off x="1610"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507"/>
                        <wps:cNvSpPr>
                          <a:spLocks noChangeArrowheads="1"/>
                        </wps:cNvSpPr>
                        <wps:spPr bwMode="auto">
                          <a:xfrm>
                            <a:off x="1933"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1508"/>
                        <wps:cNvSpPr>
                          <a:spLocks noChangeArrowheads="1"/>
                        </wps:cNvSpPr>
                        <wps:spPr bwMode="auto">
                          <a:xfrm>
                            <a:off x="2256"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Rectangle 1509"/>
                        <wps:cNvSpPr>
                          <a:spLocks noChangeArrowheads="1"/>
                        </wps:cNvSpPr>
                        <wps:spPr bwMode="auto">
                          <a:xfrm>
                            <a:off x="2579"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10"/>
                        <wps:cNvSpPr>
                          <a:spLocks noChangeArrowheads="1"/>
                        </wps:cNvSpPr>
                        <wps:spPr bwMode="auto">
                          <a:xfrm>
                            <a:off x="2902"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Rectangle 1511"/>
                        <wps:cNvSpPr>
                          <a:spLocks noChangeArrowheads="1"/>
                        </wps:cNvSpPr>
                        <wps:spPr bwMode="auto">
                          <a:xfrm>
                            <a:off x="3225"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1512"/>
                        <wps:cNvSpPr>
                          <a:spLocks noChangeArrowheads="1"/>
                        </wps:cNvSpPr>
                        <wps:spPr bwMode="auto">
                          <a:xfrm>
                            <a:off x="3548"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1513"/>
                        <wps:cNvSpPr>
                          <a:spLocks noChangeArrowheads="1"/>
                        </wps:cNvSpPr>
                        <wps:spPr bwMode="auto">
                          <a:xfrm>
                            <a:off x="3871"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Rectangle 1514"/>
                        <wps:cNvSpPr>
                          <a:spLocks noChangeArrowheads="1"/>
                        </wps:cNvSpPr>
                        <wps:spPr bwMode="auto">
                          <a:xfrm>
                            <a:off x="4194"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Rectangle 1515"/>
                        <wps:cNvSpPr>
                          <a:spLocks noChangeArrowheads="1"/>
                        </wps:cNvSpPr>
                        <wps:spPr bwMode="auto">
                          <a:xfrm>
                            <a:off x="4517"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Rectangle 1516"/>
                        <wps:cNvSpPr>
                          <a:spLocks noChangeArrowheads="1"/>
                        </wps:cNvSpPr>
                        <wps:spPr bwMode="auto">
                          <a:xfrm>
                            <a:off x="4840"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Rectangle 1517"/>
                        <wps:cNvSpPr>
                          <a:spLocks noChangeArrowheads="1"/>
                        </wps:cNvSpPr>
                        <wps:spPr bwMode="auto">
                          <a:xfrm>
                            <a:off x="5163"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518"/>
                        <wps:cNvSpPr>
                          <a:spLocks noChangeArrowheads="1"/>
                        </wps:cNvSpPr>
                        <wps:spPr bwMode="auto">
                          <a:xfrm>
                            <a:off x="5486"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Rectangle 1519"/>
                        <wps:cNvSpPr>
                          <a:spLocks noChangeArrowheads="1"/>
                        </wps:cNvSpPr>
                        <wps:spPr bwMode="auto">
                          <a:xfrm>
                            <a:off x="5809"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520"/>
                        <wps:cNvSpPr>
                          <a:spLocks noChangeArrowheads="1"/>
                        </wps:cNvSpPr>
                        <wps:spPr bwMode="auto">
                          <a:xfrm>
                            <a:off x="6132"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Rectangle 1521"/>
                        <wps:cNvSpPr>
                          <a:spLocks noChangeArrowheads="1"/>
                        </wps:cNvSpPr>
                        <wps:spPr bwMode="auto">
                          <a:xfrm>
                            <a:off x="6455"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1522"/>
                        <wps:cNvSpPr>
                          <a:spLocks noChangeArrowheads="1"/>
                        </wps:cNvSpPr>
                        <wps:spPr bwMode="auto">
                          <a:xfrm>
                            <a:off x="6778"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Rectangle 1523"/>
                        <wps:cNvSpPr>
                          <a:spLocks noChangeArrowheads="1"/>
                        </wps:cNvSpPr>
                        <wps:spPr bwMode="auto">
                          <a:xfrm>
                            <a:off x="7101"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1524"/>
                        <wps:cNvSpPr>
                          <a:spLocks noChangeArrowheads="1"/>
                        </wps:cNvSpPr>
                        <wps:spPr bwMode="auto">
                          <a:xfrm>
                            <a:off x="7424"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Rectangle 1525"/>
                        <wps:cNvSpPr>
                          <a:spLocks noChangeArrowheads="1"/>
                        </wps:cNvSpPr>
                        <wps:spPr bwMode="auto">
                          <a:xfrm>
                            <a:off x="7747"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526"/>
                        <wps:cNvSpPr>
                          <a:spLocks noChangeArrowheads="1"/>
                        </wps:cNvSpPr>
                        <wps:spPr bwMode="auto">
                          <a:xfrm>
                            <a:off x="964"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Rectangle 1527"/>
                        <wps:cNvSpPr>
                          <a:spLocks noChangeArrowheads="1"/>
                        </wps:cNvSpPr>
                        <wps:spPr bwMode="auto">
                          <a:xfrm>
                            <a:off x="1287"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528"/>
                        <wps:cNvSpPr>
                          <a:spLocks noChangeArrowheads="1"/>
                        </wps:cNvSpPr>
                        <wps:spPr bwMode="auto">
                          <a:xfrm>
                            <a:off x="1610"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Rectangle 1529"/>
                        <wps:cNvSpPr>
                          <a:spLocks noChangeArrowheads="1"/>
                        </wps:cNvSpPr>
                        <wps:spPr bwMode="auto">
                          <a:xfrm>
                            <a:off x="1933"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530"/>
                        <wps:cNvSpPr>
                          <a:spLocks noChangeArrowheads="1"/>
                        </wps:cNvSpPr>
                        <wps:spPr bwMode="auto">
                          <a:xfrm>
                            <a:off x="2256"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Rectangle 1531"/>
                        <wps:cNvSpPr>
                          <a:spLocks noChangeArrowheads="1"/>
                        </wps:cNvSpPr>
                        <wps:spPr bwMode="auto">
                          <a:xfrm>
                            <a:off x="2579"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532"/>
                        <wps:cNvSpPr>
                          <a:spLocks noChangeArrowheads="1"/>
                        </wps:cNvSpPr>
                        <wps:spPr bwMode="auto">
                          <a:xfrm>
                            <a:off x="2902"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Rectangle 1533"/>
                        <wps:cNvSpPr>
                          <a:spLocks noChangeArrowheads="1"/>
                        </wps:cNvSpPr>
                        <wps:spPr bwMode="auto">
                          <a:xfrm>
                            <a:off x="3225"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Rectangle 1534"/>
                        <wps:cNvSpPr>
                          <a:spLocks noChangeArrowheads="1"/>
                        </wps:cNvSpPr>
                        <wps:spPr bwMode="auto">
                          <a:xfrm>
                            <a:off x="3548"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Rectangle 1535"/>
                        <wps:cNvSpPr>
                          <a:spLocks noChangeArrowheads="1"/>
                        </wps:cNvSpPr>
                        <wps:spPr bwMode="auto">
                          <a:xfrm>
                            <a:off x="3871"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Rectangle 1536"/>
                        <wps:cNvSpPr>
                          <a:spLocks noChangeArrowheads="1"/>
                        </wps:cNvSpPr>
                        <wps:spPr bwMode="auto">
                          <a:xfrm>
                            <a:off x="4194"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Rectangle 1537"/>
                        <wps:cNvSpPr>
                          <a:spLocks noChangeArrowheads="1"/>
                        </wps:cNvSpPr>
                        <wps:spPr bwMode="auto">
                          <a:xfrm>
                            <a:off x="4517"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538"/>
                        <wps:cNvSpPr>
                          <a:spLocks noChangeArrowheads="1"/>
                        </wps:cNvSpPr>
                        <wps:spPr bwMode="auto">
                          <a:xfrm>
                            <a:off x="4840"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Rectangle 1539"/>
                        <wps:cNvSpPr>
                          <a:spLocks noChangeArrowheads="1"/>
                        </wps:cNvSpPr>
                        <wps:spPr bwMode="auto">
                          <a:xfrm>
                            <a:off x="5163"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Rectangle 1540"/>
                        <wps:cNvSpPr>
                          <a:spLocks noChangeArrowheads="1"/>
                        </wps:cNvSpPr>
                        <wps:spPr bwMode="auto">
                          <a:xfrm>
                            <a:off x="5809"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Rectangle 1541"/>
                        <wps:cNvSpPr>
                          <a:spLocks noChangeArrowheads="1"/>
                        </wps:cNvSpPr>
                        <wps:spPr bwMode="auto">
                          <a:xfrm>
                            <a:off x="6132"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1542"/>
                        <wps:cNvSpPr>
                          <a:spLocks noChangeArrowheads="1"/>
                        </wps:cNvSpPr>
                        <wps:spPr bwMode="auto">
                          <a:xfrm>
                            <a:off x="6455"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Rectangle 1543"/>
                        <wps:cNvSpPr>
                          <a:spLocks noChangeArrowheads="1"/>
                        </wps:cNvSpPr>
                        <wps:spPr bwMode="auto">
                          <a:xfrm>
                            <a:off x="6778"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Rectangle 1544"/>
                        <wps:cNvSpPr>
                          <a:spLocks noChangeArrowheads="1"/>
                        </wps:cNvSpPr>
                        <wps:spPr bwMode="auto">
                          <a:xfrm>
                            <a:off x="7101"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Rectangle 1545"/>
                        <wps:cNvSpPr>
                          <a:spLocks noChangeArrowheads="1"/>
                        </wps:cNvSpPr>
                        <wps:spPr bwMode="auto">
                          <a:xfrm>
                            <a:off x="7424"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Rectangle 1546"/>
                        <wps:cNvSpPr>
                          <a:spLocks noChangeArrowheads="1"/>
                        </wps:cNvSpPr>
                        <wps:spPr bwMode="auto">
                          <a:xfrm>
                            <a:off x="7747"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547"/>
                        <wps:cNvCnPr>
                          <a:cxnSpLocks noChangeShapeType="1"/>
                        </wps:cNvCnPr>
                        <wps:spPr bwMode="auto">
                          <a:xfrm>
                            <a:off x="5486" y="8070"/>
                            <a:ext cx="0" cy="15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6" name="Rectangle 1548"/>
                        <wps:cNvSpPr>
                          <a:spLocks noChangeArrowheads="1"/>
                        </wps:cNvSpPr>
                        <wps:spPr bwMode="auto">
                          <a:xfrm>
                            <a:off x="8070"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Rectangle 1549"/>
                        <wps:cNvSpPr>
                          <a:spLocks noChangeArrowheads="1"/>
                        </wps:cNvSpPr>
                        <wps:spPr bwMode="auto">
                          <a:xfrm>
                            <a:off x="8393"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Rectangle 1550"/>
                        <wps:cNvSpPr>
                          <a:spLocks noChangeArrowheads="1"/>
                        </wps:cNvSpPr>
                        <wps:spPr bwMode="auto">
                          <a:xfrm>
                            <a:off x="8716"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Rectangle 1551"/>
                        <wps:cNvSpPr>
                          <a:spLocks noChangeArrowheads="1"/>
                        </wps:cNvSpPr>
                        <wps:spPr bwMode="auto">
                          <a:xfrm>
                            <a:off x="8070"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Rectangle 1552"/>
                        <wps:cNvSpPr>
                          <a:spLocks noChangeArrowheads="1"/>
                        </wps:cNvSpPr>
                        <wps:spPr bwMode="auto">
                          <a:xfrm>
                            <a:off x="8393"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Rectangle 1553"/>
                        <wps:cNvSpPr>
                          <a:spLocks noChangeArrowheads="1"/>
                        </wps:cNvSpPr>
                        <wps:spPr bwMode="auto">
                          <a:xfrm>
                            <a:off x="8716"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Rectangle 1554"/>
                        <wps:cNvSpPr>
                          <a:spLocks noChangeArrowheads="1"/>
                        </wps:cNvSpPr>
                        <wps:spPr bwMode="auto">
                          <a:xfrm>
                            <a:off x="8070"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Rectangle 1555"/>
                        <wps:cNvSpPr>
                          <a:spLocks noChangeArrowheads="1"/>
                        </wps:cNvSpPr>
                        <wps:spPr bwMode="auto">
                          <a:xfrm>
                            <a:off x="8393"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Rectangle 1556"/>
                        <wps:cNvSpPr>
                          <a:spLocks noChangeArrowheads="1"/>
                        </wps:cNvSpPr>
                        <wps:spPr bwMode="auto">
                          <a:xfrm>
                            <a:off x="8716"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Rectangle 1557"/>
                        <wps:cNvSpPr>
                          <a:spLocks noChangeArrowheads="1"/>
                        </wps:cNvSpPr>
                        <wps:spPr bwMode="auto">
                          <a:xfrm>
                            <a:off x="8070"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Rectangle 1558"/>
                        <wps:cNvSpPr>
                          <a:spLocks noChangeArrowheads="1"/>
                        </wps:cNvSpPr>
                        <wps:spPr bwMode="auto">
                          <a:xfrm>
                            <a:off x="8393"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Rectangle 1559"/>
                        <wps:cNvSpPr>
                          <a:spLocks noChangeArrowheads="1"/>
                        </wps:cNvSpPr>
                        <wps:spPr bwMode="auto">
                          <a:xfrm>
                            <a:off x="8716"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560"/>
                        <wps:cNvSpPr>
                          <a:spLocks noChangeArrowheads="1"/>
                        </wps:cNvSpPr>
                        <wps:spPr bwMode="auto">
                          <a:xfrm>
                            <a:off x="8070"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Rectangle 1561"/>
                        <wps:cNvSpPr>
                          <a:spLocks noChangeArrowheads="1"/>
                        </wps:cNvSpPr>
                        <wps:spPr bwMode="auto">
                          <a:xfrm>
                            <a:off x="8393"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Rectangle 1562"/>
                        <wps:cNvSpPr>
                          <a:spLocks noChangeArrowheads="1"/>
                        </wps:cNvSpPr>
                        <wps:spPr bwMode="auto">
                          <a:xfrm>
                            <a:off x="8716"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Rectangle 1563"/>
                        <wps:cNvSpPr>
                          <a:spLocks noChangeArrowheads="1"/>
                        </wps:cNvSpPr>
                        <wps:spPr bwMode="auto">
                          <a:xfrm>
                            <a:off x="8070"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Rectangle 1564"/>
                        <wps:cNvSpPr>
                          <a:spLocks noChangeArrowheads="1"/>
                        </wps:cNvSpPr>
                        <wps:spPr bwMode="auto">
                          <a:xfrm>
                            <a:off x="8393"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Rectangle 1565"/>
                        <wps:cNvSpPr>
                          <a:spLocks noChangeArrowheads="1"/>
                        </wps:cNvSpPr>
                        <wps:spPr bwMode="auto">
                          <a:xfrm>
                            <a:off x="8716"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Rectangle 1566"/>
                        <wps:cNvSpPr>
                          <a:spLocks noChangeArrowheads="1"/>
                        </wps:cNvSpPr>
                        <wps:spPr bwMode="auto">
                          <a:xfrm>
                            <a:off x="8070"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Rectangle 1567"/>
                        <wps:cNvSpPr>
                          <a:spLocks noChangeArrowheads="1"/>
                        </wps:cNvSpPr>
                        <wps:spPr bwMode="auto">
                          <a:xfrm>
                            <a:off x="8393"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Rectangle 1568"/>
                        <wps:cNvSpPr>
                          <a:spLocks noChangeArrowheads="1"/>
                        </wps:cNvSpPr>
                        <wps:spPr bwMode="auto">
                          <a:xfrm>
                            <a:off x="8716"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Rectangle 1569"/>
                        <wps:cNvSpPr>
                          <a:spLocks noChangeArrowheads="1"/>
                        </wps:cNvSpPr>
                        <wps:spPr bwMode="auto">
                          <a:xfrm>
                            <a:off x="8070"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Rectangle 1570"/>
                        <wps:cNvSpPr>
                          <a:spLocks noChangeArrowheads="1"/>
                        </wps:cNvSpPr>
                        <wps:spPr bwMode="auto">
                          <a:xfrm>
                            <a:off x="8393"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Rectangle 1571"/>
                        <wps:cNvSpPr>
                          <a:spLocks noChangeArrowheads="1"/>
                        </wps:cNvSpPr>
                        <wps:spPr bwMode="auto">
                          <a:xfrm>
                            <a:off x="8716"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Rectangle 1572"/>
                        <wps:cNvSpPr>
                          <a:spLocks noChangeArrowheads="1"/>
                        </wps:cNvSpPr>
                        <wps:spPr bwMode="auto">
                          <a:xfrm>
                            <a:off x="8070"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Rectangle 1573"/>
                        <wps:cNvSpPr>
                          <a:spLocks noChangeArrowheads="1"/>
                        </wps:cNvSpPr>
                        <wps:spPr bwMode="auto">
                          <a:xfrm>
                            <a:off x="8393"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1574"/>
                        <wps:cNvSpPr>
                          <a:spLocks noChangeArrowheads="1"/>
                        </wps:cNvSpPr>
                        <wps:spPr bwMode="auto">
                          <a:xfrm>
                            <a:off x="8716"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Rectangle 1575"/>
                        <wps:cNvSpPr>
                          <a:spLocks noChangeArrowheads="1"/>
                        </wps:cNvSpPr>
                        <wps:spPr bwMode="auto">
                          <a:xfrm>
                            <a:off x="8070"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Rectangle 1576"/>
                        <wps:cNvSpPr>
                          <a:spLocks noChangeArrowheads="1"/>
                        </wps:cNvSpPr>
                        <wps:spPr bwMode="auto">
                          <a:xfrm>
                            <a:off x="8393"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Rectangle 1577"/>
                        <wps:cNvSpPr>
                          <a:spLocks noChangeArrowheads="1"/>
                        </wps:cNvSpPr>
                        <wps:spPr bwMode="auto">
                          <a:xfrm>
                            <a:off x="8716"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Rectangle 1578"/>
                        <wps:cNvSpPr>
                          <a:spLocks noChangeArrowheads="1"/>
                        </wps:cNvSpPr>
                        <wps:spPr bwMode="auto">
                          <a:xfrm>
                            <a:off x="8070"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Rectangle 1579"/>
                        <wps:cNvSpPr>
                          <a:spLocks noChangeArrowheads="1"/>
                        </wps:cNvSpPr>
                        <wps:spPr bwMode="auto">
                          <a:xfrm>
                            <a:off x="8393"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Rectangle 1580"/>
                        <wps:cNvSpPr>
                          <a:spLocks noChangeArrowheads="1"/>
                        </wps:cNvSpPr>
                        <wps:spPr bwMode="auto">
                          <a:xfrm>
                            <a:off x="8716"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Rectangle 1581"/>
                        <wps:cNvSpPr>
                          <a:spLocks noChangeArrowheads="1"/>
                        </wps:cNvSpPr>
                        <wps:spPr bwMode="auto">
                          <a:xfrm>
                            <a:off x="8070"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Rectangle 1582"/>
                        <wps:cNvSpPr>
                          <a:spLocks noChangeArrowheads="1"/>
                        </wps:cNvSpPr>
                        <wps:spPr bwMode="auto">
                          <a:xfrm>
                            <a:off x="8393"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Rectangle 1583"/>
                        <wps:cNvSpPr>
                          <a:spLocks noChangeArrowheads="1"/>
                        </wps:cNvSpPr>
                        <wps:spPr bwMode="auto">
                          <a:xfrm>
                            <a:off x="8716"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Rectangle 1584"/>
                        <wps:cNvSpPr>
                          <a:spLocks noChangeArrowheads="1"/>
                        </wps:cNvSpPr>
                        <wps:spPr bwMode="auto">
                          <a:xfrm>
                            <a:off x="8070"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Rectangle 1585"/>
                        <wps:cNvSpPr>
                          <a:spLocks noChangeArrowheads="1"/>
                        </wps:cNvSpPr>
                        <wps:spPr bwMode="auto">
                          <a:xfrm>
                            <a:off x="8393"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586"/>
                        <wps:cNvSpPr>
                          <a:spLocks noChangeArrowheads="1"/>
                        </wps:cNvSpPr>
                        <wps:spPr bwMode="auto">
                          <a:xfrm>
                            <a:off x="8716"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Rectangle 1587"/>
                        <wps:cNvSpPr>
                          <a:spLocks noChangeArrowheads="1"/>
                        </wps:cNvSpPr>
                        <wps:spPr bwMode="auto">
                          <a:xfrm>
                            <a:off x="8070"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Rectangle 1588"/>
                        <wps:cNvSpPr>
                          <a:spLocks noChangeArrowheads="1"/>
                        </wps:cNvSpPr>
                        <wps:spPr bwMode="auto">
                          <a:xfrm>
                            <a:off x="8393"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Rectangle 1589"/>
                        <wps:cNvSpPr>
                          <a:spLocks noChangeArrowheads="1"/>
                        </wps:cNvSpPr>
                        <wps:spPr bwMode="auto">
                          <a:xfrm>
                            <a:off x="8716"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Rectangle 1590"/>
                        <wps:cNvSpPr>
                          <a:spLocks noChangeArrowheads="1"/>
                        </wps:cNvSpPr>
                        <wps:spPr bwMode="auto">
                          <a:xfrm>
                            <a:off x="8070"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Rectangle 1591"/>
                        <wps:cNvSpPr>
                          <a:spLocks noChangeArrowheads="1"/>
                        </wps:cNvSpPr>
                        <wps:spPr bwMode="auto">
                          <a:xfrm>
                            <a:off x="8393"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Rectangle 1592"/>
                        <wps:cNvSpPr>
                          <a:spLocks noChangeArrowheads="1"/>
                        </wps:cNvSpPr>
                        <wps:spPr bwMode="auto">
                          <a:xfrm>
                            <a:off x="8716"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Rectangle 1593"/>
                        <wps:cNvSpPr>
                          <a:spLocks noChangeArrowheads="1"/>
                        </wps:cNvSpPr>
                        <wps:spPr bwMode="auto">
                          <a:xfrm>
                            <a:off x="8070"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Rectangle 1594"/>
                        <wps:cNvSpPr>
                          <a:spLocks noChangeArrowheads="1"/>
                        </wps:cNvSpPr>
                        <wps:spPr bwMode="auto">
                          <a:xfrm>
                            <a:off x="8393"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Rectangle 1595"/>
                        <wps:cNvSpPr>
                          <a:spLocks noChangeArrowheads="1"/>
                        </wps:cNvSpPr>
                        <wps:spPr bwMode="auto">
                          <a:xfrm>
                            <a:off x="8716"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Rectangle 1596"/>
                        <wps:cNvSpPr>
                          <a:spLocks noChangeArrowheads="1"/>
                        </wps:cNvSpPr>
                        <wps:spPr bwMode="auto">
                          <a:xfrm>
                            <a:off x="8070"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Rectangle 1597"/>
                        <wps:cNvSpPr>
                          <a:spLocks noChangeArrowheads="1"/>
                        </wps:cNvSpPr>
                        <wps:spPr bwMode="auto">
                          <a:xfrm>
                            <a:off x="8393"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598"/>
                        <wps:cNvSpPr>
                          <a:spLocks noChangeArrowheads="1"/>
                        </wps:cNvSpPr>
                        <wps:spPr bwMode="auto">
                          <a:xfrm>
                            <a:off x="8716"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Rectangle 1599"/>
                        <wps:cNvSpPr>
                          <a:spLocks noChangeArrowheads="1"/>
                        </wps:cNvSpPr>
                        <wps:spPr bwMode="auto">
                          <a:xfrm>
                            <a:off x="8070"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Rectangle 1600"/>
                        <wps:cNvSpPr>
                          <a:spLocks noChangeArrowheads="1"/>
                        </wps:cNvSpPr>
                        <wps:spPr bwMode="auto">
                          <a:xfrm>
                            <a:off x="8393"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Rectangle 1601"/>
                        <wps:cNvSpPr>
                          <a:spLocks noChangeArrowheads="1"/>
                        </wps:cNvSpPr>
                        <wps:spPr bwMode="auto">
                          <a:xfrm>
                            <a:off x="8716"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Rectangle 1602"/>
                        <wps:cNvSpPr>
                          <a:spLocks noChangeArrowheads="1"/>
                        </wps:cNvSpPr>
                        <wps:spPr bwMode="auto">
                          <a:xfrm>
                            <a:off x="8070"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Rectangle 1603"/>
                        <wps:cNvSpPr>
                          <a:spLocks noChangeArrowheads="1"/>
                        </wps:cNvSpPr>
                        <wps:spPr bwMode="auto">
                          <a:xfrm>
                            <a:off x="8393"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Rectangle 1604"/>
                        <wps:cNvSpPr>
                          <a:spLocks noChangeArrowheads="1"/>
                        </wps:cNvSpPr>
                        <wps:spPr bwMode="auto">
                          <a:xfrm>
                            <a:off x="8716"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Rectangle 1605"/>
                        <wps:cNvSpPr>
                          <a:spLocks noChangeArrowheads="1"/>
                        </wps:cNvSpPr>
                        <wps:spPr bwMode="auto">
                          <a:xfrm>
                            <a:off x="8070"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Rectangle 1606"/>
                        <wps:cNvSpPr>
                          <a:spLocks noChangeArrowheads="1"/>
                        </wps:cNvSpPr>
                        <wps:spPr bwMode="auto">
                          <a:xfrm>
                            <a:off x="8393"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Rectangle 1607"/>
                        <wps:cNvSpPr>
                          <a:spLocks noChangeArrowheads="1"/>
                        </wps:cNvSpPr>
                        <wps:spPr bwMode="auto">
                          <a:xfrm>
                            <a:off x="8716"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Rectangle 1608"/>
                        <wps:cNvSpPr>
                          <a:spLocks noChangeArrowheads="1"/>
                        </wps:cNvSpPr>
                        <wps:spPr bwMode="auto">
                          <a:xfrm>
                            <a:off x="8070"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Rectangle 1609"/>
                        <wps:cNvSpPr>
                          <a:spLocks noChangeArrowheads="1"/>
                        </wps:cNvSpPr>
                        <wps:spPr bwMode="auto">
                          <a:xfrm>
                            <a:off x="8393"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1610"/>
                        <wps:cNvSpPr>
                          <a:spLocks noChangeArrowheads="1"/>
                        </wps:cNvSpPr>
                        <wps:spPr bwMode="auto">
                          <a:xfrm>
                            <a:off x="8716"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Rectangle 1611"/>
                        <wps:cNvSpPr>
                          <a:spLocks noChangeArrowheads="1"/>
                        </wps:cNvSpPr>
                        <wps:spPr bwMode="auto">
                          <a:xfrm>
                            <a:off x="8070"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Rectangle 1612"/>
                        <wps:cNvSpPr>
                          <a:spLocks noChangeArrowheads="1"/>
                        </wps:cNvSpPr>
                        <wps:spPr bwMode="auto">
                          <a:xfrm>
                            <a:off x="8393"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Rectangle 1613"/>
                        <wps:cNvSpPr>
                          <a:spLocks noChangeArrowheads="1"/>
                        </wps:cNvSpPr>
                        <wps:spPr bwMode="auto">
                          <a:xfrm>
                            <a:off x="8716"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Rectangle 1614"/>
                        <wps:cNvSpPr>
                          <a:spLocks noChangeArrowheads="1"/>
                        </wps:cNvSpPr>
                        <wps:spPr bwMode="auto">
                          <a:xfrm>
                            <a:off x="9039"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Rectangle 1615"/>
                        <wps:cNvSpPr>
                          <a:spLocks noChangeArrowheads="1"/>
                        </wps:cNvSpPr>
                        <wps:spPr bwMode="auto">
                          <a:xfrm>
                            <a:off x="9362"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Rectangle 1616"/>
                        <wps:cNvSpPr>
                          <a:spLocks noChangeArrowheads="1"/>
                        </wps:cNvSpPr>
                        <wps:spPr bwMode="auto">
                          <a:xfrm>
                            <a:off x="9685" y="60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Rectangle 1617"/>
                        <wps:cNvSpPr>
                          <a:spLocks noChangeArrowheads="1"/>
                        </wps:cNvSpPr>
                        <wps:spPr bwMode="auto">
                          <a:xfrm>
                            <a:off x="9039"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Rectangle 1618"/>
                        <wps:cNvSpPr>
                          <a:spLocks noChangeArrowheads="1"/>
                        </wps:cNvSpPr>
                        <wps:spPr bwMode="auto">
                          <a:xfrm>
                            <a:off x="9362"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Rectangle 1619"/>
                        <wps:cNvSpPr>
                          <a:spLocks noChangeArrowheads="1"/>
                        </wps:cNvSpPr>
                        <wps:spPr bwMode="auto">
                          <a:xfrm>
                            <a:off x="9685" y="92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Rectangle 1620"/>
                        <wps:cNvSpPr>
                          <a:spLocks noChangeArrowheads="1"/>
                        </wps:cNvSpPr>
                        <wps:spPr bwMode="auto">
                          <a:xfrm>
                            <a:off x="9039"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Rectangle 1621"/>
                        <wps:cNvSpPr>
                          <a:spLocks noChangeArrowheads="1"/>
                        </wps:cNvSpPr>
                        <wps:spPr bwMode="auto">
                          <a:xfrm>
                            <a:off x="9362"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Rectangle 1622"/>
                        <wps:cNvSpPr>
                          <a:spLocks noChangeArrowheads="1"/>
                        </wps:cNvSpPr>
                        <wps:spPr bwMode="auto">
                          <a:xfrm>
                            <a:off x="9685" y="123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Rectangle 1623"/>
                        <wps:cNvSpPr>
                          <a:spLocks noChangeArrowheads="1"/>
                        </wps:cNvSpPr>
                        <wps:spPr bwMode="auto">
                          <a:xfrm>
                            <a:off x="9039"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Rectangle 1624"/>
                        <wps:cNvSpPr>
                          <a:spLocks noChangeArrowheads="1"/>
                        </wps:cNvSpPr>
                        <wps:spPr bwMode="auto">
                          <a:xfrm>
                            <a:off x="9362"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Rectangle 1625"/>
                        <wps:cNvSpPr>
                          <a:spLocks noChangeArrowheads="1"/>
                        </wps:cNvSpPr>
                        <wps:spPr bwMode="auto">
                          <a:xfrm>
                            <a:off x="9685" y="154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Rectangle 1626"/>
                        <wps:cNvSpPr>
                          <a:spLocks noChangeArrowheads="1"/>
                        </wps:cNvSpPr>
                        <wps:spPr bwMode="auto">
                          <a:xfrm>
                            <a:off x="9039"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Rectangle 1627"/>
                        <wps:cNvSpPr>
                          <a:spLocks noChangeArrowheads="1"/>
                        </wps:cNvSpPr>
                        <wps:spPr bwMode="auto">
                          <a:xfrm>
                            <a:off x="9362"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Rectangle 1628"/>
                        <wps:cNvSpPr>
                          <a:spLocks noChangeArrowheads="1"/>
                        </wps:cNvSpPr>
                        <wps:spPr bwMode="auto">
                          <a:xfrm>
                            <a:off x="9685" y="1860"/>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Rectangle 1629"/>
                        <wps:cNvSpPr>
                          <a:spLocks noChangeArrowheads="1"/>
                        </wps:cNvSpPr>
                        <wps:spPr bwMode="auto">
                          <a:xfrm>
                            <a:off x="9039"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Rectangle 1630"/>
                        <wps:cNvSpPr>
                          <a:spLocks noChangeArrowheads="1"/>
                        </wps:cNvSpPr>
                        <wps:spPr bwMode="auto">
                          <a:xfrm>
                            <a:off x="9362"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Rectangle 1631"/>
                        <wps:cNvSpPr>
                          <a:spLocks noChangeArrowheads="1"/>
                        </wps:cNvSpPr>
                        <wps:spPr bwMode="auto">
                          <a:xfrm>
                            <a:off x="9685" y="2172"/>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Rectangle 1632"/>
                        <wps:cNvSpPr>
                          <a:spLocks noChangeArrowheads="1"/>
                        </wps:cNvSpPr>
                        <wps:spPr bwMode="auto">
                          <a:xfrm>
                            <a:off x="9039"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Rectangle 1633"/>
                        <wps:cNvSpPr>
                          <a:spLocks noChangeArrowheads="1"/>
                        </wps:cNvSpPr>
                        <wps:spPr bwMode="auto">
                          <a:xfrm>
                            <a:off x="9362"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Rectangle 1634"/>
                        <wps:cNvSpPr>
                          <a:spLocks noChangeArrowheads="1"/>
                        </wps:cNvSpPr>
                        <wps:spPr bwMode="auto">
                          <a:xfrm>
                            <a:off x="9685" y="2485"/>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Rectangle 1635"/>
                        <wps:cNvSpPr>
                          <a:spLocks noChangeArrowheads="1"/>
                        </wps:cNvSpPr>
                        <wps:spPr bwMode="auto">
                          <a:xfrm>
                            <a:off x="9039"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Rectangle 1636"/>
                        <wps:cNvSpPr>
                          <a:spLocks noChangeArrowheads="1"/>
                        </wps:cNvSpPr>
                        <wps:spPr bwMode="auto">
                          <a:xfrm>
                            <a:off x="9362"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Rectangle 1637"/>
                        <wps:cNvSpPr>
                          <a:spLocks noChangeArrowheads="1"/>
                        </wps:cNvSpPr>
                        <wps:spPr bwMode="auto">
                          <a:xfrm>
                            <a:off x="9685" y="279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Rectangle 1638"/>
                        <wps:cNvSpPr>
                          <a:spLocks noChangeArrowheads="1"/>
                        </wps:cNvSpPr>
                        <wps:spPr bwMode="auto">
                          <a:xfrm>
                            <a:off x="9039"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Rectangle 1639"/>
                        <wps:cNvSpPr>
                          <a:spLocks noChangeArrowheads="1"/>
                        </wps:cNvSpPr>
                        <wps:spPr bwMode="auto">
                          <a:xfrm>
                            <a:off x="9362"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Rectangle 1640"/>
                        <wps:cNvSpPr>
                          <a:spLocks noChangeArrowheads="1"/>
                        </wps:cNvSpPr>
                        <wps:spPr bwMode="auto">
                          <a:xfrm>
                            <a:off x="9685" y="311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Rectangle 1641"/>
                        <wps:cNvSpPr>
                          <a:spLocks noChangeArrowheads="1"/>
                        </wps:cNvSpPr>
                        <wps:spPr bwMode="auto">
                          <a:xfrm>
                            <a:off x="9039"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Rectangle 1642"/>
                        <wps:cNvSpPr>
                          <a:spLocks noChangeArrowheads="1"/>
                        </wps:cNvSpPr>
                        <wps:spPr bwMode="auto">
                          <a:xfrm>
                            <a:off x="9362"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Rectangle 1643"/>
                        <wps:cNvSpPr>
                          <a:spLocks noChangeArrowheads="1"/>
                        </wps:cNvSpPr>
                        <wps:spPr bwMode="auto">
                          <a:xfrm>
                            <a:off x="9685" y="342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Rectangle 1644"/>
                        <wps:cNvSpPr>
                          <a:spLocks noChangeArrowheads="1"/>
                        </wps:cNvSpPr>
                        <wps:spPr bwMode="auto">
                          <a:xfrm>
                            <a:off x="9039"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Rectangle 1645"/>
                        <wps:cNvSpPr>
                          <a:spLocks noChangeArrowheads="1"/>
                        </wps:cNvSpPr>
                        <wps:spPr bwMode="auto">
                          <a:xfrm>
                            <a:off x="9362"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Rectangle 1646"/>
                        <wps:cNvSpPr>
                          <a:spLocks noChangeArrowheads="1"/>
                        </wps:cNvSpPr>
                        <wps:spPr bwMode="auto">
                          <a:xfrm>
                            <a:off x="9685" y="373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Rectangle 1647"/>
                        <wps:cNvSpPr>
                          <a:spLocks noChangeArrowheads="1"/>
                        </wps:cNvSpPr>
                        <wps:spPr bwMode="auto">
                          <a:xfrm>
                            <a:off x="9039"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Rectangle 1648"/>
                        <wps:cNvSpPr>
                          <a:spLocks noChangeArrowheads="1"/>
                        </wps:cNvSpPr>
                        <wps:spPr bwMode="auto">
                          <a:xfrm>
                            <a:off x="9362"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Rectangle 1649"/>
                        <wps:cNvSpPr>
                          <a:spLocks noChangeArrowheads="1"/>
                        </wps:cNvSpPr>
                        <wps:spPr bwMode="auto">
                          <a:xfrm>
                            <a:off x="9685" y="404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Rectangle 1650"/>
                        <wps:cNvSpPr>
                          <a:spLocks noChangeArrowheads="1"/>
                        </wps:cNvSpPr>
                        <wps:spPr bwMode="auto">
                          <a:xfrm>
                            <a:off x="9039"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Rectangle 1651"/>
                        <wps:cNvSpPr>
                          <a:spLocks noChangeArrowheads="1"/>
                        </wps:cNvSpPr>
                        <wps:spPr bwMode="auto">
                          <a:xfrm>
                            <a:off x="9362"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Rectangle 1652"/>
                        <wps:cNvSpPr>
                          <a:spLocks noChangeArrowheads="1"/>
                        </wps:cNvSpPr>
                        <wps:spPr bwMode="auto">
                          <a:xfrm>
                            <a:off x="9685" y="436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Rectangle 1653"/>
                        <wps:cNvSpPr>
                          <a:spLocks noChangeArrowheads="1"/>
                        </wps:cNvSpPr>
                        <wps:spPr bwMode="auto">
                          <a:xfrm>
                            <a:off x="9039"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Rectangle 1654"/>
                        <wps:cNvSpPr>
                          <a:spLocks noChangeArrowheads="1"/>
                        </wps:cNvSpPr>
                        <wps:spPr bwMode="auto">
                          <a:xfrm>
                            <a:off x="9362"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Rectangle 1655"/>
                        <wps:cNvSpPr>
                          <a:spLocks noChangeArrowheads="1"/>
                        </wps:cNvSpPr>
                        <wps:spPr bwMode="auto">
                          <a:xfrm>
                            <a:off x="9685" y="467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1656"/>
                        <wps:cNvSpPr>
                          <a:spLocks noChangeArrowheads="1"/>
                        </wps:cNvSpPr>
                        <wps:spPr bwMode="auto">
                          <a:xfrm>
                            <a:off x="9039"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Rectangle 1657"/>
                        <wps:cNvSpPr>
                          <a:spLocks noChangeArrowheads="1"/>
                        </wps:cNvSpPr>
                        <wps:spPr bwMode="auto">
                          <a:xfrm>
                            <a:off x="9362"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Rectangle 1658"/>
                        <wps:cNvSpPr>
                          <a:spLocks noChangeArrowheads="1"/>
                        </wps:cNvSpPr>
                        <wps:spPr bwMode="auto">
                          <a:xfrm>
                            <a:off x="9685" y="498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Rectangle 1659"/>
                        <wps:cNvSpPr>
                          <a:spLocks noChangeArrowheads="1"/>
                        </wps:cNvSpPr>
                        <wps:spPr bwMode="auto">
                          <a:xfrm>
                            <a:off x="9039"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Rectangle 1660"/>
                        <wps:cNvSpPr>
                          <a:spLocks noChangeArrowheads="1"/>
                        </wps:cNvSpPr>
                        <wps:spPr bwMode="auto">
                          <a:xfrm>
                            <a:off x="9362"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1661"/>
                        <wps:cNvSpPr>
                          <a:spLocks noChangeArrowheads="1"/>
                        </wps:cNvSpPr>
                        <wps:spPr bwMode="auto">
                          <a:xfrm>
                            <a:off x="9685" y="529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1662"/>
                        <wps:cNvSpPr>
                          <a:spLocks noChangeArrowheads="1"/>
                        </wps:cNvSpPr>
                        <wps:spPr bwMode="auto">
                          <a:xfrm>
                            <a:off x="9039"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Rectangle 1663"/>
                        <wps:cNvSpPr>
                          <a:spLocks noChangeArrowheads="1"/>
                        </wps:cNvSpPr>
                        <wps:spPr bwMode="auto">
                          <a:xfrm>
                            <a:off x="9362"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1664"/>
                        <wps:cNvSpPr>
                          <a:spLocks noChangeArrowheads="1"/>
                        </wps:cNvSpPr>
                        <wps:spPr bwMode="auto">
                          <a:xfrm>
                            <a:off x="9685" y="561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Rectangle 1665"/>
                        <wps:cNvSpPr>
                          <a:spLocks noChangeArrowheads="1"/>
                        </wps:cNvSpPr>
                        <wps:spPr bwMode="auto">
                          <a:xfrm>
                            <a:off x="9039"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Rectangle 1666"/>
                        <wps:cNvSpPr>
                          <a:spLocks noChangeArrowheads="1"/>
                        </wps:cNvSpPr>
                        <wps:spPr bwMode="auto">
                          <a:xfrm>
                            <a:off x="9362"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Rectangle 1667"/>
                        <wps:cNvSpPr>
                          <a:spLocks noChangeArrowheads="1"/>
                        </wps:cNvSpPr>
                        <wps:spPr bwMode="auto">
                          <a:xfrm>
                            <a:off x="9685" y="592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Rectangle 1668"/>
                        <wps:cNvSpPr>
                          <a:spLocks noChangeArrowheads="1"/>
                        </wps:cNvSpPr>
                        <wps:spPr bwMode="auto">
                          <a:xfrm>
                            <a:off x="9039"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Rectangle 1669"/>
                        <wps:cNvSpPr>
                          <a:spLocks noChangeArrowheads="1"/>
                        </wps:cNvSpPr>
                        <wps:spPr bwMode="auto">
                          <a:xfrm>
                            <a:off x="9362"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670"/>
                        <wps:cNvSpPr>
                          <a:spLocks noChangeArrowheads="1"/>
                        </wps:cNvSpPr>
                        <wps:spPr bwMode="auto">
                          <a:xfrm>
                            <a:off x="9685" y="623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Rectangle 1671"/>
                        <wps:cNvSpPr>
                          <a:spLocks noChangeArrowheads="1"/>
                        </wps:cNvSpPr>
                        <wps:spPr bwMode="auto">
                          <a:xfrm>
                            <a:off x="9039"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Rectangle 1672"/>
                        <wps:cNvSpPr>
                          <a:spLocks noChangeArrowheads="1"/>
                        </wps:cNvSpPr>
                        <wps:spPr bwMode="auto">
                          <a:xfrm>
                            <a:off x="9362"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Rectangle 1673"/>
                        <wps:cNvSpPr>
                          <a:spLocks noChangeArrowheads="1"/>
                        </wps:cNvSpPr>
                        <wps:spPr bwMode="auto">
                          <a:xfrm>
                            <a:off x="9685" y="654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Rectangle 1674"/>
                        <wps:cNvSpPr>
                          <a:spLocks noChangeArrowheads="1"/>
                        </wps:cNvSpPr>
                        <wps:spPr bwMode="auto">
                          <a:xfrm>
                            <a:off x="9039"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675"/>
                        <wps:cNvSpPr>
                          <a:spLocks noChangeArrowheads="1"/>
                        </wps:cNvSpPr>
                        <wps:spPr bwMode="auto">
                          <a:xfrm>
                            <a:off x="9362"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Rectangle 1676"/>
                        <wps:cNvSpPr>
                          <a:spLocks noChangeArrowheads="1"/>
                        </wps:cNvSpPr>
                        <wps:spPr bwMode="auto">
                          <a:xfrm>
                            <a:off x="9685" y="686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Rectangle 1677"/>
                        <wps:cNvSpPr>
                          <a:spLocks noChangeArrowheads="1"/>
                        </wps:cNvSpPr>
                        <wps:spPr bwMode="auto">
                          <a:xfrm>
                            <a:off x="9039"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Rectangle 1678"/>
                        <wps:cNvSpPr>
                          <a:spLocks noChangeArrowheads="1"/>
                        </wps:cNvSpPr>
                        <wps:spPr bwMode="auto">
                          <a:xfrm>
                            <a:off x="9362"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1679"/>
                        <wps:cNvSpPr>
                          <a:spLocks noChangeArrowheads="1"/>
                        </wps:cNvSpPr>
                        <wps:spPr bwMode="auto">
                          <a:xfrm>
                            <a:off x="9685" y="717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Rectangle 1680"/>
                        <wps:cNvSpPr>
                          <a:spLocks noChangeArrowheads="1"/>
                        </wps:cNvSpPr>
                        <wps:spPr bwMode="auto">
                          <a:xfrm>
                            <a:off x="964"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Rectangle 1681"/>
                        <wps:cNvSpPr>
                          <a:spLocks noChangeArrowheads="1"/>
                        </wps:cNvSpPr>
                        <wps:spPr bwMode="auto">
                          <a:xfrm>
                            <a:off x="1287"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Rectangle 1682"/>
                        <wps:cNvSpPr>
                          <a:spLocks noChangeArrowheads="1"/>
                        </wps:cNvSpPr>
                        <wps:spPr bwMode="auto">
                          <a:xfrm>
                            <a:off x="1610"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1683"/>
                        <wps:cNvSpPr>
                          <a:spLocks noChangeArrowheads="1"/>
                        </wps:cNvSpPr>
                        <wps:spPr bwMode="auto">
                          <a:xfrm>
                            <a:off x="1933"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Rectangle 1684"/>
                        <wps:cNvSpPr>
                          <a:spLocks noChangeArrowheads="1"/>
                        </wps:cNvSpPr>
                        <wps:spPr bwMode="auto">
                          <a:xfrm>
                            <a:off x="2256"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Rectangle 1685"/>
                        <wps:cNvSpPr>
                          <a:spLocks noChangeArrowheads="1"/>
                        </wps:cNvSpPr>
                        <wps:spPr bwMode="auto">
                          <a:xfrm>
                            <a:off x="2579"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686"/>
                        <wps:cNvSpPr>
                          <a:spLocks noChangeArrowheads="1"/>
                        </wps:cNvSpPr>
                        <wps:spPr bwMode="auto">
                          <a:xfrm>
                            <a:off x="2902"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Rectangle 1687"/>
                        <wps:cNvSpPr>
                          <a:spLocks noChangeArrowheads="1"/>
                        </wps:cNvSpPr>
                        <wps:spPr bwMode="auto">
                          <a:xfrm>
                            <a:off x="3225"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Rectangle 1688"/>
                        <wps:cNvSpPr>
                          <a:spLocks noChangeArrowheads="1"/>
                        </wps:cNvSpPr>
                        <wps:spPr bwMode="auto">
                          <a:xfrm>
                            <a:off x="3548"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Rectangle 1689"/>
                        <wps:cNvSpPr>
                          <a:spLocks noChangeArrowheads="1"/>
                        </wps:cNvSpPr>
                        <wps:spPr bwMode="auto">
                          <a:xfrm>
                            <a:off x="3871"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690"/>
                        <wps:cNvSpPr>
                          <a:spLocks noChangeArrowheads="1"/>
                        </wps:cNvSpPr>
                        <wps:spPr bwMode="auto">
                          <a:xfrm>
                            <a:off x="4194"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Rectangle 1691"/>
                        <wps:cNvSpPr>
                          <a:spLocks noChangeArrowheads="1"/>
                        </wps:cNvSpPr>
                        <wps:spPr bwMode="auto">
                          <a:xfrm>
                            <a:off x="4517"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Rectangle 1692"/>
                        <wps:cNvSpPr>
                          <a:spLocks noChangeArrowheads="1"/>
                        </wps:cNvSpPr>
                        <wps:spPr bwMode="auto">
                          <a:xfrm>
                            <a:off x="4840"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Rectangle 1693"/>
                        <wps:cNvSpPr>
                          <a:spLocks noChangeArrowheads="1"/>
                        </wps:cNvSpPr>
                        <wps:spPr bwMode="auto">
                          <a:xfrm>
                            <a:off x="5163"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1694"/>
                        <wps:cNvSpPr>
                          <a:spLocks noChangeArrowheads="1"/>
                        </wps:cNvSpPr>
                        <wps:spPr bwMode="auto">
                          <a:xfrm>
                            <a:off x="5486"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Rectangle 1695"/>
                        <wps:cNvSpPr>
                          <a:spLocks noChangeArrowheads="1"/>
                        </wps:cNvSpPr>
                        <wps:spPr bwMode="auto">
                          <a:xfrm>
                            <a:off x="5809"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Rectangle 1696"/>
                        <wps:cNvSpPr>
                          <a:spLocks noChangeArrowheads="1"/>
                        </wps:cNvSpPr>
                        <wps:spPr bwMode="auto">
                          <a:xfrm>
                            <a:off x="6132"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Rectangle 1697"/>
                        <wps:cNvSpPr>
                          <a:spLocks noChangeArrowheads="1"/>
                        </wps:cNvSpPr>
                        <wps:spPr bwMode="auto">
                          <a:xfrm>
                            <a:off x="6455"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Rectangle 1698"/>
                        <wps:cNvSpPr>
                          <a:spLocks noChangeArrowheads="1"/>
                        </wps:cNvSpPr>
                        <wps:spPr bwMode="auto">
                          <a:xfrm>
                            <a:off x="6778"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Rectangle 1699"/>
                        <wps:cNvSpPr>
                          <a:spLocks noChangeArrowheads="1"/>
                        </wps:cNvSpPr>
                        <wps:spPr bwMode="auto">
                          <a:xfrm>
                            <a:off x="7101"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Rectangle 1700"/>
                        <wps:cNvSpPr>
                          <a:spLocks noChangeArrowheads="1"/>
                        </wps:cNvSpPr>
                        <wps:spPr bwMode="auto">
                          <a:xfrm>
                            <a:off x="7424"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Rectangle 1701"/>
                        <wps:cNvSpPr>
                          <a:spLocks noChangeArrowheads="1"/>
                        </wps:cNvSpPr>
                        <wps:spPr bwMode="auto">
                          <a:xfrm>
                            <a:off x="7747"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Rectangle 1702"/>
                        <wps:cNvSpPr>
                          <a:spLocks noChangeArrowheads="1"/>
                        </wps:cNvSpPr>
                        <wps:spPr bwMode="auto">
                          <a:xfrm>
                            <a:off x="964"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Rectangle 1703"/>
                        <wps:cNvSpPr>
                          <a:spLocks noChangeArrowheads="1"/>
                        </wps:cNvSpPr>
                        <wps:spPr bwMode="auto">
                          <a:xfrm>
                            <a:off x="1287"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Rectangle 1704"/>
                        <wps:cNvSpPr>
                          <a:spLocks noChangeArrowheads="1"/>
                        </wps:cNvSpPr>
                        <wps:spPr bwMode="auto">
                          <a:xfrm>
                            <a:off x="1610"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Rectangle 1705"/>
                        <wps:cNvSpPr>
                          <a:spLocks noChangeArrowheads="1"/>
                        </wps:cNvSpPr>
                        <wps:spPr bwMode="auto">
                          <a:xfrm>
                            <a:off x="1933"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Rectangle 1706"/>
                        <wps:cNvSpPr>
                          <a:spLocks noChangeArrowheads="1"/>
                        </wps:cNvSpPr>
                        <wps:spPr bwMode="auto">
                          <a:xfrm>
                            <a:off x="2256"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Rectangle 1707"/>
                        <wps:cNvSpPr>
                          <a:spLocks noChangeArrowheads="1"/>
                        </wps:cNvSpPr>
                        <wps:spPr bwMode="auto">
                          <a:xfrm>
                            <a:off x="2579"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Rectangle 1708"/>
                        <wps:cNvSpPr>
                          <a:spLocks noChangeArrowheads="1"/>
                        </wps:cNvSpPr>
                        <wps:spPr bwMode="auto">
                          <a:xfrm>
                            <a:off x="2902"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Rectangle 1709"/>
                        <wps:cNvSpPr>
                          <a:spLocks noChangeArrowheads="1"/>
                        </wps:cNvSpPr>
                        <wps:spPr bwMode="auto">
                          <a:xfrm>
                            <a:off x="3225"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Rectangle 1710"/>
                        <wps:cNvSpPr>
                          <a:spLocks noChangeArrowheads="1"/>
                        </wps:cNvSpPr>
                        <wps:spPr bwMode="auto">
                          <a:xfrm>
                            <a:off x="3548"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Rectangle 1711"/>
                        <wps:cNvSpPr>
                          <a:spLocks noChangeArrowheads="1"/>
                        </wps:cNvSpPr>
                        <wps:spPr bwMode="auto">
                          <a:xfrm>
                            <a:off x="3871"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Rectangle 1712"/>
                        <wps:cNvSpPr>
                          <a:spLocks noChangeArrowheads="1"/>
                        </wps:cNvSpPr>
                        <wps:spPr bwMode="auto">
                          <a:xfrm>
                            <a:off x="4194"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Rectangle 1713"/>
                        <wps:cNvSpPr>
                          <a:spLocks noChangeArrowheads="1"/>
                        </wps:cNvSpPr>
                        <wps:spPr bwMode="auto">
                          <a:xfrm>
                            <a:off x="4517"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Rectangle 1714"/>
                        <wps:cNvSpPr>
                          <a:spLocks noChangeArrowheads="1"/>
                        </wps:cNvSpPr>
                        <wps:spPr bwMode="auto">
                          <a:xfrm>
                            <a:off x="4840"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Rectangle 1715"/>
                        <wps:cNvSpPr>
                          <a:spLocks noChangeArrowheads="1"/>
                        </wps:cNvSpPr>
                        <wps:spPr bwMode="auto">
                          <a:xfrm>
                            <a:off x="5163"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Rectangle 1716"/>
                        <wps:cNvSpPr>
                          <a:spLocks noChangeArrowheads="1"/>
                        </wps:cNvSpPr>
                        <wps:spPr bwMode="auto">
                          <a:xfrm>
                            <a:off x="5486"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Rectangle 1717"/>
                        <wps:cNvSpPr>
                          <a:spLocks noChangeArrowheads="1"/>
                        </wps:cNvSpPr>
                        <wps:spPr bwMode="auto">
                          <a:xfrm>
                            <a:off x="5809"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Rectangle 1718"/>
                        <wps:cNvSpPr>
                          <a:spLocks noChangeArrowheads="1"/>
                        </wps:cNvSpPr>
                        <wps:spPr bwMode="auto">
                          <a:xfrm>
                            <a:off x="6132"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Rectangle 1719"/>
                        <wps:cNvSpPr>
                          <a:spLocks noChangeArrowheads="1"/>
                        </wps:cNvSpPr>
                        <wps:spPr bwMode="auto">
                          <a:xfrm>
                            <a:off x="6455"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Rectangle 1720"/>
                        <wps:cNvSpPr>
                          <a:spLocks noChangeArrowheads="1"/>
                        </wps:cNvSpPr>
                        <wps:spPr bwMode="auto">
                          <a:xfrm>
                            <a:off x="6778"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Rectangle 1721"/>
                        <wps:cNvSpPr>
                          <a:spLocks noChangeArrowheads="1"/>
                        </wps:cNvSpPr>
                        <wps:spPr bwMode="auto">
                          <a:xfrm>
                            <a:off x="7101"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Rectangle 1722"/>
                        <wps:cNvSpPr>
                          <a:spLocks noChangeArrowheads="1"/>
                        </wps:cNvSpPr>
                        <wps:spPr bwMode="auto">
                          <a:xfrm>
                            <a:off x="7424"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Rectangle 1723"/>
                        <wps:cNvSpPr>
                          <a:spLocks noChangeArrowheads="1"/>
                        </wps:cNvSpPr>
                        <wps:spPr bwMode="auto">
                          <a:xfrm>
                            <a:off x="7747"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Rectangle 1724"/>
                        <wps:cNvSpPr>
                          <a:spLocks noChangeArrowheads="1"/>
                        </wps:cNvSpPr>
                        <wps:spPr bwMode="auto">
                          <a:xfrm>
                            <a:off x="964"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Rectangle 1725"/>
                        <wps:cNvSpPr>
                          <a:spLocks noChangeArrowheads="1"/>
                        </wps:cNvSpPr>
                        <wps:spPr bwMode="auto">
                          <a:xfrm>
                            <a:off x="1287"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Rectangle 1726"/>
                        <wps:cNvSpPr>
                          <a:spLocks noChangeArrowheads="1"/>
                        </wps:cNvSpPr>
                        <wps:spPr bwMode="auto">
                          <a:xfrm>
                            <a:off x="1610"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Rectangle 1727"/>
                        <wps:cNvSpPr>
                          <a:spLocks noChangeArrowheads="1"/>
                        </wps:cNvSpPr>
                        <wps:spPr bwMode="auto">
                          <a:xfrm>
                            <a:off x="1933"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Rectangle 1728"/>
                        <wps:cNvSpPr>
                          <a:spLocks noChangeArrowheads="1"/>
                        </wps:cNvSpPr>
                        <wps:spPr bwMode="auto">
                          <a:xfrm>
                            <a:off x="2256"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Rectangle 1729"/>
                        <wps:cNvSpPr>
                          <a:spLocks noChangeArrowheads="1"/>
                        </wps:cNvSpPr>
                        <wps:spPr bwMode="auto">
                          <a:xfrm>
                            <a:off x="2579"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Rectangle 1730"/>
                        <wps:cNvSpPr>
                          <a:spLocks noChangeArrowheads="1"/>
                        </wps:cNvSpPr>
                        <wps:spPr bwMode="auto">
                          <a:xfrm>
                            <a:off x="2902"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Rectangle 1731"/>
                        <wps:cNvSpPr>
                          <a:spLocks noChangeArrowheads="1"/>
                        </wps:cNvSpPr>
                        <wps:spPr bwMode="auto">
                          <a:xfrm>
                            <a:off x="3225"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Rectangle 1732"/>
                        <wps:cNvSpPr>
                          <a:spLocks noChangeArrowheads="1"/>
                        </wps:cNvSpPr>
                        <wps:spPr bwMode="auto">
                          <a:xfrm>
                            <a:off x="3548"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Rectangle 1733"/>
                        <wps:cNvSpPr>
                          <a:spLocks noChangeArrowheads="1"/>
                        </wps:cNvSpPr>
                        <wps:spPr bwMode="auto">
                          <a:xfrm>
                            <a:off x="3871"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Rectangle 1734"/>
                        <wps:cNvSpPr>
                          <a:spLocks noChangeArrowheads="1"/>
                        </wps:cNvSpPr>
                        <wps:spPr bwMode="auto">
                          <a:xfrm>
                            <a:off x="4194"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Rectangle 1735"/>
                        <wps:cNvSpPr>
                          <a:spLocks noChangeArrowheads="1"/>
                        </wps:cNvSpPr>
                        <wps:spPr bwMode="auto">
                          <a:xfrm>
                            <a:off x="4517"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Rectangle 1736"/>
                        <wps:cNvSpPr>
                          <a:spLocks noChangeArrowheads="1"/>
                        </wps:cNvSpPr>
                        <wps:spPr bwMode="auto">
                          <a:xfrm>
                            <a:off x="4840"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Rectangle 1737"/>
                        <wps:cNvSpPr>
                          <a:spLocks noChangeArrowheads="1"/>
                        </wps:cNvSpPr>
                        <wps:spPr bwMode="auto">
                          <a:xfrm>
                            <a:off x="5163"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Rectangle 1738"/>
                        <wps:cNvSpPr>
                          <a:spLocks noChangeArrowheads="1"/>
                        </wps:cNvSpPr>
                        <wps:spPr bwMode="auto">
                          <a:xfrm>
                            <a:off x="5486"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Rectangle 1739"/>
                        <wps:cNvSpPr>
                          <a:spLocks noChangeArrowheads="1"/>
                        </wps:cNvSpPr>
                        <wps:spPr bwMode="auto">
                          <a:xfrm>
                            <a:off x="5809"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Rectangle 1740"/>
                        <wps:cNvSpPr>
                          <a:spLocks noChangeArrowheads="1"/>
                        </wps:cNvSpPr>
                        <wps:spPr bwMode="auto">
                          <a:xfrm>
                            <a:off x="6132"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Rectangle 1741"/>
                        <wps:cNvSpPr>
                          <a:spLocks noChangeArrowheads="1"/>
                        </wps:cNvSpPr>
                        <wps:spPr bwMode="auto">
                          <a:xfrm>
                            <a:off x="6455"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Rectangle 1742"/>
                        <wps:cNvSpPr>
                          <a:spLocks noChangeArrowheads="1"/>
                        </wps:cNvSpPr>
                        <wps:spPr bwMode="auto">
                          <a:xfrm>
                            <a:off x="6778"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Rectangle 1743"/>
                        <wps:cNvSpPr>
                          <a:spLocks noChangeArrowheads="1"/>
                        </wps:cNvSpPr>
                        <wps:spPr bwMode="auto">
                          <a:xfrm>
                            <a:off x="7101"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Rectangle 1744"/>
                        <wps:cNvSpPr>
                          <a:spLocks noChangeArrowheads="1"/>
                        </wps:cNvSpPr>
                        <wps:spPr bwMode="auto">
                          <a:xfrm>
                            <a:off x="7424"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Rectangle 1745"/>
                        <wps:cNvSpPr>
                          <a:spLocks noChangeArrowheads="1"/>
                        </wps:cNvSpPr>
                        <wps:spPr bwMode="auto">
                          <a:xfrm>
                            <a:off x="7747"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Rectangle 1746"/>
                        <wps:cNvSpPr>
                          <a:spLocks noChangeArrowheads="1"/>
                        </wps:cNvSpPr>
                        <wps:spPr bwMode="auto">
                          <a:xfrm>
                            <a:off x="964"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Rectangle 1747"/>
                        <wps:cNvSpPr>
                          <a:spLocks noChangeArrowheads="1"/>
                        </wps:cNvSpPr>
                        <wps:spPr bwMode="auto">
                          <a:xfrm>
                            <a:off x="1287"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Rectangle 1748"/>
                        <wps:cNvSpPr>
                          <a:spLocks noChangeArrowheads="1"/>
                        </wps:cNvSpPr>
                        <wps:spPr bwMode="auto">
                          <a:xfrm>
                            <a:off x="1610"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Rectangle 1749"/>
                        <wps:cNvSpPr>
                          <a:spLocks noChangeArrowheads="1"/>
                        </wps:cNvSpPr>
                        <wps:spPr bwMode="auto">
                          <a:xfrm>
                            <a:off x="1933"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750"/>
                        <wps:cNvSpPr>
                          <a:spLocks noChangeArrowheads="1"/>
                        </wps:cNvSpPr>
                        <wps:spPr bwMode="auto">
                          <a:xfrm>
                            <a:off x="2256"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Rectangle 1751"/>
                        <wps:cNvSpPr>
                          <a:spLocks noChangeArrowheads="1"/>
                        </wps:cNvSpPr>
                        <wps:spPr bwMode="auto">
                          <a:xfrm>
                            <a:off x="2579"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Rectangle 1752"/>
                        <wps:cNvSpPr>
                          <a:spLocks noChangeArrowheads="1"/>
                        </wps:cNvSpPr>
                        <wps:spPr bwMode="auto">
                          <a:xfrm>
                            <a:off x="2902"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Rectangle 1753"/>
                        <wps:cNvSpPr>
                          <a:spLocks noChangeArrowheads="1"/>
                        </wps:cNvSpPr>
                        <wps:spPr bwMode="auto">
                          <a:xfrm>
                            <a:off x="3225"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Rectangle 1754"/>
                        <wps:cNvSpPr>
                          <a:spLocks noChangeArrowheads="1"/>
                        </wps:cNvSpPr>
                        <wps:spPr bwMode="auto">
                          <a:xfrm>
                            <a:off x="3548"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Rectangle 1755"/>
                        <wps:cNvSpPr>
                          <a:spLocks noChangeArrowheads="1"/>
                        </wps:cNvSpPr>
                        <wps:spPr bwMode="auto">
                          <a:xfrm>
                            <a:off x="3871"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Rectangle 1756"/>
                        <wps:cNvSpPr>
                          <a:spLocks noChangeArrowheads="1"/>
                        </wps:cNvSpPr>
                        <wps:spPr bwMode="auto">
                          <a:xfrm>
                            <a:off x="4194"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Rectangle 1757"/>
                        <wps:cNvSpPr>
                          <a:spLocks noChangeArrowheads="1"/>
                        </wps:cNvSpPr>
                        <wps:spPr bwMode="auto">
                          <a:xfrm>
                            <a:off x="4517"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Rectangle 1758"/>
                        <wps:cNvSpPr>
                          <a:spLocks noChangeArrowheads="1"/>
                        </wps:cNvSpPr>
                        <wps:spPr bwMode="auto">
                          <a:xfrm>
                            <a:off x="4840"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759"/>
                        <wps:cNvSpPr>
                          <a:spLocks noChangeArrowheads="1"/>
                        </wps:cNvSpPr>
                        <wps:spPr bwMode="auto">
                          <a:xfrm>
                            <a:off x="5163"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Rectangle 1760"/>
                        <wps:cNvSpPr>
                          <a:spLocks noChangeArrowheads="1"/>
                        </wps:cNvSpPr>
                        <wps:spPr bwMode="auto">
                          <a:xfrm>
                            <a:off x="5486"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Rectangle 1761"/>
                        <wps:cNvSpPr>
                          <a:spLocks noChangeArrowheads="1"/>
                        </wps:cNvSpPr>
                        <wps:spPr bwMode="auto">
                          <a:xfrm>
                            <a:off x="5809"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Rectangle 1762"/>
                        <wps:cNvSpPr>
                          <a:spLocks noChangeArrowheads="1"/>
                        </wps:cNvSpPr>
                        <wps:spPr bwMode="auto">
                          <a:xfrm>
                            <a:off x="6132"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Rectangle 1763"/>
                        <wps:cNvSpPr>
                          <a:spLocks noChangeArrowheads="1"/>
                        </wps:cNvSpPr>
                        <wps:spPr bwMode="auto">
                          <a:xfrm>
                            <a:off x="6455"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Rectangle 1764"/>
                        <wps:cNvSpPr>
                          <a:spLocks noChangeArrowheads="1"/>
                        </wps:cNvSpPr>
                        <wps:spPr bwMode="auto">
                          <a:xfrm>
                            <a:off x="6778"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Rectangle 1765"/>
                        <wps:cNvSpPr>
                          <a:spLocks noChangeArrowheads="1"/>
                        </wps:cNvSpPr>
                        <wps:spPr bwMode="auto">
                          <a:xfrm>
                            <a:off x="7101"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Rectangle 1766"/>
                        <wps:cNvSpPr>
                          <a:spLocks noChangeArrowheads="1"/>
                        </wps:cNvSpPr>
                        <wps:spPr bwMode="auto">
                          <a:xfrm>
                            <a:off x="7424"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Rectangle 1767"/>
                        <wps:cNvSpPr>
                          <a:spLocks noChangeArrowheads="1"/>
                        </wps:cNvSpPr>
                        <wps:spPr bwMode="auto">
                          <a:xfrm>
                            <a:off x="7747"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Rectangle 1768"/>
                        <wps:cNvSpPr>
                          <a:spLocks noChangeArrowheads="1"/>
                        </wps:cNvSpPr>
                        <wps:spPr bwMode="auto">
                          <a:xfrm>
                            <a:off x="964"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Rectangle 1769"/>
                        <wps:cNvSpPr>
                          <a:spLocks noChangeArrowheads="1"/>
                        </wps:cNvSpPr>
                        <wps:spPr bwMode="auto">
                          <a:xfrm>
                            <a:off x="1287"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Rectangle 1770"/>
                        <wps:cNvSpPr>
                          <a:spLocks noChangeArrowheads="1"/>
                        </wps:cNvSpPr>
                        <wps:spPr bwMode="auto">
                          <a:xfrm>
                            <a:off x="1610"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Rectangle 1771"/>
                        <wps:cNvSpPr>
                          <a:spLocks noChangeArrowheads="1"/>
                        </wps:cNvSpPr>
                        <wps:spPr bwMode="auto">
                          <a:xfrm>
                            <a:off x="1933"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Rectangle 1772"/>
                        <wps:cNvSpPr>
                          <a:spLocks noChangeArrowheads="1"/>
                        </wps:cNvSpPr>
                        <wps:spPr bwMode="auto">
                          <a:xfrm>
                            <a:off x="2256"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Rectangle 1773"/>
                        <wps:cNvSpPr>
                          <a:spLocks noChangeArrowheads="1"/>
                        </wps:cNvSpPr>
                        <wps:spPr bwMode="auto">
                          <a:xfrm>
                            <a:off x="2579"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Rectangle 1774"/>
                        <wps:cNvSpPr>
                          <a:spLocks noChangeArrowheads="1"/>
                        </wps:cNvSpPr>
                        <wps:spPr bwMode="auto">
                          <a:xfrm>
                            <a:off x="2902"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Rectangle 1775"/>
                        <wps:cNvSpPr>
                          <a:spLocks noChangeArrowheads="1"/>
                        </wps:cNvSpPr>
                        <wps:spPr bwMode="auto">
                          <a:xfrm>
                            <a:off x="3225"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Rectangle 1776"/>
                        <wps:cNvSpPr>
                          <a:spLocks noChangeArrowheads="1"/>
                        </wps:cNvSpPr>
                        <wps:spPr bwMode="auto">
                          <a:xfrm>
                            <a:off x="3548"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Rectangle 1777"/>
                        <wps:cNvSpPr>
                          <a:spLocks noChangeArrowheads="1"/>
                        </wps:cNvSpPr>
                        <wps:spPr bwMode="auto">
                          <a:xfrm>
                            <a:off x="3871"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Rectangle 1778"/>
                        <wps:cNvSpPr>
                          <a:spLocks noChangeArrowheads="1"/>
                        </wps:cNvSpPr>
                        <wps:spPr bwMode="auto">
                          <a:xfrm>
                            <a:off x="4194"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Rectangle 1779"/>
                        <wps:cNvSpPr>
                          <a:spLocks noChangeArrowheads="1"/>
                        </wps:cNvSpPr>
                        <wps:spPr bwMode="auto">
                          <a:xfrm>
                            <a:off x="4517"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Rectangle 1780"/>
                        <wps:cNvSpPr>
                          <a:spLocks noChangeArrowheads="1"/>
                        </wps:cNvSpPr>
                        <wps:spPr bwMode="auto">
                          <a:xfrm>
                            <a:off x="4840"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Rectangle 1781"/>
                        <wps:cNvSpPr>
                          <a:spLocks noChangeArrowheads="1"/>
                        </wps:cNvSpPr>
                        <wps:spPr bwMode="auto">
                          <a:xfrm>
                            <a:off x="5163"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Rectangle 1782"/>
                        <wps:cNvSpPr>
                          <a:spLocks noChangeArrowheads="1"/>
                        </wps:cNvSpPr>
                        <wps:spPr bwMode="auto">
                          <a:xfrm>
                            <a:off x="5486"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Rectangle 1783"/>
                        <wps:cNvSpPr>
                          <a:spLocks noChangeArrowheads="1"/>
                        </wps:cNvSpPr>
                        <wps:spPr bwMode="auto">
                          <a:xfrm>
                            <a:off x="5809"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Rectangle 1784"/>
                        <wps:cNvSpPr>
                          <a:spLocks noChangeArrowheads="1"/>
                        </wps:cNvSpPr>
                        <wps:spPr bwMode="auto">
                          <a:xfrm>
                            <a:off x="6132"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Rectangle 1785"/>
                        <wps:cNvSpPr>
                          <a:spLocks noChangeArrowheads="1"/>
                        </wps:cNvSpPr>
                        <wps:spPr bwMode="auto">
                          <a:xfrm>
                            <a:off x="6455"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Rectangle 1786"/>
                        <wps:cNvSpPr>
                          <a:spLocks noChangeArrowheads="1"/>
                        </wps:cNvSpPr>
                        <wps:spPr bwMode="auto">
                          <a:xfrm>
                            <a:off x="6778"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Rectangle 1787"/>
                        <wps:cNvSpPr>
                          <a:spLocks noChangeArrowheads="1"/>
                        </wps:cNvSpPr>
                        <wps:spPr bwMode="auto">
                          <a:xfrm>
                            <a:off x="7101"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Rectangle 1788"/>
                        <wps:cNvSpPr>
                          <a:spLocks noChangeArrowheads="1"/>
                        </wps:cNvSpPr>
                        <wps:spPr bwMode="auto">
                          <a:xfrm>
                            <a:off x="7424"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789"/>
                        <wps:cNvSpPr>
                          <a:spLocks noChangeArrowheads="1"/>
                        </wps:cNvSpPr>
                        <wps:spPr bwMode="auto">
                          <a:xfrm>
                            <a:off x="7747"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Rectangle 1790"/>
                        <wps:cNvSpPr>
                          <a:spLocks noChangeArrowheads="1"/>
                        </wps:cNvSpPr>
                        <wps:spPr bwMode="auto">
                          <a:xfrm>
                            <a:off x="964"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791"/>
                        <wps:cNvSpPr>
                          <a:spLocks noChangeArrowheads="1"/>
                        </wps:cNvSpPr>
                        <wps:spPr bwMode="auto">
                          <a:xfrm>
                            <a:off x="1287"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Rectangle 1792"/>
                        <wps:cNvSpPr>
                          <a:spLocks noChangeArrowheads="1"/>
                        </wps:cNvSpPr>
                        <wps:spPr bwMode="auto">
                          <a:xfrm>
                            <a:off x="1610"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Rectangle 1793"/>
                        <wps:cNvSpPr>
                          <a:spLocks noChangeArrowheads="1"/>
                        </wps:cNvSpPr>
                        <wps:spPr bwMode="auto">
                          <a:xfrm>
                            <a:off x="1933"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Rectangle 1794"/>
                        <wps:cNvSpPr>
                          <a:spLocks noChangeArrowheads="1"/>
                        </wps:cNvSpPr>
                        <wps:spPr bwMode="auto">
                          <a:xfrm>
                            <a:off x="2256"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795"/>
                        <wps:cNvSpPr>
                          <a:spLocks noChangeArrowheads="1"/>
                        </wps:cNvSpPr>
                        <wps:spPr bwMode="auto">
                          <a:xfrm>
                            <a:off x="2579"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Rectangle 1796"/>
                        <wps:cNvSpPr>
                          <a:spLocks noChangeArrowheads="1"/>
                        </wps:cNvSpPr>
                        <wps:spPr bwMode="auto">
                          <a:xfrm>
                            <a:off x="2902"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797"/>
                        <wps:cNvSpPr>
                          <a:spLocks noChangeArrowheads="1"/>
                        </wps:cNvSpPr>
                        <wps:spPr bwMode="auto">
                          <a:xfrm>
                            <a:off x="3225"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Rectangle 1798"/>
                        <wps:cNvSpPr>
                          <a:spLocks noChangeArrowheads="1"/>
                        </wps:cNvSpPr>
                        <wps:spPr bwMode="auto">
                          <a:xfrm>
                            <a:off x="3548"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Rectangle 1799"/>
                        <wps:cNvSpPr>
                          <a:spLocks noChangeArrowheads="1"/>
                        </wps:cNvSpPr>
                        <wps:spPr bwMode="auto">
                          <a:xfrm>
                            <a:off x="3871"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Rectangle 1800"/>
                        <wps:cNvSpPr>
                          <a:spLocks noChangeArrowheads="1"/>
                        </wps:cNvSpPr>
                        <wps:spPr bwMode="auto">
                          <a:xfrm>
                            <a:off x="4194"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Rectangle 1801"/>
                        <wps:cNvSpPr>
                          <a:spLocks noChangeArrowheads="1"/>
                        </wps:cNvSpPr>
                        <wps:spPr bwMode="auto">
                          <a:xfrm>
                            <a:off x="4517"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Rectangle 1802"/>
                        <wps:cNvSpPr>
                          <a:spLocks noChangeArrowheads="1"/>
                        </wps:cNvSpPr>
                        <wps:spPr bwMode="auto">
                          <a:xfrm>
                            <a:off x="4840"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Rectangle 1803"/>
                        <wps:cNvSpPr>
                          <a:spLocks noChangeArrowheads="1"/>
                        </wps:cNvSpPr>
                        <wps:spPr bwMode="auto">
                          <a:xfrm>
                            <a:off x="5486"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92" name="Group 1804"/>
                        <wpg:cNvGrpSpPr>
                          <a:grpSpLocks/>
                        </wpg:cNvGrpSpPr>
                        <wpg:grpSpPr bwMode="auto">
                          <a:xfrm>
                            <a:off x="5163" y="9051"/>
                            <a:ext cx="969" cy="312"/>
                            <a:chOff x="5163" y="9051"/>
                            <a:chExt cx="969" cy="312"/>
                          </a:xfrm>
                        </wpg:grpSpPr>
                        <wps:wsp>
                          <wps:cNvPr id="1893" name="Rectangle 1805"/>
                          <wps:cNvSpPr>
                            <a:spLocks noChangeArrowheads="1"/>
                          </wps:cNvSpPr>
                          <wps:spPr bwMode="auto">
                            <a:xfrm>
                              <a:off x="5163"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Rectangle 1806"/>
                          <wps:cNvSpPr>
                            <a:spLocks noChangeArrowheads="1"/>
                          </wps:cNvSpPr>
                          <wps:spPr bwMode="auto">
                            <a:xfrm>
                              <a:off x="5809"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95" name="Rectangle 1807"/>
                        <wps:cNvSpPr>
                          <a:spLocks noChangeArrowheads="1"/>
                        </wps:cNvSpPr>
                        <wps:spPr bwMode="auto">
                          <a:xfrm>
                            <a:off x="6132"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Rectangle 1808"/>
                        <wps:cNvSpPr>
                          <a:spLocks noChangeArrowheads="1"/>
                        </wps:cNvSpPr>
                        <wps:spPr bwMode="auto">
                          <a:xfrm>
                            <a:off x="6455"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Rectangle 1809"/>
                        <wps:cNvSpPr>
                          <a:spLocks noChangeArrowheads="1"/>
                        </wps:cNvSpPr>
                        <wps:spPr bwMode="auto">
                          <a:xfrm>
                            <a:off x="6778"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Rectangle 1810"/>
                        <wps:cNvSpPr>
                          <a:spLocks noChangeArrowheads="1"/>
                        </wps:cNvSpPr>
                        <wps:spPr bwMode="auto">
                          <a:xfrm>
                            <a:off x="7101"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Rectangle 1811"/>
                        <wps:cNvSpPr>
                          <a:spLocks noChangeArrowheads="1"/>
                        </wps:cNvSpPr>
                        <wps:spPr bwMode="auto">
                          <a:xfrm>
                            <a:off x="7424"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Rectangle 1812"/>
                        <wps:cNvSpPr>
                          <a:spLocks noChangeArrowheads="1"/>
                        </wps:cNvSpPr>
                        <wps:spPr bwMode="auto">
                          <a:xfrm>
                            <a:off x="7747"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Rectangle 1813"/>
                        <wps:cNvSpPr>
                          <a:spLocks noChangeArrowheads="1"/>
                        </wps:cNvSpPr>
                        <wps:spPr bwMode="auto">
                          <a:xfrm>
                            <a:off x="964"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Rectangle 1814"/>
                        <wps:cNvSpPr>
                          <a:spLocks noChangeArrowheads="1"/>
                        </wps:cNvSpPr>
                        <wps:spPr bwMode="auto">
                          <a:xfrm>
                            <a:off x="1287"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Rectangle 1815"/>
                        <wps:cNvSpPr>
                          <a:spLocks noChangeArrowheads="1"/>
                        </wps:cNvSpPr>
                        <wps:spPr bwMode="auto">
                          <a:xfrm>
                            <a:off x="1610"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Rectangle 1816"/>
                        <wps:cNvSpPr>
                          <a:spLocks noChangeArrowheads="1"/>
                        </wps:cNvSpPr>
                        <wps:spPr bwMode="auto">
                          <a:xfrm>
                            <a:off x="1933"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Rectangle 1817"/>
                        <wps:cNvSpPr>
                          <a:spLocks noChangeArrowheads="1"/>
                        </wps:cNvSpPr>
                        <wps:spPr bwMode="auto">
                          <a:xfrm>
                            <a:off x="2256"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Rectangle 1818"/>
                        <wps:cNvSpPr>
                          <a:spLocks noChangeArrowheads="1"/>
                        </wps:cNvSpPr>
                        <wps:spPr bwMode="auto">
                          <a:xfrm>
                            <a:off x="2579"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Rectangle 1819"/>
                        <wps:cNvSpPr>
                          <a:spLocks noChangeArrowheads="1"/>
                        </wps:cNvSpPr>
                        <wps:spPr bwMode="auto">
                          <a:xfrm>
                            <a:off x="2902"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820"/>
                        <wps:cNvSpPr>
                          <a:spLocks noChangeArrowheads="1"/>
                        </wps:cNvSpPr>
                        <wps:spPr bwMode="auto">
                          <a:xfrm>
                            <a:off x="3225"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Rectangle 1821"/>
                        <wps:cNvSpPr>
                          <a:spLocks noChangeArrowheads="1"/>
                        </wps:cNvSpPr>
                        <wps:spPr bwMode="auto">
                          <a:xfrm>
                            <a:off x="3548"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Rectangle 1822"/>
                        <wps:cNvSpPr>
                          <a:spLocks noChangeArrowheads="1"/>
                        </wps:cNvSpPr>
                        <wps:spPr bwMode="auto">
                          <a:xfrm>
                            <a:off x="3871"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Rectangle 1823"/>
                        <wps:cNvSpPr>
                          <a:spLocks noChangeArrowheads="1"/>
                        </wps:cNvSpPr>
                        <wps:spPr bwMode="auto">
                          <a:xfrm>
                            <a:off x="4194"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Rectangle 1824"/>
                        <wps:cNvSpPr>
                          <a:spLocks noChangeArrowheads="1"/>
                        </wps:cNvSpPr>
                        <wps:spPr bwMode="auto">
                          <a:xfrm>
                            <a:off x="4517"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Rectangle 1825"/>
                        <wps:cNvSpPr>
                          <a:spLocks noChangeArrowheads="1"/>
                        </wps:cNvSpPr>
                        <wps:spPr bwMode="auto">
                          <a:xfrm>
                            <a:off x="4840"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Rectangle 1826"/>
                        <wps:cNvSpPr>
                          <a:spLocks noChangeArrowheads="1"/>
                        </wps:cNvSpPr>
                        <wps:spPr bwMode="auto">
                          <a:xfrm>
                            <a:off x="5163"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Rectangle 1827"/>
                        <wps:cNvSpPr>
                          <a:spLocks noChangeArrowheads="1"/>
                        </wps:cNvSpPr>
                        <wps:spPr bwMode="auto">
                          <a:xfrm>
                            <a:off x="5486"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Rectangle 1828"/>
                        <wps:cNvSpPr>
                          <a:spLocks noChangeArrowheads="1"/>
                        </wps:cNvSpPr>
                        <wps:spPr bwMode="auto">
                          <a:xfrm>
                            <a:off x="5809"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Rectangle 1829"/>
                        <wps:cNvSpPr>
                          <a:spLocks noChangeArrowheads="1"/>
                        </wps:cNvSpPr>
                        <wps:spPr bwMode="auto">
                          <a:xfrm>
                            <a:off x="6132"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Rectangle 1830"/>
                        <wps:cNvSpPr>
                          <a:spLocks noChangeArrowheads="1"/>
                        </wps:cNvSpPr>
                        <wps:spPr bwMode="auto">
                          <a:xfrm>
                            <a:off x="6455"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Rectangle 1831"/>
                        <wps:cNvSpPr>
                          <a:spLocks noChangeArrowheads="1"/>
                        </wps:cNvSpPr>
                        <wps:spPr bwMode="auto">
                          <a:xfrm>
                            <a:off x="6778"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1832"/>
                        <wps:cNvSpPr>
                          <a:spLocks noChangeArrowheads="1"/>
                        </wps:cNvSpPr>
                        <wps:spPr bwMode="auto">
                          <a:xfrm>
                            <a:off x="7101"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Rectangle 1833"/>
                        <wps:cNvSpPr>
                          <a:spLocks noChangeArrowheads="1"/>
                        </wps:cNvSpPr>
                        <wps:spPr bwMode="auto">
                          <a:xfrm>
                            <a:off x="7424"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Rectangle 1834"/>
                        <wps:cNvSpPr>
                          <a:spLocks noChangeArrowheads="1"/>
                        </wps:cNvSpPr>
                        <wps:spPr bwMode="auto">
                          <a:xfrm>
                            <a:off x="7747"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Rectangle 1835"/>
                        <wps:cNvSpPr>
                          <a:spLocks noChangeArrowheads="1"/>
                        </wps:cNvSpPr>
                        <wps:spPr bwMode="auto">
                          <a:xfrm>
                            <a:off x="964"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Rectangle 1836"/>
                        <wps:cNvSpPr>
                          <a:spLocks noChangeArrowheads="1"/>
                        </wps:cNvSpPr>
                        <wps:spPr bwMode="auto">
                          <a:xfrm>
                            <a:off x="1287"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Rectangle 1837"/>
                        <wps:cNvSpPr>
                          <a:spLocks noChangeArrowheads="1"/>
                        </wps:cNvSpPr>
                        <wps:spPr bwMode="auto">
                          <a:xfrm>
                            <a:off x="1610"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Rectangle 1838"/>
                        <wps:cNvSpPr>
                          <a:spLocks noChangeArrowheads="1"/>
                        </wps:cNvSpPr>
                        <wps:spPr bwMode="auto">
                          <a:xfrm>
                            <a:off x="1933"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Rectangle 1839"/>
                        <wps:cNvSpPr>
                          <a:spLocks noChangeArrowheads="1"/>
                        </wps:cNvSpPr>
                        <wps:spPr bwMode="auto">
                          <a:xfrm>
                            <a:off x="2256"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Rectangle 1840"/>
                        <wps:cNvSpPr>
                          <a:spLocks noChangeArrowheads="1"/>
                        </wps:cNvSpPr>
                        <wps:spPr bwMode="auto">
                          <a:xfrm>
                            <a:off x="2579"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Rectangle 1841"/>
                        <wps:cNvSpPr>
                          <a:spLocks noChangeArrowheads="1"/>
                        </wps:cNvSpPr>
                        <wps:spPr bwMode="auto">
                          <a:xfrm>
                            <a:off x="2902"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Rectangle 1842"/>
                        <wps:cNvSpPr>
                          <a:spLocks noChangeArrowheads="1"/>
                        </wps:cNvSpPr>
                        <wps:spPr bwMode="auto">
                          <a:xfrm>
                            <a:off x="3225"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Rectangle 1843"/>
                        <wps:cNvSpPr>
                          <a:spLocks noChangeArrowheads="1"/>
                        </wps:cNvSpPr>
                        <wps:spPr bwMode="auto">
                          <a:xfrm>
                            <a:off x="3548"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1844"/>
                        <wps:cNvSpPr>
                          <a:spLocks noChangeArrowheads="1"/>
                        </wps:cNvSpPr>
                        <wps:spPr bwMode="auto">
                          <a:xfrm>
                            <a:off x="3871"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Rectangle 1845"/>
                        <wps:cNvSpPr>
                          <a:spLocks noChangeArrowheads="1"/>
                        </wps:cNvSpPr>
                        <wps:spPr bwMode="auto">
                          <a:xfrm>
                            <a:off x="4194"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Rectangle 1846"/>
                        <wps:cNvSpPr>
                          <a:spLocks noChangeArrowheads="1"/>
                        </wps:cNvSpPr>
                        <wps:spPr bwMode="auto">
                          <a:xfrm>
                            <a:off x="4517"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Rectangle 1847"/>
                        <wps:cNvSpPr>
                          <a:spLocks noChangeArrowheads="1"/>
                        </wps:cNvSpPr>
                        <wps:spPr bwMode="auto">
                          <a:xfrm>
                            <a:off x="4840"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Rectangle 1848"/>
                        <wps:cNvSpPr>
                          <a:spLocks noChangeArrowheads="1"/>
                        </wps:cNvSpPr>
                        <wps:spPr bwMode="auto">
                          <a:xfrm>
                            <a:off x="5163"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Rectangle 1849"/>
                        <wps:cNvSpPr>
                          <a:spLocks noChangeArrowheads="1"/>
                        </wps:cNvSpPr>
                        <wps:spPr bwMode="auto">
                          <a:xfrm>
                            <a:off x="5486"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1850"/>
                        <wps:cNvSpPr>
                          <a:spLocks noChangeArrowheads="1"/>
                        </wps:cNvSpPr>
                        <wps:spPr bwMode="auto">
                          <a:xfrm>
                            <a:off x="5809"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Rectangle 1851"/>
                        <wps:cNvSpPr>
                          <a:spLocks noChangeArrowheads="1"/>
                        </wps:cNvSpPr>
                        <wps:spPr bwMode="auto">
                          <a:xfrm>
                            <a:off x="6132"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Rectangle 1852"/>
                        <wps:cNvSpPr>
                          <a:spLocks noChangeArrowheads="1"/>
                        </wps:cNvSpPr>
                        <wps:spPr bwMode="auto">
                          <a:xfrm>
                            <a:off x="6455"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Rectangle 1853"/>
                        <wps:cNvSpPr>
                          <a:spLocks noChangeArrowheads="1"/>
                        </wps:cNvSpPr>
                        <wps:spPr bwMode="auto">
                          <a:xfrm>
                            <a:off x="6778"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Rectangle 1854"/>
                        <wps:cNvSpPr>
                          <a:spLocks noChangeArrowheads="1"/>
                        </wps:cNvSpPr>
                        <wps:spPr bwMode="auto">
                          <a:xfrm>
                            <a:off x="7101"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Rectangle 1855"/>
                        <wps:cNvSpPr>
                          <a:spLocks noChangeArrowheads="1"/>
                        </wps:cNvSpPr>
                        <wps:spPr bwMode="auto">
                          <a:xfrm>
                            <a:off x="7424"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1856"/>
                        <wps:cNvSpPr>
                          <a:spLocks noChangeArrowheads="1"/>
                        </wps:cNvSpPr>
                        <wps:spPr bwMode="auto">
                          <a:xfrm>
                            <a:off x="7747"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Rectangle 1857"/>
                        <wps:cNvSpPr>
                          <a:spLocks noChangeArrowheads="1"/>
                        </wps:cNvSpPr>
                        <wps:spPr bwMode="auto">
                          <a:xfrm>
                            <a:off x="964"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Rectangle 1858"/>
                        <wps:cNvSpPr>
                          <a:spLocks noChangeArrowheads="1"/>
                        </wps:cNvSpPr>
                        <wps:spPr bwMode="auto">
                          <a:xfrm>
                            <a:off x="1287"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Rectangle 1859"/>
                        <wps:cNvSpPr>
                          <a:spLocks noChangeArrowheads="1"/>
                        </wps:cNvSpPr>
                        <wps:spPr bwMode="auto">
                          <a:xfrm>
                            <a:off x="1610"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Rectangle 1860"/>
                        <wps:cNvSpPr>
                          <a:spLocks noChangeArrowheads="1"/>
                        </wps:cNvSpPr>
                        <wps:spPr bwMode="auto">
                          <a:xfrm>
                            <a:off x="1933"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861"/>
                        <wps:cNvSpPr>
                          <a:spLocks noChangeArrowheads="1"/>
                        </wps:cNvSpPr>
                        <wps:spPr bwMode="auto">
                          <a:xfrm>
                            <a:off x="2256"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Rectangle 1862"/>
                        <wps:cNvSpPr>
                          <a:spLocks noChangeArrowheads="1"/>
                        </wps:cNvSpPr>
                        <wps:spPr bwMode="auto">
                          <a:xfrm>
                            <a:off x="2579"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Rectangle 1863"/>
                        <wps:cNvSpPr>
                          <a:spLocks noChangeArrowheads="1"/>
                        </wps:cNvSpPr>
                        <wps:spPr bwMode="auto">
                          <a:xfrm>
                            <a:off x="2902"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Rectangle 1864"/>
                        <wps:cNvSpPr>
                          <a:spLocks noChangeArrowheads="1"/>
                        </wps:cNvSpPr>
                        <wps:spPr bwMode="auto">
                          <a:xfrm>
                            <a:off x="3225"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Rectangle 1865"/>
                        <wps:cNvSpPr>
                          <a:spLocks noChangeArrowheads="1"/>
                        </wps:cNvSpPr>
                        <wps:spPr bwMode="auto">
                          <a:xfrm>
                            <a:off x="3548"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Rectangle 1866"/>
                        <wps:cNvSpPr>
                          <a:spLocks noChangeArrowheads="1"/>
                        </wps:cNvSpPr>
                        <wps:spPr bwMode="auto">
                          <a:xfrm>
                            <a:off x="3871"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Rectangle 1867"/>
                        <wps:cNvSpPr>
                          <a:spLocks noChangeArrowheads="1"/>
                        </wps:cNvSpPr>
                        <wps:spPr bwMode="auto">
                          <a:xfrm>
                            <a:off x="4194"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Rectangle 1868"/>
                        <wps:cNvSpPr>
                          <a:spLocks noChangeArrowheads="1"/>
                        </wps:cNvSpPr>
                        <wps:spPr bwMode="auto">
                          <a:xfrm>
                            <a:off x="4517"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Rectangle 1869"/>
                        <wps:cNvSpPr>
                          <a:spLocks noChangeArrowheads="1"/>
                        </wps:cNvSpPr>
                        <wps:spPr bwMode="auto">
                          <a:xfrm>
                            <a:off x="4840"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Rectangle 1870"/>
                        <wps:cNvSpPr>
                          <a:spLocks noChangeArrowheads="1"/>
                        </wps:cNvSpPr>
                        <wps:spPr bwMode="auto">
                          <a:xfrm>
                            <a:off x="5163"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Rectangle 1871"/>
                        <wps:cNvSpPr>
                          <a:spLocks noChangeArrowheads="1"/>
                        </wps:cNvSpPr>
                        <wps:spPr bwMode="auto">
                          <a:xfrm>
                            <a:off x="5486"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Rectangle 1872"/>
                        <wps:cNvSpPr>
                          <a:spLocks noChangeArrowheads="1"/>
                        </wps:cNvSpPr>
                        <wps:spPr bwMode="auto">
                          <a:xfrm>
                            <a:off x="5809"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Rectangle 1873"/>
                        <wps:cNvSpPr>
                          <a:spLocks noChangeArrowheads="1"/>
                        </wps:cNvSpPr>
                        <wps:spPr bwMode="auto">
                          <a:xfrm>
                            <a:off x="6132"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Rectangle 1874"/>
                        <wps:cNvSpPr>
                          <a:spLocks noChangeArrowheads="1"/>
                        </wps:cNvSpPr>
                        <wps:spPr bwMode="auto">
                          <a:xfrm>
                            <a:off x="6455"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Rectangle 1875"/>
                        <wps:cNvSpPr>
                          <a:spLocks noChangeArrowheads="1"/>
                        </wps:cNvSpPr>
                        <wps:spPr bwMode="auto">
                          <a:xfrm>
                            <a:off x="6778"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Rectangle 1876"/>
                        <wps:cNvSpPr>
                          <a:spLocks noChangeArrowheads="1"/>
                        </wps:cNvSpPr>
                        <wps:spPr bwMode="auto">
                          <a:xfrm>
                            <a:off x="7101"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Rectangle 1877"/>
                        <wps:cNvSpPr>
                          <a:spLocks noChangeArrowheads="1"/>
                        </wps:cNvSpPr>
                        <wps:spPr bwMode="auto">
                          <a:xfrm>
                            <a:off x="7424"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Rectangle 1878"/>
                        <wps:cNvSpPr>
                          <a:spLocks noChangeArrowheads="1"/>
                        </wps:cNvSpPr>
                        <wps:spPr bwMode="auto">
                          <a:xfrm>
                            <a:off x="7747"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Rectangle 1879"/>
                        <wps:cNvSpPr>
                          <a:spLocks noChangeArrowheads="1"/>
                        </wps:cNvSpPr>
                        <wps:spPr bwMode="auto">
                          <a:xfrm>
                            <a:off x="964"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Rectangle 1880"/>
                        <wps:cNvSpPr>
                          <a:spLocks noChangeArrowheads="1"/>
                        </wps:cNvSpPr>
                        <wps:spPr bwMode="auto">
                          <a:xfrm>
                            <a:off x="1287"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Rectangle 1881"/>
                        <wps:cNvSpPr>
                          <a:spLocks noChangeArrowheads="1"/>
                        </wps:cNvSpPr>
                        <wps:spPr bwMode="auto">
                          <a:xfrm>
                            <a:off x="1610"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Rectangle 1882"/>
                        <wps:cNvSpPr>
                          <a:spLocks noChangeArrowheads="1"/>
                        </wps:cNvSpPr>
                        <wps:spPr bwMode="auto">
                          <a:xfrm>
                            <a:off x="1933"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Rectangle 1883"/>
                        <wps:cNvSpPr>
                          <a:spLocks noChangeArrowheads="1"/>
                        </wps:cNvSpPr>
                        <wps:spPr bwMode="auto">
                          <a:xfrm>
                            <a:off x="2256"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Rectangle 1884"/>
                        <wps:cNvSpPr>
                          <a:spLocks noChangeArrowheads="1"/>
                        </wps:cNvSpPr>
                        <wps:spPr bwMode="auto">
                          <a:xfrm>
                            <a:off x="2579"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Rectangle 1885"/>
                        <wps:cNvSpPr>
                          <a:spLocks noChangeArrowheads="1"/>
                        </wps:cNvSpPr>
                        <wps:spPr bwMode="auto">
                          <a:xfrm>
                            <a:off x="2902"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Rectangle 1886"/>
                        <wps:cNvSpPr>
                          <a:spLocks noChangeArrowheads="1"/>
                        </wps:cNvSpPr>
                        <wps:spPr bwMode="auto">
                          <a:xfrm>
                            <a:off x="3225"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Rectangle 1887"/>
                        <wps:cNvSpPr>
                          <a:spLocks noChangeArrowheads="1"/>
                        </wps:cNvSpPr>
                        <wps:spPr bwMode="auto">
                          <a:xfrm>
                            <a:off x="3548"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Rectangle 1888"/>
                        <wps:cNvSpPr>
                          <a:spLocks noChangeArrowheads="1"/>
                        </wps:cNvSpPr>
                        <wps:spPr bwMode="auto">
                          <a:xfrm>
                            <a:off x="3871"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Rectangle 1889"/>
                        <wps:cNvSpPr>
                          <a:spLocks noChangeArrowheads="1"/>
                        </wps:cNvSpPr>
                        <wps:spPr bwMode="auto">
                          <a:xfrm>
                            <a:off x="4194"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Rectangle 1890"/>
                        <wps:cNvSpPr>
                          <a:spLocks noChangeArrowheads="1"/>
                        </wps:cNvSpPr>
                        <wps:spPr bwMode="auto">
                          <a:xfrm>
                            <a:off x="4517"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Rectangle 1891"/>
                        <wps:cNvSpPr>
                          <a:spLocks noChangeArrowheads="1"/>
                        </wps:cNvSpPr>
                        <wps:spPr bwMode="auto">
                          <a:xfrm>
                            <a:off x="4840"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Rectangle 1892"/>
                        <wps:cNvSpPr>
                          <a:spLocks noChangeArrowheads="1"/>
                        </wps:cNvSpPr>
                        <wps:spPr bwMode="auto">
                          <a:xfrm>
                            <a:off x="5163"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Rectangle 1893"/>
                        <wps:cNvSpPr>
                          <a:spLocks noChangeArrowheads="1"/>
                        </wps:cNvSpPr>
                        <wps:spPr bwMode="auto">
                          <a:xfrm>
                            <a:off x="5486"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Rectangle 1894"/>
                        <wps:cNvSpPr>
                          <a:spLocks noChangeArrowheads="1"/>
                        </wps:cNvSpPr>
                        <wps:spPr bwMode="auto">
                          <a:xfrm>
                            <a:off x="5809"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Rectangle 1895"/>
                        <wps:cNvSpPr>
                          <a:spLocks noChangeArrowheads="1"/>
                        </wps:cNvSpPr>
                        <wps:spPr bwMode="auto">
                          <a:xfrm>
                            <a:off x="6132"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Rectangle 1896"/>
                        <wps:cNvSpPr>
                          <a:spLocks noChangeArrowheads="1"/>
                        </wps:cNvSpPr>
                        <wps:spPr bwMode="auto">
                          <a:xfrm>
                            <a:off x="6455"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Rectangle 1897"/>
                        <wps:cNvSpPr>
                          <a:spLocks noChangeArrowheads="1"/>
                        </wps:cNvSpPr>
                        <wps:spPr bwMode="auto">
                          <a:xfrm>
                            <a:off x="6778"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Rectangle 1898"/>
                        <wps:cNvSpPr>
                          <a:spLocks noChangeArrowheads="1"/>
                        </wps:cNvSpPr>
                        <wps:spPr bwMode="auto">
                          <a:xfrm>
                            <a:off x="7101"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Rectangle 1899"/>
                        <wps:cNvSpPr>
                          <a:spLocks noChangeArrowheads="1"/>
                        </wps:cNvSpPr>
                        <wps:spPr bwMode="auto">
                          <a:xfrm>
                            <a:off x="7424"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Rectangle 1900"/>
                        <wps:cNvSpPr>
                          <a:spLocks noChangeArrowheads="1"/>
                        </wps:cNvSpPr>
                        <wps:spPr bwMode="auto">
                          <a:xfrm>
                            <a:off x="7747"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Rectangle 1901"/>
                        <wps:cNvSpPr>
                          <a:spLocks noChangeArrowheads="1"/>
                        </wps:cNvSpPr>
                        <wps:spPr bwMode="auto">
                          <a:xfrm>
                            <a:off x="964"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Rectangle 1902"/>
                        <wps:cNvSpPr>
                          <a:spLocks noChangeArrowheads="1"/>
                        </wps:cNvSpPr>
                        <wps:spPr bwMode="auto">
                          <a:xfrm>
                            <a:off x="1287"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Rectangle 1903"/>
                        <wps:cNvSpPr>
                          <a:spLocks noChangeArrowheads="1"/>
                        </wps:cNvSpPr>
                        <wps:spPr bwMode="auto">
                          <a:xfrm>
                            <a:off x="1610"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1904"/>
                        <wps:cNvSpPr>
                          <a:spLocks noChangeArrowheads="1"/>
                        </wps:cNvSpPr>
                        <wps:spPr bwMode="auto">
                          <a:xfrm>
                            <a:off x="1933"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Rectangle 1905"/>
                        <wps:cNvSpPr>
                          <a:spLocks noChangeArrowheads="1"/>
                        </wps:cNvSpPr>
                        <wps:spPr bwMode="auto">
                          <a:xfrm>
                            <a:off x="2256"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Rectangle 1906"/>
                        <wps:cNvSpPr>
                          <a:spLocks noChangeArrowheads="1"/>
                        </wps:cNvSpPr>
                        <wps:spPr bwMode="auto">
                          <a:xfrm>
                            <a:off x="2579"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Rectangle 1907"/>
                        <wps:cNvSpPr>
                          <a:spLocks noChangeArrowheads="1"/>
                        </wps:cNvSpPr>
                        <wps:spPr bwMode="auto">
                          <a:xfrm>
                            <a:off x="2902"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Rectangle 1908"/>
                        <wps:cNvSpPr>
                          <a:spLocks noChangeArrowheads="1"/>
                        </wps:cNvSpPr>
                        <wps:spPr bwMode="auto">
                          <a:xfrm>
                            <a:off x="3225"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Rectangle 1909"/>
                        <wps:cNvSpPr>
                          <a:spLocks noChangeArrowheads="1"/>
                        </wps:cNvSpPr>
                        <wps:spPr bwMode="auto">
                          <a:xfrm>
                            <a:off x="3548"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1910"/>
                        <wps:cNvSpPr>
                          <a:spLocks noChangeArrowheads="1"/>
                        </wps:cNvSpPr>
                        <wps:spPr bwMode="auto">
                          <a:xfrm>
                            <a:off x="3871"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Rectangle 1911"/>
                        <wps:cNvSpPr>
                          <a:spLocks noChangeArrowheads="1"/>
                        </wps:cNvSpPr>
                        <wps:spPr bwMode="auto">
                          <a:xfrm>
                            <a:off x="4194"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Rectangle 1912"/>
                        <wps:cNvSpPr>
                          <a:spLocks noChangeArrowheads="1"/>
                        </wps:cNvSpPr>
                        <wps:spPr bwMode="auto">
                          <a:xfrm>
                            <a:off x="4517"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Rectangle 1913"/>
                        <wps:cNvSpPr>
                          <a:spLocks noChangeArrowheads="1"/>
                        </wps:cNvSpPr>
                        <wps:spPr bwMode="auto">
                          <a:xfrm>
                            <a:off x="4840"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Rectangle 1914"/>
                        <wps:cNvSpPr>
                          <a:spLocks noChangeArrowheads="1"/>
                        </wps:cNvSpPr>
                        <wps:spPr bwMode="auto">
                          <a:xfrm>
                            <a:off x="5163"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Rectangle 1915"/>
                        <wps:cNvSpPr>
                          <a:spLocks noChangeArrowheads="1"/>
                        </wps:cNvSpPr>
                        <wps:spPr bwMode="auto">
                          <a:xfrm>
                            <a:off x="5486"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Rectangle 1916"/>
                        <wps:cNvSpPr>
                          <a:spLocks noChangeArrowheads="1"/>
                        </wps:cNvSpPr>
                        <wps:spPr bwMode="auto">
                          <a:xfrm>
                            <a:off x="5809"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Rectangle 1917"/>
                        <wps:cNvSpPr>
                          <a:spLocks noChangeArrowheads="1"/>
                        </wps:cNvSpPr>
                        <wps:spPr bwMode="auto">
                          <a:xfrm>
                            <a:off x="6132"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Rectangle 1918"/>
                        <wps:cNvSpPr>
                          <a:spLocks noChangeArrowheads="1"/>
                        </wps:cNvSpPr>
                        <wps:spPr bwMode="auto">
                          <a:xfrm>
                            <a:off x="6455"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Rectangle 1919"/>
                        <wps:cNvSpPr>
                          <a:spLocks noChangeArrowheads="1"/>
                        </wps:cNvSpPr>
                        <wps:spPr bwMode="auto">
                          <a:xfrm>
                            <a:off x="6778"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Rectangle 1920"/>
                        <wps:cNvSpPr>
                          <a:spLocks noChangeArrowheads="1"/>
                        </wps:cNvSpPr>
                        <wps:spPr bwMode="auto">
                          <a:xfrm>
                            <a:off x="7101"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Rectangle 1921"/>
                        <wps:cNvSpPr>
                          <a:spLocks noChangeArrowheads="1"/>
                        </wps:cNvSpPr>
                        <wps:spPr bwMode="auto">
                          <a:xfrm>
                            <a:off x="7424"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Rectangle 1922"/>
                        <wps:cNvSpPr>
                          <a:spLocks noChangeArrowheads="1"/>
                        </wps:cNvSpPr>
                        <wps:spPr bwMode="auto">
                          <a:xfrm>
                            <a:off x="7747"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Rectangle 1923"/>
                        <wps:cNvSpPr>
                          <a:spLocks noChangeArrowheads="1"/>
                        </wps:cNvSpPr>
                        <wps:spPr bwMode="auto">
                          <a:xfrm>
                            <a:off x="964" y="10969"/>
                            <a:ext cx="323" cy="259"/>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Rectangle 1924"/>
                        <wps:cNvSpPr>
                          <a:spLocks noChangeArrowheads="1"/>
                        </wps:cNvSpPr>
                        <wps:spPr bwMode="auto">
                          <a:xfrm>
                            <a:off x="1287"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Rectangle 1925"/>
                        <wps:cNvSpPr>
                          <a:spLocks noChangeArrowheads="1"/>
                        </wps:cNvSpPr>
                        <wps:spPr bwMode="auto">
                          <a:xfrm>
                            <a:off x="1610"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Rectangle 1926"/>
                        <wps:cNvSpPr>
                          <a:spLocks noChangeArrowheads="1"/>
                        </wps:cNvSpPr>
                        <wps:spPr bwMode="auto">
                          <a:xfrm>
                            <a:off x="1933"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Rectangle 1927"/>
                        <wps:cNvSpPr>
                          <a:spLocks noChangeArrowheads="1"/>
                        </wps:cNvSpPr>
                        <wps:spPr bwMode="auto">
                          <a:xfrm>
                            <a:off x="2256"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Rectangle 1928"/>
                        <wps:cNvSpPr>
                          <a:spLocks noChangeArrowheads="1"/>
                        </wps:cNvSpPr>
                        <wps:spPr bwMode="auto">
                          <a:xfrm>
                            <a:off x="2579"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Rectangle 1929"/>
                        <wps:cNvSpPr>
                          <a:spLocks noChangeArrowheads="1"/>
                        </wps:cNvSpPr>
                        <wps:spPr bwMode="auto">
                          <a:xfrm>
                            <a:off x="2902"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Rectangle 1930"/>
                        <wps:cNvSpPr>
                          <a:spLocks noChangeArrowheads="1"/>
                        </wps:cNvSpPr>
                        <wps:spPr bwMode="auto">
                          <a:xfrm>
                            <a:off x="3225"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Rectangle 1931"/>
                        <wps:cNvSpPr>
                          <a:spLocks noChangeArrowheads="1"/>
                        </wps:cNvSpPr>
                        <wps:spPr bwMode="auto">
                          <a:xfrm>
                            <a:off x="3548"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Rectangle 1932"/>
                        <wps:cNvSpPr>
                          <a:spLocks noChangeArrowheads="1"/>
                        </wps:cNvSpPr>
                        <wps:spPr bwMode="auto">
                          <a:xfrm>
                            <a:off x="3871"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Rectangle 1933"/>
                        <wps:cNvSpPr>
                          <a:spLocks noChangeArrowheads="1"/>
                        </wps:cNvSpPr>
                        <wps:spPr bwMode="auto">
                          <a:xfrm>
                            <a:off x="4194"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Rectangle 1934"/>
                        <wps:cNvSpPr>
                          <a:spLocks noChangeArrowheads="1"/>
                        </wps:cNvSpPr>
                        <wps:spPr bwMode="auto">
                          <a:xfrm>
                            <a:off x="4517"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Rectangle 1935"/>
                        <wps:cNvSpPr>
                          <a:spLocks noChangeArrowheads="1"/>
                        </wps:cNvSpPr>
                        <wps:spPr bwMode="auto">
                          <a:xfrm>
                            <a:off x="4840"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Rectangle 1936"/>
                        <wps:cNvSpPr>
                          <a:spLocks noChangeArrowheads="1"/>
                        </wps:cNvSpPr>
                        <wps:spPr bwMode="auto">
                          <a:xfrm>
                            <a:off x="5163"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Rectangle 1937"/>
                        <wps:cNvSpPr>
                          <a:spLocks noChangeArrowheads="1"/>
                        </wps:cNvSpPr>
                        <wps:spPr bwMode="auto">
                          <a:xfrm>
                            <a:off x="5486"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Rectangle 1938"/>
                        <wps:cNvSpPr>
                          <a:spLocks noChangeArrowheads="1"/>
                        </wps:cNvSpPr>
                        <wps:spPr bwMode="auto">
                          <a:xfrm>
                            <a:off x="5809"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Rectangle 1939"/>
                        <wps:cNvSpPr>
                          <a:spLocks noChangeArrowheads="1"/>
                        </wps:cNvSpPr>
                        <wps:spPr bwMode="auto">
                          <a:xfrm>
                            <a:off x="6132"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Rectangle 1940"/>
                        <wps:cNvSpPr>
                          <a:spLocks noChangeArrowheads="1"/>
                        </wps:cNvSpPr>
                        <wps:spPr bwMode="auto">
                          <a:xfrm>
                            <a:off x="6455"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Rectangle 1941"/>
                        <wps:cNvSpPr>
                          <a:spLocks noChangeArrowheads="1"/>
                        </wps:cNvSpPr>
                        <wps:spPr bwMode="auto">
                          <a:xfrm>
                            <a:off x="6778"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Rectangle 1942"/>
                        <wps:cNvSpPr>
                          <a:spLocks noChangeArrowheads="1"/>
                        </wps:cNvSpPr>
                        <wps:spPr bwMode="auto">
                          <a:xfrm>
                            <a:off x="7101"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Rectangle 1943"/>
                        <wps:cNvSpPr>
                          <a:spLocks noChangeArrowheads="1"/>
                        </wps:cNvSpPr>
                        <wps:spPr bwMode="auto">
                          <a:xfrm>
                            <a:off x="7424"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Rectangle 1944"/>
                        <wps:cNvSpPr>
                          <a:spLocks noChangeArrowheads="1"/>
                        </wps:cNvSpPr>
                        <wps:spPr bwMode="auto">
                          <a:xfrm>
                            <a:off x="7747"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Rectangle 1945"/>
                        <wps:cNvSpPr>
                          <a:spLocks noChangeArrowheads="1"/>
                        </wps:cNvSpPr>
                        <wps:spPr bwMode="auto">
                          <a:xfrm>
                            <a:off x="964"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Rectangle 1946"/>
                        <wps:cNvSpPr>
                          <a:spLocks noChangeArrowheads="1"/>
                        </wps:cNvSpPr>
                        <wps:spPr bwMode="auto">
                          <a:xfrm>
                            <a:off x="1287"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Rectangle 1947"/>
                        <wps:cNvSpPr>
                          <a:spLocks noChangeArrowheads="1"/>
                        </wps:cNvSpPr>
                        <wps:spPr bwMode="auto">
                          <a:xfrm>
                            <a:off x="1610"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Rectangle 1948"/>
                        <wps:cNvSpPr>
                          <a:spLocks noChangeArrowheads="1"/>
                        </wps:cNvSpPr>
                        <wps:spPr bwMode="auto">
                          <a:xfrm>
                            <a:off x="1933"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Rectangle 1949"/>
                        <wps:cNvSpPr>
                          <a:spLocks noChangeArrowheads="1"/>
                        </wps:cNvSpPr>
                        <wps:spPr bwMode="auto">
                          <a:xfrm>
                            <a:off x="2256"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Rectangle 1950"/>
                        <wps:cNvSpPr>
                          <a:spLocks noChangeArrowheads="1"/>
                        </wps:cNvSpPr>
                        <wps:spPr bwMode="auto">
                          <a:xfrm>
                            <a:off x="2579"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Rectangle 1951"/>
                        <wps:cNvSpPr>
                          <a:spLocks noChangeArrowheads="1"/>
                        </wps:cNvSpPr>
                        <wps:spPr bwMode="auto">
                          <a:xfrm>
                            <a:off x="2902"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Rectangle 1952"/>
                        <wps:cNvSpPr>
                          <a:spLocks noChangeArrowheads="1"/>
                        </wps:cNvSpPr>
                        <wps:spPr bwMode="auto">
                          <a:xfrm>
                            <a:off x="3225"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Rectangle 1953"/>
                        <wps:cNvSpPr>
                          <a:spLocks noChangeArrowheads="1"/>
                        </wps:cNvSpPr>
                        <wps:spPr bwMode="auto">
                          <a:xfrm>
                            <a:off x="3548"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Rectangle 1954"/>
                        <wps:cNvSpPr>
                          <a:spLocks noChangeArrowheads="1"/>
                        </wps:cNvSpPr>
                        <wps:spPr bwMode="auto">
                          <a:xfrm>
                            <a:off x="3871"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Rectangle 1955"/>
                        <wps:cNvSpPr>
                          <a:spLocks noChangeArrowheads="1"/>
                        </wps:cNvSpPr>
                        <wps:spPr bwMode="auto">
                          <a:xfrm>
                            <a:off x="4194"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Rectangle 1956"/>
                        <wps:cNvSpPr>
                          <a:spLocks noChangeArrowheads="1"/>
                        </wps:cNvSpPr>
                        <wps:spPr bwMode="auto">
                          <a:xfrm>
                            <a:off x="4517"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Rectangle 1957"/>
                        <wps:cNvSpPr>
                          <a:spLocks noChangeArrowheads="1"/>
                        </wps:cNvSpPr>
                        <wps:spPr bwMode="auto">
                          <a:xfrm>
                            <a:off x="4840"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1958"/>
                        <wps:cNvSpPr>
                          <a:spLocks noChangeArrowheads="1"/>
                        </wps:cNvSpPr>
                        <wps:spPr bwMode="auto">
                          <a:xfrm>
                            <a:off x="5163"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Rectangle 1959"/>
                        <wps:cNvSpPr>
                          <a:spLocks noChangeArrowheads="1"/>
                        </wps:cNvSpPr>
                        <wps:spPr bwMode="auto">
                          <a:xfrm>
                            <a:off x="5486"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Rectangle 1960"/>
                        <wps:cNvSpPr>
                          <a:spLocks noChangeArrowheads="1"/>
                        </wps:cNvSpPr>
                        <wps:spPr bwMode="auto">
                          <a:xfrm>
                            <a:off x="5809"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Rectangle 1961"/>
                        <wps:cNvSpPr>
                          <a:spLocks noChangeArrowheads="1"/>
                        </wps:cNvSpPr>
                        <wps:spPr bwMode="auto">
                          <a:xfrm>
                            <a:off x="6132"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Rectangle 1962"/>
                        <wps:cNvSpPr>
                          <a:spLocks noChangeArrowheads="1"/>
                        </wps:cNvSpPr>
                        <wps:spPr bwMode="auto">
                          <a:xfrm>
                            <a:off x="6455"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Rectangle 1963"/>
                        <wps:cNvSpPr>
                          <a:spLocks noChangeArrowheads="1"/>
                        </wps:cNvSpPr>
                        <wps:spPr bwMode="auto">
                          <a:xfrm>
                            <a:off x="6778"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1964"/>
                        <wps:cNvSpPr>
                          <a:spLocks noChangeArrowheads="1"/>
                        </wps:cNvSpPr>
                        <wps:spPr bwMode="auto">
                          <a:xfrm>
                            <a:off x="7101"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Rectangle 1965"/>
                        <wps:cNvSpPr>
                          <a:spLocks noChangeArrowheads="1"/>
                        </wps:cNvSpPr>
                        <wps:spPr bwMode="auto">
                          <a:xfrm>
                            <a:off x="7424"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Rectangle 1966"/>
                        <wps:cNvSpPr>
                          <a:spLocks noChangeArrowheads="1"/>
                        </wps:cNvSpPr>
                        <wps:spPr bwMode="auto">
                          <a:xfrm>
                            <a:off x="7747"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Rectangle 1967"/>
                        <wps:cNvSpPr>
                          <a:spLocks noChangeArrowheads="1"/>
                        </wps:cNvSpPr>
                        <wps:spPr bwMode="auto">
                          <a:xfrm>
                            <a:off x="964"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Rectangle 1968"/>
                        <wps:cNvSpPr>
                          <a:spLocks noChangeArrowheads="1"/>
                        </wps:cNvSpPr>
                        <wps:spPr bwMode="auto">
                          <a:xfrm>
                            <a:off x="1287"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Rectangle 1969"/>
                        <wps:cNvSpPr>
                          <a:spLocks noChangeArrowheads="1"/>
                        </wps:cNvSpPr>
                        <wps:spPr bwMode="auto">
                          <a:xfrm>
                            <a:off x="1610"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1970"/>
                        <wps:cNvSpPr>
                          <a:spLocks noChangeArrowheads="1"/>
                        </wps:cNvSpPr>
                        <wps:spPr bwMode="auto">
                          <a:xfrm>
                            <a:off x="1933"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Rectangle 1971"/>
                        <wps:cNvSpPr>
                          <a:spLocks noChangeArrowheads="1"/>
                        </wps:cNvSpPr>
                        <wps:spPr bwMode="auto">
                          <a:xfrm>
                            <a:off x="2256"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Rectangle 1972"/>
                        <wps:cNvSpPr>
                          <a:spLocks noChangeArrowheads="1"/>
                        </wps:cNvSpPr>
                        <wps:spPr bwMode="auto">
                          <a:xfrm>
                            <a:off x="2579"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Rectangle 1973"/>
                        <wps:cNvSpPr>
                          <a:spLocks noChangeArrowheads="1"/>
                        </wps:cNvSpPr>
                        <wps:spPr bwMode="auto">
                          <a:xfrm>
                            <a:off x="2902"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Rectangle 1974"/>
                        <wps:cNvSpPr>
                          <a:spLocks noChangeArrowheads="1"/>
                        </wps:cNvSpPr>
                        <wps:spPr bwMode="auto">
                          <a:xfrm>
                            <a:off x="3225"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Rectangle 1975"/>
                        <wps:cNvSpPr>
                          <a:spLocks noChangeArrowheads="1"/>
                        </wps:cNvSpPr>
                        <wps:spPr bwMode="auto">
                          <a:xfrm>
                            <a:off x="3548"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Rectangle 1976"/>
                        <wps:cNvSpPr>
                          <a:spLocks noChangeArrowheads="1"/>
                        </wps:cNvSpPr>
                        <wps:spPr bwMode="auto">
                          <a:xfrm>
                            <a:off x="3871"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Rectangle 1977"/>
                        <wps:cNvSpPr>
                          <a:spLocks noChangeArrowheads="1"/>
                        </wps:cNvSpPr>
                        <wps:spPr bwMode="auto">
                          <a:xfrm>
                            <a:off x="4194"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Rectangle 1978"/>
                        <wps:cNvSpPr>
                          <a:spLocks noChangeArrowheads="1"/>
                        </wps:cNvSpPr>
                        <wps:spPr bwMode="auto">
                          <a:xfrm>
                            <a:off x="4517"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Rectangle 1979"/>
                        <wps:cNvSpPr>
                          <a:spLocks noChangeArrowheads="1"/>
                        </wps:cNvSpPr>
                        <wps:spPr bwMode="auto">
                          <a:xfrm>
                            <a:off x="4840"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Rectangle 1980"/>
                        <wps:cNvSpPr>
                          <a:spLocks noChangeArrowheads="1"/>
                        </wps:cNvSpPr>
                        <wps:spPr bwMode="auto">
                          <a:xfrm>
                            <a:off x="5163"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Rectangle 1981"/>
                        <wps:cNvSpPr>
                          <a:spLocks noChangeArrowheads="1"/>
                        </wps:cNvSpPr>
                        <wps:spPr bwMode="auto">
                          <a:xfrm>
                            <a:off x="5486"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1982"/>
                        <wps:cNvSpPr>
                          <a:spLocks noChangeArrowheads="1"/>
                        </wps:cNvSpPr>
                        <wps:spPr bwMode="auto">
                          <a:xfrm>
                            <a:off x="5809"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Rectangle 1983"/>
                        <wps:cNvSpPr>
                          <a:spLocks noChangeArrowheads="1"/>
                        </wps:cNvSpPr>
                        <wps:spPr bwMode="auto">
                          <a:xfrm>
                            <a:off x="6132"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Rectangle 1984"/>
                        <wps:cNvSpPr>
                          <a:spLocks noChangeArrowheads="1"/>
                        </wps:cNvSpPr>
                        <wps:spPr bwMode="auto">
                          <a:xfrm>
                            <a:off x="6455"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Rectangle 1985"/>
                        <wps:cNvSpPr>
                          <a:spLocks noChangeArrowheads="1"/>
                        </wps:cNvSpPr>
                        <wps:spPr bwMode="auto">
                          <a:xfrm>
                            <a:off x="6778"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Rectangle 1986"/>
                        <wps:cNvSpPr>
                          <a:spLocks noChangeArrowheads="1"/>
                        </wps:cNvSpPr>
                        <wps:spPr bwMode="auto">
                          <a:xfrm>
                            <a:off x="7101"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Rectangle 1987"/>
                        <wps:cNvSpPr>
                          <a:spLocks noChangeArrowheads="1"/>
                        </wps:cNvSpPr>
                        <wps:spPr bwMode="auto">
                          <a:xfrm>
                            <a:off x="7424"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Rectangle 1988"/>
                        <wps:cNvSpPr>
                          <a:spLocks noChangeArrowheads="1"/>
                        </wps:cNvSpPr>
                        <wps:spPr bwMode="auto">
                          <a:xfrm>
                            <a:off x="7747"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1989"/>
                        <wps:cNvSpPr>
                          <a:spLocks noChangeArrowheads="1"/>
                        </wps:cNvSpPr>
                        <wps:spPr bwMode="auto">
                          <a:xfrm>
                            <a:off x="964"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1990"/>
                        <wps:cNvSpPr>
                          <a:spLocks noChangeArrowheads="1"/>
                        </wps:cNvSpPr>
                        <wps:spPr bwMode="auto">
                          <a:xfrm>
                            <a:off x="1287"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Rectangle 1991"/>
                        <wps:cNvSpPr>
                          <a:spLocks noChangeArrowheads="1"/>
                        </wps:cNvSpPr>
                        <wps:spPr bwMode="auto">
                          <a:xfrm>
                            <a:off x="1610"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1992"/>
                        <wps:cNvSpPr>
                          <a:spLocks noChangeArrowheads="1"/>
                        </wps:cNvSpPr>
                        <wps:spPr bwMode="auto">
                          <a:xfrm>
                            <a:off x="1933"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Rectangle 1993"/>
                        <wps:cNvSpPr>
                          <a:spLocks noChangeArrowheads="1"/>
                        </wps:cNvSpPr>
                        <wps:spPr bwMode="auto">
                          <a:xfrm>
                            <a:off x="2256"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Rectangle 1994"/>
                        <wps:cNvSpPr>
                          <a:spLocks noChangeArrowheads="1"/>
                        </wps:cNvSpPr>
                        <wps:spPr bwMode="auto">
                          <a:xfrm>
                            <a:off x="2579"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Rectangle 1995"/>
                        <wps:cNvSpPr>
                          <a:spLocks noChangeArrowheads="1"/>
                        </wps:cNvSpPr>
                        <wps:spPr bwMode="auto">
                          <a:xfrm>
                            <a:off x="2902"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1996"/>
                        <wps:cNvSpPr>
                          <a:spLocks noChangeArrowheads="1"/>
                        </wps:cNvSpPr>
                        <wps:spPr bwMode="auto">
                          <a:xfrm>
                            <a:off x="3225"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Rectangle 1997"/>
                        <wps:cNvSpPr>
                          <a:spLocks noChangeArrowheads="1"/>
                        </wps:cNvSpPr>
                        <wps:spPr bwMode="auto">
                          <a:xfrm>
                            <a:off x="3548"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Rectangle 1998"/>
                        <wps:cNvSpPr>
                          <a:spLocks noChangeArrowheads="1"/>
                        </wps:cNvSpPr>
                        <wps:spPr bwMode="auto">
                          <a:xfrm>
                            <a:off x="3871"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Rectangle 1999"/>
                        <wps:cNvSpPr>
                          <a:spLocks noChangeArrowheads="1"/>
                        </wps:cNvSpPr>
                        <wps:spPr bwMode="auto">
                          <a:xfrm>
                            <a:off x="4194"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2000"/>
                        <wps:cNvSpPr>
                          <a:spLocks noChangeArrowheads="1"/>
                        </wps:cNvSpPr>
                        <wps:spPr bwMode="auto">
                          <a:xfrm>
                            <a:off x="4517"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Rectangle 2001"/>
                        <wps:cNvSpPr>
                          <a:spLocks noChangeArrowheads="1"/>
                        </wps:cNvSpPr>
                        <wps:spPr bwMode="auto">
                          <a:xfrm>
                            <a:off x="4840"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Rectangle 2002"/>
                        <wps:cNvSpPr>
                          <a:spLocks noChangeArrowheads="1"/>
                        </wps:cNvSpPr>
                        <wps:spPr bwMode="auto">
                          <a:xfrm>
                            <a:off x="5163"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Rectangle 2003"/>
                        <wps:cNvSpPr>
                          <a:spLocks noChangeArrowheads="1"/>
                        </wps:cNvSpPr>
                        <wps:spPr bwMode="auto">
                          <a:xfrm>
                            <a:off x="5486"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Rectangle 2004"/>
                        <wps:cNvSpPr>
                          <a:spLocks noChangeArrowheads="1"/>
                        </wps:cNvSpPr>
                        <wps:spPr bwMode="auto">
                          <a:xfrm>
                            <a:off x="5809"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Rectangle 2005"/>
                        <wps:cNvSpPr>
                          <a:spLocks noChangeArrowheads="1"/>
                        </wps:cNvSpPr>
                        <wps:spPr bwMode="auto">
                          <a:xfrm>
                            <a:off x="6132"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Rectangle 2006"/>
                        <wps:cNvSpPr>
                          <a:spLocks noChangeArrowheads="1"/>
                        </wps:cNvSpPr>
                        <wps:spPr bwMode="auto">
                          <a:xfrm>
                            <a:off x="6455"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Rectangle 2007"/>
                        <wps:cNvSpPr>
                          <a:spLocks noChangeArrowheads="1"/>
                        </wps:cNvSpPr>
                        <wps:spPr bwMode="auto">
                          <a:xfrm>
                            <a:off x="6778"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Rectangle 2008"/>
                        <wps:cNvSpPr>
                          <a:spLocks noChangeArrowheads="1"/>
                        </wps:cNvSpPr>
                        <wps:spPr bwMode="auto">
                          <a:xfrm>
                            <a:off x="7101"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Rectangle 2009"/>
                        <wps:cNvSpPr>
                          <a:spLocks noChangeArrowheads="1"/>
                        </wps:cNvSpPr>
                        <wps:spPr bwMode="auto">
                          <a:xfrm>
                            <a:off x="7424"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2010"/>
                        <wps:cNvSpPr>
                          <a:spLocks noChangeArrowheads="1"/>
                        </wps:cNvSpPr>
                        <wps:spPr bwMode="auto">
                          <a:xfrm>
                            <a:off x="7747"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Rectangle 2011"/>
                        <wps:cNvSpPr>
                          <a:spLocks noChangeArrowheads="1"/>
                        </wps:cNvSpPr>
                        <wps:spPr bwMode="auto">
                          <a:xfrm>
                            <a:off x="8070"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Rectangle 2012"/>
                        <wps:cNvSpPr>
                          <a:spLocks noChangeArrowheads="1"/>
                        </wps:cNvSpPr>
                        <wps:spPr bwMode="auto">
                          <a:xfrm>
                            <a:off x="8393"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2013"/>
                        <wps:cNvSpPr>
                          <a:spLocks noChangeArrowheads="1"/>
                        </wps:cNvSpPr>
                        <wps:spPr bwMode="auto">
                          <a:xfrm>
                            <a:off x="8716"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Rectangle 2014"/>
                        <wps:cNvSpPr>
                          <a:spLocks noChangeArrowheads="1"/>
                        </wps:cNvSpPr>
                        <wps:spPr bwMode="auto">
                          <a:xfrm>
                            <a:off x="8070"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Rectangle 2015"/>
                        <wps:cNvSpPr>
                          <a:spLocks noChangeArrowheads="1"/>
                        </wps:cNvSpPr>
                        <wps:spPr bwMode="auto">
                          <a:xfrm>
                            <a:off x="8393"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Rectangle 2016"/>
                        <wps:cNvSpPr>
                          <a:spLocks noChangeArrowheads="1"/>
                        </wps:cNvSpPr>
                        <wps:spPr bwMode="auto">
                          <a:xfrm>
                            <a:off x="8716"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Rectangle 2017"/>
                        <wps:cNvSpPr>
                          <a:spLocks noChangeArrowheads="1"/>
                        </wps:cNvSpPr>
                        <wps:spPr bwMode="auto">
                          <a:xfrm>
                            <a:off x="8070"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Rectangle 2018"/>
                        <wps:cNvSpPr>
                          <a:spLocks noChangeArrowheads="1"/>
                        </wps:cNvSpPr>
                        <wps:spPr bwMode="auto">
                          <a:xfrm>
                            <a:off x="8393"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Rectangle 2019"/>
                        <wps:cNvSpPr>
                          <a:spLocks noChangeArrowheads="1"/>
                        </wps:cNvSpPr>
                        <wps:spPr bwMode="auto">
                          <a:xfrm>
                            <a:off x="8716"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Rectangle 2020"/>
                        <wps:cNvSpPr>
                          <a:spLocks noChangeArrowheads="1"/>
                        </wps:cNvSpPr>
                        <wps:spPr bwMode="auto">
                          <a:xfrm>
                            <a:off x="8070"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Rectangle 2021"/>
                        <wps:cNvSpPr>
                          <a:spLocks noChangeArrowheads="1"/>
                        </wps:cNvSpPr>
                        <wps:spPr bwMode="auto">
                          <a:xfrm>
                            <a:off x="8393"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Rectangle 2022"/>
                        <wps:cNvSpPr>
                          <a:spLocks noChangeArrowheads="1"/>
                        </wps:cNvSpPr>
                        <wps:spPr bwMode="auto">
                          <a:xfrm>
                            <a:off x="8070"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Rectangle 2023"/>
                        <wps:cNvSpPr>
                          <a:spLocks noChangeArrowheads="1"/>
                        </wps:cNvSpPr>
                        <wps:spPr bwMode="auto">
                          <a:xfrm>
                            <a:off x="8393"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Rectangle 2024"/>
                        <wps:cNvSpPr>
                          <a:spLocks noChangeArrowheads="1"/>
                        </wps:cNvSpPr>
                        <wps:spPr bwMode="auto">
                          <a:xfrm>
                            <a:off x="8716"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Rectangle 2025"/>
                        <wps:cNvSpPr>
                          <a:spLocks noChangeArrowheads="1"/>
                        </wps:cNvSpPr>
                        <wps:spPr bwMode="auto">
                          <a:xfrm>
                            <a:off x="8070"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Rectangle 2026"/>
                        <wps:cNvSpPr>
                          <a:spLocks noChangeArrowheads="1"/>
                        </wps:cNvSpPr>
                        <wps:spPr bwMode="auto">
                          <a:xfrm>
                            <a:off x="8393"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Rectangle 2027"/>
                        <wps:cNvSpPr>
                          <a:spLocks noChangeArrowheads="1"/>
                        </wps:cNvSpPr>
                        <wps:spPr bwMode="auto">
                          <a:xfrm>
                            <a:off x="8716"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Rectangle 2028"/>
                        <wps:cNvSpPr>
                          <a:spLocks noChangeArrowheads="1"/>
                        </wps:cNvSpPr>
                        <wps:spPr bwMode="auto">
                          <a:xfrm>
                            <a:off x="8070"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Rectangle 2029"/>
                        <wps:cNvSpPr>
                          <a:spLocks noChangeArrowheads="1"/>
                        </wps:cNvSpPr>
                        <wps:spPr bwMode="auto">
                          <a:xfrm>
                            <a:off x="8393"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Rectangle 2030"/>
                        <wps:cNvSpPr>
                          <a:spLocks noChangeArrowheads="1"/>
                        </wps:cNvSpPr>
                        <wps:spPr bwMode="auto">
                          <a:xfrm>
                            <a:off x="8716"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Rectangle 2031"/>
                        <wps:cNvSpPr>
                          <a:spLocks noChangeArrowheads="1"/>
                        </wps:cNvSpPr>
                        <wps:spPr bwMode="auto">
                          <a:xfrm>
                            <a:off x="8070"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Rectangle 2032"/>
                        <wps:cNvSpPr>
                          <a:spLocks noChangeArrowheads="1"/>
                        </wps:cNvSpPr>
                        <wps:spPr bwMode="auto">
                          <a:xfrm>
                            <a:off x="8393"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Rectangle 2033"/>
                        <wps:cNvSpPr>
                          <a:spLocks noChangeArrowheads="1"/>
                        </wps:cNvSpPr>
                        <wps:spPr bwMode="auto">
                          <a:xfrm>
                            <a:off x="8716"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Rectangle 2034"/>
                        <wps:cNvSpPr>
                          <a:spLocks noChangeArrowheads="1"/>
                        </wps:cNvSpPr>
                        <wps:spPr bwMode="auto">
                          <a:xfrm>
                            <a:off x="8070"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Rectangle 2035"/>
                        <wps:cNvSpPr>
                          <a:spLocks noChangeArrowheads="1"/>
                        </wps:cNvSpPr>
                        <wps:spPr bwMode="auto">
                          <a:xfrm>
                            <a:off x="8393"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Rectangle 2036"/>
                        <wps:cNvSpPr>
                          <a:spLocks noChangeArrowheads="1"/>
                        </wps:cNvSpPr>
                        <wps:spPr bwMode="auto">
                          <a:xfrm>
                            <a:off x="8716"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Rectangle 2037"/>
                        <wps:cNvSpPr>
                          <a:spLocks noChangeArrowheads="1"/>
                        </wps:cNvSpPr>
                        <wps:spPr bwMode="auto">
                          <a:xfrm>
                            <a:off x="8070"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Rectangle 2038"/>
                        <wps:cNvSpPr>
                          <a:spLocks noChangeArrowheads="1"/>
                        </wps:cNvSpPr>
                        <wps:spPr bwMode="auto">
                          <a:xfrm>
                            <a:off x="8393"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Rectangle 2039"/>
                        <wps:cNvSpPr>
                          <a:spLocks noChangeArrowheads="1"/>
                        </wps:cNvSpPr>
                        <wps:spPr bwMode="auto">
                          <a:xfrm>
                            <a:off x="8716"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Rectangle 2040"/>
                        <wps:cNvSpPr>
                          <a:spLocks noChangeArrowheads="1"/>
                        </wps:cNvSpPr>
                        <wps:spPr bwMode="auto">
                          <a:xfrm>
                            <a:off x="8070"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Rectangle 2041"/>
                        <wps:cNvSpPr>
                          <a:spLocks noChangeArrowheads="1"/>
                        </wps:cNvSpPr>
                        <wps:spPr bwMode="auto">
                          <a:xfrm>
                            <a:off x="8393"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2042"/>
                        <wps:cNvSpPr>
                          <a:spLocks noChangeArrowheads="1"/>
                        </wps:cNvSpPr>
                        <wps:spPr bwMode="auto">
                          <a:xfrm>
                            <a:off x="8716"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Rectangle 2043"/>
                        <wps:cNvSpPr>
                          <a:spLocks noChangeArrowheads="1"/>
                        </wps:cNvSpPr>
                        <wps:spPr bwMode="auto">
                          <a:xfrm>
                            <a:off x="8070"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Rectangle 2044"/>
                        <wps:cNvSpPr>
                          <a:spLocks noChangeArrowheads="1"/>
                        </wps:cNvSpPr>
                        <wps:spPr bwMode="auto">
                          <a:xfrm>
                            <a:off x="8393"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Rectangle 2045"/>
                        <wps:cNvSpPr>
                          <a:spLocks noChangeArrowheads="1"/>
                        </wps:cNvSpPr>
                        <wps:spPr bwMode="auto">
                          <a:xfrm>
                            <a:off x="8716"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Rectangle 2046"/>
                        <wps:cNvSpPr>
                          <a:spLocks noChangeArrowheads="1"/>
                        </wps:cNvSpPr>
                        <wps:spPr bwMode="auto">
                          <a:xfrm>
                            <a:off x="8070"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Rectangle 2047"/>
                        <wps:cNvSpPr>
                          <a:spLocks noChangeArrowheads="1"/>
                        </wps:cNvSpPr>
                        <wps:spPr bwMode="auto">
                          <a:xfrm>
                            <a:off x="8393"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Rectangle 2048"/>
                        <wps:cNvSpPr>
                          <a:spLocks noChangeArrowheads="1"/>
                        </wps:cNvSpPr>
                        <wps:spPr bwMode="auto">
                          <a:xfrm>
                            <a:off x="8716"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Rectangle 2049"/>
                        <wps:cNvSpPr>
                          <a:spLocks noChangeArrowheads="1"/>
                        </wps:cNvSpPr>
                        <wps:spPr bwMode="auto">
                          <a:xfrm>
                            <a:off x="8070"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Rectangle 2050"/>
                        <wps:cNvSpPr>
                          <a:spLocks noChangeArrowheads="1"/>
                        </wps:cNvSpPr>
                        <wps:spPr bwMode="auto">
                          <a:xfrm>
                            <a:off x="8393"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Rectangle 2051"/>
                        <wps:cNvSpPr>
                          <a:spLocks noChangeArrowheads="1"/>
                        </wps:cNvSpPr>
                        <wps:spPr bwMode="auto">
                          <a:xfrm>
                            <a:off x="8716"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Rectangle 2052"/>
                        <wps:cNvSpPr>
                          <a:spLocks noChangeArrowheads="1"/>
                        </wps:cNvSpPr>
                        <wps:spPr bwMode="auto">
                          <a:xfrm>
                            <a:off x="8070"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2053"/>
                        <wps:cNvSpPr>
                          <a:spLocks noChangeArrowheads="1"/>
                        </wps:cNvSpPr>
                        <wps:spPr bwMode="auto">
                          <a:xfrm>
                            <a:off x="8393"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Rectangle 2054"/>
                        <wps:cNvSpPr>
                          <a:spLocks noChangeArrowheads="1"/>
                        </wps:cNvSpPr>
                        <wps:spPr bwMode="auto">
                          <a:xfrm>
                            <a:off x="8716"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Rectangle 2055"/>
                        <wps:cNvSpPr>
                          <a:spLocks noChangeArrowheads="1"/>
                        </wps:cNvSpPr>
                        <wps:spPr bwMode="auto">
                          <a:xfrm>
                            <a:off x="9039"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Rectangle 2056"/>
                        <wps:cNvSpPr>
                          <a:spLocks noChangeArrowheads="1"/>
                        </wps:cNvSpPr>
                        <wps:spPr bwMode="auto">
                          <a:xfrm>
                            <a:off x="9362"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Rectangle 2057"/>
                        <wps:cNvSpPr>
                          <a:spLocks noChangeArrowheads="1"/>
                        </wps:cNvSpPr>
                        <wps:spPr bwMode="auto">
                          <a:xfrm>
                            <a:off x="9685" y="7487"/>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Rectangle 2058"/>
                        <wps:cNvSpPr>
                          <a:spLocks noChangeArrowheads="1"/>
                        </wps:cNvSpPr>
                        <wps:spPr bwMode="auto">
                          <a:xfrm>
                            <a:off x="9039"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Rectangle 2059"/>
                        <wps:cNvSpPr>
                          <a:spLocks noChangeArrowheads="1"/>
                        </wps:cNvSpPr>
                        <wps:spPr bwMode="auto">
                          <a:xfrm>
                            <a:off x="9362"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Rectangle 2060"/>
                        <wps:cNvSpPr>
                          <a:spLocks noChangeArrowheads="1"/>
                        </wps:cNvSpPr>
                        <wps:spPr bwMode="auto">
                          <a:xfrm>
                            <a:off x="9685" y="7800"/>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Rectangle 2061"/>
                        <wps:cNvSpPr>
                          <a:spLocks noChangeArrowheads="1"/>
                        </wps:cNvSpPr>
                        <wps:spPr bwMode="auto">
                          <a:xfrm>
                            <a:off x="9039"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Rectangle 2062"/>
                        <wps:cNvSpPr>
                          <a:spLocks noChangeArrowheads="1"/>
                        </wps:cNvSpPr>
                        <wps:spPr bwMode="auto">
                          <a:xfrm>
                            <a:off x="9362"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Rectangle 2063"/>
                        <wps:cNvSpPr>
                          <a:spLocks noChangeArrowheads="1"/>
                        </wps:cNvSpPr>
                        <wps:spPr bwMode="auto">
                          <a:xfrm>
                            <a:off x="9685" y="8113"/>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Rectangle 2064"/>
                        <wps:cNvSpPr>
                          <a:spLocks noChangeArrowheads="1"/>
                        </wps:cNvSpPr>
                        <wps:spPr bwMode="auto">
                          <a:xfrm>
                            <a:off x="9039"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Rectangle 2065"/>
                        <wps:cNvSpPr>
                          <a:spLocks noChangeArrowheads="1"/>
                        </wps:cNvSpPr>
                        <wps:spPr bwMode="auto">
                          <a:xfrm>
                            <a:off x="9362"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2066"/>
                        <wps:cNvSpPr>
                          <a:spLocks noChangeArrowheads="1"/>
                        </wps:cNvSpPr>
                        <wps:spPr bwMode="auto">
                          <a:xfrm>
                            <a:off x="9685"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Rectangle 2067"/>
                        <wps:cNvSpPr>
                          <a:spLocks noChangeArrowheads="1"/>
                        </wps:cNvSpPr>
                        <wps:spPr bwMode="auto">
                          <a:xfrm>
                            <a:off x="9039"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Rectangle 2068"/>
                        <wps:cNvSpPr>
                          <a:spLocks noChangeArrowheads="1"/>
                        </wps:cNvSpPr>
                        <wps:spPr bwMode="auto">
                          <a:xfrm>
                            <a:off x="9362"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Rectangle 2069"/>
                        <wps:cNvSpPr>
                          <a:spLocks noChangeArrowheads="1"/>
                        </wps:cNvSpPr>
                        <wps:spPr bwMode="auto">
                          <a:xfrm>
                            <a:off x="9685" y="8738"/>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Rectangle 2070"/>
                        <wps:cNvSpPr>
                          <a:spLocks noChangeArrowheads="1"/>
                        </wps:cNvSpPr>
                        <wps:spPr bwMode="auto">
                          <a:xfrm>
                            <a:off x="9039"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Rectangle 2071"/>
                        <wps:cNvSpPr>
                          <a:spLocks noChangeArrowheads="1"/>
                        </wps:cNvSpPr>
                        <wps:spPr bwMode="auto">
                          <a:xfrm>
                            <a:off x="9362"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Rectangle 2072"/>
                        <wps:cNvSpPr>
                          <a:spLocks noChangeArrowheads="1"/>
                        </wps:cNvSpPr>
                        <wps:spPr bwMode="auto">
                          <a:xfrm>
                            <a:off x="9685" y="9051"/>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Rectangle 2073"/>
                        <wps:cNvSpPr>
                          <a:spLocks noChangeArrowheads="1"/>
                        </wps:cNvSpPr>
                        <wps:spPr bwMode="auto">
                          <a:xfrm>
                            <a:off x="9039"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Rectangle 2074"/>
                        <wps:cNvSpPr>
                          <a:spLocks noChangeArrowheads="1"/>
                        </wps:cNvSpPr>
                        <wps:spPr bwMode="auto">
                          <a:xfrm>
                            <a:off x="9362"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Rectangle 2075"/>
                        <wps:cNvSpPr>
                          <a:spLocks noChangeArrowheads="1"/>
                        </wps:cNvSpPr>
                        <wps:spPr bwMode="auto">
                          <a:xfrm>
                            <a:off x="9685" y="9363"/>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Rectangle 2076"/>
                        <wps:cNvSpPr>
                          <a:spLocks noChangeArrowheads="1"/>
                        </wps:cNvSpPr>
                        <wps:spPr bwMode="auto">
                          <a:xfrm>
                            <a:off x="9039"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Rectangle 2077"/>
                        <wps:cNvSpPr>
                          <a:spLocks noChangeArrowheads="1"/>
                        </wps:cNvSpPr>
                        <wps:spPr bwMode="auto">
                          <a:xfrm>
                            <a:off x="9362"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Rectangle 2078"/>
                        <wps:cNvSpPr>
                          <a:spLocks noChangeArrowheads="1"/>
                        </wps:cNvSpPr>
                        <wps:spPr bwMode="auto">
                          <a:xfrm>
                            <a:off x="9685" y="967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Rectangle 2079"/>
                        <wps:cNvSpPr>
                          <a:spLocks noChangeArrowheads="1"/>
                        </wps:cNvSpPr>
                        <wps:spPr bwMode="auto">
                          <a:xfrm>
                            <a:off x="9039"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Rectangle 2080"/>
                        <wps:cNvSpPr>
                          <a:spLocks noChangeArrowheads="1"/>
                        </wps:cNvSpPr>
                        <wps:spPr bwMode="auto">
                          <a:xfrm>
                            <a:off x="9362"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Rectangle 2081"/>
                        <wps:cNvSpPr>
                          <a:spLocks noChangeArrowheads="1"/>
                        </wps:cNvSpPr>
                        <wps:spPr bwMode="auto">
                          <a:xfrm>
                            <a:off x="9685" y="9989"/>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Rectangle 2082"/>
                        <wps:cNvSpPr>
                          <a:spLocks noChangeArrowheads="1"/>
                        </wps:cNvSpPr>
                        <wps:spPr bwMode="auto">
                          <a:xfrm>
                            <a:off x="9039"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Rectangle 2083"/>
                        <wps:cNvSpPr>
                          <a:spLocks noChangeArrowheads="1"/>
                        </wps:cNvSpPr>
                        <wps:spPr bwMode="auto">
                          <a:xfrm>
                            <a:off x="9362"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Rectangle 2084"/>
                        <wps:cNvSpPr>
                          <a:spLocks noChangeArrowheads="1"/>
                        </wps:cNvSpPr>
                        <wps:spPr bwMode="auto">
                          <a:xfrm>
                            <a:off x="9685" y="10301"/>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Rectangle 2085"/>
                        <wps:cNvSpPr>
                          <a:spLocks noChangeArrowheads="1"/>
                        </wps:cNvSpPr>
                        <wps:spPr bwMode="auto">
                          <a:xfrm>
                            <a:off x="9039"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Rectangle 2086"/>
                        <wps:cNvSpPr>
                          <a:spLocks noChangeArrowheads="1"/>
                        </wps:cNvSpPr>
                        <wps:spPr bwMode="auto">
                          <a:xfrm>
                            <a:off x="9362"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Rectangle 2087"/>
                        <wps:cNvSpPr>
                          <a:spLocks noChangeArrowheads="1"/>
                        </wps:cNvSpPr>
                        <wps:spPr bwMode="auto">
                          <a:xfrm>
                            <a:off x="9685" y="10614"/>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Rectangle 2088"/>
                        <wps:cNvSpPr>
                          <a:spLocks noChangeArrowheads="1"/>
                        </wps:cNvSpPr>
                        <wps:spPr bwMode="auto">
                          <a:xfrm>
                            <a:off x="9039"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Rectangle 2089"/>
                        <wps:cNvSpPr>
                          <a:spLocks noChangeArrowheads="1"/>
                        </wps:cNvSpPr>
                        <wps:spPr bwMode="auto">
                          <a:xfrm>
                            <a:off x="9362"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Rectangle 2090"/>
                        <wps:cNvSpPr>
                          <a:spLocks noChangeArrowheads="1"/>
                        </wps:cNvSpPr>
                        <wps:spPr bwMode="auto">
                          <a:xfrm>
                            <a:off x="9685" y="10926"/>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Rectangle 2091"/>
                        <wps:cNvSpPr>
                          <a:spLocks noChangeArrowheads="1"/>
                        </wps:cNvSpPr>
                        <wps:spPr bwMode="auto">
                          <a:xfrm>
                            <a:off x="9039"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Rectangle 2092"/>
                        <wps:cNvSpPr>
                          <a:spLocks noChangeArrowheads="1"/>
                        </wps:cNvSpPr>
                        <wps:spPr bwMode="auto">
                          <a:xfrm>
                            <a:off x="9362"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Rectangle 2093"/>
                        <wps:cNvSpPr>
                          <a:spLocks noChangeArrowheads="1"/>
                        </wps:cNvSpPr>
                        <wps:spPr bwMode="auto">
                          <a:xfrm>
                            <a:off x="9685" y="11239"/>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Rectangle 2094"/>
                        <wps:cNvSpPr>
                          <a:spLocks noChangeArrowheads="1"/>
                        </wps:cNvSpPr>
                        <wps:spPr bwMode="auto">
                          <a:xfrm>
                            <a:off x="9039"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Rectangle 2095"/>
                        <wps:cNvSpPr>
                          <a:spLocks noChangeArrowheads="1"/>
                        </wps:cNvSpPr>
                        <wps:spPr bwMode="auto">
                          <a:xfrm>
                            <a:off x="9362"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Rectangle 2096"/>
                        <wps:cNvSpPr>
                          <a:spLocks noChangeArrowheads="1"/>
                        </wps:cNvSpPr>
                        <wps:spPr bwMode="auto">
                          <a:xfrm>
                            <a:off x="9685" y="11552"/>
                            <a:ext cx="323" cy="312"/>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Rectangle 2097"/>
                        <wps:cNvSpPr>
                          <a:spLocks noChangeArrowheads="1"/>
                        </wps:cNvSpPr>
                        <wps:spPr bwMode="auto">
                          <a:xfrm>
                            <a:off x="9039"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Rectangle 2098"/>
                        <wps:cNvSpPr>
                          <a:spLocks noChangeArrowheads="1"/>
                        </wps:cNvSpPr>
                        <wps:spPr bwMode="auto">
                          <a:xfrm>
                            <a:off x="9362"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Rectangle 2099"/>
                        <wps:cNvSpPr>
                          <a:spLocks noChangeArrowheads="1"/>
                        </wps:cNvSpPr>
                        <wps:spPr bwMode="auto">
                          <a:xfrm>
                            <a:off x="9685" y="11864"/>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Rectangle 2100"/>
                        <wps:cNvSpPr>
                          <a:spLocks noChangeArrowheads="1"/>
                        </wps:cNvSpPr>
                        <wps:spPr bwMode="auto">
                          <a:xfrm>
                            <a:off x="8716" y="8425"/>
                            <a:ext cx="323" cy="313"/>
                          </a:xfrm>
                          <a:prstGeom prst="rect">
                            <a:avLst/>
                          </a:prstGeom>
                          <a:noFill/>
                          <a:ln w="9525">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31855" id="Gruppieren 1151" o:spid="_x0000_s1029" style="position:absolute;margin-left:0;margin-top:2.35pt;width:452.2pt;height:550.5pt;z-index:251729408;mso-position-horizontal:left;mso-position-horizontal-relative:margin" coordorigin="964,609" coordsize="9044,1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">
                <v:rect id="Rectangle 1064" o:spid="_x0000_s1030" style="position:absolute;left:964;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" filled="f" strokecolor="#969696"/>
                <v:rect id="Rectangle 1065" o:spid="_x0000_s1031" style="position:absolute;left:1287;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" filled="f" strokecolor="#969696"/>
                <v:rect id="Rectangle 1066" o:spid="_x0000_s1032" style="position:absolute;left:1610;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" filled="f" strokecolor="#969696"/>
                <v:rect id="Rectangle 1067" o:spid="_x0000_s1033" style="position:absolute;left:1933;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" filled="f" strokecolor="#969696"/>
                <v:rect id="Rectangle 1068" o:spid="_x0000_s1034" style="position:absolute;left:2256;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" filled="f" strokecolor="#969696"/>
                <v:rect id="Rectangle 1069" o:spid="_x0000_s1035" style="position:absolute;left:2579;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R4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jfjV/h9k04QY7/AAAA//8DAFBLAQItABQABgAIAAAAIQDb4fbL7gAAAIUBAAATAAAAAAAA&#10;AAAAAAAAAAAAAABbQ29udGVudF9UeXBlc10ueG1sUEsBAi0AFAAGAAgAAAAhAFr0LFu/AAAAFQEA&#10;AAsAAAAAAAAAAAAAAAAAHwEAAF9yZWxzLy5yZWxzUEsBAi0AFAAGAAgAAAAhANtNtHjHAAAA3QAA&#10;AA8AAAAAAAAAAAAAAAAABwIAAGRycy9kb3ducmV2LnhtbFBLBQYAAAAAAwADALcAAAD7AgAAAAA=&#10;" filled="f" strokecolor="#969696"/>
                <v:rect id="Rectangle 1070" o:spid="_x0000_s1036" style="position:absolute;left:2902;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" filled="f" strokecolor="#969696"/>
                <v:rect id="Rectangle 1071" o:spid="_x0000_s1037" style="position:absolute;left:3225;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" filled="f" strokecolor="#969696"/>
                <v:rect id="Rectangle 1072" o:spid="_x0000_s1038" style="position:absolute;left:3548;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" filled="f" strokecolor="#969696"/>
                <v:rect id="Rectangle 1073" o:spid="_x0000_s1039" style="position:absolute;left:3871;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" filled="f" strokecolor="#969696"/>
                <v:rect id="Rectangle 1074" o:spid="_x0000_s1040" style="position:absolute;left:4194;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" filled="f" strokecolor="#969696"/>
                <v:rect id="Rectangle 1075" o:spid="_x0000_s1041" style="position:absolute;left:4517;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" filled="f" strokecolor="#969696"/>
                <v:rect id="Rectangle 1076" o:spid="_x0000_s1042" style="position:absolute;left:4840;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" filled="f" strokecolor="#969696"/>
                <v:rect id="Rectangle 1077" o:spid="_x0000_s1043" style="position:absolute;left:5163;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" filled="f" strokecolor="#969696"/>
                <v:rect id="Rectangle 1078" o:spid="_x0000_s1044" style="position:absolute;left:5486;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" filled="f" strokecolor="#969696"/>
                <v:rect id="Rectangle 1079" o:spid="_x0000_s1045" style="position:absolute;left:5809;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" filled="f" strokecolor="#969696"/>
                <v:rect id="Rectangle 1080" o:spid="_x0000_s1046" style="position:absolute;left:6132;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" filled="f" strokecolor="#969696"/>
                <v:rect id="Rectangle 1081" o:spid="_x0000_s1047" style="position:absolute;left:6455;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" filled="f" strokecolor="#969696"/>
                <v:rect id="Rectangle 1082" o:spid="_x0000_s1048" style="position:absolute;left:6778;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" filled="f" strokecolor="#969696"/>
                <v:rect id="Rectangle 1083" o:spid="_x0000_s1049" style="position:absolute;left:7101;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" filled="f" strokecolor="#969696"/>
                <v:rect id="Rectangle 1084" o:spid="_x0000_s1050" style="position:absolute;left:7424;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" filled="f" strokecolor="#969696"/>
                <v:rect id="Rectangle 1085" o:spid="_x0000_s1051" style="position:absolute;left:7747;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" filled="f" strokecolor="#969696"/>
                <v:rect id="Rectangle 1086" o:spid="_x0000_s1052" style="position:absolute;left:964;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" filled="f" strokecolor="#969696"/>
                <v:rect id="Rectangle 1087" o:spid="_x0000_s1053" style="position:absolute;left:1287;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P0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jffY3h9k04QY7/AAAA//8DAFBLAQItABQABgAIAAAAIQDb4fbL7gAAAIUBAAATAAAAAAAA&#10;AAAAAAAAAAAAAABbQ29udGVudF9UeXBlc10ueG1sUEsBAi0AFAAGAAgAAAAhAFr0LFu/AAAAFQEA&#10;AAsAAAAAAAAAAAAAAAAAHwEAAF9yZWxzLy5yZWxzUEsBAi0AFAAGAAgAAAAhAA9m0/THAAAA3QAA&#10;AA8AAAAAAAAAAAAAAAAABwIAAGRycy9kb3ducmV2LnhtbFBLBQYAAAAAAwADALcAAAD7AgAAAAA=&#10;" filled="f" strokecolor="#969696"/>
                <v:rect id="Rectangle 1088" o:spid="_x0000_s1054" style="position:absolute;left:1610;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" filled="f" strokecolor="#969696"/>
                <v:rect id="Rectangle 1089" o:spid="_x0000_s1055" style="position:absolute;left:1933;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" filled="f" strokecolor="#969696"/>
                <v:rect id="Rectangle 1090" o:spid="_x0000_s1056" style="position:absolute;left:2256;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" filled="f" strokecolor="#969696"/>
                <v:rect id="Rectangle 1091" o:spid="_x0000_s1057" style="position:absolute;left:2579;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" filled="f" strokecolor="#969696"/>
                <v:rect id="Rectangle 1092" o:spid="_x0000_s1058" style="position:absolute;left:2902;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" filled="f" strokecolor="#969696"/>
                <v:rect id="Rectangle 1093" o:spid="_x0000_s1059" style="position:absolute;left:3225;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" filled="f" strokecolor="#969696"/>
                <v:rect id="Rectangle 1094" o:spid="_x0000_s1060" style="position:absolute;left:3548;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" filled="f" strokecolor="#969696"/>
                <v:rect id="Rectangle 1095" o:spid="_x0000_s1061" style="position:absolute;left:3871;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" filled="f" strokecolor="#969696"/>
                <v:rect id="Rectangle 1096" o:spid="_x0000_s1062" style="position:absolute;left:4194;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" filled="f" strokecolor="#969696">
                  <v:textbox>
                    <w:txbxContent>
                      <w:p w14:paraId="3EA064EB" w14:textId="1C6ABD59" w:rsidR="00E3771E" w:rsidRPr="009B26ED" w:rsidRDefault="00E3771E" w:rsidP="00E3771E">
                        <w:pPr>
                          <w:rPr>
                            <w:sz w:val="22"/>
                          </w:rPr>
                        </w:pPr>
                      </w:p>
                    </w:txbxContent>
                  </v:textbox>
                </v:rect>
                <v:rect id="Rectangle 1097" o:spid="_x0000_s1063" style="position:absolute;left:4517;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" filled="f" strokecolor="#969696"/>
                <v:rect id="Rectangle 1098" o:spid="_x0000_s1064" style="position:absolute;left:4840;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" filled="f" strokecolor="#969696"/>
                <v:rect id="Rectangle 1099" o:spid="_x0000_s1065" style="position:absolute;left:5163;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" filled="f" strokecolor="#969696"/>
                <v:rect id="Rectangle 1100" o:spid="_x0000_s1066" style="position:absolute;left:5486;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" filled="f" strokecolor="#969696"/>
                <v:rect id="Rectangle 1101" o:spid="_x0000_s1067" style="position:absolute;left:5809;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" filled="f" strokecolor="#969696"/>
                <v:rect id="Rectangle 1102" o:spid="_x0000_s1068" style="position:absolute;left:6132;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" filled="f" strokecolor="#969696"/>
                <v:rect id="Rectangle 1103" o:spid="_x0000_s1069" style="position:absolute;left:6455;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" filled="f" strokecolor="#969696"/>
                <v:rect id="Rectangle 1104" o:spid="_x0000_s1070" style="position:absolute;left:6778;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" filled="f" strokecolor="#969696"/>
                <v:rect id="Rectangle 1105" o:spid="_x0000_s1071" style="position:absolute;left:7101;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" filled="f" strokecolor="#969696"/>
                <v:rect id="Rectangle 1106" o:spid="_x0000_s1072" style="position:absolute;left:7424;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" filled="f" strokecolor="#969696"/>
                <v:rect id="Rectangle 1107" o:spid="_x0000_s1073" style="position:absolute;left:7747;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" filled="f" strokecolor="#969696"/>
                <v:rect id="Rectangle 1108" o:spid="_x0000_s1074" style="position:absolute;left:964;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" filled="f" strokecolor="#969696"/>
                <v:rect id="Rectangle 1109" o:spid="_x0000_s1075" style="position:absolute;left:1287;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" filled="f" strokecolor="#969696"/>
                <v:rect id="Rectangle 1110" o:spid="_x0000_s1076" style="position:absolute;left:1610;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" filled="f" strokecolor="#969696"/>
                <v:rect id="Rectangle 1111" o:spid="_x0000_s1077" style="position:absolute;left:1933;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" filled="f" strokecolor="#969696"/>
                <v:rect id="Rectangle 1112" o:spid="_x0000_s1078" style="position:absolute;left:2256;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" filled="f" strokecolor="#969696"/>
                <v:rect id="Rectangle 1113" o:spid="_x0000_s1079" style="position:absolute;left:2579;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" filled="f" strokecolor="#969696"/>
                <v:rect id="Rectangle 1114" o:spid="_x0000_s1080" style="position:absolute;left:2902;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" filled="f" strokecolor="#969696"/>
                <v:rect id="Rectangle 1115" o:spid="_x0000_s1081" style="position:absolute;left:3225;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" filled="f" strokecolor="#969696"/>
                <v:rect id="Rectangle 1116" o:spid="_x0000_s1082" style="position:absolute;left:3548;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" filled="f" strokecolor="#969696"/>
                <v:rect id="Rectangle 1117" o:spid="_x0000_s1083" style="position:absolute;left:3871;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" filled="f" strokecolor="#969696"/>
                <v:rect id="Rectangle 1118" o:spid="_x0000_s1084" style="position:absolute;left:4194;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" filled="f" strokecolor="#969696"/>
                <v:rect id="Rectangle 1120" o:spid="_x0000_s1085" style="position:absolute;left:4840;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" filled="f" strokecolor="#969696"/>
                <v:rect id="Rectangle 1121" o:spid="_x0000_s1086" style="position:absolute;left:5163;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" filled="f" strokecolor="#969696"/>
                <v:rect id="Rectangle 1122" o:spid="_x0000_s1087" style="position:absolute;left:5486;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" filled="f" strokecolor="#969696"/>
                <v:rect id="Rectangle 1123" o:spid="_x0000_s1088" style="position:absolute;left:5809;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" filled="f" strokecolor="#969696"/>
                <v:rect id="Rectangle 1124" o:spid="_x0000_s1089" style="position:absolute;left:6132;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" filled="f" strokecolor="#969696"/>
                <v:rect id="Rectangle 1125" o:spid="_x0000_s1090" style="position:absolute;left:6455;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" filled="f" strokecolor="#969696"/>
                <v:rect id="Rectangle 1126" o:spid="_x0000_s1091" style="position:absolute;left:6778;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" filled="f" strokecolor="#969696"/>
                <v:rect id="Rectangle 1127" o:spid="_x0000_s1092" style="position:absolute;left:7101;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" filled="f" strokecolor="#969696"/>
                <v:rect id="Rectangle 1128" o:spid="_x0000_s1093" style="position:absolute;left:7424;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" filled="f" strokecolor="#969696"/>
                <v:rect id="Rectangle 1129" o:spid="_x0000_s1094" style="position:absolute;left:7747;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" filled="f" strokecolor="#969696"/>
                <v:rect id="Rectangle 1130" o:spid="_x0000_s1095" style="position:absolute;left:964;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" filled="f" strokecolor="#969696"/>
                <v:rect id="Rectangle 1131" o:spid="_x0000_s1096" style="position:absolute;left:1287;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" filled="f" strokecolor="#969696"/>
                <v:rect id="Rectangle 1132" o:spid="_x0000_s1097" style="position:absolute;left:1610;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" filled="f" strokecolor="#969696"/>
                <v:rect id="Rectangle 1133" o:spid="_x0000_s1098" style="position:absolute;left:1933;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" filled="f" strokecolor="#969696"/>
                <v:rect id="Rectangle 1134" o:spid="_x0000_s1099" style="position:absolute;left:2256;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" filled="f" strokecolor="#969696"/>
                <v:rect id="Rectangle 1135" o:spid="_x0000_s1100" style="position:absolute;left:2579;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" filled="f" strokecolor="#969696"/>
                <v:rect id="Rectangle 1136" o:spid="_x0000_s1101" style="position:absolute;left:2902;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" filled="f" strokecolor="#969696"/>
                <v:rect id="Rectangle 1137" o:spid="_x0000_s1102" style="position:absolute;left:3225;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" filled="f" strokecolor="#969696"/>
                <v:rect id="Rectangle 1138" o:spid="_x0000_s1103" style="position:absolute;left:3548;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" filled="f" strokecolor="#969696"/>
                <v:rect id="Rectangle 1139" o:spid="_x0000_s1104" style="position:absolute;left:3871;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" filled="f" strokecolor="#969696"/>
                <v:rect id="Rectangle 1140" o:spid="_x0000_s1105" style="position:absolute;left:4194;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" filled="f" strokecolor="#969696"/>
                <v:rect id="Rectangle 1141" o:spid="_x0000_s1106" style="position:absolute;left:4517;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" filled="f" strokecolor="#969696"/>
                <v:rect id="Rectangle 1142" o:spid="_x0000_s1107" style="position:absolute;left:4840;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" filled="f" strokecolor="#969696"/>
                <v:rect id="Rectangle 1143" o:spid="_x0000_s1108" style="position:absolute;left:5163;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" filled="f" strokecolor="#969696"/>
                <v:rect id="Rectangle 1144" o:spid="_x0000_s1109" style="position:absolute;left:5486;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" filled="f" strokecolor="#969696"/>
                <v:rect id="Rectangle 1145" o:spid="_x0000_s1110" style="position:absolute;left:5809;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" filled="f" strokecolor="#969696"/>
                <v:rect id="Rectangle 1146" o:spid="_x0000_s1111" style="position:absolute;left:6132;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" filled="f" strokecolor="#969696"/>
                <v:rect id="Rectangle 1147" o:spid="_x0000_s1112" style="position:absolute;left:6455;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" filled="f" strokecolor="#969696"/>
                <v:rect id="Rectangle 1148" o:spid="_x0000_s1113" style="position:absolute;left:6778;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" filled="f" strokecolor="#969696"/>
                <v:rect id="Rectangle 1149" o:spid="_x0000_s1114" style="position:absolute;left:7101;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Ck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DMdw/SacIGf/AAAA//8DAFBLAQItABQABgAIAAAAIQDb4fbL7gAAAIUBAAATAAAAAAAA&#10;AAAAAAAAAAAAAABbQ29udGVudF9UeXBlc10ueG1sUEsBAi0AFAAGAAgAAAAhAFr0LFu/AAAAFQEA&#10;AAsAAAAAAAAAAAAAAAAAHwEAAF9yZWxzLy5yZWxzUEsBAi0AFAAGAAgAAAAhAN23MKTHAAAA3QAA&#10;AA8AAAAAAAAAAAAAAAAABwIAAGRycy9kb3ducmV2LnhtbFBLBQYAAAAAAwADALcAAAD7AgAAAAA=&#10;" filled="f" strokecolor="#969696"/>
                <v:rect id="Rectangle 1150" o:spid="_x0000_s1115" style="position:absolute;left:7424;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" filled="f" strokecolor="#969696"/>
                <v:rect id="Rectangle 1151" o:spid="_x0000_s1116" style="position:absolute;left:7747;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" filled="f" strokecolor="#969696"/>
                <v:rect id="Rectangle 1152" o:spid="_x0000_s1117" style="position:absolute;left:964;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" filled="f" strokecolor="#969696"/>
                <v:rect id="Rectangle 1153" o:spid="_x0000_s1118" style="position:absolute;left:1287;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" filled="f" strokecolor="#969696"/>
                <v:rect id="Rectangle 1154" o:spid="_x0000_s1119" style="position:absolute;left:1610;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" filled="f" strokecolor="#969696"/>
                <v:rect id="Rectangle 1155" o:spid="_x0000_s1120" style="position:absolute;left:1933;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" filled="f" strokecolor="#969696"/>
                <v:rect id="Rectangle 1156" o:spid="_x0000_s1121" style="position:absolute;left:2256;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" filled="f" strokecolor="#969696"/>
                <v:rect id="Rectangle 1157" o:spid="_x0000_s1122" style="position:absolute;left:2579;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" filled="f" strokecolor="#969696"/>
                <v:rect id="Rectangle 1158" o:spid="_x0000_s1123" style="position:absolute;left:2902;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" filled="f" strokecolor="#969696"/>
                <v:rect id="Rectangle 1159" o:spid="_x0000_s1124" style="position:absolute;left:3225;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PZ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n9pxH8fRNOkNMbAAAA//8DAFBLAQItABQABgAIAAAAIQDb4fbL7gAAAIUBAAATAAAAAAAA&#10;AAAAAAAAAAAAAABbQ29udGVudF9UeXBlc10ueG1sUEsBAi0AFAAGAAgAAAAhAFr0LFu/AAAAFQEA&#10;AAsAAAAAAAAAAAAAAAAAHwEAAF9yZWxzLy5yZWxzUEsBAi0AFAAGAAgAAAAhAIWxQ9nHAAAA3QAA&#10;AA8AAAAAAAAAAAAAAAAABwIAAGRycy9kb3ducmV2LnhtbFBLBQYAAAAAAwADALcAAAD7AgAAAAA=&#10;" filled="f" strokecolor="#969696"/>
                <v:rect id="Rectangle 1160" o:spid="_x0000_s1125" style="position:absolute;left:3548;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" filled="f" strokecolor="#969696"/>
                <v:rect id="Rectangle 1161" o:spid="_x0000_s1126" style="position:absolute;left:3871;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" filled="f" strokecolor="#969696"/>
                <v:rect id="Rectangle 1162" o:spid="_x0000_s1127" style="position:absolute;left:4194;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" filled="f" strokecolor="#969696"/>
                <v:rect id="Rectangle 1163" o:spid="_x0000_s1128" style="position:absolute;left:4517;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" filled="f" strokecolor="#969696"/>
                <v:rect id="Rectangle 1164" o:spid="_x0000_s1129" style="position:absolute;left:4840;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" filled="f" strokecolor="#969696"/>
                <v:rect id="Rectangle 1165" o:spid="_x0000_s1130" style="position:absolute;left:5163;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" filled="f" strokecolor="#969696"/>
                <v:rect id="Rectangle 1166" o:spid="_x0000_s1131" style="position:absolute;left:5486;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" filled="f" strokecolor="#969696"/>
                <v:rect id="Rectangle 1167" o:spid="_x0000_s1132" style="position:absolute;left:5809;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" filled="f" strokecolor="#969696"/>
                <v:rect id="Rectangle 1168" o:spid="_x0000_s1133" style="position:absolute;left:6132;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" filled="f" strokecolor="#969696"/>
                <v:rect id="Rectangle 1169" o:spid="_x0000_s1134" style="position:absolute;left:6455;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" filled="f" strokecolor="#969696"/>
                <v:rect id="Rectangle 1170" o:spid="_x0000_s1135" style="position:absolute;left:6778;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" filled="f" strokecolor="#969696"/>
                <v:rect id="Rectangle 1171" o:spid="_x0000_s1136" style="position:absolute;left:7101;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" filled="f" strokecolor="#969696"/>
                <v:rect id="Rectangle 1172" o:spid="_x0000_s1137" style="position:absolute;left:7424;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" filled="f" strokecolor="#969696"/>
                <v:rect id="Rectangle 1173" o:spid="_x0000_s1138" style="position:absolute;left:7747;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" filled="f" strokecolor="#969696"/>
                <v:rect id="Rectangle 1174" o:spid="_x0000_s1139" style="position:absolute;left:964;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" filled="f" strokecolor="#969696"/>
                <v:rect id="Rectangle 1175" o:spid="_x0000_s1140" style="position:absolute;left:1287;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" filled="f" strokecolor="#969696"/>
                <v:rect id="Rectangle 1176" o:spid="_x0000_s1141" style="position:absolute;left:1610;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" filled="f" strokecolor="#969696"/>
                <v:rect id="Rectangle 1177" o:spid="_x0000_s1142" style="position:absolute;left:1933;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" filled="f" strokecolor="#969696"/>
                <v:rect id="Rectangle 1178" o:spid="_x0000_s1143" style="position:absolute;left:2256;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" filled="f" strokecolor="#969696"/>
                <v:rect id="Rectangle 1179" o:spid="_x0000_s1144" style="position:absolute;left:2579;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" filled="f" strokecolor="#969696"/>
                <v:rect id="Rectangle 1180" o:spid="_x0000_s1145" style="position:absolute;left:2902;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" filled="f" strokecolor="#969696"/>
                <v:rect id="Rectangle 1181" o:spid="_x0000_s1146" style="position:absolute;left:3225;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" filled="f" strokecolor="#969696"/>
                <v:rect id="Rectangle 1182" o:spid="_x0000_s1147" style="position:absolute;left:3548;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" filled="f" strokecolor="#969696"/>
                <v:rect id="Rectangle 1183" o:spid="_x0000_s1148" style="position:absolute;left:3871;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" filled="f" strokecolor="#969696"/>
                <v:rect id="Rectangle 1184" o:spid="_x0000_s1149" style="position:absolute;left:4194;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" filled="f" strokecolor="#969696"/>
                <v:rect id="Rectangle 1185" o:spid="_x0000_s1150" style="position:absolute;left:4517;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9n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jIdw/SacIGf/AAAA//8DAFBLAQItABQABgAIAAAAIQDb4fbL7gAAAIUBAAATAAAAAAAA&#10;AAAAAAAAAAAAAABbQ29udGVudF9UeXBlc10ueG1sUEsBAi0AFAAGAAgAAAAhAFr0LFu/AAAAFQEA&#10;AAsAAAAAAAAAAAAAAAAAHwEAAF9yZWxzLy5yZWxzUEsBAi0AFAAGAAgAAAAhADTmj2fHAAAA3QAA&#10;AA8AAAAAAAAAAAAAAAAABwIAAGRycy9kb3ducmV2LnhtbFBLBQYAAAAAAwADALcAAAD7AgAAAAA=&#10;" filled="f" strokecolor="#969696"/>
                <v:rect id="Rectangle 1186" o:spid="_x0000_s1151" style="position:absolute;left:4840;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cT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n90RP8fRNOkNMbAAAA//8DAFBLAQItABQABgAIAAAAIQDb4fbL7gAAAIUBAAATAAAAAAAA&#10;AAAAAAAAAAAAAABbQ29udGVudF9UeXBlc10ueG1sUEsBAi0AFAAGAAgAAAAhAFr0LFu/AAAAFQEA&#10;AAsAAAAAAAAAAAAAAAAAHwEAAF9yZWxzLy5yZWxzUEsBAi0AFAAGAAgAAAAhALsPFxPHAAAA3QAA&#10;AA8AAAAAAAAAAAAAAAAABwIAAGRycy9kb3ducmV2LnhtbFBLBQYAAAAAAwADALcAAAD7AgAAAAA=&#10;" filled="f" strokecolor="#969696"/>
                <v:rect id="Rectangle 1187" o:spid="_x0000_s1152" style="position:absolute;left:5163;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" filled="f" strokecolor="#969696"/>
                <v:rect id="Rectangle 1188" o:spid="_x0000_s1153" style="position:absolute;left:5486;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" filled="f" strokecolor="#969696"/>
                <v:rect id="Rectangle 1189" o:spid="_x0000_s1154" style="position:absolute;left:5809;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" filled="f" strokecolor="#969696"/>
                <v:rect id="Rectangle 1190" o:spid="_x0000_s1155" style="position:absolute;left:6132;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" filled="f" strokecolor="#969696"/>
                <v:rect id="Rectangle 1191" o:spid="_x0000_s1156" style="position:absolute;left:6455;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" filled="f" strokecolor="#969696"/>
                <v:rect id="Rectangle 1192" o:spid="_x0000_s1157" style="position:absolute;left:6778;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" filled="f" strokecolor="#969696"/>
                <v:rect id="Rectangle 1193" o:spid="_x0000_s1158" style="position:absolute;left:7101;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" filled="f" strokecolor="#969696"/>
                <v:rect id="Rectangle 1194" o:spid="_x0000_s1159" style="position:absolute;left:7424;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" filled="f" strokecolor="#969696"/>
                <v:rect id="Rectangle 1195" o:spid="_x0000_s1160" style="position:absolute;left:7747;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" filled="f" strokecolor="#969696"/>
                <v:rect id="Rectangle 1196" o:spid="_x0000_s1161" style="position:absolute;left:964;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" filled="f" strokecolor="#969696"/>
                <v:rect id="Rectangle 1197" o:spid="_x0000_s1162" style="position:absolute;left:1287;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" filled="f" strokecolor="#969696"/>
                <v:rect id="Rectangle 1198" o:spid="_x0000_s1163" style="position:absolute;left:1610;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" filled="f" strokecolor="#969696"/>
                <v:rect id="Rectangle 1199" o:spid="_x0000_s1164" style="position:absolute;left:1933;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" filled="f" strokecolor="#969696"/>
                <v:rect id="Rectangle 1200" o:spid="_x0000_s1165" style="position:absolute;left:2256;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" filled="f" strokecolor="#969696"/>
                <v:rect id="Rectangle 1201" o:spid="_x0000_s1166" style="position:absolute;left:2579;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" filled="f" strokecolor="#969696"/>
                <v:rect id="Rectangle 1202" o:spid="_x0000_s1167" style="position:absolute;left:2902;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" filled="f" strokecolor="#969696"/>
                <v:rect id="Rectangle 1203" o:spid="_x0000_s1168" style="position:absolute;left:3225;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" filled="f" strokecolor="#969696"/>
                <v:rect id="Rectangle 1204" o:spid="_x0000_s1169" style="position:absolute;left:3548;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" filled="f" strokecolor="#969696"/>
                <v:rect id="Rectangle 1205" o:spid="_x0000_s1170" style="position:absolute;left:3871;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" filled="f" strokecolor="#969696"/>
                <v:rect id="Rectangle 1206" o:spid="_x0000_s1171" style="position:absolute;left:4194;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" filled="f" strokecolor="#969696"/>
                <v:rect id="Rectangle 1207" o:spid="_x0000_s1172" style="position:absolute;left:4517;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" filled="f" strokecolor="#969696"/>
                <v:rect id="Rectangle 1208" o:spid="_x0000_s1173" style="position:absolute;left:4840;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" filled="f" strokecolor="#969696"/>
                <v:rect id="Rectangle 1209" o:spid="_x0000_s1174" style="position:absolute;left:5163;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" filled="f" strokecolor="#969696"/>
                <v:rect id="Rectangle 1210" o:spid="_x0000_s1175" style="position:absolute;left:5486;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" filled="f" strokecolor="#969696"/>
                <v:rect id="Rectangle 1211" o:spid="_x0000_s1176" style="position:absolute;left:5809;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" filled="f" strokecolor="#969696"/>
                <v:rect id="Rectangle 1212" o:spid="_x0000_s1177" style="position:absolute;left:6132;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" filled="f" strokecolor="#969696"/>
                <v:rect id="Rectangle 1213" o:spid="_x0000_s1178" style="position:absolute;left:6455;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" filled="f" strokecolor="#969696"/>
                <v:rect id="Rectangle 1214" o:spid="_x0000_s1179" style="position:absolute;left:6778;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" filled="f" strokecolor="#969696"/>
                <v:rect id="Rectangle 1215" o:spid="_x0000_s1180" style="position:absolute;left:7101;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" filled="f" strokecolor="#969696"/>
                <v:rect id="Rectangle 1216" o:spid="_x0000_s1181" style="position:absolute;left:7424;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" filled="f" strokecolor="#969696"/>
                <v:rect id="Rectangle 1217" o:spid="_x0000_s1182" style="position:absolute;left:7747;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" filled="f" strokecolor="#969696"/>
                <v:rect id="Rectangle 1218" o:spid="_x0000_s1183" style="position:absolute;left:964;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" filled="f" strokecolor="#969696"/>
                <v:rect id="Rectangle 1219" o:spid="_x0000_s1184" style="position:absolute;left:1287;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" filled="f" strokecolor="#969696"/>
                <v:rect id="Rectangle 1220" o:spid="_x0000_s1185" style="position:absolute;left:1610;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" filled="f" strokecolor="#969696"/>
                <v:rect id="Rectangle 1221" o:spid="_x0000_s1186" style="position:absolute;left:1933;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" filled="f" strokecolor="#969696"/>
                <v:rect id="Rectangle 1222" o:spid="_x0000_s1187" style="position:absolute;left:2256;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" filled="f" strokecolor="#969696"/>
                <v:rect id="Rectangle 1223" o:spid="_x0000_s1188" style="position:absolute;left:2579;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" filled="f" strokecolor="#969696"/>
                <v:rect id="Rectangle 1224" o:spid="_x0000_s1189" style="position:absolute;left:2902;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" filled="f" strokecolor="#969696"/>
                <v:rect id="Rectangle 1225" o:spid="_x0000_s1190" style="position:absolute;left:3225;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" filled="f" strokecolor="#969696"/>
                <v:rect id="Rectangle 1226" o:spid="_x0000_s1191" style="position:absolute;left:3548;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" filled="f" strokecolor="#969696"/>
                <v:rect id="Rectangle 1227" o:spid="_x0000_s1192" style="position:absolute;left:3871;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" filled="f" strokecolor="#969696"/>
                <v:rect id="Rectangle 1228" o:spid="_x0000_s1193" style="position:absolute;left:4194;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" filled="f" strokecolor="#969696"/>
                <v:rect id="Rectangle 1229" o:spid="_x0000_s1194" style="position:absolute;left:4517;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" filled="f" strokecolor="#969696"/>
                <v:rect id="Rectangle 1230" o:spid="_x0000_s1195" style="position:absolute;left:4840;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" filled="f" strokecolor="#969696"/>
                <v:rect id="Rectangle 1231" o:spid="_x0000_s1196" style="position:absolute;left:5163;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" filled="f" strokecolor="#969696"/>
                <v:rect id="Rectangle 1232" o:spid="_x0000_s1197" style="position:absolute;left:5486;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" filled="f" strokecolor="#969696"/>
                <v:rect id="Rectangle 1233" o:spid="_x0000_s1198" style="position:absolute;left:5809;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" filled="f" strokecolor="#969696"/>
                <v:rect id="Rectangle 1234" o:spid="_x0000_s1199" style="position:absolute;left:6132;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" filled="f" strokecolor="#969696"/>
                <v:rect id="Rectangle 1235" o:spid="_x0000_s1200" style="position:absolute;left:6455;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" filled="f" strokecolor="#969696"/>
                <v:rect id="Rectangle 1236" o:spid="_x0000_s1201" style="position:absolute;left:6778;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" filled="f" strokecolor="#969696"/>
                <v:rect id="Rectangle 1237" o:spid="_x0000_s1202" style="position:absolute;left:7101;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" filled="f" strokecolor="#969696"/>
                <v:rect id="Rectangle 1238" o:spid="_x0000_s1203" style="position:absolute;left:7424;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" filled="f" strokecolor="#969696"/>
                <v:rect id="Rectangle 1239" o:spid="_x0000_s1204" style="position:absolute;left:7747;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nk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DsZw/SacIGf/AAAA//8DAFBLAQItABQABgAIAAAAIQDb4fbL7gAAAIUBAAATAAAAAAAA&#10;AAAAAAAAAAAAAABbQ29udGVudF9UeXBlc10ueG1sUEsBAi0AFAAGAAgAAAAhAFr0LFu/AAAAFQEA&#10;AAsAAAAAAAAAAAAAAAAAHwEAAF9yZWxzLy5yZWxzUEsBAi0AFAAGAAgAAAAhAC6PqeTHAAAA3QAA&#10;AA8AAAAAAAAAAAAAAAAABwIAAGRycy9kb3ducmV2LnhtbFBLBQYAAAAAAwADALcAAAD7AgAAAAA=&#10;" filled="f" strokecolor="#969696"/>
                <v:rect id="Rectangle 1240" o:spid="_x0000_s1205" style="position:absolute;left:964;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" filled="f" strokecolor="#969696"/>
                <v:rect id="Rectangle 1241" o:spid="_x0000_s1206" style="position:absolute;left:1287;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" filled="f" strokecolor="#969696"/>
                <v:rect id="Rectangle 1242" o:spid="_x0000_s1207" style="position:absolute;left:1610;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" filled="f" strokecolor="#969696"/>
                <v:rect id="Rectangle 1243" o:spid="_x0000_s1208" style="position:absolute;left:1933;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" filled="f" strokecolor="#969696"/>
                <v:rect id="Rectangle 1244" o:spid="_x0000_s1209" style="position:absolute;left:2256;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" filled="f" strokecolor="#969696"/>
                <v:rect id="Rectangle 1245" o:spid="_x0000_s1210" style="position:absolute;left:2579;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" filled="f" strokecolor="#969696"/>
                <v:rect id="Rectangle 1246" o:spid="_x0000_s1211" style="position:absolute;left:2902;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" filled="f" strokecolor="#969696"/>
                <v:rect id="Rectangle 1247" o:spid="_x0000_s1212" style="position:absolute;left:3225;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" filled="f" strokecolor="#969696"/>
                <v:rect id="Rectangle 1248" o:spid="_x0000_s1213" style="position:absolute;left:3548;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" filled="f" strokecolor="#969696"/>
                <v:rect id="Rectangle 1249" o:spid="_x0000_s1214" style="position:absolute;left:3871;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" filled="f" strokecolor="#969696"/>
                <v:rect id="Rectangle 1250" o:spid="_x0000_s1215" style="position:absolute;left:4194;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" filled="f" strokecolor="#969696"/>
                <v:rect id="Rectangle 1251" o:spid="_x0000_s1216" style="position:absolute;left:4517;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" filled="f" strokecolor="#969696"/>
                <v:rect id="Rectangle 1252" o:spid="_x0000_s1217" style="position:absolute;left:4840;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" filled="f" strokecolor="#969696"/>
                <v:rect id="Rectangle 1253" o:spid="_x0000_s1218" style="position:absolute;left:5163;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" filled="f" strokecolor="#969696"/>
                <v:rect id="Rectangle 1254" o:spid="_x0000_s1219" style="position:absolute;left:5486;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" filled="f" strokecolor="#969696"/>
                <v:rect id="Rectangle 1255" o:spid="_x0000_s1220" style="position:absolute;left:5809;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" filled="f" strokecolor="#969696"/>
                <v:rect id="Rectangle 1256" o:spid="_x0000_s1221" style="position:absolute;left:6132;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" filled="f" strokecolor="#969696"/>
                <v:rect id="Rectangle 1257" o:spid="_x0000_s1222" style="position:absolute;left:6455;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" filled="f" strokecolor="#969696"/>
                <v:rect id="Rectangle 1258" o:spid="_x0000_s1223" style="position:absolute;left:6778;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nf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jHcvwknyPEvAAAA//8DAFBLAQItABQABgAIAAAAIQDb4fbL7gAAAIUBAAATAAAAAAAA&#10;AAAAAAAAAAAAAABbQ29udGVudF9UeXBlc10ueG1sUEsBAi0AFAAGAAgAAAAhAFr0LFu/AAAAFQEA&#10;AAsAAAAAAAAAAAAAAAAAHwEAAF9yZWxzLy5yZWxzUEsBAi0AFAAGAAgAAAAhAJwc6d/HAAAA3QAA&#10;AA8AAAAAAAAAAAAAAAAABwIAAGRycy9kb3ducmV2LnhtbFBLBQYAAAAAAwADALcAAAD7AgAAAAA=&#10;" filled="f" strokecolor="#969696"/>
                <v:rect id="Rectangle 1259" o:spid="_x0000_s1224" style="position:absolute;left:7101;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" filled="f" strokecolor="#969696"/>
                <v:rect id="Rectangle 1260" o:spid="_x0000_s1225" style="position:absolute;left:7424;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" filled="f" strokecolor="#969696"/>
                <v:rect id="Rectangle 1261" o:spid="_x0000_s1226" style="position:absolute;left:7747;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" filled="f" strokecolor="#969696"/>
                <v:rect id="Rectangle 1262" o:spid="_x0000_s1227" style="position:absolute;left:964;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" filled="f" strokecolor="#969696"/>
                <v:rect id="Rectangle 1263" o:spid="_x0000_s1228" style="position:absolute;left:1287;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" filled="f" strokecolor="#969696"/>
                <v:rect id="Rectangle 1264" o:spid="_x0000_s1229" style="position:absolute;left:1610;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" filled="f" strokecolor="#969696"/>
                <v:rect id="Rectangle 1265" o:spid="_x0000_s1230" style="position:absolute;left:1933;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" filled="f" strokecolor="#969696"/>
                <v:rect id="Rectangle 1266" o:spid="_x0000_s1231" style="position:absolute;left:2256;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" filled="f" strokecolor="#969696"/>
                <v:rect id="Rectangle 1267" o:spid="_x0000_s1232" style="position:absolute;left:2579;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" filled="f" strokecolor="#969696"/>
                <v:rect id="Rectangle 1268" o:spid="_x0000_s1233" style="position:absolute;left:2902;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" filled="f" strokecolor="#969696"/>
                <v:rect id="Rectangle 1269" o:spid="_x0000_s1234" style="position:absolute;left:3225;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" filled="f" strokecolor="#969696"/>
                <v:rect id="Rectangle 1270" o:spid="_x0000_s1235" style="position:absolute;left:3548;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" filled="f" strokecolor="#969696"/>
                <v:rect id="Rectangle 1271" o:spid="_x0000_s1236" style="position:absolute;left:3871;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" filled="f" strokecolor="#969696"/>
                <v:rect id="Rectangle 1272" o:spid="_x0000_s1237" style="position:absolute;left:4194;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" filled="f" strokecolor="#969696"/>
                <v:rect id="Rectangle 1273" o:spid="_x0000_s1238" style="position:absolute;left:4517;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" filled="f" strokecolor="#969696"/>
                <v:rect id="Rectangle 1274" o:spid="_x0000_s1239" style="position:absolute;left:4840;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" filled="f" strokecolor="#969696"/>
                <v:rect id="Rectangle 1275" o:spid="_x0000_s1240" style="position:absolute;left:5163;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" filled="f" strokecolor="#969696"/>
                <v:rect id="Rectangle 1276" o:spid="_x0000_s1241" style="position:absolute;left:5486;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5T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4j7cvwknyPEvAAAA//8DAFBLAQItABQABgAIAAAAIQDb4fbL7gAAAIUBAAATAAAAAAAA&#10;AAAAAAAAAAAAAABbQ29udGVudF9UeXBlc10ueG1sUEsBAi0AFAAGAAgAAAAhAFr0LFu/AAAAFQEA&#10;AAsAAAAAAAAAAAAAAAAAHwEAAF9yZWxzLy5yZWxzUEsBAi0AFAAGAAgAAAAhAEg3jlPHAAAA3QAA&#10;AA8AAAAAAAAAAAAAAAAABwIAAGRycy9kb3ducmV2LnhtbFBLBQYAAAAAAwADALcAAAD7AgAAAAA=&#10;" filled="f" strokecolor="#969696"/>
                <v:rect id="Rectangle 1277" o:spid="_x0000_s1242" style="position:absolute;left:5809;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" filled="f" strokecolor="#969696"/>
                <v:rect id="Rectangle 1278" o:spid="_x0000_s1243" style="position:absolute;left:6132;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" filled="f" strokecolor="#969696"/>
                <v:rect id="Rectangle 1279" o:spid="_x0000_s1244" style="position:absolute;left:6455;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" filled="f" strokecolor="#969696"/>
                <v:rect id="Rectangle 1280" o:spid="_x0000_s1245" style="position:absolute;left:6778;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" filled="f" strokecolor="#969696"/>
                <v:rect id="Rectangle 1281" o:spid="_x0000_s1246" style="position:absolute;left:7101;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" filled="f" strokecolor="#969696"/>
                <v:rect id="Rectangle 1282" o:spid="_x0000_s1247" style="position:absolute;left:7424;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" filled="f" strokecolor="#969696"/>
                <v:rect id="Rectangle 1283" o:spid="_x0000_s1248" style="position:absolute;left:7747;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" filled="f" strokecolor="#969696"/>
                <v:rect id="Rectangle 1284" o:spid="_x0000_s1249" style="position:absolute;left:964;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Vh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jgdw/SacIGf/AAAA//8DAFBLAQItABQABgAIAAAAIQDb4fbL7gAAAIUBAAATAAAAAAAA&#10;AAAAAAAAAAAAAABbQ29udGVudF9UeXBlc10ueG1sUEsBAi0AFAAGAAgAAAAhAFr0LFu/AAAAFQEA&#10;AAsAAAAAAAAAAAAAAAAAHwEAAF9yZWxzLy5yZWxzUEsBAi0AFAAGAAgAAAAhAC1LJWHHAAAA3QAA&#10;AA8AAAAAAAAAAAAAAAAABwIAAGRycy9kb3ducmV2LnhtbFBLBQYAAAAAAwADALcAAAD7AgAAAAA=&#10;" filled="f" strokecolor="#969696"/>
                <v:rect id="Rectangle 1285" o:spid="_x0000_s1250" style="position:absolute;left:1287;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" filled="f" strokecolor="#969696"/>
                <v:rect id="Rectangle 1286" o:spid="_x0000_s1251" style="position:absolute;left:1610;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" filled="f" strokecolor="#969696"/>
                <v:rect id="Rectangle 1287" o:spid="_x0000_s1252" style="position:absolute;left:1933;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" filled="f" strokecolor="#969696"/>
                <v:rect id="Rectangle 1288" o:spid="_x0000_s1253" style="position:absolute;left:2256;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" filled="f" strokecolor="#969696"/>
                <v:rect id="Rectangle 1289" o:spid="_x0000_s1254" style="position:absolute;left:2579;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" filled="f" strokecolor="#969696"/>
                <v:rect id="Rectangle 1290" o:spid="_x0000_s1255" style="position:absolute;left:2902;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" filled="f" strokecolor="#969696"/>
                <v:rect id="Rectangle 1291" o:spid="_x0000_s1256" style="position:absolute;left:3225;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7cQ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zv9Afw9004QY5/AQAA//8DAFBLAQItABQABgAIAAAAIQDb4fbL7gAAAIUBAAATAAAAAAAA&#10;AAAAAAAAAAAAAABbQ29udGVudF9UeXBlc10ueG1sUEsBAi0AFAAGAAgAAAAhAFr0LFu/AAAAFQEA&#10;AAsAAAAAAAAAAAAAAAAAHwEAAF9yZWxzLy5yZWxzUEsBAi0AFAAGAAgAAAAhACPvtxDHAAAA3QAA&#10;AA8AAAAAAAAAAAAAAAAABwIAAGRycy9kb3ducmV2LnhtbFBLBQYAAAAAAwADALcAAAD7AgAAAAA=&#10;" filled="f" strokecolor="#969696"/>
                <v:rect id="Rectangle 1292" o:spid="_x0000_s1257" style="position:absolute;left:3548;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" filled="f" strokecolor="#969696"/>
                <v:rect id="Rectangle 1293" o:spid="_x0000_s1258" style="position:absolute;left:3871;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" filled="f" strokecolor="#969696"/>
                <v:rect id="Rectangle 1294" o:spid="_x0000_s1259" style="position:absolute;left:4194;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" filled="f" strokecolor="#969696"/>
                <v:rect id="Rectangle 1295" o:spid="_x0000_s1260" style="position:absolute;left:4517;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" filled="f" strokecolor="#969696"/>
                <v:rect id="Rectangle 1296" o:spid="_x0000_s1261" style="position:absolute;left:4840;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2ip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vbgP92/CCXJ8AwAA//8DAFBLAQItABQABgAIAAAAIQDb4fbL7gAAAIUBAAATAAAAAAAA&#10;AAAAAAAAAAAAAABbQ29udGVudF9UeXBlc10ueG1sUEsBAi0AFAAGAAgAAAAhAFr0LFu/AAAAFQEA&#10;AAsAAAAAAAAAAAAAAAAAHwEAAF9yZWxzLy5yZWxzUEsBAi0AFAAGAAgAAAAhAPg7aKnHAAAA3QAA&#10;AA8AAAAAAAAAAAAAAAAABwIAAGRycy9kb3ducmV2LnhtbFBLBQYAAAAAAwADALcAAAD7AgAAAAA=&#10;" filled="f" strokecolor="#969696"/>
                <v:rect id="Rectangle 1297" o:spid="_x0000_s1262" style="position:absolute;left:5163;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" filled="f" strokecolor="#969696"/>
                <v:rect id="Rectangle 1298" o:spid="_x0000_s1263" style="position:absolute;left:5486;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" filled="f" strokecolor="#969696"/>
                <v:rect id="Rectangle 1299" o:spid="_x0000_s1264" style="position:absolute;left:5809;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" filled="f" strokecolor="#969696"/>
                <v:rect id="Rectangle 1300" o:spid="_x0000_s1265" style="position:absolute;left:6132;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" filled="f" strokecolor="#969696"/>
                <v:rect id="Rectangle 1301" o:spid="_x0000_s1266" style="position:absolute;left:6455;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" filled="f" strokecolor="#969696"/>
                <v:rect id="Rectangle 1302" o:spid="_x0000_s1267" style="position:absolute;left:6778;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" filled="f" strokecolor="#969696"/>
                <v:rect id="Rectangle 1303" o:spid="_x0000_s1268" style="position:absolute;left:7101;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" filled="f" strokecolor="#969696"/>
                <v:rect id="Rectangle 1304" o:spid="_x0000_s1269" style="position:absolute;left:7424;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" filled="f" strokecolor="#969696"/>
                <v:rect id="Rectangle 1305" o:spid="_x0000_s1270" style="position:absolute;left:7747;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" filled="f" strokecolor="#969696"/>
                <v:rect id="Rectangle 1306" o:spid="_x0000_s1271" style="position:absolute;left:964;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" filled="f" strokecolor="#969696"/>
                <v:rect id="Rectangle 1307" o:spid="_x0000_s1272" style="position:absolute;left:1287;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" filled="f" strokecolor="#969696"/>
                <v:rect id="Rectangle 1308" o:spid="_x0000_s1273" style="position:absolute;left:1610;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" filled="f" strokecolor="#969696"/>
                <v:rect id="Rectangle 1309" o:spid="_x0000_s1274" style="position:absolute;left:1933;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AD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zvDPrw9004QY5/AQAA//8DAFBLAQItABQABgAIAAAAIQDb4fbL7gAAAIUBAAATAAAAAAAA&#10;AAAAAAAAAAAAAABbQ29udGVudF9UeXBlc10ueG1sUEsBAi0AFAAGAAgAAAAhAFr0LFu/AAAAFQEA&#10;AAsAAAAAAAAAAAAAAAAAHwEAAF9yZWxzLy5yZWxzUEsBAi0AFAAGAAgAAAAhAI0wYAPHAAAA3QAA&#10;AA8AAAAAAAAAAAAAAAAABwIAAGRycy9kb3ducmV2LnhtbFBLBQYAAAAAAwADALcAAAD7AgAAAAA=&#10;" filled="f" strokecolor="#969696"/>
                <v:rect id="Rectangle 1310" o:spid="_x0000_s1275" style="position:absolute;left:2256;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" filled="f" strokecolor="#969696"/>
                <v:rect id="Rectangle 1311" o:spid="_x0000_s1276" style="position:absolute;left:2579;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" filled="f" strokecolor="#969696"/>
                <v:rect id="Rectangle 1312" o:spid="_x0000_s1277" style="position:absolute;left:2902;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" filled="f" strokecolor="#969696"/>
                <v:rect id="Rectangle 1313" o:spid="_x0000_s1278" style="position:absolute;left:3225;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" filled="f" strokecolor="#969696"/>
                <v:rect id="Rectangle 1314" o:spid="_x0000_s1279" style="position:absolute;left:3548;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" filled="f" strokecolor="#969696"/>
                <v:rect id="Rectangle 1315" o:spid="_x0000_s1280" style="position:absolute;left:3871;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" filled="f" strokecolor="#969696"/>
                <v:rect id="Rectangle 1316" o:spid="_x0000_s1281" style="position:absolute;left:4194;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" filled="f" strokecolor="#969696"/>
                <v:rect id="Rectangle 1317" o:spid="_x0000_s1282" style="position:absolute;left:4517;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" filled="f" strokecolor="#969696"/>
                <v:rect id="Rectangle 1318" o:spid="_x0000_s1283" style="position:absolute;left:4840;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" filled="f" strokecolor="#969696"/>
                <v:rect id="Rectangle 1319" o:spid="_x0000_s1284" style="position:absolute;left:5163;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" filled="f" strokecolor="#969696"/>
                <v:rect id="Rectangle 1320" o:spid="_x0000_s1285" style="position:absolute;left:5486;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" filled="f" strokecolor="#969696"/>
                <v:rect id="Rectangle 1321" o:spid="_x0000_s1286" style="position:absolute;left:5809;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" filled="f" strokecolor="#969696"/>
                <v:rect id="Rectangle 1322" o:spid="_x0000_s1287" style="position:absolute;left:6132;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" filled="f" strokecolor="#969696"/>
                <v:rect id="Rectangle 1323" o:spid="_x0000_s1288" style="position:absolute;left:6455;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" filled="f" strokecolor="#969696"/>
                <v:rect id="Rectangle 1324" o:spid="_x0000_s1289" style="position:absolute;left:6778;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" filled="f" strokecolor="#969696"/>
                <v:rect id="Rectangle 1325" o:spid="_x0000_s1290" style="position:absolute;left:7101;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" filled="f" strokecolor="#969696"/>
                <v:rect id="Rectangle 1326" o:spid="_x0000_s1291" style="position:absolute;left:7424;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" filled="f" strokecolor="#969696"/>
                <v:rect id="Rectangle 1327" o:spid="_x0000_s1292" style="position:absolute;left:7747;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" filled="f" strokecolor="#969696"/>
                <v:rect id="Rectangle 1328" o:spid="_x0000_s1293" style="position:absolute;left:964;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" filled="f" strokecolor="#969696"/>
                <v:rect id="Rectangle 1329" o:spid="_x0000_s1294" style="position:absolute;left:1287;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" filled="f" strokecolor="#969696"/>
                <v:rect id="Rectangle 1330" o:spid="_x0000_s1295" style="position:absolute;left:1610;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" filled="f" strokecolor="#969696"/>
                <v:rect id="Rectangle 1331" o:spid="_x0000_s1296" style="position:absolute;left:1933;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" filled="f" strokecolor="#969696"/>
                <v:rect id="Rectangle 1332" o:spid="_x0000_s1297" style="position:absolute;left:2256;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" filled="f" strokecolor="#969696"/>
                <v:rect id="Rectangle 1333" o:spid="_x0000_s1298" style="position:absolute;left:2579;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" filled="f" strokecolor="#969696"/>
                <v:rect id="Rectangle 1334" o:spid="_x0000_s1299" style="position:absolute;left:2902;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" filled="f" strokecolor="#969696"/>
                <v:rect id="Rectangle 1335" o:spid="_x0000_s1300" style="position:absolute;left:3225;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" filled="f" strokecolor="#969696"/>
                <v:rect id="Rectangle 1336" o:spid="_x0000_s1301" style="position:absolute;left:3548;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" filled="f" strokecolor="#969696"/>
                <v:rect id="Rectangle 1337" o:spid="_x0000_s1302" style="position:absolute;left:3871;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" filled="f" strokecolor="#969696"/>
                <v:rect id="Rectangle 1338" o:spid="_x0000_s1303" style="position:absolute;left:4194;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" filled="f" strokecolor="#969696"/>
                <v:rect id="Rectangle 1339" o:spid="_x0000_s1304" style="position:absolute;left:4517;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SB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lP/RH8fRNOkNMbAAAA//8DAFBLAQItABQABgAIAAAAIQDb4fbL7gAAAIUBAAATAAAAAAAA&#10;AAAAAAAAAAAAAABbQ29udGVudF9UeXBlc10ueG1sUEsBAi0AFAAGAAgAAAAhAFr0LFu/AAAAFQEA&#10;AAsAAAAAAAAAAAAAAAAAHwEAAF9yZWxzLy5yZWxzUEsBAi0AFAAGAAgAAAAhAO4lZIHHAAAA3QAA&#10;AA8AAAAAAAAAAAAAAAAABwIAAGRycy9kb3ducmV2LnhtbFBLBQYAAAAAAwADALcAAAD7AgAAAAA=&#10;" filled="f" strokecolor="#969696"/>
                <v:rect id="Rectangle 1340" o:spid="_x0000_s1305" style="position:absolute;left:4840;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" filled="f" strokecolor="#969696"/>
                <v:rect id="Rectangle 1341" o:spid="_x0000_s1306" style="position:absolute;left:5163;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" filled="f" strokecolor="#969696"/>
                <v:rect id="Rectangle 1342" o:spid="_x0000_s1307" style="position:absolute;left:5486;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" filled="f" strokecolor="#969696"/>
                <v:rect id="Rectangle 1343" o:spid="_x0000_s1308" style="position:absolute;left:5809;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" filled="f" strokecolor="#969696"/>
                <v:rect id="Rectangle 1344" o:spid="_x0000_s1309" style="position:absolute;left:6132;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" filled="f" strokecolor="#969696"/>
                <v:rect id="Rectangle 1345" o:spid="_x0000_s1310" style="position:absolute;left:6455;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" filled="f" strokecolor="#969696"/>
                <v:rect id="Rectangle 1346" o:spid="_x0000_s1311" style="position:absolute;left:6778;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" filled="f" strokecolor="#969696"/>
                <v:rect id="Rectangle 1347" o:spid="_x0000_s1312" style="position:absolute;left:7101;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" filled="f" strokecolor="#969696"/>
                <v:rect id="Rectangle 1348" o:spid="_x0000_s1313" style="position:absolute;left:7424;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fH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ezHcvwknyPEvAAAA//8DAFBLAQItABQABgAIAAAAIQDb4fbL7gAAAIUBAAATAAAAAAAA&#10;AAAAAAAAAAAAAABbQ29udGVudF9UeXBlc10ueG1sUEsBAi0AFAAGAAgAAAAhAFr0LFu/AAAAFQEA&#10;AAsAAAAAAAAAAAAAAAAAHwEAAF9yZWxzLy5yZWxzUEsBAi0AFAAGAAgAAAAhAASwV8fHAAAA3QAA&#10;AA8AAAAAAAAAAAAAAAAABwIAAGRycy9kb3ducmV2LnhtbFBLBQYAAAAAAwADALcAAAD7AgAAAAA=&#10;" filled="f" strokecolor="#969696"/>
                <v:rect id="Rectangle 1349" o:spid="_x0000_s1314" style="position:absolute;left:7747;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" filled="f" strokecolor="#969696"/>
                <v:rect id="Rectangle 1350" o:spid="_x0000_s1315" style="position:absolute;left:964;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" filled="f" strokecolor="#969696"/>
                <v:rect id="Rectangle 1351" o:spid="_x0000_s1316" style="position:absolute;left:1287;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" filled="f" strokecolor="#969696"/>
                <v:rect id="Rectangle 1352" o:spid="_x0000_s1317" style="position:absolute;left:1610;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" filled="f" strokecolor="#969696"/>
                <v:rect id="Rectangle 1353" o:spid="_x0000_s1318" style="position:absolute;left:1933;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" filled="f" strokecolor="#969696"/>
                <v:rect id="Rectangle 1354" o:spid="_x0000_s1319" style="position:absolute;left:2256;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" filled="f" strokecolor="#969696"/>
                <v:rect id="Rectangle 1355" o:spid="_x0000_s1320" style="position:absolute;left:2579;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" filled="f" strokecolor="#969696"/>
                <v:rect id="Rectangle 1356" o:spid="_x0000_s1321" style="position:absolute;left:2902;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" filled="f" strokecolor="#969696"/>
                <v:rect id="Rectangle 1357" o:spid="_x0000_s1322" style="position:absolute;left:3225;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" filled="f" strokecolor="#969696"/>
                <v:rect id="Rectangle 1358" o:spid="_x0000_s1323" style="position:absolute;left:3548;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S6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zHcvwknyPEvAAAA//8DAFBLAQItABQABgAIAAAAIQDb4fbL7gAAAIUBAAATAAAAAAAA&#10;AAAAAAAAAAAAAABbQ29udGVudF9UeXBlc10ueG1sUEsBAi0AFAAGAAgAAAAhAFr0LFu/AAAAFQEA&#10;AAsAAAAAAAAAAAAAAAAAHwEAAF9yZWxzLy5yZWxzUEsBAi0AFAAGAAgAAAAhAFy2JLrHAAAA3QAA&#10;AA8AAAAAAAAAAAAAAAAABwIAAGRycy9kb3ducmV2LnhtbFBLBQYAAAAAAwADALcAAAD7AgAAAAA=&#10;" filled="f" strokecolor="#969696"/>
                <v:rect id="Rectangle 1359" o:spid="_x0000_s1324" style="position:absolute;left:3871;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" filled="f" strokecolor="#969696"/>
                <v:rect id="Rectangle 1360" o:spid="_x0000_s1325" style="position:absolute;left:4194;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" filled="f" strokecolor="#969696"/>
                <v:rect id="Rectangle 1361" o:spid="_x0000_s1326" style="position:absolute;left:4517;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" filled="f" strokecolor="#969696"/>
                <v:rect id="Rectangle 1362" o:spid="_x0000_s1327" style="position:absolute;left:4840;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" filled="f" strokecolor="#969696"/>
                <v:rect id="Rectangle 1363" o:spid="_x0000_s1328" style="position:absolute;left:5163;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" filled="f" strokecolor="#969696"/>
                <v:rect id="Rectangle 1364" o:spid="_x0000_s1329" style="position:absolute;left:5486;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" filled="f" strokecolor="#969696"/>
                <v:rect id="Rectangle 1365" o:spid="_x0000_s1330" style="position:absolute;left:5809;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" filled="f" strokecolor="#969696"/>
                <v:rect id="Rectangle 1366" o:spid="_x0000_s1331" style="position:absolute;left:6132;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" filled="f" strokecolor="#969696"/>
                <v:rect id="Rectangle 1367" o:spid="_x0000_s1332" style="position:absolute;left:6455;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" filled="f" strokecolor="#969696"/>
                <v:rect id="Rectangle 1368" o:spid="_x0000_s1333" style="position:absolute;left:6778;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" filled="f" strokecolor="#969696"/>
                <v:rect id="Rectangle 1369" o:spid="_x0000_s1334" style="position:absolute;left:7101;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" filled="f" strokecolor="#969696"/>
                <v:rect id="Rectangle 1370" o:spid="_x0000_s1335" style="position:absolute;left:7424;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" filled="f" strokecolor="#969696"/>
                <v:rect id="Rectangle 1371" o:spid="_x0000_s1336" style="position:absolute;left:7747;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" filled="f" strokecolor="#969696"/>
                <v:rect id="Rectangle 1372" o:spid="_x0000_s1337" style="position:absolute;left:964;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" filled="f" strokecolor="#969696"/>
                <v:rect id="Rectangle 1373" o:spid="_x0000_s1338" style="position:absolute;left:1287;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" filled="f" strokecolor="#969696"/>
                <v:rect id="Rectangle 1374" o:spid="_x0000_s1339" style="position:absolute;left:1610;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" filled="f" strokecolor="#969696"/>
                <v:rect id="Rectangle 1375" o:spid="_x0000_s1340" style="position:absolute;left:1933;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tC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4x7cvwknyPEvAAAA//8DAFBLAQItABQABgAIAAAAIQDb4fbL7gAAAIUBAAATAAAAAAAA&#10;AAAAAAAAAAAAAABbQ29udGVudF9UeXBlc10ueG1sUEsBAi0AFAAGAAgAAAAhAFr0LFu/AAAAFQEA&#10;AAsAAAAAAAAAAAAAAAAAHwEAAF9yZWxzLy5yZWxzUEsBAi0AFAAGAAgAAAAhAAd020LHAAAA3QAA&#10;AA8AAAAAAAAAAAAAAAAABwIAAGRycy9kb3ducmV2LnhtbFBLBQYAAAAAAwADALcAAAD7AgAAAAA=&#10;" filled="f" strokecolor="#969696"/>
                <v:rect id="Rectangle 1376" o:spid="_x0000_s1341" style="position:absolute;left:2256;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" filled="f" strokecolor="#969696"/>
                <v:rect id="Rectangle 1377" o:spid="_x0000_s1342" style="position:absolute;left:2579;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" filled="f" strokecolor="#969696"/>
                <v:rect id="Rectangle 1378" o:spid="_x0000_s1343" style="position:absolute;left:2902;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" filled="f" strokecolor="#969696"/>
                <v:rect id="Rectangle 1379" o:spid="_x0000_s1344" style="position:absolute;left:3225;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1B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nPgyH8fxNOkJMrAAAA//8DAFBLAQItABQABgAIAAAAIQDb4fbL7gAAAIUBAAATAAAAAAAA&#10;AAAAAAAAAAAAAABbQ29udGVudF9UeXBlc10ueG1sUEsBAi0AFAAGAAgAAAAhAFr0LFu/AAAAFQEA&#10;AAsAAAAAAAAAAAAAAAAAHwEAAF9yZWxzLy5yZWxzUEsBAi0AFAAGAAgAAAAhAHhP3UHHAAAA3QAA&#10;AA8AAAAAAAAAAAAAAAAABwIAAGRycy9kb3ducmV2LnhtbFBLBQYAAAAAAwADALcAAAD7AgAAAAA=&#10;" filled="f" strokecolor="#969696"/>
                <v:rect id="Rectangle 1380" o:spid="_x0000_s1345" style="position:absolute;left:3548;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" filled="f" strokecolor="#969696"/>
                <v:rect id="Rectangle 1381" o:spid="_x0000_s1346" style="position:absolute;left:3871;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" filled="f" strokecolor="#969696"/>
                <v:rect id="Rectangle 1382" o:spid="_x0000_s1347" style="position:absolute;left:4194;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" filled="f" strokecolor="#969696"/>
                <v:rect id="Rectangle 1383" o:spid="_x0000_s1348" style="position:absolute;left:4517;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" filled="f" strokecolor="#969696"/>
                <v:rect id="Rectangle 1384" o:spid="_x0000_s1349" style="position:absolute;left:4840;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gE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lPoz78fRNOkNMbAAAA//8DAFBLAQItABQABgAIAAAAIQDb4fbL7gAAAIUBAAATAAAAAAAA&#10;AAAAAAAAAAAAAABbQ29udGVudF9UeXBlc10ueG1sUEsBAi0AFAAGAAgAAAAhAFr0LFu/AAAAFQEA&#10;AAsAAAAAAAAAAAAAAAAAHwEAAF9yZWxzLy5yZWxzUEsBAi0AFAAGAAgAAAAhAO3h6ATHAAAA3QAA&#10;AA8AAAAAAAAAAAAAAAAABwIAAGRycy9kb3ducmV2LnhtbFBLBQYAAAAAAwADALcAAAD7AgAAAAA=&#10;" filled="f" strokecolor="#969696"/>
                <v:rect id="Rectangle 1386" o:spid="_x0000_s1350" style="position:absolute;left:5486;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" filled="f" strokecolor="#969696"/>
                <v:rect id="Rectangle 1387" o:spid="_x0000_s1351" style="position:absolute;left:5809;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" filled="f" strokecolor="#969696"/>
                <v:rect id="Rectangle 1388" o:spid="_x0000_s1352" style="position:absolute;left:6132;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4H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nPwwH8fxNOkJMrAAAA//8DAFBLAQItABQABgAIAAAAIQDb4fbL7gAAAIUBAAATAAAAAAAA&#10;AAAAAAAAAAAAAABbQ29udGVudF9UeXBlc10ueG1sUEsBAi0AFAAGAAgAAAAhAFr0LFu/AAAAFQEA&#10;AAsAAAAAAAAAAAAAAAAAHwEAAF9yZWxzLy5yZWxzUEsBAi0AFAAGAAgAAAAhAJLa7gfHAAAA3QAA&#10;AA8AAAAAAAAAAAAAAAAABwIAAGRycy9kb3ducmV2LnhtbFBLBQYAAAAAAwADALcAAAD7AgAAAAA=&#10;" filled="f" strokecolor="#969696"/>
                <v:rect id="Rectangle 1389" o:spid="_x0000_s1353" style="position:absolute;left:6455;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" filled="f" strokecolor="#969696"/>
                <v:rect id="Rectangle 1390" o:spid="_x0000_s1354" style="position:absolute;left:6778;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" filled="f" strokecolor="#969696"/>
                <v:rect id="Rectangle 1391" o:spid="_x0000_s1355" style="position:absolute;left:7101;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" filled="f" strokecolor="#969696"/>
                <v:rect id="Rectangle 1392" o:spid="_x0000_s1356" style="position:absolute;left:7424;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" filled="f" strokecolor="#969696"/>
                <v:rect id="Rectangle 1393" o:spid="_x0000_s1357" style="position:absolute;left:7747;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" filled="f" strokecolor="#969696"/>
                <v:rect id="Rectangle 1394" o:spid="_x0000_s1358" style="position:absolute;left:964;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" filled="f" strokecolor="#969696"/>
                <v:rect id="Rectangle 1395" o:spid="_x0000_s1359" style="position:absolute;left:1287;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24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bgH92/CCXJ8AwAA//8DAFBLAQItABQABgAIAAAAIQDb4fbL7gAAAIUBAAATAAAAAAAA&#10;AAAAAAAAAAAAAABbQ29udGVudF9UeXBlc10ueG1sUEsBAi0AFAAGAAgAAAAhAFr0LFu/AAAAFQEA&#10;AAsAAAAAAAAAAAAAAAAAHwEAAF9yZWxzLy5yZWxzUEsBAi0AFAAGAAgAAAAhALd4PbjHAAAA3QAA&#10;AA8AAAAAAAAAAAAAAAAABwIAAGRycy9kb3ducmV2LnhtbFBLBQYAAAAAAwADALcAAAD7AgAAAAA=&#10;" filled="f" strokecolor="#969696"/>
                <v:rect id="Rectangle 1396" o:spid="_x0000_s1360" style="position:absolute;left:1610;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XM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bgP92/CCXJ8AwAA//8DAFBLAQItABQABgAIAAAAIQDb4fbL7gAAAIUBAAATAAAAAAAA&#10;AAAAAAAAAAAAAABbQ29udGVudF9UeXBlc10ueG1sUEsBAi0AFAAGAAgAAAAhAFr0LFu/AAAAFQEA&#10;AAsAAAAAAAAAAAAAAAAAHwEAAF9yZWxzLy5yZWxzUEsBAi0AFAAGAAgAAAAhADiRpczHAAAA3QAA&#10;AA8AAAAAAAAAAAAAAAAABwIAAGRycy9kb3ducmV2LnhtbFBLBQYAAAAAAwADALcAAAD7AgAAAAA=&#10;" filled="f" strokecolor="#969696"/>
                <v:rect id="Rectangle 1397" o:spid="_x0000_s1361" style="position:absolute;left:1933;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" filled="f" strokecolor="#969696"/>
                <v:rect id="Rectangle 1398" o:spid="_x0000_s1362" style="position:absolute;left:2256;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" filled="f" strokecolor="#969696"/>
                <v:rect id="Rectangle 1399" o:spid="_x0000_s1363" style="position:absolute;left:2579;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" filled="f" strokecolor="#969696"/>
                <v:rect id="Rectangle 1400" o:spid="_x0000_s1364" style="position:absolute;left:2902;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" filled="f" strokecolor="#969696"/>
                <v:rect id="Rectangle 1401" o:spid="_x0000_s1365" style="position:absolute;left:3225;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" filled="f" strokecolor="#969696"/>
                <v:rect id="Rectangle 1402" o:spid="_x0000_s1366" style="position:absolute;left:3548;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" filled="f" strokecolor="#969696"/>
                <v:rect id="Rectangle 1403" o:spid="_x0000_s1367" style="position:absolute;left:3871;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" filled="f" strokecolor="#969696"/>
                <v:rect id="Rectangle 1404" o:spid="_x0000_s1368" style="position:absolute;left:4194;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" filled="f" strokecolor="#969696"/>
                <v:rect id="Rectangle 1405" o:spid="_x0000_s1369" style="position:absolute;left:4517;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" filled="f" strokecolor="#969696"/>
                <v:rect id="Rectangle 1406" o:spid="_x0000_s1370" style="position:absolute;left:4840;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" filled="f" strokecolor="#969696"/>
                <v:rect id="Rectangle 1407" o:spid="_x0000_s1371" style="position:absolute;left:5163;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" filled="f" strokecolor="#969696"/>
                <v:rect id="Rectangle 1408" o:spid="_x0000_s1372" style="position:absolute;left:5486;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" filled="f" strokecolor="#969696"/>
                <v:rect id="Rectangle 1409" o:spid="_x0000_s1373" style="position:absolute;left:5809;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" filled="f" strokecolor="#969696"/>
                <v:rect id="Rectangle 1410" o:spid="_x0000_s1374" style="position:absolute;left:6132;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" filled="f" strokecolor="#969696"/>
                <v:rect id="Rectangle 1411" o:spid="_x0000_s1375" style="position:absolute;left:6455;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" filled="f" strokecolor="#969696"/>
                <v:rect id="Rectangle 1412" o:spid="_x0000_s1376" style="position:absolute;left:6778;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" filled="f" strokecolor="#969696"/>
                <v:rect id="Rectangle 1413" o:spid="_x0000_s1377" style="position:absolute;left:7101;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" filled="f" strokecolor="#969696"/>
                <v:rect id="Rectangle 1414" o:spid="_x0000_s1378" style="position:absolute;left:7424;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" filled="f" strokecolor="#969696"/>
                <v:rect id="Rectangle 1415" o:spid="_x0000_s1379" style="position:absolute;left:7747;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" filled="f" strokecolor="#969696"/>
                <v:rect id="Rectangle 1416" o:spid="_x0000_s1380" style="position:absolute;left:964;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" filled="f" strokecolor="#969696"/>
                <v:rect id="Rectangle 1417" o:spid="_x0000_s1381" style="position:absolute;left:1287;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" filled="f" strokecolor="#969696"/>
                <v:rect id="Rectangle 1418" o:spid="_x0000_s1382" style="position:absolute;left:1610;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" filled="f" strokecolor="#969696"/>
                <v:rect id="Rectangle 1419" o:spid="_x0000_s1383" style="position:absolute;left:1933;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" filled="f" strokecolor="#969696"/>
                <v:rect id="Rectangle 1420" o:spid="_x0000_s1384" style="position:absolute;left:2256;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" filled="f" strokecolor="#969696"/>
                <v:rect id="Rectangle 1421" o:spid="_x0000_s1385" style="position:absolute;left:2579;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" filled="f" strokecolor="#969696"/>
                <v:rect id="Rectangle 1422" o:spid="_x0000_s1386" style="position:absolute;left:2902;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" filled="f" strokecolor="#969696"/>
                <v:rect id="Rectangle 1423" o:spid="_x0000_s1387" style="position:absolute;left:3225;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" filled="f" strokecolor="#969696"/>
                <v:rect id="Rectangle 1424" o:spid="_x0000_s1388" style="position:absolute;left:3548;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" filled="f" strokecolor="#969696"/>
                <v:rect id="Rectangle 1425" o:spid="_x0000_s1389" style="position:absolute;left:3871;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" filled="f" strokecolor="#969696"/>
                <v:rect id="Rectangle 1426" o:spid="_x0000_s1390" style="position:absolute;left:4194;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" filled="f" strokecolor="#969696"/>
                <v:rect id="Rectangle 1427" o:spid="_x0000_s1391" style="position:absolute;left:4517;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" filled="f" strokecolor="#969696"/>
                <v:rect id="Rectangle 1428" o:spid="_x0000_s1392" style="position:absolute;left:4840;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" filled="f" strokecolor="#969696"/>
                <v:rect id="Rectangle 1429" o:spid="_x0000_s1393" style="position:absolute;left:5163;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Gh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gfd1/h9k04QY7/AAAA//8DAFBLAQItABQABgAIAAAAIQDb4fbL7gAAAIUBAAATAAAAAAAA&#10;AAAAAAAAAAAAAABbQ29udGVudF9UeXBlc10ueG1sUEsBAi0AFAAGAAgAAAAhAFr0LFu/AAAAFQEA&#10;AAsAAAAAAAAAAAAAAAAAHwEAAF9yZWxzLy5yZWxzUEsBAi0AFAAGAAgAAAAhAFaooaHHAAAA3QAA&#10;AA8AAAAAAAAAAAAAAAAABwIAAGRycy9kb3ducmV2LnhtbFBLBQYAAAAAAwADALcAAAD7AgAAAAA=&#10;" filled="f" strokecolor="#969696"/>
                <v:rect id="Rectangle 1430" o:spid="_x0000_s1394" style="position:absolute;left:5486;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" filled="f" strokecolor="#969696"/>
                <v:rect id="Rectangle 1431" o:spid="_x0000_s1395" style="position:absolute;left:5809;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" filled="f" strokecolor="#969696"/>
                <v:rect id="Rectangle 1432" o:spid="_x0000_s1396" style="position:absolute;left:6132;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" filled="f" strokecolor="#969696"/>
                <v:rect id="Rectangle 1433" o:spid="_x0000_s1397" style="position:absolute;left:6455;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" filled="f" strokecolor="#969696"/>
                <v:rect id="Rectangle 1434" o:spid="_x0000_s1398" style="position:absolute;left:6778;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" filled="f" strokecolor="#969696"/>
                <v:rect id="Rectangle 1435" o:spid="_x0000_s1399" style="position:absolute;left:7101;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" filled="f" strokecolor="#969696"/>
                <v:rect id="Rectangle 1436" o:spid="_x0000_s1400" style="position:absolute;left:7424;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" filled="f" strokecolor="#969696"/>
                <v:rect id="Rectangle 1437" o:spid="_x0000_s1401" style="position:absolute;left:7747;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" filled="f" strokecolor="#969696"/>
                <v:rect id="Rectangle 1438" o:spid="_x0000_s1402" style="position:absolute;left:964;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" filled="f" strokecolor="#969696"/>
                <v:rect id="Rectangle 1439" o:spid="_x0000_s1403" style="position:absolute;left:1287;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" filled="f" strokecolor="#969696"/>
                <v:rect id="Rectangle 1440" o:spid="_x0000_s1404" style="position:absolute;left:1610;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" filled="f" strokecolor="#969696"/>
                <v:rect id="Rectangle 1441" o:spid="_x0000_s1405" style="position:absolute;left:1933;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" filled="f" strokecolor="#969696"/>
                <v:rect id="Rectangle 1442" o:spid="_x0000_s1406" style="position:absolute;left:2256;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" filled="f" strokecolor="#969696"/>
                <v:rect id="Rectangle 1443" o:spid="_x0000_s1407" style="position:absolute;left:2579;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" filled="f" strokecolor="#969696"/>
                <v:rect id="Rectangle 1444" o:spid="_x0000_s1408" style="position:absolute;left:2902;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" filled="f" strokecolor="#969696"/>
                <v:rect id="Rectangle 1445" o:spid="_x0000_s1409" style="position:absolute;left:3225;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" filled="f" strokecolor="#969696"/>
                <v:rect id="Rectangle 1446" o:spid="_x0000_s1410" style="position:absolute;left:3548;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" filled="f" strokecolor="#969696"/>
                <v:rect id="Rectangle 1447" o:spid="_x0000_s1411" style="position:absolute;left:3871;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" filled="f" strokecolor="#969696"/>
                <v:rect id="Rectangle 1448" o:spid="_x0000_s1412" style="position:absolute;left:4194;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" filled="f" strokecolor="#969696"/>
                <v:rect id="Rectangle 1449" o:spid="_x0000_s1413" style="position:absolute;left:4517;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" filled="f" strokecolor="#969696"/>
                <v:rect id="Rectangle 1450" o:spid="_x0000_s1414" style="position:absolute;left:4840;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" filled="f" strokecolor="#969696"/>
                <v:rect id="Rectangle 1451" o:spid="_x0000_s1415" style="position:absolute;left:5163;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" filled="f" strokecolor="#969696"/>
                <v:rect id="Rectangle 1452" o:spid="_x0000_s1416" style="position:absolute;left:5486;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" filled="f" strokecolor="#969696"/>
                <v:rect id="Rectangle 1453" o:spid="_x0000_s1417" style="position:absolute;left:5809;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" filled="f" strokecolor="#969696"/>
                <v:rect id="Rectangle 1454" o:spid="_x0000_s1418" style="position:absolute;left:6132;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" filled="f" strokecolor="#969696"/>
                <v:rect id="Rectangle 1455" o:spid="_x0000_s1419" style="position:absolute;left:6455;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" filled="f" strokecolor="#969696"/>
                <v:rect id="Rectangle 1456" o:spid="_x0000_s1420" style="position:absolute;left:6778;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" filled="f" strokecolor="#969696"/>
                <v:rect id="Rectangle 1457" o:spid="_x0000_s1421" style="position:absolute;left:7101;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" filled="f" strokecolor="#969696"/>
                <v:rect id="Rectangle 1458" o:spid="_x0000_s1422" style="position:absolute;left:7424;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" filled="f" strokecolor="#969696"/>
                <v:rect id="Rectangle 1459" o:spid="_x0000_s1423" style="position:absolute;left:7747;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" filled="f" strokecolor="#969696"/>
                <v:rect id="Rectangle 1460" o:spid="_x0000_s1424" style="position:absolute;left:964;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" filled="f" strokecolor="#969696"/>
                <v:rect id="Rectangle 1461" o:spid="_x0000_s1425" style="position:absolute;left:1287;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" filled="f" strokecolor="#969696"/>
                <v:rect id="Rectangle 1462" o:spid="_x0000_s1426" style="position:absolute;left:1610;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" filled="f" strokecolor="#969696"/>
                <v:rect id="Rectangle 1463" o:spid="_x0000_s1427" style="position:absolute;left:1933;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" filled="f" strokecolor="#969696"/>
                <v:rect id="Rectangle 1464" o:spid="_x0000_s1428" style="position:absolute;left:2256;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" filled="f" strokecolor="#969696"/>
                <v:rect id="Rectangle 1465" o:spid="_x0000_s1429" style="position:absolute;left:2579;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" filled="f" strokecolor="#969696"/>
                <v:rect id="Rectangle 1466" o:spid="_x0000_s1430" style="position:absolute;left:2902;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" filled="f" strokecolor="#969696"/>
                <v:rect id="Rectangle 1467" o:spid="_x0000_s1431" style="position:absolute;left:3225;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" filled="f" strokecolor="#969696"/>
                <v:rect id="Rectangle 1468" o:spid="_x0000_s1432" style="position:absolute;left:3548;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" filled="f" strokecolor="#969696"/>
                <v:rect id="Rectangle 1469" o:spid="_x0000_s1433" style="position:absolute;left:3871;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" filled="f" strokecolor="#969696"/>
                <v:rect id="Rectangle 1470" o:spid="_x0000_s1434" style="position:absolute;left:4194;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" filled="f" strokecolor="#969696"/>
                <v:rect id="Rectangle 1471" o:spid="_x0000_s1435" style="position:absolute;left:4517;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" filled="f" strokecolor="#969696"/>
                <v:rect id="Rectangle 1472" o:spid="_x0000_s1436" style="position:absolute;left:4840;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" filled="f" strokecolor="#969696"/>
                <v:rect id="Rectangle 1473" o:spid="_x0000_s1437" style="position:absolute;left:5163;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" filled="f" strokecolor="#969696"/>
                <v:rect id="Rectangle 1474" o:spid="_x0000_s1438" style="position:absolute;left:5486;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" filled="f" strokecolor="#969696"/>
                <v:rect id="Rectangle 1475" o:spid="_x0000_s1439" style="position:absolute;left:5809;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" filled="f" strokecolor="#969696"/>
                <v:rect id="Rectangle 1476" o:spid="_x0000_s1440" style="position:absolute;left:6132;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" filled="f" strokecolor="#969696"/>
                <v:rect id="Rectangle 1477" o:spid="_x0000_s1441" style="position:absolute;left:6455;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" filled="f" strokecolor="#969696"/>
                <v:rect id="Rectangle 1478" o:spid="_x0000_s1442" style="position:absolute;left:6778;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" filled="f" strokecolor="#969696"/>
                <v:rect id="Rectangle 1479" o:spid="_x0000_s1443" style="position:absolute;left:7101;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" filled="f" strokecolor="#969696"/>
                <v:rect id="Rectangle 1480" o:spid="_x0000_s1444" style="position:absolute;left:7424;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" filled="f" strokecolor="#969696"/>
                <v:rect id="Rectangle 1481" o:spid="_x0000_s1445" style="position:absolute;left:7747;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" filled="f" strokecolor="#969696"/>
                <v:rect id="Rectangle 1482" o:spid="_x0000_s1446" style="position:absolute;left:964;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" filled="f" strokecolor="#969696"/>
                <v:rect id="Rectangle 1483" o:spid="_x0000_s1447" style="position:absolute;left:1287;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nu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gfv3bh9k04QY7/AAAA//8DAFBLAQItABQABgAIAAAAIQDb4fbL7gAAAIUBAAATAAAAAAAA&#10;AAAAAAAAAAAAAABbQ29udGVudF9UeXBlc10ueG1sUEsBAi0AFAAGAAgAAAAhAFr0LFu/AAAAFQEA&#10;AAsAAAAAAAAAAAAAAAAAHwEAAF9yZWxzLy5yZWxzUEsBAi0AFAAGAAgAAAAhAGvSee7HAAAA3QAA&#10;AA8AAAAAAAAAAAAAAAAABwIAAGRycy9kb3ducmV2LnhtbFBLBQYAAAAAAwADALcAAAD7AgAAAAA=&#10;" filled="f" strokecolor="#969696"/>
                <v:rect id="Rectangle 1484" o:spid="_x0000_s1448" style="position:absolute;left:1610;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" filled="f" strokecolor="#969696"/>
                <v:rect id="Rectangle 1485" o:spid="_x0000_s1449" style="position:absolute;left:1933;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" filled="f" strokecolor="#969696"/>
                <v:rect id="Rectangle 1486" o:spid="_x0000_s1450" style="position:absolute;left:2256;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" filled="f" strokecolor="#969696"/>
                <v:rect id="Rectangle 1487" o:spid="_x0000_s1451" style="position:absolute;left:2579;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" filled="f" strokecolor="#969696"/>
                <v:rect id="Rectangle 1488" o:spid="_x0000_s1452" style="position:absolute;left:2902;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" filled="f" strokecolor="#969696"/>
                <v:rect id="Rectangle 1489" o:spid="_x0000_s1453" style="position:absolute;left:3225;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" filled="f" strokecolor="#969696"/>
                <v:rect id="Rectangle 1490" o:spid="_x0000_s1454" style="position:absolute;left:3548;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" filled="f" strokecolor="#969696"/>
                <v:rect id="Rectangle 1491" o:spid="_x0000_s1455" style="position:absolute;left:3871;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" filled="f" strokecolor="#969696"/>
                <v:rect id="Rectangle 1492" o:spid="_x0000_s1456" style="position:absolute;left:4194;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" filled="f" strokecolor="#969696"/>
                <v:rect id="Rectangle 1493" o:spid="_x0000_s1457" style="position:absolute;left:4517;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" filled="f" strokecolor="#969696"/>
                <v:rect id="Rectangle 1494" o:spid="_x0000_s1458" style="position:absolute;left:4840;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" filled="f" strokecolor="#969696"/>
                <v:rect id="Rectangle 1495" o:spid="_x0000_s1459" style="position:absolute;left:5163;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" filled="f" strokecolor="#969696"/>
                <v:rect id="Rectangle 1496" o:spid="_x0000_s1460" style="position:absolute;left:5486;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" filled="f" strokecolor="#969696"/>
                <v:rect id="Rectangle 1497" o:spid="_x0000_s1461" style="position:absolute;left:5809;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" filled="f" strokecolor="#969696"/>
                <v:rect id="Rectangle 1498" o:spid="_x0000_s1462" style="position:absolute;left:6132;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" filled="f" strokecolor="#969696"/>
                <v:rect id="Rectangle 1499" o:spid="_x0000_s1463" style="position:absolute;left:6455;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" filled="f" strokecolor="#969696"/>
                <v:rect id="Rectangle 1500" o:spid="_x0000_s1464" style="position:absolute;left:6778;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" filled="f" strokecolor="#969696"/>
                <v:rect id="Rectangle 1501" o:spid="_x0000_s1465" style="position:absolute;left:7101;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" filled="f" strokecolor="#969696"/>
                <v:rect id="Rectangle 1502" o:spid="_x0000_s1466" style="position:absolute;left:7424;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" filled="f" strokecolor="#969696"/>
                <v:rect id="Rectangle 1503" o:spid="_x0000_s1467" style="position:absolute;left:7747;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" filled="f" strokecolor="#969696"/>
                <v:rect id="Rectangle 1504" o:spid="_x0000_s1468" style="position:absolute;left:964;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" filled="f" strokecolor="#969696"/>
                <v:rect id="Rectangle 1505" o:spid="_x0000_s1469" style="position:absolute;left:1287;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" filled="f" strokecolor="#969696"/>
                <v:rect id="Rectangle 1506" o:spid="_x0000_s1470" style="position:absolute;left:1610;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" filled="f" strokecolor="#969696"/>
                <v:rect id="Rectangle 1507" o:spid="_x0000_s1471" style="position:absolute;left:1933;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" filled="f" strokecolor="#969696"/>
                <v:rect id="Rectangle 1508" o:spid="_x0000_s1472" style="position:absolute;left:2256;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" filled="f" strokecolor="#969696"/>
                <v:rect id="Rectangle 1509" o:spid="_x0000_s1473" style="position:absolute;left:2579;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" filled="f" strokecolor="#969696"/>
                <v:rect id="Rectangle 1510" o:spid="_x0000_s1474" style="position:absolute;left:2902;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" filled="f" strokecolor="#969696"/>
                <v:rect id="Rectangle 1511" o:spid="_x0000_s1475" style="position:absolute;left:3225;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" filled="f" strokecolor="#969696"/>
                <v:rect id="Rectangle 1512" o:spid="_x0000_s1476" style="position:absolute;left:3548;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" filled="f" strokecolor="#969696"/>
                <v:rect id="Rectangle 1513" o:spid="_x0000_s1477" style="position:absolute;left:3871;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" filled="f" strokecolor="#969696"/>
                <v:rect id="Rectangle 1514" o:spid="_x0000_s1478" style="position:absolute;left:4194;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" filled="f" strokecolor="#969696"/>
                <v:rect id="Rectangle 1515" o:spid="_x0000_s1479" style="position:absolute;left:4517;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" filled="f" strokecolor="#969696"/>
                <v:rect id="Rectangle 1516" o:spid="_x0000_s1480" style="position:absolute;left:4840;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" filled="f" strokecolor="#969696"/>
                <v:rect id="Rectangle 1517" o:spid="_x0000_s1481" style="position:absolute;left:5163;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" filled="f" strokecolor="#969696"/>
                <v:rect id="Rectangle 1518" o:spid="_x0000_s1482" style="position:absolute;left:5486;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" filled="f" strokecolor="#969696"/>
                <v:rect id="Rectangle 1519" o:spid="_x0000_s1483" style="position:absolute;left:5809;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" filled="f" strokecolor="#969696"/>
                <v:rect id="Rectangle 1520" o:spid="_x0000_s1484" style="position:absolute;left:6132;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" filled="f" strokecolor="#969696"/>
                <v:rect id="Rectangle 1521" o:spid="_x0000_s1485" style="position:absolute;left:6455;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" filled="f" strokecolor="#969696"/>
                <v:rect id="Rectangle 1522" o:spid="_x0000_s1486" style="position:absolute;left:6778;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" filled="f" strokecolor="#969696"/>
                <v:rect id="Rectangle 1523" o:spid="_x0000_s1487" style="position:absolute;left:7101;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" filled="f" strokecolor="#969696"/>
                <v:rect id="Rectangle 1524" o:spid="_x0000_s1488" style="position:absolute;left:7424;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" filled="f" strokecolor="#969696"/>
                <v:rect id="Rectangle 1525" o:spid="_x0000_s1489" style="position:absolute;left:7747;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" filled="f" strokecolor="#969696"/>
                <v:rect id="Rectangle 1526" o:spid="_x0000_s1490" style="position:absolute;left:964;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" filled="f" strokecolor="#969696"/>
                <v:rect id="Rectangle 1527" o:spid="_x0000_s1491" style="position:absolute;left:1287;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" filled="f" strokecolor="#969696"/>
                <v:rect id="Rectangle 1528" o:spid="_x0000_s1492" style="position:absolute;left:1610;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" filled="f" strokecolor="#969696"/>
                <v:rect id="Rectangle 1529" o:spid="_x0000_s1493" style="position:absolute;left:1933;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" filled="f" strokecolor="#969696"/>
                <v:rect id="Rectangle 1530" o:spid="_x0000_s1494" style="position:absolute;left:2256;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" filled="f" strokecolor="#969696"/>
                <v:rect id="Rectangle 1531" o:spid="_x0000_s1495" style="position:absolute;left:2579;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" filled="f" strokecolor="#969696"/>
                <v:rect id="Rectangle 1532" o:spid="_x0000_s1496" style="position:absolute;left:2902;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" filled="f" strokecolor="#969696"/>
                <v:rect id="Rectangle 1533" o:spid="_x0000_s1497" style="position:absolute;left:3225;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" filled="f" strokecolor="#969696"/>
                <v:rect id="Rectangle 1534" o:spid="_x0000_s1498" style="position:absolute;left:3548;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" filled="f" strokecolor="#969696"/>
                <v:rect id="Rectangle 1535" o:spid="_x0000_s1499" style="position:absolute;left:3871;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" filled="f" strokecolor="#969696"/>
                <v:rect id="Rectangle 1536" o:spid="_x0000_s1500" style="position:absolute;left:4194;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" filled="f" strokecolor="#969696"/>
                <v:rect id="Rectangle 1537" o:spid="_x0000_s1501" style="position:absolute;left:4517;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" filled="f" strokecolor="#969696"/>
                <v:rect id="Rectangle 1538" o:spid="_x0000_s1502" style="position:absolute;left:4840;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" filled="f" strokecolor="#969696"/>
                <v:rect id="Rectangle 1539" o:spid="_x0000_s1503" style="position:absolute;left:5163;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" filled="f" strokecolor="#969696"/>
                <v:rect id="Rectangle 1540" o:spid="_x0000_s1504" style="position:absolute;left:5809;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" filled="f" strokecolor="#969696"/>
                <v:rect id="Rectangle 1541" o:spid="_x0000_s1505" style="position:absolute;left:6132;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" filled="f" strokecolor="#969696"/>
                <v:rect id="Rectangle 1542" o:spid="_x0000_s1506" style="position:absolute;left:6455;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" filled="f" strokecolor="#969696"/>
                <v:rect id="Rectangle 1543" o:spid="_x0000_s1507" style="position:absolute;left:6778;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" filled="f" strokecolor="#969696"/>
                <v:rect id="Rectangle 1544" o:spid="_x0000_s1508" style="position:absolute;left:7101;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" filled="f" strokecolor="#969696"/>
                <v:rect id="Rectangle 1545" o:spid="_x0000_s1509" style="position:absolute;left:7424;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" filled="f" strokecolor="#969696"/>
                <v:rect id="Rectangle 1546" o:spid="_x0000_s1510" style="position:absolute;left:7747;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" filled="f" strokecolor="#969696"/>
                <v:line id="Line 1547" o:spid="_x0000_s1511" style="position:absolute;visibility:visible;mso-wrap-style:square" from="5486,8070" to="5486,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" strokeweight="1pt"/>
                <v:rect id="Rectangle 1548" o:spid="_x0000_s1512" style="position:absolute;left:8070;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" filled="f" strokecolor="#969696"/>
                <v:rect id="Rectangle 1549" o:spid="_x0000_s1513" style="position:absolute;left:8393;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" filled="f" strokecolor="#969696"/>
                <v:rect id="Rectangle 1550" o:spid="_x0000_s1514" style="position:absolute;left:8716;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" filled="f" strokecolor="#969696"/>
                <v:rect id="Rectangle 1551" o:spid="_x0000_s1515" style="position:absolute;left:8070;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" filled="f" strokecolor="#969696"/>
                <v:rect id="Rectangle 1552" o:spid="_x0000_s1516" style="position:absolute;left:8393;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" filled="f" strokecolor="#969696"/>
                <v:rect id="Rectangle 1553" o:spid="_x0000_s1517" style="position:absolute;left:8716;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" filled="f" strokecolor="#969696"/>
                <v:rect id="Rectangle 1554" o:spid="_x0000_s1518" style="position:absolute;left:8070;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" filled="f" strokecolor="#969696"/>
                <v:rect id="Rectangle 1555" o:spid="_x0000_s1519" style="position:absolute;left:8393;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" filled="f" strokecolor="#969696"/>
                <v:rect id="Rectangle 1556" o:spid="_x0000_s1520" style="position:absolute;left:8716;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" filled="f" strokecolor="#969696"/>
                <v:rect id="Rectangle 1557" o:spid="_x0000_s1521" style="position:absolute;left:8070;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" filled="f" strokecolor="#969696"/>
                <v:rect id="Rectangle 1558" o:spid="_x0000_s1522" style="position:absolute;left:8393;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" filled="f" strokecolor="#969696"/>
                <v:rect id="Rectangle 1559" o:spid="_x0000_s1523" style="position:absolute;left:8716;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A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mD5yH8fxNOkJMrAAAA//8DAFBLAQItABQABgAIAAAAIQDb4fbL7gAAAIUBAAATAAAAAAAA&#10;AAAAAAAAAAAAAABbQ29udGVudF9UeXBlc10ueG1sUEsBAi0AFAAGAAgAAAAhAFr0LFu/AAAAFQEA&#10;AAsAAAAAAAAAAAAAAAAAHwEAAF9yZWxzLy5yZWxzUEsBAi0AFAAGAAgAAAAhAJ4+78DHAAAA3QAA&#10;AA8AAAAAAAAAAAAAAAAABwIAAGRycy9kb3ducmV2LnhtbFBLBQYAAAAAAwADALcAAAD7AgAAAAA=&#10;" filled="f" strokecolor="#969696"/>
                <v:rect id="Rectangle 1560" o:spid="_x0000_s1524" style="position:absolute;left:8070;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" filled="f" strokecolor="#969696"/>
                <v:rect id="Rectangle 1561" o:spid="_x0000_s1525" style="position:absolute;left:8393;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" filled="f" strokecolor="#969696"/>
                <v:rect id="Rectangle 1562" o:spid="_x0000_s1526" style="position:absolute;left:8716;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" filled="f" strokecolor="#969696"/>
                <v:rect id="Rectangle 1563" o:spid="_x0000_s1527" style="position:absolute;left:8070;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" filled="f" strokecolor="#969696"/>
                <v:rect id="Rectangle 1564" o:spid="_x0000_s1528" style="position:absolute;left:8393;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" filled="f" strokecolor="#969696"/>
                <v:rect id="Rectangle 1565" o:spid="_x0000_s1529" style="position:absolute;left:8716;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" filled="f" strokecolor="#969696"/>
                <v:rect id="Rectangle 1566" o:spid="_x0000_s1530" style="position:absolute;left:8070;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" filled="f" strokecolor="#969696"/>
                <v:rect id="Rectangle 1567" o:spid="_x0000_s1531" style="position:absolute;left:8393;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" filled="f" strokecolor="#969696"/>
                <v:rect id="Rectangle 1568" o:spid="_x0000_s1532" style="position:absolute;left:8716;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" filled="f" strokecolor="#969696"/>
                <v:rect id="Rectangle 1569" o:spid="_x0000_s1533" style="position:absolute;left:8070;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" filled="f" strokecolor="#969696"/>
                <v:rect id="Rectangle 1570" o:spid="_x0000_s1534" style="position:absolute;left:8393;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" filled="f" strokecolor="#969696"/>
                <v:rect id="Rectangle 1571" o:spid="_x0000_s1535" style="position:absolute;left:8716;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" filled="f" strokecolor="#969696"/>
                <v:rect id="Rectangle 1572" o:spid="_x0000_s1536" style="position:absolute;left:8070;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" filled="f" strokecolor="#969696"/>
                <v:rect id="Rectangle 1573" o:spid="_x0000_s1537" style="position:absolute;left:8393;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" filled="f" strokecolor="#969696"/>
                <v:rect id="Rectangle 1574" o:spid="_x0000_s1538" style="position:absolute;left:8716;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" filled="f" strokecolor="#969696"/>
                <v:rect id="Rectangle 1575" o:spid="_x0000_s1539" style="position:absolute;left:8070;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" filled="f" strokecolor="#969696"/>
                <v:rect id="Rectangle 1576" o:spid="_x0000_s1540" style="position:absolute;left:8393;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" filled="f" strokecolor="#969696"/>
                <v:rect id="Rectangle 1577" o:spid="_x0000_s1541" style="position:absolute;left:8716;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" filled="f" strokecolor="#969696"/>
                <v:rect id="Rectangle 1578" o:spid="_x0000_s1542" style="position:absolute;left:8070;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" filled="f" strokecolor="#969696"/>
                <v:rect id="Rectangle 1579" o:spid="_x0000_s1543" style="position:absolute;left:8393;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" filled="f" strokecolor="#969696"/>
                <v:rect id="Rectangle 1580" o:spid="_x0000_s1544" style="position:absolute;left:8716;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" filled="f" strokecolor="#969696"/>
                <v:rect id="Rectangle 1581" o:spid="_x0000_s1545" style="position:absolute;left:8070;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" filled="f" strokecolor="#969696"/>
                <v:rect id="Rectangle 1582" o:spid="_x0000_s1546" style="position:absolute;left:8393;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" filled="f" strokecolor="#969696"/>
                <v:rect id="Rectangle 1583" o:spid="_x0000_s1547" style="position:absolute;left:8716;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" filled="f" strokecolor="#969696"/>
                <v:rect id="Rectangle 1584" o:spid="_x0000_s1548" style="position:absolute;left:8070;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" filled="f" strokecolor="#969696"/>
                <v:rect id="Rectangle 1585" o:spid="_x0000_s1549" style="position:absolute;left:8393;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" filled="f" strokecolor="#969696"/>
                <v:rect id="Rectangle 1586" o:spid="_x0000_s1550" style="position:absolute;left:8716;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sK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mD4TP8fxNOkJMrAAAA//8DAFBLAQItABQABgAIAAAAIQDb4fbL7gAAAIUBAAATAAAAAAAA&#10;AAAAAAAAAAAAAABbQ29udGVudF9UeXBlc10ueG1sUEsBAi0AFAAGAAgAAAAhAFr0LFu/AAAAFQEA&#10;AAsAAAAAAAAAAAAAAAAAHwEAAF9yZWxzLy5yZWxzUEsBAi0AFAAGAAgAAAAhAKCAuwrHAAAA3QAA&#10;AA8AAAAAAAAAAAAAAAAABwIAAGRycy9kb3ducmV2LnhtbFBLBQYAAAAAAwADALcAAAD7AgAAAAA=&#10;" filled="f" strokecolor="#969696"/>
                <v:rect id="Rectangle 1587" o:spid="_x0000_s1551" style="position:absolute;left:8070;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" filled="f" strokecolor="#969696"/>
                <v:rect id="Rectangle 1588" o:spid="_x0000_s1552" style="position:absolute;left:8393;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" filled="f" strokecolor="#969696"/>
                <v:rect id="Rectangle 1589" o:spid="_x0000_s1553" style="position:absolute;left:8716;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" filled="f" strokecolor="#969696"/>
                <v:rect id="Rectangle 1590" o:spid="_x0000_s1554" style="position:absolute;left:8070;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" filled="f" strokecolor="#969696"/>
                <v:rect id="Rectangle 1591" o:spid="_x0000_s1555" style="position:absolute;left:8393;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" filled="f" strokecolor="#969696"/>
                <v:rect id="Rectangle 1592" o:spid="_x0000_s1556" style="position:absolute;left:8716;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" filled="f" strokecolor="#969696"/>
                <v:rect id="Rectangle 1593" o:spid="_x0000_s1557" style="position:absolute;left:8070;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" filled="f" strokecolor="#969696"/>
                <v:rect id="Rectangle 1594" o:spid="_x0000_s1558" style="position:absolute;left:8393;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" filled="f" strokecolor="#969696"/>
                <v:rect id="Rectangle 1595" o:spid="_x0000_s1559" style="position:absolute;left:8716;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" filled="f" strokecolor="#969696"/>
                <v:rect id="Rectangle 1596" o:spid="_x0000_s1560" style="position:absolute;left:8070;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" filled="f" strokecolor="#969696"/>
                <v:rect id="Rectangle 1597" o:spid="_x0000_s1561" style="position:absolute;left:8393;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" filled="f" strokecolor="#969696"/>
                <v:rect id="Rectangle 1598" o:spid="_x0000_s1562" style="position:absolute;left:8716;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" filled="f" strokecolor="#969696"/>
                <v:rect id="Rectangle 1599" o:spid="_x0000_s1563" style="position:absolute;left:8070;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" filled="f" strokecolor="#969696"/>
                <v:rect id="Rectangle 1600" o:spid="_x0000_s1564" style="position:absolute;left:8393;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" filled="f" strokecolor="#969696"/>
                <v:rect id="Rectangle 1601" o:spid="_x0000_s1565" style="position:absolute;left:8716;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" filled="f" strokecolor="#969696"/>
                <v:rect id="Rectangle 1602" o:spid="_x0000_s1566" style="position:absolute;left:8070;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" filled="f" strokecolor="#969696"/>
                <v:rect id="Rectangle 1603" o:spid="_x0000_s1567" style="position:absolute;left:8393;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" filled="f" strokecolor="#969696"/>
                <v:rect id="Rectangle 1604" o:spid="_x0000_s1568" style="position:absolute;left:8716;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" filled="f" strokecolor="#969696"/>
                <v:rect id="Rectangle 1605" o:spid="_x0000_s1569" style="position:absolute;left:8070;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" filled="f" strokecolor="#969696"/>
                <v:rect id="Rectangle 1606" o:spid="_x0000_s1570" style="position:absolute;left:8393;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" filled="f" strokecolor="#969696"/>
                <v:rect id="Rectangle 1607" o:spid="_x0000_s1571" style="position:absolute;left:8716;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" filled="f" strokecolor="#969696"/>
                <v:rect id="Rectangle 1608" o:spid="_x0000_s1572" style="position:absolute;left:8070;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" filled="f" strokecolor="#969696"/>
                <v:rect id="Rectangle 1609" o:spid="_x0000_s1573" style="position:absolute;left:8393;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" filled="f" strokecolor="#969696"/>
                <v:rect id="Rectangle 1610" o:spid="_x0000_s1574" style="position:absolute;left:8716;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" filled="f" strokecolor="#969696"/>
                <v:rect id="Rectangle 1611" o:spid="_x0000_s1575" style="position:absolute;left:8070;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" filled="f" strokecolor="#969696"/>
                <v:rect id="Rectangle 1612" o:spid="_x0000_s1576" style="position:absolute;left:8393;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" filled="f" strokecolor="#969696"/>
                <v:rect id="Rectangle 1613" o:spid="_x0000_s1577" style="position:absolute;left:8716;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" filled="f" strokecolor="#969696"/>
                <v:rect id="Rectangle 1614" o:spid="_x0000_s1578" style="position:absolute;left:9039;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" filled="f" strokecolor="#969696"/>
                <v:rect id="Rectangle 1615" o:spid="_x0000_s1579" style="position:absolute;left:9362;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" filled="f" strokecolor="#969696"/>
                <v:rect id="Rectangle 1616" o:spid="_x0000_s1580" style="position:absolute;left:9685;top:60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" filled="f" strokecolor="#969696"/>
                <v:rect id="Rectangle 1617" o:spid="_x0000_s1581" style="position:absolute;left:9039;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" filled="f" strokecolor="#969696"/>
                <v:rect id="Rectangle 1618" o:spid="_x0000_s1582" style="position:absolute;left:9362;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" filled="f" strokecolor="#969696"/>
                <v:rect id="Rectangle 1619" o:spid="_x0000_s1583" style="position:absolute;left:9685;top:92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" filled="f" strokecolor="#969696"/>
                <v:rect id="Rectangle 1620" o:spid="_x0000_s1584" style="position:absolute;left:9039;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" filled="f" strokecolor="#969696"/>
                <v:rect id="Rectangle 1621" o:spid="_x0000_s1585" style="position:absolute;left:9362;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" filled="f" strokecolor="#969696"/>
                <v:rect id="Rectangle 1622" o:spid="_x0000_s1586" style="position:absolute;left:9685;top:123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" filled="f" strokecolor="#969696"/>
                <v:rect id="Rectangle 1623" o:spid="_x0000_s1587" style="position:absolute;left:9039;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" filled="f" strokecolor="#969696"/>
                <v:rect id="Rectangle 1624" o:spid="_x0000_s1588" style="position:absolute;left:9362;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" filled="f" strokecolor="#969696"/>
                <v:rect id="Rectangle 1625" o:spid="_x0000_s1589" style="position:absolute;left:9685;top:154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" filled="f" strokecolor="#969696"/>
                <v:rect id="Rectangle 1626" o:spid="_x0000_s1590" style="position:absolute;left:9039;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" filled="f" strokecolor="#969696"/>
                <v:rect id="Rectangle 1627" o:spid="_x0000_s1591" style="position:absolute;left:9362;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s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j/2o3h9k04QY7/AAAA//8DAFBLAQItABQABgAIAAAAIQDb4fbL7gAAAIUBAAATAAAAAAAA&#10;AAAAAAAAAAAAAABbQ29udGVudF9UeXBlc10ueG1sUEsBAi0AFAAGAAgAAAAhAFr0LFu/AAAAFQEA&#10;AAsAAAAAAAAAAAAAAAAAHwEAAF9yZWxzLy5yZWxzUEsBAi0AFAAGAAgAAAAhAGTy9KzHAAAA3QAA&#10;AA8AAAAAAAAAAAAAAAAABwIAAGRycy9kb3ducmV2LnhtbFBLBQYAAAAAAwADALcAAAD7AgAAAAA=&#10;" filled="f" strokecolor="#969696"/>
                <v:rect id="Rectangle 1628" o:spid="_x0000_s1592" style="position:absolute;left:9685;top:1860;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" filled="f" strokecolor="#969696"/>
                <v:rect id="Rectangle 1629" o:spid="_x0000_s1593" style="position:absolute;left:9039;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" filled="f" strokecolor="#969696"/>
                <v:rect id="Rectangle 1630" o:spid="_x0000_s1594" style="position:absolute;left:9362;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" filled="f" strokecolor="#969696"/>
                <v:rect id="Rectangle 1631" o:spid="_x0000_s1595" style="position:absolute;left:9685;top:217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" filled="f" strokecolor="#969696"/>
                <v:rect id="Rectangle 1632" o:spid="_x0000_s1596" style="position:absolute;left:9039;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" filled="f" strokecolor="#969696"/>
                <v:rect id="Rectangle 1633" o:spid="_x0000_s1597" style="position:absolute;left:9362;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" filled="f" strokecolor="#969696"/>
                <v:rect id="Rectangle 1634" o:spid="_x0000_s1598" style="position:absolute;left:9685;top:2485;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" filled="f" strokecolor="#969696"/>
                <v:rect id="Rectangle 1635" o:spid="_x0000_s1599" style="position:absolute;left:9039;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P+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D4Zw/SacIGf/AAAA//8DAFBLAQItABQABgAIAAAAIQDb4fbL7gAAAIUBAAATAAAAAAAA&#10;AAAAAAAAAAAAAABbQ29udGVudF9UeXBlc10ueG1sUEsBAi0AFAAGAAgAAAAhAFr0LFu/AAAAFQEA&#10;AAsAAAAAAAAAAAAAAAAAHwEAAF9yZWxzLy5yZWxzUEsBAi0AFAAGAAgAAAAhAEo7A/7HAAAA3QAA&#10;AA8AAAAAAAAAAAAAAAAABwIAAGRycy9kb3ducmV2LnhtbFBLBQYAAAAAAwADALcAAAD7AgAAAAA=&#10;" filled="f" strokecolor="#969696"/>
                <v:rect id="Rectangle 1636" o:spid="_x0000_s1600" style="position:absolute;left:9362;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uK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mj/hP8fRNOkNMbAAAA//8DAFBLAQItABQABgAIAAAAIQDb4fbL7gAAAIUBAAATAAAAAAAA&#10;AAAAAAAAAAAAAABbQ29udGVudF9UeXBlc10ueG1sUEsBAi0AFAAGAAgAAAAhAFr0LFu/AAAAFQEA&#10;AAsAAAAAAAAAAAAAAAAAHwEAAF9yZWxzLy5yZWxzUEsBAi0AFAAGAAgAAAAhAMXSm4rHAAAA3QAA&#10;AA8AAAAAAAAAAAAAAAAABwIAAGRycy9kb3ducmV2LnhtbFBLBQYAAAAAAwADALcAAAD7AgAAAAA=&#10;" filled="f" strokecolor="#969696"/>
                <v:rect id="Rectangle 1637" o:spid="_x0000_s1601" style="position:absolute;left:9685;top:279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" filled="f" strokecolor="#969696"/>
                <v:rect id="Rectangle 1638" o:spid="_x0000_s1602" style="position:absolute;left:9039;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" filled="f" strokecolor="#969696"/>
                <v:rect id="Rectangle 1639" o:spid="_x0000_s1603" style="position:absolute;left:9362;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" filled="f" strokecolor="#969696"/>
                <v:rect id="Rectangle 1640" o:spid="_x0000_s1604" style="position:absolute;left:9685;top:311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" filled="f" strokecolor="#969696"/>
                <v:rect id="Rectangle 1641" o:spid="_x0000_s1605" style="position:absolute;left:9039;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" filled="f" strokecolor="#969696"/>
                <v:rect id="Rectangle 1642" o:spid="_x0000_s1606" style="position:absolute;left:9362;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" filled="f" strokecolor="#969696"/>
                <v:rect id="Rectangle 1643" o:spid="_x0000_s1607" style="position:absolute;left:9685;top:342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" filled="f" strokecolor="#969696"/>
                <v:rect id="Rectangle 1644" o:spid="_x0000_s1608" style="position:absolute;left:9039;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" filled="f" strokecolor="#969696"/>
                <v:rect id="Rectangle 1645" o:spid="_x0000_s1609" style="position:absolute;left:9362;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" filled="f" strokecolor="#969696"/>
                <v:rect id="Rectangle 1646" o:spid="_x0000_s1610" style="position:absolute;left:9685;top:373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" filled="f" strokecolor="#969696"/>
                <v:rect id="Rectangle 1647" o:spid="_x0000_s1611" style="position:absolute;left:9039;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" filled="f" strokecolor="#969696"/>
                <v:rect id="Rectangle 1648" o:spid="_x0000_s1612" style="position:absolute;left:9362;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" filled="f" strokecolor="#969696"/>
                <v:rect id="Rectangle 1649" o:spid="_x0000_s1613" style="position:absolute;left:9685;top:404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" filled="f" strokecolor="#969696"/>
                <v:rect id="Rectangle 1650" o:spid="_x0000_s1614" style="position:absolute;left:9039;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" filled="f" strokecolor="#969696"/>
                <v:rect id="Rectangle 1651" o:spid="_x0000_s1615" style="position:absolute;left:9362;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LJ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zvdwbw9004QY5/AQAA//8DAFBLAQItABQABgAIAAAAIQDb4fbL7gAAAIUBAAATAAAAAAAA&#10;AAAAAAAAAAAAAABbQ29udGVudF9UeXBlc10ueG1sUEsBAi0AFAAGAAgAAAAhAFr0LFu/AAAAFQEA&#10;AAsAAAAAAAAAAAAAAAAAHwEAAF9yZWxzLy5yZWxzUEsBAi0AFAAGAAgAAAAhAK4KosnHAAAA3QAA&#10;AA8AAAAAAAAAAAAAAAAABwIAAGRycy9kb3ducmV2LnhtbFBLBQYAAAAAAwADALcAAAD7AgAAAAA=&#10;" filled="f" strokecolor="#969696"/>
                <v:rect id="Rectangle 1652" o:spid="_x0000_s1616" style="position:absolute;left:9685;top:436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" filled="f" strokecolor="#969696"/>
                <v:rect id="Rectangle 1653" o:spid="_x0000_s1617" style="position:absolute;left:9039;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" filled="f" strokecolor="#969696"/>
                <v:rect id="Rectangle 1654" o:spid="_x0000_s1618" style="position:absolute;left:9362;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" filled="f" strokecolor="#969696"/>
                <v:rect id="Rectangle 1655" o:spid="_x0000_s1619" style="position:absolute;left:9685;top:467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" filled="f" strokecolor="#969696"/>
                <v:rect id="Rectangle 1656" o:spid="_x0000_s1620" style="position:absolute;left:9039;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" filled="f" strokecolor="#969696"/>
                <v:rect id="Rectangle 1657" o:spid="_x0000_s1621" style="position:absolute;left:9362;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" filled="f" strokecolor="#969696"/>
                <v:rect id="Rectangle 1658" o:spid="_x0000_s1622" style="position:absolute;left:9685;top:498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XG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nD5wH8fxNOkJMrAAAA//8DAFBLAQItABQABgAIAAAAIQDb4fbL7gAAAIUBAAATAAAAAAAA&#10;AAAAAAAAAAAAAABbQ29udGVudF9UeXBlc10ueG1sUEsBAi0AFAAGAAgAAAAhAFr0LFu/AAAAFQEA&#10;AAsAAAAAAAAAAAAAAAAAHwEAAF9yZWxzLy5yZWxzUEsBAi0AFAAGAAgAAAAhAIeTRcbHAAAA3QAA&#10;AA8AAAAAAAAAAAAAAAAABwIAAGRycy9kb3ducmV2LnhtbFBLBQYAAAAAAwADALcAAAD7AgAAAAA=&#10;" filled="f" strokecolor="#969696"/>
                <v:rect id="Rectangle 1659" o:spid="_x0000_s1623" style="position:absolute;left:9039;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" filled="f" strokecolor="#969696"/>
                <v:rect id="Rectangle 1660" o:spid="_x0000_s1624" style="position:absolute;left:9362;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" filled="f" strokecolor="#969696"/>
                <v:rect id="Rectangle 1661" o:spid="_x0000_s1625" style="position:absolute;left:9685;top:529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" filled="f" strokecolor="#969696"/>
                <v:rect id="Rectangle 1662" o:spid="_x0000_s1626" style="position:absolute;left:9039;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" filled="f" strokecolor="#969696"/>
                <v:rect id="Rectangle 1663" o:spid="_x0000_s1627" style="position:absolute;left:9362;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" filled="f" strokecolor="#969696"/>
                <v:rect id="Rectangle 1664" o:spid="_x0000_s1628" style="position:absolute;left:9685;top:561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" filled="f" strokecolor="#969696"/>
                <v:rect id="Rectangle 1665" o:spid="_x0000_s1629" style="position:absolute;left:9039;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" filled="f" strokecolor="#969696"/>
                <v:rect id="Rectangle 1666" o:spid="_x0000_s1630" style="position:absolute;left:9362;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" filled="f" strokecolor="#969696"/>
                <v:rect id="Rectangle 1667" o:spid="_x0000_s1631" style="position:absolute;left:9685;top:592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" filled="f" strokecolor="#969696"/>
                <v:rect id="Rectangle 1668" o:spid="_x0000_s1632" style="position:absolute;left:9039;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" filled="f" strokecolor="#969696"/>
                <v:rect id="Rectangle 1669" o:spid="_x0000_s1633" style="position:absolute;left:9362;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" filled="f" strokecolor="#969696"/>
                <v:rect id="Rectangle 1670" o:spid="_x0000_s1634" style="position:absolute;left:9685;top:623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" filled="f" strokecolor="#969696"/>
                <v:rect id="Rectangle 1671" o:spid="_x0000_s1635" style="position:absolute;left:9039;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" filled="f" strokecolor="#969696"/>
                <v:rect id="Rectangle 1672" o:spid="_x0000_s1636" style="position:absolute;left:9362;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" filled="f" strokecolor="#969696"/>
                <v:rect id="Rectangle 1673" o:spid="_x0000_s1637" style="position:absolute;left:9685;top:654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" filled="f" strokecolor="#969696"/>
                <v:rect id="Rectangle 1674" o:spid="_x0000_s1638" style="position:absolute;left:9039;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" filled="f" strokecolor="#969696"/>
                <v:rect id="Rectangle 1675" o:spid="_x0000_s1639" style="position:absolute;left:9362;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" filled="f" strokecolor="#969696"/>
                <v:rect id="Rectangle 1676" o:spid="_x0000_s1640" style="position:absolute;left:9685;top:686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" filled="f" strokecolor="#969696"/>
                <v:rect id="Rectangle 1677" o:spid="_x0000_s1641" style="position:absolute;left:9039;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" filled="f" strokecolor="#969696"/>
                <v:rect id="Rectangle 1678" o:spid="_x0000_s1642" style="position:absolute;left:9362;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" filled="f" strokecolor="#969696"/>
                <v:rect id="Rectangle 1679" o:spid="_x0000_s1643" style="position:absolute;left:9685;top:717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" filled="f" strokecolor="#969696"/>
                <v:rect id="Rectangle 1680" o:spid="_x0000_s1644" style="position:absolute;left:964;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" filled="f" strokecolor="#969696"/>
                <v:rect id="Rectangle 1681" o:spid="_x0000_s1645" style="position:absolute;left:1287;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" filled="f" strokecolor="#969696"/>
                <v:rect id="Rectangle 1682" o:spid="_x0000_s1646" style="position:absolute;left:1610;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" filled="f" strokecolor="#969696"/>
                <v:rect id="Rectangle 1683" o:spid="_x0000_s1647" style="position:absolute;left:1933;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" filled="f" strokecolor="#969696"/>
                <v:rect id="Rectangle 1684" o:spid="_x0000_s1648" style="position:absolute;left:2256;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" filled="f" strokecolor="#969696"/>
                <v:rect id="Rectangle 1685" o:spid="_x0000_s1649" style="position:absolute;left:2579;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" filled="f" strokecolor="#969696"/>
                <v:rect id="Rectangle 1686" o:spid="_x0000_s1650" style="position:absolute;left:2902;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" filled="f" strokecolor="#969696"/>
                <v:rect id="Rectangle 1687" o:spid="_x0000_s1651" style="position:absolute;left:3225;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" filled="f" strokecolor="#969696"/>
                <v:rect id="Rectangle 1688" o:spid="_x0000_s1652" style="position:absolute;left:3548;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" filled="f" strokecolor="#969696"/>
                <v:rect id="Rectangle 1689" o:spid="_x0000_s1653" style="position:absolute;left:3871;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" filled="f" strokecolor="#969696"/>
                <v:rect id="Rectangle 1690" o:spid="_x0000_s1654" style="position:absolute;left:4194;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" filled="f" strokecolor="#969696"/>
                <v:rect id="Rectangle 1691" o:spid="_x0000_s1655" style="position:absolute;left:4517;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" filled="f" strokecolor="#969696"/>
                <v:rect id="Rectangle 1692" o:spid="_x0000_s1656" style="position:absolute;left:4840;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" filled="f" strokecolor="#969696"/>
                <v:rect id="Rectangle 1693" o:spid="_x0000_s1657" style="position:absolute;left:5163;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" filled="f" strokecolor="#969696"/>
                <v:rect id="Rectangle 1694" o:spid="_x0000_s1658" style="position:absolute;left:5486;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" filled="f" strokecolor="#969696"/>
                <v:rect id="Rectangle 1695" o:spid="_x0000_s1659" style="position:absolute;left:5809;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" filled="f" strokecolor="#969696"/>
                <v:rect id="Rectangle 1696" o:spid="_x0000_s1660" style="position:absolute;left:6132;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" filled="f" strokecolor="#969696"/>
                <v:rect id="Rectangle 1697" o:spid="_x0000_s1661" style="position:absolute;left:6455;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" filled="f" strokecolor="#969696"/>
                <v:rect id="Rectangle 1698" o:spid="_x0000_s1662" style="position:absolute;left:6778;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" filled="f" strokecolor="#969696"/>
                <v:rect id="Rectangle 1699" o:spid="_x0000_s1663" style="position:absolute;left:7101;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" filled="f" strokecolor="#969696"/>
                <v:rect id="Rectangle 1700" o:spid="_x0000_s1664" style="position:absolute;left:7424;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" filled="f" strokecolor="#969696"/>
                <v:rect id="Rectangle 1701" o:spid="_x0000_s1665" style="position:absolute;left:7747;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" filled="f" strokecolor="#969696"/>
                <v:rect id="Rectangle 1702" o:spid="_x0000_s1666" style="position:absolute;left:964;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" filled="f" strokecolor="#969696"/>
                <v:rect id="Rectangle 1703" o:spid="_x0000_s1667" style="position:absolute;left:1287;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" filled="f" strokecolor="#969696"/>
                <v:rect id="Rectangle 1704" o:spid="_x0000_s1668" style="position:absolute;left:1610;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" filled="f" strokecolor="#969696"/>
                <v:rect id="Rectangle 1705" o:spid="_x0000_s1669" style="position:absolute;left:1933;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oZ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zvDzrw9004QY5/AQAA//8DAFBLAQItABQABgAIAAAAIQDb4fbL7gAAAIUBAAATAAAAAAAA&#10;AAAAAAAAAAAAAABbQ29udGVudF9UeXBlc10ueG1sUEsBAi0AFAAGAAgAAAAhAFr0LFu/AAAAFQEA&#10;AAsAAAAAAAAAAAAAAAAAHwEAAF9yZWxzLy5yZWxzUEsBAi0AFAAGAAgAAAAhAOmEyhnHAAAA3QAA&#10;AA8AAAAAAAAAAAAAAAAABwIAAGRycy9kb3ducmV2LnhtbFBLBQYAAAAAAwADALcAAAD7AgAAAAA=&#10;" filled="f" strokecolor="#969696"/>
                <v:rect id="Rectangle 1706" o:spid="_x0000_s1670" style="position:absolute;left:2256;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" filled="f" strokecolor="#969696"/>
                <v:rect id="Rectangle 1707" o:spid="_x0000_s1671" style="position:absolute;left:2579;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" filled="f" strokecolor="#969696"/>
                <v:rect id="Rectangle 1708" o:spid="_x0000_s1672" style="position:absolute;left:2902;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" filled="f" strokecolor="#969696"/>
                <v:rect id="Rectangle 1709" o:spid="_x0000_s1673" style="position:absolute;left:3225;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" filled="f" strokecolor="#969696"/>
                <v:rect id="Rectangle 1710" o:spid="_x0000_s1674" style="position:absolute;left:3548;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" filled="f" strokecolor="#969696"/>
                <v:rect id="Rectangle 1711" o:spid="_x0000_s1675" style="position:absolute;left:3871;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" filled="f" strokecolor="#969696"/>
                <v:rect id="Rectangle 1712" o:spid="_x0000_s1676" style="position:absolute;left:4194;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" filled="f" strokecolor="#969696"/>
                <v:rect id="Rectangle 1713" o:spid="_x0000_s1677" style="position:absolute;left:4517;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" filled="f" strokecolor="#969696"/>
                <v:rect id="Rectangle 1714" o:spid="_x0000_s1678" style="position:absolute;left:4840;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" filled="f" strokecolor="#969696"/>
                <v:rect id="Rectangle 1715" o:spid="_x0000_s1679" style="position:absolute;left:5163;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" filled="f" strokecolor="#969696"/>
                <v:rect id="Rectangle 1716" o:spid="_x0000_s1680" style="position:absolute;left:5486;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" filled="f" strokecolor="#969696"/>
                <v:rect id="Rectangle 1717" o:spid="_x0000_s1681" style="position:absolute;left:5809;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" filled="f" strokecolor="#969696"/>
                <v:rect id="Rectangle 1718" o:spid="_x0000_s1682" style="position:absolute;left:6132;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" filled="f" strokecolor="#969696"/>
                <v:rect id="Rectangle 1719" o:spid="_x0000_s1683" style="position:absolute;left:6455;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" filled="f" strokecolor="#969696"/>
                <v:rect id="Rectangle 1720" o:spid="_x0000_s1684" style="position:absolute;left:6778;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" filled="f" strokecolor="#969696"/>
                <v:rect id="Rectangle 1721" o:spid="_x0000_s1685" style="position:absolute;left:7101;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" filled="f" strokecolor="#969696"/>
                <v:rect id="Rectangle 1722" o:spid="_x0000_s1686" style="position:absolute;left:7424;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" filled="f" strokecolor="#969696"/>
                <v:rect id="Rectangle 1723" o:spid="_x0000_s1687" style="position:absolute;left:7747;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" filled="f" strokecolor="#969696"/>
                <v:rect id="Rectangle 1724" o:spid="_x0000_s1688" style="position:absolute;left:964;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" filled="f" strokecolor="#969696"/>
                <v:rect id="Rectangle 1725" o:spid="_x0000_s1689" style="position:absolute;left:1287;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" filled="f" strokecolor="#969696"/>
                <v:rect id="Rectangle 1726" o:spid="_x0000_s1690" style="position:absolute;left:1610;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" filled="f" strokecolor="#969696"/>
                <v:rect id="Rectangle 1727" o:spid="_x0000_s1691" style="position:absolute;left:1933;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" filled="f" strokecolor="#969696"/>
                <v:rect id="Rectangle 1728" o:spid="_x0000_s1692" style="position:absolute;left:2256;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" filled="f" strokecolor="#969696"/>
                <v:rect id="Rectangle 1729" o:spid="_x0000_s1693" style="position:absolute;left:2579;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" filled="f" strokecolor="#969696"/>
                <v:rect id="Rectangle 1730" o:spid="_x0000_s1694" style="position:absolute;left:2902;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" filled="f" strokecolor="#969696"/>
                <v:rect id="Rectangle 1731" o:spid="_x0000_s1695" style="position:absolute;left:3225;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" filled="f" strokecolor="#969696"/>
                <v:rect id="Rectangle 1732" o:spid="_x0000_s1696" style="position:absolute;left:3548;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" filled="f" strokecolor="#969696"/>
                <v:rect id="Rectangle 1733" o:spid="_x0000_s1697" style="position:absolute;left:3871;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" filled="f" strokecolor="#969696"/>
                <v:rect id="Rectangle 1734" o:spid="_x0000_s1698" style="position:absolute;left:4194;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" filled="f" strokecolor="#969696"/>
                <v:rect id="Rectangle 1735" o:spid="_x0000_s1699" style="position:absolute;left:4517;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" filled="f" strokecolor="#969696"/>
                <v:rect id="Rectangle 1736" o:spid="_x0000_s1700" style="position:absolute;left:4840;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" filled="f" strokecolor="#969696"/>
                <v:rect id="Rectangle 1737" o:spid="_x0000_s1701" style="position:absolute;left:5163;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" filled="f" strokecolor="#969696"/>
                <v:rect id="Rectangle 1738" o:spid="_x0000_s1702" style="position:absolute;left:5486;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" filled="f" strokecolor="#969696"/>
                <v:rect id="Rectangle 1739" o:spid="_x0000_s1703" style="position:absolute;left:5809;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" filled="f" strokecolor="#969696"/>
                <v:rect id="Rectangle 1740" o:spid="_x0000_s1704" style="position:absolute;left:6132;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" filled="f" strokecolor="#969696"/>
                <v:rect id="Rectangle 1741" o:spid="_x0000_s1705" style="position:absolute;left:6455;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" filled="f" strokecolor="#969696"/>
                <v:rect id="Rectangle 1742" o:spid="_x0000_s1706" style="position:absolute;left:6778;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" filled="f" strokecolor="#969696"/>
                <v:rect id="Rectangle 1743" o:spid="_x0000_s1707" style="position:absolute;left:7101;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" filled="f" strokecolor="#969696"/>
                <v:rect id="Rectangle 1744" o:spid="_x0000_s1708" style="position:absolute;left:7424;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" filled="f" strokecolor="#969696"/>
                <v:rect id="Rectangle 1745" o:spid="_x0000_s1709" style="position:absolute;left:7747;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" filled="f" strokecolor="#969696"/>
                <v:rect id="Rectangle 1746" o:spid="_x0000_s1710" style="position:absolute;left:964;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kB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ca8P92/CCXJ8AwAA//8DAFBLAQItABQABgAIAAAAIQDb4fbL7gAAAIUBAAATAAAAAAAA&#10;AAAAAAAAAAAAAABbQ29udGVudF9UeXBlc10ueG1sUEsBAi0AFAAGAAgAAAAhAFr0LFu/AAAAFQEA&#10;AAsAAAAAAAAAAAAAAAAAHwEAAF9yZWxzLy5yZWxzUEsBAi0AFAAGAAgAAAAhALa/mQHHAAAA3QAA&#10;AA8AAAAAAAAAAAAAAAAABwIAAGRycy9kb3ducmV2LnhtbFBLBQYAAAAAAwADALcAAAD7AgAAAAA=&#10;" filled="f" strokecolor="#969696"/>
                <v:rect id="Rectangle 1747" o:spid="_x0000_s1711" style="position:absolute;left:1287;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" filled="f" strokecolor="#969696"/>
                <v:rect id="Rectangle 1748" o:spid="_x0000_s1712" style="position:absolute;left:1610;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" filled="f" strokecolor="#969696"/>
                <v:rect id="Rectangle 1749" o:spid="_x0000_s1713" style="position:absolute;left:1933;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" filled="f" strokecolor="#969696"/>
                <v:rect id="Rectangle 1750" o:spid="_x0000_s1714" style="position:absolute;left:2256;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" filled="f" strokecolor="#969696"/>
                <v:rect id="Rectangle 1751" o:spid="_x0000_s1715" style="position:absolute;left:2579;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" filled="f" strokecolor="#969696"/>
                <v:rect id="Rectangle 1752" o:spid="_x0000_s1716" style="position:absolute;left:2902;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" filled="f" strokecolor="#969696"/>
                <v:rect id="Rectangle 1753" o:spid="_x0000_s1717" style="position:absolute;left:3225;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" filled="f" strokecolor="#969696"/>
                <v:rect id="Rectangle 1754" o:spid="_x0000_s1718" style="position:absolute;left:3548;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" filled="f" strokecolor="#969696"/>
                <v:rect id="Rectangle 1755" o:spid="_x0000_s1719" style="position:absolute;left:3871;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II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cb8H92/CCXJ8AwAA//8DAFBLAQItABQABgAIAAAAIQDb4fbL7gAAAIUBAAATAAAAAAAA&#10;AAAAAAAAAAAAAABbQ29udGVudF9UeXBlc10ueG1sUEsBAi0AFAAGAAgAAAAhAFr0LFu/AAAAFQEA&#10;AAsAAAAAAAAAAAAAAAAAHwEAAF9yZWxzLy5yZWxzUEsBAi0AFAAGAAgAAAAhAGFQcgjHAAAA3QAA&#10;AA8AAAAAAAAAAAAAAAAABwIAAGRycy9kb3ducmV2LnhtbFBLBQYAAAAAAwADALcAAAD7AgAAAAA=&#10;" filled="f" strokecolor="#969696"/>
                <v:rect id="Rectangle 1756" o:spid="_x0000_s1720" style="position:absolute;left:4194;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" filled="f" strokecolor="#969696"/>
                <v:rect id="Rectangle 1757" o:spid="_x0000_s1721" style="position:absolute;left:4517;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" filled="f" strokecolor="#969696"/>
                <v:rect id="Rectangle 1758" o:spid="_x0000_s1722" style="position:absolute;left:4840;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" filled="f" strokecolor="#969696"/>
                <v:rect id="Rectangle 1759" o:spid="_x0000_s1723" style="position:absolute;left:5163;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" filled="f" strokecolor="#969696"/>
                <v:rect id="Rectangle 1760" o:spid="_x0000_s1724" style="position:absolute;left:5486;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" filled="f" strokecolor="#969696"/>
                <v:rect id="Rectangle 1761" o:spid="_x0000_s1725" style="position:absolute;left:5809;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" filled="f" strokecolor="#969696"/>
                <v:rect id="Rectangle 1762" o:spid="_x0000_s1726" style="position:absolute;left:6132;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" filled="f" strokecolor="#969696"/>
                <v:rect id="Rectangle 1763" o:spid="_x0000_s1727" style="position:absolute;left:6455;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" filled="f" strokecolor="#969696"/>
                <v:rect id="Rectangle 1764" o:spid="_x0000_s1728" style="position:absolute;left:6778;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" filled="f" strokecolor="#969696"/>
                <v:rect id="Rectangle 1765" o:spid="_x0000_s1729" style="position:absolute;left:7101;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" filled="f" strokecolor="#969696"/>
                <v:rect id="Rectangle 1766" o:spid="_x0000_s1730" style="position:absolute;left:7424;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" filled="f" strokecolor="#969696"/>
                <v:rect id="Rectangle 1767" o:spid="_x0000_s1731" style="position:absolute;left:7747;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" filled="f" strokecolor="#969696"/>
                <v:rect id="Rectangle 1768" o:spid="_x0000_s1732" style="position:absolute;left:964;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" filled="f" strokecolor="#969696"/>
                <v:rect id="Rectangle 1769" o:spid="_x0000_s1733" style="position:absolute;left:1287;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" filled="f" strokecolor="#969696"/>
                <v:rect id="Rectangle 1770" o:spid="_x0000_s1734" style="position:absolute;left:1610;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" filled="f" strokecolor="#969696"/>
                <v:rect id="Rectangle 1771" o:spid="_x0000_s1735" style="position:absolute;left:1933;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" filled="f" strokecolor="#969696"/>
                <v:rect id="Rectangle 1772" o:spid="_x0000_s1736" style="position:absolute;left:2256;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" filled="f" strokecolor="#969696"/>
                <v:rect id="Rectangle 1773" o:spid="_x0000_s1737" style="position:absolute;left:2579;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" filled="f" strokecolor="#969696"/>
                <v:rect id="Rectangle 1774" o:spid="_x0000_s1738" style="position:absolute;left:2902;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" filled="f" strokecolor="#969696"/>
                <v:rect id="Rectangle 1775" o:spid="_x0000_s1739" style="position:absolute;left:3225;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" filled="f" strokecolor="#969696"/>
                <v:rect id="Rectangle 1776" o:spid="_x0000_s1740" style="position:absolute;left:3548;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" filled="f" strokecolor="#969696"/>
                <v:rect id="Rectangle 1777" o:spid="_x0000_s1741" style="position:absolute;left:3871;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" filled="f" strokecolor="#969696"/>
                <v:rect id="Rectangle 1778" o:spid="_x0000_s1742" style="position:absolute;left:4194;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" filled="f" strokecolor="#969696"/>
                <v:rect id="Rectangle 1779" o:spid="_x0000_s1743" style="position:absolute;left:4517;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" filled="f" strokecolor="#969696"/>
                <v:rect id="Rectangle 1780" o:spid="_x0000_s1744" style="position:absolute;left:4840;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" filled="f" strokecolor="#969696"/>
                <v:rect id="Rectangle 1781" o:spid="_x0000_s1745" style="position:absolute;left:5163;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" filled="f" strokecolor="#969696"/>
                <v:rect id="Rectangle 1782" o:spid="_x0000_s1746" style="position:absolute;left:5486;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" filled="f" strokecolor="#969696"/>
                <v:rect id="Rectangle 1783" o:spid="_x0000_s1747" style="position:absolute;left:5809;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" filled="f" strokecolor="#969696"/>
                <v:rect id="Rectangle 1784" o:spid="_x0000_s1748" style="position:absolute;left:6132;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" filled="f" strokecolor="#969696"/>
                <v:rect id="Rectangle 1785" o:spid="_x0000_s1749" style="position:absolute;left:6455;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" filled="f" strokecolor="#969696"/>
                <v:rect id="Rectangle 1786" o:spid="_x0000_s1750" style="position:absolute;left:6778;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" filled="f" strokecolor="#969696"/>
                <v:rect id="Rectangle 1787" o:spid="_x0000_s1751" style="position:absolute;left:7101;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" filled="f" strokecolor="#969696"/>
                <v:rect id="Rectangle 1788" o:spid="_x0000_s1752" style="position:absolute;left:7424;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" filled="f" strokecolor="#969696"/>
                <v:rect id="Rectangle 1789" o:spid="_x0000_s1753" style="position:absolute;left:7747;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" filled="f" strokecolor="#969696"/>
                <v:rect id="Rectangle 1790" o:spid="_x0000_s1754" style="position:absolute;left:964;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" filled="f" strokecolor="#969696"/>
                <v:rect id="Rectangle 1791" o:spid="_x0000_s1755" style="position:absolute;left:1287;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" filled="f" strokecolor="#969696"/>
                <v:rect id="Rectangle 1792" o:spid="_x0000_s1756" style="position:absolute;left:1610;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" filled="f" strokecolor="#969696"/>
                <v:rect id="Rectangle 1793" o:spid="_x0000_s1757" style="position:absolute;left:1933;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" filled="f" strokecolor="#969696"/>
                <v:rect id="Rectangle 1794" o:spid="_x0000_s1758" style="position:absolute;left:2256;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" filled="f" strokecolor="#969696"/>
                <v:rect id="Rectangle 1795" o:spid="_x0000_s1759" style="position:absolute;left:2579;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" filled="f" strokecolor="#969696"/>
                <v:rect id="Rectangle 1796" o:spid="_x0000_s1760" style="position:absolute;left:2902;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" filled="f" strokecolor="#969696"/>
                <v:rect id="Rectangle 1797" o:spid="_x0000_s1761" style="position:absolute;left:3225;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" filled="f" strokecolor="#969696"/>
                <v:rect id="Rectangle 1798" o:spid="_x0000_s1762" style="position:absolute;left:3548;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" filled="f" strokecolor="#969696"/>
                <v:rect id="Rectangle 1799" o:spid="_x0000_s1763" style="position:absolute;left:3871;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" filled="f" strokecolor="#969696"/>
                <v:rect id="Rectangle 1800" o:spid="_x0000_s1764" style="position:absolute;left:4194;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" filled="f" strokecolor="#969696"/>
                <v:rect id="Rectangle 1801" o:spid="_x0000_s1765" style="position:absolute;left:4517;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" filled="f" strokecolor="#969696"/>
                <v:rect id="Rectangle 1802" o:spid="_x0000_s1766" style="position:absolute;left:4840;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" filled="f" strokecolor="#969696"/>
                <v:rect id="Rectangle 1803" o:spid="_x0000_s1767" style="position:absolute;left:5486;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" filled="f" strokecolor="#969696"/>
                <v:group id="Group 1804" o:spid="_x0000_s1768" style="position:absolute;left:5163;top:9051;width:969;height:312" coordorigin="5163,9051" coordsize="9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rect id="Rectangle 1805" o:spid="_x0000_s1769" style="position:absolute;left:5163;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" filled="f" strokecolor="#969696"/>
                  <v:rect id="Rectangle 1806" o:spid="_x0000_s1770" style="position:absolute;left:5809;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" filled="f" strokecolor="#969696"/>
                </v:group>
                <v:rect id="Rectangle 1807" o:spid="_x0000_s1771" style="position:absolute;left:6132;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" filled="f" strokecolor="#969696"/>
                <v:rect id="Rectangle 1808" o:spid="_x0000_s1772" style="position:absolute;left:6455;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" filled="f" strokecolor="#969696"/>
                <v:rect id="Rectangle 1809" o:spid="_x0000_s1773" style="position:absolute;left:6778;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" filled="f" strokecolor="#969696"/>
                <v:rect id="Rectangle 1810" o:spid="_x0000_s1774" style="position:absolute;left:7101;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" filled="f" strokecolor="#969696"/>
                <v:rect id="Rectangle 1811" o:spid="_x0000_s1775" style="position:absolute;left:7424;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" filled="f" strokecolor="#969696"/>
                <v:rect id="Rectangle 1812" o:spid="_x0000_s1776" style="position:absolute;left:7747;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" filled="f" strokecolor="#969696"/>
                <v:rect id="Rectangle 1813" o:spid="_x0000_s1777" style="position:absolute;left:964;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" filled="f" strokecolor="#969696"/>
                <v:rect id="Rectangle 1814" o:spid="_x0000_s1778" style="position:absolute;left:1287;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" filled="f" strokecolor="#969696"/>
                <v:rect id="Rectangle 1815" o:spid="_x0000_s1779" style="position:absolute;left:1610;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" filled="f" strokecolor="#969696"/>
                <v:rect id="Rectangle 1816" o:spid="_x0000_s1780" style="position:absolute;left:1933;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" filled="f" strokecolor="#969696"/>
                <v:rect id="Rectangle 1817" o:spid="_x0000_s1781" style="position:absolute;left:2256;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" filled="f" strokecolor="#969696"/>
                <v:rect id="Rectangle 1818" o:spid="_x0000_s1782" style="position:absolute;left:2579;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" filled="f" strokecolor="#969696"/>
                <v:rect id="Rectangle 1819" o:spid="_x0000_s1783" style="position:absolute;left:2902;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" filled="f" strokecolor="#969696"/>
                <v:rect id="Rectangle 1820" o:spid="_x0000_s1784" style="position:absolute;left:3225;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" filled="f" strokecolor="#969696"/>
                <v:rect id="Rectangle 1821" o:spid="_x0000_s1785" style="position:absolute;left:3548;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" filled="f" strokecolor="#969696"/>
                <v:rect id="Rectangle 1822" o:spid="_x0000_s1786" style="position:absolute;left:3871;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" filled="f" strokecolor="#969696"/>
                <v:rect id="Rectangle 1823" o:spid="_x0000_s1787" style="position:absolute;left:4194;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" filled="f" strokecolor="#969696"/>
                <v:rect id="Rectangle 1824" o:spid="_x0000_s1788" style="position:absolute;left:4517;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" filled="f" strokecolor="#969696"/>
                <v:rect id="Rectangle 1825" o:spid="_x0000_s1789" style="position:absolute;left:4840;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" filled="f" strokecolor="#969696"/>
                <v:rect id="Rectangle 1826" o:spid="_x0000_s1790" style="position:absolute;left:5163;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" filled="f" strokecolor="#969696"/>
                <v:rect id="Rectangle 1827" o:spid="_x0000_s1791" style="position:absolute;left:5486;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" filled="f" strokecolor="#969696"/>
                <v:rect id="Rectangle 1828" o:spid="_x0000_s1792" style="position:absolute;left:5809;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" filled="f" strokecolor="#969696"/>
                <v:rect id="Rectangle 1829" o:spid="_x0000_s1793" style="position:absolute;left:6132;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" filled="f" strokecolor="#969696"/>
                <v:rect id="Rectangle 1830" o:spid="_x0000_s1794" style="position:absolute;left:6455;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" filled="f" strokecolor="#969696"/>
                <v:rect id="Rectangle 1831" o:spid="_x0000_s1795" style="position:absolute;left:6778;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" filled="f" strokecolor="#969696"/>
                <v:rect id="Rectangle 1832" o:spid="_x0000_s1796" style="position:absolute;left:7101;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" filled="f" strokecolor="#969696"/>
                <v:rect id="Rectangle 1833" o:spid="_x0000_s1797" style="position:absolute;left:7424;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" filled="f" strokecolor="#969696"/>
                <v:rect id="Rectangle 1834" o:spid="_x0000_s1798" style="position:absolute;left:7747;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" filled="f" strokecolor="#969696"/>
                <v:rect id="Rectangle 1835" o:spid="_x0000_s1799" style="position:absolute;left:964;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" filled="f" strokecolor="#969696"/>
                <v:rect id="Rectangle 1836" o:spid="_x0000_s1800" style="position:absolute;left:1287;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" filled="f" strokecolor="#969696"/>
                <v:rect id="Rectangle 1837" o:spid="_x0000_s1801" style="position:absolute;left:1610;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" filled="f" strokecolor="#969696"/>
                <v:rect id="Rectangle 1838" o:spid="_x0000_s1802" style="position:absolute;left:1933;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" filled="f" strokecolor="#969696"/>
                <v:rect id="Rectangle 1839" o:spid="_x0000_s1803" style="position:absolute;left:2256;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" filled="f" strokecolor="#969696"/>
                <v:rect id="Rectangle 1840" o:spid="_x0000_s1804" style="position:absolute;left:2579;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" filled="f" strokecolor="#969696"/>
                <v:rect id="Rectangle 1841" o:spid="_x0000_s1805" style="position:absolute;left:2902;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" filled="f" strokecolor="#969696"/>
                <v:rect id="Rectangle 1842" o:spid="_x0000_s1806" style="position:absolute;left:3225;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" filled="f" strokecolor="#969696"/>
                <v:rect id="Rectangle 1843" o:spid="_x0000_s1807" style="position:absolute;left:3548;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" filled="f" strokecolor="#969696"/>
                <v:rect id="Rectangle 1844" o:spid="_x0000_s1808" style="position:absolute;left:3871;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" filled="f" strokecolor="#969696"/>
                <v:rect id="Rectangle 1845" o:spid="_x0000_s1809" style="position:absolute;left:4194;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" filled="f" strokecolor="#969696"/>
                <v:rect id="Rectangle 1846" o:spid="_x0000_s1810" style="position:absolute;left:4517;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" filled="f" strokecolor="#969696"/>
                <v:rect id="Rectangle 1847" o:spid="_x0000_s1811" style="position:absolute;left:4840;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" filled="f" strokecolor="#969696"/>
                <v:rect id="Rectangle 1848" o:spid="_x0000_s1812" style="position:absolute;left:5163;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" filled="f" strokecolor="#969696"/>
                <v:rect id="Rectangle 1849" o:spid="_x0000_s1813" style="position:absolute;left:5486;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jr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wfdPrw9004QY5/AQAA//8DAFBLAQItABQABgAIAAAAIQDb4fbL7gAAAIUBAAATAAAAAAAA&#10;AAAAAAAAAAAAAABbQ29udGVudF9UeXBlc10ueG1sUEsBAi0AFAAGAAgAAAAhAFr0LFu/AAAAFQEA&#10;AAsAAAAAAAAAAAAAAAAAHwEAAF9yZWxzLy5yZWxzUEsBAi0AFAAGAAgAAAAhADCMCOvHAAAA3QAA&#10;AA8AAAAAAAAAAAAAAAAABwIAAGRycy9kb3ducmV2LnhtbFBLBQYAAAAAAwADALcAAAD7AgAAAAA=&#10;" filled="f" strokecolor="#969696"/>
                <v:rect id="Rectangle 1850" o:spid="_x0000_s1814" style="position:absolute;left:5809;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" filled="f" strokecolor="#969696"/>
                <v:rect id="Rectangle 1851" o:spid="_x0000_s1815" style="position:absolute;left:6132;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" filled="f" strokecolor="#969696"/>
                <v:rect id="Rectangle 1852" o:spid="_x0000_s1816" style="position:absolute;left:6455;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" filled="f" strokecolor="#969696"/>
                <v:rect id="Rectangle 1853" o:spid="_x0000_s1817" style="position:absolute;left:6778;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" filled="f" strokecolor="#969696"/>
                <v:rect id="Rectangle 1854" o:spid="_x0000_s1818" style="position:absolute;left:7101;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" filled="f" strokecolor="#969696"/>
                <v:rect id="Rectangle 1855" o:spid="_x0000_s1819" style="position:absolute;left:7424;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" filled="f" strokecolor="#969696"/>
                <v:rect id="Rectangle 1856" o:spid="_x0000_s1820" style="position:absolute;left:7747;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" filled="f" strokecolor="#969696"/>
                <v:rect id="Rectangle 1857" o:spid="_x0000_s1821" style="position:absolute;left:964;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" filled="f" strokecolor="#969696"/>
                <v:rect id="Rectangle 1858" o:spid="_x0000_s1822" style="position:absolute;left:1287;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" filled="f" strokecolor="#969696"/>
                <v:rect id="Rectangle 1859" o:spid="_x0000_s1823" style="position:absolute;left:1610;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" filled="f" strokecolor="#969696"/>
                <v:rect id="Rectangle 1860" o:spid="_x0000_s1824" style="position:absolute;left:1933;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" filled="f" strokecolor="#969696"/>
                <v:rect id="Rectangle 1861" o:spid="_x0000_s1825" style="position:absolute;left:2256;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" filled="f" strokecolor="#969696"/>
                <v:rect id="Rectangle 1862" o:spid="_x0000_s1826" style="position:absolute;left:2579;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" filled="f" strokecolor="#969696"/>
                <v:rect id="Rectangle 1863" o:spid="_x0000_s1827" style="position:absolute;left:2902;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" filled="f" strokecolor="#969696"/>
                <v:rect id="Rectangle 1864" o:spid="_x0000_s1828" style="position:absolute;left:3225;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" filled="f" strokecolor="#969696"/>
                <v:rect id="Rectangle 1865" o:spid="_x0000_s1829" style="position:absolute;left:3548;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" filled="f" strokecolor="#969696"/>
                <v:rect id="Rectangle 1866" o:spid="_x0000_s1830" style="position:absolute;left:3871;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" filled="f" strokecolor="#969696"/>
                <v:rect id="Rectangle 1867" o:spid="_x0000_s1831" style="position:absolute;left:4194;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" filled="f" strokecolor="#969696"/>
                <v:rect id="Rectangle 1868" o:spid="_x0000_s1832" style="position:absolute;left:4517;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" filled="f" strokecolor="#969696"/>
                <v:rect id="Rectangle 1869" o:spid="_x0000_s1833" style="position:absolute;left:4840;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" filled="f" strokecolor="#969696"/>
                <v:rect id="Rectangle 1870" o:spid="_x0000_s1834" style="position:absolute;left:5163;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" filled="f" strokecolor="#969696"/>
                <v:rect id="Rectangle 1871" o:spid="_x0000_s1835" style="position:absolute;left:5486;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" filled="f" strokecolor="#969696"/>
                <v:rect id="Rectangle 1872" o:spid="_x0000_s1836" style="position:absolute;left:5809;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" filled="f" strokecolor="#969696"/>
                <v:rect id="Rectangle 1873" o:spid="_x0000_s1837" style="position:absolute;left:6132;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" filled="f" strokecolor="#969696"/>
                <v:rect id="Rectangle 1874" o:spid="_x0000_s1838" style="position:absolute;left:6455;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" filled="f" strokecolor="#969696"/>
                <v:rect id="Rectangle 1875" o:spid="_x0000_s1839" style="position:absolute;left:6778;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" filled="f" strokecolor="#969696"/>
                <v:rect id="Rectangle 1876" o:spid="_x0000_s1840" style="position:absolute;left:7101;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" filled="f" strokecolor="#969696"/>
                <v:rect id="Rectangle 1877" o:spid="_x0000_s1841" style="position:absolute;left:7424;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" filled="f" strokecolor="#969696"/>
                <v:rect id="Rectangle 1878" o:spid="_x0000_s1842" style="position:absolute;left:7747;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" filled="f" strokecolor="#969696"/>
                <v:rect id="Rectangle 1879" o:spid="_x0000_s1843" style="position:absolute;left:964;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" filled="f" strokecolor="#969696"/>
                <v:rect id="Rectangle 1880" o:spid="_x0000_s1844" style="position:absolute;left:1287;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" filled="f" strokecolor="#969696"/>
                <v:rect id="Rectangle 1881" o:spid="_x0000_s1845" style="position:absolute;left:1610;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" filled="f" strokecolor="#969696"/>
                <v:rect id="Rectangle 1882" o:spid="_x0000_s1846" style="position:absolute;left:1933;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" filled="f" strokecolor="#969696"/>
                <v:rect id="Rectangle 1883" o:spid="_x0000_s1847" style="position:absolute;left:2256;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" filled="f" strokecolor="#969696"/>
                <v:rect id="Rectangle 1884" o:spid="_x0000_s1848" style="position:absolute;left:2579;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" filled="f" strokecolor="#969696"/>
                <v:rect id="Rectangle 1885" o:spid="_x0000_s1849" style="position:absolute;left:2902;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" filled="f" strokecolor="#969696"/>
                <v:rect id="Rectangle 1886" o:spid="_x0000_s1850" style="position:absolute;left:3225;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" filled="f" strokecolor="#969696"/>
                <v:rect id="Rectangle 1887" o:spid="_x0000_s1851" style="position:absolute;left:3548;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" filled="f" strokecolor="#969696"/>
                <v:rect id="Rectangle 1888" o:spid="_x0000_s1852" style="position:absolute;left:3871;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" filled="f" strokecolor="#969696"/>
                <v:rect id="Rectangle 1889" o:spid="_x0000_s1853" style="position:absolute;left:4194;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" filled="f" strokecolor="#969696"/>
                <v:rect id="Rectangle 1890" o:spid="_x0000_s1854" style="position:absolute;left:4517;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" filled="f" strokecolor="#969696"/>
                <v:rect id="Rectangle 1891" o:spid="_x0000_s1855" style="position:absolute;left:4840;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" filled="f" strokecolor="#969696"/>
                <v:rect id="Rectangle 1892" o:spid="_x0000_s1856" style="position:absolute;left:5163;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" filled="f" strokecolor="#969696"/>
                <v:rect id="Rectangle 1893" o:spid="_x0000_s1857" style="position:absolute;left:5486;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" filled="f" strokecolor="#969696"/>
                <v:rect id="Rectangle 1894" o:spid="_x0000_s1858" style="position:absolute;left:5809;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" filled="f" strokecolor="#969696"/>
                <v:rect id="Rectangle 1895" o:spid="_x0000_s1859" style="position:absolute;left:6132;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" filled="f" strokecolor="#969696"/>
                <v:rect id="Rectangle 1896" o:spid="_x0000_s1860" style="position:absolute;left:6455;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" filled="f" strokecolor="#969696"/>
                <v:rect id="Rectangle 1897" o:spid="_x0000_s1861" style="position:absolute;left:6778;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" filled="f" strokecolor="#969696"/>
                <v:rect id="Rectangle 1898" o:spid="_x0000_s1862" style="position:absolute;left:7101;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" filled="f" strokecolor="#969696"/>
                <v:rect id="Rectangle 1899" o:spid="_x0000_s1863" style="position:absolute;left:7424;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" filled="f" strokecolor="#969696"/>
                <v:rect id="Rectangle 1900" o:spid="_x0000_s1864" style="position:absolute;left:7747;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" filled="f" strokecolor="#969696"/>
                <v:rect id="Rectangle 1901" o:spid="_x0000_s1865" style="position:absolute;left:964;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" filled="f" strokecolor="#969696"/>
                <v:rect id="Rectangle 1902" o:spid="_x0000_s1866" style="position:absolute;left:1287;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" filled="f" strokecolor="#969696"/>
                <v:rect id="Rectangle 1903" o:spid="_x0000_s1867" style="position:absolute;left:1610;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" filled="f" strokecolor="#969696"/>
                <v:rect id="Rectangle 1904" o:spid="_x0000_s1868" style="position:absolute;left:1933;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" filled="f" strokecolor="#969696"/>
                <v:rect id="Rectangle 1905" o:spid="_x0000_s1869" style="position:absolute;left:2256;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" filled="f" strokecolor="#969696"/>
                <v:rect id="Rectangle 1906" o:spid="_x0000_s1870" style="position:absolute;left:2579;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" filled="f" strokecolor="#969696"/>
                <v:rect id="Rectangle 1907" o:spid="_x0000_s1871" style="position:absolute;left:2902;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" filled="f" strokecolor="#969696"/>
                <v:rect id="Rectangle 1908" o:spid="_x0000_s1872" style="position:absolute;left:3225;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" filled="f" strokecolor="#969696"/>
                <v:rect id="Rectangle 1909" o:spid="_x0000_s1873" style="position:absolute;left:3548;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" filled="f" strokecolor="#969696"/>
                <v:rect id="Rectangle 1910" o:spid="_x0000_s1874" style="position:absolute;left:3871;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" filled="f" strokecolor="#969696"/>
                <v:rect id="Rectangle 1911" o:spid="_x0000_s1875" style="position:absolute;left:4194;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" filled="f" strokecolor="#969696"/>
                <v:rect id="Rectangle 1912" o:spid="_x0000_s1876" style="position:absolute;left:4517;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" filled="f" strokecolor="#969696"/>
                <v:rect id="Rectangle 1913" o:spid="_x0000_s1877" style="position:absolute;left:4840;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" filled="f" strokecolor="#969696"/>
                <v:rect id="Rectangle 1914" o:spid="_x0000_s1878" style="position:absolute;left:5163;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" filled="f" strokecolor="#969696"/>
                <v:rect id="Rectangle 1915" o:spid="_x0000_s1879" style="position:absolute;left:5486;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" filled="f" strokecolor="#969696"/>
                <v:rect id="Rectangle 1916" o:spid="_x0000_s1880" style="position:absolute;left:5809;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" filled="f" strokecolor="#969696"/>
                <v:rect id="Rectangle 1917" o:spid="_x0000_s1881" style="position:absolute;left:6132;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" filled="f" strokecolor="#969696"/>
                <v:rect id="Rectangle 1918" o:spid="_x0000_s1882" style="position:absolute;left:6455;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" filled="f" strokecolor="#969696"/>
                <v:rect id="Rectangle 1919" o:spid="_x0000_s1883" style="position:absolute;left:6778;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" filled="f" strokecolor="#969696"/>
                <v:rect id="Rectangle 1920" o:spid="_x0000_s1884" style="position:absolute;left:7101;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" filled="f" strokecolor="#969696"/>
                <v:rect id="Rectangle 1921" o:spid="_x0000_s1885" style="position:absolute;left:7424;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" filled="f" strokecolor="#969696"/>
                <v:rect id="Rectangle 1922" o:spid="_x0000_s1886" style="position:absolute;left:7747;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" filled="f" strokecolor="#969696"/>
                <v:rect id="Rectangle 1923" o:spid="_x0000_s1887" style="position:absolute;left:964;top:10969;width:32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" filled="f" strokecolor="#969696"/>
                <v:rect id="Rectangle 1924" o:spid="_x0000_s1888" style="position:absolute;left:1287;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" filled="f" strokecolor="#969696"/>
                <v:rect id="Rectangle 1925" o:spid="_x0000_s1889" style="position:absolute;left:1610;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" filled="f" strokecolor="#969696"/>
                <v:rect id="Rectangle 1926" o:spid="_x0000_s1890" style="position:absolute;left:1933;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" filled="f" strokecolor="#969696"/>
                <v:rect id="Rectangle 1927" o:spid="_x0000_s1891" style="position:absolute;left:2256;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" filled="f" strokecolor="#969696"/>
                <v:rect id="Rectangle 1928" o:spid="_x0000_s1892" style="position:absolute;left:2579;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" filled="f" strokecolor="#969696"/>
                <v:rect id="Rectangle 1929" o:spid="_x0000_s1893" style="position:absolute;left:2902;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" filled="f" strokecolor="#969696"/>
                <v:rect id="Rectangle 1930" o:spid="_x0000_s1894" style="position:absolute;left:3225;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" filled="f" strokecolor="#969696"/>
                <v:rect id="Rectangle 1931" o:spid="_x0000_s1895" style="position:absolute;left:3548;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" filled="f" strokecolor="#969696"/>
                <v:rect id="Rectangle 1932" o:spid="_x0000_s1896" style="position:absolute;left:3871;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" filled="f" strokecolor="#969696"/>
                <v:rect id="Rectangle 1933" o:spid="_x0000_s1897" style="position:absolute;left:4194;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" filled="f" strokecolor="#969696"/>
                <v:rect id="Rectangle 1934" o:spid="_x0000_s1898" style="position:absolute;left:4517;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" filled="f" strokecolor="#969696"/>
                <v:rect id="Rectangle 1935" o:spid="_x0000_s1899" style="position:absolute;left:4840;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" filled="f" strokecolor="#969696"/>
                <v:rect id="Rectangle 1936" o:spid="_x0000_s1900" style="position:absolute;left:5163;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" filled="f" strokecolor="#969696"/>
                <v:rect id="Rectangle 1937" o:spid="_x0000_s1901" style="position:absolute;left:5486;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" filled="f" strokecolor="#969696"/>
                <v:rect id="Rectangle 1938" o:spid="_x0000_s1902" style="position:absolute;left:5809;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" filled="f" strokecolor="#969696"/>
                <v:rect id="Rectangle 1939" o:spid="_x0000_s1903" style="position:absolute;left:6132;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" filled="f" strokecolor="#969696"/>
                <v:rect id="Rectangle 1940" o:spid="_x0000_s1904" style="position:absolute;left:6455;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" filled="f" strokecolor="#969696"/>
                <v:rect id="Rectangle 1941" o:spid="_x0000_s1905" style="position:absolute;left:6778;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" filled="f" strokecolor="#969696"/>
                <v:rect id="Rectangle 1942" o:spid="_x0000_s1906" style="position:absolute;left:7101;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" filled="f" strokecolor="#969696"/>
                <v:rect id="Rectangle 1943" o:spid="_x0000_s1907" style="position:absolute;left:7424;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" filled="f" strokecolor="#969696"/>
                <v:rect id="Rectangle 1944" o:spid="_x0000_s1908" style="position:absolute;left:7747;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" filled="f" strokecolor="#969696"/>
                <v:rect id="Rectangle 1945" o:spid="_x0000_s1909" style="position:absolute;left:964;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" filled="f" strokecolor="#969696"/>
                <v:rect id="Rectangle 1946" o:spid="_x0000_s1910" style="position:absolute;left:1287;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" filled="f" strokecolor="#969696"/>
                <v:rect id="Rectangle 1947" o:spid="_x0000_s1911" style="position:absolute;left:1610;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" filled="f" strokecolor="#969696"/>
                <v:rect id="Rectangle 1948" o:spid="_x0000_s1912" style="position:absolute;left:1933;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" filled="f" strokecolor="#969696"/>
                <v:rect id="Rectangle 1949" o:spid="_x0000_s1913" style="position:absolute;left:2256;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" filled="f" strokecolor="#969696"/>
                <v:rect id="Rectangle 1950" o:spid="_x0000_s1914" style="position:absolute;left:2579;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" filled="f" strokecolor="#969696"/>
                <v:rect id="Rectangle 1951" o:spid="_x0000_s1915" style="position:absolute;left:2902;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" filled="f" strokecolor="#969696"/>
                <v:rect id="Rectangle 1952" o:spid="_x0000_s1916" style="position:absolute;left:3225;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" filled="f" strokecolor="#969696"/>
                <v:rect id="Rectangle 1953" o:spid="_x0000_s1917" style="position:absolute;left:3548;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" filled="f" strokecolor="#969696"/>
                <v:rect id="Rectangle 1954" o:spid="_x0000_s1918" style="position:absolute;left:3871;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" filled="f" strokecolor="#969696"/>
                <v:rect id="Rectangle 1955" o:spid="_x0000_s1919" style="position:absolute;left:4194;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" filled="f" strokecolor="#969696"/>
                <v:rect id="Rectangle 1956" o:spid="_x0000_s1920" style="position:absolute;left:4517;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" filled="f" strokecolor="#969696"/>
                <v:rect id="Rectangle 1957" o:spid="_x0000_s1921" style="position:absolute;left:4840;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" filled="f" strokecolor="#969696"/>
                <v:rect id="Rectangle 1958" o:spid="_x0000_s1922" style="position:absolute;left:5163;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" filled="f" strokecolor="#969696"/>
                <v:rect id="Rectangle 1959" o:spid="_x0000_s1923" style="position:absolute;left:5486;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" filled="f" strokecolor="#969696"/>
                <v:rect id="Rectangle 1960" o:spid="_x0000_s1924" style="position:absolute;left:5809;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" filled="f" strokecolor="#969696"/>
                <v:rect id="Rectangle 1961" o:spid="_x0000_s1925" style="position:absolute;left:6132;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" filled="f" strokecolor="#969696"/>
                <v:rect id="Rectangle 1962" o:spid="_x0000_s1926" style="position:absolute;left:6455;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" filled="f" strokecolor="#969696"/>
                <v:rect id="Rectangle 1963" o:spid="_x0000_s1927" style="position:absolute;left:6778;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" filled="f" strokecolor="#969696"/>
                <v:rect id="Rectangle 1964" o:spid="_x0000_s1928" style="position:absolute;left:7101;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" filled="f" strokecolor="#969696"/>
                <v:rect id="Rectangle 1965" o:spid="_x0000_s1929" style="position:absolute;left:7424;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" filled="f" strokecolor="#969696"/>
                <v:rect id="Rectangle 1966" o:spid="_x0000_s1930" style="position:absolute;left:7747;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" filled="f" strokecolor="#969696"/>
                <v:rect id="Rectangle 1967" o:spid="_x0000_s1931" style="position:absolute;left:964;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" filled="f" strokecolor="#969696"/>
                <v:rect id="Rectangle 1968" o:spid="_x0000_s1932" style="position:absolute;left:1287;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" filled="f" strokecolor="#969696"/>
                <v:rect id="Rectangle 1969" o:spid="_x0000_s1933" style="position:absolute;left:1610;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" filled="f" strokecolor="#969696"/>
                <v:rect id="Rectangle 1970" o:spid="_x0000_s1934" style="position:absolute;left:1933;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" filled="f" strokecolor="#969696"/>
                <v:rect id="Rectangle 1971" o:spid="_x0000_s1935" style="position:absolute;left:2256;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" filled="f" strokecolor="#969696"/>
                <v:rect id="Rectangle 1972" o:spid="_x0000_s1936" style="position:absolute;left:2579;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" filled="f" strokecolor="#969696"/>
                <v:rect id="Rectangle 1973" o:spid="_x0000_s1937" style="position:absolute;left:2902;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" filled="f" strokecolor="#969696"/>
                <v:rect id="Rectangle 1974" o:spid="_x0000_s1938" style="position:absolute;left:3225;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" filled="f" strokecolor="#969696"/>
                <v:rect id="Rectangle 1975" o:spid="_x0000_s1939" style="position:absolute;left:3548;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" filled="f" strokecolor="#969696"/>
                <v:rect id="Rectangle 1976" o:spid="_x0000_s1940" style="position:absolute;left:3871;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" filled="f" strokecolor="#969696"/>
                <v:rect id="Rectangle 1977" o:spid="_x0000_s1941" style="position:absolute;left:4194;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" filled="f" strokecolor="#969696"/>
                <v:rect id="Rectangle 1978" o:spid="_x0000_s1942" style="position:absolute;left:4517;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" filled="f" strokecolor="#969696"/>
                <v:rect id="Rectangle 1979" o:spid="_x0000_s1943" style="position:absolute;left:4840;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" filled="f" strokecolor="#969696"/>
                <v:rect id="Rectangle 1980" o:spid="_x0000_s1944" style="position:absolute;left:5163;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" filled="f" strokecolor="#969696"/>
                <v:rect id="Rectangle 1981" o:spid="_x0000_s1945" style="position:absolute;left:5486;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" filled="f" strokecolor="#969696"/>
                <v:rect id="Rectangle 1982" o:spid="_x0000_s1946" style="position:absolute;left:5809;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" filled="f" strokecolor="#969696"/>
                <v:rect id="Rectangle 1983" o:spid="_x0000_s1947" style="position:absolute;left:6132;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" filled="f" strokecolor="#969696"/>
                <v:rect id="Rectangle 1984" o:spid="_x0000_s1948" style="position:absolute;left:6455;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" filled="f" strokecolor="#969696"/>
                <v:rect id="Rectangle 1985" o:spid="_x0000_s1949" style="position:absolute;left:6778;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" filled="f" strokecolor="#969696"/>
                <v:rect id="Rectangle 1986" o:spid="_x0000_s1950" style="position:absolute;left:7101;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" filled="f" strokecolor="#969696"/>
                <v:rect id="Rectangle 1987" o:spid="_x0000_s1951" style="position:absolute;left:7424;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" filled="f" strokecolor="#969696"/>
                <v:rect id="Rectangle 1988" o:spid="_x0000_s1952" style="position:absolute;left:7747;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" filled="f" strokecolor="#969696"/>
                <v:rect id="Rectangle 1989" o:spid="_x0000_s1953" style="position:absolute;left:964;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" filled="f" strokecolor="#969696"/>
                <v:rect id="Rectangle 1990" o:spid="_x0000_s1954" style="position:absolute;left:1287;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" filled="f" strokecolor="#969696"/>
                <v:rect id="Rectangle 1991" o:spid="_x0000_s1955" style="position:absolute;left:1610;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" filled="f" strokecolor="#969696"/>
                <v:rect id="Rectangle 1992" o:spid="_x0000_s1956" style="position:absolute;left:1933;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" filled="f" strokecolor="#969696"/>
                <v:rect id="Rectangle 1993" o:spid="_x0000_s1957" style="position:absolute;left:2256;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" filled="f" strokecolor="#969696"/>
                <v:rect id="Rectangle 1994" o:spid="_x0000_s1958" style="position:absolute;left:2579;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" filled="f" strokecolor="#969696"/>
                <v:rect id="Rectangle 1995" o:spid="_x0000_s1959" style="position:absolute;left:2902;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" filled="f" strokecolor="#969696"/>
                <v:rect id="Rectangle 1996" o:spid="_x0000_s1960" style="position:absolute;left:3225;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" filled="f" strokecolor="#969696"/>
                <v:rect id="Rectangle 1997" o:spid="_x0000_s1961" style="position:absolute;left:3548;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" filled="f" strokecolor="#969696"/>
                <v:rect id="Rectangle 1998" o:spid="_x0000_s1962" style="position:absolute;left:3871;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" filled="f" strokecolor="#969696"/>
                <v:rect id="Rectangle 1999" o:spid="_x0000_s1963" style="position:absolute;left:4194;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" filled="f" strokecolor="#969696"/>
                <v:rect id="Rectangle 2000" o:spid="_x0000_s1964" style="position:absolute;left:4517;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" filled="f" strokecolor="#969696"/>
                <v:rect id="Rectangle 2001" o:spid="_x0000_s1965" style="position:absolute;left:4840;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" filled="f" strokecolor="#969696"/>
                <v:rect id="Rectangle 2002" o:spid="_x0000_s1966" style="position:absolute;left:5163;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" filled="f" strokecolor="#969696"/>
                <v:rect id="Rectangle 2003" o:spid="_x0000_s1967" style="position:absolute;left:5486;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" filled="f" strokecolor="#969696"/>
                <v:rect id="Rectangle 2004" o:spid="_x0000_s1968" style="position:absolute;left:5809;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" filled="f" strokecolor="#969696"/>
                <v:rect id="Rectangle 2005" o:spid="_x0000_s1969" style="position:absolute;left:6132;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" filled="f" strokecolor="#969696"/>
                <v:rect id="Rectangle 2006" o:spid="_x0000_s1970" style="position:absolute;left:6455;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" filled="f" strokecolor="#969696"/>
                <v:rect id="Rectangle 2007" o:spid="_x0000_s1971" style="position:absolute;left:6778;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" filled="f" strokecolor="#969696"/>
                <v:rect id="Rectangle 2008" o:spid="_x0000_s1972" style="position:absolute;left:7101;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" filled="f" strokecolor="#969696"/>
                <v:rect id="Rectangle 2009" o:spid="_x0000_s1973" style="position:absolute;left:7424;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" filled="f" strokecolor="#969696"/>
                <v:rect id="Rectangle 2010" o:spid="_x0000_s1974" style="position:absolute;left:7747;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" filled="f" strokecolor="#969696"/>
                <v:rect id="Rectangle 2011" o:spid="_x0000_s1975" style="position:absolute;left:8070;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" filled="f" strokecolor="#969696"/>
                <v:rect id="Rectangle 2012" o:spid="_x0000_s1976" style="position:absolute;left:8393;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" filled="f" strokecolor="#969696"/>
                <v:rect id="Rectangle 2013" o:spid="_x0000_s1977" style="position:absolute;left:8716;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" filled="f" strokecolor="#969696"/>
                <v:rect id="Rectangle 2014" o:spid="_x0000_s1978" style="position:absolute;left:8070;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" filled="f" strokecolor="#969696"/>
                <v:rect id="Rectangle 2015" o:spid="_x0000_s1979" style="position:absolute;left:8393;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" filled="f" strokecolor="#969696"/>
                <v:rect id="Rectangle 2016" o:spid="_x0000_s1980" style="position:absolute;left:8716;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" filled="f" strokecolor="#969696"/>
                <v:rect id="Rectangle 2017" o:spid="_x0000_s1981" style="position:absolute;left:8070;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" filled="f" strokecolor="#969696"/>
                <v:rect id="Rectangle 2018" o:spid="_x0000_s1982" style="position:absolute;left:8393;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" filled="f" strokecolor="#969696"/>
                <v:rect id="Rectangle 2019" o:spid="_x0000_s1983" style="position:absolute;left:8716;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" filled="f" strokecolor="#969696"/>
                <v:rect id="Rectangle 2020" o:spid="_x0000_s1984" style="position:absolute;left:8070;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" filled="f" strokecolor="#969696"/>
                <v:rect id="Rectangle 2021" o:spid="_x0000_s1985" style="position:absolute;left:8393;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" filled="f" strokecolor="#969696"/>
                <v:rect id="Rectangle 2022" o:spid="_x0000_s1986" style="position:absolute;left:8070;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" filled="f" strokecolor="#969696"/>
                <v:rect id="Rectangle 2023" o:spid="_x0000_s1987" style="position:absolute;left:8393;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" filled="f" strokecolor="#969696"/>
                <v:rect id="Rectangle 2024" o:spid="_x0000_s1988" style="position:absolute;left:8716;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" filled="f" strokecolor="#969696"/>
                <v:rect id="Rectangle 2025" o:spid="_x0000_s1989" style="position:absolute;left:8070;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" filled="f" strokecolor="#969696"/>
                <v:rect id="Rectangle 2026" o:spid="_x0000_s1990" style="position:absolute;left:8393;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" filled="f" strokecolor="#969696"/>
                <v:rect id="Rectangle 2027" o:spid="_x0000_s1991" style="position:absolute;left:8716;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" filled="f" strokecolor="#969696"/>
                <v:rect id="Rectangle 2028" o:spid="_x0000_s1992" style="position:absolute;left:8070;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" filled="f" strokecolor="#969696"/>
                <v:rect id="Rectangle 2029" o:spid="_x0000_s1993" style="position:absolute;left:8393;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" filled="f" strokecolor="#969696"/>
                <v:rect id="Rectangle 2030" o:spid="_x0000_s1994" style="position:absolute;left:8716;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" filled="f" strokecolor="#969696"/>
                <v:rect id="Rectangle 2031" o:spid="_x0000_s1995" style="position:absolute;left:8070;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" filled="f" strokecolor="#969696"/>
                <v:rect id="Rectangle 2032" o:spid="_x0000_s1996" style="position:absolute;left:8393;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" filled="f" strokecolor="#969696"/>
                <v:rect id="Rectangle 2033" o:spid="_x0000_s1997" style="position:absolute;left:8716;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" filled="f" strokecolor="#969696"/>
                <v:rect id="Rectangle 2034" o:spid="_x0000_s1998" style="position:absolute;left:8070;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" filled="f" strokecolor="#969696"/>
                <v:rect id="Rectangle 2035" o:spid="_x0000_s1999" style="position:absolute;left:8393;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" filled="f" strokecolor="#969696"/>
                <v:rect id="Rectangle 2036" o:spid="_x0000_s2000" style="position:absolute;left:8716;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" filled="f" strokecolor="#969696"/>
                <v:rect id="Rectangle 2037" o:spid="_x0000_s2001" style="position:absolute;left:8070;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" filled="f" strokecolor="#969696"/>
                <v:rect id="Rectangle 2038" o:spid="_x0000_s2002" style="position:absolute;left:8393;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" filled="f" strokecolor="#969696"/>
                <v:rect id="Rectangle 2039" o:spid="_x0000_s2003" style="position:absolute;left:8716;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" filled="f" strokecolor="#969696"/>
                <v:rect id="Rectangle 2040" o:spid="_x0000_s2004" style="position:absolute;left:8070;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" filled="f" strokecolor="#969696"/>
                <v:rect id="Rectangle 2041" o:spid="_x0000_s2005" style="position:absolute;left:8393;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" filled="f" strokecolor="#969696"/>
                <v:rect id="Rectangle 2042" o:spid="_x0000_s2006" style="position:absolute;left:8716;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" filled="f" strokecolor="#969696"/>
                <v:rect id="Rectangle 2043" o:spid="_x0000_s2007" style="position:absolute;left:8070;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" filled="f" strokecolor="#969696"/>
                <v:rect id="Rectangle 2044" o:spid="_x0000_s2008" style="position:absolute;left:8393;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" filled="f" strokecolor="#969696"/>
                <v:rect id="Rectangle 2045" o:spid="_x0000_s2009" style="position:absolute;left:8716;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" filled="f" strokecolor="#969696"/>
                <v:rect id="Rectangle 2046" o:spid="_x0000_s2010" style="position:absolute;left:8070;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" filled="f" strokecolor="#969696"/>
                <v:rect id="Rectangle 2047" o:spid="_x0000_s2011" style="position:absolute;left:8393;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" filled="f" strokecolor="#969696"/>
                <v:rect id="Rectangle 2048" o:spid="_x0000_s2012" style="position:absolute;left:8716;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" filled="f" strokecolor="#969696"/>
                <v:rect id="Rectangle 2049" o:spid="_x0000_s2013" style="position:absolute;left:8070;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" filled="f" strokecolor="#969696"/>
                <v:rect id="Rectangle 2050" o:spid="_x0000_s2014" style="position:absolute;left:8393;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" filled="f" strokecolor="#969696"/>
                <v:rect id="Rectangle 2051" o:spid="_x0000_s2015" style="position:absolute;left:8716;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" filled="f" strokecolor="#969696"/>
                <v:rect id="Rectangle 2052" o:spid="_x0000_s2016" style="position:absolute;left:8070;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" filled="f" strokecolor="#969696"/>
                <v:rect id="Rectangle 2053" o:spid="_x0000_s2017" style="position:absolute;left:8393;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" filled="f" strokecolor="#969696"/>
                <v:rect id="Rectangle 2054" o:spid="_x0000_s2018" style="position:absolute;left:8716;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" filled="f" strokecolor="#969696"/>
                <v:rect id="Rectangle 2055" o:spid="_x0000_s2019" style="position:absolute;left:9039;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" filled="f" strokecolor="#969696"/>
                <v:rect id="Rectangle 2056" o:spid="_x0000_s2020" style="position:absolute;left:9362;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" filled="f" strokecolor="#969696"/>
                <v:rect id="Rectangle 2057" o:spid="_x0000_s2021" style="position:absolute;left:9685;top:7487;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" filled="f" strokecolor="#969696"/>
                <v:rect id="Rectangle 2058" o:spid="_x0000_s2022" style="position:absolute;left:9039;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" filled="f" strokecolor="#969696"/>
                <v:rect id="Rectangle 2059" o:spid="_x0000_s2023" style="position:absolute;left:9362;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" filled="f" strokecolor="#969696"/>
                <v:rect id="Rectangle 2060" o:spid="_x0000_s2024" style="position:absolute;left:9685;top:7800;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" filled="f" strokecolor="#969696"/>
                <v:rect id="Rectangle 2061" o:spid="_x0000_s2025" style="position:absolute;left:9039;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" filled="f" strokecolor="#969696"/>
                <v:rect id="Rectangle 2062" o:spid="_x0000_s2026" style="position:absolute;left:9362;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" filled="f" strokecolor="#969696"/>
                <v:rect id="Rectangle 2063" o:spid="_x0000_s2027" style="position:absolute;left:9685;top:8113;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" filled="f" strokecolor="#969696"/>
                <v:rect id="Rectangle 2064" o:spid="_x0000_s2028" style="position:absolute;left:9039;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" filled="f" strokecolor="#969696"/>
                <v:rect id="Rectangle 2065" o:spid="_x0000_s2029" style="position:absolute;left:9362;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" filled="f" strokecolor="#969696"/>
                <v:rect id="Rectangle 2066" o:spid="_x0000_s2030" style="position:absolute;left:9685;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" filled="f" strokecolor="#969696"/>
                <v:rect id="Rectangle 2067" o:spid="_x0000_s2031" style="position:absolute;left:9039;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" filled="f" strokecolor="#969696"/>
                <v:rect id="Rectangle 2068" o:spid="_x0000_s2032" style="position:absolute;left:9362;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" filled="f" strokecolor="#969696"/>
                <v:rect id="Rectangle 2069" o:spid="_x0000_s2033" style="position:absolute;left:9685;top:8738;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" filled="f" strokecolor="#969696"/>
                <v:rect id="Rectangle 2070" o:spid="_x0000_s2034" style="position:absolute;left:9039;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" filled="f" strokecolor="#969696"/>
                <v:rect id="Rectangle 2071" o:spid="_x0000_s2035" style="position:absolute;left:9362;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" filled="f" strokecolor="#969696"/>
                <v:rect id="Rectangle 2072" o:spid="_x0000_s2036" style="position:absolute;left:9685;top:9051;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" filled="f" strokecolor="#969696"/>
                <v:rect id="Rectangle 2073" o:spid="_x0000_s2037" style="position:absolute;left:9039;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" filled="f" strokecolor="#969696"/>
                <v:rect id="Rectangle 2074" o:spid="_x0000_s2038" style="position:absolute;left:9362;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" filled="f" strokecolor="#969696"/>
                <v:rect id="Rectangle 2075" o:spid="_x0000_s2039" style="position:absolute;left:9685;top:9363;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" filled="f" strokecolor="#969696"/>
                <v:rect id="Rectangle 2076" o:spid="_x0000_s2040" style="position:absolute;left:9039;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" filled="f" strokecolor="#969696"/>
                <v:rect id="Rectangle 2077" o:spid="_x0000_s2041" style="position:absolute;left:9362;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" filled="f" strokecolor="#969696"/>
                <v:rect id="Rectangle 2078" o:spid="_x0000_s2042" style="position:absolute;left:9685;top:967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" filled="f" strokecolor="#969696"/>
                <v:rect id="Rectangle 2079" o:spid="_x0000_s2043" style="position:absolute;left:9039;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" filled="f" strokecolor="#969696"/>
                <v:rect id="Rectangle 2080" o:spid="_x0000_s2044" style="position:absolute;left:9362;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" filled="f" strokecolor="#969696"/>
                <v:rect id="Rectangle 2081" o:spid="_x0000_s2045" style="position:absolute;left:9685;top:9989;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" filled="f" strokecolor="#969696"/>
                <v:rect id="Rectangle 2082" o:spid="_x0000_s2046" style="position:absolute;left:9039;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" filled="f" strokecolor="#969696"/>
                <v:rect id="Rectangle 2083" o:spid="_x0000_s2047" style="position:absolute;left:9362;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" filled="f" strokecolor="#969696"/>
                <v:rect id="Rectangle 2084" o:spid="_x0000_s2048" style="position:absolute;left:9685;top:10301;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" filled="f" strokecolor="#969696"/>
                <v:rect id="Rectangle 2085" o:spid="_x0000_s2049" style="position:absolute;left:9039;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" filled="f" strokecolor="#969696"/>
                <v:rect id="Rectangle 2086" o:spid="_x0000_s2050" style="position:absolute;left:9362;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" filled="f" strokecolor="#969696"/>
                <v:rect id="Rectangle 2087" o:spid="_x0000_s2051" style="position:absolute;left:9685;top:10614;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" filled="f" strokecolor="#969696"/>
                <v:rect id="Rectangle 2088" o:spid="_x0000_s2052" style="position:absolute;left:9039;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" filled="f" strokecolor="#969696"/>
                <v:rect id="Rectangle 2089" o:spid="_x0000_s2053" style="position:absolute;left:9362;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" filled="f" strokecolor="#969696"/>
                <v:rect id="Rectangle 2090" o:spid="_x0000_s2054" style="position:absolute;left:9685;top:10926;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" filled="f" strokecolor="#969696"/>
                <v:rect id="Rectangle 2091" o:spid="_x0000_s2055" style="position:absolute;left:9039;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" filled="f" strokecolor="#969696"/>
                <v:rect id="Rectangle 2092" o:spid="_x0000_s2056" style="position:absolute;left:9362;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" filled="f" strokecolor="#969696"/>
                <v:rect id="Rectangle 2093" o:spid="_x0000_s2057" style="position:absolute;left:9685;top:11239;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" filled="f" strokecolor="#969696"/>
                <v:rect id="Rectangle 2094" o:spid="_x0000_s2058" style="position:absolute;left:9039;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" filled="f" strokecolor="#969696"/>
                <v:rect id="Rectangle 2095" o:spid="_x0000_s2059" style="position:absolute;left:9362;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" filled="f" strokecolor="#969696"/>
                <v:rect id="Rectangle 2096" o:spid="_x0000_s2060" style="position:absolute;left:9685;top:11552;width:32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" filled="f" strokecolor="#969696"/>
                <v:rect id="Rectangle 2097" o:spid="_x0000_s2061" style="position:absolute;left:9039;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" filled="f" strokecolor="#969696"/>
                <v:rect id="Rectangle 2098" o:spid="_x0000_s2062" style="position:absolute;left:9362;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" filled="f" strokecolor="#969696"/>
                <v:rect id="Rectangle 2099" o:spid="_x0000_s2063" style="position:absolute;left:9685;top:11864;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" filled="f" strokecolor="#969696"/>
                <v:rect id="Rectangle 2100" o:spid="_x0000_s2064" style="position:absolute;left:8716;top:8425;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" filled="f" strokecolor="#969696"/>
                <w10:wrap anchorx="margin"/>
              </v:group>
            </w:pict>
          </mc:Fallback>
        </mc:AlternateContent>
      </w:r>
    </w:p>
    <w:p w14:paraId="39256626" w14:textId="36E22D2D" w:rsidR="00E3771E" w:rsidRDefault="00FA7BD2" w:rsidP="00E3771E">
      <w:r>
        <w:rPr>
          <w:noProof/>
        </w:rPr>
        <mc:AlternateContent>
          <mc:Choice Requires="wps">
            <w:drawing>
              <wp:anchor distT="45720" distB="45720" distL="114300" distR="114300" simplePos="0" relativeHeight="251642876" behindDoc="0" locked="0" layoutInCell="1" allowOverlap="1" wp14:anchorId="5DEE8F0A" wp14:editId="6AC03B3F">
                <wp:simplePos x="0" y="0"/>
                <wp:positionH relativeFrom="column">
                  <wp:posOffset>2205355</wp:posOffset>
                </wp:positionH>
                <wp:positionV relativeFrom="paragraph">
                  <wp:posOffset>72328</wp:posOffset>
                </wp:positionV>
                <wp:extent cx="280670" cy="257175"/>
                <wp:effectExtent l="0" t="0" r="5080" b="9525"/>
                <wp:wrapSquare wrapText="bothSides"/>
                <wp:docPr id="2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3F44096E" w14:textId="4A445031" w:rsidR="00FA7BD2" w:rsidRDefault="00FA7BD2" w:rsidP="00FA7BD2">
                            <w:pPr>
                              <w:jc w:val="both"/>
                            </w:pPr>
                            <w:r>
                              <w:t>D</w:t>
                            </w:r>
                            <w:r w:rsidRPr="00FA7BD2">
                              <w:rPr>
                                <w:noProof/>
                              </w:rPr>
                              <w:drawing>
                                <wp:inline distT="0" distB="0" distL="0" distR="0" wp14:anchorId="6E509614" wp14:editId="249A5FF3">
                                  <wp:extent cx="88900" cy="82973"/>
                                  <wp:effectExtent l="0" t="0" r="6350" b="0"/>
                                  <wp:docPr id="2201" name="Grafi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302A9734" w14:textId="77777777"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E8F0A" id="Textfeld 2" o:spid="_x0000_s2065" type="#_x0000_t202" style="position:absolute;margin-left:173.65pt;margin-top:5.7pt;width:22.1pt;height:20.25pt;z-index:2516428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" stroked="f">
                <v:textbox>
                  <w:txbxContent>
                    <w:p w14:paraId="3F44096E" w14:textId="4A445031" w:rsidR="00FA7BD2" w:rsidRDefault="00FA7BD2" w:rsidP="00FA7BD2">
                      <w:pPr>
                        <w:jc w:val="both"/>
                      </w:pPr>
                      <w:r>
                        <w:t>D</w:t>
                      </w:r>
                      <w:r w:rsidRPr="00FA7BD2">
                        <w:rPr>
                          <w:noProof/>
                        </w:rPr>
                        <w:drawing>
                          <wp:inline distT="0" distB="0" distL="0" distR="0" wp14:anchorId="6E509614" wp14:editId="249A5FF3">
                            <wp:extent cx="88900" cy="82973"/>
                            <wp:effectExtent l="0" t="0" r="6350" b="0"/>
                            <wp:docPr id="2201" name="Grafik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302A9734" w14:textId="77777777" w:rsidR="00FA7BD2" w:rsidRDefault="00FA7BD2" w:rsidP="00FA7BD2">
                      <w:pPr>
                        <w:jc w:val="both"/>
                      </w:pPr>
                    </w:p>
                  </w:txbxContent>
                </v:textbox>
                <w10:wrap type="square"/>
              </v:shape>
            </w:pict>
          </mc:Fallback>
        </mc:AlternateContent>
      </w:r>
    </w:p>
    <w:p w14:paraId="6ACC86AF" w14:textId="38058348" w:rsidR="00E3771E" w:rsidRDefault="005A11DC" w:rsidP="009B26ED">
      <w:pPr>
        <w:tabs>
          <w:tab w:val="left" w:pos="3637"/>
          <w:tab w:val="left" w:pos="3671"/>
        </w:tabs>
      </w:pPr>
      <w:r>
        <w:rPr>
          <w:noProof/>
        </w:rPr>
        <mc:AlternateContent>
          <mc:Choice Requires="wpg">
            <w:drawing>
              <wp:anchor distT="0" distB="0" distL="114300" distR="114300" simplePos="0" relativeHeight="251734528" behindDoc="0" locked="0" layoutInCell="1" allowOverlap="1" wp14:anchorId="51B94E58" wp14:editId="3C7FD2C7">
                <wp:simplePos x="0" y="0"/>
                <wp:positionH relativeFrom="column">
                  <wp:posOffset>815340</wp:posOffset>
                </wp:positionH>
                <wp:positionV relativeFrom="paragraph">
                  <wp:posOffset>128270</wp:posOffset>
                </wp:positionV>
                <wp:extent cx="2051050" cy="5276443"/>
                <wp:effectExtent l="0" t="0" r="25400" b="19685"/>
                <wp:wrapNone/>
                <wp:docPr id="1130" name="Gruppieren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5276443"/>
                          <a:chOff x="2710" y="3810"/>
                          <a:chExt cx="3230" cy="8757"/>
                        </a:xfrm>
                      </wpg:grpSpPr>
                      <wps:wsp>
                        <wps:cNvPr id="1134" name="Freeform 2106"/>
                        <wps:cNvSpPr>
                          <a:spLocks/>
                        </wps:cNvSpPr>
                        <wps:spPr bwMode="auto">
                          <a:xfrm>
                            <a:off x="4324" y="9758"/>
                            <a:ext cx="1616" cy="932"/>
                          </a:xfrm>
                          <a:custGeom>
                            <a:avLst/>
                            <a:gdLst>
                              <a:gd name="T0" fmla="*/ 1616 w 1616"/>
                              <a:gd name="T1" fmla="*/ 307 h 932"/>
                              <a:gd name="T2" fmla="*/ 1616 w 1616"/>
                              <a:gd name="T3" fmla="*/ 932 h 932"/>
                              <a:gd name="T4" fmla="*/ 1293 w 1616"/>
                              <a:gd name="T5" fmla="*/ 932 h 932"/>
                              <a:gd name="T6" fmla="*/ 1293 w 1616"/>
                              <a:gd name="T7" fmla="*/ 307 h 932"/>
                              <a:gd name="T8" fmla="*/ 970 w 1616"/>
                              <a:gd name="T9" fmla="*/ 630 h 932"/>
                              <a:gd name="T10" fmla="*/ 320 w 1616"/>
                              <a:gd name="T11" fmla="*/ 630 h 932"/>
                              <a:gd name="T12" fmla="*/ 0 w 1616"/>
                              <a:gd name="T13" fmla="*/ 320 h 932"/>
                              <a:gd name="T14" fmla="*/ 0 w 1616"/>
                              <a:gd name="T15" fmla="*/ 0 h 9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16" h="932">
                                <a:moveTo>
                                  <a:pt x="1616" y="307"/>
                                </a:moveTo>
                                <a:lnTo>
                                  <a:pt x="1616" y="932"/>
                                </a:lnTo>
                                <a:lnTo>
                                  <a:pt x="1293" y="932"/>
                                </a:lnTo>
                                <a:lnTo>
                                  <a:pt x="1293" y="307"/>
                                </a:lnTo>
                                <a:lnTo>
                                  <a:pt x="970" y="630"/>
                                </a:lnTo>
                                <a:lnTo>
                                  <a:pt x="320" y="630"/>
                                </a:lnTo>
                                <a:lnTo>
                                  <a:pt x="0" y="320"/>
                                </a:lnTo>
                                <a:lnTo>
                                  <a:pt x="0" y="0"/>
                                </a:lnTo>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107"/>
                        <wps:cNvSpPr>
                          <a:spLocks/>
                        </wps:cNvSpPr>
                        <wps:spPr bwMode="auto">
                          <a:xfrm>
                            <a:off x="4971" y="8502"/>
                            <a:ext cx="969" cy="1272"/>
                          </a:xfrm>
                          <a:custGeom>
                            <a:avLst/>
                            <a:gdLst>
                              <a:gd name="T0" fmla="*/ 646 w 969"/>
                              <a:gd name="T1" fmla="*/ 1261 h 1272"/>
                              <a:gd name="T2" fmla="*/ 969 w 969"/>
                              <a:gd name="T3" fmla="*/ 938 h 1272"/>
                              <a:gd name="T4" fmla="*/ 969 w 969"/>
                              <a:gd name="T5" fmla="*/ 323 h 1272"/>
                              <a:gd name="T6" fmla="*/ 646 w 969"/>
                              <a:gd name="T7" fmla="*/ 0 h 1272"/>
                              <a:gd name="T8" fmla="*/ 323 w 969"/>
                              <a:gd name="T9" fmla="*/ 0 h 1272"/>
                              <a:gd name="T10" fmla="*/ 0 w 969"/>
                              <a:gd name="T11" fmla="*/ 323 h 1272"/>
                              <a:gd name="T12" fmla="*/ 0 w 969"/>
                              <a:gd name="T13" fmla="*/ 949 h 1272"/>
                              <a:gd name="T14" fmla="*/ 323 w 969"/>
                              <a:gd name="T15" fmla="*/ 1272 h 1272"/>
                              <a:gd name="T16" fmla="*/ 646 w 969"/>
                              <a:gd name="T17" fmla="*/ 1261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9" h="1272">
                                <a:moveTo>
                                  <a:pt x="646" y="1261"/>
                                </a:moveTo>
                                <a:lnTo>
                                  <a:pt x="969" y="938"/>
                                </a:lnTo>
                                <a:lnTo>
                                  <a:pt x="969" y="323"/>
                                </a:lnTo>
                                <a:lnTo>
                                  <a:pt x="646" y="0"/>
                                </a:lnTo>
                                <a:lnTo>
                                  <a:pt x="323" y="0"/>
                                </a:lnTo>
                                <a:lnTo>
                                  <a:pt x="0" y="323"/>
                                </a:lnTo>
                                <a:lnTo>
                                  <a:pt x="0" y="949"/>
                                </a:lnTo>
                                <a:lnTo>
                                  <a:pt x="323" y="1272"/>
                                </a:lnTo>
                                <a:lnTo>
                                  <a:pt x="646" y="1261"/>
                                </a:lnTo>
                                <a:close/>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Rectangle 2108"/>
                        <wps:cNvSpPr>
                          <a:spLocks noChangeArrowheads="1"/>
                        </wps:cNvSpPr>
                        <wps:spPr bwMode="auto">
                          <a:xfrm>
                            <a:off x="5294" y="9127"/>
                            <a:ext cx="323" cy="62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137" name="Freeform 2109"/>
                        <wps:cNvSpPr>
                          <a:spLocks/>
                        </wps:cNvSpPr>
                        <wps:spPr bwMode="auto">
                          <a:xfrm>
                            <a:off x="3679" y="9433"/>
                            <a:ext cx="969" cy="3134"/>
                          </a:xfrm>
                          <a:custGeom>
                            <a:avLst/>
                            <a:gdLst>
                              <a:gd name="T0" fmla="*/ 0 w 969"/>
                              <a:gd name="T1" fmla="*/ 3134 h 3134"/>
                              <a:gd name="T2" fmla="*/ 0 w 969"/>
                              <a:gd name="T3" fmla="*/ 2508 h 3134"/>
                              <a:gd name="T4" fmla="*/ 323 w 969"/>
                              <a:gd name="T5" fmla="*/ 2185 h 3134"/>
                              <a:gd name="T6" fmla="*/ 646 w 969"/>
                              <a:gd name="T7" fmla="*/ 2185 h 3134"/>
                              <a:gd name="T8" fmla="*/ 0 w 969"/>
                              <a:gd name="T9" fmla="*/ 1539 h 3134"/>
                              <a:gd name="T10" fmla="*/ 0 w 969"/>
                              <a:gd name="T11" fmla="*/ 632 h 3134"/>
                              <a:gd name="T12" fmla="*/ 645 w 969"/>
                              <a:gd name="T13" fmla="*/ 0 h 3134"/>
                              <a:gd name="T14" fmla="*/ 969 w 969"/>
                              <a:gd name="T15" fmla="*/ 3 h 3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9" h="3134">
                                <a:moveTo>
                                  <a:pt x="0" y="3134"/>
                                </a:moveTo>
                                <a:lnTo>
                                  <a:pt x="0" y="2508"/>
                                </a:lnTo>
                                <a:lnTo>
                                  <a:pt x="323" y="2185"/>
                                </a:lnTo>
                                <a:lnTo>
                                  <a:pt x="646" y="2185"/>
                                </a:lnTo>
                                <a:lnTo>
                                  <a:pt x="0" y="1539"/>
                                </a:lnTo>
                                <a:lnTo>
                                  <a:pt x="0" y="632"/>
                                </a:lnTo>
                                <a:lnTo>
                                  <a:pt x="645" y="0"/>
                                </a:lnTo>
                                <a:lnTo>
                                  <a:pt x="969" y="3"/>
                                </a:lnTo>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2110"/>
                        <wps:cNvCnPr>
                          <a:cxnSpLocks noChangeShapeType="1"/>
                        </wps:cNvCnPr>
                        <wps:spPr bwMode="auto">
                          <a:xfrm flipH="1">
                            <a:off x="2710" y="10378"/>
                            <a:ext cx="129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2111"/>
                        <wps:cNvCnPr>
                          <a:cxnSpLocks noChangeShapeType="1"/>
                        </wps:cNvCnPr>
                        <wps:spPr bwMode="auto">
                          <a:xfrm flipH="1" flipV="1">
                            <a:off x="2710" y="9440"/>
                            <a:ext cx="1292" cy="6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2112"/>
                        <wps:cNvCnPr>
                          <a:cxnSpLocks noChangeShapeType="1"/>
                        </wps:cNvCnPr>
                        <wps:spPr bwMode="auto">
                          <a:xfrm flipH="1">
                            <a:off x="2710" y="10690"/>
                            <a:ext cx="1292" cy="6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2113"/>
                        <wps:cNvSpPr>
                          <a:spLocks noChangeArrowheads="1"/>
                        </wps:cNvSpPr>
                        <wps:spPr bwMode="auto">
                          <a:xfrm>
                            <a:off x="5617" y="9752"/>
                            <a:ext cx="323" cy="313"/>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149" name="Freeform 2121"/>
                        <wps:cNvSpPr>
                          <a:spLocks/>
                        </wps:cNvSpPr>
                        <wps:spPr bwMode="auto">
                          <a:xfrm>
                            <a:off x="3987" y="3810"/>
                            <a:ext cx="1953" cy="5623"/>
                          </a:xfrm>
                          <a:custGeom>
                            <a:avLst/>
                            <a:gdLst>
                              <a:gd name="T0" fmla="*/ 661 w 1953"/>
                              <a:gd name="T1" fmla="*/ 5623 h 5623"/>
                              <a:gd name="T2" fmla="*/ 661 w 1953"/>
                              <a:gd name="T3" fmla="*/ 4692 h 5623"/>
                              <a:gd name="T4" fmla="*/ 984 w 1953"/>
                              <a:gd name="T5" fmla="*/ 4369 h 5623"/>
                              <a:gd name="T6" fmla="*/ 338 w 1953"/>
                              <a:gd name="T7" fmla="*/ 3723 h 5623"/>
                              <a:gd name="T8" fmla="*/ 0 w 1953"/>
                              <a:gd name="T9" fmla="*/ 3126 h 5623"/>
                              <a:gd name="T10" fmla="*/ 0 w 1953"/>
                              <a:gd name="T11" fmla="*/ 1258 h 5623"/>
                              <a:gd name="T12" fmla="*/ 356 w 1953"/>
                              <a:gd name="T13" fmla="*/ 628 h 5623"/>
                              <a:gd name="T14" fmla="*/ 984 w 1953"/>
                              <a:gd name="T15" fmla="*/ 0 h 5623"/>
                              <a:gd name="T16" fmla="*/ 1305 w 1953"/>
                              <a:gd name="T17" fmla="*/ 628 h 5623"/>
                              <a:gd name="T18" fmla="*/ 1612 w 1953"/>
                              <a:gd name="T19" fmla="*/ 1273 h 5623"/>
                              <a:gd name="T20" fmla="*/ 1612 w 1953"/>
                              <a:gd name="T21" fmla="*/ 4067 h 5623"/>
                              <a:gd name="T22" fmla="*/ 1953 w 1953"/>
                              <a:gd name="T23" fmla="*/ 4067 h 5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3" h="5623">
                                <a:moveTo>
                                  <a:pt x="661" y="5623"/>
                                </a:moveTo>
                                <a:lnTo>
                                  <a:pt x="661" y="4692"/>
                                </a:lnTo>
                                <a:lnTo>
                                  <a:pt x="984" y="4369"/>
                                </a:lnTo>
                                <a:lnTo>
                                  <a:pt x="338" y="3723"/>
                                </a:lnTo>
                                <a:lnTo>
                                  <a:pt x="0" y="3126"/>
                                </a:lnTo>
                                <a:lnTo>
                                  <a:pt x="0" y="1258"/>
                                </a:lnTo>
                                <a:lnTo>
                                  <a:pt x="356" y="628"/>
                                </a:lnTo>
                                <a:lnTo>
                                  <a:pt x="984" y="0"/>
                                </a:lnTo>
                                <a:lnTo>
                                  <a:pt x="1305" y="628"/>
                                </a:lnTo>
                                <a:lnTo>
                                  <a:pt x="1612" y="1273"/>
                                </a:lnTo>
                                <a:lnTo>
                                  <a:pt x="1612" y="4067"/>
                                </a:lnTo>
                                <a:lnTo>
                                  <a:pt x="1953" y="4067"/>
                                </a:lnTo>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2122"/>
                        <wps:cNvSpPr>
                          <a:spLocks/>
                        </wps:cNvSpPr>
                        <wps:spPr bwMode="auto">
                          <a:xfrm>
                            <a:off x="4647" y="4431"/>
                            <a:ext cx="647" cy="3117"/>
                          </a:xfrm>
                          <a:custGeom>
                            <a:avLst/>
                            <a:gdLst>
                              <a:gd name="T0" fmla="*/ 0 w 647"/>
                              <a:gd name="T1" fmla="*/ 622 h 3117"/>
                              <a:gd name="T2" fmla="*/ 7 w 647"/>
                              <a:gd name="T3" fmla="*/ 2508 h 3117"/>
                              <a:gd name="T4" fmla="*/ 358 w 647"/>
                              <a:gd name="T5" fmla="*/ 3117 h 3117"/>
                              <a:gd name="T6" fmla="*/ 647 w 647"/>
                              <a:gd name="T7" fmla="*/ 3117 h 3117"/>
                              <a:gd name="T8" fmla="*/ 647 w 647"/>
                              <a:gd name="T9" fmla="*/ 632 h 3117"/>
                              <a:gd name="T10" fmla="*/ 315 w 647"/>
                              <a:gd name="T11" fmla="*/ 0 h 3117"/>
                              <a:gd name="T12" fmla="*/ 0 w 647"/>
                              <a:gd name="T13" fmla="*/ 622 h 3117"/>
                            </a:gdLst>
                            <a:ahLst/>
                            <a:cxnLst>
                              <a:cxn ang="0">
                                <a:pos x="T0" y="T1"/>
                              </a:cxn>
                              <a:cxn ang="0">
                                <a:pos x="T2" y="T3"/>
                              </a:cxn>
                              <a:cxn ang="0">
                                <a:pos x="T4" y="T5"/>
                              </a:cxn>
                              <a:cxn ang="0">
                                <a:pos x="T6" y="T7"/>
                              </a:cxn>
                              <a:cxn ang="0">
                                <a:pos x="T8" y="T9"/>
                              </a:cxn>
                              <a:cxn ang="0">
                                <a:pos x="T10" y="T11"/>
                              </a:cxn>
                              <a:cxn ang="0">
                                <a:pos x="T12" y="T13"/>
                              </a:cxn>
                            </a:cxnLst>
                            <a:rect l="0" t="0" r="r" b="b"/>
                            <a:pathLst>
                              <a:path w="647" h="3117">
                                <a:moveTo>
                                  <a:pt x="0" y="622"/>
                                </a:moveTo>
                                <a:lnTo>
                                  <a:pt x="7" y="2508"/>
                                </a:lnTo>
                                <a:lnTo>
                                  <a:pt x="358" y="3117"/>
                                </a:lnTo>
                                <a:lnTo>
                                  <a:pt x="647" y="3117"/>
                                </a:lnTo>
                                <a:lnTo>
                                  <a:pt x="647" y="632"/>
                                </a:lnTo>
                                <a:lnTo>
                                  <a:pt x="315" y="0"/>
                                </a:lnTo>
                                <a:lnTo>
                                  <a:pt x="0" y="622"/>
                                </a:lnTo>
                                <a:close/>
                              </a:path>
                            </a:pathLst>
                          </a:custGeom>
                          <a:noFill/>
                          <a:ln w="254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11A5B" id="Gruppieren 1130" o:spid="_x0000_s1026" style="position:absolute;margin-left:64.2pt;margin-top:10.1pt;width:161.5pt;height:415.45pt;z-index:251734528" coordorigin="2710,3810" coordsize="3230,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">
                <v:shape id="Freeform 2106" o:spid="_x0000_s1027" style="position:absolute;left:4324;top:9758;width:1616;height:932;visibility:visible;mso-wrap-style:square;v-text-anchor:top" coordsize="161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" path="m1616,307r,625l1293,932r,-625l970,630r-650,l,320,,e" filled="f" strokeweight="2pt">
                  <v:path arrowok="t" o:connecttype="custom" o:connectlocs="1616,307;1616,932;1293,932;1293,307;970,630;320,630;0,320;0,0" o:connectangles="0,0,0,0,0,0,0,0"/>
                </v:shape>
                <v:shape id="Freeform 2107" o:spid="_x0000_s1028" style="position:absolute;left:4971;top:8502;width:969;height:1272;visibility:visible;mso-wrap-style:square;v-text-anchor:top" coordsize="969,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" path="m646,1261l969,938r,-615l646,,323,,,323,,949r323,323l646,1261xe" filled="f" strokeweight="2pt">
                  <v:path arrowok="t" o:connecttype="custom" o:connectlocs="646,1261;969,938;969,323;646,0;323,0;0,323;0,949;323,1272;646,1261" o:connectangles="0,0,0,0,0,0,0,0,0"/>
                </v:shape>
                <v:rect id="Rectangle 2108" o:spid="_x0000_s1029" style="position:absolute;left:5294;top:9127;width:32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" fillcolor="black" strokeweight="1pt"/>
                <v:shape id="Freeform 2109" o:spid="_x0000_s1030" style="position:absolute;left:3679;top:9433;width:969;height:3134;visibility:visible;mso-wrap-style:square;v-text-anchor:top" coordsize="969,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" path="m,3134l,2508,323,2185r323,l,1539,,632,645,,969,3e" filled="f" strokeweight="2pt">
                  <v:path arrowok="t" o:connecttype="custom" o:connectlocs="0,3134;0,2508;323,2185;646,2185;0,1539;0,632;645,0;969,3" o:connectangles="0,0,0,0,0,0,0,0"/>
                </v:shape>
                <v:line id="Line 2110" o:spid="_x0000_s1031" style="position:absolute;flip:x;visibility:visible;mso-wrap-style:square" from="2710,10378" to="4002,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" strokeweight="2pt"/>
                <v:line id="Line 2111" o:spid="_x0000_s1032" style="position:absolute;flip:x y;visibility:visible;mso-wrap-style:square" from="2710,9440" to="4002,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" strokeweight="2pt"/>
                <v:line id="Line 2112" o:spid="_x0000_s1033" style="position:absolute;flip:x;visibility:visible;mso-wrap-style:square" from="2710,10690" to="4002,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" strokeweight="2pt"/>
                <v:rect id="Rectangle 2113" o:spid="_x0000_s1034" style="position:absolute;left:5617;top:9752;width:32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" fillcolor="black" strokeweight="1pt"/>
                <v:shape id="Freeform 2121" o:spid="_x0000_s1035" style="position:absolute;left:3987;top:3810;width:1953;height:5623;visibility:visible;mso-wrap-style:square;v-text-anchor:top" coordsize="195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" path="m661,5623r,-931l984,4369,338,3723,,3126,,1258,356,628,984,r321,628l1612,1273r,2794l1953,4067e" filled="f" strokeweight="2pt">
                  <v:path arrowok="t" o:connecttype="custom" o:connectlocs="661,5623;661,4692;984,4369;338,3723;0,3126;0,1258;356,628;984,0;1305,628;1612,1273;1612,4067;1953,4067" o:connectangles="0,0,0,0,0,0,0,0,0,0,0,0"/>
                </v:shape>
                <v:shape id="Freeform 2122" o:spid="_x0000_s1036" style="position:absolute;left:4647;top:4431;width:647;height:3117;visibility:visible;mso-wrap-style:square;v-text-anchor:top" coordsize="647,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" path="m,622l7,2508r351,609l647,3117r,-2485l315,,,622xe" filled="f" strokeweight="2pt">
                  <v:path arrowok="t" o:connecttype="custom" o:connectlocs="0,622;7,2508;358,3117;647,3117;647,632;315,0;0,622" o:connectangles="0,0,0,0,0,0,0"/>
                </v:shape>
              </v:group>
            </w:pict>
          </mc:Fallback>
        </mc:AlternateContent>
      </w:r>
      <w:r w:rsidR="00E3771E">
        <w:rPr>
          <w:noProof/>
        </w:rPr>
        <mc:AlternateContent>
          <mc:Choice Requires="wps">
            <w:drawing>
              <wp:anchor distT="0" distB="0" distL="114300" distR="114300" simplePos="0" relativeHeight="251735552" behindDoc="0" locked="0" layoutInCell="1" allowOverlap="1" wp14:anchorId="03E579E0" wp14:editId="39657336">
                <wp:simplePos x="0" y="0"/>
                <wp:positionH relativeFrom="column">
                  <wp:posOffset>2207712</wp:posOffset>
                </wp:positionH>
                <wp:positionV relativeFrom="paragraph">
                  <wp:posOffset>78947</wp:posOffset>
                </wp:positionV>
                <wp:extent cx="85725" cy="76200"/>
                <wp:effectExtent l="57150" t="19050" r="47625" b="95250"/>
                <wp:wrapNone/>
                <wp:docPr id="2190" name="Flussdiagramm: Verbinder 2190"/>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139E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2190" o:spid="_x0000_s1026" type="#_x0000_t120" style="position:absolute;margin-left:173.85pt;margin-top:6.2pt;width:6.75pt;height: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" fillcolor="black [3213]" strokecolor="black [3213]">
                <v:shadow on="t" color="black" opacity="22937f" origin=",.5" offset="0,.63889mm"/>
              </v:shape>
            </w:pict>
          </mc:Fallback>
        </mc:AlternateContent>
      </w:r>
      <w:r w:rsidR="009B26ED">
        <w:tab/>
      </w:r>
      <w:r w:rsidR="009B26ED">
        <w:tab/>
      </w:r>
    </w:p>
    <w:p w14:paraId="4357E155" w14:textId="256CBFB9" w:rsidR="00E3771E" w:rsidRDefault="00E3771E" w:rsidP="00E3771E"/>
    <w:p w14:paraId="1D6C5A2A" w14:textId="578759BB" w:rsidR="00E3771E" w:rsidRDefault="00FA7BD2" w:rsidP="00E3771E">
      <w:pPr>
        <w:tabs>
          <w:tab w:val="left" w:pos="2763"/>
        </w:tabs>
      </w:pPr>
      <w:r>
        <w:rPr>
          <w:noProof/>
        </w:rPr>
        <mc:AlternateContent>
          <mc:Choice Requires="wps">
            <w:drawing>
              <wp:anchor distT="45720" distB="45720" distL="114300" distR="114300" simplePos="0" relativeHeight="251641851" behindDoc="0" locked="0" layoutInCell="1" allowOverlap="1" wp14:anchorId="363DD3CB" wp14:editId="4AA53F7D">
                <wp:simplePos x="0" y="0"/>
                <wp:positionH relativeFrom="column">
                  <wp:posOffset>1652905</wp:posOffset>
                </wp:positionH>
                <wp:positionV relativeFrom="paragraph">
                  <wp:posOffset>3810</wp:posOffset>
                </wp:positionV>
                <wp:extent cx="280670" cy="257175"/>
                <wp:effectExtent l="0" t="0" r="5080" b="9525"/>
                <wp:wrapSquare wrapText="bothSides"/>
                <wp:docPr id="2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64DB2EED" w14:textId="1F1D18E8" w:rsidR="00FA7BD2" w:rsidRDefault="00FA7BD2" w:rsidP="00FA7BD2">
                            <w:pPr>
                              <w:jc w:val="both"/>
                            </w:pPr>
                            <w:r>
                              <w:t>E</w:t>
                            </w:r>
                            <w:r w:rsidRPr="00FA7BD2">
                              <w:rPr>
                                <w:noProof/>
                              </w:rPr>
                              <w:drawing>
                                <wp:inline distT="0" distB="0" distL="0" distR="0" wp14:anchorId="2AB1E449" wp14:editId="058F95AC">
                                  <wp:extent cx="88900" cy="82973"/>
                                  <wp:effectExtent l="0" t="0" r="6350" b="0"/>
                                  <wp:docPr id="2203" name="Grafik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47A41C2E" w14:textId="77777777"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DD3CB" id="_x0000_s2066" type="#_x0000_t202" style="position:absolute;margin-left:130.15pt;margin-top:.3pt;width:22.1pt;height:20.25pt;z-index:2516418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" stroked="f">
                <v:textbox>
                  <w:txbxContent>
                    <w:p w14:paraId="64DB2EED" w14:textId="1F1D18E8" w:rsidR="00FA7BD2" w:rsidRDefault="00FA7BD2" w:rsidP="00FA7BD2">
                      <w:pPr>
                        <w:jc w:val="both"/>
                      </w:pPr>
                      <w:r>
                        <w:t>E</w:t>
                      </w:r>
                      <w:r w:rsidRPr="00FA7BD2">
                        <w:rPr>
                          <w:noProof/>
                        </w:rPr>
                        <w:drawing>
                          <wp:inline distT="0" distB="0" distL="0" distR="0" wp14:anchorId="2AB1E449" wp14:editId="058F95AC">
                            <wp:extent cx="88900" cy="82973"/>
                            <wp:effectExtent l="0" t="0" r="6350" b="0"/>
                            <wp:docPr id="2203" name="Grafik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47A41C2E" w14:textId="77777777" w:rsidR="00FA7BD2" w:rsidRDefault="00FA7BD2" w:rsidP="00FA7BD2">
                      <w:pPr>
                        <w:jc w:val="both"/>
                      </w:pPr>
                    </w:p>
                  </w:txbxContent>
                </v:textbox>
                <w10:wrap type="square"/>
              </v:shape>
            </w:pict>
          </mc:Fallback>
        </mc:AlternateContent>
      </w:r>
    </w:p>
    <w:p w14:paraId="60CBC064" w14:textId="407BB5B5" w:rsidR="00E3771E" w:rsidRDefault="00FA7BD2" w:rsidP="00E3771E">
      <w:r>
        <w:rPr>
          <w:noProof/>
        </w:rPr>
        <mc:AlternateContent>
          <mc:Choice Requires="wps">
            <w:drawing>
              <wp:anchor distT="0" distB="0" distL="114300" distR="114300" simplePos="0" relativeHeight="251741696" behindDoc="0" locked="0" layoutInCell="1" allowOverlap="1" wp14:anchorId="4F545A08" wp14:editId="6686E03A">
                <wp:simplePos x="0" y="0"/>
                <wp:positionH relativeFrom="column">
                  <wp:posOffset>1828165</wp:posOffset>
                </wp:positionH>
                <wp:positionV relativeFrom="paragraph">
                  <wp:posOffset>20320</wp:posOffset>
                </wp:positionV>
                <wp:extent cx="85725" cy="76200"/>
                <wp:effectExtent l="57150" t="19050" r="47625" b="95250"/>
                <wp:wrapNone/>
                <wp:docPr id="2193" name="Flussdiagramm: Verbinder 2193"/>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DBC6" id="Flussdiagramm: Verbinder 2193" o:spid="_x0000_s1026" type="#_x0000_t120" style="position:absolute;margin-left:143.95pt;margin-top:1.6pt;width:6.75pt;height: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" fillcolor="black [3213]" strokecolor="black [3213]">
                <v:shadow on="t" color="black" opacity="22937f" origin=",.5" offset="0,.63889mm"/>
              </v:shape>
            </w:pict>
          </mc:Fallback>
        </mc:AlternateContent>
      </w:r>
    </w:p>
    <w:p w14:paraId="03A0B2F2" w14:textId="44E06927" w:rsidR="00E3771E" w:rsidRDefault="00FA7BD2" w:rsidP="00E3771E">
      <w:r>
        <w:rPr>
          <w:noProof/>
        </w:rPr>
        <mc:AlternateContent>
          <mc:Choice Requires="wps">
            <w:drawing>
              <wp:anchor distT="45720" distB="45720" distL="114300" distR="114300" simplePos="0" relativeHeight="251643901" behindDoc="0" locked="0" layoutInCell="1" allowOverlap="1" wp14:anchorId="43B12C96" wp14:editId="2F7663CE">
                <wp:simplePos x="0" y="0"/>
                <wp:positionH relativeFrom="column">
                  <wp:posOffset>2593023</wp:posOffset>
                </wp:positionH>
                <wp:positionV relativeFrom="paragraph">
                  <wp:posOffset>91440</wp:posOffset>
                </wp:positionV>
                <wp:extent cx="280670" cy="257175"/>
                <wp:effectExtent l="0" t="0" r="5080" b="9525"/>
                <wp:wrapSquare wrapText="bothSides"/>
                <wp:docPr id="2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5A4062E2" w14:textId="1444444C" w:rsidR="00FA7BD2" w:rsidRDefault="00FA7BD2" w:rsidP="00FA7BD2">
                            <w:pPr>
                              <w:jc w:val="both"/>
                            </w:pPr>
                            <w:r>
                              <w:t>C</w:t>
                            </w:r>
                            <w:r w:rsidRPr="00FA7BD2">
                              <w:rPr>
                                <w:noProof/>
                              </w:rPr>
                              <w:drawing>
                                <wp:inline distT="0" distB="0" distL="0" distR="0" wp14:anchorId="62DFE3E9" wp14:editId="42374F1D">
                                  <wp:extent cx="88900" cy="82973"/>
                                  <wp:effectExtent l="0" t="0" r="6350" b="0"/>
                                  <wp:docPr id="2199" name="Grafik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731E5E73" w14:textId="77777777"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12C96" id="_x0000_s2067" type="#_x0000_t202" style="position:absolute;margin-left:204.2pt;margin-top:7.2pt;width:22.1pt;height:20.25pt;z-index:2516439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" stroked="f">
                <v:textbox>
                  <w:txbxContent>
                    <w:p w14:paraId="5A4062E2" w14:textId="1444444C" w:rsidR="00FA7BD2" w:rsidRDefault="00FA7BD2" w:rsidP="00FA7BD2">
                      <w:pPr>
                        <w:jc w:val="both"/>
                      </w:pPr>
                      <w:r>
                        <w:t>C</w:t>
                      </w:r>
                      <w:r w:rsidRPr="00FA7BD2">
                        <w:rPr>
                          <w:noProof/>
                        </w:rPr>
                        <w:drawing>
                          <wp:inline distT="0" distB="0" distL="0" distR="0" wp14:anchorId="62DFE3E9" wp14:editId="42374F1D">
                            <wp:extent cx="88900" cy="82973"/>
                            <wp:effectExtent l="0" t="0" r="6350" b="0"/>
                            <wp:docPr id="2199" name="Grafik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731E5E73" w14:textId="77777777" w:rsidR="00FA7BD2" w:rsidRDefault="00FA7BD2" w:rsidP="00FA7BD2">
                      <w:pPr>
                        <w:jc w:val="both"/>
                      </w:pPr>
                    </w:p>
                  </w:txbxContent>
                </v:textbox>
                <w10:wrap type="square"/>
              </v:shape>
            </w:pict>
          </mc:Fallback>
        </mc:AlternateContent>
      </w:r>
      <w:r>
        <w:rPr>
          <w:noProof/>
        </w:rPr>
        <mc:AlternateContent>
          <mc:Choice Requires="wps">
            <w:drawing>
              <wp:anchor distT="45720" distB="45720" distL="114300" distR="114300" simplePos="0" relativeHeight="251640826" behindDoc="0" locked="0" layoutInCell="1" allowOverlap="1" wp14:anchorId="07448585" wp14:editId="706BCC37">
                <wp:simplePos x="0" y="0"/>
                <wp:positionH relativeFrom="column">
                  <wp:posOffset>1407477</wp:posOffset>
                </wp:positionH>
                <wp:positionV relativeFrom="paragraph">
                  <wp:posOffset>62865</wp:posOffset>
                </wp:positionV>
                <wp:extent cx="280670" cy="257175"/>
                <wp:effectExtent l="0" t="0" r="5080" b="9525"/>
                <wp:wrapSquare wrapText="bothSides"/>
                <wp:docPr id="2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5591581E" w14:textId="26D5DC98" w:rsidR="00FA7BD2" w:rsidRDefault="00FA7BD2" w:rsidP="00FA7BD2">
                            <w:pPr>
                              <w:jc w:val="both"/>
                            </w:pPr>
                            <w:r>
                              <w:t>F</w:t>
                            </w:r>
                            <w:r w:rsidRPr="00FA7BD2">
                              <w:rPr>
                                <w:noProof/>
                              </w:rPr>
                              <w:drawing>
                                <wp:inline distT="0" distB="0" distL="0" distR="0" wp14:anchorId="446BE79E" wp14:editId="7AA17276">
                                  <wp:extent cx="88900" cy="82973"/>
                                  <wp:effectExtent l="0" t="0" r="6350" b="0"/>
                                  <wp:docPr id="2205" name="Grafik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43EE5AC7" w14:textId="77777777"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48585" id="_x0000_s2068" type="#_x0000_t202" style="position:absolute;margin-left:110.8pt;margin-top:4.95pt;width:22.1pt;height:20.25pt;z-index:2516408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" stroked="f">
                <v:textbox>
                  <w:txbxContent>
                    <w:p w14:paraId="5591581E" w14:textId="26D5DC98" w:rsidR="00FA7BD2" w:rsidRDefault="00FA7BD2" w:rsidP="00FA7BD2">
                      <w:pPr>
                        <w:jc w:val="both"/>
                      </w:pPr>
                      <w:r>
                        <w:t>F</w:t>
                      </w:r>
                      <w:r w:rsidRPr="00FA7BD2">
                        <w:rPr>
                          <w:noProof/>
                        </w:rPr>
                        <w:drawing>
                          <wp:inline distT="0" distB="0" distL="0" distR="0" wp14:anchorId="446BE79E" wp14:editId="7AA17276">
                            <wp:extent cx="88900" cy="82973"/>
                            <wp:effectExtent l="0" t="0" r="6350" b="0"/>
                            <wp:docPr id="2205" name="Grafik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43EE5AC7" w14:textId="77777777" w:rsidR="00FA7BD2" w:rsidRDefault="00FA7BD2" w:rsidP="00FA7BD2">
                      <w:pPr>
                        <w:jc w:val="both"/>
                      </w:pPr>
                    </w:p>
                  </w:txbxContent>
                </v:textbox>
                <w10:wrap type="square"/>
              </v:shape>
            </w:pict>
          </mc:Fallback>
        </mc:AlternateContent>
      </w:r>
    </w:p>
    <w:p w14:paraId="46FD8FA2" w14:textId="6B12A211" w:rsidR="00E3771E" w:rsidRDefault="00FA7BD2" w:rsidP="00E3771E">
      <w:pPr>
        <w:tabs>
          <w:tab w:val="left" w:pos="2472"/>
        </w:tabs>
      </w:pPr>
      <w:r>
        <w:rPr>
          <w:noProof/>
        </w:rPr>
        <mc:AlternateContent>
          <mc:Choice Requires="wps">
            <w:drawing>
              <wp:anchor distT="0" distB="0" distL="114300" distR="114300" simplePos="0" relativeHeight="251743744" behindDoc="0" locked="0" layoutInCell="1" allowOverlap="1" wp14:anchorId="39D66972" wp14:editId="53EDF03A">
                <wp:simplePos x="0" y="0"/>
                <wp:positionH relativeFrom="column">
                  <wp:posOffset>1573847</wp:posOffset>
                </wp:positionH>
                <wp:positionV relativeFrom="paragraph">
                  <wp:posOffset>110495</wp:posOffset>
                </wp:positionV>
                <wp:extent cx="85725" cy="76200"/>
                <wp:effectExtent l="57150" t="19050" r="47625" b="95250"/>
                <wp:wrapNone/>
                <wp:docPr id="2194" name="Flussdiagramm: Verbinder 2194"/>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5268" id="Flussdiagramm: Verbinder 2194" o:spid="_x0000_s1026" type="#_x0000_t120" style="position:absolute;margin-left:123.9pt;margin-top:8.7pt;width:6.75pt;height: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" fillcolor="black [3213]" strokecolor="black [3213]">
                <v:shadow on="t" color="black" opacity="22937f" origin=",.5" offset="0,.63889mm"/>
              </v:shape>
            </w:pict>
          </mc:Fallback>
        </mc:AlternateContent>
      </w:r>
      <w:r>
        <w:rPr>
          <w:noProof/>
        </w:rPr>
        <mc:AlternateContent>
          <mc:Choice Requires="wps">
            <w:drawing>
              <wp:anchor distT="0" distB="0" distL="114300" distR="114300" simplePos="0" relativeHeight="251745792" behindDoc="0" locked="0" layoutInCell="1" allowOverlap="1" wp14:anchorId="36B484AE" wp14:editId="3C6B8555">
                <wp:simplePos x="0" y="0"/>
                <wp:positionH relativeFrom="column">
                  <wp:posOffset>2602230</wp:posOffset>
                </wp:positionH>
                <wp:positionV relativeFrom="paragraph">
                  <wp:posOffset>116840</wp:posOffset>
                </wp:positionV>
                <wp:extent cx="85725" cy="76200"/>
                <wp:effectExtent l="57150" t="19050" r="47625" b="95250"/>
                <wp:wrapNone/>
                <wp:docPr id="2195" name="Flussdiagramm: Verbinder 2195"/>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98FC" id="Flussdiagramm: Verbinder 2195" o:spid="_x0000_s1026" type="#_x0000_t120" style="position:absolute;margin-left:204.9pt;margin-top:9.2pt;width:6.75pt;height: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" fillcolor="black [3213]" strokecolor="black [3213]">
                <v:shadow on="t" color="black" opacity="22937f" origin=",.5" offset="0,.63889mm"/>
              </v:shape>
            </w:pict>
          </mc:Fallback>
        </mc:AlternateContent>
      </w:r>
    </w:p>
    <w:p w14:paraId="087C09A7" w14:textId="781AA747" w:rsidR="00E3771E" w:rsidRDefault="009B26ED" w:rsidP="009B26ED">
      <w:pPr>
        <w:tabs>
          <w:tab w:val="left" w:pos="2339"/>
          <w:tab w:val="left" w:pos="2472"/>
        </w:tabs>
      </w:pPr>
      <w:r>
        <w:tab/>
      </w:r>
      <w:r>
        <w:tab/>
      </w:r>
    </w:p>
    <w:p w14:paraId="198B104E" w14:textId="2CF26CAD" w:rsidR="00E3771E" w:rsidRDefault="00E3771E" w:rsidP="00E3771E"/>
    <w:p w14:paraId="06FD4280" w14:textId="7B8C43FB" w:rsidR="00E3771E" w:rsidRDefault="00E3771E" w:rsidP="00E3771E"/>
    <w:p w14:paraId="3CECEAE3" w14:textId="5DD7CA8F" w:rsidR="00E3771E" w:rsidRDefault="00E3771E" w:rsidP="00E3771E"/>
    <w:p w14:paraId="67FBDDC1" w14:textId="11561AF1" w:rsidR="00E3771E" w:rsidRDefault="00E3771E" w:rsidP="00E3771E"/>
    <w:p w14:paraId="44772668" w14:textId="34D83D44" w:rsidR="00E3771E" w:rsidRDefault="00E3771E" w:rsidP="00E3771E"/>
    <w:p w14:paraId="2A092FD6" w14:textId="556C4A30" w:rsidR="00E3771E" w:rsidRDefault="00E3771E" w:rsidP="00E3771E"/>
    <w:p w14:paraId="3D7CE63B" w14:textId="37B83276" w:rsidR="00E3771E" w:rsidRDefault="009B26ED" w:rsidP="009B26ED">
      <w:pPr>
        <w:tabs>
          <w:tab w:val="left" w:pos="2347"/>
        </w:tabs>
      </w:pPr>
      <w:r>
        <w:tab/>
      </w:r>
    </w:p>
    <w:p w14:paraId="7B9935D4" w14:textId="6135B311" w:rsidR="00E3771E" w:rsidRDefault="00E3771E" w:rsidP="00E3771E"/>
    <w:p w14:paraId="3FB30266" w14:textId="19023387" w:rsidR="00E3771E" w:rsidRDefault="00E3771E" w:rsidP="00E3771E"/>
    <w:p w14:paraId="516FCA9C" w14:textId="4651692D" w:rsidR="00E3771E" w:rsidRDefault="009B26ED" w:rsidP="00FA7BD2">
      <w:pPr>
        <w:tabs>
          <w:tab w:val="left" w:pos="2697"/>
          <w:tab w:val="left" w:pos="4290"/>
          <w:tab w:val="center" w:pos="4536"/>
        </w:tabs>
      </w:pPr>
      <w:r>
        <w:tab/>
      </w:r>
      <w:r w:rsidR="00FA7BD2">
        <w:tab/>
      </w:r>
      <w:r w:rsidR="00FA7BD2">
        <w:tab/>
      </w:r>
    </w:p>
    <w:p w14:paraId="48BCAE6B" w14:textId="758D9F11" w:rsidR="00E3771E" w:rsidRDefault="00FA7BD2" w:rsidP="00E3771E">
      <w:r>
        <w:rPr>
          <w:noProof/>
        </w:rPr>
        <mc:AlternateContent>
          <mc:Choice Requires="wps">
            <w:drawing>
              <wp:anchor distT="45720" distB="45720" distL="114300" distR="114300" simplePos="0" relativeHeight="251644926" behindDoc="0" locked="0" layoutInCell="1" allowOverlap="1" wp14:anchorId="546CCD5C" wp14:editId="39B47EBD">
                <wp:simplePos x="0" y="0"/>
                <wp:positionH relativeFrom="column">
                  <wp:posOffset>2426652</wp:posOffset>
                </wp:positionH>
                <wp:positionV relativeFrom="paragraph">
                  <wp:posOffset>45402</wp:posOffset>
                </wp:positionV>
                <wp:extent cx="280670" cy="257175"/>
                <wp:effectExtent l="0" t="0" r="5080" b="9525"/>
                <wp:wrapSquare wrapText="bothSides"/>
                <wp:docPr id="2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718A9AA7" w14:textId="7CA6510E" w:rsidR="00FA7BD2" w:rsidRDefault="00FA7BD2" w:rsidP="00FA7BD2">
                            <w:pPr>
                              <w:jc w:val="both"/>
                            </w:pPr>
                            <w:r>
                              <w:t>B</w:t>
                            </w:r>
                            <w:r w:rsidRPr="00FA7BD2">
                              <w:rPr>
                                <w:noProof/>
                              </w:rPr>
                              <w:drawing>
                                <wp:inline distT="0" distB="0" distL="0" distR="0" wp14:anchorId="289FBC4C" wp14:editId="34726C75">
                                  <wp:extent cx="88900" cy="82973"/>
                                  <wp:effectExtent l="0" t="0" r="6350" b="0"/>
                                  <wp:docPr id="2197" name="Grafik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6D5BEAB5" w14:textId="77777777"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CCD5C" id="_x0000_s2069" type="#_x0000_t202" style="position:absolute;margin-left:191.05pt;margin-top:3.55pt;width:22.1pt;height:20.25pt;z-index:2516449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" stroked="f">
                <v:textbox>
                  <w:txbxContent>
                    <w:p w14:paraId="718A9AA7" w14:textId="7CA6510E" w:rsidR="00FA7BD2" w:rsidRDefault="00FA7BD2" w:rsidP="00FA7BD2">
                      <w:pPr>
                        <w:jc w:val="both"/>
                      </w:pPr>
                      <w:r>
                        <w:t>B</w:t>
                      </w:r>
                      <w:r w:rsidRPr="00FA7BD2">
                        <w:rPr>
                          <w:noProof/>
                        </w:rPr>
                        <w:drawing>
                          <wp:inline distT="0" distB="0" distL="0" distR="0" wp14:anchorId="289FBC4C" wp14:editId="34726C75">
                            <wp:extent cx="88900" cy="82973"/>
                            <wp:effectExtent l="0" t="0" r="6350" b="0"/>
                            <wp:docPr id="2197" name="Grafik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 cy="82973"/>
                                    </a:xfrm>
                                    <a:prstGeom prst="rect">
                                      <a:avLst/>
                                    </a:prstGeom>
                                    <a:noFill/>
                                    <a:ln>
                                      <a:noFill/>
                                    </a:ln>
                                  </pic:spPr>
                                </pic:pic>
                              </a:graphicData>
                            </a:graphic>
                          </wp:inline>
                        </w:drawing>
                      </w:r>
                    </w:p>
                    <w:p w14:paraId="6D5BEAB5" w14:textId="77777777" w:rsidR="00FA7BD2" w:rsidRDefault="00FA7BD2" w:rsidP="00FA7BD2">
                      <w:pPr>
                        <w:jc w:val="both"/>
                      </w:pPr>
                    </w:p>
                  </w:txbxContent>
                </v:textbox>
                <w10:wrap type="square"/>
              </v:shape>
            </w:pict>
          </mc:Fallback>
        </mc:AlternateContent>
      </w:r>
      <w:r>
        <w:rPr>
          <w:noProof/>
        </w:rPr>
        <mc:AlternateContent>
          <mc:Choice Requires="wps">
            <w:drawing>
              <wp:anchor distT="45720" distB="45720" distL="114300" distR="114300" simplePos="0" relativeHeight="251645951" behindDoc="0" locked="0" layoutInCell="1" allowOverlap="1" wp14:anchorId="6A5EF259" wp14:editId="30220B2A">
                <wp:simplePos x="0" y="0"/>
                <wp:positionH relativeFrom="column">
                  <wp:posOffset>2843530</wp:posOffset>
                </wp:positionH>
                <wp:positionV relativeFrom="paragraph">
                  <wp:posOffset>50165</wp:posOffset>
                </wp:positionV>
                <wp:extent cx="280670" cy="257175"/>
                <wp:effectExtent l="0" t="0" r="508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57175"/>
                        </a:xfrm>
                        <a:prstGeom prst="rect">
                          <a:avLst/>
                        </a:prstGeom>
                        <a:solidFill>
                          <a:srgbClr val="FFFFFF"/>
                        </a:solidFill>
                        <a:ln w="9525">
                          <a:noFill/>
                          <a:miter lim="800000"/>
                          <a:headEnd/>
                          <a:tailEnd/>
                        </a:ln>
                      </wps:spPr>
                      <wps:txbx>
                        <w:txbxContent>
                          <w:p w14:paraId="38A07BD5" w14:textId="77777777" w:rsidR="00FA7BD2" w:rsidRDefault="00FA7BD2" w:rsidP="00FA7BD2">
                            <w:pPr>
                              <w:jc w:val="both"/>
                            </w:pPr>
                            <w:r>
                              <w:t>A</w:t>
                            </w:r>
                          </w:p>
                          <w:p w14:paraId="7FB07F0B" w14:textId="0DE566E3" w:rsidR="00FA7BD2" w:rsidRDefault="00FA7BD2" w:rsidP="00FA7BD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EF259" id="_x0000_s2070" type="#_x0000_t202" style="position:absolute;margin-left:223.9pt;margin-top:3.95pt;width:22.1pt;height:20.25pt;z-index:251645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" stroked="f">
                <v:textbox>
                  <w:txbxContent>
                    <w:p w14:paraId="38A07BD5" w14:textId="77777777" w:rsidR="00FA7BD2" w:rsidRDefault="00FA7BD2" w:rsidP="00FA7BD2">
                      <w:pPr>
                        <w:jc w:val="both"/>
                      </w:pPr>
                      <w:r>
                        <w:t>A</w:t>
                      </w:r>
                    </w:p>
                    <w:p w14:paraId="7FB07F0B" w14:textId="0DE566E3" w:rsidR="00FA7BD2" w:rsidRDefault="00FA7BD2" w:rsidP="00FA7BD2">
                      <w:pPr>
                        <w:jc w:val="both"/>
                      </w:pPr>
                    </w:p>
                  </w:txbxContent>
                </v:textbox>
                <w10:wrap type="square"/>
              </v:shape>
            </w:pict>
          </mc:Fallback>
        </mc:AlternateContent>
      </w:r>
      <w:r>
        <w:rPr>
          <w:noProof/>
        </w:rPr>
        <mc:AlternateContent>
          <mc:Choice Requires="wps">
            <w:drawing>
              <wp:anchor distT="0" distB="0" distL="114300" distR="114300" simplePos="0" relativeHeight="251737600" behindDoc="0" locked="0" layoutInCell="1" allowOverlap="1" wp14:anchorId="22028E3D" wp14:editId="29F9AA9D">
                <wp:simplePos x="0" y="0"/>
                <wp:positionH relativeFrom="margin">
                  <wp:align>center</wp:align>
                </wp:positionH>
                <wp:positionV relativeFrom="paragraph">
                  <wp:posOffset>50800</wp:posOffset>
                </wp:positionV>
                <wp:extent cx="85725" cy="76200"/>
                <wp:effectExtent l="57150" t="19050" r="47625" b="95250"/>
                <wp:wrapNone/>
                <wp:docPr id="2191" name="Flussdiagramm: Verbinder 2191"/>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B40B" id="Flussdiagramm: Verbinder 2191" o:spid="_x0000_s1026" type="#_x0000_t120" style="position:absolute;margin-left:0;margin-top:4pt;width:6.75pt;height:6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" fillcolor="black [3213]" strokecolor="black [3213]">
                <v:shadow on="t" color="black" opacity="22937f" origin=",.5" offset="0,.63889mm"/>
                <w10:wrap anchorx="margin"/>
              </v:shape>
            </w:pict>
          </mc:Fallback>
        </mc:AlternateContent>
      </w:r>
      <w:r>
        <w:rPr>
          <w:noProof/>
        </w:rPr>
        <mc:AlternateContent>
          <mc:Choice Requires="wps">
            <w:drawing>
              <wp:anchor distT="0" distB="0" distL="114300" distR="114300" simplePos="0" relativeHeight="251739648" behindDoc="0" locked="0" layoutInCell="1" allowOverlap="1" wp14:anchorId="68BAA32B" wp14:editId="6A13251F">
                <wp:simplePos x="0" y="0"/>
                <wp:positionH relativeFrom="column">
                  <wp:posOffset>2619058</wp:posOffset>
                </wp:positionH>
                <wp:positionV relativeFrom="paragraph">
                  <wp:posOffset>46038</wp:posOffset>
                </wp:positionV>
                <wp:extent cx="85725" cy="76200"/>
                <wp:effectExtent l="57150" t="19050" r="47625" b="95250"/>
                <wp:wrapNone/>
                <wp:docPr id="2192" name="Flussdiagramm: Verbinder 2192"/>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8994" id="Flussdiagramm: Verbinder 2192" o:spid="_x0000_s1026" type="#_x0000_t120" style="position:absolute;margin-left:206.25pt;margin-top:3.65pt;width:6.75pt;height: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" fillcolor="black [3213]" strokecolor="black [3213]">
                <v:shadow on="t" color="black" opacity="22937f" origin=",.5" offset="0,.63889mm"/>
              </v:shape>
            </w:pict>
          </mc:Fallback>
        </mc:AlternateContent>
      </w:r>
    </w:p>
    <w:p w14:paraId="097C205B" w14:textId="10F25F3D" w:rsidR="00E3771E" w:rsidRDefault="009B26ED" w:rsidP="00FA7BD2">
      <w:pPr>
        <w:tabs>
          <w:tab w:val="left" w:pos="3704"/>
          <w:tab w:val="center" w:pos="4536"/>
        </w:tabs>
      </w:pPr>
      <w:r>
        <w:tab/>
      </w:r>
      <w:r w:rsidR="00FA7BD2">
        <w:tab/>
      </w:r>
    </w:p>
    <w:p w14:paraId="79F20298" w14:textId="30371F28" w:rsidR="00E3771E" w:rsidRDefault="00E3771E" w:rsidP="00E3771E"/>
    <w:p w14:paraId="545A829E" w14:textId="53A40854" w:rsidR="00E3771E" w:rsidRDefault="00E3771E" w:rsidP="00E3771E"/>
    <w:p w14:paraId="2F51DBEA" w14:textId="7AA20A1F" w:rsidR="00E3771E" w:rsidRDefault="00E3771E" w:rsidP="00E3771E"/>
    <w:p w14:paraId="726E64CA" w14:textId="707672C2" w:rsidR="00E3771E" w:rsidRDefault="00E3771E" w:rsidP="00E3771E"/>
    <w:p w14:paraId="101D8FD9" w14:textId="77777777" w:rsidR="00E3771E" w:rsidRDefault="00E3771E" w:rsidP="00E3771E"/>
    <w:p w14:paraId="5924320D" w14:textId="77777777" w:rsidR="00E3771E" w:rsidRDefault="00E3771E" w:rsidP="00E3771E"/>
    <w:p w14:paraId="5CA0FBBB" w14:textId="592482AF" w:rsidR="00E3771E" w:rsidRDefault="00E3771E" w:rsidP="00E3771E"/>
    <w:p w14:paraId="26E61B10" w14:textId="77777777" w:rsidR="00E3771E" w:rsidRDefault="00E3771E" w:rsidP="00E3771E">
      <w:pPr>
        <w:rPr>
          <w:noProof/>
        </w:rPr>
      </w:pPr>
    </w:p>
    <w:p w14:paraId="64A8FE64" w14:textId="77777777" w:rsidR="00E3771E" w:rsidRDefault="00E3771E" w:rsidP="00E3771E">
      <w:pPr>
        <w:rPr>
          <w:noProof/>
        </w:rPr>
      </w:pPr>
    </w:p>
    <w:p w14:paraId="42342A67" w14:textId="3C1CAF11" w:rsidR="00E3771E" w:rsidRDefault="00E3771E" w:rsidP="00E3771E">
      <w:pPr>
        <w:rPr>
          <w:noProof/>
        </w:rPr>
      </w:pPr>
    </w:p>
    <w:p w14:paraId="664B96B8" w14:textId="42414057" w:rsidR="00E3771E" w:rsidRDefault="00E3771E" w:rsidP="00E3771E">
      <w:pPr>
        <w:rPr>
          <w:noProof/>
        </w:rPr>
      </w:pPr>
    </w:p>
    <w:p w14:paraId="7CE200DC" w14:textId="77777777" w:rsidR="00E3771E" w:rsidRDefault="00E3771E" w:rsidP="00E3771E">
      <w:pPr>
        <w:rPr>
          <w:noProof/>
        </w:rPr>
      </w:pPr>
    </w:p>
    <w:p w14:paraId="0547E6F8" w14:textId="77777777" w:rsidR="00E3771E" w:rsidRDefault="00E3771E" w:rsidP="00E3771E">
      <w:pPr>
        <w:rPr>
          <w:noProof/>
        </w:rPr>
      </w:pPr>
    </w:p>
    <w:p w14:paraId="32747310" w14:textId="47A1959F" w:rsidR="00E3771E" w:rsidRDefault="005A11DC" w:rsidP="005A11DC">
      <w:pPr>
        <w:tabs>
          <w:tab w:val="left" w:pos="3735"/>
        </w:tabs>
        <w:rPr>
          <w:noProof/>
        </w:rPr>
      </w:pPr>
      <w:r>
        <w:rPr>
          <w:noProof/>
        </w:rPr>
        <w:tab/>
      </w:r>
    </w:p>
    <w:p w14:paraId="386F04C7" w14:textId="04F02B35" w:rsidR="00E3771E" w:rsidRDefault="00E3771E" w:rsidP="00E3771E">
      <w:pPr>
        <w:rPr>
          <w:noProof/>
        </w:rPr>
      </w:pPr>
    </w:p>
    <w:p w14:paraId="16172993" w14:textId="77777777" w:rsidR="00E3771E" w:rsidRDefault="00E3771E" w:rsidP="00E3771E">
      <w:pPr>
        <w:rPr>
          <w:noProof/>
        </w:rPr>
      </w:pPr>
    </w:p>
    <w:p w14:paraId="11A2B9BB" w14:textId="19FA8A3C" w:rsidR="00E3771E" w:rsidRDefault="00E3771E" w:rsidP="00E3771E">
      <w:pPr>
        <w:rPr>
          <w:noProof/>
        </w:rPr>
      </w:pPr>
    </w:p>
    <w:p w14:paraId="2ABBFFCB" w14:textId="72B3C1CF" w:rsidR="00E3771E" w:rsidRDefault="00E3771E" w:rsidP="00E3771E">
      <w:pPr>
        <w:rPr>
          <w:noProof/>
        </w:rPr>
      </w:pPr>
    </w:p>
    <w:p w14:paraId="0950E5D1" w14:textId="77777777" w:rsidR="00E3771E" w:rsidRDefault="00E3771E" w:rsidP="00E3771E">
      <w:pPr>
        <w:rPr>
          <w:noProof/>
        </w:rPr>
      </w:pPr>
    </w:p>
    <w:p w14:paraId="352D3C8F" w14:textId="64055165" w:rsidR="00E3771E" w:rsidRDefault="00E3771E" w:rsidP="009957D0">
      <w:pPr>
        <w:pStyle w:val="Labor-Text"/>
        <w:spacing w:line="360" w:lineRule="auto"/>
      </w:pPr>
    </w:p>
    <w:p w14:paraId="722CAAB9" w14:textId="77777777" w:rsidR="00E3771E" w:rsidRDefault="00E3771E" w:rsidP="009957D0">
      <w:pPr>
        <w:pStyle w:val="Labor-Text"/>
        <w:spacing w:line="360" w:lineRule="auto"/>
      </w:pPr>
    </w:p>
    <w:p w14:paraId="05F80BE2" w14:textId="34D22FF1" w:rsidR="00E3771E" w:rsidRDefault="00E3771E" w:rsidP="009957D0">
      <w:pPr>
        <w:pStyle w:val="Labor-Text"/>
        <w:spacing w:line="360" w:lineRule="auto"/>
      </w:pPr>
    </w:p>
    <w:p w14:paraId="48C9BFEA" w14:textId="235B2F55" w:rsidR="00E3771E" w:rsidRDefault="00E3771E" w:rsidP="009957D0">
      <w:pPr>
        <w:pStyle w:val="Labor-Text"/>
        <w:spacing w:line="360" w:lineRule="auto"/>
      </w:pPr>
    </w:p>
    <w:p w14:paraId="7F17F293" w14:textId="4DDD0EA2" w:rsidR="00E3771E" w:rsidRDefault="00E3771E" w:rsidP="009957D0">
      <w:pPr>
        <w:pStyle w:val="Labor-Text"/>
        <w:spacing w:line="360" w:lineRule="auto"/>
      </w:pPr>
    </w:p>
    <w:p w14:paraId="6988AA5C" w14:textId="1050995B" w:rsidR="009957D0" w:rsidRDefault="009957D0" w:rsidP="009957D0">
      <w:pPr>
        <w:pStyle w:val="Labor-Text"/>
        <w:spacing w:line="360" w:lineRule="auto"/>
      </w:pPr>
      <w:r>
        <w:t xml:space="preserve">Nun hast du eine </w:t>
      </w:r>
      <w:r w:rsidRPr="009957D0">
        <w:rPr>
          <w:b/>
        </w:rPr>
        <w:t>achsensymmetrische Figur</w:t>
      </w:r>
      <w:r>
        <w:t xml:space="preserve"> erstellt. Dadurch hast du erreicht, dass die Originalfigur und die Spiegelfigur </w:t>
      </w:r>
      <w:r w:rsidRPr="00531A38">
        <w:rPr>
          <w:b/>
        </w:rPr>
        <w:t>zueinander symmetrisch</w:t>
      </w:r>
      <w:r>
        <w:t xml:space="preserve"> sind. Dies trifft zu, wenn eine Figur durch eine Achsenspiegelung auf sich selbst abgebildet werden kann. Wie du bei der Figur sehen kannst, gelten hier dieselben Eigenschaften, die du zuvor schon erarbeitet hast. </w:t>
      </w:r>
    </w:p>
    <w:p w14:paraId="185EF078" w14:textId="77777777" w:rsidR="0034360F" w:rsidRDefault="0034360F" w:rsidP="009957D0">
      <w:pPr>
        <w:pStyle w:val="Labor-Text"/>
        <w:spacing w:line="360" w:lineRule="auto"/>
      </w:pPr>
    </w:p>
    <w:p w14:paraId="0F509249" w14:textId="652809A1" w:rsidR="0034360F" w:rsidRPr="00891629" w:rsidRDefault="0034360F" w:rsidP="0034360F">
      <w:pPr>
        <w:pStyle w:val="Labor-Text"/>
        <w:spacing w:line="360" w:lineRule="auto"/>
        <w:ind w:left="705" w:hanging="705"/>
      </w:pPr>
      <w:r>
        <w:t>3.7</w:t>
      </w:r>
      <w:r>
        <w:tab/>
      </w:r>
      <w:r w:rsidR="00FA7BD2">
        <w:t xml:space="preserve">Tragt nur die Bildpunkte zu den Punkten A bis F ein. </w:t>
      </w:r>
      <w:r>
        <w:t xml:space="preserve">Messt </w:t>
      </w:r>
      <w:r w:rsidR="00FA7BD2">
        <w:t>anschließend</w:t>
      </w:r>
      <w:r>
        <w:t xml:space="preserve"> die Originalstrecke </w:t>
      </w:r>
      <m:oMath>
        <m:acc>
          <m:accPr>
            <m:chr m:val="̅"/>
            <m:ctrlPr>
              <w:rPr>
                <w:rFonts w:ascii="Cambria Math" w:hAnsi="Cambria Math" w:cs="Arial"/>
                <w:i/>
                <w:sz w:val="32"/>
              </w:rPr>
            </m:ctrlPr>
          </m:accPr>
          <m:e>
            <m:r>
              <w:rPr>
                <w:rFonts w:ascii="Cambria Math" w:hAnsi="Cambria Math" w:cs="Arial"/>
                <w:sz w:val="28"/>
              </w:rPr>
              <m:t>AB</m:t>
            </m:r>
          </m:e>
        </m:acc>
      </m:oMath>
      <w:r w:rsidRPr="000E4647">
        <w:rPr>
          <w:sz w:val="32"/>
        </w:rPr>
        <w:t xml:space="preserve"> </w:t>
      </w:r>
      <w:r>
        <w:t>und die Bildstrecke</w:t>
      </w:r>
      <w:r w:rsidRPr="000E4647">
        <w:rPr>
          <w:sz w:val="28"/>
        </w:rPr>
        <w:t xml:space="preserve"> </w:t>
      </w:r>
      <m:oMath>
        <m:acc>
          <m:accPr>
            <m:chr m:val="̅"/>
            <m:ctrlPr>
              <w:rPr>
                <w:rFonts w:ascii="Cambria Math" w:hAnsi="Cambria Math" w:cs="Arial"/>
                <w:sz w:val="28"/>
              </w:rPr>
            </m:ctrlPr>
          </m:accPr>
          <m:e>
            <m:r>
              <w:rPr>
                <w:rFonts w:ascii="Cambria Math" w:hAnsi="Cambria Math" w:cs="Arial"/>
                <w:sz w:val="28"/>
              </w:rPr>
              <m:t>A'B'</m:t>
            </m:r>
          </m:e>
        </m:acc>
      </m:oMath>
      <w:r>
        <w:t xml:space="preserve"> und notiert euch die Länge. Messt weitere Originalstrecken und deren Bildstrecken und notiert Auffälligkeiten. </w:t>
      </w:r>
    </w:p>
    <w:tbl>
      <w:tblPr>
        <w:tblpPr w:leftFromText="141" w:rightFromText="141" w:vertAnchor="text" w:horzAnchor="margin" w:tblpY="53"/>
        <w:tblW w:w="96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34360F" w14:paraId="0EFD5255" w14:textId="77777777" w:rsidTr="0034360F">
        <w:trPr>
          <w:trHeight w:val="4096"/>
        </w:trPr>
        <w:tc>
          <w:tcPr>
            <w:tcW w:w="9617" w:type="dxa"/>
            <w:shd w:val="clear" w:color="auto" w:fill="auto"/>
            <w:vAlign w:val="center"/>
          </w:tcPr>
          <w:p w14:paraId="47504259" w14:textId="77777777" w:rsidR="0034360F" w:rsidRDefault="0034360F" w:rsidP="0034360F">
            <w:pPr>
              <w:pStyle w:val="Labor-Text"/>
              <w:spacing w:line="360" w:lineRule="auto"/>
              <w:jc w:val="center"/>
            </w:pPr>
          </w:p>
          <w:p w14:paraId="6D0E19E9" w14:textId="77777777" w:rsidR="0034360F" w:rsidRDefault="0034360F" w:rsidP="0034360F">
            <w:pPr>
              <w:pStyle w:val="Labor-Text"/>
              <w:spacing w:line="360" w:lineRule="auto"/>
              <w:jc w:val="center"/>
            </w:pPr>
          </w:p>
          <w:p w14:paraId="5104E7B8" w14:textId="77777777" w:rsidR="0034360F" w:rsidRDefault="0034360F" w:rsidP="0034360F">
            <w:pPr>
              <w:pStyle w:val="Labor-Text"/>
              <w:spacing w:line="360" w:lineRule="auto"/>
              <w:jc w:val="center"/>
            </w:pPr>
          </w:p>
          <w:p w14:paraId="443A6339" w14:textId="77777777" w:rsidR="0034360F" w:rsidRDefault="0034360F" w:rsidP="0034360F">
            <w:pPr>
              <w:pStyle w:val="Labor-Text"/>
              <w:spacing w:line="360" w:lineRule="auto"/>
              <w:jc w:val="center"/>
            </w:pPr>
          </w:p>
        </w:tc>
      </w:tr>
    </w:tbl>
    <w:p w14:paraId="46425DCC" w14:textId="77777777" w:rsidR="009957D0" w:rsidRDefault="009957D0" w:rsidP="009957D0">
      <w:pPr>
        <w:pStyle w:val="Labor-Text"/>
        <w:spacing w:line="360" w:lineRule="auto"/>
      </w:pPr>
    </w:p>
    <w:p w14:paraId="18491D2E" w14:textId="61FF081C" w:rsidR="00A8566B" w:rsidRDefault="00A8566B" w:rsidP="00A8566B">
      <w:pPr>
        <w:pStyle w:val="Labor-Text"/>
        <w:spacing w:line="360" w:lineRule="auto"/>
        <w:ind w:left="705" w:hanging="705"/>
        <w:rPr>
          <w:rFonts w:cs="Arial"/>
          <w:szCs w:val="24"/>
        </w:rPr>
      </w:pPr>
      <w:r w:rsidRPr="00851C81">
        <w:rPr>
          <w:rFonts w:cs="Arial"/>
          <w:szCs w:val="24"/>
        </w:rPr>
        <w:t xml:space="preserve">Diese Eigenschaft bezeichnet man auch als </w:t>
      </w:r>
      <w:r w:rsidR="005A516E">
        <w:rPr>
          <w:rFonts w:cs="Arial"/>
          <w:szCs w:val="24"/>
        </w:rPr>
        <w:t>L</w:t>
      </w:r>
      <w:r w:rsidRPr="00851C81">
        <w:rPr>
          <w:rFonts w:cs="Arial"/>
          <w:b/>
          <w:szCs w:val="24"/>
        </w:rPr>
        <w:t>ängentreue</w:t>
      </w:r>
      <w:r w:rsidRPr="00851C81">
        <w:rPr>
          <w:rFonts w:cs="Arial"/>
          <w:szCs w:val="24"/>
        </w:rPr>
        <w:t>.</w:t>
      </w:r>
    </w:p>
    <w:p w14:paraId="0FE70639" w14:textId="77777777" w:rsidR="00FA7BD2" w:rsidRDefault="00FA7BD2" w:rsidP="00A8566B">
      <w:pPr>
        <w:pStyle w:val="Labor-Text"/>
        <w:spacing w:line="360" w:lineRule="auto"/>
        <w:ind w:left="705" w:hanging="705"/>
        <w:rPr>
          <w:rFonts w:cs="Arial"/>
          <w:szCs w:val="24"/>
        </w:rPr>
      </w:pPr>
    </w:p>
    <w:p w14:paraId="3D6C49C6" w14:textId="71CCEC9C" w:rsidR="00A8566B" w:rsidRDefault="0034360F" w:rsidP="00FA7BD2">
      <w:pPr>
        <w:spacing w:line="360" w:lineRule="auto"/>
        <w:ind w:left="705" w:hanging="645"/>
        <w:jc w:val="both"/>
        <w:rPr>
          <w:rFonts w:ascii="Arial" w:hAnsi="Arial" w:cs="Arial"/>
          <w:color w:val="auto"/>
          <w:sz w:val="24"/>
          <w:szCs w:val="24"/>
        </w:rPr>
      </w:pPr>
      <w:r>
        <w:rPr>
          <w:rFonts w:ascii="Arial" w:hAnsi="Arial" w:cs="Arial"/>
          <w:color w:val="auto"/>
          <w:sz w:val="24"/>
          <w:szCs w:val="24"/>
        </w:rPr>
        <w:t xml:space="preserve">3.8 </w:t>
      </w:r>
      <w:r>
        <w:rPr>
          <w:rFonts w:ascii="Arial" w:hAnsi="Arial" w:cs="Arial"/>
          <w:color w:val="auto"/>
          <w:sz w:val="24"/>
          <w:szCs w:val="24"/>
        </w:rPr>
        <w:tab/>
      </w:r>
      <w:r w:rsidR="00FA7BD2">
        <w:rPr>
          <w:rFonts w:ascii="Arial" w:hAnsi="Arial" w:cs="Arial"/>
          <w:color w:val="auto"/>
          <w:sz w:val="24"/>
          <w:szCs w:val="24"/>
        </w:rPr>
        <w:t>Auch die Winkel in achsensymmetrischen Figuren weisen eine Besonderheit auf. Habt ihr eine Idee</w:t>
      </w:r>
      <w:r w:rsidR="000E4647">
        <w:rPr>
          <w:rFonts w:ascii="Arial" w:hAnsi="Arial" w:cs="Arial"/>
          <w:color w:val="auto"/>
          <w:sz w:val="24"/>
          <w:szCs w:val="24"/>
        </w:rPr>
        <w:t xml:space="preserve"> welche</w:t>
      </w:r>
      <w:r w:rsidR="00FA7BD2">
        <w:rPr>
          <w:rFonts w:ascii="Arial" w:hAnsi="Arial" w:cs="Arial"/>
          <w:color w:val="auto"/>
          <w:sz w:val="24"/>
          <w:szCs w:val="24"/>
        </w:rPr>
        <w:t xml:space="preserve">? </w:t>
      </w:r>
      <w:r>
        <w:rPr>
          <w:rFonts w:ascii="Arial" w:hAnsi="Arial" w:cs="Arial"/>
          <w:color w:val="auto"/>
          <w:sz w:val="24"/>
          <w:szCs w:val="24"/>
        </w:rPr>
        <w:t xml:space="preserve"> </w:t>
      </w:r>
    </w:p>
    <w:tbl>
      <w:tblPr>
        <w:tblpPr w:leftFromText="141" w:rightFromText="141" w:vertAnchor="text" w:horzAnchor="margin" w:tblpY="53"/>
        <w:tblW w:w="96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FA7BD2" w14:paraId="042884D6" w14:textId="77777777" w:rsidTr="00FA7BD2">
        <w:trPr>
          <w:trHeight w:val="2401"/>
        </w:trPr>
        <w:tc>
          <w:tcPr>
            <w:tcW w:w="9617" w:type="dxa"/>
            <w:shd w:val="clear" w:color="auto" w:fill="auto"/>
            <w:vAlign w:val="center"/>
          </w:tcPr>
          <w:p w14:paraId="01DED69A" w14:textId="77777777" w:rsidR="00FA7BD2" w:rsidRDefault="00FA7BD2" w:rsidP="000F0735">
            <w:pPr>
              <w:pStyle w:val="Labor-Text"/>
              <w:spacing w:line="360" w:lineRule="auto"/>
              <w:jc w:val="center"/>
            </w:pPr>
          </w:p>
          <w:p w14:paraId="5CDB75D6" w14:textId="77777777" w:rsidR="00FA7BD2" w:rsidRDefault="00FA7BD2" w:rsidP="000F0735">
            <w:pPr>
              <w:pStyle w:val="Labor-Text"/>
              <w:spacing w:line="360" w:lineRule="auto"/>
              <w:jc w:val="center"/>
            </w:pPr>
          </w:p>
          <w:p w14:paraId="6A446CCE" w14:textId="77777777" w:rsidR="00FA7BD2" w:rsidRDefault="00FA7BD2" w:rsidP="000F0735">
            <w:pPr>
              <w:pStyle w:val="Labor-Text"/>
              <w:spacing w:line="360" w:lineRule="auto"/>
              <w:jc w:val="center"/>
            </w:pPr>
          </w:p>
          <w:p w14:paraId="5E0F186A" w14:textId="77777777" w:rsidR="00FA7BD2" w:rsidRDefault="00FA7BD2" w:rsidP="000F0735">
            <w:pPr>
              <w:pStyle w:val="Labor-Text"/>
              <w:spacing w:line="360" w:lineRule="auto"/>
              <w:jc w:val="center"/>
            </w:pPr>
          </w:p>
        </w:tc>
      </w:tr>
    </w:tbl>
    <w:p w14:paraId="5BB78DD8" w14:textId="77777777" w:rsidR="00FA7BD2" w:rsidRDefault="00FA7BD2" w:rsidP="00FA7BD2">
      <w:pPr>
        <w:spacing w:line="360" w:lineRule="auto"/>
        <w:ind w:left="705" w:hanging="645"/>
        <w:jc w:val="both"/>
        <w:rPr>
          <w:rFonts w:ascii="Arial" w:hAnsi="Arial" w:cs="Arial"/>
          <w:color w:val="auto"/>
          <w:sz w:val="24"/>
          <w:szCs w:val="24"/>
        </w:rPr>
      </w:pPr>
    </w:p>
    <w:p w14:paraId="7E56F603" w14:textId="29665EA6" w:rsidR="00A8566B" w:rsidRPr="00851C81" w:rsidRDefault="00FA7BD2" w:rsidP="000C0558">
      <w:pPr>
        <w:spacing w:line="360" w:lineRule="auto"/>
        <w:ind w:left="705" w:hanging="705"/>
        <w:jc w:val="both"/>
        <w:rPr>
          <w:rFonts w:ascii="Arial" w:hAnsi="Arial" w:cs="Arial"/>
          <w:sz w:val="24"/>
          <w:szCs w:val="24"/>
        </w:rPr>
      </w:pPr>
      <w:r>
        <w:rPr>
          <w:rFonts w:ascii="Arial" w:hAnsi="Arial" w:cs="Arial"/>
          <w:color w:val="auto"/>
          <w:sz w:val="24"/>
          <w:szCs w:val="24"/>
        </w:rPr>
        <w:t>3.9</w:t>
      </w:r>
      <w:r>
        <w:rPr>
          <w:rFonts w:ascii="Arial" w:hAnsi="Arial" w:cs="Arial"/>
          <w:color w:val="auto"/>
          <w:sz w:val="24"/>
          <w:szCs w:val="24"/>
        </w:rPr>
        <w:tab/>
      </w:r>
      <w:r w:rsidR="000C0558">
        <w:rPr>
          <w:rFonts w:ascii="Arial" w:hAnsi="Arial" w:cs="Arial"/>
          <w:color w:val="auto"/>
          <w:sz w:val="24"/>
          <w:szCs w:val="24"/>
        </w:rPr>
        <w:t>Messt</w:t>
      </w:r>
      <w:r w:rsidR="00A8566B" w:rsidRPr="00851C81">
        <w:rPr>
          <w:rFonts w:ascii="Arial" w:hAnsi="Arial" w:cs="Arial"/>
          <w:color w:val="auto"/>
          <w:sz w:val="24"/>
          <w:szCs w:val="24"/>
        </w:rPr>
        <w:t xml:space="preserve"> </w:t>
      </w:r>
      <w:r>
        <w:rPr>
          <w:rFonts w:ascii="Arial" w:hAnsi="Arial" w:cs="Arial"/>
          <w:color w:val="auto"/>
          <w:sz w:val="24"/>
          <w:szCs w:val="24"/>
        </w:rPr>
        <w:t xml:space="preserve">nun </w:t>
      </w:r>
      <w:r w:rsidR="00A8566B">
        <w:rPr>
          <w:rFonts w:ascii="Arial" w:hAnsi="Arial" w:cs="Arial"/>
          <w:color w:val="auto"/>
          <w:sz w:val="24"/>
          <w:szCs w:val="24"/>
        </w:rPr>
        <w:t xml:space="preserve">folgende </w:t>
      </w:r>
      <w:r w:rsidR="00A8566B" w:rsidRPr="00851C81">
        <w:rPr>
          <w:rFonts w:ascii="Arial" w:hAnsi="Arial" w:cs="Arial"/>
          <w:color w:val="auto"/>
          <w:sz w:val="24"/>
          <w:szCs w:val="24"/>
        </w:rPr>
        <w:t>Winkel</w:t>
      </w:r>
      <w:r w:rsidR="00A8566B">
        <w:rPr>
          <w:rFonts w:ascii="Arial" w:hAnsi="Arial" w:cs="Arial"/>
          <w:color w:val="auto"/>
          <w:sz w:val="24"/>
          <w:szCs w:val="24"/>
        </w:rPr>
        <w:t>:</w:t>
      </w:r>
      <w:r w:rsidR="00A8566B" w:rsidRPr="00851C81">
        <w:rPr>
          <w:rFonts w:ascii="Arial" w:hAnsi="Arial" w:cs="Arial"/>
          <w:color w:val="auto"/>
          <w:sz w:val="24"/>
          <w:szCs w:val="24"/>
        </w:rPr>
        <w:t xml:space="preserve"> </w:t>
      </w:r>
      <m:oMath>
        <m:r>
          <w:rPr>
            <w:rFonts w:ascii="Cambria Math" w:hAnsi="Cambria Math" w:cs="Arial"/>
            <w:color w:val="auto"/>
            <w:sz w:val="24"/>
            <w:szCs w:val="24"/>
          </w:rPr>
          <m:t>∢ABC</m:t>
        </m:r>
      </m:oMath>
      <w:r w:rsidR="00D26054" w:rsidRPr="00A8566B">
        <w:rPr>
          <w:rFonts w:ascii="Arial" w:hAnsi="Arial" w:cs="Arial"/>
          <w:sz w:val="24"/>
          <w:szCs w:val="24"/>
        </w:rPr>
        <w:t xml:space="preserve"> </w:t>
      </w:r>
      <w:r w:rsidR="00A8566B" w:rsidRPr="00A8566B">
        <w:rPr>
          <w:rFonts w:ascii="Arial" w:hAnsi="Arial" w:cs="Arial"/>
          <w:sz w:val="24"/>
          <w:szCs w:val="24"/>
        </w:rPr>
        <w:fldChar w:fldCharType="begin"/>
      </w:r>
      <w:r w:rsidR="00A8566B" w:rsidRPr="00A8566B">
        <w:rPr>
          <w:rFonts w:ascii="Arial" w:hAnsi="Arial" w:cs="Arial"/>
          <w:sz w:val="24"/>
          <w:szCs w:val="24"/>
        </w:rPr>
        <w:instrText xml:space="preserve"> </w:instrText>
      </w:r>
      <w:r w:rsidR="000838A7">
        <w:rPr>
          <w:rFonts w:ascii="Arial" w:hAnsi="Arial" w:cs="Arial"/>
          <w:sz w:val="24"/>
          <w:szCs w:val="24"/>
        </w:rPr>
        <w:instrText>QUOTE</w:instrText>
      </w:r>
      <w:r w:rsidR="00A8566B" w:rsidRPr="00A8566B">
        <w:rPr>
          <w:rFonts w:ascii="Arial" w:hAnsi="Arial" w:cs="Arial"/>
          <w:sz w:val="24"/>
          <w:szCs w:val="24"/>
        </w:rPr>
        <w:instrText xml:space="preserve"> </w:instrText>
      </w:r>
      <m:oMath>
        <m:r>
          <m:rPr>
            <m:sty m:val="p"/>
          </m:rPr>
          <w:rPr>
            <w:rFonts w:ascii="Cambria Math" w:hAnsi="Cambria Math" w:cs="Arial"/>
            <w:color w:val="auto"/>
            <w:sz w:val="24"/>
            <w:szCs w:val="24"/>
          </w:rPr>
          <m:t>∢AIH</m:t>
        </m:r>
      </m:oMath>
      <w:r w:rsidR="00A8566B" w:rsidRPr="00A8566B">
        <w:rPr>
          <w:rFonts w:ascii="Arial" w:hAnsi="Arial" w:cs="Arial"/>
          <w:sz w:val="24"/>
          <w:szCs w:val="24"/>
        </w:rPr>
        <w:instrText xml:space="preserve"> </w:instrText>
      </w:r>
      <w:r w:rsidR="00A8566B" w:rsidRPr="00A8566B">
        <w:rPr>
          <w:rFonts w:ascii="Arial" w:hAnsi="Arial" w:cs="Arial"/>
          <w:sz w:val="24"/>
          <w:szCs w:val="24"/>
        </w:rPr>
        <w:fldChar w:fldCharType="end"/>
      </w:r>
      <w:r w:rsidR="00A8566B">
        <w:rPr>
          <w:rFonts w:ascii="Arial" w:hAnsi="Arial" w:cs="Arial"/>
          <w:sz w:val="24"/>
          <w:szCs w:val="24"/>
        </w:rPr>
        <w:t>und</w:t>
      </w:r>
      <w:r w:rsidR="00A8566B" w:rsidRPr="00851C81">
        <w:rPr>
          <w:rFonts w:ascii="Arial" w:hAnsi="Arial" w:cs="Arial"/>
          <w:sz w:val="24"/>
          <w:szCs w:val="24"/>
        </w:rPr>
        <w:t xml:space="preserve"> </w:t>
      </w:r>
      <m:oMath>
        <m:r>
          <w:rPr>
            <w:rFonts w:ascii="Cambria Math" w:hAnsi="Cambria Math" w:cs="Arial"/>
            <w:sz w:val="24"/>
            <w:szCs w:val="24"/>
          </w:rPr>
          <m:t>∢A'B'C'</m:t>
        </m:r>
      </m:oMath>
      <w:r w:rsidR="00A8566B" w:rsidRPr="00A8566B">
        <w:rPr>
          <w:rFonts w:ascii="Arial" w:hAnsi="Arial" w:cs="Arial"/>
          <w:sz w:val="24"/>
          <w:szCs w:val="24"/>
        </w:rPr>
        <w:fldChar w:fldCharType="begin"/>
      </w:r>
      <w:r w:rsidR="00A8566B" w:rsidRPr="00A8566B">
        <w:rPr>
          <w:rFonts w:ascii="Arial" w:hAnsi="Arial" w:cs="Arial"/>
          <w:sz w:val="24"/>
          <w:szCs w:val="24"/>
        </w:rPr>
        <w:instrText xml:space="preserve"> </w:instrText>
      </w:r>
      <w:r w:rsidR="000838A7">
        <w:rPr>
          <w:rFonts w:ascii="Arial" w:hAnsi="Arial" w:cs="Arial"/>
          <w:sz w:val="24"/>
          <w:szCs w:val="24"/>
        </w:rPr>
        <w:instrText>QUOTE</w:instrText>
      </w:r>
      <w:r w:rsidR="00A8566B" w:rsidRPr="00A8566B">
        <w:rPr>
          <w:rFonts w:ascii="Arial" w:hAnsi="Arial" w:cs="Arial"/>
          <w:sz w:val="24"/>
          <w:szCs w:val="24"/>
        </w:rPr>
        <w:instrText xml:space="preserve"> </w:instrText>
      </w:r>
      <m:oMath>
        <m:r>
          <m:rPr>
            <m:sty m:val="p"/>
          </m:rPr>
          <w:rPr>
            <w:rFonts w:ascii="Cambria Math" w:hAnsi="Cambria Math" w:cs="Arial"/>
            <w:sz w:val="24"/>
            <w:szCs w:val="24"/>
          </w:rPr>
          <m:t>∢A'I'H'</m:t>
        </m:r>
      </m:oMath>
      <w:r w:rsidR="00A8566B" w:rsidRPr="00A8566B">
        <w:rPr>
          <w:rFonts w:ascii="Arial" w:hAnsi="Arial" w:cs="Arial"/>
          <w:sz w:val="24"/>
          <w:szCs w:val="24"/>
        </w:rPr>
        <w:instrText xml:space="preserve"> </w:instrText>
      </w:r>
      <w:r w:rsidR="00A8566B" w:rsidRPr="00A8566B">
        <w:rPr>
          <w:rFonts w:ascii="Arial" w:hAnsi="Arial" w:cs="Arial"/>
          <w:sz w:val="24"/>
          <w:szCs w:val="24"/>
        </w:rPr>
        <w:fldChar w:fldCharType="end"/>
      </w:r>
      <w:r w:rsidR="00A8566B">
        <w:rPr>
          <w:rFonts w:ascii="Arial" w:hAnsi="Arial" w:cs="Arial"/>
          <w:sz w:val="24"/>
          <w:szCs w:val="24"/>
        </w:rPr>
        <w:t xml:space="preserve">, </w:t>
      </w:r>
      <m:oMath>
        <m:r>
          <w:rPr>
            <w:rFonts w:ascii="Cambria Math" w:hAnsi="Cambria Math" w:cs="Arial"/>
            <w:sz w:val="24"/>
            <w:szCs w:val="24"/>
          </w:rPr>
          <m:t>∢EDC</m:t>
        </m:r>
      </m:oMath>
      <w:r w:rsidR="00A8566B" w:rsidRPr="00A8566B">
        <w:rPr>
          <w:rFonts w:ascii="Arial" w:hAnsi="Arial" w:cs="Arial"/>
          <w:sz w:val="24"/>
          <w:szCs w:val="24"/>
        </w:rPr>
        <w:fldChar w:fldCharType="begin"/>
      </w:r>
      <w:r w:rsidR="00A8566B" w:rsidRPr="00A8566B">
        <w:rPr>
          <w:rFonts w:ascii="Arial" w:hAnsi="Arial" w:cs="Arial"/>
          <w:sz w:val="24"/>
          <w:szCs w:val="24"/>
        </w:rPr>
        <w:instrText xml:space="preserve"> </w:instrText>
      </w:r>
      <w:r w:rsidR="000838A7">
        <w:rPr>
          <w:rFonts w:ascii="Arial" w:hAnsi="Arial" w:cs="Arial"/>
          <w:sz w:val="24"/>
          <w:szCs w:val="24"/>
        </w:rPr>
        <w:instrText>QUOTE</w:instrText>
      </w:r>
      <w:r w:rsidR="00A8566B" w:rsidRPr="00A8566B">
        <w:rPr>
          <w:rFonts w:ascii="Arial" w:hAnsi="Arial" w:cs="Arial"/>
          <w:sz w:val="24"/>
          <w:szCs w:val="24"/>
        </w:rPr>
        <w:instrText xml:space="preserve"> </w:instrText>
      </w:r>
      <m:oMath>
        <m:r>
          <m:rPr>
            <m:sty m:val="p"/>
          </m:rPr>
          <w:rPr>
            <w:rFonts w:ascii="Cambria Math" w:hAnsi="Cambria Math" w:cs="Arial"/>
            <w:sz w:val="24"/>
            <w:szCs w:val="24"/>
          </w:rPr>
          <m:t>∢HGF</m:t>
        </m:r>
      </m:oMath>
      <w:r w:rsidR="00A8566B" w:rsidRPr="00A8566B">
        <w:rPr>
          <w:rFonts w:ascii="Arial" w:hAnsi="Arial" w:cs="Arial"/>
          <w:sz w:val="24"/>
          <w:szCs w:val="24"/>
        </w:rPr>
        <w:instrText xml:space="preserve"> </w:instrText>
      </w:r>
      <w:r w:rsidR="00A8566B" w:rsidRPr="00A8566B">
        <w:rPr>
          <w:rFonts w:ascii="Arial" w:hAnsi="Arial" w:cs="Arial"/>
          <w:sz w:val="24"/>
          <w:szCs w:val="24"/>
        </w:rPr>
        <w:fldChar w:fldCharType="end"/>
      </w:r>
      <w:r w:rsidR="00A8566B">
        <w:rPr>
          <w:rFonts w:ascii="Arial" w:hAnsi="Arial" w:cs="Arial"/>
          <w:sz w:val="24"/>
          <w:szCs w:val="24"/>
        </w:rPr>
        <w:t xml:space="preserve"> und </w:t>
      </w:r>
      <m:oMath>
        <m:r>
          <w:rPr>
            <w:rFonts w:ascii="Cambria Math" w:hAnsi="Cambria Math" w:cs="Arial"/>
            <w:sz w:val="24"/>
            <w:szCs w:val="24"/>
          </w:rPr>
          <m:t>∢E'D'C'</m:t>
        </m:r>
      </m:oMath>
      <w:r w:rsidR="00A8566B" w:rsidRPr="00A8566B">
        <w:rPr>
          <w:rFonts w:ascii="Arial" w:hAnsi="Arial" w:cs="Arial"/>
          <w:sz w:val="24"/>
          <w:szCs w:val="24"/>
        </w:rPr>
        <w:fldChar w:fldCharType="begin"/>
      </w:r>
      <w:r w:rsidR="00A8566B" w:rsidRPr="00A8566B">
        <w:rPr>
          <w:rFonts w:ascii="Arial" w:hAnsi="Arial" w:cs="Arial"/>
          <w:sz w:val="24"/>
          <w:szCs w:val="24"/>
        </w:rPr>
        <w:instrText xml:space="preserve"> </w:instrText>
      </w:r>
      <w:r w:rsidR="000838A7">
        <w:rPr>
          <w:rFonts w:ascii="Arial" w:hAnsi="Arial" w:cs="Arial"/>
          <w:sz w:val="24"/>
          <w:szCs w:val="24"/>
        </w:rPr>
        <w:instrText>QUOTE</w:instrText>
      </w:r>
      <w:r w:rsidR="00A8566B" w:rsidRPr="00A8566B">
        <w:rPr>
          <w:rFonts w:ascii="Arial" w:hAnsi="Arial" w:cs="Arial"/>
          <w:sz w:val="24"/>
          <w:szCs w:val="24"/>
        </w:rPr>
        <w:instrText xml:space="preserve"> </w:instrText>
      </w:r>
      <m:oMath>
        <m:r>
          <m:rPr>
            <m:sty m:val="p"/>
          </m:rPr>
          <w:rPr>
            <w:rFonts w:ascii="Cambria Math" w:hAnsi="Cambria Math" w:cs="Arial"/>
            <w:sz w:val="24"/>
            <w:szCs w:val="24"/>
          </w:rPr>
          <m:t>∢H'G'F'</m:t>
        </m:r>
      </m:oMath>
      <w:r w:rsidR="00A8566B" w:rsidRPr="00A8566B">
        <w:rPr>
          <w:rFonts w:ascii="Arial" w:hAnsi="Arial" w:cs="Arial"/>
          <w:sz w:val="24"/>
          <w:szCs w:val="24"/>
        </w:rPr>
        <w:instrText xml:space="preserve"> </w:instrText>
      </w:r>
      <w:r w:rsidR="00A8566B" w:rsidRPr="00A8566B">
        <w:rPr>
          <w:rFonts w:ascii="Arial" w:hAnsi="Arial" w:cs="Arial"/>
          <w:sz w:val="24"/>
          <w:szCs w:val="24"/>
        </w:rPr>
        <w:fldChar w:fldCharType="end"/>
      </w:r>
      <w:r w:rsidR="00A8566B">
        <w:rPr>
          <w:rFonts w:ascii="Arial" w:hAnsi="Arial" w:cs="Arial"/>
          <w:sz w:val="24"/>
          <w:szCs w:val="24"/>
        </w:rPr>
        <w:t xml:space="preserve">. </w:t>
      </w:r>
      <w:r w:rsidR="000C0558">
        <w:rPr>
          <w:rFonts w:ascii="Arial" w:hAnsi="Arial" w:cs="Arial"/>
          <w:sz w:val="24"/>
          <w:szCs w:val="24"/>
        </w:rPr>
        <w:t xml:space="preserve">Stimmt eure Überlegung zu den Winkeln in achsensymmetrischen Figuren?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6"/>
      </w:tblGrid>
      <w:tr w:rsidR="00901E17" w:rsidRPr="00851C81" w14:paraId="5AE9DEE9" w14:textId="77777777" w:rsidTr="00901E17">
        <w:trPr>
          <w:trHeight w:val="2324"/>
        </w:trPr>
        <w:tc>
          <w:tcPr>
            <w:tcW w:w="9096" w:type="dxa"/>
            <w:shd w:val="clear" w:color="auto" w:fill="auto"/>
          </w:tcPr>
          <w:p w14:paraId="26BA93EE" w14:textId="77777777" w:rsidR="00901E17" w:rsidRDefault="00901E17" w:rsidP="003D59CA">
            <w:pPr>
              <w:pStyle w:val="Labor-Text"/>
              <w:spacing w:line="360" w:lineRule="auto"/>
              <w:ind w:left="-705" w:hanging="705"/>
              <w:rPr>
                <w:rFonts w:cs="Arial"/>
                <w:szCs w:val="24"/>
              </w:rPr>
            </w:pPr>
          </w:p>
          <w:p w14:paraId="6928BD0F" w14:textId="205CE499" w:rsidR="00901E17" w:rsidRPr="00851C81" w:rsidRDefault="00901E17" w:rsidP="003D59CA">
            <w:pPr>
              <w:pStyle w:val="Labor-Text"/>
              <w:spacing w:line="360" w:lineRule="auto"/>
              <w:ind w:left="-705" w:hanging="705"/>
              <w:rPr>
                <w:rFonts w:cs="Arial"/>
                <w:szCs w:val="24"/>
              </w:rPr>
            </w:pPr>
          </w:p>
        </w:tc>
      </w:tr>
    </w:tbl>
    <w:p w14:paraId="0BEBDC7A" w14:textId="068DE85D" w:rsidR="00A8566B" w:rsidRDefault="00A8566B" w:rsidP="00901E17">
      <w:pPr>
        <w:pStyle w:val="Labor-Text"/>
        <w:spacing w:line="360" w:lineRule="auto"/>
      </w:pPr>
    </w:p>
    <w:p w14:paraId="7275FC19" w14:textId="227522A9" w:rsidR="00A8566B" w:rsidRDefault="00A8566B" w:rsidP="00A8566B">
      <w:pPr>
        <w:pStyle w:val="Labor-Text"/>
        <w:spacing w:line="360" w:lineRule="auto"/>
        <w:ind w:left="705" w:hanging="705"/>
      </w:pPr>
      <w:r>
        <w:t xml:space="preserve">Diese Eigenschaft bezeichnet man auch als </w:t>
      </w:r>
      <w:r w:rsidR="00EF2306">
        <w:rPr>
          <w:b/>
        </w:rPr>
        <w:t>W</w:t>
      </w:r>
      <w:r>
        <w:rPr>
          <w:b/>
        </w:rPr>
        <w:t>inkeltreue</w:t>
      </w:r>
      <w:r>
        <w:t>.</w:t>
      </w:r>
    </w:p>
    <w:p w14:paraId="02BF7122" w14:textId="6E2B8E9F" w:rsidR="00174226" w:rsidRDefault="00174226" w:rsidP="00A8566B">
      <w:pPr>
        <w:pStyle w:val="Labor-Text"/>
        <w:spacing w:line="360" w:lineRule="auto"/>
        <w:ind w:left="705" w:hanging="705"/>
      </w:pPr>
    </w:p>
    <w:p w14:paraId="4B194046" w14:textId="78859C1D" w:rsidR="00174226" w:rsidRDefault="00174226" w:rsidP="00174226">
      <w:pPr>
        <w:pStyle w:val="Labor-Text"/>
        <w:spacing w:line="360" w:lineRule="auto"/>
      </w:pPr>
      <w:r>
        <w:t xml:space="preserve">Das habt ihr gut gemacht! Anna und Otto gewinnen mit eurem Bild die 20 </w:t>
      </w:r>
      <w:r w:rsidR="00062E0A">
        <w:t>C</w:t>
      </w:r>
      <w:r>
        <w:t xml:space="preserve">hips. Der Besitzer des Casinos ist total begeistert und hängt das Bild direkt in die Eingangshalle.  </w:t>
      </w:r>
    </w:p>
    <w:p w14:paraId="68ADF817" w14:textId="49D74AEE" w:rsidR="008F6B95" w:rsidRDefault="008F6B95" w:rsidP="005C1700">
      <w:pPr>
        <w:pStyle w:val="Labor-Text"/>
        <w:spacing w:line="360" w:lineRule="auto"/>
      </w:pPr>
    </w:p>
    <w:p w14:paraId="63626CF7" w14:textId="77777777" w:rsidR="00174226" w:rsidRDefault="00174226" w:rsidP="005C1700">
      <w:pPr>
        <w:pStyle w:val="Labor-Text"/>
        <w:spacing w:line="360" w:lineRule="auto"/>
      </w:pPr>
    </w:p>
    <w:p w14:paraId="27516504" w14:textId="77777777" w:rsidR="00A31009" w:rsidRPr="003D6999" w:rsidRDefault="00A31009" w:rsidP="00A31009">
      <w:pPr>
        <w:pStyle w:val="Labor-Text"/>
        <w:spacing w:line="360" w:lineRule="auto"/>
        <w:sectPr w:rsidR="00A31009" w:rsidRPr="003D6999" w:rsidSect="004B5C9B">
          <w:headerReference w:type="default" r:id="rId35"/>
          <w:pgSz w:w="11906" w:h="16838"/>
          <w:pgMar w:top="1417" w:right="1417" w:bottom="1134" w:left="1417" w:header="708" w:footer="794" w:gutter="0"/>
          <w:cols w:space="708"/>
          <w:docGrid w:linePitch="360"/>
        </w:sectPr>
      </w:pPr>
    </w:p>
    <w:tbl>
      <w:tblPr>
        <w:tblpPr w:leftFromText="141" w:rightFromText="141" w:vertAnchor="page" w:horzAnchor="margin" w:tblpY="3706"/>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109"/>
        <w:gridCol w:w="4776"/>
      </w:tblGrid>
      <w:tr w:rsidR="00AD0DBB" w14:paraId="6C61C697" w14:textId="77777777" w:rsidTr="00174226">
        <w:tc>
          <w:tcPr>
            <w:tcW w:w="4109" w:type="dxa"/>
            <w:shd w:val="clear" w:color="auto" w:fill="FFFFFF"/>
          </w:tcPr>
          <w:p w14:paraId="789D0E43" w14:textId="6038C61A" w:rsidR="00AD0DBB" w:rsidRPr="002F1020" w:rsidRDefault="00AD0DBB" w:rsidP="00174226">
            <w:pPr>
              <w:pStyle w:val="Labor-Materialbox-berschrift"/>
              <w:spacing w:line="360" w:lineRule="auto"/>
            </w:pPr>
            <w:r w:rsidRPr="00AD08D4">
              <w:lastRenderedPageBreak/>
              <w:t>Material</w:t>
            </w:r>
          </w:p>
          <w:p w14:paraId="3C3908F1" w14:textId="28D4C4AE" w:rsidR="00AD0DBB" w:rsidRDefault="00AD0DBB" w:rsidP="00174226">
            <w:pPr>
              <w:pStyle w:val="Labor-Aufzhlung"/>
              <w:spacing w:line="360" w:lineRule="auto"/>
            </w:pPr>
            <w:r>
              <w:t>Zauberspiegel</w:t>
            </w:r>
          </w:p>
          <w:p w14:paraId="7318CEE7" w14:textId="77777777" w:rsidR="00AD0DBB" w:rsidRPr="00793397" w:rsidRDefault="00AD0DBB" w:rsidP="00174226">
            <w:pPr>
              <w:pStyle w:val="Labor-Aufzhlung"/>
              <w:spacing w:line="360" w:lineRule="auto"/>
            </w:pPr>
            <w:r>
              <w:t>Geodreieck</w:t>
            </w:r>
          </w:p>
        </w:tc>
        <w:tc>
          <w:tcPr>
            <w:tcW w:w="4776" w:type="dxa"/>
            <w:shd w:val="clear" w:color="auto" w:fill="FFFFFF"/>
          </w:tcPr>
          <w:p w14:paraId="19C66D74" w14:textId="1D68DFCA" w:rsidR="00AD0DBB" w:rsidRPr="009534FB" w:rsidRDefault="008969D4" w:rsidP="00174226">
            <w:pPr>
              <w:pStyle w:val="Labor-Text"/>
              <w:jc w:val="right"/>
            </w:pPr>
            <w:r>
              <w:rPr>
                <w:noProof/>
              </w:rPr>
              <w:drawing>
                <wp:anchor distT="0" distB="0" distL="114300" distR="114300" simplePos="0" relativeHeight="251747840" behindDoc="1" locked="0" layoutInCell="1" allowOverlap="1" wp14:anchorId="7815049B" wp14:editId="56C25D0F">
                  <wp:simplePos x="0" y="0"/>
                  <wp:positionH relativeFrom="column">
                    <wp:posOffset>1750695</wp:posOffset>
                  </wp:positionH>
                  <wp:positionV relativeFrom="paragraph">
                    <wp:posOffset>363220</wp:posOffset>
                  </wp:positionV>
                  <wp:extent cx="1449070" cy="723900"/>
                  <wp:effectExtent l="635" t="0" r="0" b="0"/>
                  <wp:wrapThrough wrapText="bothSides">
                    <wp:wrapPolygon edited="0">
                      <wp:start x="9" y="21619"/>
                      <wp:lineTo x="21307" y="21619"/>
                      <wp:lineTo x="21307" y="20482"/>
                      <wp:lineTo x="13640" y="5135"/>
                      <wp:lineTo x="11084" y="587"/>
                      <wp:lineTo x="9096" y="587"/>
                      <wp:lineTo x="4553" y="1156"/>
                      <wp:lineTo x="4553" y="11956"/>
                      <wp:lineTo x="9" y="20482"/>
                      <wp:lineTo x="9" y="21619"/>
                    </wp:wrapPolygon>
                  </wp:wrapThrough>
                  <wp:docPr id="2208" name="Grafik 2208" descr="Bildergebnis für geodrei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odreie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44907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0" locked="0" layoutInCell="1" allowOverlap="1" wp14:anchorId="7095E22C" wp14:editId="2CE06ABE">
                  <wp:simplePos x="0" y="0"/>
                  <wp:positionH relativeFrom="column">
                    <wp:posOffset>-68580</wp:posOffset>
                  </wp:positionH>
                  <wp:positionV relativeFrom="paragraph">
                    <wp:posOffset>4445</wp:posOffset>
                  </wp:positionV>
                  <wp:extent cx="1923415" cy="1314450"/>
                  <wp:effectExtent l="0" t="0" r="635" b="0"/>
                  <wp:wrapSquare wrapText="bothSides"/>
                  <wp:docPr id="56"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36" cstate="print">
                            <a:extLst>
                              <a:ext uri="{28A0092B-C50C-407E-A947-70E740481C1C}">
                                <a14:useLocalDpi xmlns:a14="http://schemas.microsoft.com/office/drawing/2010/main" val="0"/>
                              </a:ext>
                            </a:extLst>
                          </a:blip>
                          <a:srcRect b="10040"/>
                          <a:stretch>
                            <a:fillRect/>
                          </a:stretch>
                        </pic:blipFill>
                        <pic:spPr bwMode="auto">
                          <a:xfrm>
                            <a:off x="0" y="0"/>
                            <a:ext cx="192341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E0C8BAF" w14:textId="73AE1E6E" w:rsidR="003B4871" w:rsidRPr="00D956C8" w:rsidRDefault="00174226" w:rsidP="00AD0DBB">
      <w:pPr>
        <w:pStyle w:val="Labor-Text"/>
        <w:spacing w:line="360" w:lineRule="auto"/>
        <w:rPr>
          <w:rFonts w:cs="Arial"/>
          <w:noProof/>
          <w:szCs w:val="24"/>
        </w:rPr>
      </w:pPr>
      <w:r>
        <w:rPr>
          <w:rFonts w:cs="Arial"/>
          <w:noProof/>
          <w:szCs w:val="24"/>
        </w:rPr>
        <w:t xml:space="preserve">Weil in der Eingangshalle noch so viel Platz an den Wänden ist, sollen Anna und Otto noch weitere tolle Bilder gestalten. </w:t>
      </w:r>
    </w:p>
    <w:p w14:paraId="12054EF3" w14:textId="77777777" w:rsidR="00174226" w:rsidRDefault="00174226" w:rsidP="007F5580">
      <w:pPr>
        <w:pStyle w:val="Labor-Text"/>
        <w:spacing w:line="360" w:lineRule="auto"/>
        <w:ind w:left="708" w:hanging="704"/>
        <w:rPr>
          <w:rFonts w:cs="Arial"/>
          <w:noProof/>
          <w:szCs w:val="24"/>
        </w:rPr>
      </w:pPr>
    </w:p>
    <w:p w14:paraId="29D1A60C" w14:textId="11F509B4" w:rsidR="007325CE" w:rsidRPr="007325CE" w:rsidRDefault="007325CE" w:rsidP="00B90F78">
      <w:pPr>
        <w:pStyle w:val="Labor-Text"/>
        <w:spacing w:line="360" w:lineRule="auto"/>
        <w:rPr>
          <w:rFonts w:cs="Arial"/>
          <w:szCs w:val="24"/>
        </w:rPr>
      </w:pPr>
      <w:r w:rsidRPr="00D956C8">
        <w:rPr>
          <w:rFonts w:cs="Arial"/>
          <w:noProof/>
          <w:szCs w:val="24"/>
        </w:rPr>
        <w:t>Hier ist Kreativität gefragt</w:t>
      </w:r>
      <w:r w:rsidR="007F5580">
        <w:rPr>
          <w:rFonts w:cs="Arial"/>
          <w:noProof/>
          <w:szCs w:val="24"/>
        </w:rPr>
        <w:t xml:space="preserve">! </w:t>
      </w:r>
      <w:r w:rsidRPr="007325CE">
        <w:rPr>
          <w:rFonts w:cs="Arial"/>
          <w:szCs w:val="24"/>
        </w:rPr>
        <w:t>Denke dir selbst eine</w:t>
      </w:r>
      <w:r w:rsidR="00E16BC2">
        <w:rPr>
          <w:rFonts w:cs="Arial"/>
          <w:szCs w:val="24"/>
        </w:rPr>
        <w:t xml:space="preserve"> achsensymmetrische</w:t>
      </w:r>
      <w:r w:rsidRPr="007325CE">
        <w:rPr>
          <w:rFonts w:cs="Arial"/>
          <w:szCs w:val="24"/>
        </w:rPr>
        <w:t xml:space="preserve"> Figur </w:t>
      </w:r>
      <w:r w:rsidR="00B90F78">
        <w:rPr>
          <w:rFonts w:cs="Arial"/>
          <w:szCs w:val="24"/>
        </w:rPr>
        <w:t xml:space="preserve">für den Eingang des Casinos </w:t>
      </w:r>
      <w:r w:rsidRPr="007325CE">
        <w:rPr>
          <w:rFonts w:cs="Arial"/>
          <w:szCs w:val="24"/>
        </w:rPr>
        <w:t xml:space="preserve">aus. Lasse die Figur von einem Gruppenmitglied ergänzen. </w:t>
      </w:r>
    </w:p>
    <w:p w14:paraId="6ADBDDF1" w14:textId="77777777" w:rsidR="007325CE" w:rsidRPr="007325CE" w:rsidRDefault="000838A7" w:rsidP="00AD0DBB">
      <w:pPr>
        <w:pStyle w:val="Labor-Text"/>
        <w:spacing w:line="360" w:lineRule="auto"/>
        <w:rPr>
          <w:rFonts w:cs="Arial"/>
          <w:szCs w:val="24"/>
        </w:rPr>
      </w:pPr>
      <w:r>
        <w:rPr>
          <w:noProof/>
        </w:rPr>
        <w:drawing>
          <wp:anchor distT="0" distB="0" distL="114300" distR="114300" simplePos="0" relativeHeight="251655680" behindDoc="0" locked="0" layoutInCell="1" allowOverlap="1" wp14:anchorId="4871087E" wp14:editId="335F9BE5">
            <wp:simplePos x="0" y="0"/>
            <wp:positionH relativeFrom="column">
              <wp:posOffset>0</wp:posOffset>
            </wp:positionH>
            <wp:positionV relativeFrom="paragraph">
              <wp:posOffset>180975</wp:posOffset>
            </wp:positionV>
            <wp:extent cx="795655" cy="609600"/>
            <wp:effectExtent l="0" t="0" r="0" b="0"/>
            <wp:wrapNone/>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565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609D" w14:textId="77777777" w:rsidR="00AD0DBB" w:rsidRDefault="00AD0DBB" w:rsidP="00AD0DBB">
      <w:pPr>
        <w:spacing w:after="200" w:line="276" w:lineRule="auto"/>
        <w:jc w:val="both"/>
        <w:rPr>
          <w:rFonts w:ascii="Arial" w:hAnsi="Arial" w:cs="Arial"/>
          <w:sz w:val="24"/>
          <w:szCs w:val="24"/>
        </w:rPr>
      </w:pPr>
      <w:r>
        <w:rPr>
          <w:rFonts w:ascii="Arial" w:hAnsi="Arial" w:cs="Arial"/>
          <w:sz w:val="24"/>
          <w:szCs w:val="24"/>
        </w:rPr>
        <w:tab/>
        <w:t xml:space="preserve"> </w:t>
      </w:r>
      <w:r>
        <w:rPr>
          <w:rFonts w:ascii="Arial" w:hAnsi="Arial" w:cs="Arial"/>
          <w:sz w:val="24"/>
          <w:szCs w:val="24"/>
        </w:rPr>
        <w:tab/>
        <w:t>Achte bei dem</w:t>
      </w:r>
      <w:r w:rsidR="007325CE" w:rsidRPr="007325CE">
        <w:rPr>
          <w:rFonts w:ascii="Arial" w:hAnsi="Arial" w:cs="Arial"/>
          <w:sz w:val="24"/>
          <w:szCs w:val="24"/>
        </w:rPr>
        <w:t xml:space="preserve"> Zeichen der Figur und der Symmetrieachse darauf, dass</w:t>
      </w:r>
    </w:p>
    <w:p w14:paraId="745877EE" w14:textId="203FEF1F" w:rsidR="007F5580" w:rsidRPr="007325CE" w:rsidRDefault="007325CE" w:rsidP="007F5580">
      <w:pPr>
        <w:spacing w:after="200" w:line="276" w:lineRule="auto"/>
        <w:ind w:left="708" w:firstLine="708"/>
        <w:jc w:val="both"/>
        <w:rPr>
          <w:rFonts w:ascii="Arial" w:hAnsi="Arial" w:cs="Arial"/>
          <w:sz w:val="24"/>
          <w:szCs w:val="24"/>
        </w:rPr>
      </w:pPr>
      <w:r w:rsidRPr="007325CE">
        <w:rPr>
          <w:rFonts w:ascii="Arial" w:hAnsi="Arial" w:cs="Arial"/>
          <w:sz w:val="24"/>
          <w:szCs w:val="24"/>
        </w:rPr>
        <w:t>die gespielte Figur nicht außerhalb des Kasten</w:t>
      </w:r>
      <w:r w:rsidR="00AD0DBB">
        <w:rPr>
          <w:rFonts w:ascii="Arial" w:hAnsi="Arial" w:cs="Arial"/>
          <w:sz w:val="24"/>
          <w:szCs w:val="24"/>
        </w:rPr>
        <w:t>s</w:t>
      </w:r>
      <w:r w:rsidRPr="007325CE">
        <w:rPr>
          <w:rFonts w:ascii="Arial" w:hAnsi="Arial" w:cs="Arial"/>
          <w:sz w:val="24"/>
          <w:szCs w:val="24"/>
        </w:rPr>
        <w:t xml:space="preserve"> liegt. </w:t>
      </w:r>
    </w:p>
    <w:tbl>
      <w:tblPr>
        <w:tblStyle w:val="Tabellenraster"/>
        <w:tblW w:w="9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7F5580" w:rsidRPr="0004025D" w14:paraId="46FFAACC" w14:textId="77777777" w:rsidTr="000F0735">
        <w:trPr>
          <w:trHeight w:val="283"/>
        </w:trPr>
        <w:tc>
          <w:tcPr>
            <w:tcW w:w="282" w:type="dxa"/>
          </w:tcPr>
          <w:p w14:paraId="382BCE4D" w14:textId="77777777" w:rsidR="007F5580" w:rsidRPr="0004025D" w:rsidRDefault="007F5580" w:rsidP="000F0735">
            <w:pPr>
              <w:pStyle w:val="Labor-Text"/>
              <w:tabs>
                <w:tab w:val="left" w:pos="709"/>
              </w:tabs>
              <w:rPr>
                <w:rFonts w:cs="Arial"/>
              </w:rPr>
            </w:pPr>
          </w:p>
        </w:tc>
        <w:tc>
          <w:tcPr>
            <w:tcW w:w="282" w:type="dxa"/>
          </w:tcPr>
          <w:p w14:paraId="03962463" w14:textId="77777777" w:rsidR="007F5580" w:rsidRPr="0004025D" w:rsidRDefault="007F5580" w:rsidP="000F0735">
            <w:pPr>
              <w:pStyle w:val="Labor-Text"/>
              <w:tabs>
                <w:tab w:val="left" w:pos="709"/>
              </w:tabs>
              <w:rPr>
                <w:rFonts w:cs="Arial"/>
              </w:rPr>
            </w:pPr>
          </w:p>
        </w:tc>
        <w:tc>
          <w:tcPr>
            <w:tcW w:w="282" w:type="dxa"/>
          </w:tcPr>
          <w:p w14:paraId="31FE9739" w14:textId="77777777" w:rsidR="007F5580" w:rsidRPr="0004025D" w:rsidRDefault="007F5580" w:rsidP="000F0735">
            <w:pPr>
              <w:pStyle w:val="Labor-Text"/>
              <w:tabs>
                <w:tab w:val="left" w:pos="709"/>
              </w:tabs>
              <w:rPr>
                <w:rFonts w:cs="Arial"/>
              </w:rPr>
            </w:pPr>
          </w:p>
        </w:tc>
        <w:tc>
          <w:tcPr>
            <w:tcW w:w="282" w:type="dxa"/>
          </w:tcPr>
          <w:p w14:paraId="0EFC3476" w14:textId="77777777" w:rsidR="007F5580" w:rsidRPr="0004025D" w:rsidRDefault="007F5580" w:rsidP="000F0735">
            <w:pPr>
              <w:pStyle w:val="Labor-Text"/>
              <w:tabs>
                <w:tab w:val="left" w:pos="709"/>
              </w:tabs>
              <w:rPr>
                <w:rFonts w:cs="Arial"/>
              </w:rPr>
            </w:pPr>
          </w:p>
        </w:tc>
        <w:tc>
          <w:tcPr>
            <w:tcW w:w="282" w:type="dxa"/>
          </w:tcPr>
          <w:p w14:paraId="7C7542AB" w14:textId="77777777" w:rsidR="007F5580" w:rsidRPr="0004025D" w:rsidRDefault="007F5580" w:rsidP="000F0735">
            <w:pPr>
              <w:pStyle w:val="Labor-Text"/>
              <w:tabs>
                <w:tab w:val="left" w:pos="709"/>
              </w:tabs>
              <w:rPr>
                <w:rFonts w:cs="Arial"/>
              </w:rPr>
            </w:pPr>
          </w:p>
        </w:tc>
        <w:tc>
          <w:tcPr>
            <w:tcW w:w="282" w:type="dxa"/>
          </w:tcPr>
          <w:p w14:paraId="398B95FA" w14:textId="77777777" w:rsidR="007F5580" w:rsidRPr="0004025D" w:rsidRDefault="007F5580" w:rsidP="000F0735">
            <w:pPr>
              <w:pStyle w:val="Labor-Text"/>
              <w:tabs>
                <w:tab w:val="left" w:pos="709"/>
              </w:tabs>
              <w:rPr>
                <w:rFonts w:cs="Arial"/>
              </w:rPr>
            </w:pPr>
          </w:p>
        </w:tc>
        <w:tc>
          <w:tcPr>
            <w:tcW w:w="282" w:type="dxa"/>
          </w:tcPr>
          <w:p w14:paraId="3B057B67" w14:textId="77777777" w:rsidR="007F5580" w:rsidRPr="0004025D" w:rsidRDefault="007F5580" w:rsidP="000F0735">
            <w:pPr>
              <w:pStyle w:val="Labor-Text"/>
              <w:tabs>
                <w:tab w:val="left" w:pos="709"/>
              </w:tabs>
              <w:rPr>
                <w:rFonts w:cs="Arial"/>
              </w:rPr>
            </w:pPr>
          </w:p>
        </w:tc>
        <w:tc>
          <w:tcPr>
            <w:tcW w:w="282" w:type="dxa"/>
          </w:tcPr>
          <w:p w14:paraId="5C5BE141" w14:textId="77777777" w:rsidR="007F5580" w:rsidRPr="0004025D" w:rsidRDefault="007F5580" w:rsidP="000F0735">
            <w:pPr>
              <w:pStyle w:val="Labor-Text"/>
              <w:tabs>
                <w:tab w:val="left" w:pos="709"/>
              </w:tabs>
              <w:rPr>
                <w:rFonts w:cs="Arial"/>
              </w:rPr>
            </w:pPr>
          </w:p>
        </w:tc>
        <w:tc>
          <w:tcPr>
            <w:tcW w:w="282" w:type="dxa"/>
          </w:tcPr>
          <w:p w14:paraId="4BDD555A" w14:textId="77777777" w:rsidR="007F5580" w:rsidRPr="0004025D" w:rsidRDefault="007F5580" w:rsidP="000F0735">
            <w:pPr>
              <w:pStyle w:val="Labor-Text"/>
              <w:tabs>
                <w:tab w:val="left" w:pos="709"/>
              </w:tabs>
              <w:rPr>
                <w:rFonts w:cs="Arial"/>
              </w:rPr>
            </w:pPr>
          </w:p>
        </w:tc>
        <w:tc>
          <w:tcPr>
            <w:tcW w:w="282" w:type="dxa"/>
          </w:tcPr>
          <w:p w14:paraId="05203644" w14:textId="77777777" w:rsidR="007F5580" w:rsidRPr="0004025D" w:rsidRDefault="007F5580" w:rsidP="000F0735">
            <w:pPr>
              <w:pStyle w:val="Labor-Text"/>
              <w:tabs>
                <w:tab w:val="left" w:pos="709"/>
              </w:tabs>
              <w:rPr>
                <w:rFonts w:cs="Arial"/>
              </w:rPr>
            </w:pPr>
          </w:p>
        </w:tc>
        <w:tc>
          <w:tcPr>
            <w:tcW w:w="282" w:type="dxa"/>
          </w:tcPr>
          <w:p w14:paraId="3FCE76A4" w14:textId="77777777" w:rsidR="007F5580" w:rsidRPr="0004025D" w:rsidRDefault="007F5580" w:rsidP="000F0735">
            <w:pPr>
              <w:pStyle w:val="Labor-Text"/>
              <w:tabs>
                <w:tab w:val="left" w:pos="709"/>
              </w:tabs>
              <w:rPr>
                <w:rFonts w:cs="Arial"/>
              </w:rPr>
            </w:pPr>
          </w:p>
        </w:tc>
        <w:tc>
          <w:tcPr>
            <w:tcW w:w="282" w:type="dxa"/>
          </w:tcPr>
          <w:p w14:paraId="6EAA444C" w14:textId="77777777" w:rsidR="007F5580" w:rsidRPr="0004025D" w:rsidRDefault="007F5580" w:rsidP="000F0735">
            <w:pPr>
              <w:pStyle w:val="Labor-Text"/>
              <w:tabs>
                <w:tab w:val="left" w:pos="709"/>
              </w:tabs>
              <w:rPr>
                <w:rFonts w:cs="Arial"/>
              </w:rPr>
            </w:pPr>
          </w:p>
        </w:tc>
        <w:tc>
          <w:tcPr>
            <w:tcW w:w="282" w:type="dxa"/>
          </w:tcPr>
          <w:p w14:paraId="150B05D5" w14:textId="77777777" w:rsidR="007F5580" w:rsidRPr="0004025D" w:rsidRDefault="007F5580" w:rsidP="000F0735">
            <w:pPr>
              <w:pStyle w:val="Labor-Text"/>
              <w:tabs>
                <w:tab w:val="left" w:pos="709"/>
              </w:tabs>
              <w:rPr>
                <w:rFonts w:cs="Arial"/>
              </w:rPr>
            </w:pPr>
          </w:p>
        </w:tc>
        <w:tc>
          <w:tcPr>
            <w:tcW w:w="282" w:type="dxa"/>
          </w:tcPr>
          <w:p w14:paraId="62EB7758" w14:textId="77777777" w:rsidR="007F5580" w:rsidRPr="0004025D" w:rsidRDefault="007F5580" w:rsidP="000F0735">
            <w:pPr>
              <w:pStyle w:val="Labor-Text"/>
              <w:tabs>
                <w:tab w:val="left" w:pos="709"/>
              </w:tabs>
              <w:rPr>
                <w:rFonts w:cs="Arial"/>
              </w:rPr>
            </w:pPr>
          </w:p>
        </w:tc>
        <w:tc>
          <w:tcPr>
            <w:tcW w:w="282" w:type="dxa"/>
          </w:tcPr>
          <w:p w14:paraId="7E4E694B" w14:textId="77777777" w:rsidR="007F5580" w:rsidRPr="0004025D" w:rsidRDefault="007F5580" w:rsidP="000F0735">
            <w:pPr>
              <w:pStyle w:val="Labor-Text"/>
              <w:tabs>
                <w:tab w:val="left" w:pos="709"/>
              </w:tabs>
              <w:rPr>
                <w:rFonts w:cs="Arial"/>
              </w:rPr>
            </w:pPr>
          </w:p>
        </w:tc>
        <w:tc>
          <w:tcPr>
            <w:tcW w:w="281" w:type="dxa"/>
          </w:tcPr>
          <w:p w14:paraId="212A6BE4" w14:textId="77777777" w:rsidR="007F5580" w:rsidRPr="0004025D" w:rsidRDefault="007F5580" w:rsidP="000F0735">
            <w:pPr>
              <w:pStyle w:val="Labor-Text"/>
              <w:tabs>
                <w:tab w:val="left" w:pos="709"/>
              </w:tabs>
              <w:rPr>
                <w:rFonts w:cs="Arial"/>
              </w:rPr>
            </w:pPr>
          </w:p>
        </w:tc>
        <w:tc>
          <w:tcPr>
            <w:tcW w:w="281" w:type="dxa"/>
          </w:tcPr>
          <w:p w14:paraId="7379D73A" w14:textId="77777777" w:rsidR="007F5580" w:rsidRPr="0004025D" w:rsidRDefault="007F5580" w:rsidP="000F0735">
            <w:pPr>
              <w:pStyle w:val="Labor-Text"/>
              <w:tabs>
                <w:tab w:val="left" w:pos="709"/>
              </w:tabs>
              <w:rPr>
                <w:rFonts w:cs="Arial"/>
              </w:rPr>
            </w:pPr>
          </w:p>
        </w:tc>
        <w:tc>
          <w:tcPr>
            <w:tcW w:w="281" w:type="dxa"/>
          </w:tcPr>
          <w:p w14:paraId="2442BE43" w14:textId="77777777" w:rsidR="007F5580" w:rsidRPr="0004025D" w:rsidRDefault="007F5580" w:rsidP="000F0735">
            <w:pPr>
              <w:pStyle w:val="Labor-Text"/>
              <w:tabs>
                <w:tab w:val="left" w:pos="709"/>
              </w:tabs>
              <w:rPr>
                <w:rFonts w:cs="Arial"/>
              </w:rPr>
            </w:pPr>
          </w:p>
        </w:tc>
        <w:tc>
          <w:tcPr>
            <w:tcW w:w="281" w:type="dxa"/>
          </w:tcPr>
          <w:p w14:paraId="2F89E349" w14:textId="77777777" w:rsidR="007F5580" w:rsidRPr="0004025D" w:rsidRDefault="007F5580" w:rsidP="000F0735">
            <w:pPr>
              <w:pStyle w:val="Labor-Text"/>
              <w:tabs>
                <w:tab w:val="left" w:pos="709"/>
              </w:tabs>
              <w:rPr>
                <w:rFonts w:cs="Arial"/>
              </w:rPr>
            </w:pPr>
          </w:p>
        </w:tc>
        <w:tc>
          <w:tcPr>
            <w:tcW w:w="281" w:type="dxa"/>
          </w:tcPr>
          <w:p w14:paraId="57E14448" w14:textId="77777777" w:rsidR="007F5580" w:rsidRPr="0004025D" w:rsidRDefault="007F5580" w:rsidP="000F0735">
            <w:pPr>
              <w:pStyle w:val="Labor-Text"/>
              <w:tabs>
                <w:tab w:val="left" w:pos="709"/>
              </w:tabs>
              <w:rPr>
                <w:rFonts w:cs="Arial"/>
              </w:rPr>
            </w:pPr>
          </w:p>
        </w:tc>
        <w:tc>
          <w:tcPr>
            <w:tcW w:w="281" w:type="dxa"/>
          </w:tcPr>
          <w:p w14:paraId="7805530C" w14:textId="77777777" w:rsidR="007F5580" w:rsidRPr="0004025D" w:rsidRDefault="007F5580" w:rsidP="000F0735">
            <w:pPr>
              <w:pStyle w:val="Labor-Text"/>
              <w:tabs>
                <w:tab w:val="left" w:pos="709"/>
              </w:tabs>
              <w:rPr>
                <w:rFonts w:cs="Arial"/>
              </w:rPr>
            </w:pPr>
          </w:p>
        </w:tc>
        <w:tc>
          <w:tcPr>
            <w:tcW w:w="281" w:type="dxa"/>
          </w:tcPr>
          <w:p w14:paraId="7F4FEBD7" w14:textId="77777777" w:rsidR="007F5580" w:rsidRPr="0004025D" w:rsidRDefault="007F5580" w:rsidP="000F0735">
            <w:pPr>
              <w:pStyle w:val="Labor-Text"/>
              <w:tabs>
                <w:tab w:val="left" w:pos="709"/>
              </w:tabs>
              <w:rPr>
                <w:rFonts w:cs="Arial"/>
              </w:rPr>
            </w:pPr>
          </w:p>
        </w:tc>
        <w:tc>
          <w:tcPr>
            <w:tcW w:w="281" w:type="dxa"/>
          </w:tcPr>
          <w:p w14:paraId="38179A4E" w14:textId="77777777" w:rsidR="007F5580" w:rsidRPr="0004025D" w:rsidRDefault="007F5580" w:rsidP="000F0735">
            <w:pPr>
              <w:pStyle w:val="Labor-Text"/>
              <w:tabs>
                <w:tab w:val="left" w:pos="709"/>
              </w:tabs>
              <w:rPr>
                <w:rFonts w:cs="Arial"/>
              </w:rPr>
            </w:pPr>
          </w:p>
        </w:tc>
        <w:tc>
          <w:tcPr>
            <w:tcW w:w="281" w:type="dxa"/>
          </w:tcPr>
          <w:p w14:paraId="7C877E45" w14:textId="77777777" w:rsidR="007F5580" w:rsidRPr="0004025D" w:rsidRDefault="007F5580" w:rsidP="000F0735">
            <w:pPr>
              <w:pStyle w:val="Labor-Text"/>
              <w:tabs>
                <w:tab w:val="left" w:pos="709"/>
              </w:tabs>
              <w:rPr>
                <w:rFonts w:cs="Arial"/>
              </w:rPr>
            </w:pPr>
          </w:p>
        </w:tc>
        <w:tc>
          <w:tcPr>
            <w:tcW w:w="281" w:type="dxa"/>
          </w:tcPr>
          <w:p w14:paraId="75041865" w14:textId="77777777" w:rsidR="007F5580" w:rsidRPr="0004025D" w:rsidRDefault="007F5580" w:rsidP="000F0735">
            <w:pPr>
              <w:pStyle w:val="Labor-Text"/>
              <w:tabs>
                <w:tab w:val="left" w:pos="709"/>
              </w:tabs>
              <w:rPr>
                <w:rFonts w:cs="Arial"/>
              </w:rPr>
            </w:pPr>
          </w:p>
        </w:tc>
        <w:tc>
          <w:tcPr>
            <w:tcW w:w="281" w:type="dxa"/>
          </w:tcPr>
          <w:p w14:paraId="3928DA4C" w14:textId="77777777" w:rsidR="007F5580" w:rsidRPr="0004025D" w:rsidRDefault="007F5580" w:rsidP="000F0735">
            <w:pPr>
              <w:pStyle w:val="Labor-Text"/>
              <w:tabs>
                <w:tab w:val="left" w:pos="709"/>
              </w:tabs>
              <w:rPr>
                <w:rFonts w:cs="Arial"/>
              </w:rPr>
            </w:pPr>
          </w:p>
        </w:tc>
        <w:tc>
          <w:tcPr>
            <w:tcW w:w="281" w:type="dxa"/>
          </w:tcPr>
          <w:p w14:paraId="6F4B55F8" w14:textId="77777777" w:rsidR="007F5580" w:rsidRPr="0004025D" w:rsidRDefault="007F5580" w:rsidP="000F0735">
            <w:pPr>
              <w:pStyle w:val="Labor-Text"/>
              <w:tabs>
                <w:tab w:val="left" w:pos="709"/>
              </w:tabs>
              <w:rPr>
                <w:rFonts w:cs="Arial"/>
              </w:rPr>
            </w:pPr>
          </w:p>
        </w:tc>
        <w:tc>
          <w:tcPr>
            <w:tcW w:w="281" w:type="dxa"/>
          </w:tcPr>
          <w:p w14:paraId="382E0C6C" w14:textId="77777777" w:rsidR="007F5580" w:rsidRPr="0004025D" w:rsidRDefault="007F5580" w:rsidP="000F0735">
            <w:pPr>
              <w:pStyle w:val="Labor-Text"/>
              <w:tabs>
                <w:tab w:val="left" w:pos="709"/>
              </w:tabs>
              <w:rPr>
                <w:rFonts w:cs="Arial"/>
              </w:rPr>
            </w:pPr>
          </w:p>
        </w:tc>
        <w:tc>
          <w:tcPr>
            <w:tcW w:w="281" w:type="dxa"/>
          </w:tcPr>
          <w:p w14:paraId="599F527D" w14:textId="77777777" w:rsidR="007F5580" w:rsidRPr="0004025D" w:rsidRDefault="007F5580" w:rsidP="000F0735">
            <w:pPr>
              <w:pStyle w:val="Labor-Text"/>
              <w:tabs>
                <w:tab w:val="left" w:pos="709"/>
              </w:tabs>
              <w:rPr>
                <w:rFonts w:cs="Arial"/>
              </w:rPr>
            </w:pPr>
          </w:p>
        </w:tc>
        <w:tc>
          <w:tcPr>
            <w:tcW w:w="281" w:type="dxa"/>
          </w:tcPr>
          <w:p w14:paraId="502C7BA5" w14:textId="77777777" w:rsidR="007F5580" w:rsidRPr="0004025D" w:rsidRDefault="007F5580" w:rsidP="000F0735">
            <w:pPr>
              <w:pStyle w:val="Labor-Text"/>
              <w:tabs>
                <w:tab w:val="left" w:pos="709"/>
              </w:tabs>
              <w:rPr>
                <w:rFonts w:cs="Arial"/>
              </w:rPr>
            </w:pPr>
          </w:p>
        </w:tc>
        <w:tc>
          <w:tcPr>
            <w:tcW w:w="281" w:type="dxa"/>
          </w:tcPr>
          <w:p w14:paraId="55905AE8" w14:textId="77777777" w:rsidR="007F5580" w:rsidRPr="0004025D" w:rsidRDefault="007F5580" w:rsidP="000F0735">
            <w:pPr>
              <w:pStyle w:val="Labor-Text"/>
              <w:tabs>
                <w:tab w:val="left" w:pos="709"/>
              </w:tabs>
              <w:rPr>
                <w:rFonts w:cs="Arial"/>
              </w:rPr>
            </w:pPr>
          </w:p>
        </w:tc>
        <w:tc>
          <w:tcPr>
            <w:tcW w:w="281" w:type="dxa"/>
          </w:tcPr>
          <w:p w14:paraId="1DFC5AB0" w14:textId="77777777" w:rsidR="007F5580" w:rsidRPr="0004025D" w:rsidRDefault="007F5580" w:rsidP="000F0735">
            <w:pPr>
              <w:pStyle w:val="Labor-Text"/>
              <w:tabs>
                <w:tab w:val="left" w:pos="709"/>
              </w:tabs>
              <w:rPr>
                <w:rFonts w:cs="Arial"/>
              </w:rPr>
            </w:pPr>
          </w:p>
        </w:tc>
        <w:tc>
          <w:tcPr>
            <w:tcW w:w="281" w:type="dxa"/>
          </w:tcPr>
          <w:p w14:paraId="752FD4B2" w14:textId="77777777" w:rsidR="007F5580" w:rsidRPr="0004025D" w:rsidRDefault="007F5580" w:rsidP="000F0735">
            <w:pPr>
              <w:pStyle w:val="Labor-Text"/>
              <w:tabs>
                <w:tab w:val="left" w:pos="709"/>
              </w:tabs>
              <w:rPr>
                <w:rFonts w:cs="Arial"/>
              </w:rPr>
            </w:pPr>
          </w:p>
        </w:tc>
      </w:tr>
      <w:tr w:rsidR="007F5580" w:rsidRPr="0004025D" w14:paraId="37E08960" w14:textId="77777777" w:rsidTr="000F0735">
        <w:trPr>
          <w:trHeight w:val="283"/>
        </w:trPr>
        <w:tc>
          <w:tcPr>
            <w:tcW w:w="282" w:type="dxa"/>
          </w:tcPr>
          <w:p w14:paraId="594830F2" w14:textId="77777777" w:rsidR="007F5580" w:rsidRPr="0004025D" w:rsidRDefault="007F5580" w:rsidP="000F0735">
            <w:pPr>
              <w:pStyle w:val="Labor-Text"/>
              <w:tabs>
                <w:tab w:val="left" w:pos="709"/>
              </w:tabs>
              <w:rPr>
                <w:rFonts w:cs="Arial"/>
              </w:rPr>
            </w:pPr>
          </w:p>
        </w:tc>
        <w:tc>
          <w:tcPr>
            <w:tcW w:w="282" w:type="dxa"/>
          </w:tcPr>
          <w:p w14:paraId="418A8FC7" w14:textId="77777777" w:rsidR="007F5580" w:rsidRPr="0004025D" w:rsidRDefault="007F5580" w:rsidP="000F0735">
            <w:pPr>
              <w:pStyle w:val="Labor-Text"/>
              <w:tabs>
                <w:tab w:val="left" w:pos="709"/>
              </w:tabs>
              <w:rPr>
                <w:rFonts w:cs="Arial"/>
              </w:rPr>
            </w:pPr>
          </w:p>
        </w:tc>
        <w:tc>
          <w:tcPr>
            <w:tcW w:w="282" w:type="dxa"/>
          </w:tcPr>
          <w:p w14:paraId="7BBA934A" w14:textId="77777777" w:rsidR="007F5580" w:rsidRPr="0004025D" w:rsidRDefault="007F5580" w:rsidP="000F0735">
            <w:pPr>
              <w:pStyle w:val="Labor-Text"/>
              <w:tabs>
                <w:tab w:val="left" w:pos="709"/>
              </w:tabs>
              <w:rPr>
                <w:rFonts w:cs="Arial"/>
              </w:rPr>
            </w:pPr>
          </w:p>
        </w:tc>
        <w:tc>
          <w:tcPr>
            <w:tcW w:w="282" w:type="dxa"/>
          </w:tcPr>
          <w:p w14:paraId="3FB18175" w14:textId="77777777" w:rsidR="007F5580" w:rsidRPr="0004025D" w:rsidRDefault="007F5580" w:rsidP="000F0735">
            <w:pPr>
              <w:pStyle w:val="Labor-Text"/>
              <w:tabs>
                <w:tab w:val="left" w:pos="709"/>
              </w:tabs>
              <w:rPr>
                <w:rFonts w:cs="Arial"/>
              </w:rPr>
            </w:pPr>
          </w:p>
        </w:tc>
        <w:tc>
          <w:tcPr>
            <w:tcW w:w="282" w:type="dxa"/>
          </w:tcPr>
          <w:p w14:paraId="17C03DD9" w14:textId="77777777" w:rsidR="007F5580" w:rsidRPr="0004025D" w:rsidRDefault="007F5580" w:rsidP="000F0735">
            <w:pPr>
              <w:pStyle w:val="Labor-Text"/>
              <w:tabs>
                <w:tab w:val="left" w:pos="709"/>
              </w:tabs>
              <w:rPr>
                <w:rFonts w:cs="Arial"/>
              </w:rPr>
            </w:pPr>
          </w:p>
        </w:tc>
        <w:tc>
          <w:tcPr>
            <w:tcW w:w="282" w:type="dxa"/>
          </w:tcPr>
          <w:p w14:paraId="4511673A" w14:textId="77777777" w:rsidR="007F5580" w:rsidRPr="0004025D" w:rsidRDefault="007F5580" w:rsidP="000F0735">
            <w:pPr>
              <w:pStyle w:val="Labor-Text"/>
              <w:tabs>
                <w:tab w:val="left" w:pos="709"/>
              </w:tabs>
              <w:rPr>
                <w:rFonts w:cs="Arial"/>
              </w:rPr>
            </w:pPr>
          </w:p>
        </w:tc>
        <w:tc>
          <w:tcPr>
            <w:tcW w:w="282" w:type="dxa"/>
          </w:tcPr>
          <w:p w14:paraId="47B1FB27" w14:textId="77777777" w:rsidR="007F5580" w:rsidRPr="0004025D" w:rsidRDefault="007F5580" w:rsidP="000F0735">
            <w:pPr>
              <w:pStyle w:val="Labor-Text"/>
              <w:tabs>
                <w:tab w:val="left" w:pos="709"/>
              </w:tabs>
              <w:rPr>
                <w:rFonts w:cs="Arial"/>
              </w:rPr>
            </w:pPr>
          </w:p>
        </w:tc>
        <w:tc>
          <w:tcPr>
            <w:tcW w:w="282" w:type="dxa"/>
          </w:tcPr>
          <w:p w14:paraId="11FCF444" w14:textId="77777777" w:rsidR="007F5580" w:rsidRPr="0004025D" w:rsidRDefault="007F5580" w:rsidP="000F0735">
            <w:pPr>
              <w:pStyle w:val="Labor-Text"/>
              <w:tabs>
                <w:tab w:val="left" w:pos="709"/>
              </w:tabs>
              <w:rPr>
                <w:rFonts w:cs="Arial"/>
              </w:rPr>
            </w:pPr>
          </w:p>
        </w:tc>
        <w:tc>
          <w:tcPr>
            <w:tcW w:w="282" w:type="dxa"/>
          </w:tcPr>
          <w:p w14:paraId="30339A2A" w14:textId="77777777" w:rsidR="007F5580" w:rsidRPr="0004025D" w:rsidRDefault="007F5580" w:rsidP="000F0735">
            <w:pPr>
              <w:pStyle w:val="Labor-Text"/>
              <w:tabs>
                <w:tab w:val="left" w:pos="709"/>
              </w:tabs>
              <w:rPr>
                <w:rFonts w:cs="Arial"/>
              </w:rPr>
            </w:pPr>
          </w:p>
        </w:tc>
        <w:tc>
          <w:tcPr>
            <w:tcW w:w="282" w:type="dxa"/>
          </w:tcPr>
          <w:p w14:paraId="46ADFF58" w14:textId="77777777" w:rsidR="007F5580" w:rsidRPr="0004025D" w:rsidRDefault="007F5580" w:rsidP="000F0735">
            <w:pPr>
              <w:pStyle w:val="Labor-Text"/>
              <w:tabs>
                <w:tab w:val="left" w:pos="709"/>
              </w:tabs>
              <w:rPr>
                <w:rFonts w:cs="Arial"/>
              </w:rPr>
            </w:pPr>
          </w:p>
        </w:tc>
        <w:tc>
          <w:tcPr>
            <w:tcW w:w="282" w:type="dxa"/>
          </w:tcPr>
          <w:p w14:paraId="1C29B4C1" w14:textId="77777777" w:rsidR="007F5580" w:rsidRPr="0004025D" w:rsidRDefault="007F5580" w:rsidP="000F0735">
            <w:pPr>
              <w:pStyle w:val="Labor-Text"/>
              <w:tabs>
                <w:tab w:val="left" w:pos="709"/>
              </w:tabs>
              <w:rPr>
                <w:rFonts w:cs="Arial"/>
              </w:rPr>
            </w:pPr>
          </w:p>
        </w:tc>
        <w:tc>
          <w:tcPr>
            <w:tcW w:w="282" w:type="dxa"/>
          </w:tcPr>
          <w:p w14:paraId="0708052B" w14:textId="77777777" w:rsidR="007F5580" w:rsidRPr="0004025D" w:rsidRDefault="007F5580" w:rsidP="000F0735">
            <w:pPr>
              <w:pStyle w:val="Labor-Text"/>
              <w:tabs>
                <w:tab w:val="left" w:pos="709"/>
              </w:tabs>
              <w:rPr>
                <w:rFonts w:cs="Arial"/>
              </w:rPr>
            </w:pPr>
          </w:p>
        </w:tc>
        <w:tc>
          <w:tcPr>
            <w:tcW w:w="282" w:type="dxa"/>
          </w:tcPr>
          <w:p w14:paraId="59BAE6CF" w14:textId="77777777" w:rsidR="007F5580" w:rsidRPr="0004025D" w:rsidRDefault="007F5580" w:rsidP="000F0735">
            <w:pPr>
              <w:pStyle w:val="Labor-Text"/>
              <w:tabs>
                <w:tab w:val="left" w:pos="709"/>
              </w:tabs>
              <w:rPr>
                <w:rFonts w:cs="Arial"/>
              </w:rPr>
            </w:pPr>
          </w:p>
        </w:tc>
        <w:tc>
          <w:tcPr>
            <w:tcW w:w="282" w:type="dxa"/>
          </w:tcPr>
          <w:p w14:paraId="72358922" w14:textId="77777777" w:rsidR="007F5580" w:rsidRPr="0004025D" w:rsidRDefault="007F5580" w:rsidP="000F0735">
            <w:pPr>
              <w:pStyle w:val="Labor-Text"/>
              <w:tabs>
                <w:tab w:val="left" w:pos="709"/>
              </w:tabs>
              <w:rPr>
                <w:rFonts w:cs="Arial"/>
              </w:rPr>
            </w:pPr>
          </w:p>
        </w:tc>
        <w:tc>
          <w:tcPr>
            <w:tcW w:w="282" w:type="dxa"/>
          </w:tcPr>
          <w:p w14:paraId="0ADAD9D0" w14:textId="77777777" w:rsidR="007F5580" w:rsidRPr="0004025D" w:rsidRDefault="007F5580" w:rsidP="000F0735">
            <w:pPr>
              <w:pStyle w:val="Labor-Text"/>
              <w:tabs>
                <w:tab w:val="left" w:pos="709"/>
              </w:tabs>
              <w:rPr>
                <w:rFonts w:cs="Arial"/>
              </w:rPr>
            </w:pPr>
          </w:p>
        </w:tc>
        <w:tc>
          <w:tcPr>
            <w:tcW w:w="281" w:type="dxa"/>
          </w:tcPr>
          <w:p w14:paraId="08E2A8CD" w14:textId="77777777" w:rsidR="007F5580" w:rsidRPr="0004025D" w:rsidRDefault="007F5580" w:rsidP="000F0735">
            <w:pPr>
              <w:pStyle w:val="Labor-Text"/>
              <w:tabs>
                <w:tab w:val="left" w:pos="709"/>
              </w:tabs>
              <w:rPr>
                <w:rFonts w:cs="Arial"/>
              </w:rPr>
            </w:pPr>
          </w:p>
        </w:tc>
        <w:tc>
          <w:tcPr>
            <w:tcW w:w="281" w:type="dxa"/>
          </w:tcPr>
          <w:p w14:paraId="7A7288B3" w14:textId="77777777" w:rsidR="007F5580" w:rsidRPr="0004025D" w:rsidRDefault="007F5580" w:rsidP="000F0735">
            <w:pPr>
              <w:pStyle w:val="Labor-Text"/>
              <w:tabs>
                <w:tab w:val="left" w:pos="709"/>
              </w:tabs>
              <w:rPr>
                <w:rFonts w:cs="Arial"/>
              </w:rPr>
            </w:pPr>
          </w:p>
        </w:tc>
        <w:tc>
          <w:tcPr>
            <w:tcW w:w="281" w:type="dxa"/>
          </w:tcPr>
          <w:p w14:paraId="16F33F21" w14:textId="77777777" w:rsidR="007F5580" w:rsidRPr="0004025D" w:rsidRDefault="007F5580" w:rsidP="000F0735">
            <w:pPr>
              <w:pStyle w:val="Labor-Text"/>
              <w:tabs>
                <w:tab w:val="left" w:pos="709"/>
              </w:tabs>
              <w:rPr>
                <w:rFonts w:cs="Arial"/>
              </w:rPr>
            </w:pPr>
          </w:p>
        </w:tc>
        <w:tc>
          <w:tcPr>
            <w:tcW w:w="281" w:type="dxa"/>
          </w:tcPr>
          <w:p w14:paraId="0CC99175" w14:textId="77777777" w:rsidR="007F5580" w:rsidRPr="0004025D" w:rsidRDefault="007F5580" w:rsidP="000F0735">
            <w:pPr>
              <w:pStyle w:val="Labor-Text"/>
              <w:tabs>
                <w:tab w:val="left" w:pos="709"/>
              </w:tabs>
              <w:rPr>
                <w:rFonts w:cs="Arial"/>
              </w:rPr>
            </w:pPr>
          </w:p>
        </w:tc>
        <w:tc>
          <w:tcPr>
            <w:tcW w:w="281" w:type="dxa"/>
          </w:tcPr>
          <w:p w14:paraId="2BDDFF62" w14:textId="77777777" w:rsidR="007F5580" w:rsidRPr="0004025D" w:rsidRDefault="007F5580" w:rsidP="000F0735">
            <w:pPr>
              <w:pStyle w:val="Labor-Text"/>
              <w:tabs>
                <w:tab w:val="left" w:pos="709"/>
              </w:tabs>
              <w:rPr>
                <w:rFonts w:cs="Arial"/>
              </w:rPr>
            </w:pPr>
          </w:p>
        </w:tc>
        <w:tc>
          <w:tcPr>
            <w:tcW w:w="281" w:type="dxa"/>
          </w:tcPr>
          <w:p w14:paraId="7E9B302F" w14:textId="77777777" w:rsidR="007F5580" w:rsidRPr="0004025D" w:rsidRDefault="007F5580" w:rsidP="000F0735">
            <w:pPr>
              <w:pStyle w:val="Labor-Text"/>
              <w:tabs>
                <w:tab w:val="left" w:pos="709"/>
              </w:tabs>
              <w:rPr>
                <w:rFonts w:cs="Arial"/>
              </w:rPr>
            </w:pPr>
          </w:p>
        </w:tc>
        <w:tc>
          <w:tcPr>
            <w:tcW w:w="281" w:type="dxa"/>
          </w:tcPr>
          <w:p w14:paraId="22947642" w14:textId="77777777" w:rsidR="007F5580" w:rsidRPr="0004025D" w:rsidRDefault="007F5580" w:rsidP="000F0735">
            <w:pPr>
              <w:pStyle w:val="Labor-Text"/>
              <w:tabs>
                <w:tab w:val="left" w:pos="709"/>
              </w:tabs>
              <w:rPr>
                <w:rFonts w:cs="Arial"/>
              </w:rPr>
            </w:pPr>
          </w:p>
        </w:tc>
        <w:tc>
          <w:tcPr>
            <w:tcW w:w="281" w:type="dxa"/>
          </w:tcPr>
          <w:p w14:paraId="34898D21" w14:textId="77777777" w:rsidR="007F5580" w:rsidRPr="0004025D" w:rsidRDefault="007F5580" w:rsidP="000F0735">
            <w:pPr>
              <w:pStyle w:val="Labor-Text"/>
              <w:tabs>
                <w:tab w:val="left" w:pos="709"/>
              </w:tabs>
              <w:rPr>
                <w:rFonts w:cs="Arial"/>
              </w:rPr>
            </w:pPr>
          </w:p>
        </w:tc>
        <w:tc>
          <w:tcPr>
            <w:tcW w:w="281" w:type="dxa"/>
          </w:tcPr>
          <w:p w14:paraId="1BF80BF3" w14:textId="77777777" w:rsidR="007F5580" w:rsidRPr="0004025D" w:rsidRDefault="007F5580" w:rsidP="000F0735">
            <w:pPr>
              <w:pStyle w:val="Labor-Text"/>
              <w:tabs>
                <w:tab w:val="left" w:pos="709"/>
              </w:tabs>
              <w:rPr>
                <w:rFonts w:cs="Arial"/>
              </w:rPr>
            </w:pPr>
          </w:p>
        </w:tc>
        <w:tc>
          <w:tcPr>
            <w:tcW w:w="281" w:type="dxa"/>
          </w:tcPr>
          <w:p w14:paraId="15EF1E68" w14:textId="77777777" w:rsidR="007F5580" w:rsidRPr="0004025D" w:rsidRDefault="007F5580" w:rsidP="000F0735">
            <w:pPr>
              <w:pStyle w:val="Labor-Text"/>
              <w:tabs>
                <w:tab w:val="left" w:pos="709"/>
              </w:tabs>
              <w:rPr>
                <w:rFonts w:cs="Arial"/>
              </w:rPr>
            </w:pPr>
          </w:p>
        </w:tc>
        <w:tc>
          <w:tcPr>
            <w:tcW w:w="281" w:type="dxa"/>
          </w:tcPr>
          <w:p w14:paraId="116E26F1" w14:textId="77777777" w:rsidR="007F5580" w:rsidRPr="0004025D" w:rsidRDefault="007F5580" w:rsidP="000F0735">
            <w:pPr>
              <w:pStyle w:val="Labor-Text"/>
              <w:tabs>
                <w:tab w:val="left" w:pos="709"/>
              </w:tabs>
              <w:rPr>
                <w:rFonts w:cs="Arial"/>
              </w:rPr>
            </w:pPr>
          </w:p>
        </w:tc>
        <w:tc>
          <w:tcPr>
            <w:tcW w:w="281" w:type="dxa"/>
          </w:tcPr>
          <w:p w14:paraId="49D8B701" w14:textId="77777777" w:rsidR="007F5580" w:rsidRPr="0004025D" w:rsidRDefault="007F5580" w:rsidP="000F0735">
            <w:pPr>
              <w:pStyle w:val="Labor-Text"/>
              <w:tabs>
                <w:tab w:val="left" w:pos="709"/>
              </w:tabs>
              <w:rPr>
                <w:rFonts w:cs="Arial"/>
              </w:rPr>
            </w:pPr>
          </w:p>
        </w:tc>
        <w:tc>
          <w:tcPr>
            <w:tcW w:w="281" w:type="dxa"/>
          </w:tcPr>
          <w:p w14:paraId="19F177D5" w14:textId="77777777" w:rsidR="007F5580" w:rsidRPr="0004025D" w:rsidRDefault="007F5580" w:rsidP="000F0735">
            <w:pPr>
              <w:pStyle w:val="Labor-Text"/>
              <w:tabs>
                <w:tab w:val="left" w:pos="709"/>
              </w:tabs>
              <w:rPr>
                <w:rFonts w:cs="Arial"/>
              </w:rPr>
            </w:pPr>
          </w:p>
        </w:tc>
        <w:tc>
          <w:tcPr>
            <w:tcW w:w="281" w:type="dxa"/>
          </w:tcPr>
          <w:p w14:paraId="5F8EF161" w14:textId="77777777" w:rsidR="007F5580" w:rsidRPr="0004025D" w:rsidRDefault="007F5580" w:rsidP="000F0735">
            <w:pPr>
              <w:pStyle w:val="Labor-Text"/>
              <w:tabs>
                <w:tab w:val="left" w:pos="709"/>
              </w:tabs>
              <w:rPr>
                <w:rFonts w:cs="Arial"/>
              </w:rPr>
            </w:pPr>
          </w:p>
        </w:tc>
        <w:tc>
          <w:tcPr>
            <w:tcW w:w="281" w:type="dxa"/>
          </w:tcPr>
          <w:p w14:paraId="09CF0FA0" w14:textId="77777777" w:rsidR="007F5580" w:rsidRPr="0004025D" w:rsidRDefault="007F5580" w:rsidP="000F0735">
            <w:pPr>
              <w:pStyle w:val="Labor-Text"/>
              <w:tabs>
                <w:tab w:val="left" w:pos="709"/>
              </w:tabs>
              <w:rPr>
                <w:rFonts w:cs="Arial"/>
              </w:rPr>
            </w:pPr>
          </w:p>
        </w:tc>
        <w:tc>
          <w:tcPr>
            <w:tcW w:w="281" w:type="dxa"/>
          </w:tcPr>
          <w:p w14:paraId="67972A7D" w14:textId="77777777" w:rsidR="007F5580" w:rsidRPr="0004025D" w:rsidRDefault="007F5580" w:rsidP="000F0735">
            <w:pPr>
              <w:pStyle w:val="Labor-Text"/>
              <w:tabs>
                <w:tab w:val="left" w:pos="709"/>
              </w:tabs>
              <w:rPr>
                <w:rFonts w:cs="Arial"/>
              </w:rPr>
            </w:pPr>
          </w:p>
        </w:tc>
        <w:tc>
          <w:tcPr>
            <w:tcW w:w="281" w:type="dxa"/>
          </w:tcPr>
          <w:p w14:paraId="2D45F48C" w14:textId="77777777" w:rsidR="007F5580" w:rsidRPr="0004025D" w:rsidRDefault="007F5580" w:rsidP="000F0735">
            <w:pPr>
              <w:pStyle w:val="Labor-Text"/>
              <w:tabs>
                <w:tab w:val="left" w:pos="709"/>
              </w:tabs>
              <w:rPr>
                <w:rFonts w:cs="Arial"/>
              </w:rPr>
            </w:pPr>
          </w:p>
        </w:tc>
        <w:tc>
          <w:tcPr>
            <w:tcW w:w="281" w:type="dxa"/>
          </w:tcPr>
          <w:p w14:paraId="6FC3715A" w14:textId="77777777" w:rsidR="007F5580" w:rsidRPr="0004025D" w:rsidRDefault="007F5580" w:rsidP="000F0735">
            <w:pPr>
              <w:pStyle w:val="Labor-Text"/>
              <w:tabs>
                <w:tab w:val="left" w:pos="709"/>
              </w:tabs>
              <w:rPr>
                <w:rFonts w:cs="Arial"/>
              </w:rPr>
            </w:pPr>
          </w:p>
        </w:tc>
      </w:tr>
      <w:tr w:rsidR="007F5580" w:rsidRPr="0004025D" w14:paraId="41A76F2C" w14:textId="77777777" w:rsidTr="000F0735">
        <w:trPr>
          <w:trHeight w:val="283"/>
        </w:trPr>
        <w:tc>
          <w:tcPr>
            <w:tcW w:w="282" w:type="dxa"/>
          </w:tcPr>
          <w:p w14:paraId="3C02EF22" w14:textId="77777777" w:rsidR="007F5580" w:rsidRPr="0004025D" w:rsidRDefault="007F5580" w:rsidP="000F0735">
            <w:pPr>
              <w:pStyle w:val="Labor-Text"/>
              <w:tabs>
                <w:tab w:val="left" w:pos="709"/>
              </w:tabs>
              <w:rPr>
                <w:rFonts w:cs="Arial"/>
              </w:rPr>
            </w:pPr>
          </w:p>
        </w:tc>
        <w:tc>
          <w:tcPr>
            <w:tcW w:w="282" w:type="dxa"/>
          </w:tcPr>
          <w:p w14:paraId="579CBB39" w14:textId="77777777" w:rsidR="007F5580" w:rsidRPr="0004025D" w:rsidRDefault="007F5580" w:rsidP="000F0735">
            <w:pPr>
              <w:pStyle w:val="Labor-Text"/>
              <w:tabs>
                <w:tab w:val="left" w:pos="709"/>
              </w:tabs>
              <w:rPr>
                <w:rFonts w:cs="Arial"/>
              </w:rPr>
            </w:pPr>
          </w:p>
        </w:tc>
        <w:tc>
          <w:tcPr>
            <w:tcW w:w="282" w:type="dxa"/>
          </w:tcPr>
          <w:p w14:paraId="32C76BAD" w14:textId="77777777" w:rsidR="007F5580" w:rsidRPr="0004025D" w:rsidRDefault="007F5580" w:rsidP="000F0735">
            <w:pPr>
              <w:pStyle w:val="Labor-Text"/>
              <w:tabs>
                <w:tab w:val="left" w:pos="709"/>
              </w:tabs>
              <w:rPr>
                <w:rFonts w:cs="Arial"/>
              </w:rPr>
            </w:pPr>
          </w:p>
        </w:tc>
        <w:tc>
          <w:tcPr>
            <w:tcW w:w="282" w:type="dxa"/>
          </w:tcPr>
          <w:p w14:paraId="277A89E4" w14:textId="77777777" w:rsidR="007F5580" w:rsidRPr="0004025D" w:rsidRDefault="007F5580" w:rsidP="000F0735">
            <w:pPr>
              <w:pStyle w:val="Labor-Text"/>
              <w:tabs>
                <w:tab w:val="left" w:pos="709"/>
              </w:tabs>
              <w:rPr>
                <w:rFonts w:cs="Arial"/>
              </w:rPr>
            </w:pPr>
          </w:p>
        </w:tc>
        <w:tc>
          <w:tcPr>
            <w:tcW w:w="282" w:type="dxa"/>
          </w:tcPr>
          <w:p w14:paraId="2308B297" w14:textId="77777777" w:rsidR="007F5580" w:rsidRPr="0004025D" w:rsidRDefault="007F5580" w:rsidP="000F0735">
            <w:pPr>
              <w:pStyle w:val="Labor-Text"/>
              <w:tabs>
                <w:tab w:val="left" w:pos="709"/>
              </w:tabs>
              <w:rPr>
                <w:rFonts w:cs="Arial"/>
              </w:rPr>
            </w:pPr>
          </w:p>
        </w:tc>
        <w:tc>
          <w:tcPr>
            <w:tcW w:w="282" w:type="dxa"/>
          </w:tcPr>
          <w:p w14:paraId="1FB81EA1" w14:textId="77777777" w:rsidR="007F5580" w:rsidRPr="0004025D" w:rsidRDefault="007F5580" w:rsidP="000F0735">
            <w:pPr>
              <w:pStyle w:val="Labor-Text"/>
              <w:tabs>
                <w:tab w:val="left" w:pos="709"/>
              </w:tabs>
              <w:rPr>
                <w:rFonts w:cs="Arial"/>
              </w:rPr>
            </w:pPr>
          </w:p>
        </w:tc>
        <w:tc>
          <w:tcPr>
            <w:tcW w:w="282" w:type="dxa"/>
          </w:tcPr>
          <w:p w14:paraId="757BBCCF" w14:textId="77777777" w:rsidR="007F5580" w:rsidRPr="0004025D" w:rsidRDefault="007F5580" w:rsidP="000F0735">
            <w:pPr>
              <w:pStyle w:val="Labor-Text"/>
              <w:tabs>
                <w:tab w:val="left" w:pos="709"/>
              </w:tabs>
              <w:rPr>
                <w:rFonts w:cs="Arial"/>
              </w:rPr>
            </w:pPr>
          </w:p>
        </w:tc>
        <w:tc>
          <w:tcPr>
            <w:tcW w:w="282" w:type="dxa"/>
          </w:tcPr>
          <w:p w14:paraId="2707457D" w14:textId="77777777" w:rsidR="007F5580" w:rsidRPr="0004025D" w:rsidRDefault="007F5580" w:rsidP="000F0735">
            <w:pPr>
              <w:pStyle w:val="Labor-Text"/>
              <w:tabs>
                <w:tab w:val="left" w:pos="709"/>
              </w:tabs>
              <w:rPr>
                <w:rFonts w:cs="Arial"/>
              </w:rPr>
            </w:pPr>
          </w:p>
        </w:tc>
        <w:tc>
          <w:tcPr>
            <w:tcW w:w="282" w:type="dxa"/>
          </w:tcPr>
          <w:p w14:paraId="5D01A2A7" w14:textId="77777777" w:rsidR="007F5580" w:rsidRPr="0004025D" w:rsidRDefault="007F5580" w:rsidP="000F0735">
            <w:pPr>
              <w:pStyle w:val="Labor-Text"/>
              <w:tabs>
                <w:tab w:val="left" w:pos="709"/>
              </w:tabs>
              <w:rPr>
                <w:rFonts w:cs="Arial"/>
              </w:rPr>
            </w:pPr>
          </w:p>
        </w:tc>
        <w:tc>
          <w:tcPr>
            <w:tcW w:w="282" w:type="dxa"/>
          </w:tcPr>
          <w:p w14:paraId="22C9BD22" w14:textId="77777777" w:rsidR="007F5580" w:rsidRPr="0004025D" w:rsidRDefault="007F5580" w:rsidP="000F0735">
            <w:pPr>
              <w:pStyle w:val="Labor-Text"/>
              <w:tabs>
                <w:tab w:val="left" w:pos="709"/>
              </w:tabs>
              <w:rPr>
                <w:rFonts w:cs="Arial"/>
              </w:rPr>
            </w:pPr>
          </w:p>
        </w:tc>
        <w:tc>
          <w:tcPr>
            <w:tcW w:w="282" w:type="dxa"/>
          </w:tcPr>
          <w:p w14:paraId="30697A60" w14:textId="77777777" w:rsidR="007F5580" w:rsidRPr="0004025D" w:rsidRDefault="007F5580" w:rsidP="000F0735">
            <w:pPr>
              <w:pStyle w:val="Labor-Text"/>
              <w:tabs>
                <w:tab w:val="left" w:pos="709"/>
              </w:tabs>
              <w:rPr>
                <w:rFonts w:cs="Arial"/>
              </w:rPr>
            </w:pPr>
          </w:p>
        </w:tc>
        <w:tc>
          <w:tcPr>
            <w:tcW w:w="282" w:type="dxa"/>
          </w:tcPr>
          <w:p w14:paraId="5988711E" w14:textId="77777777" w:rsidR="007F5580" w:rsidRPr="0004025D" w:rsidRDefault="007F5580" w:rsidP="000F0735">
            <w:pPr>
              <w:pStyle w:val="Labor-Text"/>
              <w:tabs>
                <w:tab w:val="left" w:pos="709"/>
              </w:tabs>
              <w:rPr>
                <w:rFonts w:cs="Arial"/>
              </w:rPr>
            </w:pPr>
          </w:p>
        </w:tc>
        <w:tc>
          <w:tcPr>
            <w:tcW w:w="282" w:type="dxa"/>
          </w:tcPr>
          <w:p w14:paraId="6268673C" w14:textId="77777777" w:rsidR="007F5580" w:rsidRPr="0004025D" w:rsidRDefault="007F5580" w:rsidP="000F0735">
            <w:pPr>
              <w:pStyle w:val="Labor-Text"/>
              <w:tabs>
                <w:tab w:val="left" w:pos="709"/>
              </w:tabs>
              <w:rPr>
                <w:rFonts w:cs="Arial"/>
              </w:rPr>
            </w:pPr>
          </w:p>
        </w:tc>
        <w:tc>
          <w:tcPr>
            <w:tcW w:w="282" w:type="dxa"/>
          </w:tcPr>
          <w:p w14:paraId="5A4D52BF" w14:textId="77777777" w:rsidR="007F5580" w:rsidRPr="0004025D" w:rsidRDefault="007F5580" w:rsidP="000F0735">
            <w:pPr>
              <w:pStyle w:val="Labor-Text"/>
              <w:tabs>
                <w:tab w:val="left" w:pos="709"/>
              </w:tabs>
              <w:rPr>
                <w:rFonts w:cs="Arial"/>
              </w:rPr>
            </w:pPr>
          </w:p>
        </w:tc>
        <w:tc>
          <w:tcPr>
            <w:tcW w:w="282" w:type="dxa"/>
          </w:tcPr>
          <w:p w14:paraId="636C3D14" w14:textId="77777777" w:rsidR="007F5580" w:rsidRPr="0004025D" w:rsidRDefault="007F5580" w:rsidP="000F0735">
            <w:pPr>
              <w:pStyle w:val="Labor-Text"/>
              <w:tabs>
                <w:tab w:val="left" w:pos="709"/>
              </w:tabs>
              <w:rPr>
                <w:rFonts w:cs="Arial"/>
              </w:rPr>
            </w:pPr>
          </w:p>
        </w:tc>
        <w:tc>
          <w:tcPr>
            <w:tcW w:w="281" w:type="dxa"/>
          </w:tcPr>
          <w:p w14:paraId="4A702459" w14:textId="77777777" w:rsidR="007F5580" w:rsidRPr="0004025D" w:rsidRDefault="007F5580" w:rsidP="000F0735">
            <w:pPr>
              <w:pStyle w:val="Labor-Text"/>
              <w:tabs>
                <w:tab w:val="left" w:pos="709"/>
              </w:tabs>
              <w:rPr>
                <w:rFonts w:cs="Arial"/>
              </w:rPr>
            </w:pPr>
          </w:p>
        </w:tc>
        <w:tc>
          <w:tcPr>
            <w:tcW w:w="281" w:type="dxa"/>
          </w:tcPr>
          <w:p w14:paraId="4B2F3C61" w14:textId="77777777" w:rsidR="007F5580" w:rsidRPr="0004025D" w:rsidRDefault="007F5580" w:rsidP="000F0735">
            <w:pPr>
              <w:pStyle w:val="Labor-Text"/>
              <w:tabs>
                <w:tab w:val="left" w:pos="709"/>
              </w:tabs>
              <w:rPr>
                <w:rFonts w:cs="Arial"/>
              </w:rPr>
            </w:pPr>
          </w:p>
        </w:tc>
        <w:tc>
          <w:tcPr>
            <w:tcW w:w="281" w:type="dxa"/>
          </w:tcPr>
          <w:p w14:paraId="6E2C2B1B" w14:textId="77777777" w:rsidR="007F5580" w:rsidRPr="0004025D" w:rsidRDefault="007F5580" w:rsidP="000F0735">
            <w:pPr>
              <w:pStyle w:val="Labor-Text"/>
              <w:tabs>
                <w:tab w:val="left" w:pos="709"/>
              </w:tabs>
              <w:rPr>
                <w:rFonts w:cs="Arial"/>
              </w:rPr>
            </w:pPr>
          </w:p>
        </w:tc>
        <w:tc>
          <w:tcPr>
            <w:tcW w:w="281" w:type="dxa"/>
          </w:tcPr>
          <w:p w14:paraId="2F7E8ACB" w14:textId="77777777" w:rsidR="007F5580" w:rsidRPr="0004025D" w:rsidRDefault="007F5580" w:rsidP="000F0735">
            <w:pPr>
              <w:pStyle w:val="Labor-Text"/>
              <w:tabs>
                <w:tab w:val="left" w:pos="709"/>
              </w:tabs>
              <w:rPr>
                <w:rFonts w:cs="Arial"/>
              </w:rPr>
            </w:pPr>
          </w:p>
        </w:tc>
        <w:tc>
          <w:tcPr>
            <w:tcW w:w="281" w:type="dxa"/>
          </w:tcPr>
          <w:p w14:paraId="249F5B73" w14:textId="77777777" w:rsidR="007F5580" w:rsidRPr="0004025D" w:rsidRDefault="007F5580" w:rsidP="000F0735">
            <w:pPr>
              <w:pStyle w:val="Labor-Text"/>
              <w:tabs>
                <w:tab w:val="left" w:pos="709"/>
              </w:tabs>
              <w:rPr>
                <w:rFonts w:cs="Arial"/>
              </w:rPr>
            </w:pPr>
          </w:p>
        </w:tc>
        <w:tc>
          <w:tcPr>
            <w:tcW w:w="281" w:type="dxa"/>
          </w:tcPr>
          <w:p w14:paraId="10840C1E" w14:textId="77777777" w:rsidR="007F5580" w:rsidRPr="0004025D" w:rsidRDefault="007F5580" w:rsidP="000F0735">
            <w:pPr>
              <w:pStyle w:val="Labor-Text"/>
              <w:tabs>
                <w:tab w:val="left" w:pos="709"/>
              </w:tabs>
              <w:rPr>
                <w:rFonts w:cs="Arial"/>
              </w:rPr>
            </w:pPr>
          </w:p>
        </w:tc>
        <w:tc>
          <w:tcPr>
            <w:tcW w:w="281" w:type="dxa"/>
          </w:tcPr>
          <w:p w14:paraId="34D19D5C" w14:textId="77777777" w:rsidR="007F5580" w:rsidRPr="0004025D" w:rsidRDefault="007F5580" w:rsidP="000F0735">
            <w:pPr>
              <w:pStyle w:val="Labor-Text"/>
              <w:tabs>
                <w:tab w:val="left" w:pos="709"/>
              </w:tabs>
              <w:rPr>
                <w:rFonts w:cs="Arial"/>
              </w:rPr>
            </w:pPr>
          </w:p>
        </w:tc>
        <w:tc>
          <w:tcPr>
            <w:tcW w:w="281" w:type="dxa"/>
          </w:tcPr>
          <w:p w14:paraId="688EB0AE" w14:textId="77777777" w:rsidR="007F5580" w:rsidRPr="0004025D" w:rsidRDefault="007F5580" w:rsidP="000F0735">
            <w:pPr>
              <w:pStyle w:val="Labor-Text"/>
              <w:tabs>
                <w:tab w:val="left" w:pos="709"/>
              </w:tabs>
              <w:rPr>
                <w:rFonts w:cs="Arial"/>
              </w:rPr>
            </w:pPr>
          </w:p>
        </w:tc>
        <w:tc>
          <w:tcPr>
            <w:tcW w:w="281" w:type="dxa"/>
          </w:tcPr>
          <w:p w14:paraId="451CF062" w14:textId="77777777" w:rsidR="007F5580" w:rsidRPr="0004025D" w:rsidRDefault="007F5580" w:rsidP="000F0735">
            <w:pPr>
              <w:pStyle w:val="Labor-Text"/>
              <w:tabs>
                <w:tab w:val="left" w:pos="709"/>
              </w:tabs>
              <w:rPr>
                <w:rFonts w:cs="Arial"/>
              </w:rPr>
            </w:pPr>
          </w:p>
        </w:tc>
        <w:tc>
          <w:tcPr>
            <w:tcW w:w="281" w:type="dxa"/>
          </w:tcPr>
          <w:p w14:paraId="023EAC08" w14:textId="77777777" w:rsidR="007F5580" w:rsidRPr="0004025D" w:rsidRDefault="007F5580" w:rsidP="000F0735">
            <w:pPr>
              <w:pStyle w:val="Labor-Text"/>
              <w:tabs>
                <w:tab w:val="left" w:pos="709"/>
              </w:tabs>
              <w:rPr>
                <w:rFonts w:cs="Arial"/>
              </w:rPr>
            </w:pPr>
          </w:p>
        </w:tc>
        <w:tc>
          <w:tcPr>
            <w:tcW w:w="281" w:type="dxa"/>
          </w:tcPr>
          <w:p w14:paraId="395A6CDF" w14:textId="77777777" w:rsidR="007F5580" w:rsidRPr="0004025D" w:rsidRDefault="007F5580" w:rsidP="000F0735">
            <w:pPr>
              <w:pStyle w:val="Labor-Text"/>
              <w:tabs>
                <w:tab w:val="left" w:pos="709"/>
              </w:tabs>
              <w:rPr>
                <w:rFonts w:cs="Arial"/>
              </w:rPr>
            </w:pPr>
          </w:p>
        </w:tc>
        <w:tc>
          <w:tcPr>
            <w:tcW w:w="281" w:type="dxa"/>
          </w:tcPr>
          <w:p w14:paraId="5D0F892B" w14:textId="77777777" w:rsidR="007F5580" w:rsidRPr="0004025D" w:rsidRDefault="007F5580" w:rsidP="000F0735">
            <w:pPr>
              <w:pStyle w:val="Labor-Text"/>
              <w:tabs>
                <w:tab w:val="left" w:pos="709"/>
              </w:tabs>
              <w:rPr>
                <w:rFonts w:cs="Arial"/>
              </w:rPr>
            </w:pPr>
          </w:p>
        </w:tc>
        <w:tc>
          <w:tcPr>
            <w:tcW w:w="281" w:type="dxa"/>
          </w:tcPr>
          <w:p w14:paraId="380E2584" w14:textId="77777777" w:rsidR="007F5580" w:rsidRPr="0004025D" w:rsidRDefault="007F5580" w:rsidP="000F0735">
            <w:pPr>
              <w:pStyle w:val="Labor-Text"/>
              <w:tabs>
                <w:tab w:val="left" w:pos="709"/>
              </w:tabs>
              <w:rPr>
                <w:rFonts w:cs="Arial"/>
              </w:rPr>
            </w:pPr>
          </w:p>
        </w:tc>
        <w:tc>
          <w:tcPr>
            <w:tcW w:w="281" w:type="dxa"/>
          </w:tcPr>
          <w:p w14:paraId="11C20C34" w14:textId="77777777" w:rsidR="007F5580" w:rsidRPr="0004025D" w:rsidRDefault="007F5580" w:rsidP="000F0735">
            <w:pPr>
              <w:pStyle w:val="Labor-Text"/>
              <w:tabs>
                <w:tab w:val="left" w:pos="709"/>
              </w:tabs>
              <w:rPr>
                <w:rFonts w:cs="Arial"/>
              </w:rPr>
            </w:pPr>
          </w:p>
        </w:tc>
        <w:tc>
          <w:tcPr>
            <w:tcW w:w="281" w:type="dxa"/>
          </w:tcPr>
          <w:p w14:paraId="5C5AD2CC" w14:textId="77777777" w:rsidR="007F5580" w:rsidRPr="0004025D" w:rsidRDefault="007F5580" w:rsidP="000F0735">
            <w:pPr>
              <w:pStyle w:val="Labor-Text"/>
              <w:tabs>
                <w:tab w:val="left" w:pos="709"/>
              </w:tabs>
              <w:rPr>
                <w:rFonts w:cs="Arial"/>
              </w:rPr>
            </w:pPr>
          </w:p>
        </w:tc>
        <w:tc>
          <w:tcPr>
            <w:tcW w:w="281" w:type="dxa"/>
          </w:tcPr>
          <w:p w14:paraId="2355C6E2" w14:textId="77777777" w:rsidR="007F5580" w:rsidRPr="0004025D" w:rsidRDefault="007F5580" w:rsidP="000F0735">
            <w:pPr>
              <w:pStyle w:val="Labor-Text"/>
              <w:tabs>
                <w:tab w:val="left" w:pos="709"/>
              </w:tabs>
              <w:rPr>
                <w:rFonts w:cs="Arial"/>
              </w:rPr>
            </w:pPr>
          </w:p>
        </w:tc>
        <w:tc>
          <w:tcPr>
            <w:tcW w:w="281" w:type="dxa"/>
          </w:tcPr>
          <w:p w14:paraId="2CBB9FB9" w14:textId="77777777" w:rsidR="007F5580" w:rsidRPr="0004025D" w:rsidRDefault="007F5580" w:rsidP="000F0735">
            <w:pPr>
              <w:pStyle w:val="Labor-Text"/>
              <w:tabs>
                <w:tab w:val="left" w:pos="709"/>
              </w:tabs>
              <w:rPr>
                <w:rFonts w:cs="Arial"/>
              </w:rPr>
            </w:pPr>
          </w:p>
        </w:tc>
        <w:tc>
          <w:tcPr>
            <w:tcW w:w="281" w:type="dxa"/>
          </w:tcPr>
          <w:p w14:paraId="34EB4AF5" w14:textId="77777777" w:rsidR="007F5580" w:rsidRPr="0004025D" w:rsidRDefault="007F5580" w:rsidP="000F0735">
            <w:pPr>
              <w:pStyle w:val="Labor-Text"/>
              <w:tabs>
                <w:tab w:val="left" w:pos="709"/>
              </w:tabs>
              <w:rPr>
                <w:rFonts w:cs="Arial"/>
              </w:rPr>
            </w:pPr>
          </w:p>
        </w:tc>
      </w:tr>
      <w:tr w:rsidR="007F5580" w:rsidRPr="0004025D" w14:paraId="409DABB6" w14:textId="77777777" w:rsidTr="000F0735">
        <w:trPr>
          <w:trHeight w:val="283"/>
        </w:trPr>
        <w:tc>
          <w:tcPr>
            <w:tcW w:w="282" w:type="dxa"/>
          </w:tcPr>
          <w:p w14:paraId="4F60C07A" w14:textId="77777777" w:rsidR="007F5580" w:rsidRPr="0004025D" w:rsidRDefault="007F5580" w:rsidP="000F0735">
            <w:pPr>
              <w:pStyle w:val="Labor-Text"/>
              <w:tabs>
                <w:tab w:val="left" w:pos="709"/>
              </w:tabs>
              <w:rPr>
                <w:rFonts w:cs="Arial"/>
              </w:rPr>
            </w:pPr>
          </w:p>
        </w:tc>
        <w:tc>
          <w:tcPr>
            <w:tcW w:w="282" w:type="dxa"/>
          </w:tcPr>
          <w:p w14:paraId="4DC4EBD3" w14:textId="77777777" w:rsidR="007F5580" w:rsidRPr="0004025D" w:rsidRDefault="007F5580" w:rsidP="000F0735">
            <w:pPr>
              <w:pStyle w:val="Labor-Text"/>
              <w:tabs>
                <w:tab w:val="left" w:pos="709"/>
              </w:tabs>
              <w:rPr>
                <w:rFonts w:cs="Arial"/>
              </w:rPr>
            </w:pPr>
          </w:p>
        </w:tc>
        <w:tc>
          <w:tcPr>
            <w:tcW w:w="282" w:type="dxa"/>
          </w:tcPr>
          <w:p w14:paraId="1697DFE3" w14:textId="77777777" w:rsidR="007F5580" w:rsidRPr="0004025D" w:rsidRDefault="007F5580" w:rsidP="000F0735">
            <w:pPr>
              <w:pStyle w:val="Labor-Text"/>
              <w:tabs>
                <w:tab w:val="left" w:pos="709"/>
              </w:tabs>
              <w:rPr>
                <w:rFonts w:cs="Arial"/>
              </w:rPr>
            </w:pPr>
          </w:p>
        </w:tc>
        <w:tc>
          <w:tcPr>
            <w:tcW w:w="282" w:type="dxa"/>
          </w:tcPr>
          <w:p w14:paraId="5B74BFF6" w14:textId="77777777" w:rsidR="007F5580" w:rsidRPr="0004025D" w:rsidRDefault="007F5580" w:rsidP="000F0735">
            <w:pPr>
              <w:pStyle w:val="Labor-Text"/>
              <w:tabs>
                <w:tab w:val="left" w:pos="709"/>
              </w:tabs>
              <w:rPr>
                <w:rFonts w:cs="Arial"/>
              </w:rPr>
            </w:pPr>
          </w:p>
        </w:tc>
        <w:tc>
          <w:tcPr>
            <w:tcW w:w="282" w:type="dxa"/>
          </w:tcPr>
          <w:p w14:paraId="28F5188F" w14:textId="77777777" w:rsidR="007F5580" w:rsidRPr="0004025D" w:rsidRDefault="007F5580" w:rsidP="000F0735">
            <w:pPr>
              <w:pStyle w:val="Labor-Text"/>
              <w:tabs>
                <w:tab w:val="left" w:pos="709"/>
              </w:tabs>
              <w:rPr>
                <w:rFonts w:cs="Arial"/>
              </w:rPr>
            </w:pPr>
          </w:p>
        </w:tc>
        <w:tc>
          <w:tcPr>
            <w:tcW w:w="282" w:type="dxa"/>
          </w:tcPr>
          <w:p w14:paraId="5DBBF7C5" w14:textId="77777777" w:rsidR="007F5580" w:rsidRPr="0004025D" w:rsidRDefault="007F5580" w:rsidP="000F0735">
            <w:pPr>
              <w:pStyle w:val="Labor-Text"/>
              <w:tabs>
                <w:tab w:val="left" w:pos="709"/>
              </w:tabs>
              <w:rPr>
                <w:rFonts w:cs="Arial"/>
              </w:rPr>
            </w:pPr>
          </w:p>
        </w:tc>
        <w:tc>
          <w:tcPr>
            <w:tcW w:w="282" w:type="dxa"/>
          </w:tcPr>
          <w:p w14:paraId="0F1D27E5" w14:textId="77777777" w:rsidR="007F5580" w:rsidRPr="0004025D" w:rsidRDefault="007F5580" w:rsidP="000F0735">
            <w:pPr>
              <w:pStyle w:val="Labor-Text"/>
              <w:tabs>
                <w:tab w:val="left" w:pos="709"/>
              </w:tabs>
              <w:rPr>
                <w:rFonts w:cs="Arial"/>
              </w:rPr>
            </w:pPr>
          </w:p>
        </w:tc>
        <w:tc>
          <w:tcPr>
            <w:tcW w:w="282" w:type="dxa"/>
          </w:tcPr>
          <w:p w14:paraId="6C90422C" w14:textId="77777777" w:rsidR="007F5580" w:rsidRPr="0004025D" w:rsidRDefault="007F5580" w:rsidP="000F0735">
            <w:pPr>
              <w:pStyle w:val="Labor-Text"/>
              <w:tabs>
                <w:tab w:val="left" w:pos="709"/>
              </w:tabs>
              <w:rPr>
                <w:rFonts w:cs="Arial"/>
              </w:rPr>
            </w:pPr>
          </w:p>
        </w:tc>
        <w:tc>
          <w:tcPr>
            <w:tcW w:w="282" w:type="dxa"/>
          </w:tcPr>
          <w:p w14:paraId="754784D9" w14:textId="77777777" w:rsidR="007F5580" w:rsidRPr="0004025D" w:rsidRDefault="007F5580" w:rsidP="000F0735">
            <w:pPr>
              <w:pStyle w:val="Labor-Text"/>
              <w:tabs>
                <w:tab w:val="left" w:pos="709"/>
              </w:tabs>
              <w:rPr>
                <w:rFonts w:cs="Arial"/>
              </w:rPr>
            </w:pPr>
          </w:p>
        </w:tc>
        <w:tc>
          <w:tcPr>
            <w:tcW w:w="282" w:type="dxa"/>
          </w:tcPr>
          <w:p w14:paraId="53C06434" w14:textId="77777777" w:rsidR="007F5580" w:rsidRPr="0004025D" w:rsidRDefault="007F5580" w:rsidP="000F0735">
            <w:pPr>
              <w:pStyle w:val="Labor-Text"/>
              <w:tabs>
                <w:tab w:val="left" w:pos="709"/>
              </w:tabs>
              <w:rPr>
                <w:rFonts w:cs="Arial"/>
              </w:rPr>
            </w:pPr>
          </w:p>
        </w:tc>
        <w:tc>
          <w:tcPr>
            <w:tcW w:w="282" w:type="dxa"/>
          </w:tcPr>
          <w:p w14:paraId="16D103F9" w14:textId="77777777" w:rsidR="007F5580" w:rsidRPr="0004025D" w:rsidRDefault="007F5580" w:rsidP="000F0735">
            <w:pPr>
              <w:pStyle w:val="Labor-Text"/>
              <w:tabs>
                <w:tab w:val="left" w:pos="709"/>
              </w:tabs>
              <w:rPr>
                <w:rFonts w:cs="Arial"/>
              </w:rPr>
            </w:pPr>
          </w:p>
        </w:tc>
        <w:tc>
          <w:tcPr>
            <w:tcW w:w="282" w:type="dxa"/>
          </w:tcPr>
          <w:p w14:paraId="6B921C34" w14:textId="77777777" w:rsidR="007F5580" w:rsidRPr="0004025D" w:rsidRDefault="007F5580" w:rsidP="000F0735">
            <w:pPr>
              <w:pStyle w:val="Labor-Text"/>
              <w:tabs>
                <w:tab w:val="left" w:pos="709"/>
              </w:tabs>
              <w:rPr>
                <w:rFonts w:cs="Arial"/>
              </w:rPr>
            </w:pPr>
          </w:p>
        </w:tc>
        <w:tc>
          <w:tcPr>
            <w:tcW w:w="282" w:type="dxa"/>
          </w:tcPr>
          <w:p w14:paraId="5F50F24C" w14:textId="77777777" w:rsidR="007F5580" w:rsidRPr="0004025D" w:rsidRDefault="007F5580" w:rsidP="000F0735">
            <w:pPr>
              <w:pStyle w:val="Labor-Text"/>
              <w:tabs>
                <w:tab w:val="left" w:pos="709"/>
              </w:tabs>
              <w:rPr>
                <w:rFonts w:cs="Arial"/>
              </w:rPr>
            </w:pPr>
          </w:p>
        </w:tc>
        <w:tc>
          <w:tcPr>
            <w:tcW w:w="282" w:type="dxa"/>
          </w:tcPr>
          <w:p w14:paraId="3F6C2DBE" w14:textId="77777777" w:rsidR="007F5580" w:rsidRPr="0004025D" w:rsidRDefault="007F5580" w:rsidP="000F0735">
            <w:pPr>
              <w:pStyle w:val="Labor-Text"/>
              <w:tabs>
                <w:tab w:val="left" w:pos="709"/>
              </w:tabs>
              <w:rPr>
                <w:rFonts w:cs="Arial"/>
              </w:rPr>
            </w:pPr>
          </w:p>
        </w:tc>
        <w:tc>
          <w:tcPr>
            <w:tcW w:w="282" w:type="dxa"/>
          </w:tcPr>
          <w:p w14:paraId="3423AD96" w14:textId="77777777" w:rsidR="007F5580" w:rsidRPr="0004025D" w:rsidRDefault="007F5580" w:rsidP="000F0735">
            <w:pPr>
              <w:pStyle w:val="Labor-Text"/>
              <w:tabs>
                <w:tab w:val="left" w:pos="709"/>
              </w:tabs>
              <w:rPr>
                <w:rFonts w:cs="Arial"/>
              </w:rPr>
            </w:pPr>
          </w:p>
        </w:tc>
        <w:tc>
          <w:tcPr>
            <w:tcW w:w="281" w:type="dxa"/>
          </w:tcPr>
          <w:p w14:paraId="57C72BFB" w14:textId="77777777" w:rsidR="007F5580" w:rsidRPr="0004025D" w:rsidRDefault="007F5580" w:rsidP="000F0735">
            <w:pPr>
              <w:pStyle w:val="Labor-Text"/>
              <w:tabs>
                <w:tab w:val="left" w:pos="709"/>
              </w:tabs>
              <w:rPr>
                <w:rFonts w:cs="Arial"/>
              </w:rPr>
            </w:pPr>
          </w:p>
        </w:tc>
        <w:tc>
          <w:tcPr>
            <w:tcW w:w="281" w:type="dxa"/>
          </w:tcPr>
          <w:p w14:paraId="0EEF29E2" w14:textId="77777777" w:rsidR="007F5580" w:rsidRPr="0004025D" w:rsidRDefault="007F5580" w:rsidP="000F0735">
            <w:pPr>
              <w:pStyle w:val="Labor-Text"/>
              <w:tabs>
                <w:tab w:val="left" w:pos="709"/>
              </w:tabs>
              <w:rPr>
                <w:rFonts w:cs="Arial"/>
              </w:rPr>
            </w:pPr>
          </w:p>
        </w:tc>
        <w:tc>
          <w:tcPr>
            <w:tcW w:w="281" w:type="dxa"/>
          </w:tcPr>
          <w:p w14:paraId="08267395" w14:textId="77777777" w:rsidR="007F5580" w:rsidRPr="0004025D" w:rsidRDefault="007F5580" w:rsidP="000F0735">
            <w:pPr>
              <w:pStyle w:val="Labor-Text"/>
              <w:tabs>
                <w:tab w:val="left" w:pos="709"/>
              </w:tabs>
              <w:rPr>
                <w:rFonts w:cs="Arial"/>
              </w:rPr>
            </w:pPr>
          </w:p>
        </w:tc>
        <w:tc>
          <w:tcPr>
            <w:tcW w:w="281" w:type="dxa"/>
          </w:tcPr>
          <w:p w14:paraId="462CE29C" w14:textId="77777777" w:rsidR="007F5580" w:rsidRPr="0004025D" w:rsidRDefault="007F5580" w:rsidP="000F0735">
            <w:pPr>
              <w:pStyle w:val="Labor-Text"/>
              <w:tabs>
                <w:tab w:val="left" w:pos="709"/>
              </w:tabs>
              <w:rPr>
                <w:rFonts w:cs="Arial"/>
              </w:rPr>
            </w:pPr>
          </w:p>
        </w:tc>
        <w:tc>
          <w:tcPr>
            <w:tcW w:w="281" w:type="dxa"/>
          </w:tcPr>
          <w:p w14:paraId="42FE5F73" w14:textId="77777777" w:rsidR="007F5580" w:rsidRPr="0004025D" w:rsidRDefault="007F5580" w:rsidP="000F0735">
            <w:pPr>
              <w:pStyle w:val="Labor-Text"/>
              <w:tabs>
                <w:tab w:val="left" w:pos="709"/>
              </w:tabs>
              <w:rPr>
                <w:rFonts w:cs="Arial"/>
              </w:rPr>
            </w:pPr>
          </w:p>
        </w:tc>
        <w:tc>
          <w:tcPr>
            <w:tcW w:w="281" w:type="dxa"/>
          </w:tcPr>
          <w:p w14:paraId="33A0A462" w14:textId="77777777" w:rsidR="007F5580" w:rsidRPr="0004025D" w:rsidRDefault="007F5580" w:rsidP="000F0735">
            <w:pPr>
              <w:pStyle w:val="Labor-Text"/>
              <w:tabs>
                <w:tab w:val="left" w:pos="709"/>
              </w:tabs>
              <w:rPr>
                <w:rFonts w:cs="Arial"/>
              </w:rPr>
            </w:pPr>
          </w:p>
        </w:tc>
        <w:tc>
          <w:tcPr>
            <w:tcW w:w="281" w:type="dxa"/>
          </w:tcPr>
          <w:p w14:paraId="34CF02C4" w14:textId="77777777" w:rsidR="007F5580" w:rsidRPr="0004025D" w:rsidRDefault="007F5580" w:rsidP="000F0735">
            <w:pPr>
              <w:pStyle w:val="Labor-Text"/>
              <w:tabs>
                <w:tab w:val="left" w:pos="709"/>
              </w:tabs>
              <w:rPr>
                <w:rFonts w:cs="Arial"/>
              </w:rPr>
            </w:pPr>
          </w:p>
        </w:tc>
        <w:tc>
          <w:tcPr>
            <w:tcW w:w="281" w:type="dxa"/>
          </w:tcPr>
          <w:p w14:paraId="04A9F7C4" w14:textId="77777777" w:rsidR="007F5580" w:rsidRPr="0004025D" w:rsidRDefault="007F5580" w:rsidP="000F0735">
            <w:pPr>
              <w:pStyle w:val="Labor-Text"/>
              <w:tabs>
                <w:tab w:val="left" w:pos="709"/>
              </w:tabs>
              <w:rPr>
                <w:rFonts w:cs="Arial"/>
              </w:rPr>
            </w:pPr>
          </w:p>
        </w:tc>
        <w:tc>
          <w:tcPr>
            <w:tcW w:w="281" w:type="dxa"/>
          </w:tcPr>
          <w:p w14:paraId="0792D686" w14:textId="77777777" w:rsidR="007F5580" w:rsidRPr="0004025D" w:rsidRDefault="007F5580" w:rsidP="000F0735">
            <w:pPr>
              <w:pStyle w:val="Labor-Text"/>
              <w:tabs>
                <w:tab w:val="left" w:pos="709"/>
              </w:tabs>
              <w:rPr>
                <w:rFonts w:cs="Arial"/>
              </w:rPr>
            </w:pPr>
          </w:p>
        </w:tc>
        <w:tc>
          <w:tcPr>
            <w:tcW w:w="281" w:type="dxa"/>
          </w:tcPr>
          <w:p w14:paraId="273C8EA0" w14:textId="77777777" w:rsidR="007F5580" w:rsidRPr="0004025D" w:rsidRDefault="007F5580" w:rsidP="000F0735">
            <w:pPr>
              <w:pStyle w:val="Labor-Text"/>
              <w:tabs>
                <w:tab w:val="left" w:pos="709"/>
              </w:tabs>
              <w:rPr>
                <w:rFonts w:cs="Arial"/>
              </w:rPr>
            </w:pPr>
          </w:p>
        </w:tc>
        <w:tc>
          <w:tcPr>
            <w:tcW w:w="281" w:type="dxa"/>
          </w:tcPr>
          <w:p w14:paraId="59384F97" w14:textId="77777777" w:rsidR="007F5580" w:rsidRPr="0004025D" w:rsidRDefault="007F5580" w:rsidP="000F0735">
            <w:pPr>
              <w:pStyle w:val="Labor-Text"/>
              <w:tabs>
                <w:tab w:val="left" w:pos="709"/>
              </w:tabs>
              <w:rPr>
                <w:rFonts w:cs="Arial"/>
              </w:rPr>
            </w:pPr>
          </w:p>
        </w:tc>
        <w:tc>
          <w:tcPr>
            <w:tcW w:w="281" w:type="dxa"/>
          </w:tcPr>
          <w:p w14:paraId="605227EC" w14:textId="77777777" w:rsidR="007F5580" w:rsidRPr="0004025D" w:rsidRDefault="007F5580" w:rsidP="000F0735">
            <w:pPr>
              <w:pStyle w:val="Labor-Text"/>
              <w:tabs>
                <w:tab w:val="left" w:pos="709"/>
              </w:tabs>
              <w:rPr>
                <w:rFonts w:cs="Arial"/>
              </w:rPr>
            </w:pPr>
          </w:p>
        </w:tc>
        <w:tc>
          <w:tcPr>
            <w:tcW w:w="281" w:type="dxa"/>
          </w:tcPr>
          <w:p w14:paraId="4AD2814B" w14:textId="77777777" w:rsidR="007F5580" w:rsidRPr="0004025D" w:rsidRDefault="007F5580" w:rsidP="000F0735">
            <w:pPr>
              <w:pStyle w:val="Labor-Text"/>
              <w:tabs>
                <w:tab w:val="left" w:pos="709"/>
              </w:tabs>
              <w:rPr>
                <w:rFonts w:cs="Arial"/>
              </w:rPr>
            </w:pPr>
          </w:p>
        </w:tc>
        <w:tc>
          <w:tcPr>
            <w:tcW w:w="281" w:type="dxa"/>
          </w:tcPr>
          <w:p w14:paraId="08B6FE0E" w14:textId="77777777" w:rsidR="007F5580" w:rsidRPr="0004025D" w:rsidRDefault="007F5580" w:rsidP="000F0735">
            <w:pPr>
              <w:pStyle w:val="Labor-Text"/>
              <w:tabs>
                <w:tab w:val="left" w:pos="709"/>
              </w:tabs>
              <w:rPr>
                <w:rFonts w:cs="Arial"/>
              </w:rPr>
            </w:pPr>
          </w:p>
        </w:tc>
        <w:tc>
          <w:tcPr>
            <w:tcW w:w="281" w:type="dxa"/>
          </w:tcPr>
          <w:p w14:paraId="6F3D1076" w14:textId="77777777" w:rsidR="007F5580" w:rsidRPr="0004025D" w:rsidRDefault="007F5580" w:rsidP="000F0735">
            <w:pPr>
              <w:pStyle w:val="Labor-Text"/>
              <w:tabs>
                <w:tab w:val="left" w:pos="709"/>
              </w:tabs>
              <w:rPr>
                <w:rFonts w:cs="Arial"/>
              </w:rPr>
            </w:pPr>
          </w:p>
        </w:tc>
        <w:tc>
          <w:tcPr>
            <w:tcW w:w="281" w:type="dxa"/>
          </w:tcPr>
          <w:p w14:paraId="14AD739C" w14:textId="77777777" w:rsidR="007F5580" w:rsidRPr="0004025D" w:rsidRDefault="007F5580" w:rsidP="000F0735">
            <w:pPr>
              <w:pStyle w:val="Labor-Text"/>
              <w:tabs>
                <w:tab w:val="left" w:pos="709"/>
              </w:tabs>
              <w:rPr>
                <w:rFonts w:cs="Arial"/>
              </w:rPr>
            </w:pPr>
          </w:p>
        </w:tc>
        <w:tc>
          <w:tcPr>
            <w:tcW w:w="281" w:type="dxa"/>
          </w:tcPr>
          <w:p w14:paraId="5D38DB25" w14:textId="77777777" w:rsidR="007F5580" w:rsidRPr="0004025D" w:rsidRDefault="007F5580" w:rsidP="000F0735">
            <w:pPr>
              <w:pStyle w:val="Labor-Text"/>
              <w:tabs>
                <w:tab w:val="left" w:pos="709"/>
              </w:tabs>
              <w:rPr>
                <w:rFonts w:cs="Arial"/>
              </w:rPr>
            </w:pPr>
          </w:p>
        </w:tc>
        <w:tc>
          <w:tcPr>
            <w:tcW w:w="281" w:type="dxa"/>
          </w:tcPr>
          <w:p w14:paraId="693C1279" w14:textId="77777777" w:rsidR="007F5580" w:rsidRPr="0004025D" w:rsidRDefault="007F5580" w:rsidP="000F0735">
            <w:pPr>
              <w:pStyle w:val="Labor-Text"/>
              <w:tabs>
                <w:tab w:val="left" w:pos="709"/>
              </w:tabs>
              <w:rPr>
                <w:rFonts w:cs="Arial"/>
              </w:rPr>
            </w:pPr>
          </w:p>
        </w:tc>
      </w:tr>
      <w:tr w:rsidR="007F5580" w:rsidRPr="0004025D" w14:paraId="56430968" w14:textId="77777777" w:rsidTr="000F0735">
        <w:trPr>
          <w:trHeight w:val="283"/>
        </w:trPr>
        <w:tc>
          <w:tcPr>
            <w:tcW w:w="282" w:type="dxa"/>
          </w:tcPr>
          <w:p w14:paraId="7BD13357" w14:textId="77777777" w:rsidR="007F5580" w:rsidRPr="0004025D" w:rsidRDefault="007F5580" w:rsidP="000F0735">
            <w:pPr>
              <w:pStyle w:val="Labor-Text"/>
              <w:tabs>
                <w:tab w:val="left" w:pos="709"/>
              </w:tabs>
              <w:rPr>
                <w:rFonts w:cs="Arial"/>
              </w:rPr>
            </w:pPr>
          </w:p>
        </w:tc>
        <w:tc>
          <w:tcPr>
            <w:tcW w:w="282" w:type="dxa"/>
          </w:tcPr>
          <w:p w14:paraId="23AB82B9" w14:textId="77777777" w:rsidR="007F5580" w:rsidRPr="0004025D" w:rsidRDefault="007F5580" w:rsidP="000F0735">
            <w:pPr>
              <w:pStyle w:val="Labor-Text"/>
              <w:tabs>
                <w:tab w:val="left" w:pos="709"/>
              </w:tabs>
              <w:rPr>
                <w:rFonts w:cs="Arial"/>
              </w:rPr>
            </w:pPr>
          </w:p>
        </w:tc>
        <w:tc>
          <w:tcPr>
            <w:tcW w:w="282" w:type="dxa"/>
          </w:tcPr>
          <w:p w14:paraId="05C2BF43" w14:textId="77777777" w:rsidR="007F5580" w:rsidRPr="0004025D" w:rsidRDefault="007F5580" w:rsidP="000F0735">
            <w:pPr>
              <w:pStyle w:val="Labor-Text"/>
              <w:tabs>
                <w:tab w:val="left" w:pos="709"/>
              </w:tabs>
              <w:rPr>
                <w:rFonts w:cs="Arial"/>
              </w:rPr>
            </w:pPr>
          </w:p>
        </w:tc>
        <w:tc>
          <w:tcPr>
            <w:tcW w:w="282" w:type="dxa"/>
          </w:tcPr>
          <w:p w14:paraId="1B302ED4" w14:textId="77777777" w:rsidR="007F5580" w:rsidRPr="0004025D" w:rsidRDefault="007F5580" w:rsidP="000F0735">
            <w:pPr>
              <w:pStyle w:val="Labor-Text"/>
              <w:tabs>
                <w:tab w:val="left" w:pos="709"/>
              </w:tabs>
              <w:rPr>
                <w:rFonts w:cs="Arial"/>
              </w:rPr>
            </w:pPr>
          </w:p>
        </w:tc>
        <w:tc>
          <w:tcPr>
            <w:tcW w:w="282" w:type="dxa"/>
          </w:tcPr>
          <w:p w14:paraId="22814B6A" w14:textId="77777777" w:rsidR="007F5580" w:rsidRPr="0004025D" w:rsidRDefault="007F5580" w:rsidP="000F0735">
            <w:pPr>
              <w:pStyle w:val="Labor-Text"/>
              <w:tabs>
                <w:tab w:val="left" w:pos="709"/>
              </w:tabs>
              <w:rPr>
                <w:rFonts w:cs="Arial"/>
              </w:rPr>
            </w:pPr>
          </w:p>
        </w:tc>
        <w:tc>
          <w:tcPr>
            <w:tcW w:w="282" w:type="dxa"/>
          </w:tcPr>
          <w:p w14:paraId="5536F786" w14:textId="77777777" w:rsidR="007F5580" w:rsidRPr="0004025D" w:rsidRDefault="007F5580" w:rsidP="000F0735">
            <w:pPr>
              <w:pStyle w:val="Labor-Text"/>
              <w:tabs>
                <w:tab w:val="left" w:pos="709"/>
              </w:tabs>
              <w:rPr>
                <w:rFonts w:cs="Arial"/>
              </w:rPr>
            </w:pPr>
          </w:p>
        </w:tc>
        <w:tc>
          <w:tcPr>
            <w:tcW w:w="282" w:type="dxa"/>
          </w:tcPr>
          <w:p w14:paraId="38C2BD9A" w14:textId="77777777" w:rsidR="007F5580" w:rsidRPr="0004025D" w:rsidRDefault="007F5580" w:rsidP="000F0735">
            <w:pPr>
              <w:pStyle w:val="Labor-Text"/>
              <w:tabs>
                <w:tab w:val="left" w:pos="709"/>
              </w:tabs>
              <w:rPr>
                <w:rFonts w:cs="Arial"/>
              </w:rPr>
            </w:pPr>
          </w:p>
        </w:tc>
        <w:tc>
          <w:tcPr>
            <w:tcW w:w="282" w:type="dxa"/>
          </w:tcPr>
          <w:p w14:paraId="21F08255" w14:textId="77777777" w:rsidR="007F5580" w:rsidRPr="0004025D" w:rsidRDefault="007F5580" w:rsidP="000F0735">
            <w:pPr>
              <w:pStyle w:val="Labor-Text"/>
              <w:tabs>
                <w:tab w:val="left" w:pos="709"/>
              </w:tabs>
              <w:rPr>
                <w:rFonts w:cs="Arial"/>
              </w:rPr>
            </w:pPr>
          </w:p>
        </w:tc>
        <w:tc>
          <w:tcPr>
            <w:tcW w:w="282" w:type="dxa"/>
          </w:tcPr>
          <w:p w14:paraId="22C4B200" w14:textId="77777777" w:rsidR="007F5580" w:rsidRPr="0004025D" w:rsidRDefault="007F5580" w:rsidP="000F0735">
            <w:pPr>
              <w:pStyle w:val="Labor-Text"/>
              <w:tabs>
                <w:tab w:val="left" w:pos="709"/>
              </w:tabs>
              <w:rPr>
                <w:rFonts w:cs="Arial"/>
              </w:rPr>
            </w:pPr>
          </w:p>
        </w:tc>
        <w:tc>
          <w:tcPr>
            <w:tcW w:w="282" w:type="dxa"/>
          </w:tcPr>
          <w:p w14:paraId="6EED6989" w14:textId="77777777" w:rsidR="007F5580" w:rsidRPr="0004025D" w:rsidRDefault="007F5580" w:rsidP="000F0735">
            <w:pPr>
              <w:pStyle w:val="Labor-Text"/>
              <w:tabs>
                <w:tab w:val="left" w:pos="709"/>
              </w:tabs>
              <w:rPr>
                <w:rFonts w:cs="Arial"/>
              </w:rPr>
            </w:pPr>
          </w:p>
        </w:tc>
        <w:tc>
          <w:tcPr>
            <w:tcW w:w="282" w:type="dxa"/>
          </w:tcPr>
          <w:p w14:paraId="24F6AE2C" w14:textId="77777777" w:rsidR="007F5580" w:rsidRPr="0004025D" w:rsidRDefault="007F5580" w:rsidP="000F0735">
            <w:pPr>
              <w:pStyle w:val="Labor-Text"/>
              <w:tabs>
                <w:tab w:val="left" w:pos="709"/>
              </w:tabs>
              <w:rPr>
                <w:rFonts w:cs="Arial"/>
              </w:rPr>
            </w:pPr>
          </w:p>
        </w:tc>
        <w:tc>
          <w:tcPr>
            <w:tcW w:w="282" w:type="dxa"/>
          </w:tcPr>
          <w:p w14:paraId="26849C23" w14:textId="77777777" w:rsidR="007F5580" w:rsidRPr="0004025D" w:rsidRDefault="007F5580" w:rsidP="000F0735">
            <w:pPr>
              <w:pStyle w:val="Labor-Text"/>
              <w:tabs>
                <w:tab w:val="left" w:pos="709"/>
              </w:tabs>
              <w:rPr>
                <w:rFonts w:cs="Arial"/>
              </w:rPr>
            </w:pPr>
          </w:p>
        </w:tc>
        <w:tc>
          <w:tcPr>
            <w:tcW w:w="282" w:type="dxa"/>
          </w:tcPr>
          <w:p w14:paraId="4866AF80" w14:textId="77777777" w:rsidR="007F5580" w:rsidRPr="0004025D" w:rsidRDefault="007F5580" w:rsidP="000F0735">
            <w:pPr>
              <w:pStyle w:val="Labor-Text"/>
              <w:tabs>
                <w:tab w:val="left" w:pos="709"/>
              </w:tabs>
              <w:rPr>
                <w:rFonts w:cs="Arial"/>
              </w:rPr>
            </w:pPr>
          </w:p>
        </w:tc>
        <w:tc>
          <w:tcPr>
            <w:tcW w:w="282" w:type="dxa"/>
          </w:tcPr>
          <w:p w14:paraId="2667919A" w14:textId="77777777" w:rsidR="007F5580" w:rsidRPr="0004025D" w:rsidRDefault="007F5580" w:rsidP="000F0735">
            <w:pPr>
              <w:pStyle w:val="Labor-Text"/>
              <w:tabs>
                <w:tab w:val="left" w:pos="709"/>
              </w:tabs>
              <w:rPr>
                <w:rFonts w:cs="Arial"/>
              </w:rPr>
            </w:pPr>
          </w:p>
        </w:tc>
        <w:tc>
          <w:tcPr>
            <w:tcW w:w="282" w:type="dxa"/>
          </w:tcPr>
          <w:p w14:paraId="6E497B16" w14:textId="77777777" w:rsidR="007F5580" w:rsidRPr="0004025D" w:rsidRDefault="007F5580" w:rsidP="000F0735">
            <w:pPr>
              <w:pStyle w:val="Labor-Text"/>
              <w:tabs>
                <w:tab w:val="left" w:pos="709"/>
              </w:tabs>
              <w:rPr>
                <w:rFonts w:cs="Arial"/>
              </w:rPr>
            </w:pPr>
          </w:p>
        </w:tc>
        <w:tc>
          <w:tcPr>
            <w:tcW w:w="281" w:type="dxa"/>
          </w:tcPr>
          <w:p w14:paraId="1403F966" w14:textId="77777777" w:rsidR="007F5580" w:rsidRPr="0004025D" w:rsidRDefault="007F5580" w:rsidP="000F0735">
            <w:pPr>
              <w:pStyle w:val="Labor-Text"/>
              <w:tabs>
                <w:tab w:val="left" w:pos="709"/>
              </w:tabs>
              <w:rPr>
                <w:rFonts w:cs="Arial"/>
              </w:rPr>
            </w:pPr>
          </w:p>
        </w:tc>
        <w:tc>
          <w:tcPr>
            <w:tcW w:w="281" w:type="dxa"/>
          </w:tcPr>
          <w:p w14:paraId="77838203" w14:textId="77777777" w:rsidR="007F5580" w:rsidRPr="0004025D" w:rsidRDefault="007F5580" w:rsidP="000F0735">
            <w:pPr>
              <w:pStyle w:val="Labor-Text"/>
              <w:tabs>
                <w:tab w:val="left" w:pos="709"/>
              </w:tabs>
              <w:rPr>
                <w:rFonts w:cs="Arial"/>
              </w:rPr>
            </w:pPr>
          </w:p>
        </w:tc>
        <w:tc>
          <w:tcPr>
            <w:tcW w:w="281" w:type="dxa"/>
          </w:tcPr>
          <w:p w14:paraId="0B1FA3A1" w14:textId="77777777" w:rsidR="007F5580" w:rsidRPr="0004025D" w:rsidRDefault="007F5580" w:rsidP="000F0735">
            <w:pPr>
              <w:pStyle w:val="Labor-Text"/>
              <w:tabs>
                <w:tab w:val="left" w:pos="709"/>
              </w:tabs>
              <w:rPr>
                <w:rFonts w:cs="Arial"/>
              </w:rPr>
            </w:pPr>
          </w:p>
        </w:tc>
        <w:tc>
          <w:tcPr>
            <w:tcW w:w="281" w:type="dxa"/>
          </w:tcPr>
          <w:p w14:paraId="57D518C0" w14:textId="77777777" w:rsidR="007F5580" w:rsidRPr="0004025D" w:rsidRDefault="007F5580" w:rsidP="000F0735">
            <w:pPr>
              <w:pStyle w:val="Labor-Text"/>
              <w:tabs>
                <w:tab w:val="left" w:pos="709"/>
              </w:tabs>
              <w:rPr>
                <w:rFonts w:cs="Arial"/>
              </w:rPr>
            </w:pPr>
          </w:p>
        </w:tc>
        <w:tc>
          <w:tcPr>
            <w:tcW w:w="281" w:type="dxa"/>
          </w:tcPr>
          <w:p w14:paraId="25235F9C" w14:textId="77777777" w:rsidR="007F5580" w:rsidRPr="0004025D" w:rsidRDefault="007F5580" w:rsidP="000F0735">
            <w:pPr>
              <w:pStyle w:val="Labor-Text"/>
              <w:tabs>
                <w:tab w:val="left" w:pos="709"/>
              </w:tabs>
              <w:rPr>
                <w:rFonts w:cs="Arial"/>
              </w:rPr>
            </w:pPr>
          </w:p>
        </w:tc>
        <w:tc>
          <w:tcPr>
            <w:tcW w:w="281" w:type="dxa"/>
          </w:tcPr>
          <w:p w14:paraId="59179FB0" w14:textId="77777777" w:rsidR="007F5580" w:rsidRPr="0004025D" w:rsidRDefault="007F5580" w:rsidP="000F0735">
            <w:pPr>
              <w:pStyle w:val="Labor-Text"/>
              <w:tabs>
                <w:tab w:val="left" w:pos="709"/>
              </w:tabs>
              <w:rPr>
                <w:rFonts w:cs="Arial"/>
              </w:rPr>
            </w:pPr>
          </w:p>
        </w:tc>
        <w:tc>
          <w:tcPr>
            <w:tcW w:w="281" w:type="dxa"/>
          </w:tcPr>
          <w:p w14:paraId="7A560FBB" w14:textId="77777777" w:rsidR="007F5580" w:rsidRPr="0004025D" w:rsidRDefault="007F5580" w:rsidP="000F0735">
            <w:pPr>
              <w:pStyle w:val="Labor-Text"/>
              <w:tabs>
                <w:tab w:val="left" w:pos="709"/>
              </w:tabs>
              <w:rPr>
                <w:rFonts w:cs="Arial"/>
              </w:rPr>
            </w:pPr>
          </w:p>
        </w:tc>
        <w:tc>
          <w:tcPr>
            <w:tcW w:w="281" w:type="dxa"/>
          </w:tcPr>
          <w:p w14:paraId="52A66F3F" w14:textId="77777777" w:rsidR="007F5580" w:rsidRPr="0004025D" w:rsidRDefault="007F5580" w:rsidP="000F0735">
            <w:pPr>
              <w:pStyle w:val="Labor-Text"/>
              <w:tabs>
                <w:tab w:val="left" w:pos="709"/>
              </w:tabs>
              <w:rPr>
                <w:rFonts w:cs="Arial"/>
              </w:rPr>
            </w:pPr>
          </w:p>
        </w:tc>
        <w:tc>
          <w:tcPr>
            <w:tcW w:w="281" w:type="dxa"/>
          </w:tcPr>
          <w:p w14:paraId="56069688" w14:textId="77777777" w:rsidR="007F5580" w:rsidRPr="0004025D" w:rsidRDefault="007F5580" w:rsidP="000F0735">
            <w:pPr>
              <w:pStyle w:val="Labor-Text"/>
              <w:tabs>
                <w:tab w:val="left" w:pos="709"/>
              </w:tabs>
              <w:rPr>
                <w:rFonts w:cs="Arial"/>
              </w:rPr>
            </w:pPr>
          </w:p>
        </w:tc>
        <w:tc>
          <w:tcPr>
            <w:tcW w:w="281" w:type="dxa"/>
          </w:tcPr>
          <w:p w14:paraId="55C9C6A8" w14:textId="77777777" w:rsidR="007F5580" w:rsidRPr="0004025D" w:rsidRDefault="007F5580" w:rsidP="000F0735">
            <w:pPr>
              <w:pStyle w:val="Labor-Text"/>
              <w:tabs>
                <w:tab w:val="left" w:pos="709"/>
              </w:tabs>
              <w:rPr>
                <w:rFonts w:cs="Arial"/>
              </w:rPr>
            </w:pPr>
          </w:p>
        </w:tc>
        <w:tc>
          <w:tcPr>
            <w:tcW w:w="281" w:type="dxa"/>
          </w:tcPr>
          <w:p w14:paraId="38D70069" w14:textId="77777777" w:rsidR="007F5580" w:rsidRPr="0004025D" w:rsidRDefault="007F5580" w:rsidP="000F0735">
            <w:pPr>
              <w:pStyle w:val="Labor-Text"/>
              <w:tabs>
                <w:tab w:val="left" w:pos="709"/>
              </w:tabs>
              <w:rPr>
                <w:rFonts w:cs="Arial"/>
              </w:rPr>
            </w:pPr>
          </w:p>
        </w:tc>
        <w:tc>
          <w:tcPr>
            <w:tcW w:w="281" w:type="dxa"/>
          </w:tcPr>
          <w:p w14:paraId="2B378CC5" w14:textId="77777777" w:rsidR="007F5580" w:rsidRPr="0004025D" w:rsidRDefault="007F5580" w:rsidP="000F0735">
            <w:pPr>
              <w:pStyle w:val="Labor-Text"/>
              <w:tabs>
                <w:tab w:val="left" w:pos="709"/>
              </w:tabs>
              <w:rPr>
                <w:rFonts w:cs="Arial"/>
              </w:rPr>
            </w:pPr>
          </w:p>
        </w:tc>
        <w:tc>
          <w:tcPr>
            <w:tcW w:w="281" w:type="dxa"/>
          </w:tcPr>
          <w:p w14:paraId="0D202621" w14:textId="77777777" w:rsidR="007F5580" w:rsidRPr="0004025D" w:rsidRDefault="007F5580" w:rsidP="000F0735">
            <w:pPr>
              <w:pStyle w:val="Labor-Text"/>
              <w:tabs>
                <w:tab w:val="left" w:pos="709"/>
              </w:tabs>
              <w:rPr>
                <w:rFonts w:cs="Arial"/>
              </w:rPr>
            </w:pPr>
          </w:p>
        </w:tc>
        <w:tc>
          <w:tcPr>
            <w:tcW w:w="281" w:type="dxa"/>
          </w:tcPr>
          <w:p w14:paraId="25637B2F" w14:textId="77777777" w:rsidR="007F5580" w:rsidRPr="0004025D" w:rsidRDefault="007F5580" w:rsidP="000F0735">
            <w:pPr>
              <w:pStyle w:val="Labor-Text"/>
              <w:tabs>
                <w:tab w:val="left" w:pos="709"/>
              </w:tabs>
              <w:rPr>
                <w:rFonts w:cs="Arial"/>
              </w:rPr>
            </w:pPr>
          </w:p>
        </w:tc>
        <w:tc>
          <w:tcPr>
            <w:tcW w:w="281" w:type="dxa"/>
          </w:tcPr>
          <w:p w14:paraId="74798094" w14:textId="77777777" w:rsidR="007F5580" w:rsidRPr="0004025D" w:rsidRDefault="007F5580" w:rsidP="000F0735">
            <w:pPr>
              <w:pStyle w:val="Labor-Text"/>
              <w:tabs>
                <w:tab w:val="left" w:pos="709"/>
              </w:tabs>
              <w:rPr>
                <w:rFonts w:cs="Arial"/>
              </w:rPr>
            </w:pPr>
          </w:p>
        </w:tc>
        <w:tc>
          <w:tcPr>
            <w:tcW w:w="281" w:type="dxa"/>
          </w:tcPr>
          <w:p w14:paraId="7446AB0B" w14:textId="77777777" w:rsidR="007F5580" w:rsidRPr="0004025D" w:rsidRDefault="007F5580" w:rsidP="000F0735">
            <w:pPr>
              <w:pStyle w:val="Labor-Text"/>
              <w:tabs>
                <w:tab w:val="left" w:pos="709"/>
              </w:tabs>
              <w:rPr>
                <w:rFonts w:cs="Arial"/>
              </w:rPr>
            </w:pPr>
          </w:p>
        </w:tc>
        <w:tc>
          <w:tcPr>
            <w:tcW w:w="281" w:type="dxa"/>
          </w:tcPr>
          <w:p w14:paraId="561CB9CF" w14:textId="77777777" w:rsidR="007F5580" w:rsidRPr="0004025D" w:rsidRDefault="007F5580" w:rsidP="000F0735">
            <w:pPr>
              <w:pStyle w:val="Labor-Text"/>
              <w:tabs>
                <w:tab w:val="left" w:pos="709"/>
              </w:tabs>
              <w:rPr>
                <w:rFonts w:cs="Arial"/>
              </w:rPr>
            </w:pPr>
          </w:p>
        </w:tc>
        <w:tc>
          <w:tcPr>
            <w:tcW w:w="281" w:type="dxa"/>
          </w:tcPr>
          <w:p w14:paraId="27111AEF" w14:textId="77777777" w:rsidR="007F5580" w:rsidRPr="0004025D" w:rsidRDefault="007F5580" w:rsidP="000F0735">
            <w:pPr>
              <w:pStyle w:val="Labor-Text"/>
              <w:tabs>
                <w:tab w:val="left" w:pos="709"/>
              </w:tabs>
              <w:rPr>
                <w:rFonts w:cs="Arial"/>
              </w:rPr>
            </w:pPr>
          </w:p>
        </w:tc>
      </w:tr>
      <w:tr w:rsidR="007F5580" w:rsidRPr="0004025D" w14:paraId="2F71D6A1" w14:textId="77777777" w:rsidTr="000F0735">
        <w:trPr>
          <w:trHeight w:val="283"/>
        </w:trPr>
        <w:tc>
          <w:tcPr>
            <w:tcW w:w="282" w:type="dxa"/>
          </w:tcPr>
          <w:p w14:paraId="64CCB8AA" w14:textId="77777777" w:rsidR="007F5580" w:rsidRPr="0004025D" w:rsidRDefault="007F5580" w:rsidP="000F0735">
            <w:pPr>
              <w:pStyle w:val="Labor-Text"/>
              <w:tabs>
                <w:tab w:val="left" w:pos="709"/>
              </w:tabs>
              <w:rPr>
                <w:rFonts w:cs="Arial"/>
              </w:rPr>
            </w:pPr>
          </w:p>
        </w:tc>
        <w:tc>
          <w:tcPr>
            <w:tcW w:w="282" w:type="dxa"/>
          </w:tcPr>
          <w:p w14:paraId="1CD54274" w14:textId="77777777" w:rsidR="007F5580" w:rsidRPr="0004025D" w:rsidRDefault="007F5580" w:rsidP="000F0735">
            <w:pPr>
              <w:pStyle w:val="Labor-Text"/>
              <w:tabs>
                <w:tab w:val="left" w:pos="709"/>
              </w:tabs>
              <w:rPr>
                <w:rFonts w:cs="Arial"/>
              </w:rPr>
            </w:pPr>
          </w:p>
        </w:tc>
        <w:tc>
          <w:tcPr>
            <w:tcW w:w="282" w:type="dxa"/>
          </w:tcPr>
          <w:p w14:paraId="3C6316CF" w14:textId="77777777" w:rsidR="007F5580" w:rsidRPr="0004025D" w:rsidRDefault="007F5580" w:rsidP="000F0735">
            <w:pPr>
              <w:pStyle w:val="Labor-Text"/>
              <w:tabs>
                <w:tab w:val="left" w:pos="709"/>
              </w:tabs>
              <w:rPr>
                <w:rFonts w:cs="Arial"/>
              </w:rPr>
            </w:pPr>
          </w:p>
        </w:tc>
        <w:tc>
          <w:tcPr>
            <w:tcW w:w="282" w:type="dxa"/>
          </w:tcPr>
          <w:p w14:paraId="406EE5A8" w14:textId="77777777" w:rsidR="007F5580" w:rsidRPr="0004025D" w:rsidRDefault="007F5580" w:rsidP="000F0735">
            <w:pPr>
              <w:pStyle w:val="Labor-Text"/>
              <w:tabs>
                <w:tab w:val="left" w:pos="709"/>
              </w:tabs>
              <w:rPr>
                <w:rFonts w:cs="Arial"/>
              </w:rPr>
            </w:pPr>
          </w:p>
        </w:tc>
        <w:tc>
          <w:tcPr>
            <w:tcW w:w="282" w:type="dxa"/>
          </w:tcPr>
          <w:p w14:paraId="796D2B6E" w14:textId="77777777" w:rsidR="007F5580" w:rsidRPr="0004025D" w:rsidRDefault="007F5580" w:rsidP="000F0735">
            <w:pPr>
              <w:pStyle w:val="Labor-Text"/>
              <w:tabs>
                <w:tab w:val="left" w:pos="709"/>
              </w:tabs>
              <w:rPr>
                <w:rFonts w:cs="Arial"/>
              </w:rPr>
            </w:pPr>
          </w:p>
        </w:tc>
        <w:tc>
          <w:tcPr>
            <w:tcW w:w="282" w:type="dxa"/>
          </w:tcPr>
          <w:p w14:paraId="6C280D26" w14:textId="77777777" w:rsidR="007F5580" w:rsidRPr="0004025D" w:rsidRDefault="007F5580" w:rsidP="000F0735">
            <w:pPr>
              <w:pStyle w:val="Labor-Text"/>
              <w:tabs>
                <w:tab w:val="left" w:pos="709"/>
              </w:tabs>
              <w:rPr>
                <w:rFonts w:cs="Arial"/>
              </w:rPr>
            </w:pPr>
          </w:p>
        </w:tc>
        <w:tc>
          <w:tcPr>
            <w:tcW w:w="282" w:type="dxa"/>
          </w:tcPr>
          <w:p w14:paraId="578D641D" w14:textId="77777777" w:rsidR="007F5580" w:rsidRPr="0004025D" w:rsidRDefault="007F5580" w:rsidP="000F0735">
            <w:pPr>
              <w:pStyle w:val="Labor-Text"/>
              <w:tabs>
                <w:tab w:val="left" w:pos="709"/>
              </w:tabs>
              <w:rPr>
                <w:rFonts w:cs="Arial"/>
              </w:rPr>
            </w:pPr>
          </w:p>
        </w:tc>
        <w:tc>
          <w:tcPr>
            <w:tcW w:w="282" w:type="dxa"/>
          </w:tcPr>
          <w:p w14:paraId="6646895F" w14:textId="77777777" w:rsidR="007F5580" w:rsidRPr="0004025D" w:rsidRDefault="007F5580" w:rsidP="000F0735">
            <w:pPr>
              <w:pStyle w:val="Labor-Text"/>
              <w:tabs>
                <w:tab w:val="left" w:pos="709"/>
              </w:tabs>
              <w:rPr>
                <w:rFonts w:cs="Arial"/>
              </w:rPr>
            </w:pPr>
          </w:p>
        </w:tc>
        <w:tc>
          <w:tcPr>
            <w:tcW w:w="282" w:type="dxa"/>
          </w:tcPr>
          <w:p w14:paraId="3B10DD60" w14:textId="77777777" w:rsidR="007F5580" w:rsidRPr="0004025D" w:rsidRDefault="007F5580" w:rsidP="000F0735">
            <w:pPr>
              <w:pStyle w:val="Labor-Text"/>
              <w:tabs>
                <w:tab w:val="left" w:pos="709"/>
              </w:tabs>
              <w:rPr>
                <w:rFonts w:cs="Arial"/>
              </w:rPr>
            </w:pPr>
          </w:p>
        </w:tc>
        <w:tc>
          <w:tcPr>
            <w:tcW w:w="282" w:type="dxa"/>
          </w:tcPr>
          <w:p w14:paraId="110979E1" w14:textId="77777777" w:rsidR="007F5580" w:rsidRPr="0004025D" w:rsidRDefault="007F5580" w:rsidP="000F0735">
            <w:pPr>
              <w:pStyle w:val="Labor-Text"/>
              <w:tabs>
                <w:tab w:val="left" w:pos="709"/>
              </w:tabs>
              <w:rPr>
                <w:rFonts w:cs="Arial"/>
              </w:rPr>
            </w:pPr>
          </w:p>
        </w:tc>
        <w:tc>
          <w:tcPr>
            <w:tcW w:w="282" w:type="dxa"/>
          </w:tcPr>
          <w:p w14:paraId="33956396" w14:textId="77777777" w:rsidR="007F5580" w:rsidRPr="0004025D" w:rsidRDefault="007F5580" w:rsidP="000F0735">
            <w:pPr>
              <w:pStyle w:val="Labor-Text"/>
              <w:tabs>
                <w:tab w:val="left" w:pos="709"/>
              </w:tabs>
              <w:rPr>
                <w:rFonts w:cs="Arial"/>
              </w:rPr>
            </w:pPr>
          </w:p>
        </w:tc>
        <w:tc>
          <w:tcPr>
            <w:tcW w:w="282" w:type="dxa"/>
          </w:tcPr>
          <w:p w14:paraId="051A49D6" w14:textId="77777777" w:rsidR="007F5580" w:rsidRPr="0004025D" w:rsidRDefault="007F5580" w:rsidP="000F0735">
            <w:pPr>
              <w:pStyle w:val="Labor-Text"/>
              <w:tabs>
                <w:tab w:val="left" w:pos="709"/>
              </w:tabs>
              <w:rPr>
                <w:rFonts w:cs="Arial"/>
              </w:rPr>
            </w:pPr>
          </w:p>
        </w:tc>
        <w:tc>
          <w:tcPr>
            <w:tcW w:w="282" w:type="dxa"/>
          </w:tcPr>
          <w:p w14:paraId="5C8F5023" w14:textId="77777777" w:rsidR="007F5580" w:rsidRPr="0004025D" w:rsidRDefault="007F5580" w:rsidP="000F0735">
            <w:pPr>
              <w:pStyle w:val="Labor-Text"/>
              <w:tabs>
                <w:tab w:val="left" w:pos="709"/>
              </w:tabs>
              <w:rPr>
                <w:rFonts w:cs="Arial"/>
              </w:rPr>
            </w:pPr>
          </w:p>
        </w:tc>
        <w:tc>
          <w:tcPr>
            <w:tcW w:w="282" w:type="dxa"/>
          </w:tcPr>
          <w:p w14:paraId="01022DCE" w14:textId="77777777" w:rsidR="007F5580" w:rsidRPr="0004025D" w:rsidRDefault="007F5580" w:rsidP="000F0735">
            <w:pPr>
              <w:pStyle w:val="Labor-Text"/>
              <w:tabs>
                <w:tab w:val="left" w:pos="709"/>
              </w:tabs>
              <w:rPr>
                <w:rFonts w:cs="Arial"/>
              </w:rPr>
            </w:pPr>
          </w:p>
        </w:tc>
        <w:tc>
          <w:tcPr>
            <w:tcW w:w="282" w:type="dxa"/>
          </w:tcPr>
          <w:p w14:paraId="4BA3D834" w14:textId="77777777" w:rsidR="007F5580" w:rsidRPr="0004025D" w:rsidRDefault="007F5580" w:rsidP="000F0735">
            <w:pPr>
              <w:pStyle w:val="Labor-Text"/>
              <w:tabs>
                <w:tab w:val="left" w:pos="709"/>
              </w:tabs>
              <w:rPr>
                <w:rFonts w:cs="Arial"/>
              </w:rPr>
            </w:pPr>
          </w:p>
        </w:tc>
        <w:tc>
          <w:tcPr>
            <w:tcW w:w="281" w:type="dxa"/>
          </w:tcPr>
          <w:p w14:paraId="67AA2EB6" w14:textId="77777777" w:rsidR="007F5580" w:rsidRPr="0004025D" w:rsidRDefault="007F5580" w:rsidP="000F0735">
            <w:pPr>
              <w:pStyle w:val="Labor-Text"/>
              <w:tabs>
                <w:tab w:val="left" w:pos="709"/>
              </w:tabs>
              <w:rPr>
                <w:rFonts w:cs="Arial"/>
              </w:rPr>
            </w:pPr>
          </w:p>
        </w:tc>
        <w:tc>
          <w:tcPr>
            <w:tcW w:w="281" w:type="dxa"/>
          </w:tcPr>
          <w:p w14:paraId="06CEF009" w14:textId="77777777" w:rsidR="007F5580" w:rsidRPr="0004025D" w:rsidRDefault="007F5580" w:rsidP="000F0735">
            <w:pPr>
              <w:pStyle w:val="Labor-Text"/>
              <w:tabs>
                <w:tab w:val="left" w:pos="709"/>
              </w:tabs>
              <w:rPr>
                <w:rFonts w:cs="Arial"/>
              </w:rPr>
            </w:pPr>
          </w:p>
        </w:tc>
        <w:tc>
          <w:tcPr>
            <w:tcW w:w="281" w:type="dxa"/>
          </w:tcPr>
          <w:p w14:paraId="4BDB3CAC" w14:textId="77777777" w:rsidR="007F5580" w:rsidRPr="0004025D" w:rsidRDefault="007F5580" w:rsidP="000F0735">
            <w:pPr>
              <w:pStyle w:val="Labor-Text"/>
              <w:tabs>
                <w:tab w:val="left" w:pos="709"/>
              </w:tabs>
              <w:rPr>
                <w:rFonts w:cs="Arial"/>
              </w:rPr>
            </w:pPr>
          </w:p>
        </w:tc>
        <w:tc>
          <w:tcPr>
            <w:tcW w:w="281" w:type="dxa"/>
          </w:tcPr>
          <w:p w14:paraId="34B35D30" w14:textId="77777777" w:rsidR="007F5580" w:rsidRPr="0004025D" w:rsidRDefault="007F5580" w:rsidP="000F0735">
            <w:pPr>
              <w:pStyle w:val="Labor-Text"/>
              <w:tabs>
                <w:tab w:val="left" w:pos="709"/>
              </w:tabs>
              <w:rPr>
                <w:rFonts w:cs="Arial"/>
              </w:rPr>
            </w:pPr>
          </w:p>
        </w:tc>
        <w:tc>
          <w:tcPr>
            <w:tcW w:w="281" w:type="dxa"/>
          </w:tcPr>
          <w:p w14:paraId="600AD7F2" w14:textId="77777777" w:rsidR="007F5580" w:rsidRPr="0004025D" w:rsidRDefault="007F5580" w:rsidP="000F0735">
            <w:pPr>
              <w:pStyle w:val="Labor-Text"/>
              <w:tabs>
                <w:tab w:val="left" w:pos="709"/>
              </w:tabs>
              <w:rPr>
                <w:rFonts w:cs="Arial"/>
              </w:rPr>
            </w:pPr>
          </w:p>
        </w:tc>
        <w:tc>
          <w:tcPr>
            <w:tcW w:w="281" w:type="dxa"/>
          </w:tcPr>
          <w:p w14:paraId="1B0B5321" w14:textId="77777777" w:rsidR="007F5580" w:rsidRPr="0004025D" w:rsidRDefault="007F5580" w:rsidP="000F0735">
            <w:pPr>
              <w:pStyle w:val="Labor-Text"/>
              <w:tabs>
                <w:tab w:val="left" w:pos="709"/>
              </w:tabs>
              <w:rPr>
                <w:rFonts w:cs="Arial"/>
              </w:rPr>
            </w:pPr>
          </w:p>
        </w:tc>
        <w:tc>
          <w:tcPr>
            <w:tcW w:w="281" w:type="dxa"/>
          </w:tcPr>
          <w:p w14:paraId="1C80E844" w14:textId="77777777" w:rsidR="007F5580" w:rsidRPr="0004025D" w:rsidRDefault="007F5580" w:rsidP="000F0735">
            <w:pPr>
              <w:pStyle w:val="Labor-Text"/>
              <w:tabs>
                <w:tab w:val="left" w:pos="709"/>
              </w:tabs>
              <w:rPr>
                <w:rFonts w:cs="Arial"/>
              </w:rPr>
            </w:pPr>
          </w:p>
        </w:tc>
        <w:tc>
          <w:tcPr>
            <w:tcW w:w="281" w:type="dxa"/>
          </w:tcPr>
          <w:p w14:paraId="185B32ED" w14:textId="77777777" w:rsidR="007F5580" w:rsidRPr="0004025D" w:rsidRDefault="007F5580" w:rsidP="000F0735">
            <w:pPr>
              <w:pStyle w:val="Labor-Text"/>
              <w:tabs>
                <w:tab w:val="left" w:pos="709"/>
              </w:tabs>
              <w:rPr>
                <w:rFonts w:cs="Arial"/>
              </w:rPr>
            </w:pPr>
          </w:p>
        </w:tc>
        <w:tc>
          <w:tcPr>
            <w:tcW w:w="281" w:type="dxa"/>
          </w:tcPr>
          <w:p w14:paraId="7DBD66BD" w14:textId="77777777" w:rsidR="007F5580" w:rsidRPr="0004025D" w:rsidRDefault="007F5580" w:rsidP="000F0735">
            <w:pPr>
              <w:pStyle w:val="Labor-Text"/>
              <w:tabs>
                <w:tab w:val="left" w:pos="709"/>
              </w:tabs>
              <w:rPr>
                <w:rFonts w:cs="Arial"/>
              </w:rPr>
            </w:pPr>
          </w:p>
        </w:tc>
        <w:tc>
          <w:tcPr>
            <w:tcW w:w="281" w:type="dxa"/>
          </w:tcPr>
          <w:p w14:paraId="661B6D26" w14:textId="77777777" w:rsidR="007F5580" w:rsidRPr="0004025D" w:rsidRDefault="007F5580" w:rsidP="000F0735">
            <w:pPr>
              <w:pStyle w:val="Labor-Text"/>
              <w:tabs>
                <w:tab w:val="left" w:pos="709"/>
              </w:tabs>
              <w:rPr>
                <w:rFonts w:cs="Arial"/>
              </w:rPr>
            </w:pPr>
          </w:p>
        </w:tc>
        <w:tc>
          <w:tcPr>
            <w:tcW w:w="281" w:type="dxa"/>
          </w:tcPr>
          <w:p w14:paraId="45373AD3" w14:textId="77777777" w:rsidR="007F5580" w:rsidRPr="0004025D" w:rsidRDefault="007F5580" w:rsidP="000F0735">
            <w:pPr>
              <w:pStyle w:val="Labor-Text"/>
              <w:tabs>
                <w:tab w:val="left" w:pos="709"/>
              </w:tabs>
              <w:rPr>
                <w:rFonts w:cs="Arial"/>
              </w:rPr>
            </w:pPr>
          </w:p>
        </w:tc>
        <w:tc>
          <w:tcPr>
            <w:tcW w:w="281" w:type="dxa"/>
          </w:tcPr>
          <w:p w14:paraId="72D87954" w14:textId="77777777" w:rsidR="007F5580" w:rsidRPr="0004025D" w:rsidRDefault="007F5580" w:rsidP="000F0735">
            <w:pPr>
              <w:pStyle w:val="Labor-Text"/>
              <w:tabs>
                <w:tab w:val="left" w:pos="709"/>
              </w:tabs>
              <w:rPr>
                <w:rFonts w:cs="Arial"/>
              </w:rPr>
            </w:pPr>
          </w:p>
        </w:tc>
        <w:tc>
          <w:tcPr>
            <w:tcW w:w="281" w:type="dxa"/>
          </w:tcPr>
          <w:p w14:paraId="75B3930F" w14:textId="77777777" w:rsidR="007F5580" w:rsidRPr="0004025D" w:rsidRDefault="007F5580" w:rsidP="000F0735">
            <w:pPr>
              <w:pStyle w:val="Labor-Text"/>
              <w:tabs>
                <w:tab w:val="left" w:pos="709"/>
              </w:tabs>
              <w:rPr>
                <w:rFonts w:cs="Arial"/>
              </w:rPr>
            </w:pPr>
          </w:p>
        </w:tc>
        <w:tc>
          <w:tcPr>
            <w:tcW w:w="281" w:type="dxa"/>
          </w:tcPr>
          <w:p w14:paraId="051D96EC" w14:textId="77777777" w:rsidR="007F5580" w:rsidRPr="0004025D" w:rsidRDefault="007F5580" w:rsidP="000F0735">
            <w:pPr>
              <w:pStyle w:val="Labor-Text"/>
              <w:tabs>
                <w:tab w:val="left" w:pos="709"/>
              </w:tabs>
              <w:rPr>
                <w:rFonts w:cs="Arial"/>
              </w:rPr>
            </w:pPr>
          </w:p>
        </w:tc>
        <w:tc>
          <w:tcPr>
            <w:tcW w:w="281" w:type="dxa"/>
          </w:tcPr>
          <w:p w14:paraId="5B338192" w14:textId="77777777" w:rsidR="007F5580" w:rsidRPr="0004025D" w:rsidRDefault="007F5580" w:rsidP="000F0735">
            <w:pPr>
              <w:pStyle w:val="Labor-Text"/>
              <w:tabs>
                <w:tab w:val="left" w:pos="709"/>
              </w:tabs>
              <w:rPr>
                <w:rFonts w:cs="Arial"/>
              </w:rPr>
            </w:pPr>
          </w:p>
        </w:tc>
        <w:tc>
          <w:tcPr>
            <w:tcW w:w="281" w:type="dxa"/>
          </w:tcPr>
          <w:p w14:paraId="61FEB3D3" w14:textId="77777777" w:rsidR="007F5580" w:rsidRPr="0004025D" w:rsidRDefault="007F5580" w:rsidP="000F0735">
            <w:pPr>
              <w:pStyle w:val="Labor-Text"/>
              <w:tabs>
                <w:tab w:val="left" w:pos="709"/>
              </w:tabs>
              <w:rPr>
                <w:rFonts w:cs="Arial"/>
              </w:rPr>
            </w:pPr>
          </w:p>
        </w:tc>
        <w:tc>
          <w:tcPr>
            <w:tcW w:w="281" w:type="dxa"/>
          </w:tcPr>
          <w:p w14:paraId="0345942D" w14:textId="77777777" w:rsidR="007F5580" w:rsidRPr="0004025D" w:rsidRDefault="007F5580" w:rsidP="000F0735">
            <w:pPr>
              <w:pStyle w:val="Labor-Text"/>
              <w:tabs>
                <w:tab w:val="left" w:pos="709"/>
              </w:tabs>
              <w:rPr>
                <w:rFonts w:cs="Arial"/>
              </w:rPr>
            </w:pPr>
          </w:p>
        </w:tc>
        <w:tc>
          <w:tcPr>
            <w:tcW w:w="281" w:type="dxa"/>
          </w:tcPr>
          <w:p w14:paraId="1F5232C1" w14:textId="77777777" w:rsidR="007F5580" w:rsidRPr="0004025D" w:rsidRDefault="007F5580" w:rsidP="000F0735">
            <w:pPr>
              <w:pStyle w:val="Labor-Text"/>
              <w:tabs>
                <w:tab w:val="left" w:pos="709"/>
              </w:tabs>
              <w:rPr>
                <w:rFonts w:cs="Arial"/>
              </w:rPr>
            </w:pPr>
          </w:p>
        </w:tc>
      </w:tr>
      <w:tr w:rsidR="007F5580" w:rsidRPr="0004025D" w14:paraId="58CD54B9" w14:textId="77777777" w:rsidTr="000F0735">
        <w:trPr>
          <w:trHeight w:val="283"/>
        </w:trPr>
        <w:tc>
          <w:tcPr>
            <w:tcW w:w="282" w:type="dxa"/>
          </w:tcPr>
          <w:p w14:paraId="3D43B807" w14:textId="77777777" w:rsidR="007F5580" w:rsidRPr="0004025D" w:rsidRDefault="007F5580" w:rsidP="000F0735">
            <w:pPr>
              <w:pStyle w:val="Labor-Text"/>
              <w:tabs>
                <w:tab w:val="left" w:pos="709"/>
              </w:tabs>
              <w:rPr>
                <w:rFonts w:cs="Arial"/>
              </w:rPr>
            </w:pPr>
          </w:p>
        </w:tc>
        <w:tc>
          <w:tcPr>
            <w:tcW w:w="282" w:type="dxa"/>
          </w:tcPr>
          <w:p w14:paraId="69F7C0B4" w14:textId="77777777" w:rsidR="007F5580" w:rsidRPr="0004025D" w:rsidRDefault="007F5580" w:rsidP="000F0735">
            <w:pPr>
              <w:pStyle w:val="Labor-Text"/>
              <w:tabs>
                <w:tab w:val="left" w:pos="709"/>
              </w:tabs>
              <w:rPr>
                <w:rFonts w:cs="Arial"/>
              </w:rPr>
            </w:pPr>
          </w:p>
        </w:tc>
        <w:tc>
          <w:tcPr>
            <w:tcW w:w="282" w:type="dxa"/>
          </w:tcPr>
          <w:p w14:paraId="60A8A343" w14:textId="77777777" w:rsidR="007F5580" w:rsidRPr="0004025D" w:rsidRDefault="007F5580" w:rsidP="000F0735">
            <w:pPr>
              <w:pStyle w:val="Labor-Text"/>
              <w:tabs>
                <w:tab w:val="left" w:pos="709"/>
              </w:tabs>
              <w:rPr>
                <w:rFonts w:cs="Arial"/>
              </w:rPr>
            </w:pPr>
          </w:p>
        </w:tc>
        <w:tc>
          <w:tcPr>
            <w:tcW w:w="282" w:type="dxa"/>
          </w:tcPr>
          <w:p w14:paraId="408C346E" w14:textId="77777777" w:rsidR="007F5580" w:rsidRPr="0004025D" w:rsidRDefault="007F5580" w:rsidP="000F0735">
            <w:pPr>
              <w:pStyle w:val="Labor-Text"/>
              <w:tabs>
                <w:tab w:val="left" w:pos="709"/>
              </w:tabs>
              <w:rPr>
                <w:rFonts w:cs="Arial"/>
              </w:rPr>
            </w:pPr>
          </w:p>
        </w:tc>
        <w:tc>
          <w:tcPr>
            <w:tcW w:w="282" w:type="dxa"/>
          </w:tcPr>
          <w:p w14:paraId="5DC439CC" w14:textId="77777777" w:rsidR="007F5580" w:rsidRPr="0004025D" w:rsidRDefault="007F5580" w:rsidP="000F0735">
            <w:pPr>
              <w:pStyle w:val="Labor-Text"/>
              <w:tabs>
                <w:tab w:val="left" w:pos="709"/>
              </w:tabs>
              <w:rPr>
                <w:rFonts w:cs="Arial"/>
              </w:rPr>
            </w:pPr>
          </w:p>
        </w:tc>
        <w:tc>
          <w:tcPr>
            <w:tcW w:w="282" w:type="dxa"/>
          </w:tcPr>
          <w:p w14:paraId="4BEA3F25" w14:textId="77777777" w:rsidR="007F5580" w:rsidRPr="0004025D" w:rsidRDefault="007F5580" w:rsidP="000F0735">
            <w:pPr>
              <w:pStyle w:val="Labor-Text"/>
              <w:tabs>
                <w:tab w:val="left" w:pos="709"/>
              </w:tabs>
              <w:rPr>
                <w:rFonts w:cs="Arial"/>
              </w:rPr>
            </w:pPr>
          </w:p>
        </w:tc>
        <w:tc>
          <w:tcPr>
            <w:tcW w:w="282" w:type="dxa"/>
          </w:tcPr>
          <w:p w14:paraId="748547D4" w14:textId="77777777" w:rsidR="007F5580" w:rsidRPr="0004025D" w:rsidRDefault="007F5580" w:rsidP="000F0735">
            <w:pPr>
              <w:pStyle w:val="Labor-Text"/>
              <w:tabs>
                <w:tab w:val="left" w:pos="709"/>
              </w:tabs>
              <w:rPr>
                <w:rFonts w:cs="Arial"/>
              </w:rPr>
            </w:pPr>
          </w:p>
        </w:tc>
        <w:tc>
          <w:tcPr>
            <w:tcW w:w="282" w:type="dxa"/>
          </w:tcPr>
          <w:p w14:paraId="3821849B" w14:textId="77777777" w:rsidR="007F5580" w:rsidRPr="0004025D" w:rsidRDefault="007F5580" w:rsidP="000F0735">
            <w:pPr>
              <w:pStyle w:val="Labor-Text"/>
              <w:tabs>
                <w:tab w:val="left" w:pos="709"/>
              </w:tabs>
              <w:rPr>
                <w:rFonts w:cs="Arial"/>
              </w:rPr>
            </w:pPr>
          </w:p>
        </w:tc>
        <w:tc>
          <w:tcPr>
            <w:tcW w:w="282" w:type="dxa"/>
          </w:tcPr>
          <w:p w14:paraId="78E8FA0F" w14:textId="77777777" w:rsidR="007F5580" w:rsidRPr="0004025D" w:rsidRDefault="007F5580" w:rsidP="000F0735">
            <w:pPr>
              <w:pStyle w:val="Labor-Text"/>
              <w:tabs>
                <w:tab w:val="left" w:pos="709"/>
              </w:tabs>
              <w:rPr>
                <w:rFonts w:cs="Arial"/>
              </w:rPr>
            </w:pPr>
          </w:p>
        </w:tc>
        <w:tc>
          <w:tcPr>
            <w:tcW w:w="282" w:type="dxa"/>
          </w:tcPr>
          <w:p w14:paraId="1CCE03CB" w14:textId="77777777" w:rsidR="007F5580" w:rsidRPr="0004025D" w:rsidRDefault="007F5580" w:rsidP="000F0735">
            <w:pPr>
              <w:pStyle w:val="Labor-Text"/>
              <w:tabs>
                <w:tab w:val="left" w:pos="709"/>
              </w:tabs>
              <w:rPr>
                <w:rFonts w:cs="Arial"/>
              </w:rPr>
            </w:pPr>
          </w:p>
        </w:tc>
        <w:tc>
          <w:tcPr>
            <w:tcW w:w="282" w:type="dxa"/>
          </w:tcPr>
          <w:p w14:paraId="26743D6B" w14:textId="77777777" w:rsidR="007F5580" w:rsidRPr="0004025D" w:rsidRDefault="007F5580" w:rsidP="000F0735">
            <w:pPr>
              <w:pStyle w:val="Labor-Text"/>
              <w:tabs>
                <w:tab w:val="left" w:pos="709"/>
              </w:tabs>
              <w:rPr>
                <w:rFonts w:cs="Arial"/>
              </w:rPr>
            </w:pPr>
          </w:p>
        </w:tc>
        <w:tc>
          <w:tcPr>
            <w:tcW w:w="282" w:type="dxa"/>
          </w:tcPr>
          <w:p w14:paraId="5464EDF6" w14:textId="77777777" w:rsidR="007F5580" w:rsidRPr="0004025D" w:rsidRDefault="007F5580" w:rsidP="000F0735">
            <w:pPr>
              <w:pStyle w:val="Labor-Text"/>
              <w:tabs>
                <w:tab w:val="left" w:pos="709"/>
              </w:tabs>
              <w:rPr>
                <w:rFonts w:cs="Arial"/>
              </w:rPr>
            </w:pPr>
          </w:p>
        </w:tc>
        <w:tc>
          <w:tcPr>
            <w:tcW w:w="282" w:type="dxa"/>
          </w:tcPr>
          <w:p w14:paraId="3F09EA22" w14:textId="77777777" w:rsidR="007F5580" w:rsidRPr="0004025D" w:rsidRDefault="007F5580" w:rsidP="000F0735">
            <w:pPr>
              <w:pStyle w:val="Labor-Text"/>
              <w:tabs>
                <w:tab w:val="left" w:pos="709"/>
              </w:tabs>
              <w:rPr>
                <w:rFonts w:cs="Arial"/>
              </w:rPr>
            </w:pPr>
          </w:p>
        </w:tc>
        <w:tc>
          <w:tcPr>
            <w:tcW w:w="282" w:type="dxa"/>
          </w:tcPr>
          <w:p w14:paraId="7A67E62D" w14:textId="77777777" w:rsidR="007F5580" w:rsidRPr="0004025D" w:rsidRDefault="007F5580" w:rsidP="000F0735">
            <w:pPr>
              <w:pStyle w:val="Labor-Text"/>
              <w:tabs>
                <w:tab w:val="left" w:pos="709"/>
              </w:tabs>
              <w:rPr>
                <w:rFonts w:cs="Arial"/>
              </w:rPr>
            </w:pPr>
          </w:p>
        </w:tc>
        <w:tc>
          <w:tcPr>
            <w:tcW w:w="282" w:type="dxa"/>
          </w:tcPr>
          <w:p w14:paraId="7EF645A7" w14:textId="77777777" w:rsidR="007F5580" w:rsidRPr="0004025D" w:rsidRDefault="007F5580" w:rsidP="000F0735">
            <w:pPr>
              <w:pStyle w:val="Labor-Text"/>
              <w:tabs>
                <w:tab w:val="left" w:pos="709"/>
              </w:tabs>
              <w:rPr>
                <w:rFonts w:cs="Arial"/>
              </w:rPr>
            </w:pPr>
          </w:p>
        </w:tc>
        <w:tc>
          <w:tcPr>
            <w:tcW w:w="281" w:type="dxa"/>
          </w:tcPr>
          <w:p w14:paraId="48DB1ADE" w14:textId="77777777" w:rsidR="007F5580" w:rsidRPr="0004025D" w:rsidRDefault="007F5580" w:rsidP="000F0735">
            <w:pPr>
              <w:pStyle w:val="Labor-Text"/>
              <w:tabs>
                <w:tab w:val="left" w:pos="709"/>
              </w:tabs>
              <w:rPr>
                <w:rFonts w:cs="Arial"/>
              </w:rPr>
            </w:pPr>
          </w:p>
        </w:tc>
        <w:tc>
          <w:tcPr>
            <w:tcW w:w="281" w:type="dxa"/>
          </w:tcPr>
          <w:p w14:paraId="18A29297" w14:textId="77777777" w:rsidR="007F5580" w:rsidRPr="0004025D" w:rsidRDefault="007F5580" w:rsidP="000F0735">
            <w:pPr>
              <w:pStyle w:val="Labor-Text"/>
              <w:tabs>
                <w:tab w:val="left" w:pos="709"/>
              </w:tabs>
              <w:rPr>
                <w:rFonts w:cs="Arial"/>
              </w:rPr>
            </w:pPr>
          </w:p>
        </w:tc>
        <w:tc>
          <w:tcPr>
            <w:tcW w:w="281" w:type="dxa"/>
          </w:tcPr>
          <w:p w14:paraId="2FDE5976" w14:textId="77777777" w:rsidR="007F5580" w:rsidRPr="0004025D" w:rsidRDefault="007F5580" w:rsidP="000F0735">
            <w:pPr>
              <w:pStyle w:val="Labor-Text"/>
              <w:tabs>
                <w:tab w:val="left" w:pos="709"/>
              </w:tabs>
              <w:rPr>
                <w:rFonts w:cs="Arial"/>
              </w:rPr>
            </w:pPr>
          </w:p>
        </w:tc>
        <w:tc>
          <w:tcPr>
            <w:tcW w:w="281" w:type="dxa"/>
          </w:tcPr>
          <w:p w14:paraId="001ADCF6" w14:textId="77777777" w:rsidR="007F5580" w:rsidRPr="0004025D" w:rsidRDefault="007F5580" w:rsidP="000F0735">
            <w:pPr>
              <w:pStyle w:val="Labor-Text"/>
              <w:tabs>
                <w:tab w:val="left" w:pos="709"/>
              </w:tabs>
              <w:rPr>
                <w:rFonts w:cs="Arial"/>
              </w:rPr>
            </w:pPr>
          </w:p>
        </w:tc>
        <w:tc>
          <w:tcPr>
            <w:tcW w:w="281" w:type="dxa"/>
          </w:tcPr>
          <w:p w14:paraId="219B7BB9" w14:textId="77777777" w:rsidR="007F5580" w:rsidRPr="0004025D" w:rsidRDefault="007F5580" w:rsidP="000F0735">
            <w:pPr>
              <w:pStyle w:val="Labor-Text"/>
              <w:tabs>
                <w:tab w:val="left" w:pos="709"/>
              </w:tabs>
              <w:rPr>
                <w:rFonts w:cs="Arial"/>
              </w:rPr>
            </w:pPr>
          </w:p>
        </w:tc>
        <w:tc>
          <w:tcPr>
            <w:tcW w:w="281" w:type="dxa"/>
          </w:tcPr>
          <w:p w14:paraId="64E61E14" w14:textId="77777777" w:rsidR="007F5580" w:rsidRPr="0004025D" w:rsidRDefault="007F5580" w:rsidP="000F0735">
            <w:pPr>
              <w:pStyle w:val="Labor-Text"/>
              <w:tabs>
                <w:tab w:val="left" w:pos="709"/>
              </w:tabs>
              <w:rPr>
                <w:rFonts w:cs="Arial"/>
              </w:rPr>
            </w:pPr>
          </w:p>
        </w:tc>
        <w:tc>
          <w:tcPr>
            <w:tcW w:w="281" w:type="dxa"/>
          </w:tcPr>
          <w:p w14:paraId="6B1CE47E" w14:textId="77777777" w:rsidR="007F5580" w:rsidRPr="0004025D" w:rsidRDefault="007F5580" w:rsidP="000F0735">
            <w:pPr>
              <w:pStyle w:val="Labor-Text"/>
              <w:tabs>
                <w:tab w:val="left" w:pos="709"/>
              </w:tabs>
              <w:rPr>
                <w:rFonts w:cs="Arial"/>
              </w:rPr>
            </w:pPr>
          </w:p>
        </w:tc>
        <w:tc>
          <w:tcPr>
            <w:tcW w:w="281" w:type="dxa"/>
          </w:tcPr>
          <w:p w14:paraId="4E769FF2" w14:textId="77777777" w:rsidR="007F5580" w:rsidRPr="0004025D" w:rsidRDefault="007F5580" w:rsidP="000F0735">
            <w:pPr>
              <w:pStyle w:val="Labor-Text"/>
              <w:tabs>
                <w:tab w:val="left" w:pos="709"/>
              </w:tabs>
              <w:rPr>
                <w:rFonts w:cs="Arial"/>
              </w:rPr>
            </w:pPr>
          </w:p>
        </w:tc>
        <w:tc>
          <w:tcPr>
            <w:tcW w:w="281" w:type="dxa"/>
          </w:tcPr>
          <w:p w14:paraId="37E2EF97" w14:textId="77777777" w:rsidR="007F5580" w:rsidRPr="0004025D" w:rsidRDefault="007F5580" w:rsidP="000F0735">
            <w:pPr>
              <w:pStyle w:val="Labor-Text"/>
              <w:tabs>
                <w:tab w:val="left" w:pos="709"/>
              </w:tabs>
              <w:rPr>
                <w:rFonts w:cs="Arial"/>
              </w:rPr>
            </w:pPr>
          </w:p>
        </w:tc>
        <w:tc>
          <w:tcPr>
            <w:tcW w:w="281" w:type="dxa"/>
          </w:tcPr>
          <w:p w14:paraId="180E442E" w14:textId="77777777" w:rsidR="007F5580" w:rsidRPr="0004025D" w:rsidRDefault="007F5580" w:rsidP="000F0735">
            <w:pPr>
              <w:pStyle w:val="Labor-Text"/>
              <w:tabs>
                <w:tab w:val="left" w:pos="709"/>
              </w:tabs>
              <w:rPr>
                <w:rFonts w:cs="Arial"/>
              </w:rPr>
            </w:pPr>
          </w:p>
        </w:tc>
        <w:tc>
          <w:tcPr>
            <w:tcW w:w="281" w:type="dxa"/>
          </w:tcPr>
          <w:p w14:paraId="765A67C2" w14:textId="77777777" w:rsidR="007F5580" w:rsidRPr="0004025D" w:rsidRDefault="007F5580" w:rsidP="000F0735">
            <w:pPr>
              <w:pStyle w:val="Labor-Text"/>
              <w:tabs>
                <w:tab w:val="left" w:pos="709"/>
              </w:tabs>
              <w:rPr>
                <w:rFonts w:cs="Arial"/>
              </w:rPr>
            </w:pPr>
          </w:p>
        </w:tc>
        <w:tc>
          <w:tcPr>
            <w:tcW w:w="281" w:type="dxa"/>
          </w:tcPr>
          <w:p w14:paraId="054B6F85" w14:textId="77777777" w:rsidR="007F5580" w:rsidRPr="0004025D" w:rsidRDefault="007F5580" w:rsidP="000F0735">
            <w:pPr>
              <w:pStyle w:val="Labor-Text"/>
              <w:tabs>
                <w:tab w:val="left" w:pos="709"/>
              </w:tabs>
              <w:rPr>
                <w:rFonts w:cs="Arial"/>
              </w:rPr>
            </w:pPr>
          </w:p>
        </w:tc>
        <w:tc>
          <w:tcPr>
            <w:tcW w:w="281" w:type="dxa"/>
          </w:tcPr>
          <w:p w14:paraId="3A02067A" w14:textId="77777777" w:rsidR="007F5580" w:rsidRPr="0004025D" w:rsidRDefault="007F5580" w:rsidP="000F0735">
            <w:pPr>
              <w:pStyle w:val="Labor-Text"/>
              <w:tabs>
                <w:tab w:val="left" w:pos="709"/>
              </w:tabs>
              <w:rPr>
                <w:rFonts w:cs="Arial"/>
              </w:rPr>
            </w:pPr>
          </w:p>
        </w:tc>
        <w:tc>
          <w:tcPr>
            <w:tcW w:w="281" w:type="dxa"/>
          </w:tcPr>
          <w:p w14:paraId="7ABF42E5" w14:textId="77777777" w:rsidR="007F5580" w:rsidRPr="0004025D" w:rsidRDefault="007F5580" w:rsidP="000F0735">
            <w:pPr>
              <w:pStyle w:val="Labor-Text"/>
              <w:tabs>
                <w:tab w:val="left" w:pos="709"/>
              </w:tabs>
              <w:rPr>
                <w:rFonts w:cs="Arial"/>
              </w:rPr>
            </w:pPr>
          </w:p>
        </w:tc>
        <w:tc>
          <w:tcPr>
            <w:tcW w:w="281" w:type="dxa"/>
          </w:tcPr>
          <w:p w14:paraId="16763D76" w14:textId="77777777" w:rsidR="007F5580" w:rsidRPr="0004025D" w:rsidRDefault="007F5580" w:rsidP="000F0735">
            <w:pPr>
              <w:pStyle w:val="Labor-Text"/>
              <w:tabs>
                <w:tab w:val="left" w:pos="709"/>
              </w:tabs>
              <w:rPr>
                <w:rFonts w:cs="Arial"/>
              </w:rPr>
            </w:pPr>
          </w:p>
        </w:tc>
        <w:tc>
          <w:tcPr>
            <w:tcW w:w="281" w:type="dxa"/>
          </w:tcPr>
          <w:p w14:paraId="51208B7E" w14:textId="77777777" w:rsidR="007F5580" w:rsidRPr="0004025D" w:rsidRDefault="007F5580" w:rsidP="000F0735">
            <w:pPr>
              <w:pStyle w:val="Labor-Text"/>
              <w:tabs>
                <w:tab w:val="left" w:pos="709"/>
              </w:tabs>
              <w:rPr>
                <w:rFonts w:cs="Arial"/>
              </w:rPr>
            </w:pPr>
          </w:p>
        </w:tc>
        <w:tc>
          <w:tcPr>
            <w:tcW w:w="281" w:type="dxa"/>
          </w:tcPr>
          <w:p w14:paraId="68944061" w14:textId="77777777" w:rsidR="007F5580" w:rsidRPr="0004025D" w:rsidRDefault="007F5580" w:rsidP="000F0735">
            <w:pPr>
              <w:pStyle w:val="Labor-Text"/>
              <w:tabs>
                <w:tab w:val="left" w:pos="709"/>
              </w:tabs>
              <w:rPr>
                <w:rFonts w:cs="Arial"/>
              </w:rPr>
            </w:pPr>
          </w:p>
        </w:tc>
        <w:tc>
          <w:tcPr>
            <w:tcW w:w="281" w:type="dxa"/>
          </w:tcPr>
          <w:p w14:paraId="1A76C0C0" w14:textId="77777777" w:rsidR="007F5580" w:rsidRPr="0004025D" w:rsidRDefault="007F5580" w:rsidP="000F0735">
            <w:pPr>
              <w:pStyle w:val="Labor-Text"/>
              <w:tabs>
                <w:tab w:val="left" w:pos="709"/>
              </w:tabs>
              <w:rPr>
                <w:rFonts w:cs="Arial"/>
              </w:rPr>
            </w:pPr>
          </w:p>
        </w:tc>
      </w:tr>
      <w:tr w:rsidR="007F5580" w:rsidRPr="0004025D" w14:paraId="0FFC888C" w14:textId="77777777" w:rsidTr="000F0735">
        <w:trPr>
          <w:trHeight w:val="283"/>
        </w:trPr>
        <w:tc>
          <w:tcPr>
            <w:tcW w:w="282" w:type="dxa"/>
          </w:tcPr>
          <w:p w14:paraId="58382847" w14:textId="77777777" w:rsidR="007F5580" w:rsidRPr="0004025D" w:rsidRDefault="007F5580" w:rsidP="000F0735">
            <w:pPr>
              <w:pStyle w:val="Labor-Text"/>
              <w:tabs>
                <w:tab w:val="left" w:pos="709"/>
              </w:tabs>
              <w:rPr>
                <w:rFonts w:cs="Arial"/>
              </w:rPr>
            </w:pPr>
          </w:p>
        </w:tc>
        <w:tc>
          <w:tcPr>
            <w:tcW w:w="282" w:type="dxa"/>
          </w:tcPr>
          <w:p w14:paraId="7D6E1B48" w14:textId="77777777" w:rsidR="007F5580" w:rsidRPr="0004025D" w:rsidRDefault="007F5580" w:rsidP="000F0735">
            <w:pPr>
              <w:pStyle w:val="Labor-Text"/>
              <w:tabs>
                <w:tab w:val="left" w:pos="709"/>
              </w:tabs>
              <w:rPr>
                <w:rFonts w:cs="Arial"/>
              </w:rPr>
            </w:pPr>
          </w:p>
        </w:tc>
        <w:tc>
          <w:tcPr>
            <w:tcW w:w="282" w:type="dxa"/>
          </w:tcPr>
          <w:p w14:paraId="0419A427" w14:textId="77777777" w:rsidR="007F5580" w:rsidRPr="0004025D" w:rsidRDefault="007F5580" w:rsidP="000F0735">
            <w:pPr>
              <w:pStyle w:val="Labor-Text"/>
              <w:tabs>
                <w:tab w:val="left" w:pos="709"/>
              </w:tabs>
              <w:rPr>
                <w:rFonts w:cs="Arial"/>
              </w:rPr>
            </w:pPr>
          </w:p>
        </w:tc>
        <w:tc>
          <w:tcPr>
            <w:tcW w:w="282" w:type="dxa"/>
          </w:tcPr>
          <w:p w14:paraId="66BB1D8B" w14:textId="77777777" w:rsidR="007F5580" w:rsidRPr="0004025D" w:rsidRDefault="007F5580" w:rsidP="000F0735">
            <w:pPr>
              <w:pStyle w:val="Labor-Text"/>
              <w:tabs>
                <w:tab w:val="left" w:pos="709"/>
              </w:tabs>
              <w:rPr>
                <w:rFonts w:cs="Arial"/>
              </w:rPr>
            </w:pPr>
          </w:p>
        </w:tc>
        <w:tc>
          <w:tcPr>
            <w:tcW w:w="282" w:type="dxa"/>
          </w:tcPr>
          <w:p w14:paraId="3369523C" w14:textId="77777777" w:rsidR="007F5580" w:rsidRPr="0004025D" w:rsidRDefault="007F5580" w:rsidP="000F0735">
            <w:pPr>
              <w:pStyle w:val="Labor-Text"/>
              <w:tabs>
                <w:tab w:val="left" w:pos="709"/>
              </w:tabs>
              <w:rPr>
                <w:rFonts w:cs="Arial"/>
              </w:rPr>
            </w:pPr>
          </w:p>
        </w:tc>
        <w:tc>
          <w:tcPr>
            <w:tcW w:w="282" w:type="dxa"/>
          </w:tcPr>
          <w:p w14:paraId="6A84A17C" w14:textId="77777777" w:rsidR="007F5580" w:rsidRPr="0004025D" w:rsidRDefault="007F5580" w:rsidP="000F0735">
            <w:pPr>
              <w:pStyle w:val="Labor-Text"/>
              <w:tabs>
                <w:tab w:val="left" w:pos="709"/>
              </w:tabs>
              <w:rPr>
                <w:rFonts w:cs="Arial"/>
              </w:rPr>
            </w:pPr>
          </w:p>
        </w:tc>
        <w:tc>
          <w:tcPr>
            <w:tcW w:w="282" w:type="dxa"/>
          </w:tcPr>
          <w:p w14:paraId="7D33FC24" w14:textId="77777777" w:rsidR="007F5580" w:rsidRPr="0004025D" w:rsidRDefault="007F5580" w:rsidP="000F0735">
            <w:pPr>
              <w:pStyle w:val="Labor-Text"/>
              <w:tabs>
                <w:tab w:val="left" w:pos="709"/>
              </w:tabs>
              <w:rPr>
                <w:rFonts w:cs="Arial"/>
              </w:rPr>
            </w:pPr>
          </w:p>
        </w:tc>
        <w:tc>
          <w:tcPr>
            <w:tcW w:w="282" w:type="dxa"/>
          </w:tcPr>
          <w:p w14:paraId="4E5CF913" w14:textId="77777777" w:rsidR="007F5580" w:rsidRPr="0004025D" w:rsidRDefault="007F5580" w:rsidP="000F0735">
            <w:pPr>
              <w:pStyle w:val="Labor-Text"/>
              <w:tabs>
                <w:tab w:val="left" w:pos="709"/>
              </w:tabs>
              <w:rPr>
                <w:rFonts w:cs="Arial"/>
              </w:rPr>
            </w:pPr>
          </w:p>
        </w:tc>
        <w:tc>
          <w:tcPr>
            <w:tcW w:w="282" w:type="dxa"/>
          </w:tcPr>
          <w:p w14:paraId="5FCC1B74" w14:textId="77777777" w:rsidR="007F5580" w:rsidRPr="0004025D" w:rsidRDefault="007F5580" w:rsidP="000F0735">
            <w:pPr>
              <w:pStyle w:val="Labor-Text"/>
              <w:tabs>
                <w:tab w:val="left" w:pos="709"/>
              </w:tabs>
              <w:rPr>
                <w:rFonts w:cs="Arial"/>
              </w:rPr>
            </w:pPr>
          </w:p>
        </w:tc>
        <w:tc>
          <w:tcPr>
            <w:tcW w:w="282" w:type="dxa"/>
          </w:tcPr>
          <w:p w14:paraId="34460AE8" w14:textId="77777777" w:rsidR="007F5580" w:rsidRPr="0004025D" w:rsidRDefault="007F5580" w:rsidP="000F0735">
            <w:pPr>
              <w:pStyle w:val="Labor-Text"/>
              <w:tabs>
                <w:tab w:val="left" w:pos="709"/>
              </w:tabs>
              <w:rPr>
                <w:rFonts w:cs="Arial"/>
              </w:rPr>
            </w:pPr>
          </w:p>
        </w:tc>
        <w:tc>
          <w:tcPr>
            <w:tcW w:w="282" w:type="dxa"/>
          </w:tcPr>
          <w:p w14:paraId="7E1D30FB" w14:textId="77777777" w:rsidR="007F5580" w:rsidRPr="0004025D" w:rsidRDefault="007F5580" w:rsidP="000F0735">
            <w:pPr>
              <w:pStyle w:val="Labor-Text"/>
              <w:tabs>
                <w:tab w:val="left" w:pos="709"/>
              </w:tabs>
              <w:rPr>
                <w:rFonts w:cs="Arial"/>
              </w:rPr>
            </w:pPr>
          </w:p>
        </w:tc>
        <w:tc>
          <w:tcPr>
            <w:tcW w:w="282" w:type="dxa"/>
          </w:tcPr>
          <w:p w14:paraId="40ED110F" w14:textId="77777777" w:rsidR="007F5580" w:rsidRPr="0004025D" w:rsidRDefault="007F5580" w:rsidP="000F0735">
            <w:pPr>
              <w:pStyle w:val="Labor-Text"/>
              <w:tabs>
                <w:tab w:val="left" w:pos="709"/>
              </w:tabs>
              <w:rPr>
                <w:rFonts w:cs="Arial"/>
              </w:rPr>
            </w:pPr>
          </w:p>
        </w:tc>
        <w:tc>
          <w:tcPr>
            <w:tcW w:w="282" w:type="dxa"/>
          </w:tcPr>
          <w:p w14:paraId="61B43A4C" w14:textId="77777777" w:rsidR="007F5580" w:rsidRPr="0004025D" w:rsidRDefault="007F5580" w:rsidP="000F0735">
            <w:pPr>
              <w:pStyle w:val="Labor-Text"/>
              <w:tabs>
                <w:tab w:val="left" w:pos="709"/>
              </w:tabs>
              <w:rPr>
                <w:rFonts w:cs="Arial"/>
              </w:rPr>
            </w:pPr>
          </w:p>
        </w:tc>
        <w:tc>
          <w:tcPr>
            <w:tcW w:w="282" w:type="dxa"/>
          </w:tcPr>
          <w:p w14:paraId="5A2D6B3F" w14:textId="77777777" w:rsidR="007F5580" w:rsidRPr="0004025D" w:rsidRDefault="007F5580" w:rsidP="000F0735">
            <w:pPr>
              <w:pStyle w:val="Labor-Text"/>
              <w:tabs>
                <w:tab w:val="left" w:pos="709"/>
              </w:tabs>
              <w:rPr>
                <w:rFonts w:cs="Arial"/>
              </w:rPr>
            </w:pPr>
          </w:p>
        </w:tc>
        <w:tc>
          <w:tcPr>
            <w:tcW w:w="282" w:type="dxa"/>
          </w:tcPr>
          <w:p w14:paraId="1B783079" w14:textId="77777777" w:rsidR="007F5580" w:rsidRPr="0004025D" w:rsidRDefault="007F5580" w:rsidP="000F0735">
            <w:pPr>
              <w:pStyle w:val="Labor-Text"/>
              <w:tabs>
                <w:tab w:val="left" w:pos="709"/>
              </w:tabs>
              <w:rPr>
                <w:rFonts w:cs="Arial"/>
              </w:rPr>
            </w:pPr>
          </w:p>
        </w:tc>
        <w:tc>
          <w:tcPr>
            <w:tcW w:w="281" w:type="dxa"/>
          </w:tcPr>
          <w:p w14:paraId="6CE84A9A" w14:textId="77777777" w:rsidR="007F5580" w:rsidRPr="0004025D" w:rsidRDefault="007F5580" w:rsidP="000F0735">
            <w:pPr>
              <w:pStyle w:val="Labor-Text"/>
              <w:tabs>
                <w:tab w:val="left" w:pos="709"/>
              </w:tabs>
              <w:rPr>
                <w:rFonts w:cs="Arial"/>
              </w:rPr>
            </w:pPr>
          </w:p>
        </w:tc>
        <w:tc>
          <w:tcPr>
            <w:tcW w:w="281" w:type="dxa"/>
          </w:tcPr>
          <w:p w14:paraId="2682DC13" w14:textId="77777777" w:rsidR="007F5580" w:rsidRPr="0004025D" w:rsidRDefault="007F5580" w:rsidP="000F0735">
            <w:pPr>
              <w:pStyle w:val="Labor-Text"/>
              <w:tabs>
                <w:tab w:val="left" w:pos="709"/>
              </w:tabs>
              <w:rPr>
                <w:rFonts w:cs="Arial"/>
              </w:rPr>
            </w:pPr>
          </w:p>
        </w:tc>
        <w:tc>
          <w:tcPr>
            <w:tcW w:w="281" w:type="dxa"/>
          </w:tcPr>
          <w:p w14:paraId="05418E90" w14:textId="77777777" w:rsidR="007F5580" w:rsidRPr="0004025D" w:rsidRDefault="007F5580" w:rsidP="000F0735">
            <w:pPr>
              <w:pStyle w:val="Labor-Text"/>
              <w:tabs>
                <w:tab w:val="left" w:pos="709"/>
              </w:tabs>
              <w:rPr>
                <w:rFonts w:cs="Arial"/>
              </w:rPr>
            </w:pPr>
          </w:p>
        </w:tc>
        <w:tc>
          <w:tcPr>
            <w:tcW w:w="281" w:type="dxa"/>
          </w:tcPr>
          <w:p w14:paraId="3F06CCA1" w14:textId="77777777" w:rsidR="007F5580" w:rsidRPr="0004025D" w:rsidRDefault="007F5580" w:rsidP="000F0735">
            <w:pPr>
              <w:pStyle w:val="Labor-Text"/>
              <w:tabs>
                <w:tab w:val="left" w:pos="709"/>
              </w:tabs>
              <w:rPr>
                <w:rFonts w:cs="Arial"/>
              </w:rPr>
            </w:pPr>
          </w:p>
        </w:tc>
        <w:tc>
          <w:tcPr>
            <w:tcW w:w="281" w:type="dxa"/>
          </w:tcPr>
          <w:p w14:paraId="02E51DAD" w14:textId="77777777" w:rsidR="007F5580" w:rsidRPr="0004025D" w:rsidRDefault="007F5580" w:rsidP="000F0735">
            <w:pPr>
              <w:pStyle w:val="Labor-Text"/>
              <w:tabs>
                <w:tab w:val="left" w:pos="709"/>
              </w:tabs>
              <w:rPr>
                <w:rFonts w:cs="Arial"/>
              </w:rPr>
            </w:pPr>
          </w:p>
        </w:tc>
        <w:tc>
          <w:tcPr>
            <w:tcW w:w="281" w:type="dxa"/>
          </w:tcPr>
          <w:p w14:paraId="2AB01984" w14:textId="77777777" w:rsidR="007F5580" w:rsidRPr="0004025D" w:rsidRDefault="007F5580" w:rsidP="000F0735">
            <w:pPr>
              <w:pStyle w:val="Labor-Text"/>
              <w:tabs>
                <w:tab w:val="left" w:pos="709"/>
              </w:tabs>
              <w:rPr>
                <w:rFonts w:cs="Arial"/>
              </w:rPr>
            </w:pPr>
          </w:p>
        </w:tc>
        <w:tc>
          <w:tcPr>
            <w:tcW w:w="281" w:type="dxa"/>
          </w:tcPr>
          <w:p w14:paraId="40CFA21D" w14:textId="77777777" w:rsidR="007F5580" w:rsidRPr="0004025D" w:rsidRDefault="007F5580" w:rsidP="000F0735">
            <w:pPr>
              <w:pStyle w:val="Labor-Text"/>
              <w:tabs>
                <w:tab w:val="left" w:pos="709"/>
              </w:tabs>
              <w:rPr>
                <w:rFonts w:cs="Arial"/>
              </w:rPr>
            </w:pPr>
          </w:p>
        </w:tc>
        <w:tc>
          <w:tcPr>
            <w:tcW w:w="281" w:type="dxa"/>
          </w:tcPr>
          <w:p w14:paraId="788B161D" w14:textId="77777777" w:rsidR="007F5580" w:rsidRPr="0004025D" w:rsidRDefault="007F5580" w:rsidP="000F0735">
            <w:pPr>
              <w:pStyle w:val="Labor-Text"/>
              <w:tabs>
                <w:tab w:val="left" w:pos="709"/>
              </w:tabs>
              <w:rPr>
                <w:rFonts w:cs="Arial"/>
              </w:rPr>
            </w:pPr>
          </w:p>
        </w:tc>
        <w:tc>
          <w:tcPr>
            <w:tcW w:w="281" w:type="dxa"/>
          </w:tcPr>
          <w:p w14:paraId="0ADC3FBD" w14:textId="77777777" w:rsidR="007F5580" w:rsidRPr="0004025D" w:rsidRDefault="007F5580" w:rsidP="000F0735">
            <w:pPr>
              <w:pStyle w:val="Labor-Text"/>
              <w:tabs>
                <w:tab w:val="left" w:pos="709"/>
              </w:tabs>
              <w:rPr>
                <w:rFonts w:cs="Arial"/>
              </w:rPr>
            </w:pPr>
          </w:p>
        </w:tc>
        <w:tc>
          <w:tcPr>
            <w:tcW w:w="281" w:type="dxa"/>
          </w:tcPr>
          <w:p w14:paraId="3E85EA09" w14:textId="77777777" w:rsidR="007F5580" w:rsidRPr="0004025D" w:rsidRDefault="007F5580" w:rsidP="000F0735">
            <w:pPr>
              <w:pStyle w:val="Labor-Text"/>
              <w:tabs>
                <w:tab w:val="left" w:pos="709"/>
              </w:tabs>
              <w:rPr>
                <w:rFonts w:cs="Arial"/>
              </w:rPr>
            </w:pPr>
          </w:p>
        </w:tc>
        <w:tc>
          <w:tcPr>
            <w:tcW w:w="281" w:type="dxa"/>
          </w:tcPr>
          <w:p w14:paraId="327033D6" w14:textId="77777777" w:rsidR="007F5580" w:rsidRPr="0004025D" w:rsidRDefault="007F5580" w:rsidP="000F0735">
            <w:pPr>
              <w:pStyle w:val="Labor-Text"/>
              <w:tabs>
                <w:tab w:val="left" w:pos="709"/>
              </w:tabs>
              <w:rPr>
                <w:rFonts w:cs="Arial"/>
              </w:rPr>
            </w:pPr>
          </w:p>
        </w:tc>
        <w:tc>
          <w:tcPr>
            <w:tcW w:w="281" w:type="dxa"/>
          </w:tcPr>
          <w:p w14:paraId="1581670C" w14:textId="77777777" w:rsidR="007F5580" w:rsidRPr="0004025D" w:rsidRDefault="007F5580" w:rsidP="000F0735">
            <w:pPr>
              <w:pStyle w:val="Labor-Text"/>
              <w:tabs>
                <w:tab w:val="left" w:pos="709"/>
              </w:tabs>
              <w:rPr>
                <w:rFonts w:cs="Arial"/>
              </w:rPr>
            </w:pPr>
          </w:p>
        </w:tc>
        <w:tc>
          <w:tcPr>
            <w:tcW w:w="281" w:type="dxa"/>
          </w:tcPr>
          <w:p w14:paraId="205AE3B8" w14:textId="77777777" w:rsidR="007F5580" w:rsidRPr="0004025D" w:rsidRDefault="007F5580" w:rsidP="000F0735">
            <w:pPr>
              <w:pStyle w:val="Labor-Text"/>
              <w:tabs>
                <w:tab w:val="left" w:pos="709"/>
              </w:tabs>
              <w:rPr>
                <w:rFonts w:cs="Arial"/>
              </w:rPr>
            </w:pPr>
          </w:p>
        </w:tc>
        <w:tc>
          <w:tcPr>
            <w:tcW w:w="281" w:type="dxa"/>
          </w:tcPr>
          <w:p w14:paraId="59DED1B3" w14:textId="77777777" w:rsidR="007F5580" w:rsidRPr="0004025D" w:rsidRDefault="007F5580" w:rsidP="000F0735">
            <w:pPr>
              <w:pStyle w:val="Labor-Text"/>
              <w:tabs>
                <w:tab w:val="left" w:pos="709"/>
              </w:tabs>
              <w:rPr>
                <w:rFonts w:cs="Arial"/>
              </w:rPr>
            </w:pPr>
          </w:p>
        </w:tc>
        <w:tc>
          <w:tcPr>
            <w:tcW w:w="281" w:type="dxa"/>
          </w:tcPr>
          <w:p w14:paraId="541FA149" w14:textId="77777777" w:rsidR="007F5580" w:rsidRPr="0004025D" w:rsidRDefault="007F5580" w:rsidP="000F0735">
            <w:pPr>
              <w:pStyle w:val="Labor-Text"/>
              <w:tabs>
                <w:tab w:val="left" w:pos="709"/>
              </w:tabs>
              <w:rPr>
                <w:rFonts w:cs="Arial"/>
              </w:rPr>
            </w:pPr>
          </w:p>
        </w:tc>
        <w:tc>
          <w:tcPr>
            <w:tcW w:w="281" w:type="dxa"/>
          </w:tcPr>
          <w:p w14:paraId="5C7B3E84" w14:textId="77777777" w:rsidR="007F5580" w:rsidRPr="0004025D" w:rsidRDefault="007F5580" w:rsidP="000F0735">
            <w:pPr>
              <w:pStyle w:val="Labor-Text"/>
              <w:tabs>
                <w:tab w:val="left" w:pos="709"/>
              </w:tabs>
              <w:rPr>
                <w:rFonts w:cs="Arial"/>
              </w:rPr>
            </w:pPr>
          </w:p>
        </w:tc>
        <w:tc>
          <w:tcPr>
            <w:tcW w:w="281" w:type="dxa"/>
          </w:tcPr>
          <w:p w14:paraId="7F1A355A" w14:textId="77777777" w:rsidR="007F5580" w:rsidRPr="0004025D" w:rsidRDefault="007F5580" w:rsidP="000F0735">
            <w:pPr>
              <w:pStyle w:val="Labor-Text"/>
              <w:tabs>
                <w:tab w:val="left" w:pos="709"/>
              </w:tabs>
              <w:rPr>
                <w:rFonts w:cs="Arial"/>
              </w:rPr>
            </w:pPr>
          </w:p>
        </w:tc>
        <w:tc>
          <w:tcPr>
            <w:tcW w:w="281" w:type="dxa"/>
          </w:tcPr>
          <w:p w14:paraId="2B7DB103" w14:textId="77777777" w:rsidR="007F5580" w:rsidRPr="0004025D" w:rsidRDefault="007F5580" w:rsidP="000F0735">
            <w:pPr>
              <w:pStyle w:val="Labor-Text"/>
              <w:tabs>
                <w:tab w:val="left" w:pos="709"/>
              </w:tabs>
              <w:rPr>
                <w:rFonts w:cs="Arial"/>
              </w:rPr>
            </w:pPr>
          </w:p>
        </w:tc>
      </w:tr>
      <w:tr w:rsidR="007F5580" w:rsidRPr="0004025D" w14:paraId="61DCDC88" w14:textId="77777777" w:rsidTr="000F0735">
        <w:trPr>
          <w:trHeight w:val="283"/>
        </w:trPr>
        <w:tc>
          <w:tcPr>
            <w:tcW w:w="282" w:type="dxa"/>
          </w:tcPr>
          <w:p w14:paraId="660F2F22" w14:textId="77777777" w:rsidR="007F5580" w:rsidRPr="0004025D" w:rsidRDefault="007F5580" w:rsidP="000F0735">
            <w:pPr>
              <w:pStyle w:val="Labor-Text"/>
              <w:tabs>
                <w:tab w:val="left" w:pos="709"/>
              </w:tabs>
              <w:rPr>
                <w:rFonts w:cs="Arial"/>
              </w:rPr>
            </w:pPr>
          </w:p>
        </w:tc>
        <w:tc>
          <w:tcPr>
            <w:tcW w:w="282" w:type="dxa"/>
          </w:tcPr>
          <w:p w14:paraId="6F90281B" w14:textId="77777777" w:rsidR="007F5580" w:rsidRPr="0004025D" w:rsidRDefault="007F5580" w:rsidP="000F0735">
            <w:pPr>
              <w:pStyle w:val="Labor-Text"/>
              <w:tabs>
                <w:tab w:val="left" w:pos="709"/>
              </w:tabs>
              <w:rPr>
                <w:rFonts w:cs="Arial"/>
              </w:rPr>
            </w:pPr>
          </w:p>
        </w:tc>
        <w:tc>
          <w:tcPr>
            <w:tcW w:w="282" w:type="dxa"/>
          </w:tcPr>
          <w:p w14:paraId="085F7E36" w14:textId="77777777" w:rsidR="007F5580" w:rsidRPr="0004025D" w:rsidRDefault="007F5580" w:rsidP="000F0735">
            <w:pPr>
              <w:pStyle w:val="Labor-Text"/>
              <w:tabs>
                <w:tab w:val="left" w:pos="709"/>
              </w:tabs>
              <w:rPr>
                <w:rFonts w:cs="Arial"/>
              </w:rPr>
            </w:pPr>
          </w:p>
        </w:tc>
        <w:tc>
          <w:tcPr>
            <w:tcW w:w="282" w:type="dxa"/>
          </w:tcPr>
          <w:p w14:paraId="52798E65" w14:textId="77777777" w:rsidR="007F5580" w:rsidRPr="0004025D" w:rsidRDefault="007F5580" w:rsidP="000F0735">
            <w:pPr>
              <w:pStyle w:val="Labor-Text"/>
              <w:tabs>
                <w:tab w:val="left" w:pos="709"/>
              </w:tabs>
              <w:rPr>
                <w:rFonts w:cs="Arial"/>
              </w:rPr>
            </w:pPr>
          </w:p>
        </w:tc>
        <w:tc>
          <w:tcPr>
            <w:tcW w:w="282" w:type="dxa"/>
          </w:tcPr>
          <w:p w14:paraId="1C589C0C" w14:textId="77777777" w:rsidR="007F5580" w:rsidRPr="0004025D" w:rsidRDefault="007F5580" w:rsidP="000F0735">
            <w:pPr>
              <w:pStyle w:val="Labor-Text"/>
              <w:tabs>
                <w:tab w:val="left" w:pos="709"/>
              </w:tabs>
              <w:rPr>
                <w:rFonts w:cs="Arial"/>
              </w:rPr>
            </w:pPr>
          </w:p>
        </w:tc>
        <w:tc>
          <w:tcPr>
            <w:tcW w:w="282" w:type="dxa"/>
          </w:tcPr>
          <w:p w14:paraId="0E674CA8" w14:textId="77777777" w:rsidR="007F5580" w:rsidRPr="0004025D" w:rsidRDefault="007F5580" w:rsidP="000F0735">
            <w:pPr>
              <w:pStyle w:val="Labor-Text"/>
              <w:tabs>
                <w:tab w:val="left" w:pos="709"/>
              </w:tabs>
              <w:rPr>
                <w:rFonts w:cs="Arial"/>
              </w:rPr>
            </w:pPr>
          </w:p>
        </w:tc>
        <w:tc>
          <w:tcPr>
            <w:tcW w:w="282" w:type="dxa"/>
          </w:tcPr>
          <w:p w14:paraId="2BF489C5" w14:textId="77777777" w:rsidR="007F5580" w:rsidRPr="0004025D" w:rsidRDefault="007F5580" w:rsidP="000F0735">
            <w:pPr>
              <w:pStyle w:val="Labor-Text"/>
              <w:tabs>
                <w:tab w:val="left" w:pos="709"/>
              </w:tabs>
              <w:rPr>
                <w:rFonts w:cs="Arial"/>
              </w:rPr>
            </w:pPr>
          </w:p>
        </w:tc>
        <w:tc>
          <w:tcPr>
            <w:tcW w:w="282" w:type="dxa"/>
          </w:tcPr>
          <w:p w14:paraId="5F562202" w14:textId="77777777" w:rsidR="007F5580" w:rsidRPr="0004025D" w:rsidRDefault="007F5580" w:rsidP="000F0735">
            <w:pPr>
              <w:pStyle w:val="Labor-Text"/>
              <w:tabs>
                <w:tab w:val="left" w:pos="709"/>
              </w:tabs>
              <w:rPr>
                <w:rFonts w:cs="Arial"/>
              </w:rPr>
            </w:pPr>
          </w:p>
        </w:tc>
        <w:tc>
          <w:tcPr>
            <w:tcW w:w="282" w:type="dxa"/>
          </w:tcPr>
          <w:p w14:paraId="06637F98" w14:textId="77777777" w:rsidR="007F5580" w:rsidRPr="0004025D" w:rsidRDefault="007F5580" w:rsidP="000F0735">
            <w:pPr>
              <w:pStyle w:val="Labor-Text"/>
              <w:tabs>
                <w:tab w:val="left" w:pos="709"/>
              </w:tabs>
              <w:rPr>
                <w:rFonts w:cs="Arial"/>
              </w:rPr>
            </w:pPr>
          </w:p>
        </w:tc>
        <w:tc>
          <w:tcPr>
            <w:tcW w:w="282" w:type="dxa"/>
          </w:tcPr>
          <w:p w14:paraId="3222AE08" w14:textId="77777777" w:rsidR="007F5580" w:rsidRPr="0004025D" w:rsidRDefault="007F5580" w:rsidP="000F0735">
            <w:pPr>
              <w:pStyle w:val="Labor-Text"/>
              <w:tabs>
                <w:tab w:val="left" w:pos="709"/>
              </w:tabs>
              <w:rPr>
                <w:rFonts w:cs="Arial"/>
              </w:rPr>
            </w:pPr>
          </w:p>
        </w:tc>
        <w:tc>
          <w:tcPr>
            <w:tcW w:w="282" w:type="dxa"/>
          </w:tcPr>
          <w:p w14:paraId="777B2B24" w14:textId="77777777" w:rsidR="007F5580" w:rsidRPr="0004025D" w:rsidRDefault="007F5580" w:rsidP="000F0735">
            <w:pPr>
              <w:pStyle w:val="Labor-Text"/>
              <w:tabs>
                <w:tab w:val="left" w:pos="709"/>
              </w:tabs>
              <w:rPr>
                <w:rFonts w:cs="Arial"/>
              </w:rPr>
            </w:pPr>
          </w:p>
        </w:tc>
        <w:tc>
          <w:tcPr>
            <w:tcW w:w="282" w:type="dxa"/>
          </w:tcPr>
          <w:p w14:paraId="4B32F3CC" w14:textId="77777777" w:rsidR="007F5580" w:rsidRPr="0004025D" w:rsidRDefault="007F5580" w:rsidP="000F0735">
            <w:pPr>
              <w:pStyle w:val="Labor-Text"/>
              <w:tabs>
                <w:tab w:val="left" w:pos="709"/>
              </w:tabs>
              <w:rPr>
                <w:rFonts w:cs="Arial"/>
              </w:rPr>
            </w:pPr>
          </w:p>
        </w:tc>
        <w:tc>
          <w:tcPr>
            <w:tcW w:w="282" w:type="dxa"/>
          </w:tcPr>
          <w:p w14:paraId="7CBFAC5A" w14:textId="77777777" w:rsidR="007F5580" w:rsidRPr="0004025D" w:rsidRDefault="007F5580" w:rsidP="000F0735">
            <w:pPr>
              <w:pStyle w:val="Labor-Text"/>
              <w:tabs>
                <w:tab w:val="left" w:pos="709"/>
              </w:tabs>
              <w:rPr>
                <w:rFonts w:cs="Arial"/>
              </w:rPr>
            </w:pPr>
          </w:p>
        </w:tc>
        <w:tc>
          <w:tcPr>
            <w:tcW w:w="282" w:type="dxa"/>
          </w:tcPr>
          <w:p w14:paraId="6043F154" w14:textId="77777777" w:rsidR="007F5580" w:rsidRPr="0004025D" w:rsidRDefault="007F5580" w:rsidP="000F0735">
            <w:pPr>
              <w:pStyle w:val="Labor-Text"/>
              <w:tabs>
                <w:tab w:val="left" w:pos="709"/>
              </w:tabs>
              <w:rPr>
                <w:rFonts w:cs="Arial"/>
              </w:rPr>
            </w:pPr>
          </w:p>
        </w:tc>
        <w:tc>
          <w:tcPr>
            <w:tcW w:w="282" w:type="dxa"/>
          </w:tcPr>
          <w:p w14:paraId="298E0E71" w14:textId="77777777" w:rsidR="007F5580" w:rsidRPr="0004025D" w:rsidRDefault="007F5580" w:rsidP="000F0735">
            <w:pPr>
              <w:pStyle w:val="Labor-Text"/>
              <w:tabs>
                <w:tab w:val="left" w:pos="709"/>
              </w:tabs>
              <w:rPr>
                <w:rFonts w:cs="Arial"/>
              </w:rPr>
            </w:pPr>
          </w:p>
        </w:tc>
        <w:tc>
          <w:tcPr>
            <w:tcW w:w="281" w:type="dxa"/>
          </w:tcPr>
          <w:p w14:paraId="49CCC03E" w14:textId="77777777" w:rsidR="007F5580" w:rsidRPr="0004025D" w:rsidRDefault="007F5580" w:rsidP="000F0735">
            <w:pPr>
              <w:pStyle w:val="Labor-Text"/>
              <w:tabs>
                <w:tab w:val="left" w:pos="709"/>
              </w:tabs>
              <w:rPr>
                <w:rFonts w:cs="Arial"/>
              </w:rPr>
            </w:pPr>
          </w:p>
        </w:tc>
        <w:tc>
          <w:tcPr>
            <w:tcW w:w="281" w:type="dxa"/>
          </w:tcPr>
          <w:p w14:paraId="4EF7F765" w14:textId="77777777" w:rsidR="007F5580" w:rsidRPr="0004025D" w:rsidRDefault="007F5580" w:rsidP="000F0735">
            <w:pPr>
              <w:pStyle w:val="Labor-Text"/>
              <w:tabs>
                <w:tab w:val="left" w:pos="709"/>
              </w:tabs>
              <w:rPr>
                <w:rFonts w:cs="Arial"/>
              </w:rPr>
            </w:pPr>
          </w:p>
        </w:tc>
        <w:tc>
          <w:tcPr>
            <w:tcW w:w="281" w:type="dxa"/>
          </w:tcPr>
          <w:p w14:paraId="19DAB49C" w14:textId="77777777" w:rsidR="007F5580" w:rsidRPr="0004025D" w:rsidRDefault="007F5580" w:rsidP="000F0735">
            <w:pPr>
              <w:pStyle w:val="Labor-Text"/>
              <w:tabs>
                <w:tab w:val="left" w:pos="709"/>
              </w:tabs>
              <w:rPr>
                <w:rFonts w:cs="Arial"/>
              </w:rPr>
            </w:pPr>
          </w:p>
        </w:tc>
        <w:tc>
          <w:tcPr>
            <w:tcW w:w="281" w:type="dxa"/>
          </w:tcPr>
          <w:p w14:paraId="764F931E" w14:textId="77777777" w:rsidR="007F5580" w:rsidRPr="0004025D" w:rsidRDefault="007F5580" w:rsidP="000F0735">
            <w:pPr>
              <w:pStyle w:val="Labor-Text"/>
              <w:tabs>
                <w:tab w:val="left" w:pos="709"/>
              </w:tabs>
              <w:rPr>
                <w:rFonts w:cs="Arial"/>
              </w:rPr>
            </w:pPr>
          </w:p>
        </w:tc>
        <w:tc>
          <w:tcPr>
            <w:tcW w:w="281" w:type="dxa"/>
          </w:tcPr>
          <w:p w14:paraId="65CBECEB" w14:textId="77777777" w:rsidR="007F5580" w:rsidRPr="0004025D" w:rsidRDefault="007F5580" w:rsidP="000F0735">
            <w:pPr>
              <w:pStyle w:val="Labor-Text"/>
              <w:tabs>
                <w:tab w:val="left" w:pos="709"/>
              </w:tabs>
              <w:rPr>
                <w:rFonts w:cs="Arial"/>
              </w:rPr>
            </w:pPr>
          </w:p>
        </w:tc>
        <w:tc>
          <w:tcPr>
            <w:tcW w:w="281" w:type="dxa"/>
          </w:tcPr>
          <w:p w14:paraId="5B4CD97F" w14:textId="77777777" w:rsidR="007F5580" w:rsidRPr="0004025D" w:rsidRDefault="007F5580" w:rsidP="000F0735">
            <w:pPr>
              <w:pStyle w:val="Labor-Text"/>
              <w:tabs>
                <w:tab w:val="left" w:pos="709"/>
              </w:tabs>
              <w:rPr>
                <w:rFonts w:cs="Arial"/>
              </w:rPr>
            </w:pPr>
          </w:p>
        </w:tc>
        <w:tc>
          <w:tcPr>
            <w:tcW w:w="281" w:type="dxa"/>
          </w:tcPr>
          <w:p w14:paraId="2E40CD15" w14:textId="77777777" w:rsidR="007F5580" w:rsidRPr="0004025D" w:rsidRDefault="007F5580" w:rsidP="000F0735">
            <w:pPr>
              <w:pStyle w:val="Labor-Text"/>
              <w:tabs>
                <w:tab w:val="left" w:pos="709"/>
              </w:tabs>
              <w:rPr>
                <w:rFonts w:cs="Arial"/>
              </w:rPr>
            </w:pPr>
          </w:p>
        </w:tc>
        <w:tc>
          <w:tcPr>
            <w:tcW w:w="281" w:type="dxa"/>
          </w:tcPr>
          <w:p w14:paraId="07086058" w14:textId="77777777" w:rsidR="007F5580" w:rsidRPr="0004025D" w:rsidRDefault="007F5580" w:rsidP="000F0735">
            <w:pPr>
              <w:pStyle w:val="Labor-Text"/>
              <w:tabs>
                <w:tab w:val="left" w:pos="709"/>
              </w:tabs>
              <w:rPr>
                <w:rFonts w:cs="Arial"/>
              </w:rPr>
            </w:pPr>
          </w:p>
        </w:tc>
        <w:tc>
          <w:tcPr>
            <w:tcW w:w="281" w:type="dxa"/>
          </w:tcPr>
          <w:p w14:paraId="6764CEE8" w14:textId="77777777" w:rsidR="007F5580" w:rsidRPr="0004025D" w:rsidRDefault="007F5580" w:rsidP="000F0735">
            <w:pPr>
              <w:pStyle w:val="Labor-Text"/>
              <w:tabs>
                <w:tab w:val="left" w:pos="709"/>
              </w:tabs>
              <w:rPr>
                <w:rFonts w:cs="Arial"/>
              </w:rPr>
            </w:pPr>
          </w:p>
        </w:tc>
        <w:tc>
          <w:tcPr>
            <w:tcW w:w="281" w:type="dxa"/>
          </w:tcPr>
          <w:p w14:paraId="21628A4D" w14:textId="77777777" w:rsidR="007F5580" w:rsidRPr="0004025D" w:rsidRDefault="007F5580" w:rsidP="000F0735">
            <w:pPr>
              <w:pStyle w:val="Labor-Text"/>
              <w:tabs>
                <w:tab w:val="left" w:pos="709"/>
              </w:tabs>
              <w:rPr>
                <w:rFonts w:cs="Arial"/>
              </w:rPr>
            </w:pPr>
          </w:p>
        </w:tc>
        <w:tc>
          <w:tcPr>
            <w:tcW w:w="281" w:type="dxa"/>
          </w:tcPr>
          <w:p w14:paraId="5C6074A7" w14:textId="77777777" w:rsidR="007F5580" w:rsidRPr="0004025D" w:rsidRDefault="007F5580" w:rsidP="000F0735">
            <w:pPr>
              <w:pStyle w:val="Labor-Text"/>
              <w:tabs>
                <w:tab w:val="left" w:pos="709"/>
              </w:tabs>
              <w:rPr>
                <w:rFonts w:cs="Arial"/>
              </w:rPr>
            </w:pPr>
          </w:p>
        </w:tc>
        <w:tc>
          <w:tcPr>
            <w:tcW w:w="281" w:type="dxa"/>
          </w:tcPr>
          <w:p w14:paraId="7B680BD9" w14:textId="77777777" w:rsidR="007F5580" w:rsidRPr="0004025D" w:rsidRDefault="007F5580" w:rsidP="000F0735">
            <w:pPr>
              <w:pStyle w:val="Labor-Text"/>
              <w:tabs>
                <w:tab w:val="left" w:pos="709"/>
              </w:tabs>
              <w:rPr>
                <w:rFonts w:cs="Arial"/>
              </w:rPr>
            </w:pPr>
          </w:p>
        </w:tc>
        <w:tc>
          <w:tcPr>
            <w:tcW w:w="281" w:type="dxa"/>
          </w:tcPr>
          <w:p w14:paraId="619B7439" w14:textId="77777777" w:rsidR="007F5580" w:rsidRPr="0004025D" w:rsidRDefault="007F5580" w:rsidP="000F0735">
            <w:pPr>
              <w:pStyle w:val="Labor-Text"/>
              <w:tabs>
                <w:tab w:val="left" w:pos="709"/>
              </w:tabs>
              <w:rPr>
                <w:rFonts w:cs="Arial"/>
              </w:rPr>
            </w:pPr>
          </w:p>
        </w:tc>
        <w:tc>
          <w:tcPr>
            <w:tcW w:w="281" w:type="dxa"/>
          </w:tcPr>
          <w:p w14:paraId="23C69A3B" w14:textId="77777777" w:rsidR="007F5580" w:rsidRPr="0004025D" w:rsidRDefault="007F5580" w:rsidP="000F0735">
            <w:pPr>
              <w:pStyle w:val="Labor-Text"/>
              <w:tabs>
                <w:tab w:val="left" w:pos="709"/>
              </w:tabs>
              <w:rPr>
                <w:rFonts w:cs="Arial"/>
              </w:rPr>
            </w:pPr>
          </w:p>
        </w:tc>
        <w:tc>
          <w:tcPr>
            <w:tcW w:w="281" w:type="dxa"/>
          </w:tcPr>
          <w:p w14:paraId="15179603" w14:textId="77777777" w:rsidR="007F5580" w:rsidRPr="0004025D" w:rsidRDefault="007F5580" w:rsidP="000F0735">
            <w:pPr>
              <w:pStyle w:val="Labor-Text"/>
              <w:tabs>
                <w:tab w:val="left" w:pos="709"/>
              </w:tabs>
              <w:rPr>
                <w:rFonts w:cs="Arial"/>
              </w:rPr>
            </w:pPr>
          </w:p>
        </w:tc>
        <w:tc>
          <w:tcPr>
            <w:tcW w:w="281" w:type="dxa"/>
          </w:tcPr>
          <w:p w14:paraId="44E2BCFE" w14:textId="77777777" w:rsidR="007F5580" w:rsidRPr="0004025D" w:rsidRDefault="007F5580" w:rsidP="000F0735">
            <w:pPr>
              <w:pStyle w:val="Labor-Text"/>
              <w:tabs>
                <w:tab w:val="left" w:pos="709"/>
              </w:tabs>
              <w:rPr>
                <w:rFonts w:cs="Arial"/>
              </w:rPr>
            </w:pPr>
          </w:p>
        </w:tc>
        <w:tc>
          <w:tcPr>
            <w:tcW w:w="281" w:type="dxa"/>
          </w:tcPr>
          <w:p w14:paraId="49793630" w14:textId="77777777" w:rsidR="007F5580" w:rsidRPr="0004025D" w:rsidRDefault="007F5580" w:rsidP="000F0735">
            <w:pPr>
              <w:pStyle w:val="Labor-Text"/>
              <w:tabs>
                <w:tab w:val="left" w:pos="709"/>
              </w:tabs>
              <w:rPr>
                <w:rFonts w:cs="Arial"/>
              </w:rPr>
            </w:pPr>
          </w:p>
        </w:tc>
        <w:tc>
          <w:tcPr>
            <w:tcW w:w="281" w:type="dxa"/>
          </w:tcPr>
          <w:p w14:paraId="4A20A814" w14:textId="77777777" w:rsidR="007F5580" w:rsidRPr="0004025D" w:rsidRDefault="007F5580" w:rsidP="000F0735">
            <w:pPr>
              <w:pStyle w:val="Labor-Text"/>
              <w:tabs>
                <w:tab w:val="left" w:pos="709"/>
              </w:tabs>
              <w:rPr>
                <w:rFonts w:cs="Arial"/>
              </w:rPr>
            </w:pPr>
          </w:p>
        </w:tc>
      </w:tr>
      <w:tr w:rsidR="007F5580" w:rsidRPr="0004025D" w14:paraId="5C4BDDD4" w14:textId="77777777" w:rsidTr="000F0735">
        <w:trPr>
          <w:trHeight w:val="283"/>
        </w:trPr>
        <w:tc>
          <w:tcPr>
            <w:tcW w:w="282" w:type="dxa"/>
          </w:tcPr>
          <w:p w14:paraId="7105425E" w14:textId="77777777" w:rsidR="007F5580" w:rsidRPr="0004025D" w:rsidRDefault="007F5580" w:rsidP="000F0735">
            <w:pPr>
              <w:pStyle w:val="Labor-Text"/>
              <w:tabs>
                <w:tab w:val="left" w:pos="709"/>
              </w:tabs>
              <w:rPr>
                <w:rFonts w:cs="Arial"/>
              </w:rPr>
            </w:pPr>
          </w:p>
        </w:tc>
        <w:tc>
          <w:tcPr>
            <w:tcW w:w="282" w:type="dxa"/>
          </w:tcPr>
          <w:p w14:paraId="71CFFEBD" w14:textId="77777777" w:rsidR="007F5580" w:rsidRPr="0004025D" w:rsidRDefault="007F5580" w:rsidP="000F0735">
            <w:pPr>
              <w:pStyle w:val="Labor-Text"/>
              <w:tabs>
                <w:tab w:val="left" w:pos="709"/>
              </w:tabs>
              <w:rPr>
                <w:rFonts w:cs="Arial"/>
              </w:rPr>
            </w:pPr>
          </w:p>
        </w:tc>
        <w:tc>
          <w:tcPr>
            <w:tcW w:w="282" w:type="dxa"/>
          </w:tcPr>
          <w:p w14:paraId="536C9CC2" w14:textId="77777777" w:rsidR="007F5580" w:rsidRPr="0004025D" w:rsidRDefault="007F5580" w:rsidP="000F0735">
            <w:pPr>
              <w:pStyle w:val="Labor-Text"/>
              <w:tabs>
                <w:tab w:val="left" w:pos="709"/>
              </w:tabs>
              <w:rPr>
                <w:rFonts w:cs="Arial"/>
              </w:rPr>
            </w:pPr>
          </w:p>
        </w:tc>
        <w:tc>
          <w:tcPr>
            <w:tcW w:w="282" w:type="dxa"/>
          </w:tcPr>
          <w:p w14:paraId="08C6A150" w14:textId="77777777" w:rsidR="007F5580" w:rsidRPr="0004025D" w:rsidRDefault="007F5580" w:rsidP="000F0735">
            <w:pPr>
              <w:pStyle w:val="Labor-Text"/>
              <w:tabs>
                <w:tab w:val="left" w:pos="709"/>
              </w:tabs>
              <w:rPr>
                <w:rFonts w:cs="Arial"/>
              </w:rPr>
            </w:pPr>
          </w:p>
        </w:tc>
        <w:tc>
          <w:tcPr>
            <w:tcW w:w="282" w:type="dxa"/>
          </w:tcPr>
          <w:p w14:paraId="47271D94" w14:textId="77777777" w:rsidR="007F5580" w:rsidRPr="0004025D" w:rsidRDefault="007F5580" w:rsidP="000F0735">
            <w:pPr>
              <w:pStyle w:val="Labor-Text"/>
              <w:tabs>
                <w:tab w:val="left" w:pos="709"/>
              </w:tabs>
              <w:rPr>
                <w:rFonts w:cs="Arial"/>
              </w:rPr>
            </w:pPr>
          </w:p>
        </w:tc>
        <w:tc>
          <w:tcPr>
            <w:tcW w:w="282" w:type="dxa"/>
          </w:tcPr>
          <w:p w14:paraId="42A6945A" w14:textId="77777777" w:rsidR="007F5580" w:rsidRPr="0004025D" w:rsidRDefault="007F5580" w:rsidP="000F0735">
            <w:pPr>
              <w:pStyle w:val="Labor-Text"/>
              <w:tabs>
                <w:tab w:val="left" w:pos="709"/>
              </w:tabs>
              <w:rPr>
                <w:rFonts w:cs="Arial"/>
              </w:rPr>
            </w:pPr>
          </w:p>
        </w:tc>
        <w:tc>
          <w:tcPr>
            <w:tcW w:w="282" w:type="dxa"/>
          </w:tcPr>
          <w:p w14:paraId="0B961585" w14:textId="77777777" w:rsidR="007F5580" w:rsidRPr="0004025D" w:rsidRDefault="007F5580" w:rsidP="000F0735">
            <w:pPr>
              <w:pStyle w:val="Labor-Text"/>
              <w:tabs>
                <w:tab w:val="left" w:pos="709"/>
              </w:tabs>
              <w:rPr>
                <w:rFonts w:cs="Arial"/>
              </w:rPr>
            </w:pPr>
          </w:p>
        </w:tc>
        <w:tc>
          <w:tcPr>
            <w:tcW w:w="282" w:type="dxa"/>
          </w:tcPr>
          <w:p w14:paraId="17C4341C" w14:textId="77777777" w:rsidR="007F5580" w:rsidRPr="0004025D" w:rsidRDefault="007F5580" w:rsidP="000F0735">
            <w:pPr>
              <w:pStyle w:val="Labor-Text"/>
              <w:tabs>
                <w:tab w:val="left" w:pos="709"/>
              </w:tabs>
              <w:rPr>
                <w:rFonts w:cs="Arial"/>
              </w:rPr>
            </w:pPr>
          </w:p>
        </w:tc>
        <w:tc>
          <w:tcPr>
            <w:tcW w:w="282" w:type="dxa"/>
          </w:tcPr>
          <w:p w14:paraId="5D0FD0C4" w14:textId="77777777" w:rsidR="007F5580" w:rsidRPr="0004025D" w:rsidRDefault="007F5580" w:rsidP="000F0735">
            <w:pPr>
              <w:pStyle w:val="Labor-Text"/>
              <w:tabs>
                <w:tab w:val="left" w:pos="709"/>
              </w:tabs>
              <w:rPr>
                <w:rFonts w:cs="Arial"/>
              </w:rPr>
            </w:pPr>
          </w:p>
        </w:tc>
        <w:tc>
          <w:tcPr>
            <w:tcW w:w="282" w:type="dxa"/>
          </w:tcPr>
          <w:p w14:paraId="42C8CAB1" w14:textId="77777777" w:rsidR="007F5580" w:rsidRPr="0004025D" w:rsidRDefault="007F5580" w:rsidP="000F0735">
            <w:pPr>
              <w:pStyle w:val="Labor-Text"/>
              <w:tabs>
                <w:tab w:val="left" w:pos="709"/>
              </w:tabs>
              <w:rPr>
                <w:rFonts w:cs="Arial"/>
              </w:rPr>
            </w:pPr>
          </w:p>
        </w:tc>
        <w:tc>
          <w:tcPr>
            <w:tcW w:w="282" w:type="dxa"/>
          </w:tcPr>
          <w:p w14:paraId="2C14B9D3" w14:textId="77777777" w:rsidR="007F5580" w:rsidRPr="0004025D" w:rsidRDefault="007F5580" w:rsidP="000F0735">
            <w:pPr>
              <w:pStyle w:val="Labor-Text"/>
              <w:tabs>
                <w:tab w:val="left" w:pos="709"/>
              </w:tabs>
              <w:rPr>
                <w:rFonts w:cs="Arial"/>
              </w:rPr>
            </w:pPr>
          </w:p>
        </w:tc>
        <w:tc>
          <w:tcPr>
            <w:tcW w:w="282" w:type="dxa"/>
          </w:tcPr>
          <w:p w14:paraId="32299F1B" w14:textId="77777777" w:rsidR="007F5580" w:rsidRPr="0004025D" w:rsidRDefault="007F5580" w:rsidP="000F0735">
            <w:pPr>
              <w:pStyle w:val="Labor-Text"/>
              <w:tabs>
                <w:tab w:val="left" w:pos="709"/>
              </w:tabs>
              <w:rPr>
                <w:rFonts w:cs="Arial"/>
              </w:rPr>
            </w:pPr>
          </w:p>
        </w:tc>
        <w:tc>
          <w:tcPr>
            <w:tcW w:w="282" w:type="dxa"/>
          </w:tcPr>
          <w:p w14:paraId="01C9A548" w14:textId="77777777" w:rsidR="007F5580" w:rsidRPr="0004025D" w:rsidRDefault="007F5580" w:rsidP="000F0735">
            <w:pPr>
              <w:pStyle w:val="Labor-Text"/>
              <w:tabs>
                <w:tab w:val="left" w:pos="709"/>
              </w:tabs>
              <w:rPr>
                <w:rFonts w:cs="Arial"/>
              </w:rPr>
            </w:pPr>
          </w:p>
        </w:tc>
        <w:tc>
          <w:tcPr>
            <w:tcW w:w="282" w:type="dxa"/>
          </w:tcPr>
          <w:p w14:paraId="2FD65FCC" w14:textId="77777777" w:rsidR="007F5580" w:rsidRPr="0004025D" w:rsidRDefault="007F5580" w:rsidP="000F0735">
            <w:pPr>
              <w:pStyle w:val="Labor-Text"/>
              <w:tabs>
                <w:tab w:val="left" w:pos="709"/>
              </w:tabs>
              <w:rPr>
                <w:rFonts w:cs="Arial"/>
              </w:rPr>
            </w:pPr>
          </w:p>
        </w:tc>
        <w:tc>
          <w:tcPr>
            <w:tcW w:w="282" w:type="dxa"/>
          </w:tcPr>
          <w:p w14:paraId="4E25E822" w14:textId="77777777" w:rsidR="007F5580" w:rsidRPr="0004025D" w:rsidRDefault="007F5580" w:rsidP="000F0735">
            <w:pPr>
              <w:pStyle w:val="Labor-Text"/>
              <w:tabs>
                <w:tab w:val="left" w:pos="709"/>
              </w:tabs>
              <w:rPr>
                <w:rFonts w:cs="Arial"/>
              </w:rPr>
            </w:pPr>
          </w:p>
        </w:tc>
        <w:tc>
          <w:tcPr>
            <w:tcW w:w="281" w:type="dxa"/>
          </w:tcPr>
          <w:p w14:paraId="1F4734B9" w14:textId="77777777" w:rsidR="007F5580" w:rsidRPr="0004025D" w:rsidRDefault="007F5580" w:rsidP="000F0735">
            <w:pPr>
              <w:pStyle w:val="Labor-Text"/>
              <w:tabs>
                <w:tab w:val="left" w:pos="709"/>
              </w:tabs>
              <w:rPr>
                <w:rFonts w:cs="Arial"/>
              </w:rPr>
            </w:pPr>
          </w:p>
        </w:tc>
        <w:tc>
          <w:tcPr>
            <w:tcW w:w="281" w:type="dxa"/>
          </w:tcPr>
          <w:p w14:paraId="09BE64EB" w14:textId="77777777" w:rsidR="007F5580" w:rsidRPr="0004025D" w:rsidRDefault="007F5580" w:rsidP="000F0735">
            <w:pPr>
              <w:pStyle w:val="Labor-Text"/>
              <w:tabs>
                <w:tab w:val="left" w:pos="709"/>
              </w:tabs>
              <w:rPr>
                <w:rFonts w:cs="Arial"/>
              </w:rPr>
            </w:pPr>
          </w:p>
        </w:tc>
        <w:tc>
          <w:tcPr>
            <w:tcW w:w="281" w:type="dxa"/>
          </w:tcPr>
          <w:p w14:paraId="68323853" w14:textId="77777777" w:rsidR="007F5580" w:rsidRPr="0004025D" w:rsidRDefault="007F5580" w:rsidP="000F0735">
            <w:pPr>
              <w:pStyle w:val="Labor-Text"/>
              <w:tabs>
                <w:tab w:val="left" w:pos="709"/>
              </w:tabs>
              <w:rPr>
                <w:rFonts w:cs="Arial"/>
              </w:rPr>
            </w:pPr>
          </w:p>
        </w:tc>
        <w:tc>
          <w:tcPr>
            <w:tcW w:w="281" w:type="dxa"/>
          </w:tcPr>
          <w:p w14:paraId="69A7C7C1" w14:textId="77777777" w:rsidR="007F5580" w:rsidRPr="0004025D" w:rsidRDefault="007F5580" w:rsidP="000F0735">
            <w:pPr>
              <w:pStyle w:val="Labor-Text"/>
              <w:tabs>
                <w:tab w:val="left" w:pos="709"/>
              </w:tabs>
              <w:rPr>
                <w:rFonts w:cs="Arial"/>
              </w:rPr>
            </w:pPr>
          </w:p>
        </w:tc>
        <w:tc>
          <w:tcPr>
            <w:tcW w:w="281" w:type="dxa"/>
          </w:tcPr>
          <w:p w14:paraId="64A71DC3" w14:textId="77777777" w:rsidR="007F5580" w:rsidRPr="0004025D" w:rsidRDefault="007F5580" w:rsidP="000F0735">
            <w:pPr>
              <w:pStyle w:val="Labor-Text"/>
              <w:tabs>
                <w:tab w:val="left" w:pos="709"/>
              </w:tabs>
              <w:rPr>
                <w:rFonts w:cs="Arial"/>
              </w:rPr>
            </w:pPr>
          </w:p>
        </w:tc>
        <w:tc>
          <w:tcPr>
            <w:tcW w:w="281" w:type="dxa"/>
          </w:tcPr>
          <w:p w14:paraId="7A2DBC32" w14:textId="77777777" w:rsidR="007F5580" w:rsidRPr="0004025D" w:rsidRDefault="007F5580" w:rsidP="000F0735">
            <w:pPr>
              <w:pStyle w:val="Labor-Text"/>
              <w:tabs>
                <w:tab w:val="left" w:pos="709"/>
              </w:tabs>
              <w:rPr>
                <w:rFonts w:cs="Arial"/>
              </w:rPr>
            </w:pPr>
          </w:p>
        </w:tc>
        <w:tc>
          <w:tcPr>
            <w:tcW w:w="281" w:type="dxa"/>
          </w:tcPr>
          <w:p w14:paraId="4799BBC1" w14:textId="77777777" w:rsidR="007F5580" w:rsidRPr="0004025D" w:rsidRDefault="007F5580" w:rsidP="000F0735">
            <w:pPr>
              <w:pStyle w:val="Labor-Text"/>
              <w:tabs>
                <w:tab w:val="left" w:pos="709"/>
              </w:tabs>
              <w:rPr>
                <w:rFonts w:cs="Arial"/>
              </w:rPr>
            </w:pPr>
          </w:p>
        </w:tc>
        <w:tc>
          <w:tcPr>
            <w:tcW w:w="281" w:type="dxa"/>
          </w:tcPr>
          <w:p w14:paraId="6FC4C309" w14:textId="77777777" w:rsidR="007F5580" w:rsidRPr="0004025D" w:rsidRDefault="007F5580" w:rsidP="000F0735">
            <w:pPr>
              <w:pStyle w:val="Labor-Text"/>
              <w:tabs>
                <w:tab w:val="left" w:pos="709"/>
              </w:tabs>
              <w:rPr>
                <w:rFonts w:cs="Arial"/>
              </w:rPr>
            </w:pPr>
          </w:p>
        </w:tc>
        <w:tc>
          <w:tcPr>
            <w:tcW w:w="281" w:type="dxa"/>
          </w:tcPr>
          <w:p w14:paraId="6A7B2DFF" w14:textId="77777777" w:rsidR="007F5580" w:rsidRPr="0004025D" w:rsidRDefault="007F5580" w:rsidP="000F0735">
            <w:pPr>
              <w:pStyle w:val="Labor-Text"/>
              <w:tabs>
                <w:tab w:val="left" w:pos="709"/>
              </w:tabs>
              <w:rPr>
                <w:rFonts w:cs="Arial"/>
              </w:rPr>
            </w:pPr>
          </w:p>
        </w:tc>
        <w:tc>
          <w:tcPr>
            <w:tcW w:w="281" w:type="dxa"/>
          </w:tcPr>
          <w:p w14:paraId="12A0880D" w14:textId="77777777" w:rsidR="007F5580" w:rsidRPr="0004025D" w:rsidRDefault="007F5580" w:rsidP="000F0735">
            <w:pPr>
              <w:pStyle w:val="Labor-Text"/>
              <w:tabs>
                <w:tab w:val="left" w:pos="709"/>
              </w:tabs>
              <w:rPr>
                <w:rFonts w:cs="Arial"/>
              </w:rPr>
            </w:pPr>
          </w:p>
        </w:tc>
        <w:tc>
          <w:tcPr>
            <w:tcW w:w="281" w:type="dxa"/>
          </w:tcPr>
          <w:p w14:paraId="33900A3A" w14:textId="77777777" w:rsidR="007F5580" w:rsidRPr="0004025D" w:rsidRDefault="007F5580" w:rsidP="000F0735">
            <w:pPr>
              <w:pStyle w:val="Labor-Text"/>
              <w:tabs>
                <w:tab w:val="left" w:pos="709"/>
              </w:tabs>
              <w:rPr>
                <w:rFonts w:cs="Arial"/>
              </w:rPr>
            </w:pPr>
          </w:p>
        </w:tc>
        <w:tc>
          <w:tcPr>
            <w:tcW w:w="281" w:type="dxa"/>
          </w:tcPr>
          <w:p w14:paraId="37E5330E" w14:textId="77777777" w:rsidR="007F5580" w:rsidRPr="0004025D" w:rsidRDefault="007F5580" w:rsidP="000F0735">
            <w:pPr>
              <w:pStyle w:val="Labor-Text"/>
              <w:tabs>
                <w:tab w:val="left" w:pos="709"/>
              </w:tabs>
              <w:rPr>
                <w:rFonts w:cs="Arial"/>
              </w:rPr>
            </w:pPr>
          </w:p>
        </w:tc>
        <w:tc>
          <w:tcPr>
            <w:tcW w:w="281" w:type="dxa"/>
          </w:tcPr>
          <w:p w14:paraId="6EE46DB6" w14:textId="77777777" w:rsidR="007F5580" w:rsidRPr="0004025D" w:rsidRDefault="007F5580" w:rsidP="000F0735">
            <w:pPr>
              <w:pStyle w:val="Labor-Text"/>
              <w:tabs>
                <w:tab w:val="left" w:pos="709"/>
              </w:tabs>
              <w:rPr>
                <w:rFonts w:cs="Arial"/>
              </w:rPr>
            </w:pPr>
          </w:p>
        </w:tc>
        <w:tc>
          <w:tcPr>
            <w:tcW w:w="281" w:type="dxa"/>
          </w:tcPr>
          <w:p w14:paraId="4C51BFD9" w14:textId="77777777" w:rsidR="007F5580" w:rsidRPr="0004025D" w:rsidRDefault="007F5580" w:rsidP="000F0735">
            <w:pPr>
              <w:pStyle w:val="Labor-Text"/>
              <w:tabs>
                <w:tab w:val="left" w:pos="709"/>
              </w:tabs>
              <w:rPr>
                <w:rFonts w:cs="Arial"/>
              </w:rPr>
            </w:pPr>
          </w:p>
        </w:tc>
        <w:tc>
          <w:tcPr>
            <w:tcW w:w="281" w:type="dxa"/>
          </w:tcPr>
          <w:p w14:paraId="7739D4DA" w14:textId="77777777" w:rsidR="007F5580" w:rsidRPr="0004025D" w:rsidRDefault="007F5580" w:rsidP="000F0735">
            <w:pPr>
              <w:pStyle w:val="Labor-Text"/>
              <w:tabs>
                <w:tab w:val="left" w:pos="709"/>
              </w:tabs>
              <w:rPr>
                <w:rFonts w:cs="Arial"/>
              </w:rPr>
            </w:pPr>
          </w:p>
        </w:tc>
        <w:tc>
          <w:tcPr>
            <w:tcW w:w="281" w:type="dxa"/>
          </w:tcPr>
          <w:p w14:paraId="00A7940E" w14:textId="77777777" w:rsidR="007F5580" w:rsidRPr="0004025D" w:rsidRDefault="007F5580" w:rsidP="000F0735">
            <w:pPr>
              <w:pStyle w:val="Labor-Text"/>
              <w:tabs>
                <w:tab w:val="left" w:pos="709"/>
              </w:tabs>
              <w:rPr>
                <w:rFonts w:cs="Arial"/>
              </w:rPr>
            </w:pPr>
          </w:p>
        </w:tc>
        <w:tc>
          <w:tcPr>
            <w:tcW w:w="281" w:type="dxa"/>
          </w:tcPr>
          <w:p w14:paraId="37E77D15" w14:textId="77777777" w:rsidR="007F5580" w:rsidRPr="0004025D" w:rsidRDefault="007F5580" w:rsidP="000F0735">
            <w:pPr>
              <w:pStyle w:val="Labor-Text"/>
              <w:tabs>
                <w:tab w:val="left" w:pos="709"/>
              </w:tabs>
              <w:rPr>
                <w:rFonts w:cs="Arial"/>
              </w:rPr>
            </w:pPr>
          </w:p>
        </w:tc>
        <w:tc>
          <w:tcPr>
            <w:tcW w:w="281" w:type="dxa"/>
          </w:tcPr>
          <w:p w14:paraId="46B6579C" w14:textId="77777777" w:rsidR="007F5580" w:rsidRPr="0004025D" w:rsidRDefault="007F5580" w:rsidP="000F0735">
            <w:pPr>
              <w:pStyle w:val="Labor-Text"/>
              <w:tabs>
                <w:tab w:val="left" w:pos="709"/>
              </w:tabs>
              <w:rPr>
                <w:rFonts w:cs="Arial"/>
              </w:rPr>
            </w:pPr>
          </w:p>
        </w:tc>
      </w:tr>
      <w:tr w:rsidR="007F5580" w:rsidRPr="0004025D" w14:paraId="7C2F1428" w14:textId="77777777" w:rsidTr="000F0735">
        <w:trPr>
          <w:trHeight w:val="283"/>
        </w:trPr>
        <w:tc>
          <w:tcPr>
            <w:tcW w:w="282" w:type="dxa"/>
          </w:tcPr>
          <w:p w14:paraId="6589E5E8" w14:textId="77777777" w:rsidR="007F5580" w:rsidRPr="0004025D" w:rsidRDefault="007F5580" w:rsidP="000F0735">
            <w:pPr>
              <w:pStyle w:val="Labor-Text"/>
              <w:tabs>
                <w:tab w:val="left" w:pos="709"/>
              </w:tabs>
              <w:rPr>
                <w:rFonts w:cs="Arial"/>
              </w:rPr>
            </w:pPr>
          </w:p>
        </w:tc>
        <w:tc>
          <w:tcPr>
            <w:tcW w:w="282" w:type="dxa"/>
          </w:tcPr>
          <w:p w14:paraId="7645D197" w14:textId="77777777" w:rsidR="007F5580" w:rsidRPr="0004025D" w:rsidRDefault="007F5580" w:rsidP="000F0735">
            <w:pPr>
              <w:pStyle w:val="Labor-Text"/>
              <w:tabs>
                <w:tab w:val="left" w:pos="709"/>
              </w:tabs>
              <w:rPr>
                <w:rFonts w:cs="Arial"/>
              </w:rPr>
            </w:pPr>
          </w:p>
        </w:tc>
        <w:tc>
          <w:tcPr>
            <w:tcW w:w="282" w:type="dxa"/>
          </w:tcPr>
          <w:p w14:paraId="6F8685AA" w14:textId="77777777" w:rsidR="007F5580" w:rsidRPr="0004025D" w:rsidRDefault="007F5580" w:rsidP="000F0735">
            <w:pPr>
              <w:pStyle w:val="Labor-Text"/>
              <w:tabs>
                <w:tab w:val="left" w:pos="709"/>
              </w:tabs>
              <w:rPr>
                <w:rFonts w:cs="Arial"/>
              </w:rPr>
            </w:pPr>
          </w:p>
        </w:tc>
        <w:tc>
          <w:tcPr>
            <w:tcW w:w="282" w:type="dxa"/>
          </w:tcPr>
          <w:p w14:paraId="16C2B5AF" w14:textId="77777777" w:rsidR="007F5580" w:rsidRPr="0004025D" w:rsidRDefault="007F5580" w:rsidP="000F0735">
            <w:pPr>
              <w:pStyle w:val="Labor-Text"/>
              <w:tabs>
                <w:tab w:val="left" w:pos="709"/>
              </w:tabs>
              <w:rPr>
                <w:rFonts w:cs="Arial"/>
              </w:rPr>
            </w:pPr>
          </w:p>
        </w:tc>
        <w:tc>
          <w:tcPr>
            <w:tcW w:w="282" w:type="dxa"/>
          </w:tcPr>
          <w:p w14:paraId="46C0B5D8" w14:textId="77777777" w:rsidR="007F5580" w:rsidRPr="0004025D" w:rsidRDefault="007F5580" w:rsidP="000F0735">
            <w:pPr>
              <w:pStyle w:val="Labor-Text"/>
              <w:tabs>
                <w:tab w:val="left" w:pos="709"/>
              </w:tabs>
              <w:rPr>
                <w:rFonts w:cs="Arial"/>
              </w:rPr>
            </w:pPr>
          </w:p>
        </w:tc>
        <w:tc>
          <w:tcPr>
            <w:tcW w:w="282" w:type="dxa"/>
          </w:tcPr>
          <w:p w14:paraId="6A0CECF1" w14:textId="77777777" w:rsidR="007F5580" w:rsidRPr="0004025D" w:rsidRDefault="007F5580" w:rsidP="000F0735">
            <w:pPr>
              <w:pStyle w:val="Labor-Text"/>
              <w:tabs>
                <w:tab w:val="left" w:pos="709"/>
              </w:tabs>
              <w:rPr>
                <w:rFonts w:cs="Arial"/>
              </w:rPr>
            </w:pPr>
          </w:p>
        </w:tc>
        <w:tc>
          <w:tcPr>
            <w:tcW w:w="282" w:type="dxa"/>
          </w:tcPr>
          <w:p w14:paraId="0CEAD2B7" w14:textId="77777777" w:rsidR="007F5580" w:rsidRPr="0004025D" w:rsidRDefault="007F5580" w:rsidP="000F0735">
            <w:pPr>
              <w:pStyle w:val="Labor-Text"/>
              <w:tabs>
                <w:tab w:val="left" w:pos="709"/>
              </w:tabs>
              <w:rPr>
                <w:rFonts w:cs="Arial"/>
              </w:rPr>
            </w:pPr>
          </w:p>
        </w:tc>
        <w:tc>
          <w:tcPr>
            <w:tcW w:w="282" w:type="dxa"/>
          </w:tcPr>
          <w:p w14:paraId="27A25EF2" w14:textId="77777777" w:rsidR="007F5580" w:rsidRPr="0004025D" w:rsidRDefault="007F5580" w:rsidP="000F0735">
            <w:pPr>
              <w:pStyle w:val="Labor-Text"/>
              <w:tabs>
                <w:tab w:val="left" w:pos="709"/>
              </w:tabs>
              <w:rPr>
                <w:rFonts w:cs="Arial"/>
              </w:rPr>
            </w:pPr>
          </w:p>
        </w:tc>
        <w:tc>
          <w:tcPr>
            <w:tcW w:w="282" w:type="dxa"/>
          </w:tcPr>
          <w:p w14:paraId="1B2120B0" w14:textId="77777777" w:rsidR="007F5580" w:rsidRPr="0004025D" w:rsidRDefault="007F5580" w:rsidP="000F0735">
            <w:pPr>
              <w:pStyle w:val="Labor-Text"/>
              <w:tabs>
                <w:tab w:val="left" w:pos="709"/>
              </w:tabs>
              <w:rPr>
                <w:rFonts w:cs="Arial"/>
              </w:rPr>
            </w:pPr>
          </w:p>
        </w:tc>
        <w:tc>
          <w:tcPr>
            <w:tcW w:w="282" w:type="dxa"/>
          </w:tcPr>
          <w:p w14:paraId="60EFD14F" w14:textId="77777777" w:rsidR="007F5580" w:rsidRPr="0004025D" w:rsidRDefault="007F5580" w:rsidP="000F0735">
            <w:pPr>
              <w:pStyle w:val="Labor-Text"/>
              <w:tabs>
                <w:tab w:val="left" w:pos="709"/>
              </w:tabs>
              <w:rPr>
                <w:rFonts w:cs="Arial"/>
              </w:rPr>
            </w:pPr>
          </w:p>
        </w:tc>
        <w:tc>
          <w:tcPr>
            <w:tcW w:w="282" w:type="dxa"/>
          </w:tcPr>
          <w:p w14:paraId="6B3DA794" w14:textId="77777777" w:rsidR="007F5580" w:rsidRPr="0004025D" w:rsidRDefault="007F5580" w:rsidP="000F0735">
            <w:pPr>
              <w:pStyle w:val="Labor-Text"/>
              <w:tabs>
                <w:tab w:val="left" w:pos="709"/>
              </w:tabs>
              <w:rPr>
                <w:rFonts w:cs="Arial"/>
              </w:rPr>
            </w:pPr>
          </w:p>
        </w:tc>
        <w:tc>
          <w:tcPr>
            <w:tcW w:w="282" w:type="dxa"/>
          </w:tcPr>
          <w:p w14:paraId="3752B77A" w14:textId="77777777" w:rsidR="007F5580" w:rsidRPr="0004025D" w:rsidRDefault="007F5580" w:rsidP="000F0735">
            <w:pPr>
              <w:pStyle w:val="Labor-Text"/>
              <w:tabs>
                <w:tab w:val="left" w:pos="709"/>
              </w:tabs>
              <w:rPr>
                <w:rFonts w:cs="Arial"/>
              </w:rPr>
            </w:pPr>
          </w:p>
        </w:tc>
        <w:tc>
          <w:tcPr>
            <w:tcW w:w="282" w:type="dxa"/>
          </w:tcPr>
          <w:p w14:paraId="7B558D92" w14:textId="77777777" w:rsidR="007F5580" w:rsidRPr="0004025D" w:rsidRDefault="007F5580" w:rsidP="000F0735">
            <w:pPr>
              <w:pStyle w:val="Labor-Text"/>
              <w:tabs>
                <w:tab w:val="left" w:pos="709"/>
              </w:tabs>
              <w:rPr>
                <w:rFonts w:cs="Arial"/>
              </w:rPr>
            </w:pPr>
          </w:p>
        </w:tc>
        <w:tc>
          <w:tcPr>
            <w:tcW w:w="282" w:type="dxa"/>
          </w:tcPr>
          <w:p w14:paraId="1C251A78" w14:textId="77777777" w:rsidR="007F5580" w:rsidRPr="0004025D" w:rsidRDefault="007F5580" w:rsidP="000F0735">
            <w:pPr>
              <w:pStyle w:val="Labor-Text"/>
              <w:tabs>
                <w:tab w:val="left" w:pos="709"/>
              </w:tabs>
              <w:rPr>
                <w:rFonts w:cs="Arial"/>
              </w:rPr>
            </w:pPr>
          </w:p>
        </w:tc>
        <w:tc>
          <w:tcPr>
            <w:tcW w:w="282" w:type="dxa"/>
          </w:tcPr>
          <w:p w14:paraId="56752DF5" w14:textId="77777777" w:rsidR="007F5580" w:rsidRPr="0004025D" w:rsidRDefault="007F5580" w:rsidP="000F0735">
            <w:pPr>
              <w:pStyle w:val="Labor-Text"/>
              <w:tabs>
                <w:tab w:val="left" w:pos="709"/>
              </w:tabs>
              <w:rPr>
                <w:rFonts w:cs="Arial"/>
              </w:rPr>
            </w:pPr>
          </w:p>
        </w:tc>
        <w:tc>
          <w:tcPr>
            <w:tcW w:w="281" w:type="dxa"/>
          </w:tcPr>
          <w:p w14:paraId="6870EAF7" w14:textId="77777777" w:rsidR="007F5580" w:rsidRPr="0004025D" w:rsidRDefault="007F5580" w:rsidP="000F0735">
            <w:pPr>
              <w:pStyle w:val="Labor-Text"/>
              <w:tabs>
                <w:tab w:val="left" w:pos="709"/>
              </w:tabs>
              <w:rPr>
                <w:rFonts w:cs="Arial"/>
              </w:rPr>
            </w:pPr>
          </w:p>
        </w:tc>
        <w:tc>
          <w:tcPr>
            <w:tcW w:w="281" w:type="dxa"/>
          </w:tcPr>
          <w:p w14:paraId="4EF2F333" w14:textId="77777777" w:rsidR="007F5580" w:rsidRPr="0004025D" w:rsidRDefault="007F5580" w:rsidP="000F0735">
            <w:pPr>
              <w:pStyle w:val="Labor-Text"/>
              <w:tabs>
                <w:tab w:val="left" w:pos="709"/>
              </w:tabs>
              <w:rPr>
                <w:rFonts w:cs="Arial"/>
              </w:rPr>
            </w:pPr>
          </w:p>
        </w:tc>
        <w:tc>
          <w:tcPr>
            <w:tcW w:w="281" w:type="dxa"/>
          </w:tcPr>
          <w:p w14:paraId="5968D3D4" w14:textId="77777777" w:rsidR="007F5580" w:rsidRPr="0004025D" w:rsidRDefault="007F5580" w:rsidP="000F0735">
            <w:pPr>
              <w:pStyle w:val="Labor-Text"/>
              <w:tabs>
                <w:tab w:val="left" w:pos="709"/>
              </w:tabs>
              <w:rPr>
                <w:rFonts w:cs="Arial"/>
              </w:rPr>
            </w:pPr>
          </w:p>
        </w:tc>
        <w:tc>
          <w:tcPr>
            <w:tcW w:w="281" w:type="dxa"/>
          </w:tcPr>
          <w:p w14:paraId="25933FDD" w14:textId="77777777" w:rsidR="007F5580" w:rsidRPr="0004025D" w:rsidRDefault="007F5580" w:rsidP="000F0735">
            <w:pPr>
              <w:pStyle w:val="Labor-Text"/>
              <w:tabs>
                <w:tab w:val="left" w:pos="709"/>
              </w:tabs>
              <w:rPr>
                <w:rFonts w:cs="Arial"/>
              </w:rPr>
            </w:pPr>
          </w:p>
        </w:tc>
        <w:tc>
          <w:tcPr>
            <w:tcW w:w="281" w:type="dxa"/>
          </w:tcPr>
          <w:p w14:paraId="1D05BE94" w14:textId="77777777" w:rsidR="007F5580" w:rsidRPr="0004025D" w:rsidRDefault="007F5580" w:rsidP="000F0735">
            <w:pPr>
              <w:pStyle w:val="Labor-Text"/>
              <w:tabs>
                <w:tab w:val="left" w:pos="709"/>
              </w:tabs>
              <w:rPr>
                <w:rFonts w:cs="Arial"/>
              </w:rPr>
            </w:pPr>
          </w:p>
        </w:tc>
        <w:tc>
          <w:tcPr>
            <w:tcW w:w="281" w:type="dxa"/>
          </w:tcPr>
          <w:p w14:paraId="006CFD93" w14:textId="77777777" w:rsidR="007F5580" w:rsidRPr="0004025D" w:rsidRDefault="007F5580" w:rsidP="000F0735">
            <w:pPr>
              <w:pStyle w:val="Labor-Text"/>
              <w:tabs>
                <w:tab w:val="left" w:pos="709"/>
              </w:tabs>
              <w:rPr>
                <w:rFonts w:cs="Arial"/>
              </w:rPr>
            </w:pPr>
          </w:p>
        </w:tc>
        <w:tc>
          <w:tcPr>
            <w:tcW w:w="281" w:type="dxa"/>
          </w:tcPr>
          <w:p w14:paraId="7048A0A7" w14:textId="77777777" w:rsidR="007F5580" w:rsidRPr="0004025D" w:rsidRDefault="007F5580" w:rsidP="000F0735">
            <w:pPr>
              <w:pStyle w:val="Labor-Text"/>
              <w:tabs>
                <w:tab w:val="left" w:pos="709"/>
              </w:tabs>
              <w:rPr>
                <w:rFonts w:cs="Arial"/>
              </w:rPr>
            </w:pPr>
          </w:p>
        </w:tc>
        <w:tc>
          <w:tcPr>
            <w:tcW w:w="281" w:type="dxa"/>
          </w:tcPr>
          <w:p w14:paraId="2D4825F9" w14:textId="77777777" w:rsidR="007F5580" w:rsidRPr="0004025D" w:rsidRDefault="007F5580" w:rsidP="000F0735">
            <w:pPr>
              <w:pStyle w:val="Labor-Text"/>
              <w:tabs>
                <w:tab w:val="left" w:pos="709"/>
              </w:tabs>
              <w:rPr>
                <w:rFonts w:cs="Arial"/>
              </w:rPr>
            </w:pPr>
          </w:p>
        </w:tc>
        <w:tc>
          <w:tcPr>
            <w:tcW w:w="281" w:type="dxa"/>
          </w:tcPr>
          <w:p w14:paraId="43E597D9" w14:textId="77777777" w:rsidR="007F5580" w:rsidRPr="0004025D" w:rsidRDefault="007F5580" w:rsidP="000F0735">
            <w:pPr>
              <w:pStyle w:val="Labor-Text"/>
              <w:tabs>
                <w:tab w:val="left" w:pos="709"/>
              </w:tabs>
              <w:rPr>
                <w:rFonts w:cs="Arial"/>
              </w:rPr>
            </w:pPr>
          </w:p>
        </w:tc>
        <w:tc>
          <w:tcPr>
            <w:tcW w:w="281" w:type="dxa"/>
          </w:tcPr>
          <w:p w14:paraId="59FF4A3B" w14:textId="77777777" w:rsidR="007F5580" w:rsidRPr="0004025D" w:rsidRDefault="007F5580" w:rsidP="000F0735">
            <w:pPr>
              <w:pStyle w:val="Labor-Text"/>
              <w:tabs>
                <w:tab w:val="left" w:pos="709"/>
              </w:tabs>
              <w:rPr>
                <w:rFonts w:cs="Arial"/>
              </w:rPr>
            </w:pPr>
          </w:p>
        </w:tc>
        <w:tc>
          <w:tcPr>
            <w:tcW w:w="281" w:type="dxa"/>
          </w:tcPr>
          <w:p w14:paraId="31CF9094" w14:textId="77777777" w:rsidR="007F5580" w:rsidRPr="0004025D" w:rsidRDefault="007F5580" w:rsidP="000F0735">
            <w:pPr>
              <w:pStyle w:val="Labor-Text"/>
              <w:tabs>
                <w:tab w:val="left" w:pos="709"/>
              </w:tabs>
              <w:rPr>
                <w:rFonts w:cs="Arial"/>
              </w:rPr>
            </w:pPr>
          </w:p>
        </w:tc>
        <w:tc>
          <w:tcPr>
            <w:tcW w:w="281" w:type="dxa"/>
          </w:tcPr>
          <w:p w14:paraId="02EA3AC3" w14:textId="77777777" w:rsidR="007F5580" w:rsidRPr="0004025D" w:rsidRDefault="007F5580" w:rsidP="000F0735">
            <w:pPr>
              <w:pStyle w:val="Labor-Text"/>
              <w:tabs>
                <w:tab w:val="left" w:pos="709"/>
              </w:tabs>
              <w:rPr>
                <w:rFonts w:cs="Arial"/>
              </w:rPr>
            </w:pPr>
          </w:p>
        </w:tc>
        <w:tc>
          <w:tcPr>
            <w:tcW w:w="281" w:type="dxa"/>
          </w:tcPr>
          <w:p w14:paraId="6EDCF8C5" w14:textId="77777777" w:rsidR="007F5580" w:rsidRPr="0004025D" w:rsidRDefault="007F5580" w:rsidP="000F0735">
            <w:pPr>
              <w:pStyle w:val="Labor-Text"/>
              <w:tabs>
                <w:tab w:val="left" w:pos="709"/>
              </w:tabs>
              <w:rPr>
                <w:rFonts w:cs="Arial"/>
              </w:rPr>
            </w:pPr>
          </w:p>
        </w:tc>
        <w:tc>
          <w:tcPr>
            <w:tcW w:w="281" w:type="dxa"/>
          </w:tcPr>
          <w:p w14:paraId="2E4084AC" w14:textId="77777777" w:rsidR="007F5580" w:rsidRPr="0004025D" w:rsidRDefault="007F5580" w:rsidP="000F0735">
            <w:pPr>
              <w:pStyle w:val="Labor-Text"/>
              <w:tabs>
                <w:tab w:val="left" w:pos="709"/>
              </w:tabs>
              <w:rPr>
                <w:rFonts w:cs="Arial"/>
              </w:rPr>
            </w:pPr>
          </w:p>
        </w:tc>
        <w:tc>
          <w:tcPr>
            <w:tcW w:w="281" w:type="dxa"/>
          </w:tcPr>
          <w:p w14:paraId="7C2E82A3" w14:textId="77777777" w:rsidR="007F5580" w:rsidRPr="0004025D" w:rsidRDefault="007F5580" w:rsidP="000F0735">
            <w:pPr>
              <w:pStyle w:val="Labor-Text"/>
              <w:tabs>
                <w:tab w:val="left" w:pos="709"/>
              </w:tabs>
              <w:rPr>
                <w:rFonts w:cs="Arial"/>
              </w:rPr>
            </w:pPr>
          </w:p>
        </w:tc>
        <w:tc>
          <w:tcPr>
            <w:tcW w:w="281" w:type="dxa"/>
          </w:tcPr>
          <w:p w14:paraId="1F56A459" w14:textId="77777777" w:rsidR="007F5580" w:rsidRPr="0004025D" w:rsidRDefault="007F5580" w:rsidP="000F0735">
            <w:pPr>
              <w:pStyle w:val="Labor-Text"/>
              <w:tabs>
                <w:tab w:val="left" w:pos="709"/>
              </w:tabs>
              <w:rPr>
                <w:rFonts w:cs="Arial"/>
              </w:rPr>
            </w:pPr>
          </w:p>
        </w:tc>
        <w:tc>
          <w:tcPr>
            <w:tcW w:w="281" w:type="dxa"/>
          </w:tcPr>
          <w:p w14:paraId="59EBAAFE" w14:textId="77777777" w:rsidR="007F5580" w:rsidRPr="0004025D" w:rsidRDefault="007F5580" w:rsidP="000F0735">
            <w:pPr>
              <w:pStyle w:val="Labor-Text"/>
              <w:tabs>
                <w:tab w:val="left" w:pos="709"/>
              </w:tabs>
              <w:rPr>
                <w:rFonts w:cs="Arial"/>
              </w:rPr>
            </w:pPr>
          </w:p>
        </w:tc>
        <w:tc>
          <w:tcPr>
            <w:tcW w:w="281" w:type="dxa"/>
          </w:tcPr>
          <w:p w14:paraId="410BC91C" w14:textId="77777777" w:rsidR="007F5580" w:rsidRPr="0004025D" w:rsidRDefault="007F5580" w:rsidP="000F0735">
            <w:pPr>
              <w:pStyle w:val="Labor-Text"/>
              <w:tabs>
                <w:tab w:val="left" w:pos="709"/>
              </w:tabs>
              <w:rPr>
                <w:rFonts w:cs="Arial"/>
              </w:rPr>
            </w:pPr>
          </w:p>
        </w:tc>
      </w:tr>
      <w:tr w:rsidR="007F5580" w:rsidRPr="0004025D" w14:paraId="652A1437" w14:textId="77777777" w:rsidTr="000F0735">
        <w:trPr>
          <w:trHeight w:val="283"/>
        </w:trPr>
        <w:tc>
          <w:tcPr>
            <w:tcW w:w="282" w:type="dxa"/>
          </w:tcPr>
          <w:p w14:paraId="35252C55" w14:textId="77777777" w:rsidR="007F5580" w:rsidRPr="0004025D" w:rsidRDefault="007F5580" w:rsidP="000F0735">
            <w:pPr>
              <w:pStyle w:val="Labor-Text"/>
              <w:tabs>
                <w:tab w:val="left" w:pos="709"/>
              </w:tabs>
              <w:rPr>
                <w:rFonts w:cs="Arial"/>
              </w:rPr>
            </w:pPr>
          </w:p>
        </w:tc>
        <w:tc>
          <w:tcPr>
            <w:tcW w:w="282" w:type="dxa"/>
          </w:tcPr>
          <w:p w14:paraId="6E227EA2" w14:textId="77777777" w:rsidR="007F5580" w:rsidRPr="0004025D" w:rsidRDefault="007F5580" w:rsidP="000F0735">
            <w:pPr>
              <w:pStyle w:val="Labor-Text"/>
              <w:tabs>
                <w:tab w:val="left" w:pos="709"/>
              </w:tabs>
              <w:rPr>
                <w:rFonts w:cs="Arial"/>
              </w:rPr>
            </w:pPr>
          </w:p>
        </w:tc>
        <w:tc>
          <w:tcPr>
            <w:tcW w:w="282" w:type="dxa"/>
          </w:tcPr>
          <w:p w14:paraId="3C61112D" w14:textId="77777777" w:rsidR="007F5580" w:rsidRPr="0004025D" w:rsidRDefault="007F5580" w:rsidP="000F0735">
            <w:pPr>
              <w:pStyle w:val="Labor-Text"/>
              <w:tabs>
                <w:tab w:val="left" w:pos="709"/>
              </w:tabs>
              <w:rPr>
                <w:rFonts w:cs="Arial"/>
              </w:rPr>
            </w:pPr>
          </w:p>
        </w:tc>
        <w:tc>
          <w:tcPr>
            <w:tcW w:w="282" w:type="dxa"/>
          </w:tcPr>
          <w:p w14:paraId="72DCBCCB" w14:textId="77777777" w:rsidR="007F5580" w:rsidRPr="0004025D" w:rsidRDefault="007F5580" w:rsidP="000F0735">
            <w:pPr>
              <w:pStyle w:val="Labor-Text"/>
              <w:tabs>
                <w:tab w:val="left" w:pos="709"/>
              </w:tabs>
              <w:rPr>
                <w:rFonts w:cs="Arial"/>
              </w:rPr>
            </w:pPr>
          </w:p>
        </w:tc>
        <w:tc>
          <w:tcPr>
            <w:tcW w:w="282" w:type="dxa"/>
          </w:tcPr>
          <w:p w14:paraId="1943A299" w14:textId="77777777" w:rsidR="007F5580" w:rsidRPr="0004025D" w:rsidRDefault="007F5580" w:rsidP="000F0735">
            <w:pPr>
              <w:pStyle w:val="Labor-Text"/>
              <w:tabs>
                <w:tab w:val="left" w:pos="709"/>
              </w:tabs>
              <w:rPr>
                <w:rFonts w:cs="Arial"/>
              </w:rPr>
            </w:pPr>
          </w:p>
        </w:tc>
        <w:tc>
          <w:tcPr>
            <w:tcW w:w="282" w:type="dxa"/>
          </w:tcPr>
          <w:p w14:paraId="52C17BF5" w14:textId="77777777" w:rsidR="007F5580" w:rsidRPr="0004025D" w:rsidRDefault="007F5580" w:rsidP="000F0735">
            <w:pPr>
              <w:pStyle w:val="Labor-Text"/>
              <w:tabs>
                <w:tab w:val="left" w:pos="709"/>
              </w:tabs>
              <w:rPr>
                <w:rFonts w:cs="Arial"/>
              </w:rPr>
            </w:pPr>
          </w:p>
        </w:tc>
        <w:tc>
          <w:tcPr>
            <w:tcW w:w="282" w:type="dxa"/>
          </w:tcPr>
          <w:p w14:paraId="63BD3E91" w14:textId="77777777" w:rsidR="007F5580" w:rsidRPr="0004025D" w:rsidRDefault="007F5580" w:rsidP="000F0735">
            <w:pPr>
              <w:pStyle w:val="Labor-Text"/>
              <w:tabs>
                <w:tab w:val="left" w:pos="709"/>
              </w:tabs>
              <w:rPr>
                <w:rFonts w:cs="Arial"/>
              </w:rPr>
            </w:pPr>
          </w:p>
        </w:tc>
        <w:tc>
          <w:tcPr>
            <w:tcW w:w="282" w:type="dxa"/>
          </w:tcPr>
          <w:p w14:paraId="6E163556" w14:textId="77777777" w:rsidR="007F5580" w:rsidRPr="0004025D" w:rsidRDefault="007F5580" w:rsidP="000F0735">
            <w:pPr>
              <w:pStyle w:val="Labor-Text"/>
              <w:tabs>
                <w:tab w:val="left" w:pos="709"/>
              </w:tabs>
              <w:rPr>
                <w:rFonts w:cs="Arial"/>
              </w:rPr>
            </w:pPr>
          </w:p>
        </w:tc>
        <w:tc>
          <w:tcPr>
            <w:tcW w:w="282" w:type="dxa"/>
          </w:tcPr>
          <w:p w14:paraId="65091D53" w14:textId="77777777" w:rsidR="007F5580" w:rsidRPr="0004025D" w:rsidRDefault="007F5580" w:rsidP="000F0735">
            <w:pPr>
              <w:pStyle w:val="Labor-Text"/>
              <w:tabs>
                <w:tab w:val="left" w:pos="709"/>
              </w:tabs>
              <w:rPr>
                <w:rFonts w:cs="Arial"/>
              </w:rPr>
            </w:pPr>
          </w:p>
        </w:tc>
        <w:tc>
          <w:tcPr>
            <w:tcW w:w="282" w:type="dxa"/>
          </w:tcPr>
          <w:p w14:paraId="29B6E760" w14:textId="77777777" w:rsidR="007F5580" w:rsidRPr="0004025D" w:rsidRDefault="007F5580" w:rsidP="000F0735">
            <w:pPr>
              <w:pStyle w:val="Labor-Text"/>
              <w:tabs>
                <w:tab w:val="left" w:pos="709"/>
              </w:tabs>
              <w:rPr>
                <w:rFonts w:cs="Arial"/>
              </w:rPr>
            </w:pPr>
          </w:p>
        </w:tc>
        <w:tc>
          <w:tcPr>
            <w:tcW w:w="282" w:type="dxa"/>
          </w:tcPr>
          <w:p w14:paraId="68D708C4" w14:textId="77777777" w:rsidR="007F5580" w:rsidRPr="0004025D" w:rsidRDefault="007F5580" w:rsidP="000F0735">
            <w:pPr>
              <w:pStyle w:val="Labor-Text"/>
              <w:tabs>
                <w:tab w:val="left" w:pos="709"/>
              </w:tabs>
              <w:rPr>
                <w:rFonts w:cs="Arial"/>
              </w:rPr>
            </w:pPr>
          </w:p>
        </w:tc>
        <w:tc>
          <w:tcPr>
            <w:tcW w:w="282" w:type="dxa"/>
          </w:tcPr>
          <w:p w14:paraId="1C783E91" w14:textId="77777777" w:rsidR="007F5580" w:rsidRPr="0004025D" w:rsidRDefault="007F5580" w:rsidP="000F0735">
            <w:pPr>
              <w:pStyle w:val="Labor-Text"/>
              <w:tabs>
                <w:tab w:val="left" w:pos="709"/>
              </w:tabs>
              <w:rPr>
                <w:rFonts w:cs="Arial"/>
              </w:rPr>
            </w:pPr>
          </w:p>
        </w:tc>
        <w:tc>
          <w:tcPr>
            <w:tcW w:w="282" w:type="dxa"/>
          </w:tcPr>
          <w:p w14:paraId="4C0501B7" w14:textId="77777777" w:rsidR="007F5580" w:rsidRPr="0004025D" w:rsidRDefault="007F5580" w:rsidP="000F0735">
            <w:pPr>
              <w:pStyle w:val="Labor-Text"/>
              <w:tabs>
                <w:tab w:val="left" w:pos="709"/>
              </w:tabs>
              <w:rPr>
                <w:rFonts w:cs="Arial"/>
              </w:rPr>
            </w:pPr>
          </w:p>
        </w:tc>
        <w:tc>
          <w:tcPr>
            <w:tcW w:w="282" w:type="dxa"/>
          </w:tcPr>
          <w:p w14:paraId="771F966E" w14:textId="77777777" w:rsidR="007F5580" w:rsidRPr="0004025D" w:rsidRDefault="007F5580" w:rsidP="000F0735">
            <w:pPr>
              <w:pStyle w:val="Labor-Text"/>
              <w:tabs>
                <w:tab w:val="left" w:pos="709"/>
              </w:tabs>
              <w:rPr>
                <w:rFonts w:cs="Arial"/>
              </w:rPr>
            </w:pPr>
          </w:p>
        </w:tc>
        <w:tc>
          <w:tcPr>
            <w:tcW w:w="282" w:type="dxa"/>
          </w:tcPr>
          <w:p w14:paraId="11DAE8B5" w14:textId="77777777" w:rsidR="007F5580" w:rsidRPr="0004025D" w:rsidRDefault="007F5580" w:rsidP="000F0735">
            <w:pPr>
              <w:pStyle w:val="Labor-Text"/>
              <w:tabs>
                <w:tab w:val="left" w:pos="709"/>
              </w:tabs>
              <w:rPr>
                <w:rFonts w:cs="Arial"/>
              </w:rPr>
            </w:pPr>
          </w:p>
        </w:tc>
        <w:tc>
          <w:tcPr>
            <w:tcW w:w="281" w:type="dxa"/>
          </w:tcPr>
          <w:p w14:paraId="161E2D37" w14:textId="77777777" w:rsidR="007F5580" w:rsidRPr="0004025D" w:rsidRDefault="007F5580" w:rsidP="000F0735">
            <w:pPr>
              <w:pStyle w:val="Labor-Text"/>
              <w:tabs>
                <w:tab w:val="left" w:pos="709"/>
              </w:tabs>
              <w:rPr>
                <w:rFonts w:cs="Arial"/>
              </w:rPr>
            </w:pPr>
          </w:p>
        </w:tc>
        <w:tc>
          <w:tcPr>
            <w:tcW w:w="281" w:type="dxa"/>
          </w:tcPr>
          <w:p w14:paraId="1EB95912" w14:textId="77777777" w:rsidR="007F5580" w:rsidRPr="0004025D" w:rsidRDefault="007F5580" w:rsidP="000F0735">
            <w:pPr>
              <w:pStyle w:val="Labor-Text"/>
              <w:tabs>
                <w:tab w:val="left" w:pos="709"/>
              </w:tabs>
              <w:rPr>
                <w:rFonts w:cs="Arial"/>
              </w:rPr>
            </w:pPr>
          </w:p>
        </w:tc>
        <w:tc>
          <w:tcPr>
            <w:tcW w:w="281" w:type="dxa"/>
          </w:tcPr>
          <w:p w14:paraId="479AC2F5" w14:textId="77777777" w:rsidR="007F5580" w:rsidRPr="0004025D" w:rsidRDefault="007F5580" w:rsidP="000F0735">
            <w:pPr>
              <w:pStyle w:val="Labor-Text"/>
              <w:tabs>
                <w:tab w:val="left" w:pos="709"/>
              </w:tabs>
              <w:rPr>
                <w:rFonts w:cs="Arial"/>
              </w:rPr>
            </w:pPr>
          </w:p>
        </w:tc>
        <w:tc>
          <w:tcPr>
            <w:tcW w:w="281" w:type="dxa"/>
          </w:tcPr>
          <w:p w14:paraId="17360C6B" w14:textId="77777777" w:rsidR="007F5580" w:rsidRPr="0004025D" w:rsidRDefault="007F5580" w:rsidP="000F0735">
            <w:pPr>
              <w:pStyle w:val="Labor-Text"/>
              <w:tabs>
                <w:tab w:val="left" w:pos="709"/>
              </w:tabs>
              <w:rPr>
                <w:rFonts w:cs="Arial"/>
              </w:rPr>
            </w:pPr>
          </w:p>
        </w:tc>
        <w:tc>
          <w:tcPr>
            <w:tcW w:w="281" w:type="dxa"/>
          </w:tcPr>
          <w:p w14:paraId="0F872F6E" w14:textId="77777777" w:rsidR="007F5580" w:rsidRPr="0004025D" w:rsidRDefault="007F5580" w:rsidP="000F0735">
            <w:pPr>
              <w:pStyle w:val="Labor-Text"/>
              <w:tabs>
                <w:tab w:val="left" w:pos="709"/>
              </w:tabs>
              <w:rPr>
                <w:rFonts w:cs="Arial"/>
              </w:rPr>
            </w:pPr>
          </w:p>
        </w:tc>
        <w:tc>
          <w:tcPr>
            <w:tcW w:w="281" w:type="dxa"/>
          </w:tcPr>
          <w:p w14:paraId="5033382C" w14:textId="77777777" w:rsidR="007F5580" w:rsidRPr="0004025D" w:rsidRDefault="007F5580" w:rsidP="000F0735">
            <w:pPr>
              <w:pStyle w:val="Labor-Text"/>
              <w:tabs>
                <w:tab w:val="left" w:pos="709"/>
              </w:tabs>
              <w:rPr>
                <w:rFonts w:cs="Arial"/>
              </w:rPr>
            </w:pPr>
          </w:p>
        </w:tc>
        <w:tc>
          <w:tcPr>
            <w:tcW w:w="281" w:type="dxa"/>
          </w:tcPr>
          <w:p w14:paraId="57FEC613" w14:textId="77777777" w:rsidR="007F5580" w:rsidRPr="0004025D" w:rsidRDefault="007F5580" w:rsidP="000F0735">
            <w:pPr>
              <w:pStyle w:val="Labor-Text"/>
              <w:tabs>
                <w:tab w:val="left" w:pos="709"/>
              </w:tabs>
              <w:rPr>
                <w:rFonts w:cs="Arial"/>
              </w:rPr>
            </w:pPr>
          </w:p>
        </w:tc>
        <w:tc>
          <w:tcPr>
            <w:tcW w:w="281" w:type="dxa"/>
          </w:tcPr>
          <w:p w14:paraId="6401BBCA" w14:textId="77777777" w:rsidR="007F5580" w:rsidRPr="0004025D" w:rsidRDefault="007F5580" w:rsidP="000F0735">
            <w:pPr>
              <w:pStyle w:val="Labor-Text"/>
              <w:tabs>
                <w:tab w:val="left" w:pos="709"/>
              </w:tabs>
              <w:rPr>
                <w:rFonts w:cs="Arial"/>
              </w:rPr>
            </w:pPr>
          </w:p>
        </w:tc>
        <w:tc>
          <w:tcPr>
            <w:tcW w:w="281" w:type="dxa"/>
          </w:tcPr>
          <w:p w14:paraId="318E1C03" w14:textId="77777777" w:rsidR="007F5580" w:rsidRPr="0004025D" w:rsidRDefault="007F5580" w:rsidP="000F0735">
            <w:pPr>
              <w:pStyle w:val="Labor-Text"/>
              <w:tabs>
                <w:tab w:val="left" w:pos="709"/>
              </w:tabs>
              <w:rPr>
                <w:rFonts w:cs="Arial"/>
              </w:rPr>
            </w:pPr>
          </w:p>
        </w:tc>
        <w:tc>
          <w:tcPr>
            <w:tcW w:w="281" w:type="dxa"/>
          </w:tcPr>
          <w:p w14:paraId="33D55A95" w14:textId="77777777" w:rsidR="007F5580" w:rsidRPr="0004025D" w:rsidRDefault="007F5580" w:rsidP="000F0735">
            <w:pPr>
              <w:pStyle w:val="Labor-Text"/>
              <w:tabs>
                <w:tab w:val="left" w:pos="709"/>
              </w:tabs>
              <w:rPr>
                <w:rFonts w:cs="Arial"/>
              </w:rPr>
            </w:pPr>
          </w:p>
        </w:tc>
        <w:tc>
          <w:tcPr>
            <w:tcW w:w="281" w:type="dxa"/>
          </w:tcPr>
          <w:p w14:paraId="1B00E883" w14:textId="77777777" w:rsidR="007F5580" w:rsidRPr="0004025D" w:rsidRDefault="007F5580" w:rsidP="000F0735">
            <w:pPr>
              <w:pStyle w:val="Labor-Text"/>
              <w:tabs>
                <w:tab w:val="left" w:pos="709"/>
              </w:tabs>
              <w:rPr>
                <w:rFonts w:cs="Arial"/>
              </w:rPr>
            </w:pPr>
          </w:p>
        </w:tc>
        <w:tc>
          <w:tcPr>
            <w:tcW w:w="281" w:type="dxa"/>
          </w:tcPr>
          <w:p w14:paraId="0CE4B007" w14:textId="77777777" w:rsidR="007F5580" w:rsidRPr="0004025D" w:rsidRDefault="007F5580" w:rsidP="000F0735">
            <w:pPr>
              <w:pStyle w:val="Labor-Text"/>
              <w:tabs>
                <w:tab w:val="left" w:pos="709"/>
              </w:tabs>
              <w:rPr>
                <w:rFonts w:cs="Arial"/>
              </w:rPr>
            </w:pPr>
          </w:p>
        </w:tc>
        <w:tc>
          <w:tcPr>
            <w:tcW w:w="281" w:type="dxa"/>
          </w:tcPr>
          <w:p w14:paraId="3C41A621" w14:textId="77777777" w:rsidR="007F5580" w:rsidRPr="0004025D" w:rsidRDefault="007F5580" w:rsidP="000F0735">
            <w:pPr>
              <w:pStyle w:val="Labor-Text"/>
              <w:tabs>
                <w:tab w:val="left" w:pos="709"/>
              </w:tabs>
              <w:rPr>
                <w:rFonts w:cs="Arial"/>
              </w:rPr>
            </w:pPr>
          </w:p>
        </w:tc>
        <w:tc>
          <w:tcPr>
            <w:tcW w:w="281" w:type="dxa"/>
          </w:tcPr>
          <w:p w14:paraId="3D8F128F" w14:textId="77777777" w:rsidR="007F5580" w:rsidRPr="0004025D" w:rsidRDefault="007F5580" w:rsidP="000F0735">
            <w:pPr>
              <w:pStyle w:val="Labor-Text"/>
              <w:tabs>
                <w:tab w:val="left" w:pos="709"/>
              </w:tabs>
              <w:rPr>
                <w:rFonts w:cs="Arial"/>
              </w:rPr>
            </w:pPr>
          </w:p>
        </w:tc>
        <w:tc>
          <w:tcPr>
            <w:tcW w:w="281" w:type="dxa"/>
          </w:tcPr>
          <w:p w14:paraId="34C7D83C" w14:textId="77777777" w:rsidR="007F5580" w:rsidRPr="0004025D" w:rsidRDefault="007F5580" w:rsidP="000F0735">
            <w:pPr>
              <w:pStyle w:val="Labor-Text"/>
              <w:tabs>
                <w:tab w:val="left" w:pos="709"/>
              </w:tabs>
              <w:rPr>
                <w:rFonts w:cs="Arial"/>
              </w:rPr>
            </w:pPr>
          </w:p>
        </w:tc>
        <w:tc>
          <w:tcPr>
            <w:tcW w:w="281" w:type="dxa"/>
          </w:tcPr>
          <w:p w14:paraId="71BF38EE" w14:textId="77777777" w:rsidR="007F5580" w:rsidRPr="0004025D" w:rsidRDefault="007F5580" w:rsidP="000F0735">
            <w:pPr>
              <w:pStyle w:val="Labor-Text"/>
              <w:tabs>
                <w:tab w:val="left" w:pos="709"/>
              </w:tabs>
              <w:rPr>
                <w:rFonts w:cs="Arial"/>
              </w:rPr>
            </w:pPr>
          </w:p>
        </w:tc>
        <w:tc>
          <w:tcPr>
            <w:tcW w:w="281" w:type="dxa"/>
          </w:tcPr>
          <w:p w14:paraId="4FF7F912" w14:textId="77777777" w:rsidR="007F5580" w:rsidRPr="0004025D" w:rsidRDefault="007F5580" w:rsidP="000F0735">
            <w:pPr>
              <w:pStyle w:val="Labor-Text"/>
              <w:tabs>
                <w:tab w:val="left" w:pos="709"/>
              </w:tabs>
              <w:rPr>
                <w:rFonts w:cs="Arial"/>
              </w:rPr>
            </w:pPr>
          </w:p>
        </w:tc>
        <w:tc>
          <w:tcPr>
            <w:tcW w:w="281" w:type="dxa"/>
          </w:tcPr>
          <w:p w14:paraId="771B160E" w14:textId="77777777" w:rsidR="007F5580" w:rsidRPr="0004025D" w:rsidRDefault="007F5580" w:rsidP="000F0735">
            <w:pPr>
              <w:pStyle w:val="Labor-Text"/>
              <w:tabs>
                <w:tab w:val="left" w:pos="709"/>
              </w:tabs>
              <w:rPr>
                <w:rFonts w:cs="Arial"/>
              </w:rPr>
            </w:pPr>
          </w:p>
        </w:tc>
      </w:tr>
      <w:tr w:rsidR="007F5580" w:rsidRPr="0004025D" w14:paraId="2FCF8804" w14:textId="77777777" w:rsidTr="000F0735">
        <w:trPr>
          <w:trHeight w:val="283"/>
        </w:trPr>
        <w:tc>
          <w:tcPr>
            <w:tcW w:w="282" w:type="dxa"/>
          </w:tcPr>
          <w:p w14:paraId="1A566902" w14:textId="77777777" w:rsidR="007F5580" w:rsidRPr="0004025D" w:rsidRDefault="007F5580" w:rsidP="000F0735">
            <w:pPr>
              <w:pStyle w:val="Labor-Text"/>
              <w:tabs>
                <w:tab w:val="left" w:pos="709"/>
              </w:tabs>
              <w:rPr>
                <w:rFonts w:cs="Arial"/>
              </w:rPr>
            </w:pPr>
          </w:p>
        </w:tc>
        <w:tc>
          <w:tcPr>
            <w:tcW w:w="282" w:type="dxa"/>
          </w:tcPr>
          <w:p w14:paraId="00074234" w14:textId="77777777" w:rsidR="007F5580" w:rsidRPr="0004025D" w:rsidRDefault="007F5580" w:rsidP="000F0735">
            <w:pPr>
              <w:pStyle w:val="Labor-Text"/>
              <w:tabs>
                <w:tab w:val="left" w:pos="709"/>
              </w:tabs>
              <w:rPr>
                <w:rFonts w:cs="Arial"/>
              </w:rPr>
            </w:pPr>
          </w:p>
        </w:tc>
        <w:tc>
          <w:tcPr>
            <w:tcW w:w="282" w:type="dxa"/>
          </w:tcPr>
          <w:p w14:paraId="31837B84" w14:textId="77777777" w:rsidR="007F5580" w:rsidRPr="0004025D" w:rsidRDefault="007F5580" w:rsidP="000F0735">
            <w:pPr>
              <w:pStyle w:val="Labor-Text"/>
              <w:tabs>
                <w:tab w:val="left" w:pos="709"/>
              </w:tabs>
              <w:rPr>
                <w:rFonts w:cs="Arial"/>
              </w:rPr>
            </w:pPr>
          </w:p>
        </w:tc>
        <w:tc>
          <w:tcPr>
            <w:tcW w:w="282" w:type="dxa"/>
          </w:tcPr>
          <w:p w14:paraId="1C263A64" w14:textId="77777777" w:rsidR="007F5580" w:rsidRPr="0004025D" w:rsidRDefault="007F5580" w:rsidP="000F0735">
            <w:pPr>
              <w:pStyle w:val="Labor-Text"/>
              <w:tabs>
                <w:tab w:val="left" w:pos="709"/>
              </w:tabs>
              <w:rPr>
                <w:rFonts w:cs="Arial"/>
              </w:rPr>
            </w:pPr>
          </w:p>
        </w:tc>
        <w:tc>
          <w:tcPr>
            <w:tcW w:w="282" w:type="dxa"/>
          </w:tcPr>
          <w:p w14:paraId="019AE1BA" w14:textId="77777777" w:rsidR="007F5580" w:rsidRPr="0004025D" w:rsidRDefault="007F5580" w:rsidP="000F0735">
            <w:pPr>
              <w:pStyle w:val="Labor-Text"/>
              <w:tabs>
                <w:tab w:val="left" w:pos="709"/>
              </w:tabs>
              <w:rPr>
                <w:rFonts w:cs="Arial"/>
              </w:rPr>
            </w:pPr>
          </w:p>
        </w:tc>
        <w:tc>
          <w:tcPr>
            <w:tcW w:w="282" w:type="dxa"/>
          </w:tcPr>
          <w:p w14:paraId="2DD2566B" w14:textId="77777777" w:rsidR="007F5580" w:rsidRPr="0004025D" w:rsidRDefault="007F5580" w:rsidP="000F0735">
            <w:pPr>
              <w:pStyle w:val="Labor-Text"/>
              <w:tabs>
                <w:tab w:val="left" w:pos="709"/>
              </w:tabs>
              <w:rPr>
                <w:rFonts w:cs="Arial"/>
              </w:rPr>
            </w:pPr>
          </w:p>
        </w:tc>
        <w:tc>
          <w:tcPr>
            <w:tcW w:w="282" w:type="dxa"/>
          </w:tcPr>
          <w:p w14:paraId="794A0309" w14:textId="77777777" w:rsidR="007F5580" w:rsidRPr="0004025D" w:rsidRDefault="007F5580" w:rsidP="000F0735">
            <w:pPr>
              <w:pStyle w:val="Labor-Text"/>
              <w:tabs>
                <w:tab w:val="left" w:pos="709"/>
              </w:tabs>
              <w:rPr>
                <w:rFonts w:cs="Arial"/>
              </w:rPr>
            </w:pPr>
          </w:p>
        </w:tc>
        <w:tc>
          <w:tcPr>
            <w:tcW w:w="282" w:type="dxa"/>
          </w:tcPr>
          <w:p w14:paraId="27637681" w14:textId="77777777" w:rsidR="007F5580" w:rsidRPr="0004025D" w:rsidRDefault="007F5580" w:rsidP="000F0735">
            <w:pPr>
              <w:pStyle w:val="Labor-Text"/>
              <w:tabs>
                <w:tab w:val="left" w:pos="709"/>
              </w:tabs>
              <w:rPr>
                <w:rFonts w:cs="Arial"/>
              </w:rPr>
            </w:pPr>
          </w:p>
        </w:tc>
        <w:tc>
          <w:tcPr>
            <w:tcW w:w="282" w:type="dxa"/>
          </w:tcPr>
          <w:p w14:paraId="2DC60942" w14:textId="77777777" w:rsidR="007F5580" w:rsidRPr="0004025D" w:rsidRDefault="007F5580" w:rsidP="000F0735">
            <w:pPr>
              <w:pStyle w:val="Labor-Text"/>
              <w:tabs>
                <w:tab w:val="left" w:pos="709"/>
              </w:tabs>
              <w:rPr>
                <w:rFonts w:cs="Arial"/>
              </w:rPr>
            </w:pPr>
          </w:p>
        </w:tc>
        <w:tc>
          <w:tcPr>
            <w:tcW w:w="282" w:type="dxa"/>
          </w:tcPr>
          <w:p w14:paraId="215DED03" w14:textId="77777777" w:rsidR="007F5580" w:rsidRPr="0004025D" w:rsidRDefault="007F5580" w:rsidP="000F0735">
            <w:pPr>
              <w:pStyle w:val="Labor-Text"/>
              <w:tabs>
                <w:tab w:val="left" w:pos="709"/>
              </w:tabs>
              <w:rPr>
                <w:rFonts w:cs="Arial"/>
              </w:rPr>
            </w:pPr>
          </w:p>
        </w:tc>
        <w:tc>
          <w:tcPr>
            <w:tcW w:w="282" w:type="dxa"/>
          </w:tcPr>
          <w:p w14:paraId="2B5A633C" w14:textId="77777777" w:rsidR="007F5580" w:rsidRPr="0004025D" w:rsidRDefault="007F5580" w:rsidP="000F0735">
            <w:pPr>
              <w:pStyle w:val="Labor-Text"/>
              <w:tabs>
                <w:tab w:val="left" w:pos="709"/>
              </w:tabs>
              <w:rPr>
                <w:rFonts w:cs="Arial"/>
              </w:rPr>
            </w:pPr>
          </w:p>
        </w:tc>
        <w:tc>
          <w:tcPr>
            <w:tcW w:w="282" w:type="dxa"/>
          </w:tcPr>
          <w:p w14:paraId="459DB1CA" w14:textId="77777777" w:rsidR="007F5580" w:rsidRPr="0004025D" w:rsidRDefault="007F5580" w:rsidP="000F0735">
            <w:pPr>
              <w:pStyle w:val="Labor-Text"/>
              <w:tabs>
                <w:tab w:val="left" w:pos="709"/>
              </w:tabs>
              <w:rPr>
                <w:rFonts w:cs="Arial"/>
              </w:rPr>
            </w:pPr>
          </w:p>
        </w:tc>
        <w:tc>
          <w:tcPr>
            <w:tcW w:w="282" w:type="dxa"/>
          </w:tcPr>
          <w:p w14:paraId="4DBA66AD" w14:textId="77777777" w:rsidR="007F5580" w:rsidRPr="0004025D" w:rsidRDefault="007F5580" w:rsidP="000F0735">
            <w:pPr>
              <w:pStyle w:val="Labor-Text"/>
              <w:tabs>
                <w:tab w:val="left" w:pos="709"/>
              </w:tabs>
              <w:rPr>
                <w:rFonts w:cs="Arial"/>
              </w:rPr>
            </w:pPr>
          </w:p>
        </w:tc>
        <w:tc>
          <w:tcPr>
            <w:tcW w:w="282" w:type="dxa"/>
          </w:tcPr>
          <w:p w14:paraId="0301E1F4" w14:textId="77777777" w:rsidR="007F5580" w:rsidRPr="0004025D" w:rsidRDefault="007F5580" w:rsidP="000F0735">
            <w:pPr>
              <w:pStyle w:val="Labor-Text"/>
              <w:tabs>
                <w:tab w:val="left" w:pos="709"/>
              </w:tabs>
              <w:rPr>
                <w:rFonts w:cs="Arial"/>
              </w:rPr>
            </w:pPr>
          </w:p>
        </w:tc>
        <w:tc>
          <w:tcPr>
            <w:tcW w:w="282" w:type="dxa"/>
          </w:tcPr>
          <w:p w14:paraId="7A45FEB7" w14:textId="77777777" w:rsidR="007F5580" w:rsidRPr="0004025D" w:rsidRDefault="007F5580" w:rsidP="000F0735">
            <w:pPr>
              <w:pStyle w:val="Labor-Text"/>
              <w:tabs>
                <w:tab w:val="left" w:pos="709"/>
              </w:tabs>
              <w:rPr>
                <w:rFonts w:cs="Arial"/>
              </w:rPr>
            </w:pPr>
          </w:p>
        </w:tc>
        <w:tc>
          <w:tcPr>
            <w:tcW w:w="281" w:type="dxa"/>
          </w:tcPr>
          <w:p w14:paraId="6A49B1B5" w14:textId="77777777" w:rsidR="007F5580" w:rsidRPr="0004025D" w:rsidRDefault="007F5580" w:rsidP="000F0735">
            <w:pPr>
              <w:pStyle w:val="Labor-Text"/>
              <w:tabs>
                <w:tab w:val="left" w:pos="709"/>
              </w:tabs>
              <w:rPr>
                <w:rFonts w:cs="Arial"/>
              </w:rPr>
            </w:pPr>
          </w:p>
        </w:tc>
        <w:tc>
          <w:tcPr>
            <w:tcW w:w="281" w:type="dxa"/>
          </w:tcPr>
          <w:p w14:paraId="28336E02" w14:textId="77777777" w:rsidR="007F5580" w:rsidRPr="0004025D" w:rsidRDefault="007F5580" w:rsidP="000F0735">
            <w:pPr>
              <w:pStyle w:val="Labor-Text"/>
              <w:tabs>
                <w:tab w:val="left" w:pos="709"/>
              </w:tabs>
              <w:rPr>
                <w:rFonts w:cs="Arial"/>
              </w:rPr>
            </w:pPr>
          </w:p>
        </w:tc>
        <w:tc>
          <w:tcPr>
            <w:tcW w:w="281" w:type="dxa"/>
          </w:tcPr>
          <w:p w14:paraId="581002DD" w14:textId="77777777" w:rsidR="007F5580" w:rsidRPr="0004025D" w:rsidRDefault="007F5580" w:rsidP="000F0735">
            <w:pPr>
              <w:pStyle w:val="Labor-Text"/>
              <w:tabs>
                <w:tab w:val="left" w:pos="709"/>
              </w:tabs>
              <w:rPr>
                <w:rFonts w:cs="Arial"/>
              </w:rPr>
            </w:pPr>
          </w:p>
        </w:tc>
        <w:tc>
          <w:tcPr>
            <w:tcW w:w="281" w:type="dxa"/>
          </w:tcPr>
          <w:p w14:paraId="794AC4B4" w14:textId="77777777" w:rsidR="007F5580" w:rsidRPr="0004025D" w:rsidRDefault="007F5580" w:rsidP="000F0735">
            <w:pPr>
              <w:pStyle w:val="Labor-Text"/>
              <w:tabs>
                <w:tab w:val="left" w:pos="709"/>
              </w:tabs>
              <w:rPr>
                <w:rFonts w:cs="Arial"/>
              </w:rPr>
            </w:pPr>
          </w:p>
        </w:tc>
        <w:tc>
          <w:tcPr>
            <w:tcW w:w="281" w:type="dxa"/>
          </w:tcPr>
          <w:p w14:paraId="44692739" w14:textId="77777777" w:rsidR="007F5580" w:rsidRPr="0004025D" w:rsidRDefault="007F5580" w:rsidP="000F0735">
            <w:pPr>
              <w:pStyle w:val="Labor-Text"/>
              <w:tabs>
                <w:tab w:val="left" w:pos="709"/>
              </w:tabs>
              <w:rPr>
                <w:rFonts w:cs="Arial"/>
              </w:rPr>
            </w:pPr>
          </w:p>
        </w:tc>
        <w:tc>
          <w:tcPr>
            <w:tcW w:w="281" w:type="dxa"/>
          </w:tcPr>
          <w:p w14:paraId="11129D09" w14:textId="77777777" w:rsidR="007F5580" w:rsidRPr="0004025D" w:rsidRDefault="007F5580" w:rsidP="000F0735">
            <w:pPr>
              <w:pStyle w:val="Labor-Text"/>
              <w:tabs>
                <w:tab w:val="left" w:pos="709"/>
              </w:tabs>
              <w:rPr>
                <w:rFonts w:cs="Arial"/>
              </w:rPr>
            </w:pPr>
          </w:p>
        </w:tc>
        <w:tc>
          <w:tcPr>
            <w:tcW w:w="281" w:type="dxa"/>
          </w:tcPr>
          <w:p w14:paraId="121F2841" w14:textId="77777777" w:rsidR="007F5580" w:rsidRPr="0004025D" w:rsidRDefault="007F5580" w:rsidP="000F0735">
            <w:pPr>
              <w:pStyle w:val="Labor-Text"/>
              <w:tabs>
                <w:tab w:val="left" w:pos="709"/>
              </w:tabs>
              <w:rPr>
                <w:rFonts w:cs="Arial"/>
              </w:rPr>
            </w:pPr>
          </w:p>
        </w:tc>
        <w:tc>
          <w:tcPr>
            <w:tcW w:w="281" w:type="dxa"/>
          </w:tcPr>
          <w:p w14:paraId="5058121D" w14:textId="77777777" w:rsidR="007F5580" w:rsidRPr="0004025D" w:rsidRDefault="007F5580" w:rsidP="000F0735">
            <w:pPr>
              <w:pStyle w:val="Labor-Text"/>
              <w:tabs>
                <w:tab w:val="left" w:pos="709"/>
              </w:tabs>
              <w:rPr>
                <w:rFonts w:cs="Arial"/>
              </w:rPr>
            </w:pPr>
          </w:p>
        </w:tc>
        <w:tc>
          <w:tcPr>
            <w:tcW w:w="281" w:type="dxa"/>
          </w:tcPr>
          <w:p w14:paraId="5DBBCDD5" w14:textId="77777777" w:rsidR="007F5580" w:rsidRPr="0004025D" w:rsidRDefault="007F5580" w:rsidP="000F0735">
            <w:pPr>
              <w:pStyle w:val="Labor-Text"/>
              <w:tabs>
                <w:tab w:val="left" w:pos="709"/>
              </w:tabs>
              <w:rPr>
                <w:rFonts w:cs="Arial"/>
              </w:rPr>
            </w:pPr>
          </w:p>
        </w:tc>
        <w:tc>
          <w:tcPr>
            <w:tcW w:w="281" w:type="dxa"/>
          </w:tcPr>
          <w:p w14:paraId="08D4426B" w14:textId="77777777" w:rsidR="007F5580" w:rsidRPr="0004025D" w:rsidRDefault="007F5580" w:rsidP="000F0735">
            <w:pPr>
              <w:pStyle w:val="Labor-Text"/>
              <w:tabs>
                <w:tab w:val="left" w:pos="709"/>
              </w:tabs>
              <w:rPr>
                <w:rFonts w:cs="Arial"/>
              </w:rPr>
            </w:pPr>
          </w:p>
        </w:tc>
        <w:tc>
          <w:tcPr>
            <w:tcW w:w="281" w:type="dxa"/>
          </w:tcPr>
          <w:p w14:paraId="5204B4C6" w14:textId="77777777" w:rsidR="007F5580" w:rsidRPr="0004025D" w:rsidRDefault="007F5580" w:rsidP="000F0735">
            <w:pPr>
              <w:pStyle w:val="Labor-Text"/>
              <w:tabs>
                <w:tab w:val="left" w:pos="709"/>
              </w:tabs>
              <w:rPr>
                <w:rFonts w:cs="Arial"/>
              </w:rPr>
            </w:pPr>
          </w:p>
        </w:tc>
        <w:tc>
          <w:tcPr>
            <w:tcW w:w="281" w:type="dxa"/>
          </w:tcPr>
          <w:p w14:paraId="1997E8B9" w14:textId="77777777" w:rsidR="007F5580" w:rsidRPr="0004025D" w:rsidRDefault="007F5580" w:rsidP="000F0735">
            <w:pPr>
              <w:pStyle w:val="Labor-Text"/>
              <w:tabs>
                <w:tab w:val="left" w:pos="709"/>
              </w:tabs>
              <w:rPr>
                <w:rFonts w:cs="Arial"/>
              </w:rPr>
            </w:pPr>
          </w:p>
        </w:tc>
        <w:tc>
          <w:tcPr>
            <w:tcW w:w="281" w:type="dxa"/>
          </w:tcPr>
          <w:p w14:paraId="73C7BE0C" w14:textId="77777777" w:rsidR="007F5580" w:rsidRPr="0004025D" w:rsidRDefault="007F5580" w:rsidP="000F0735">
            <w:pPr>
              <w:pStyle w:val="Labor-Text"/>
              <w:tabs>
                <w:tab w:val="left" w:pos="709"/>
              </w:tabs>
              <w:rPr>
                <w:rFonts w:cs="Arial"/>
              </w:rPr>
            </w:pPr>
          </w:p>
        </w:tc>
        <w:tc>
          <w:tcPr>
            <w:tcW w:w="281" w:type="dxa"/>
          </w:tcPr>
          <w:p w14:paraId="50D2BF14" w14:textId="77777777" w:rsidR="007F5580" w:rsidRPr="0004025D" w:rsidRDefault="007F5580" w:rsidP="000F0735">
            <w:pPr>
              <w:pStyle w:val="Labor-Text"/>
              <w:tabs>
                <w:tab w:val="left" w:pos="709"/>
              </w:tabs>
              <w:rPr>
                <w:rFonts w:cs="Arial"/>
              </w:rPr>
            </w:pPr>
          </w:p>
        </w:tc>
        <w:tc>
          <w:tcPr>
            <w:tcW w:w="281" w:type="dxa"/>
          </w:tcPr>
          <w:p w14:paraId="3FF951AF" w14:textId="77777777" w:rsidR="007F5580" w:rsidRPr="0004025D" w:rsidRDefault="007F5580" w:rsidP="000F0735">
            <w:pPr>
              <w:pStyle w:val="Labor-Text"/>
              <w:tabs>
                <w:tab w:val="left" w:pos="709"/>
              </w:tabs>
              <w:rPr>
                <w:rFonts w:cs="Arial"/>
              </w:rPr>
            </w:pPr>
          </w:p>
        </w:tc>
        <w:tc>
          <w:tcPr>
            <w:tcW w:w="281" w:type="dxa"/>
          </w:tcPr>
          <w:p w14:paraId="5ABF843C" w14:textId="77777777" w:rsidR="007F5580" w:rsidRPr="0004025D" w:rsidRDefault="007F5580" w:rsidP="000F0735">
            <w:pPr>
              <w:pStyle w:val="Labor-Text"/>
              <w:tabs>
                <w:tab w:val="left" w:pos="709"/>
              </w:tabs>
              <w:rPr>
                <w:rFonts w:cs="Arial"/>
              </w:rPr>
            </w:pPr>
          </w:p>
        </w:tc>
        <w:tc>
          <w:tcPr>
            <w:tcW w:w="281" w:type="dxa"/>
          </w:tcPr>
          <w:p w14:paraId="0040CD97" w14:textId="77777777" w:rsidR="007F5580" w:rsidRPr="0004025D" w:rsidRDefault="007F5580" w:rsidP="000F0735">
            <w:pPr>
              <w:pStyle w:val="Labor-Text"/>
              <w:tabs>
                <w:tab w:val="left" w:pos="709"/>
              </w:tabs>
              <w:rPr>
                <w:rFonts w:cs="Arial"/>
              </w:rPr>
            </w:pPr>
          </w:p>
        </w:tc>
        <w:tc>
          <w:tcPr>
            <w:tcW w:w="281" w:type="dxa"/>
          </w:tcPr>
          <w:p w14:paraId="511BBA86" w14:textId="77777777" w:rsidR="007F5580" w:rsidRPr="0004025D" w:rsidRDefault="007F5580" w:rsidP="000F0735">
            <w:pPr>
              <w:pStyle w:val="Labor-Text"/>
              <w:tabs>
                <w:tab w:val="left" w:pos="709"/>
              </w:tabs>
              <w:rPr>
                <w:rFonts w:cs="Arial"/>
              </w:rPr>
            </w:pPr>
          </w:p>
        </w:tc>
      </w:tr>
      <w:tr w:rsidR="007F5580" w:rsidRPr="0004025D" w14:paraId="65B6A162" w14:textId="77777777" w:rsidTr="000F0735">
        <w:trPr>
          <w:trHeight w:val="283"/>
        </w:trPr>
        <w:tc>
          <w:tcPr>
            <w:tcW w:w="282" w:type="dxa"/>
          </w:tcPr>
          <w:p w14:paraId="47A1C171" w14:textId="77777777" w:rsidR="007F5580" w:rsidRPr="0004025D" w:rsidRDefault="007F5580" w:rsidP="000F0735">
            <w:pPr>
              <w:pStyle w:val="Labor-Text"/>
              <w:tabs>
                <w:tab w:val="left" w:pos="709"/>
              </w:tabs>
              <w:rPr>
                <w:rFonts w:cs="Arial"/>
              </w:rPr>
            </w:pPr>
          </w:p>
        </w:tc>
        <w:tc>
          <w:tcPr>
            <w:tcW w:w="282" w:type="dxa"/>
          </w:tcPr>
          <w:p w14:paraId="2386EA8A" w14:textId="77777777" w:rsidR="007F5580" w:rsidRPr="0004025D" w:rsidRDefault="007F5580" w:rsidP="000F0735">
            <w:pPr>
              <w:pStyle w:val="Labor-Text"/>
              <w:tabs>
                <w:tab w:val="left" w:pos="709"/>
              </w:tabs>
              <w:rPr>
                <w:rFonts w:cs="Arial"/>
              </w:rPr>
            </w:pPr>
          </w:p>
        </w:tc>
        <w:tc>
          <w:tcPr>
            <w:tcW w:w="282" w:type="dxa"/>
          </w:tcPr>
          <w:p w14:paraId="09E0657C" w14:textId="77777777" w:rsidR="007F5580" w:rsidRPr="0004025D" w:rsidRDefault="007F5580" w:rsidP="000F0735">
            <w:pPr>
              <w:pStyle w:val="Labor-Text"/>
              <w:tabs>
                <w:tab w:val="left" w:pos="709"/>
              </w:tabs>
              <w:rPr>
                <w:rFonts w:cs="Arial"/>
              </w:rPr>
            </w:pPr>
          </w:p>
        </w:tc>
        <w:tc>
          <w:tcPr>
            <w:tcW w:w="282" w:type="dxa"/>
          </w:tcPr>
          <w:p w14:paraId="00A2061D" w14:textId="77777777" w:rsidR="007F5580" w:rsidRPr="0004025D" w:rsidRDefault="007F5580" w:rsidP="000F0735">
            <w:pPr>
              <w:pStyle w:val="Labor-Text"/>
              <w:tabs>
                <w:tab w:val="left" w:pos="709"/>
              </w:tabs>
              <w:rPr>
                <w:rFonts w:cs="Arial"/>
              </w:rPr>
            </w:pPr>
          </w:p>
        </w:tc>
        <w:tc>
          <w:tcPr>
            <w:tcW w:w="282" w:type="dxa"/>
          </w:tcPr>
          <w:p w14:paraId="62D1459F" w14:textId="77777777" w:rsidR="007F5580" w:rsidRPr="0004025D" w:rsidRDefault="007F5580" w:rsidP="000F0735">
            <w:pPr>
              <w:pStyle w:val="Labor-Text"/>
              <w:tabs>
                <w:tab w:val="left" w:pos="709"/>
              </w:tabs>
              <w:rPr>
                <w:rFonts w:cs="Arial"/>
              </w:rPr>
            </w:pPr>
          </w:p>
        </w:tc>
        <w:tc>
          <w:tcPr>
            <w:tcW w:w="282" w:type="dxa"/>
          </w:tcPr>
          <w:p w14:paraId="1168E2B8" w14:textId="77777777" w:rsidR="007F5580" w:rsidRPr="0004025D" w:rsidRDefault="007F5580" w:rsidP="000F0735">
            <w:pPr>
              <w:pStyle w:val="Labor-Text"/>
              <w:tabs>
                <w:tab w:val="left" w:pos="709"/>
              </w:tabs>
              <w:rPr>
                <w:rFonts w:cs="Arial"/>
              </w:rPr>
            </w:pPr>
          </w:p>
        </w:tc>
        <w:tc>
          <w:tcPr>
            <w:tcW w:w="282" w:type="dxa"/>
          </w:tcPr>
          <w:p w14:paraId="7FCE78BE" w14:textId="77777777" w:rsidR="007F5580" w:rsidRPr="0004025D" w:rsidRDefault="007F5580" w:rsidP="000F0735">
            <w:pPr>
              <w:pStyle w:val="Labor-Text"/>
              <w:tabs>
                <w:tab w:val="left" w:pos="709"/>
              </w:tabs>
              <w:rPr>
                <w:rFonts w:cs="Arial"/>
              </w:rPr>
            </w:pPr>
          </w:p>
        </w:tc>
        <w:tc>
          <w:tcPr>
            <w:tcW w:w="282" w:type="dxa"/>
          </w:tcPr>
          <w:p w14:paraId="2EFB114D" w14:textId="77777777" w:rsidR="007F5580" w:rsidRPr="0004025D" w:rsidRDefault="007F5580" w:rsidP="000F0735">
            <w:pPr>
              <w:pStyle w:val="Labor-Text"/>
              <w:tabs>
                <w:tab w:val="left" w:pos="709"/>
              </w:tabs>
              <w:rPr>
                <w:rFonts w:cs="Arial"/>
              </w:rPr>
            </w:pPr>
          </w:p>
        </w:tc>
        <w:tc>
          <w:tcPr>
            <w:tcW w:w="282" w:type="dxa"/>
          </w:tcPr>
          <w:p w14:paraId="70D38F9C" w14:textId="77777777" w:rsidR="007F5580" w:rsidRPr="0004025D" w:rsidRDefault="007F5580" w:rsidP="000F0735">
            <w:pPr>
              <w:pStyle w:val="Labor-Text"/>
              <w:tabs>
                <w:tab w:val="left" w:pos="709"/>
              </w:tabs>
              <w:rPr>
                <w:rFonts w:cs="Arial"/>
              </w:rPr>
            </w:pPr>
          </w:p>
        </w:tc>
        <w:tc>
          <w:tcPr>
            <w:tcW w:w="282" w:type="dxa"/>
          </w:tcPr>
          <w:p w14:paraId="7F394F4D" w14:textId="77777777" w:rsidR="007F5580" w:rsidRPr="0004025D" w:rsidRDefault="007F5580" w:rsidP="000F0735">
            <w:pPr>
              <w:pStyle w:val="Labor-Text"/>
              <w:tabs>
                <w:tab w:val="left" w:pos="709"/>
              </w:tabs>
              <w:rPr>
                <w:rFonts w:cs="Arial"/>
              </w:rPr>
            </w:pPr>
          </w:p>
        </w:tc>
        <w:tc>
          <w:tcPr>
            <w:tcW w:w="282" w:type="dxa"/>
          </w:tcPr>
          <w:p w14:paraId="54A43216" w14:textId="77777777" w:rsidR="007F5580" w:rsidRPr="0004025D" w:rsidRDefault="007F5580" w:rsidP="000F0735">
            <w:pPr>
              <w:pStyle w:val="Labor-Text"/>
              <w:tabs>
                <w:tab w:val="left" w:pos="709"/>
              </w:tabs>
              <w:rPr>
                <w:rFonts w:cs="Arial"/>
              </w:rPr>
            </w:pPr>
          </w:p>
        </w:tc>
        <w:tc>
          <w:tcPr>
            <w:tcW w:w="282" w:type="dxa"/>
          </w:tcPr>
          <w:p w14:paraId="3A224C3C" w14:textId="77777777" w:rsidR="007F5580" w:rsidRPr="0004025D" w:rsidRDefault="007F5580" w:rsidP="000F0735">
            <w:pPr>
              <w:pStyle w:val="Labor-Text"/>
              <w:tabs>
                <w:tab w:val="left" w:pos="709"/>
              </w:tabs>
              <w:rPr>
                <w:rFonts w:cs="Arial"/>
              </w:rPr>
            </w:pPr>
          </w:p>
        </w:tc>
        <w:tc>
          <w:tcPr>
            <w:tcW w:w="282" w:type="dxa"/>
          </w:tcPr>
          <w:p w14:paraId="50D37642" w14:textId="77777777" w:rsidR="007F5580" w:rsidRPr="0004025D" w:rsidRDefault="007F5580" w:rsidP="000F0735">
            <w:pPr>
              <w:pStyle w:val="Labor-Text"/>
              <w:tabs>
                <w:tab w:val="left" w:pos="709"/>
              </w:tabs>
              <w:rPr>
                <w:rFonts w:cs="Arial"/>
              </w:rPr>
            </w:pPr>
          </w:p>
        </w:tc>
        <w:tc>
          <w:tcPr>
            <w:tcW w:w="282" w:type="dxa"/>
          </w:tcPr>
          <w:p w14:paraId="5B6CA15C" w14:textId="77777777" w:rsidR="007F5580" w:rsidRPr="0004025D" w:rsidRDefault="007F5580" w:rsidP="000F0735">
            <w:pPr>
              <w:pStyle w:val="Labor-Text"/>
              <w:tabs>
                <w:tab w:val="left" w:pos="709"/>
              </w:tabs>
              <w:rPr>
                <w:rFonts w:cs="Arial"/>
              </w:rPr>
            </w:pPr>
          </w:p>
        </w:tc>
        <w:tc>
          <w:tcPr>
            <w:tcW w:w="282" w:type="dxa"/>
          </w:tcPr>
          <w:p w14:paraId="71772906" w14:textId="77777777" w:rsidR="007F5580" w:rsidRPr="0004025D" w:rsidRDefault="007F5580" w:rsidP="000F0735">
            <w:pPr>
              <w:pStyle w:val="Labor-Text"/>
              <w:tabs>
                <w:tab w:val="left" w:pos="709"/>
              </w:tabs>
              <w:rPr>
                <w:rFonts w:cs="Arial"/>
              </w:rPr>
            </w:pPr>
          </w:p>
        </w:tc>
        <w:tc>
          <w:tcPr>
            <w:tcW w:w="281" w:type="dxa"/>
          </w:tcPr>
          <w:p w14:paraId="036DCCE2" w14:textId="77777777" w:rsidR="007F5580" w:rsidRPr="0004025D" w:rsidRDefault="007F5580" w:rsidP="000F0735">
            <w:pPr>
              <w:pStyle w:val="Labor-Text"/>
              <w:tabs>
                <w:tab w:val="left" w:pos="709"/>
              </w:tabs>
              <w:rPr>
                <w:rFonts w:cs="Arial"/>
              </w:rPr>
            </w:pPr>
          </w:p>
        </w:tc>
        <w:tc>
          <w:tcPr>
            <w:tcW w:w="281" w:type="dxa"/>
          </w:tcPr>
          <w:p w14:paraId="2659BDC4" w14:textId="77777777" w:rsidR="007F5580" w:rsidRPr="0004025D" w:rsidRDefault="007F5580" w:rsidP="000F0735">
            <w:pPr>
              <w:pStyle w:val="Labor-Text"/>
              <w:tabs>
                <w:tab w:val="left" w:pos="709"/>
              </w:tabs>
              <w:rPr>
                <w:rFonts w:cs="Arial"/>
              </w:rPr>
            </w:pPr>
          </w:p>
        </w:tc>
        <w:tc>
          <w:tcPr>
            <w:tcW w:w="281" w:type="dxa"/>
          </w:tcPr>
          <w:p w14:paraId="5BD1BC80" w14:textId="77777777" w:rsidR="007F5580" w:rsidRPr="0004025D" w:rsidRDefault="007F5580" w:rsidP="000F0735">
            <w:pPr>
              <w:pStyle w:val="Labor-Text"/>
              <w:tabs>
                <w:tab w:val="left" w:pos="709"/>
              </w:tabs>
              <w:rPr>
                <w:rFonts w:cs="Arial"/>
              </w:rPr>
            </w:pPr>
          </w:p>
        </w:tc>
        <w:tc>
          <w:tcPr>
            <w:tcW w:w="281" w:type="dxa"/>
          </w:tcPr>
          <w:p w14:paraId="18397277" w14:textId="77777777" w:rsidR="007F5580" w:rsidRPr="0004025D" w:rsidRDefault="007F5580" w:rsidP="000F0735">
            <w:pPr>
              <w:pStyle w:val="Labor-Text"/>
              <w:tabs>
                <w:tab w:val="left" w:pos="709"/>
              </w:tabs>
              <w:rPr>
                <w:rFonts w:cs="Arial"/>
              </w:rPr>
            </w:pPr>
          </w:p>
        </w:tc>
        <w:tc>
          <w:tcPr>
            <w:tcW w:w="281" w:type="dxa"/>
          </w:tcPr>
          <w:p w14:paraId="6EE8EB49" w14:textId="77777777" w:rsidR="007F5580" w:rsidRPr="0004025D" w:rsidRDefault="007F5580" w:rsidP="000F0735">
            <w:pPr>
              <w:pStyle w:val="Labor-Text"/>
              <w:tabs>
                <w:tab w:val="left" w:pos="709"/>
              </w:tabs>
              <w:rPr>
                <w:rFonts w:cs="Arial"/>
              </w:rPr>
            </w:pPr>
          </w:p>
        </w:tc>
        <w:tc>
          <w:tcPr>
            <w:tcW w:w="281" w:type="dxa"/>
          </w:tcPr>
          <w:p w14:paraId="7897483A" w14:textId="77777777" w:rsidR="007F5580" w:rsidRPr="0004025D" w:rsidRDefault="007F5580" w:rsidP="000F0735">
            <w:pPr>
              <w:pStyle w:val="Labor-Text"/>
              <w:tabs>
                <w:tab w:val="left" w:pos="709"/>
              </w:tabs>
              <w:rPr>
                <w:rFonts w:cs="Arial"/>
              </w:rPr>
            </w:pPr>
          </w:p>
        </w:tc>
        <w:tc>
          <w:tcPr>
            <w:tcW w:w="281" w:type="dxa"/>
          </w:tcPr>
          <w:p w14:paraId="5EBACAE3" w14:textId="77777777" w:rsidR="007F5580" w:rsidRPr="0004025D" w:rsidRDefault="007F5580" w:rsidP="000F0735">
            <w:pPr>
              <w:pStyle w:val="Labor-Text"/>
              <w:tabs>
                <w:tab w:val="left" w:pos="709"/>
              </w:tabs>
              <w:rPr>
                <w:rFonts w:cs="Arial"/>
              </w:rPr>
            </w:pPr>
          </w:p>
        </w:tc>
        <w:tc>
          <w:tcPr>
            <w:tcW w:w="281" w:type="dxa"/>
          </w:tcPr>
          <w:p w14:paraId="3F063D02" w14:textId="77777777" w:rsidR="007F5580" w:rsidRPr="0004025D" w:rsidRDefault="007F5580" w:rsidP="000F0735">
            <w:pPr>
              <w:pStyle w:val="Labor-Text"/>
              <w:tabs>
                <w:tab w:val="left" w:pos="709"/>
              </w:tabs>
              <w:rPr>
                <w:rFonts w:cs="Arial"/>
              </w:rPr>
            </w:pPr>
          </w:p>
        </w:tc>
        <w:tc>
          <w:tcPr>
            <w:tcW w:w="281" w:type="dxa"/>
          </w:tcPr>
          <w:p w14:paraId="6D5F47B2" w14:textId="77777777" w:rsidR="007F5580" w:rsidRPr="0004025D" w:rsidRDefault="007F5580" w:rsidP="000F0735">
            <w:pPr>
              <w:pStyle w:val="Labor-Text"/>
              <w:tabs>
                <w:tab w:val="left" w:pos="709"/>
              </w:tabs>
              <w:rPr>
                <w:rFonts w:cs="Arial"/>
              </w:rPr>
            </w:pPr>
          </w:p>
        </w:tc>
        <w:tc>
          <w:tcPr>
            <w:tcW w:w="281" w:type="dxa"/>
          </w:tcPr>
          <w:p w14:paraId="7B4E6CEC" w14:textId="77777777" w:rsidR="007F5580" w:rsidRPr="0004025D" w:rsidRDefault="007F5580" w:rsidP="000F0735">
            <w:pPr>
              <w:pStyle w:val="Labor-Text"/>
              <w:tabs>
                <w:tab w:val="left" w:pos="709"/>
              </w:tabs>
              <w:rPr>
                <w:rFonts w:cs="Arial"/>
              </w:rPr>
            </w:pPr>
          </w:p>
        </w:tc>
        <w:tc>
          <w:tcPr>
            <w:tcW w:w="281" w:type="dxa"/>
          </w:tcPr>
          <w:p w14:paraId="0AB5A448" w14:textId="77777777" w:rsidR="007F5580" w:rsidRPr="0004025D" w:rsidRDefault="007F5580" w:rsidP="000F0735">
            <w:pPr>
              <w:pStyle w:val="Labor-Text"/>
              <w:tabs>
                <w:tab w:val="left" w:pos="709"/>
              </w:tabs>
              <w:rPr>
                <w:rFonts w:cs="Arial"/>
              </w:rPr>
            </w:pPr>
          </w:p>
        </w:tc>
        <w:tc>
          <w:tcPr>
            <w:tcW w:w="281" w:type="dxa"/>
          </w:tcPr>
          <w:p w14:paraId="756C0C16" w14:textId="77777777" w:rsidR="007F5580" w:rsidRPr="0004025D" w:rsidRDefault="007F5580" w:rsidP="000F0735">
            <w:pPr>
              <w:pStyle w:val="Labor-Text"/>
              <w:tabs>
                <w:tab w:val="left" w:pos="709"/>
              </w:tabs>
              <w:rPr>
                <w:rFonts w:cs="Arial"/>
              </w:rPr>
            </w:pPr>
          </w:p>
        </w:tc>
        <w:tc>
          <w:tcPr>
            <w:tcW w:w="281" w:type="dxa"/>
          </w:tcPr>
          <w:p w14:paraId="4D188F18" w14:textId="77777777" w:rsidR="007F5580" w:rsidRPr="0004025D" w:rsidRDefault="007F5580" w:rsidP="000F0735">
            <w:pPr>
              <w:pStyle w:val="Labor-Text"/>
              <w:tabs>
                <w:tab w:val="left" w:pos="709"/>
              </w:tabs>
              <w:rPr>
                <w:rFonts w:cs="Arial"/>
              </w:rPr>
            </w:pPr>
          </w:p>
        </w:tc>
        <w:tc>
          <w:tcPr>
            <w:tcW w:w="281" w:type="dxa"/>
          </w:tcPr>
          <w:p w14:paraId="42366329" w14:textId="77777777" w:rsidR="007F5580" w:rsidRPr="0004025D" w:rsidRDefault="007F5580" w:rsidP="000F0735">
            <w:pPr>
              <w:pStyle w:val="Labor-Text"/>
              <w:tabs>
                <w:tab w:val="left" w:pos="709"/>
              </w:tabs>
              <w:rPr>
                <w:rFonts w:cs="Arial"/>
              </w:rPr>
            </w:pPr>
          </w:p>
        </w:tc>
        <w:tc>
          <w:tcPr>
            <w:tcW w:w="281" w:type="dxa"/>
          </w:tcPr>
          <w:p w14:paraId="3B86F4C3" w14:textId="77777777" w:rsidR="007F5580" w:rsidRPr="0004025D" w:rsidRDefault="007F5580" w:rsidP="000F0735">
            <w:pPr>
              <w:pStyle w:val="Labor-Text"/>
              <w:tabs>
                <w:tab w:val="left" w:pos="709"/>
              </w:tabs>
              <w:rPr>
                <w:rFonts w:cs="Arial"/>
              </w:rPr>
            </w:pPr>
          </w:p>
        </w:tc>
        <w:tc>
          <w:tcPr>
            <w:tcW w:w="281" w:type="dxa"/>
          </w:tcPr>
          <w:p w14:paraId="4368A0A6" w14:textId="77777777" w:rsidR="007F5580" w:rsidRPr="0004025D" w:rsidRDefault="007F5580" w:rsidP="000F0735">
            <w:pPr>
              <w:pStyle w:val="Labor-Text"/>
              <w:tabs>
                <w:tab w:val="left" w:pos="709"/>
              </w:tabs>
              <w:rPr>
                <w:rFonts w:cs="Arial"/>
              </w:rPr>
            </w:pPr>
          </w:p>
        </w:tc>
        <w:tc>
          <w:tcPr>
            <w:tcW w:w="281" w:type="dxa"/>
          </w:tcPr>
          <w:p w14:paraId="1FE7E8E8" w14:textId="77777777" w:rsidR="007F5580" w:rsidRPr="0004025D" w:rsidRDefault="007F5580" w:rsidP="000F0735">
            <w:pPr>
              <w:pStyle w:val="Labor-Text"/>
              <w:tabs>
                <w:tab w:val="left" w:pos="709"/>
              </w:tabs>
              <w:rPr>
                <w:rFonts w:cs="Arial"/>
              </w:rPr>
            </w:pPr>
          </w:p>
        </w:tc>
        <w:tc>
          <w:tcPr>
            <w:tcW w:w="281" w:type="dxa"/>
          </w:tcPr>
          <w:p w14:paraId="1EDED5A3" w14:textId="77777777" w:rsidR="007F5580" w:rsidRPr="0004025D" w:rsidRDefault="007F5580" w:rsidP="000F0735">
            <w:pPr>
              <w:pStyle w:val="Labor-Text"/>
              <w:tabs>
                <w:tab w:val="left" w:pos="709"/>
              </w:tabs>
              <w:rPr>
                <w:rFonts w:cs="Arial"/>
              </w:rPr>
            </w:pPr>
          </w:p>
        </w:tc>
      </w:tr>
      <w:tr w:rsidR="007F5580" w:rsidRPr="0004025D" w14:paraId="3A99C895" w14:textId="77777777" w:rsidTr="000F0735">
        <w:trPr>
          <w:trHeight w:val="283"/>
        </w:trPr>
        <w:tc>
          <w:tcPr>
            <w:tcW w:w="282" w:type="dxa"/>
          </w:tcPr>
          <w:p w14:paraId="2A5A1E45" w14:textId="77777777" w:rsidR="007F5580" w:rsidRPr="0004025D" w:rsidRDefault="007F5580" w:rsidP="000F0735">
            <w:pPr>
              <w:pStyle w:val="Labor-Text"/>
              <w:tabs>
                <w:tab w:val="left" w:pos="709"/>
              </w:tabs>
              <w:rPr>
                <w:rFonts w:cs="Arial"/>
              </w:rPr>
            </w:pPr>
          </w:p>
        </w:tc>
        <w:tc>
          <w:tcPr>
            <w:tcW w:w="282" w:type="dxa"/>
          </w:tcPr>
          <w:p w14:paraId="5E480598" w14:textId="77777777" w:rsidR="007F5580" w:rsidRPr="0004025D" w:rsidRDefault="007F5580" w:rsidP="000F0735">
            <w:pPr>
              <w:pStyle w:val="Labor-Text"/>
              <w:tabs>
                <w:tab w:val="left" w:pos="709"/>
              </w:tabs>
              <w:rPr>
                <w:rFonts w:cs="Arial"/>
              </w:rPr>
            </w:pPr>
          </w:p>
        </w:tc>
        <w:tc>
          <w:tcPr>
            <w:tcW w:w="282" w:type="dxa"/>
          </w:tcPr>
          <w:p w14:paraId="0C0B91D5" w14:textId="77777777" w:rsidR="007F5580" w:rsidRPr="0004025D" w:rsidRDefault="007F5580" w:rsidP="000F0735">
            <w:pPr>
              <w:pStyle w:val="Labor-Text"/>
              <w:tabs>
                <w:tab w:val="left" w:pos="709"/>
              </w:tabs>
              <w:rPr>
                <w:rFonts w:cs="Arial"/>
              </w:rPr>
            </w:pPr>
          </w:p>
        </w:tc>
        <w:tc>
          <w:tcPr>
            <w:tcW w:w="282" w:type="dxa"/>
          </w:tcPr>
          <w:p w14:paraId="32E6444A" w14:textId="77777777" w:rsidR="007F5580" w:rsidRPr="0004025D" w:rsidRDefault="007F5580" w:rsidP="000F0735">
            <w:pPr>
              <w:pStyle w:val="Labor-Text"/>
              <w:tabs>
                <w:tab w:val="left" w:pos="709"/>
              </w:tabs>
              <w:rPr>
                <w:rFonts w:cs="Arial"/>
              </w:rPr>
            </w:pPr>
          </w:p>
        </w:tc>
        <w:tc>
          <w:tcPr>
            <w:tcW w:w="282" w:type="dxa"/>
          </w:tcPr>
          <w:p w14:paraId="46D68F4B" w14:textId="77777777" w:rsidR="007F5580" w:rsidRPr="0004025D" w:rsidRDefault="007F5580" w:rsidP="000F0735">
            <w:pPr>
              <w:pStyle w:val="Labor-Text"/>
              <w:tabs>
                <w:tab w:val="left" w:pos="709"/>
              </w:tabs>
              <w:rPr>
                <w:rFonts w:cs="Arial"/>
              </w:rPr>
            </w:pPr>
          </w:p>
        </w:tc>
        <w:tc>
          <w:tcPr>
            <w:tcW w:w="282" w:type="dxa"/>
          </w:tcPr>
          <w:p w14:paraId="304403DE" w14:textId="77777777" w:rsidR="007F5580" w:rsidRPr="0004025D" w:rsidRDefault="007F5580" w:rsidP="000F0735">
            <w:pPr>
              <w:pStyle w:val="Labor-Text"/>
              <w:tabs>
                <w:tab w:val="left" w:pos="709"/>
              </w:tabs>
              <w:rPr>
                <w:rFonts w:cs="Arial"/>
              </w:rPr>
            </w:pPr>
          </w:p>
        </w:tc>
        <w:tc>
          <w:tcPr>
            <w:tcW w:w="282" w:type="dxa"/>
          </w:tcPr>
          <w:p w14:paraId="3C552A66" w14:textId="77777777" w:rsidR="007F5580" w:rsidRPr="0004025D" w:rsidRDefault="007F5580" w:rsidP="000F0735">
            <w:pPr>
              <w:pStyle w:val="Labor-Text"/>
              <w:tabs>
                <w:tab w:val="left" w:pos="709"/>
              </w:tabs>
              <w:rPr>
                <w:rFonts w:cs="Arial"/>
              </w:rPr>
            </w:pPr>
          </w:p>
        </w:tc>
        <w:tc>
          <w:tcPr>
            <w:tcW w:w="282" w:type="dxa"/>
          </w:tcPr>
          <w:p w14:paraId="2A486139" w14:textId="77777777" w:rsidR="007F5580" w:rsidRPr="0004025D" w:rsidRDefault="007F5580" w:rsidP="000F0735">
            <w:pPr>
              <w:pStyle w:val="Labor-Text"/>
              <w:tabs>
                <w:tab w:val="left" w:pos="709"/>
              </w:tabs>
              <w:rPr>
                <w:rFonts w:cs="Arial"/>
              </w:rPr>
            </w:pPr>
          </w:p>
        </w:tc>
        <w:tc>
          <w:tcPr>
            <w:tcW w:w="282" w:type="dxa"/>
          </w:tcPr>
          <w:p w14:paraId="35C69D33" w14:textId="77777777" w:rsidR="007F5580" w:rsidRPr="0004025D" w:rsidRDefault="007F5580" w:rsidP="000F0735">
            <w:pPr>
              <w:pStyle w:val="Labor-Text"/>
              <w:tabs>
                <w:tab w:val="left" w:pos="709"/>
              </w:tabs>
              <w:rPr>
                <w:rFonts w:cs="Arial"/>
              </w:rPr>
            </w:pPr>
          </w:p>
        </w:tc>
        <w:tc>
          <w:tcPr>
            <w:tcW w:w="282" w:type="dxa"/>
          </w:tcPr>
          <w:p w14:paraId="1F899109" w14:textId="77777777" w:rsidR="007F5580" w:rsidRPr="0004025D" w:rsidRDefault="007F5580" w:rsidP="000F0735">
            <w:pPr>
              <w:pStyle w:val="Labor-Text"/>
              <w:tabs>
                <w:tab w:val="left" w:pos="709"/>
              </w:tabs>
              <w:rPr>
                <w:rFonts w:cs="Arial"/>
              </w:rPr>
            </w:pPr>
          </w:p>
        </w:tc>
        <w:tc>
          <w:tcPr>
            <w:tcW w:w="282" w:type="dxa"/>
          </w:tcPr>
          <w:p w14:paraId="7B8DC222" w14:textId="77777777" w:rsidR="007F5580" w:rsidRPr="0004025D" w:rsidRDefault="007F5580" w:rsidP="000F0735">
            <w:pPr>
              <w:pStyle w:val="Labor-Text"/>
              <w:tabs>
                <w:tab w:val="left" w:pos="709"/>
              </w:tabs>
              <w:rPr>
                <w:rFonts w:cs="Arial"/>
              </w:rPr>
            </w:pPr>
          </w:p>
        </w:tc>
        <w:tc>
          <w:tcPr>
            <w:tcW w:w="282" w:type="dxa"/>
          </w:tcPr>
          <w:p w14:paraId="085D9794" w14:textId="77777777" w:rsidR="007F5580" w:rsidRPr="0004025D" w:rsidRDefault="007F5580" w:rsidP="000F0735">
            <w:pPr>
              <w:pStyle w:val="Labor-Text"/>
              <w:tabs>
                <w:tab w:val="left" w:pos="709"/>
              </w:tabs>
              <w:rPr>
                <w:rFonts w:cs="Arial"/>
              </w:rPr>
            </w:pPr>
          </w:p>
        </w:tc>
        <w:tc>
          <w:tcPr>
            <w:tcW w:w="282" w:type="dxa"/>
          </w:tcPr>
          <w:p w14:paraId="098CBABF" w14:textId="77777777" w:rsidR="007F5580" w:rsidRPr="0004025D" w:rsidRDefault="007F5580" w:rsidP="000F0735">
            <w:pPr>
              <w:pStyle w:val="Labor-Text"/>
              <w:tabs>
                <w:tab w:val="left" w:pos="709"/>
              </w:tabs>
              <w:rPr>
                <w:rFonts w:cs="Arial"/>
              </w:rPr>
            </w:pPr>
          </w:p>
        </w:tc>
        <w:tc>
          <w:tcPr>
            <w:tcW w:w="282" w:type="dxa"/>
          </w:tcPr>
          <w:p w14:paraId="76E4EAC7" w14:textId="77777777" w:rsidR="007F5580" w:rsidRPr="0004025D" w:rsidRDefault="007F5580" w:rsidP="000F0735">
            <w:pPr>
              <w:pStyle w:val="Labor-Text"/>
              <w:tabs>
                <w:tab w:val="left" w:pos="709"/>
              </w:tabs>
              <w:rPr>
                <w:rFonts w:cs="Arial"/>
              </w:rPr>
            </w:pPr>
          </w:p>
        </w:tc>
        <w:tc>
          <w:tcPr>
            <w:tcW w:w="282" w:type="dxa"/>
          </w:tcPr>
          <w:p w14:paraId="470FD9BD" w14:textId="77777777" w:rsidR="007F5580" w:rsidRPr="0004025D" w:rsidRDefault="007F5580" w:rsidP="000F0735">
            <w:pPr>
              <w:pStyle w:val="Labor-Text"/>
              <w:tabs>
                <w:tab w:val="left" w:pos="709"/>
              </w:tabs>
              <w:rPr>
                <w:rFonts w:cs="Arial"/>
              </w:rPr>
            </w:pPr>
          </w:p>
        </w:tc>
        <w:tc>
          <w:tcPr>
            <w:tcW w:w="281" w:type="dxa"/>
          </w:tcPr>
          <w:p w14:paraId="462114D5" w14:textId="77777777" w:rsidR="007F5580" w:rsidRPr="0004025D" w:rsidRDefault="007F5580" w:rsidP="000F0735">
            <w:pPr>
              <w:pStyle w:val="Labor-Text"/>
              <w:tabs>
                <w:tab w:val="left" w:pos="709"/>
              </w:tabs>
              <w:rPr>
                <w:rFonts w:cs="Arial"/>
              </w:rPr>
            </w:pPr>
          </w:p>
        </w:tc>
        <w:tc>
          <w:tcPr>
            <w:tcW w:w="281" w:type="dxa"/>
          </w:tcPr>
          <w:p w14:paraId="7E28FBCD" w14:textId="77777777" w:rsidR="007F5580" w:rsidRPr="0004025D" w:rsidRDefault="007F5580" w:rsidP="000F0735">
            <w:pPr>
              <w:pStyle w:val="Labor-Text"/>
              <w:tabs>
                <w:tab w:val="left" w:pos="709"/>
              </w:tabs>
              <w:rPr>
                <w:rFonts w:cs="Arial"/>
              </w:rPr>
            </w:pPr>
          </w:p>
        </w:tc>
        <w:tc>
          <w:tcPr>
            <w:tcW w:w="281" w:type="dxa"/>
          </w:tcPr>
          <w:p w14:paraId="0550F22B" w14:textId="77777777" w:rsidR="007F5580" w:rsidRPr="0004025D" w:rsidRDefault="007F5580" w:rsidP="000F0735">
            <w:pPr>
              <w:pStyle w:val="Labor-Text"/>
              <w:tabs>
                <w:tab w:val="left" w:pos="709"/>
              </w:tabs>
              <w:rPr>
                <w:rFonts w:cs="Arial"/>
              </w:rPr>
            </w:pPr>
          </w:p>
        </w:tc>
        <w:tc>
          <w:tcPr>
            <w:tcW w:w="281" w:type="dxa"/>
          </w:tcPr>
          <w:p w14:paraId="0D67177E" w14:textId="77777777" w:rsidR="007F5580" w:rsidRPr="0004025D" w:rsidRDefault="007F5580" w:rsidP="000F0735">
            <w:pPr>
              <w:pStyle w:val="Labor-Text"/>
              <w:tabs>
                <w:tab w:val="left" w:pos="709"/>
              </w:tabs>
              <w:rPr>
                <w:rFonts w:cs="Arial"/>
              </w:rPr>
            </w:pPr>
          </w:p>
        </w:tc>
        <w:tc>
          <w:tcPr>
            <w:tcW w:w="281" w:type="dxa"/>
          </w:tcPr>
          <w:p w14:paraId="46FCF545" w14:textId="77777777" w:rsidR="007F5580" w:rsidRPr="0004025D" w:rsidRDefault="007F5580" w:rsidP="000F0735">
            <w:pPr>
              <w:pStyle w:val="Labor-Text"/>
              <w:tabs>
                <w:tab w:val="left" w:pos="709"/>
              </w:tabs>
              <w:rPr>
                <w:rFonts w:cs="Arial"/>
              </w:rPr>
            </w:pPr>
          </w:p>
        </w:tc>
        <w:tc>
          <w:tcPr>
            <w:tcW w:w="281" w:type="dxa"/>
          </w:tcPr>
          <w:p w14:paraId="715A3041" w14:textId="77777777" w:rsidR="007F5580" w:rsidRPr="0004025D" w:rsidRDefault="007F5580" w:rsidP="000F0735">
            <w:pPr>
              <w:pStyle w:val="Labor-Text"/>
              <w:tabs>
                <w:tab w:val="left" w:pos="709"/>
              </w:tabs>
              <w:rPr>
                <w:rFonts w:cs="Arial"/>
              </w:rPr>
            </w:pPr>
          </w:p>
        </w:tc>
        <w:tc>
          <w:tcPr>
            <w:tcW w:w="281" w:type="dxa"/>
          </w:tcPr>
          <w:p w14:paraId="2BFA25CD" w14:textId="77777777" w:rsidR="007F5580" w:rsidRPr="0004025D" w:rsidRDefault="007F5580" w:rsidP="000F0735">
            <w:pPr>
              <w:pStyle w:val="Labor-Text"/>
              <w:tabs>
                <w:tab w:val="left" w:pos="709"/>
              </w:tabs>
              <w:rPr>
                <w:rFonts w:cs="Arial"/>
              </w:rPr>
            </w:pPr>
          </w:p>
        </w:tc>
        <w:tc>
          <w:tcPr>
            <w:tcW w:w="281" w:type="dxa"/>
          </w:tcPr>
          <w:p w14:paraId="3688EA70" w14:textId="77777777" w:rsidR="007F5580" w:rsidRPr="0004025D" w:rsidRDefault="007F5580" w:rsidP="000F0735">
            <w:pPr>
              <w:pStyle w:val="Labor-Text"/>
              <w:tabs>
                <w:tab w:val="left" w:pos="709"/>
              </w:tabs>
              <w:rPr>
                <w:rFonts w:cs="Arial"/>
              </w:rPr>
            </w:pPr>
          </w:p>
        </w:tc>
        <w:tc>
          <w:tcPr>
            <w:tcW w:w="281" w:type="dxa"/>
          </w:tcPr>
          <w:p w14:paraId="3D9690AC" w14:textId="77777777" w:rsidR="007F5580" w:rsidRPr="0004025D" w:rsidRDefault="007F5580" w:rsidP="000F0735">
            <w:pPr>
              <w:pStyle w:val="Labor-Text"/>
              <w:tabs>
                <w:tab w:val="left" w:pos="709"/>
              </w:tabs>
              <w:rPr>
                <w:rFonts w:cs="Arial"/>
              </w:rPr>
            </w:pPr>
          </w:p>
        </w:tc>
        <w:tc>
          <w:tcPr>
            <w:tcW w:w="281" w:type="dxa"/>
          </w:tcPr>
          <w:p w14:paraId="5438E2FC" w14:textId="77777777" w:rsidR="007F5580" w:rsidRPr="0004025D" w:rsidRDefault="007F5580" w:rsidP="000F0735">
            <w:pPr>
              <w:pStyle w:val="Labor-Text"/>
              <w:tabs>
                <w:tab w:val="left" w:pos="709"/>
              </w:tabs>
              <w:rPr>
                <w:rFonts w:cs="Arial"/>
              </w:rPr>
            </w:pPr>
          </w:p>
        </w:tc>
        <w:tc>
          <w:tcPr>
            <w:tcW w:w="281" w:type="dxa"/>
          </w:tcPr>
          <w:p w14:paraId="2568C8D9" w14:textId="77777777" w:rsidR="007F5580" w:rsidRPr="0004025D" w:rsidRDefault="007F5580" w:rsidP="000F0735">
            <w:pPr>
              <w:pStyle w:val="Labor-Text"/>
              <w:tabs>
                <w:tab w:val="left" w:pos="709"/>
              </w:tabs>
              <w:rPr>
                <w:rFonts w:cs="Arial"/>
              </w:rPr>
            </w:pPr>
          </w:p>
        </w:tc>
        <w:tc>
          <w:tcPr>
            <w:tcW w:w="281" w:type="dxa"/>
          </w:tcPr>
          <w:p w14:paraId="3FEDE481" w14:textId="77777777" w:rsidR="007F5580" w:rsidRPr="0004025D" w:rsidRDefault="007F5580" w:rsidP="000F0735">
            <w:pPr>
              <w:pStyle w:val="Labor-Text"/>
              <w:tabs>
                <w:tab w:val="left" w:pos="709"/>
              </w:tabs>
              <w:rPr>
                <w:rFonts w:cs="Arial"/>
              </w:rPr>
            </w:pPr>
          </w:p>
        </w:tc>
        <w:tc>
          <w:tcPr>
            <w:tcW w:w="281" w:type="dxa"/>
          </w:tcPr>
          <w:p w14:paraId="24640121" w14:textId="77777777" w:rsidR="007F5580" w:rsidRPr="0004025D" w:rsidRDefault="007F5580" w:rsidP="000F0735">
            <w:pPr>
              <w:pStyle w:val="Labor-Text"/>
              <w:tabs>
                <w:tab w:val="left" w:pos="709"/>
              </w:tabs>
              <w:rPr>
                <w:rFonts w:cs="Arial"/>
              </w:rPr>
            </w:pPr>
          </w:p>
        </w:tc>
        <w:tc>
          <w:tcPr>
            <w:tcW w:w="281" w:type="dxa"/>
          </w:tcPr>
          <w:p w14:paraId="2B8C27C8" w14:textId="77777777" w:rsidR="007F5580" w:rsidRPr="0004025D" w:rsidRDefault="007F5580" w:rsidP="000F0735">
            <w:pPr>
              <w:pStyle w:val="Labor-Text"/>
              <w:tabs>
                <w:tab w:val="left" w:pos="709"/>
              </w:tabs>
              <w:rPr>
                <w:rFonts w:cs="Arial"/>
              </w:rPr>
            </w:pPr>
          </w:p>
        </w:tc>
        <w:tc>
          <w:tcPr>
            <w:tcW w:w="281" w:type="dxa"/>
          </w:tcPr>
          <w:p w14:paraId="3ADEE080" w14:textId="77777777" w:rsidR="007F5580" w:rsidRPr="0004025D" w:rsidRDefault="007F5580" w:rsidP="000F0735">
            <w:pPr>
              <w:pStyle w:val="Labor-Text"/>
              <w:tabs>
                <w:tab w:val="left" w:pos="709"/>
              </w:tabs>
              <w:rPr>
                <w:rFonts w:cs="Arial"/>
              </w:rPr>
            </w:pPr>
          </w:p>
        </w:tc>
        <w:tc>
          <w:tcPr>
            <w:tcW w:w="281" w:type="dxa"/>
          </w:tcPr>
          <w:p w14:paraId="135754DC" w14:textId="77777777" w:rsidR="007F5580" w:rsidRPr="0004025D" w:rsidRDefault="007F5580" w:rsidP="000F0735">
            <w:pPr>
              <w:pStyle w:val="Labor-Text"/>
              <w:tabs>
                <w:tab w:val="left" w:pos="709"/>
              </w:tabs>
              <w:rPr>
                <w:rFonts w:cs="Arial"/>
              </w:rPr>
            </w:pPr>
          </w:p>
        </w:tc>
        <w:tc>
          <w:tcPr>
            <w:tcW w:w="281" w:type="dxa"/>
          </w:tcPr>
          <w:p w14:paraId="185F44E8" w14:textId="77777777" w:rsidR="007F5580" w:rsidRPr="0004025D" w:rsidRDefault="007F5580" w:rsidP="000F0735">
            <w:pPr>
              <w:pStyle w:val="Labor-Text"/>
              <w:tabs>
                <w:tab w:val="left" w:pos="709"/>
              </w:tabs>
              <w:rPr>
                <w:rFonts w:cs="Arial"/>
              </w:rPr>
            </w:pPr>
          </w:p>
        </w:tc>
        <w:tc>
          <w:tcPr>
            <w:tcW w:w="281" w:type="dxa"/>
          </w:tcPr>
          <w:p w14:paraId="19E3289D" w14:textId="77777777" w:rsidR="007F5580" w:rsidRPr="0004025D" w:rsidRDefault="007F5580" w:rsidP="000F0735">
            <w:pPr>
              <w:pStyle w:val="Labor-Text"/>
              <w:tabs>
                <w:tab w:val="left" w:pos="709"/>
              </w:tabs>
              <w:rPr>
                <w:rFonts w:cs="Arial"/>
              </w:rPr>
            </w:pPr>
          </w:p>
        </w:tc>
      </w:tr>
      <w:tr w:rsidR="007F5580" w:rsidRPr="0004025D" w14:paraId="2D2D7C85" w14:textId="77777777" w:rsidTr="000F0735">
        <w:trPr>
          <w:trHeight w:val="283"/>
        </w:trPr>
        <w:tc>
          <w:tcPr>
            <w:tcW w:w="282" w:type="dxa"/>
          </w:tcPr>
          <w:p w14:paraId="38B0C2C9" w14:textId="77777777" w:rsidR="007F5580" w:rsidRPr="0004025D" w:rsidRDefault="007F5580" w:rsidP="000F0735">
            <w:pPr>
              <w:pStyle w:val="Labor-Text"/>
              <w:tabs>
                <w:tab w:val="left" w:pos="709"/>
              </w:tabs>
              <w:rPr>
                <w:rFonts w:cs="Arial"/>
              </w:rPr>
            </w:pPr>
          </w:p>
        </w:tc>
        <w:tc>
          <w:tcPr>
            <w:tcW w:w="282" w:type="dxa"/>
          </w:tcPr>
          <w:p w14:paraId="702D7DDF" w14:textId="77777777" w:rsidR="007F5580" w:rsidRPr="0004025D" w:rsidRDefault="007F5580" w:rsidP="000F0735">
            <w:pPr>
              <w:pStyle w:val="Labor-Text"/>
              <w:tabs>
                <w:tab w:val="left" w:pos="709"/>
              </w:tabs>
              <w:rPr>
                <w:rFonts w:cs="Arial"/>
              </w:rPr>
            </w:pPr>
          </w:p>
        </w:tc>
        <w:tc>
          <w:tcPr>
            <w:tcW w:w="282" w:type="dxa"/>
          </w:tcPr>
          <w:p w14:paraId="1C42C096" w14:textId="77777777" w:rsidR="007F5580" w:rsidRPr="0004025D" w:rsidRDefault="007F5580" w:rsidP="000F0735">
            <w:pPr>
              <w:pStyle w:val="Labor-Text"/>
              <w:tabs>
                <w:tab w:val="left" w:pos="709"/>
              </w:tabs>
              <w:rPr>
                <w:rFonts w:cs="Arial"/>
              </w:rPr>
            </w:pPr>
          </w:p>
        </w:tc>
        <w:tc>
          <w:tcPr>
            <w:tcW w:w="282" w:type="dxa"/>
          </w:tcPr>
          <w:p w14:paraId="47E2F59C" w14:textId="77777777" w:rsidR="007F5580" w:rsidRPr="0004025D" w:rsidRDefault="007F5580" w:rsidP="000F0735">
            <w:pPr>
              <w:pStyle w:val="Labor-Text"/>
              <w:tabs>
                <w:tab w:val="left" w:pos="709"/>
              </w:tabs>
              <w:rPr>
                <w:rFonts w:cs="Arial"/>
              </w:rPr>
            </w:pPr>
          </w:p>
        </w:tc>
        <w:tc>
          <w:tcPr>
            <w:tcW w:w="282" w:type="dxa"/>
          </w:tcPr>
          <w:p w14:paraId="68F54792" w14:textId="77777777" w:rsidR="007F5580" w:rsidRPr="0004025D" w:rsidRDefault="007F5580" w:rsidP="000F0735">
            <w:pPr>
              <w:pStyle w:val="Labor-Text"/>
              <w:tabs>
                <w:tab w:val="left" w:pos="709"/>
              </w:tabs>
              <w:rPr>
                <w:rFonts w:cs="Arial"/>
              </w:rPr>
            </w:pPr>
          </w:p>
        </w:tc>
        <w:tc>
          <w:tcPr>
            <w:tcW w:w="282" w:type="dxa"/>
          </w:tcPr>
          <w:p w14:paraId="24C7AD71" w14:textId="77777777" w:rsidR="007F5580" w:rsidRPr="0004025D" w:rsidRDefault="007F5580" w:rsidP="000F0735">
            <w:pPr>
              <w:pStyle w:val="Labor-Text"/>
              <w:tabs>
                <w:tab w:val="left" w:pos="709"/>
              </w:tabs>
              <w:rPr>
                <w:rFonts w:cs="Arial"/>
              </w:rPr>
            </w:pPr>
          </w:p>
        </w:tc>
        <w:tc>
          <w:tcPr>
            <w:tcW w:w="282" w:type="dxa"/>
          </w:tcPr>
          <w:p w14:paraId="1B559621" w14:textId="77777777" w:rsidR="007F5580" w:rsidRPr="0004025D" w:rsidRDefault="007F5580" w:rsidP="000F0735">
            <w:pPr>
              <w:pStyle w:val="Labor-Text"/>
              <w:tabs>
                <w:tab w:val="left" w:pos="709"/>
              </w:tabs>
              <w:rPr>
                <w:rFonts w:cs="Arial"/>
              </w:rPr>
            </w:pPr>
          </w:p>
        </w:tc>
        <w:tc>
          <w:tcPr>
            <w:tcW w:w="282" w:type="dxa"/>
          </w:tcPr>
          <w:p w14:paraId="3D6D2DCE" w14:textId="77777777" w:rsidR="007F5580" w:rsidRPr="0004025D" w:rsidRDefault="007F5580" w:rsidP="000F0735">
            <w:pPr>
              <w:pStyle w:val="Labor-Text"/>
              <w:tabs>
                <w:tab w:val="left" w:pos="709"/>
              </w:tabs>
              <w:rPr>
                <w:rFonts w:cs="Arial"/>
              </w:rPr>
            </w:pPr>
          </w:p>
        </w:tc>
        <w:tc>
          <w:tcPr>
            <w:tcW w:w="282" w:type="dxa"/>
          </w:tcPr>
          <w:p w14:paraId="20830C0F" w14:textId="77777777" w:rsidR="007F5580" w:rsidRPr="0004025D" w:rsidRDefault="007F5580" w:rsidP="000F0735">
            <w:pPr>
              <w:pStyle w:val="Labor-Text"/>
              <w:tabs>
                <w:tab w:val="left" w:pos="709"/>
              </w:tabs>
              <w:rPr>
                <w:rFonts w:cs="Arial"/>
              </w:rPr>
            </w:pPr>
          </w:p>
        </w:tc>
        <w:tc>
          <w:tcPr>
            <w:tcW w:w="282" w:type="dxa"/>
          </w:tcPr>
          <w:p w14:paraId="5E725538" w14:textId="77777777" w:rsidR="007F5580" w:rsidRPr="0004025D" w:rsidRDefault="007F5580" w:rsidP="000F0735">
            <w:pPr>
              <w:pStyle w:val="Labor-Text"/>
              <w:tabs>
                <w:tab w:val="left" w:pos="709"/>
              </w:tabs>
              <w:rPr>
                <w:rFonts w:cs="Arial"/>
              </w:rPr>
            </w:pPr>
          </w:p>
        </w:tc>
        <w:tc>
          <w:tcPr>
            <w:tcW w:w="282" w:type="dxa"/>
          </w:tcPr>
          <w:p w14:paraId="633C20E8" w14:textId="77777777" w:rsidR="007F5580" w:rsidRPr="0004025D" w:rsidRDefault="007F5580" w:rsidP="000F0735">
            <w:pPr>
              <w:pStyle w:val="Labor-Text"/>
              <w:tabs>
                <w:tab w:val="left" w:pos="709"/>
              </w:tabs>
              <w:rPr>
                <w:rFonts w:cs="Arial"/>
              </w:rPr>
            </w:pPr>
          </w:p>
        </w:tc>
        <w:tc>
          <w:tcPr>
            <w:tcW w:w="282" w:type="dxa"/>
          </w:tcPr>
          <w:p w14:paraId="14C73CC6" w14:textId="77777777" w:rsidR="007F5580" w:rsidRPr="0004025D" w:rsidRDefault="007F5580" w:rsidP="000F0735">
            <w:pPr>
              <w:pStyle w:val="Labor-Text"/>
              <w:tabs>
                <w:tab w:val="left" w:pos="709"/>
              </w:tabs>
              <w:rPr>
                <w:rFonts w:cs="Arial"/>
              </w:rPr>
            </w:pPr>
          </w:p>
        </w:tc>
        <w:tc>
          <w:tcPr>
            <w:tcW w:w="282" w:type="dxa"/>
          </w:tcPr>
          <w:p w14:paraId="3A733F43" w14:textId="77777777" w:rsidR="007F5580" w:rsidRPr="0004025D" w:rsidRDefault="007F5580" w:rsidP="000F0735">
            <w:pPr>
              <w:pStyle w:val="Labor-Text"/>
              <w:tabs>
                <w:tab w:val="left" w:pos="709"/>
              </w:tabs>
              <w:rPr>
                <w:rFonts w:cs="Arial"/>
              </w:rPr>
            </w:pPr>
          </w:p>
        </w:tc>
        <w:tc>
          <w:tcPr>
            <w:tcW w:w="282" w:type="dxa"/>
          </w:tcPr>
          <w:p w14:paraId="724EC42E" w14:textId="77777777" w:rsidR="007F5580" w:rsidRPr="0004025D" w:rsidRDefault="007F5580" w:rsidP="000F0735">
            <w:pPr>
              <w:pStyle w:val="Labor-Text"/>
              <w:tabs>
                <w:tab w:val="left" w:pos="709"/>
              </w:tabs>
              <w:rPr>
                <w:rFonts w:cs="Arial"/>
              </w:rPr>
            </w:pPr>
          </w:p>
        </w:tc>
        <w:tc>
          <w:tcPr>
            <w:tcW w:w="282" w:type="dxa"/>
          </w:tcPr>
          <w:p w14:paraId="52C9068E" w14:textId="77777777" w:rsidR="007F5580" w:rsidRPr="0004025D" w:rsidRDefault="007F5580" w:rsidP="000F0735">
            <w:pPr>
              <w:pStyle w:val="Labor-Text"/>
              <w:tabs>
                <w:tab w:val="left" w:pos="709"/>
              </w:tabs>
              <w:rPr>
                <w:rFonts w:cs="Arial"/>
              </w:rPr>
            </w:pPr>
          </w:p>
        </w:tc>
        <w:tc>
          <w:tcPr>
            <w:tcW w:w="281" w:type="dxa"/>
          </w:tcPr>
          <w:p w14:paraId="050D5A85" w14:textId="77777777" w:rsidR="007F5580" w:rsidRPr="0004025D" w:rsidRDefault="007F5580" w:rsidP="000F0735">
            <w:pPr>
              <w:pStyle w:val="Labor-Text"/>
              <w:tabs>
                <w:tab w:val="left" w:pos="709"/>
              </w:tabs>
              <w:rPr>
                <w:rFonts w:cs="Arial"/>
              </w:rPr>
            </w:pPr>
          </w:p>
        </w:tc>
        <w:tc>
          <w:tcPr>
            <w:tcW w:w="281" w:type="dxa"/>
          </w:tcPr>
          <w:p w14:paraId="6C564720" w14:textId="77777777" w:rsidR="007F5580" w:rsidRPr="0004025D" w:rsidRDefault="007F5580" w:rsidP="000F0735">
            <w:pPr>
              <w:pStyle w:val="Labor-Text"/>
              <w:tabs>
                <w:tab w:val="left" w:pos="709"/>
              </w:tabs>
              <w:rPr>
                <w:rFonts w:cs="Arial"/>
              </w:rPr>
            </w:pPr>
          </w:p>
        </w:tc>
        <w:tc>
          <w:tcPr>
            <w:tcW w:w="281" w:type="dxa"/>
          </w:tcPr>
          <w:p w14:paraId="44F39A46" w14:textId="77777777" w:rsidR="007F5580" w:rsidRPr="0004025D" w:rsidRDefault="007F5580" w:rsidP="000F0735">
            <w:pPr>
              <w:pStyle w:val="Labor-Text"/>
              <w:tabs>
                <w:tab w:val="left" w:pos="709"/>
              </w:tabs>
              <w:rPr>
                <w:rFonts w:cs="Arial"/>
              </w:rPr>
            </w:pPr>
          </w:p>
        </w:tc>
        <w:tc>
          <w:tcPr>
            <w:tcW w:w="281" w:type="dxa"/>
          </w:tcPr>
          <w:p w14:paraId="50724ED0" w14:textId="77777777" w:rsidR="007F5580" w:rsidRPr="0004025D" w:rsidRDefault="007F5580" w:rsidP="000F0735">
            <w:pPr>
              <w:pStyle w:val="Labor-Text"/>
              <w:tabs>
                <w:tab w:val="left" w:pos="709"/>
              </w:tabs>
              <w:rPr>
                <w:rFonts w:cs="Arial"/>
              </w:rPr>
            </w:pPr>
          </w:p>
        </w:tc>
        <w:tc>
          <w:tcPr>
            <w:tcW w:w="281" w:type="dxa"/>
          </w:tcPr>
          <w:p w14:paraId="4C46642B" w14:textId="77777777" w:rsidR="007F5580" w:rsidRPr="0004025D" w:rsidRDefault="007F5580" w:rsidP="000F0735">
            <w:pPr>
              <w:pStyle w:val="Labor-Text"/>
              <w:tabs>
                <w:tab w:val="left" w:pos="709"/>
              </w:tabs>
              <w:rPr>
                <w:rFonts w:cs="Arial"/>
              </w:rPr>
            </w:pPr>
          </w:p>
        </w:tc>
        <w:tc>
          <w:tcPr>
            <w:tcW w:w="281" w:type="dxa"/>
          </w:tcPr>
          <w:p w14:paraId="437DA0F5" w14:textId="77777777" w:rsidR="007F5580" w:rsidRPr="0004025D" w:rsidRDefault="007F5580" w:rsidP="000F0735">
            <w:pPr>
              <w:pStyle w:val="Labor-Text"/>
              <w:tabs>
                <w:tab w:val="left" w:pos="709"/>
              </w:tabs>
              <w:rPr>
                <w:rFonts w:cs="Arial"/>
              </w:rPr>
            </w:pPr>
          </w:p>
        </w:tc>
        <w:tc>
          <w:tcPr>
            <w:tcW w:w="281" w:type="dxa"/>
          </w:tcPr>
          <w:p w14:paraId="4594C0F4" w14:textId="77777777" w:rsidR="007F5580" w:rsidRPr="0004025D" w:rsidRDefault="007F5580" w:rsidP="000F0735">
            <w:pPr>
              <w:pStyle w:val="Labor-Text"/>
              <w:tabs>
                <w:tab w:val="left" w:pos="709"/>
              </w:tabs>
              <w:rPr>
                <w:rFonts w:cs="Arial"/>
              </w:rPr>
            </w:pPr>
          </w:p>
        </w:tc>
        <w:tc>
          <w:tcPr>
            <w:tcW w:w="281" w:type="dxa"/>
          </w:tcPr>
          <w:p w14:paraId="76BB2455" w14:textId="77777777" w:rsidR="007F5580" w:rsidRPr="0004025D" w:rsidRDefault="007F5580" w:rsidP="000F0735">
            <w:pPr>
              <w:pStyle w:val="Labor-Text"/>
              <w:tabs>
                <w:tab w:val="left" w:pos="709"/>
              </w:tabs>
              <w:rPr>
                <w:rFonts w:cs="Arial"/>
              </w:rPr>
            </w:pPr>
          </w:p>
        </w:tc>
        <w:tc>
          <w:tcPr>
            <w:tcW w:w="281" w:type="dxa"/>
          </w:tcPr>
          <w:p w14:paraId="046DCCF7" w14:textId="77777777" w:rsidR="007F5580" w:rsidRPr="0004025D" w:rsidRDefault="007F5580" w:rsidP="000F0735">
            <w:pPr>
              <w:pStyle w:val="Labor-Text"/>
              <w:tabs>
                <w:tab w:val="left" w:pos="709"/>
              </w:tabs>
              <w:rPr>
                <w:rFonts w:cs="Arial"/>
              </w:rPr>
            </w:pPr>
          </w:p>
        </w:tc>
        <w:tc>
          <w:tcPr>
            <w:tcW w:w="281" w:type="dxa"/>
          </w:tcPr>
          <w:p w14:paraId="035CCB6B" w14:textId="77777777" w:rsidR="007F5580" w:rsidRPr="0004025D" w:rsidRDefault="007F5580" w:rsidP="000F0735">
            <w:pPr>
              <w:pStyle w:val="Labor-Text"/>
              <w:tabs>
                <w:tab w:val="left" w:pos="709"/>
              </w:tabs>
              <w:rPr>
                <w:rFonts w:cs="Arial"/>
              </w:rPr>
            </w:pPr>
          </w:p>
        </w:tc>
        <w:tc>
          <w:tcPr>
            <w:tcW w:w="281" w:type="dxa"/>
          </w:tcPr>
          <w:p w14:paraId="19F47761" w14:textId="77777777" w:rsidR="007F5580" w:rsidRPr="0004025D" w:rsidRDefault="007F5580" w:rsidP="000F0735">
            <w:pPr>
              <w:pStyle w:val="Labor-Text"/>
              <w:tabs>
                <w:tab w:val="left" w:pos="709"/>
              </w:tabs>
              <w:rPr>
                <w:rFonts w:cs="Arial"/>
              </w:rPr>
            </w:pPr>
          </w:p>
        </w:tc>
        <w:tc>
          <w:tcPr>
            <w:tcW w:w="281" w:type="dxa"/>
          </w:tcPr>
          <w:p w14:paraId="52947DDB" w14:textId="77777777" w:rsidR="007F5580" w:rsidRPr="0004025D" w:rsidRDefault="007F5580" w:rsidP="000F0735">
            <w:pPr>
              <w:pStyle w:val="Labor-Text"/>
              <w:tabs>
                <w:tab w:val="left" w:pos="709"/>
              </w:tabs>
              <w:rPr>
                <w:rFonts w:cs="Arial"/>
              </w:rPr>
            </w:pPr>
          </w:p>
        </w:tc>
        <w:tc>
          <w:tcPr>
            <w:tcW w:w="281" w:type="dxa"/>
          </w:tcPr>
          <w:p w14:paraId="25AD2E8D" w14:textId="77777777" w:rsidR="007F5580" w:rsidRPr="0004025D" w:rsidRDefault="007F5580" w:rsidP="000F0735">
            <w:pPr>
              <w:pStyle w:val="Labor-Text"/>
              <w:tabs>
                <w:tab w:val="left" w:pos="709"/>
              </w:tabs>
              <w:rPr>
                <w:rFonts w:cs="Arial"/>
              </w:rPr>
            </w:pPr>
          </w:p>
        </w:tc>
        <w:tc>
          <w:tcPr>
            <w:tcW w:w="281" w:type="dxa"/>
          </w:tcPr>
          <w:p w14:paraId="7FDF9197" w14:textId="77777777" w:rsidR="007F5580" w:rsidRPr="0004025D" w:rsidRDefault="007F5580" w:rsidP="000F0735">
            <w:pPr>
              <w:pStyle w:val="Labor-Text"/>
              <w:tabs>
                <w:tab w:val="left" w:pos="709"/>
              </w:tabs>
              <w:rPr>
                <w:rFonts w:cs="Arial"/>
              </w:rPr>
            </w:pPr>
          </w:p>
        </w:tc>
        <w:tc>
          <w:tcPr>
            <w:tcW w:w="281" w:type="dxa"/>
          </w:tcPr>
          <w:p w14:paraId="3EE13ACD" w14:textId="77777777" w:rsidR="007F5580" w:rsidRPr="0004025D" w:rsidRDefault="007F5580" w:rsidP="000F0735">
            <w:pPr>
              <w:pStyle w:val="Labor-Text"/>
              <w:tabs>
                <w:tab w:val="left" w:pos="709"/>
              </w:tabs>
              <w:rPr>
                <w:rFonts w:cs="Arial"/>
              </w:rPr>
            </w:pPr>
          </w:p>
        </w:tc>
        <w:tc>
          <w:tcPr>
            <w:tcW w:w="281" w:type="dxa"/>
          </w:tcPr>
          <w:p w14:paraId="6199A882" w14:textId="77777777" w:rsidR="007F5580" w:rsidRPr="0004025D" w:rsidRDefault="007F5580" w:rsidP="000F0735">
            <w:pPr>
              <w:pStyle w:val="Labor-Text"/>
              <w:tabs>
                <w:tab w:val="left" w:pos="709"/>
              </w:tabs>
              <w:rPr>
                <w:rFonts w:cs="Arial"/>
              </w:rPr>
            </w:pPr>
          </w:p>
        </w:tc>
        <w:tc>
          <w:tcPr>
            <w:tcW w:w="281" w:type="dxa"/>
          </w:tcPr>
          <w:p w14:paraId="5EE25B7E" w14:textId="77777777" w:rsidR="007F5580" w:rsidRPr="0004025D" w:rsidRDefault="007F5580" w:rsidP="000F0735">
            <w:pPr>
              <w:pStyle w:val="Labor-Text"/>
              <w:tabs>
                <w:tab w:val="left" w:pos="709"/>
              </w:tabs>
              <w:rPr>
                <w:rFonts w:cs="Arial"/>
              </w:rPr>
            </w:pPr>
          </w:p>
        </w:tc>
        <w:tc>
          <w:tcPr>
            <w:tcW w:w="281" w:type="dxa"/>
          </w:tcPr>
          <w:p w14:paraId="2CDCC991" w14:textId="77777777" w:rsidR="007F5580" w:rsidRPr="0004025D" w:rsidRDefault="007F5580" w:rsidP="000F0735">
            <w:pPr>
              <w:pStyle w:val="Labor-Text"/>
              <w:tabs>
                <w:tab w:val="left" w:pos="709"/>
              </w:tabs>
              <w:rPr>
                <w:rFonts w:cs="Arial"/>
              </w:rPr>
            </w:pPr>
          </w:p>
        </w:tc>
      </w:tr>
      <w:tr w:rsidR="007F5580" w:rsidRPr="0004025D" w14:paraId="6E06E022" w14:textId="77777777" w:rsidTr="000F0735">
        <w:trPr>
          <w:trHeight w:val="283"/>
        </w:trPr>
        <w:tc>
          <w:tcPr>
            <w:tcW w:w="282" w:type="dxa"/>
          </w:tcPr>
          <w:p w14:paraId="4D8E0B76" w14:textId="77777777" w:rsidR="007F5580" w:rsidRPr="0004025D" w:rsidRDefault="007F5580" w:rsidP="000F0735">
            <w:pPr>
              <w:pStyle w:val="Labor-Text"/>
              <w:tabs>
                <w:tab w:val="left" w:pos="709"/>
              </w:tabs>
              <w:rPr>
                <w:rFonts w:cs="Arial"/>
              </w:rPr>
            </w:pPr>
          </w:p>
        </w:tc>
        <w:tc>
          <w:tcPr>
            <w:tcW w:w="282" w:type="dxa"/>
          </w:tcPr>
          <w:p w14:paraId="5D5A9E8F" w14:textId="77777777" w:rsidR="007F5580" w:rsidRPr="0004025D" w:rsidRDefault="007F5580" w:rsidP="000F0735">
            <w:pPr>
              <w:pStyle w:val="Labor-Text"/>
              <w:tabs>
                <w:tab w:val="left" w:pos="709"/>
              </w:tabs>
              <w:rPr>
                <w:rFonts w:cs="Arial"/>
              </w:rPr>
            </w:pPr>
          </w:p>
        </w:tc>
        <w:tc>
          <w:tcPr>
            <w:tcW w:w="282" w:type="dxa"/>
          </w:tcPr>
          <w:p w14:paraId="7881B4FA" w14:textId="77777777" w:rsidR="007F5580" w:rsidRPr="0004025D" w:rsidRDefault="007F5580" w:rsidP="000F0735">
            <w:pPr>
              <w:pStyle w:val="Labor-Text"/>
              <w:tabs>
                <w:tab w:val="left" w:pos="709"/>
              </w:tabs>
              <w:rPr>
                <w:rFonts w:cs="Arial"/>
              </w:rPr>
            </w:pPr>
          </w:p>
        </w:tc>
        <w:tc>
          <w:tcPr>
            <w:tcW w:w="282" w:type="dxa"/>
          </w:tcPr>
          <w:p w14:paraId="2308E3A4" w14:textId="77777777" w:rsidR="007F5580" w:rsidRPr="0004025D" w:rsidRDefault="007F5580" w:rsidP="000F0735">
            <w:pPr>
              <w:pStyle w:val="Labor-Text"/>
              <w:tabs>
                <w:tab w:val="left" w:pos="709"/>
              </w:tabs>
              <w:rPr>
                <w:rFonts w:cs="Arial"/>
              </w:rPr>
            </w:pPr>
          </w:p>
        </w:tc>
        <w:tc>
          <w:tcPr>
            <w:tcW w:w="282" w:type="dxa"/>
          </w:tcPr>
          <w:p w14:paraId="2711D821" w14:textId="77777777" w:rsidR="007F5580" w:rsidRPr="0004025D" w:rsidRDefault="007F5580" w:rsidP="000F0735">
            <w:pPr>
              <w:pStyle w:val="Labor-Text"/>
              <w:tabs>
                <w:tab w:val="left" w:pos="709"/>
              </w:tabs>
              <w:rPr>
                <w:rFonts w:cs="Arial"/>
              </w:rPr>
            </w:pPr>
          </w:p>
        </w:tc>
        <w:tc>
          <w:tcPr>
            <w:tcW w:w="282" w:type="dxa"/>
          </w:tcPr>
          <w:p w14:paraId="729D43C0" w14:textId="77777777" w:rsidR="007F5580" w:rsidRPr="0004025D" w:rsidRDefault="007F5580" w:rsidP="000F0735">
            <w:pPr>
              <w:pStyle w:val="Labor-Text"/>
              <w:tabs>
                <w:tab w:val="left" w:pos="709"/>
              </w:tabs>
              <w:rPr>
                <w:rFonts w:cs="Arial"/>
              </w:rPr>
            </w:pPr>
          </w:p>
        </w:tc>
        <w:tc>
          <w:tcPr>
            <w:tcW w:w="282" w:type="dxa"/>
          </w:tcPr>
          <w:p w14:paraId="163D0DD2" w14:textId="77777777" w:rsidR="007F5580" w:rsidRPr="0004025D" w:rsidRDefault="007F5580" w:rsidP="000F0735">
            <w:pPr>
              <w:pStyle w:val="Labor-Text"/>
              <w:tabs>
                <w:tab w:val="left" w:pos="709"/>
              </w:tabs>
              <w:rPr>
                <w:rFonts w:cs="Arial"/>
              </w:rPr>
            </w:pPr>
          </w:p>
        </w:tc>
        <w:tc>
          <w:tcPr>
            <w:tcW w:w="282" w:type="dxa"/>
          </w:tcPr>
          <w:p w14:paraId="3F47E883" w14:textId="77777777" w:rsidR="007F5580" w:rsidRPr="0004025D" w:rsidRDefault="007F5580" w:rsidP="000F0735">
            <w:pPr>
              <w:pStyle w:val="Labor-Text"/>
              <w:tabs>
                <w:tab w:val="left" w:pos="709"/>
              </w:tabs>
              <w:rPr>
                <w:rFonts w:cs="Arial"/>
              </w:rPr>
            </w:pPr>
          </w:p>
        </w:tc>
        <w:tc>
          <w:tcPr>
            <w:tcW w:w="282" w:type="dxa"/>
          </w:tcPr>
          <w:p w14:paraId="44AFBE69" w14:textId="77777777" w:rsidR="007F5580" w:rsidRPr="0004025D" w:rsidRDefault="007F5580" w:rsidP="000F0735">
            <w:pPr>
              <w:pStyle w:val="Labor-Text"/>
              <w:tabs>
                <w:tab w:val="left" w:pos="709"/>
              </w:tabs>
              <w:rPr>
                <w:rFonts w:cs="Arial"/>
              </w:rPr>
            </w:pPr>
          </w:p>
        </w:tc>
        <w:tc>
          <w:tcPr>
            <w:tcW w:w="282" w:type="dxa"/>
          </w:tcPr>
          <w:p w14:paraId="25288D4D" w14:textId="77777777" w:rsidR="007F5580" w:rsidRPr="0004025D" w:rsidRDefault="007F5580" w:rsidP="000F0735">
            <w:pPr>
              <w:pStyle w:val="Labor-Text"/>
              <w:tabs>
                <w:tab w:val="left" w:pos="709"/>
              </w:tabs>
              <w:rPr>
                <w:rFonts w:cs="Arial"/>
              </w:rPr>
            </w:pPr>
          </w:p>
        </w:tc>
        <w:tc>
          <w:tcPr>
            <w:tcW w:w="282" w:type="dxa"/>
          </w:tcPr>
          <w:p w14:paraId="1FC17D92" w14:textId="77777777" w:rsidR="007F5580" w:rsidRPr="0004025D" w:rsidRDefault="007F5580" w:rsidP="000F0735">
            <w:pPr>
              <w:pStyle w:val="Labor-Text"/>
              <w:tabs>
                <w:tab w:val="left" w:pos="709"/>
              </w:tabs>
              <w:rPr>
                <w:rFonts w:cs="Arial"/>
              </w:rPr>
            </w:pPr>
          </w:p>
        </w:tc>
        <w:tc>
          <w:tcPr>
            <w:tcW w:w="282" w:type="dxa"/>
          </w:tcPr>
          <w:p w14:paraId="5CFAFF29" w14:textId="77777777" w:rsidR="007F5580" w:rsidRPr="0004025D" w:rsidRDefault="007F5580" w:rsidP="000F0735">
            <w:pPr>
              <w:pStyle w:val="Labor-Text"/>
              <w:tabs>
                <w:tab w:val="left" w:pos="709"/>
              </w:tabs>
              <w:rPr>
                <w:rFonts w:cs="Arial"/>
              </w:rPr>
            </w:pPr>
          </w:p>
        </w:tc>
        <w:tc>
          <w:tcPr>
            <w:tcW w:w="282" w:type="dxa"/>
          </w:tcPr>
          <w:p w14:paraId="241BBFC8" w14:textId="77777777" w:rsidR="007F5580" w:rsidRPr="0004025D" w:rsidRDefault="007F5580" w:rsidP="000F0735">
            <w:pPr>
              <w:pStyle w:val="Labor-Text"/>
              <w:tabs>
                <w:tab w:val="left" w:pos="709"/>
              </w:tabs>
              <w:rPr>
                <w:rFonts w:cs="Arial"/>
              </w:rPr>
            </w:pPr>
          </w:p>
        </w:tc>
        <w:tc>
          <w:tcPr>
            <w:tcW w:w="282" w:type="dxa"/>
          </w:tcPr>
          <w:p w14:paraId="5799271C" w14:textId="77777777" w:rsidR="007F5580" w:rsidRPr="0004025D" w:rsidRDefault="007F5580" w:rsidP="000F0735">
            <w:pPr>
              <w:pStyle w:val="Labor-Text"/>
              <w:tabs>
                <w:tab w:val="left" w:pos="709"/>
              </w:tabs>
              <w:rPr>
                <w:rFonts w:cs="Arial"/>
              </w:rPr>
            </w:pPr>
          </w:p>
        </w:tc>
        <w:tc>
          <w:tcPr>
            <w:tcW w:w="282" w:type="dxa"/>
          </w:tcPr>
          <w:p w14:paraId="297E33A4" w14:textId="77777777" w:rsidR="007F5580" w:rsidRPr="0004025D" w:rsidRDefault="007F5580" w:rsidP="000F0735">
            <w:pPr>
              <w:pStyle w:val="Labor-Text"/>
              <w:tabs>
                <w:tab w:val="left" w:pos="709"/>
              </w:tabs>
              <w:rPr>
                <w:rFonts w:cs="Arial"/>
              </w:rPr>
            </w:pPr>
          </w:p>
        </w:tc>
        <w:tc>
          <w:tcPr>
            <w:tcW w:w="281" w:type="dxa"/>
          </w:tcPr>
          <w:p w14:paraId="698FE594" w14:textId="77777777" w:rsidR="007F5580" w:rsidRPr="0004025D" w:rsidRDefault="007F5580" w:rsidP="000F0735">
            <w:pPr>
              <w:pStyle w:val="Labor-Text"/>
              <w:tabs>
                <w:tab w:val="left" w:pos="709"/>
              </w:tabs>
              <w:rPr>
                <w:rFonts w:cs="Arial"/>
              </w:rPr>
            </w:pPr>
          </w:p>
        </w:tc>
        <w:tc>
          <w:tcPr>
            <w:tcW w:w="281" w:type="dxa"/>
          </w:tcPr>
          <w:p w14:paraId="50675826" w14:textId="77777777" w:rsidR="007F5580" w:rsidRPr="0004025D" w:rsidRDefault="007F5580" w:rsidP="000F0735">
            <w:pPr>
              <w:pStyle w:val="Labor-Text"/>
              <w:tabs>
                <w:tab w:val="left" w:pos="709"/>
              </w:tabs>
              <w:rPr>
                <w:rFonts w:cs="Arial"/>
              </w:rPr>
            </w:pPr>
          </w:p>
        </w:tc>
        <w:tc>
          <w:tcPr>
            <w:tcW w:w="281" w:type="dxa"/>
          </w:tcPr>
          <w:p w14:paraId="27AD8D89" w14:textId="77777777" w:rsidR="007F5580" w:rsidRPr="0004025D" w:rsidRDefault="007F5580" w:rsidP="000F0735">
            <w:pPr>
              <w:pStyle w:val="Labor-Text"/>
              <w:tabs>
                <w:tab w:val="left" w:pos="709"/>
              </w:tabs>
              <w:rPr>
                <w:rFonts w:cs="Arial"/>
              </w:rPr>
            </w:pPr>
          </w:p>
        </w:tc>
        <w:tc>
          <w:tcPr>
            <w:tcW w:w="281" w:type="dxa"/>
          </w:tcPr>
          <w:p w14:paraId="481B918B" w14:textId="77777777" w:rsidR="007F5580" w:rsidRPr="0004025D" w:rsidRDefault="007F5580" w:rsidP="000F0735">
            <w:pPr>
              <w:pStyle w:val="Labor-Text"/>
              <w:tabs>
                <w:tab w:val="left" w:pos="709"/>
              </w:tabs>
              <w:rPr>
                <w:rFonts w:cs="Arial"/>
              </w:rPr>
            </w:pPr>
          </w:p>
        </w:tc>
        <w:tc>
          <w:tcPr>
            <w:tcW w:w="281" w:type="dxa"/>
          </w:tcPr>
          <w:p w14:paraId="64AB53FD" w14:textId="77777777" w:rsidR="007F5580" w:rsidRPr="0004025D" w:rsidRDefault="007F5580" w:rsidP="000F0735">
            <w:pPr>
              <w:pStyle w:val="Labor-Text"/>
              <w:tabs>
                <w:tab w:val="left" w:pos="709"/>
              </w:tabs>
              <w:rPr>
                <w:rFonts w:cs="Arial"/>
              </w:rPr>
            </w:pPr>
          </w:p>
        </w:tc>
        <w:tc>
          <w:tcPr>
            <w:tcW w:w="281" w:type="dxa"/>
          </w:tcPr>
          <w:p w14:paraId="1BC21097" w14:textId="77777777" w:rsidR="007F5580" w:rsidRPr="0004025D" w:rsidRDefault="007F5580" w:rsidP="000F0735">
            <w:pPr>
              <w:pStyle w:val="Labor-Text"/>
              <w:tabs>
                <w:tab w:val="left" w:pos="709"/>
              </w:tabs>
              <w:rPr>
                <w:rFonts w:cs="Arial"/>
              </w:rPr>
            </w:pPr>
          </w:p>
        </w:tc>
        <w:tc>
          <w:tcPr>
            <w:tcW w:w="281" w:type="dxa"/>
          </w:tcPr>
          <w:p w14:paraId="7F03381C" w14:textId="77777777" w:rsidR="007F5580" w:rsidRPr="0004025D" w:rsidRDefault="007F5580" w:rsidP="000F0735">
            <w:pPr>
              <w:pStyle w:val="Labor-Text"/>
              <w:tabs>
                <w:tab w:val="left" w:pos="709"/>
              </w:tabs>
              <w:rPr>
                <w:rFonts w:cs="Arial"/>
              </w:rPr>
            </w:pPr>
          </w:p>
        </w:tc>
        <w:tc>
          <w:tcPr>
            <w:tcW w:w="281" w:type="dxa"/>
          </w:tcPr>
          <w:p w14:paraId="398C8069" w14:textId="77777777" w:rsidR="007F5580" w:rsidRPr="0004025D" w:rsidRDefault="007F5580" w:rsidP="000F0735">
            <w:pPr>
              <w:pStyle w:val="Labor-Text"/>
              <w:tabs>
                <w:tab w:val="left" w:pos="709"/>
              </w:tabs>
              <w:rPr>
                <w:rFonts w:cs="Arial"/>
              </w:rPr>
            </w:pPr>
          </w:p>
        </w:tc>
        <w:tc>
          <w:tcPr>
            <w:tcW w:w="281" w:type="dxa"/>
          </w:tcPr>
          <w:p w14:paraId="5E2707E5" w14:textId="77777777" w:rsidR="007F5580" w:rsidRPr="0004025D" w:rsidRDefault="007F5580" w:rsidP="000F0735">
            <w:pPr>
              <w:pStyle w:val="Labor-Text"/>
              <w:tabs>
                <w:tab w:val="left" w:pos="709"/>
              </w:tabs>
              <w:rPr>
                <w:rFonts w:cs="Arial"/>
              </w:rPr>
            </w:pPr>
          </w:p>
        </w:tc>
        <w:tc>
          <w:tcPr>
            <w:tcW w:w="281" w:type="dxa"/>
          </w:tcPr>
          <w:p w14:paraId="1A66CE89" w14:textId="77777777" w:rsidR="007F5580" w:rsidRPr="0004025D" w:rsidRDefault="007F5580" w:rsidP="000F0735">
            <w:pPr>
              <w:pStyle w:val="Labor-Text"/>
              <w:tabs>
                <w:tab w:val="left" w:pos="709"/>
              </w:tabs>
              <w:rPr>
                <w:rFonts w:cs="Arial"/>
              </w:rPr>
            </w:pPr>
          </w:p>
        </w:tc>
        <w:tc>
          <w:tcPr>
            <w:tcW w:w="281" w:type="dxa"/>
          </w:tcPr>
          <w:p w14:paraId="750E1849" w14:textId="77777777" w:rsidR="007F5580" w:rsidRPr="0004025D" w:rsidRDefault="007F5580" w:rsidP="000F0735">
            <w:pPr>
              <w:pStyle w:val="Labor-Text"/>
              <w:tabs>
                <w:tab w:val="left" w:pos="709"/>
              </w:tabs>
              <w:rPr>
                <w:rFonts w:cs="Arial"/>
              </w:rPr>
            </w:pPr>
          </w:p>
        </w:tc>
        <w:tc>
          <w:tcPr>
            <w:tcW w:w="281" w:type="dxa"/>
          </w:tcPr>
          <w:p w14:paraId="38C6A367" w14:textId="77777777" w:rsidR="007F5580" w:rsidRPr="0004025D" w:rsidRDefault="007F5580" w:rsidP="000F0735">
            <w:pPr>
              <w:pStyle w:val="Labor-Text"/>
              <w:tabs>
                <w:tab w:val="left" w:pos="709"/>
              </w:tabs>
              <w:rPr>
                <w:rFonts w:cs="Arial"/>
              </w:rPr>
            </w:pPr>
          </w:p>
        </w:tc>
        <w:tc>
          <w:tcPr>
            <w:tcW w:w="281" w:type="dxa"/>
          </w:tcPr>
          <w:p w14:paraId="37777C10" w14:textId="77777777" w:rsidR="007F5580" w:rsidRPr="0004025D" w:rsidRDefault="007F5580" w:rsidP="000F0735">
            <w:pPr>
              <w:pStyle w:val="Labor-Text"/>
              <w:tabs>
                <w:tab w:val="left" w:pos="709"/>
              </w:tabs>
              <w:rPr>
                <w:rFonts w:cs="Arial"/>
              </w:rPr>
            </w:pPr>
          </w:p>
        </w:tc>
        <w:tc>
          <w:tcPr>
            <w:tcW w:w="281" w:type="dxa"/>
          </w:tcPr>
          <w:p w14:paraId="7DDF3CE3" w14:textId="77777777" w:rsidR="007F5580" w:rsidRPr="0004025D" w:rsidRDefault="007F5580" w:rsidP="000F0735">
            <w:pPr>
              <w:pStyle w:val="Labor-Text"/>
              <w:tabs>
                <w:tab w:val="left" w:pos="709"/>
              </w:tabs>
              <w:rPr>
                <w:rFonts w:cs="Arial"/>
              </w:rPr>
            </w:pPr>
          </w:p>
        </w:tc>
        <w:tc>
          <w:tcPr>
            <w:tcW w:w="281" w:type="dxa"/>
          </w:tcPr>
          <w:p w14:paraId="782FD0D0" w14:textId="77777777" w:rsidR="007F5580" w:rsidRPr="0004025D" w:rsidRDefault="007F5580" w:rsidP="000F0735">
            <w:pPr>
              <w:pStyle w:val="Labor-Text"/>
              <w:tabs>
                <w:tab w:val="left" w:pos="709"/>
              </w:tabs>
              <w:rPr>
                <w:rFonts w:cs="Arial"/>
              </w:rPr>
            </w:pPr>
          </w:p>
        </w:tc>
        <w:tc>
          <w:tcPr>
            <w:tcW w:w="281" w:type="dxa"/>
          </w:tcPr>
          <w:p w14:paraId="5D6AC19C" w14:textId="77777777" w:rsidR="007F5580" w:rsidRPr="0004025D" w:rsidRDefault="007F5580" w:rsidP="000F0735">
            <w:pPr>
              <w:pStyle w:val="Labor-Text"/>
              <w:tabs>
                <w:tab w:val="left" w:pos="709"/>
              </w:tabs>
              <w:rPr>
                <w:rFonts w:cs="Arial"/>
              </w:rPr>
            </w:pPr>
          </w:p>
        </w:tc>
        <w:tc>
          <w:tcPr>
            <w:tcW w:w="281" w:type="dxa"/>
          </w:tcPr>
          <w:p w14:paraId="639255DC" w14:textId="77777777" w:rsidR="007F5580" w:rsidRPr="0004025D" w:rsidRDefault="007F5580" w:rsidP="000F0735">
            <w:pPr>
              <w:pStyle w:val="Labor-Text"/>
              <w:tabs>
                <w:tab w:val="left" w:pos="709"/>
              </w:tabs>
              <w:rPr>
                <w:rFonts w:cs="Arial"/>
              </w:rPr>
            </w:pPr>
          </w:p>
        </w:tc>
        <w:tc>
          <w:tcPr>
            <w:tcW w:w="281" w:type="dxa"/>
          </w:tcPr>
          <w:p w14:paraId="7FF4D11A" w14:textId="77777777" w:rsidR="007F5580" w:rsidRPr="0004025D" w:rsidRDefault="007F5580" w:rsidP="000F0735">
            <w:pPr>
              <w:pStyle w:val="Labor-Text"/>
              <w:tabs>
                <w:tab w:val="left" w:pos="709"/>
              </w:tabs>
              <w:rPr>
                <w:rFonts w:cs="Arial"/>
              </w:rPr>
            </w:pPr>
          </w:p>
        </w:tc>
      </w:tr>
      <w:tr w:rsidR="007F5580" w:rsidRPr="0004025D" w14:paraId="35930808" w14:textId="77777777" w:rsidTr="000F0735">
        <w:trPr>
          <w:trHeight w:val="283"/>
        </w:trPr>
        <w:tc>
          <w:tcPr>
            <w:tcW w:w="282" w:type="dxa"/>
          </w:tcPr>
          <w:p w14:paraId="4408A9AD" w14:textId="77777777" w:rsidR="007F5580" w:rsidRPr="0004025D" w:rsidRDefault="007F5580" w:rsidP="000F0735">
            <w:pPr>
              <w:pStyle w:val="Labor-Text"/>
              <w:tabs>
                <w:tab w:val="left" w:pos="709"/>
              </w:tabs>
              <w:rPr>
                <w:rFonts w:cs="Arial"/>
              </w:rPr>
            </w:pPr>
          </w:p>
        </w:tc>
        <w:tc>
          <w:tcPr>
            <w:tcW w:w="282" w:type="dxa"/>
          </w:tcPr>
          <w:p w14:paraId="1B621C7B" w14:textId="77777777" w:rsidR="007F5580" w:rsidRPr="0004025D" w:rsidRDefault="007F5580" w:rsidP="000F0735">
            <w:pPr>
              <w:pStyle w:val="Labor-Text"/>
              <w:tabs>
                <w:tab w:val="left" w:pos="709"/>
              </w:tabs>
              <w:rPr>
                <w:rFonts w:cs="Arial"/>
              </w:rPr>
            </w:pPr>
          </w:p>
        </w:tc>
        <w:tc>
          <w:tcPr>
            <w:tcW w:w="282" w:type="dxa"/>
          </w:tcPr>
          <w:p w14:paraId="1DEB4ADD" w14:textId="77777777" w:rsidR="007F5580" w:rsidRPr="0004025D" w:rsidRDefault="007F5580" w:rsidP="000F0735">
            <w:pPr>
              <w:pStyle w:val="Labor-Text"/>
              <w:tabs>
                <w:tab w:val="left" w:pos="709"/>
              </w:tabs>
              <w:rPr>
                <w:rFonts w:cs="Arial"/>
              </w:rPr>
            </w:pPr>
          </w:p>
        </w:tc>
        <w:tc>
          <w:tcPr>
            <w:tcW w:w="282" w:type="dxa"/>
          </w:tcPr>
          <w:p w14:paraId="66A3D241" w14:textId="77777777" w:rsidR="007F5580" w:rsidRPr="0004025D" w:rsidRDefault="007F5580" w:rsidP="000F0735">
            <w:pPr>
              <w:pStyle w:val="Labor-Text"/>
              <w:tabs>
                <w:tab w:val="left" w:pos="709"/>
              </w:tabs>
              <w:rPr>
                <w:rFonts w:cs="Arial"/>
              </w:rPr>
            </w:pPr>
          </w:p>
        </w:tc>
        <w:tc>
          <w:tcPr>
            <w:tcW w:w="282" w:type="dxa"/>
          </w:tcPr>
          <w:p w14:paraId="35C5FCE1" w14:textId="77777777" w:rsidR="007F5580" w:rsidRPr="0004025D" w:rsidRDefault="007F5580" w:rsidP="000F0735">
            <w:pPr>
              <w:pStyle w:val="Labor-Text"/>
              <w:tabs>
                <w:tab w:val="left" w:pos="709"/>
              </w:tabs>
              <w:rPr>
                <w:rFonts w:cs="Arial"/>
              </w:rPr>
            </w:pPr>
          </w:p>
        </w:tc>
        <w:tc>
          <w:tcPr>
            <w:tcW w:w="282" w:type="dxa"/>
          </w:tcPr>
          <w:p w14:paraId="0783017C" w14:textId="77777777" w:rsidR="007F5580" w:rsidRPr="0004025D" w:rsidRDefault="007F5580" w:rsidP="000F0735">
            <w:pPr>
              <w:pStyle w:val="Labor-Text"/>
              <w:tabs>
                <w:tab w:val="left" w:pos="709"/>
              </w:tabs>
              <w:rPr>
                <w:rFonts w:cs="Arial"/>
              </w:rPr>
            </w:pPr>
          </w:p>
        </w:tc>
        <w:tc>
          <w:tcPr>
            <w:tcW w:w="282" w:type="dxa"/>
          </w:tcPr>
          <w:p w14:paraId="47DC98EF" w14:textId="77777777" w:rsidR="007F5580" w:rsidRPr="0004025D" w:rsidRDefault="007F5580" w:rsidP="000F0735">
            <w:pPr>
              <w:pStyle w:val="Labor-Text"/>
              <w:tabs>
                <w:tab w:val="left" w:pos="709"/>
              </w:tabs>
              <w:rPr>
                <w:rFonts w:cs="Arial"/>
              </w:rPr>
            </w:pPr>
          </w:p>
        </w:tc>
        <w:tc>
          <w:tcPr>
            <w:tcW w:w="282" w:type="dxa"/>
          </w:tcPr>
          <w:p w14:paraId="74E3ED13" w14:textId="77777777" w:rsidR="007F5580" w:rsidRPr="0004025D" w:rsidRDefault="007F5580" w:rsidP="000F0735">
            <w:pPr>
              <w:pStyle w:val="Labor-Text"/>
              <w:tabs>
                <w:tab w:val="left" w:pos="709"/>
              </w:tabs>
              <w:rPr>
                <w:rFonts w:cs="Arial"/>
              </w:rPr>
            </w:pPr>
          </w:p>
        </w:tc>
        <w:tc>
          <w:tcPr>
            <w:tcW w:w="282" w:type="dxa"/>
          </w:tcPr>
          <w:p w14:paraId="670AF374" w14:textId="77777777" w:rsidR="007F5580" w:rsidRPr="0004025D" w:rsidRDefault="007F5580" w:rsidP="000F0735">
            <w:pPr>
              <w:pStyle w:val="Labor-Text"/>
              <w:tabs>
                <w:tab w:val="left" w:pos="709"/>
              </w:tabs>
              <w:rPr>
                <w:rFonts w:cs="Arial"/>
              </w:rPr>
            </w:pPr>
          </w:p>
        </w:tc>
        <w:tc>
          <w:tcPr>
            <w:tcW w:w="282" w:type="dxa"/>
          </w:tcPr>
          <w:p w14:paraId="2A2A853B" w14:textId="77777777" w:rsidR="007F5580" w:rsidRPr="0004025D" w:rsidRDefault="007F5580" w:rsidP="000F0735">
            <w:pPr>
              <w:pStyle w:val="Labor-Text"/>
              <w:tabs>
                <w:tab w:val="left" w:pos="709"/>
              </w:tabs>
              <w:rPr>
                <w:rFonts w:cs="Arial"/>
              </w:rPr>
            </w:pPr>
          </w:p>
        </w:tc>
        <w:tc>
          <w:tcPr>
            <w:tcW w:w="282" w:type="dxa"/>
          </w:tcPr>
          <w:p w14:paraId="3C45E4FA" w14:textId="77777777" w:rsidR="007F5580" w:rsidRPr="0004025D" w:rsidRDefault="007F5580" w:rsidP="000F0735">
            <w:pPr>
              <w:pStyle w:val="Labor-Text"/>
              <w:tabs>
                <w:tab w:val="left" w:pos="709"/>
              </w:tabs>
              <w:rPr>
                <w:rFonts w:cs="Arial"/>
              </w:rPr>
            </w:pPr>
          </w:p>
        </w:tc>
        <w:tc>
          <w:tcPr>
            <w:tcW w:w="282" w:type="dxa"/>
          </w:tcPr>
          <w:p w14:paraId="606E1BAB" w14:textId="77777777" w:rsidR="007F5580" w:rsidRPr="0004025D" w:rsidRDefault="007F5580" w:rsidP="000F0735">
            <w:pPr>
              <w:pStyle w:val="Labor-Text"/>
              <w:tabs>
                <w:tab w:val="left" w:pos="709"/>
              </w:tabs>
              <w:rPr>
                <w:rFonts w:cs="Arial"/>
              </w:rPr>
            </w:pPr>
          </w:p>
        </w:tc>
        <w:tc>
          <w:tcPr>
            <w:tcW w:w="282" w:type="dxa"/>
          </w:tcPr>
          <w:p w14:paraId="7B284895" w14:textId="77777777" w:rsidR="007F5580" w:rsidRPr="0004025D" w:rsidRDefault="007F5580" w:rsidP="000F0735">
            <w:pPr>
              <w:pStyle w:val="Labor-Text"/>
              <w:tabs>
                <w:tab w:val="left" w:pos="709"/>
              </w:tabs>
              <w:rPr>
                <w:rFonts w:cs="Arial"/>
              </w:rPr>
            </w:pPr>
          </w:p>
        </w:tc>
        <w:tc>
          <w:tcPr>
            <w:tcW w:w="282" w:type="dxa"/>
          </w:tcPr>
          <w:p w14:paraId="537577AF" w14:textId="77777777" w:rsidR="007F5580" w:rsidRPr="0004025D" w:rsidRDefault="007F5580" w:rsidP="000F0735">
            <w:pPr>
              <w:pStyle w:val="Labor-Text"/>
              <w:tabs>
                <w:tab w:val="left" w:pos="709"/>
              </w:tabs>
              <w:rPr>
                <w:rFonts w:cs="Arial"/>
              </w:rPr>
            </w:pPr>
          </w:p>
        </w:tc>
        <w:tc>
          <w:tcPr>
            <w:tcW w:w="282" w:type="dxa"/>
          </w:tcPr>
          <w:p w14:paraId="5C7D62A4" w14:textId="77777777" w:rsidR="007F5580" w:rsidRPr="0004025D" w:rsidRDefault="007F5580" w:rsidP="000F0735">
            <w:pPr>
              <w:pStyle w:val="Labor-Text"/>
              <w:tabs>
                <w:tab w:val="left" w:pos="709"/>
              </w:tabs>
              <w:rPr>
                <w:rFonts w:cs="Arial"/>
              </w:rPr>
            </w:pPr>
          </w:p>
        </w:tc>
        <w:tc>
          <w:tcPr>
            <w:tcW w:w="281" w:type="dxa"/>
          </w:tcPr>
          <w:p w14:paraId="513E2743" w14:textId="77777777" w:rsidR="007F5580" w:rsidRPr="0004025D" w:rsidRDefault="007F5580" w:rsidP="000F0735">
            <w:pPr>
              <w:pStyle w:val="Labor-Text"/>
              <w:tabs>
                <w:tab w:val="left" w:pos="709"/>
              </w:tabs>
              <w:rPr>
                <w:rFonts w:cs="Arial"/>
              </w:rPr>
            </w:pPr>
          </w:p>
        </w:tc>
        <w:tc>
          <w:tcPr>
            <w:tcW w:w="281" w:type="dxa"/>
          </w:tcPr>
          <w:p w14:paraId="58750E94" w14:textId="77777777" w:rsidR="007F5580" w:rsidRPr="0004025D" w:rsidRDefault="007F5580" w:rsidP="000F0735">
            <w:pPr>
              <w:pStyle w:val="Labor-Text"/>
              <w:tabs>
                <w:tab w:val="left" w:pos="709"/>
              </w:tabs>
              <w:rPr>
                <w:rFonts w:cs="Arial"/>
              </w:rPr>
            </w:pPr>
          </w:p>
        </w:tc>
        <w:tc>
          <w:tcPr>
            <w:tcW w:w="281" w:type="dxa"/>
          </w:tcPr>
          <w:p w14:paraId="1DBD2A6B" w14:textId="77777777" w:rsidR="007F5580" w:rsidRPr="0004025D" w:rsidRDefault="007F5580" w:rsidP="000F0735">
            <w:pPr>
              <w:pStyle w:val="Labor-Text"/>
              <w:tabs>
                <w:tab w:val="left" w:pos="709"/>
              </w:tabs>
              <w:rPr>
                <w:rFonts w:cs="Arial"/>
              </w:rPr>
            </w:pPr>
          </w:p>
        </w:tc>
        <w:tc>
          <w:tcPr>
            <w:tcW w:w="281" w:type="dxa"/>
          </w:tcPr>
          <w:p w14:paraId="7D111EDD" w14:textId="77777777" w:rsidR="007F5580" w:rsidRPr="0004025D" w:rsidRDefault="007F5580" w:rsidP="000F0735">
            <w:pPr>
              <w:pStyle w:val="Labor-Text"/>
              <w:tabs>
                <w:tab w:val="left" w:pos="709"/>
              </w:tabs>
              <w:rPr>
                <w:rFonts w:cs="Arial"/>
              </w:rPr>
            </w:pPr>
          </w:p>
        </w:tc>
        <w:tc>
          <w:tcPr>
            <w:tcW w:w="281" w:type="dxa"/>
          </w:tcPr>
          <w:p w14:paraId="14D9F5E1" w14:textId="77777777" w:rsidR="007F5580" w:rsidRPr="0004025D" w:rsidRDefault="007F5580" w:rsidP="000F0735">
            <w:pPr>
              <w:pStyle w:val="Labor-Text"/>
              <w:tabs>
                <w:tab w:val="left" w:pos="709"/>
              </w:tabs>
              <w:rPr>
                <w:rFonts w:cs="Arial"/>
              </w:rPr>
            </w:pPr>
          </w:p>
        </w:tc>
        <w:tc>
          <w:tcPr>
            <w:tcW w:w="281" w:type="dxa"/>
          </w:tcPr>
          <w:p w14:paraId="08BA7A4E" w14:textId="77777777" w:rsidR="007F5580" w:rsidRPr="0004025D" w:rsidRDefault="007F5580" w:rsidP="000F0735">
            <w:pPr>
              <w:pStyle w:val="Labor-Text"/>
              <w:tabs>
                <w:tab w:val="left" w:pos="709"/>
              </w:tabs>
              <w:rPr>
                <w:rFonts w:cs="Arial"/>
              </w:rPr>
            </w:pPr>
          </w:p>
        </w:tc>
        <w:tc>
          <w:tcPr>
            <w:tcW w:w="281" w:type="dxa"/>
          </w:tcPr>
          <w:p w14:paraId="74F2B356" w14:textId="77777777" w:rsidR="007F5580" w:rsidRPr="0004025D" w:rsidRDefault="007F5580" w:rsidP="000F0735">
            <w:pPr>
              <w:pStyle w:val="Labor-Text"/>
              <w:tabs>
                <w:tab w:val="left" w:pos="709"/>
              </w:tabs>
              <w:rPr>
                <w:rFonts w:cs="Arial"/>
              </w:rPr>
            </w:pPr>
          </w:p>
        </w:tc>
        <w:tc>
          <w:tcPr>
            <w:tcW w:w="281" w:type="dxa"/>
          </w:tcPr>
          <w:p w14:paraId="1DD6E281" w14:textId="77777777" w:rsidR="007F5580" w:rsidRPr="0004025D" w:rsidRDefault="007F5580" w:rsidP="000F0735">
            <w:pPr>
              <w:pStyle w:val="Labor-Text"/>
              <w:tabs>
                <w:tab w:val="left" w:pos="709"/>
              </w:tabs>
              <w:rPr>
                <w:rFonts w:cs="Arial"/>
              </w:rPr>
            </w:pPr>
          </w:p>
        </w:tc>
        <w:tc>
          <w:tcPr>
            <w:tcW w:w="281" w:type="dxa"/>
          </w:tcPr>
          <w:p w14:paraId="57BC36DE" w14:textId="77777777" w:rsidR="007F5580" w:rsidRPr="0004025D" w:rsidRDefault="007F5580" w:rsidP="000F0735">
            <w:pPr>
              <w:pStyle w:val="Labor-Text"/>
              <w:tabs>
                <w:tab w:val="left" w:pos="709"/>
              </w:tabs>
              <w:rPr>
                <w:rFonts w:cs="Arial"/>
              </w:rPr>
            </w:pPr>
          </w:p>
        </w:tc>
        <w:tc>
          <w:tcPr>
            <w:tcW w:w="281" w:type="dxa"/>
          </w:tcPr>
          <w:p w14:paraId="6A91D1D7" w14:textId="77777777" w:rsidR="007F5580" w:rsidRPr="0004025D" w:rsidRDefault="007F5580" w:rsidP="000F0735">
            <w:pPr>
              <w:pStyle w:val="Labor-Text"/>
              <w:tabs>
                <w:tab w:val="left" w:pos="709"/>
              </w:tabs>
              <w:rPr>
                <w:rFonts w:cs="Arial"/>
              </w:rPr>
            </w:pPr>
          </w:p>
        </w:tc>
        <w:tc>
          <w:tcPr>
            <w:tcW w:w="281" w:type="dxa"/>
          </w:tcPr>
          <w:p w14:paraId="772C1439" w14:textId="77777777" w:rsidR="007F5580" w:rsidRPr="0004025D" w:rsidRDefault="007F5580" w:rsidP="000F0735">
            <w:pPr>
              <w:pStyle w:val="Labor-Text"/>
              <w:tabs>
                <w:tab w:val="left" w:pos="709"/>
              </w:tabs>
              <w:rPr>
                <w:rFonts w:cs="Arial"/>
              </w:rPr>
            </w:pPr>
          </w:p>
        </w:tc>
        <w:tc>
          <w:tcPr>
            <w:tcW w:w="281" w:type="dxa"/>
          </w:tcPr>
          <w:p w14:paraId="7110B6DB" w14:textId="77777777" w:rsidR="007F5580" w:rsidRPr="0004025D" w:rsidRDefault="007F5580" w:rsidP="000F0735">
            <w:pPr>
              <w:pStyle w:val="Labor-Text"/>
              <w:tabs>
                <w:tab w:val="left" w:pos="709"/>
              </w:tabs>
              <w:rPr>
                <w:rFonts w:cs="Arial"/>
              </w:rPr>
            </w:pPr>
          </w:p>
        </w:tc>
        <w:tc>
          <w:tcPr>
            <w:tcW w:w="281" w:type="dxa"/>
          </w:tcPr>
          <w:p w14:paraId="2943DBFB" w14:textId="77777777" w:rsidR="007F5580" w:rsidRPr="0004025D" w:rsidRDefault="007F5580" w:rsidP="000F0735">
            <w:pPr>
              <w:pStyle w:val="Labor-Text"/>
              <w:tabs>
                <w:tab w:val="left" w:pos="709"/>
              </w:tabs>
              <w:rPr>
                <w:rFonts w:cs="Arial"/>
              </w:rPr>
            </w:pPr>
          </w:p>
        </w:tc>
        <w:tc>
          <w:tcPr>
            <w:tcW w:w="281" w:type="dxa"/>
          </w:tcPr>
          <w:p w14:paraId="2B5AFFBB" w14:textId="77777777" w:rsidR="007F5580" w:rsidRPr="0004025D" w:rsidRDefault="007F5580" w:rsidP="000F0735">
            <w:pPr>
              <w:pStyle w:val="Labor-Text"/>
              <w:tabs>
                <w:tab w:val="left" w:pos="709"/>
              </w:tabs>
              <w:rPr>
                <w:rFonts w:cs="Arial"/>
              </w:rPr>
            </w:pPr>
          </w:p>
        </w:tc>
        <w:tc>
          <w:tcPr>
            <w:tcW w:w="281" w:type="dxa"/>
          </w:tcPr>
          <w:p w14:paraId="5D1170B7" w14:textId="77777777" w:rsidR="007F5580" w:rsidRPr="0004025D" w:rsidRDefault="007F5580" w:rsidP="000F0735">
            <w:pPr>
              <w:pStyle w:val="Labor-Text"/>
              <w:tabs>
                <w:tab w:val="left" w:pos="709"/>
              </w:tabs>
              <w:rPr>
                <w:rFonts w:cs="Arial"/>
              </w:rPr>
            </w:pPr>
          </w:p>
        </w:tc>
        <w:tc>
          <w:tcPr>
            <w:tcW w:w="281" w:type="dxa"/>
          </w:tcPr>
          <w:p w14:paraId="011DF6C6" w14:textId="77777777" w:rsidR="007F5580" w:rsidRPr="0004025D" w:rsidRDefault="007F5580" w:rsidP="000F0735">
            <w:pPr>
              <w:pStyle w:val="Labor-Text"/>
              <w:tabs>
                <w:tab w:val="left" w:pos="709"/>
              </w:tabs>
              <w:rPr>
                <w:rFonts w:cs="Arial"/>
              </w:rPr>
            </w:pPr>
          </w:p>
        </w:tc>
        <w:tc>
          <w:tcPr>
            <w:tcW w:w="281" w:type="dxa"/>
          </w:tcPr>
          <w:p w14:paraId="7590B8AF" w14:textId="77777777" w:rsidR="007F5580" w:rsidRPr="0004025D" w:rsidRDefault="007F5580" w:rsidP="000F0735">
            <w:pPr>
              <w:pStyle w:val="Labor-Text"/>
              <w:tabs>
                <w:tab w:val="left" w:pos="709"/>
              </w:tabs>
              <w:rPr>
                <w:rFonts w:cs="Arial"/>
              </w:rPr>
            </w:pPr>
          </w:p>
        </w:tc>
        <w:tc>
          <w:tcPr>
            <w:tcW w:w="281" w:type="dxa"/>
          </w:tcPr>
          <w:p w14:paraId="4C09F89A" w14:textId="77777777" w:rsidR="007F5580" w:rsidRPr="0004025D" w:rsidRDefault="007F5580" w:rsidP="000F0735">
            <w:pPr>
              <w:pStyle w:val="Labor-Text"/>
              <w:tabs>
                <w:tab w:val="left" w:pos="709"/>
              </w:tabs>
              <w:rPr>
                <w:rFonts w:cs="Arial"/>
              </w:rPr>
            </w:pPr>
          </w:p>
        </w:tc>
      </w:tr>
      <w:tr w:rsidR="007F5580" w:rsidRPr="0004025D" w14:paraId="1729F350" w14:textId="77777777" w:rsidTr="000F0735">
        <w:trPr>
          <w:trHeight w:val="283"/>
        </w:trPr>
        <w:tc>
          <w:tcPr>
            <w:tcW w:w="282" w:type="dxa"/>
          </w:tcPr>
          <w:p w14:paraId="27AF3E27" w14:textId="77777777" w:rsidR="007F5580" w:rsidRPr="0004025D" w:rsidRDefault="007F5580" w:rsidP="000F0735">
            <w:pPr>
              <w:pStyle w:val="Labor-Text"/>
              <w:tabs>
                <w:tab w:val="left" w:pos="709"/>
              </w:tabs>
              <w:rPr>
                <w:rFonts w:cs="Arial"/>
              </w:rPr>
            </w:pPr>
          </w:p>
        </w:tc>
        <w:tc>
          <w:tcPr>
            <w:tcW w:w="282" w:type="dxa"/>
          </w:tcPr>
          <w:p w14:paraId="08F0256E" w14:textId="77777777" w:rsidR="007F5580" w:rsidRPr="0004025D" w:rsidRDefault="007F5580" w:rsidP="000F0735">
            <w:pPr>
              <w:pStyle w:val="Labor-Text"/>
              <w:tabs>
                <w:tab w:val="left" w:pos="709"/>
              </w:tabs>
              <w:rPr>
                <w:rFonts w:cs="Arial"/>
              </w:rPr>
            </w:pPr>
          </w:p>
        </w:tc>
        <w:tc>
          <w:tcPr>
            <w:tcW w:w="282" w:type="dxa"/>
          </w:tcPr>
          <w:p w14:paraId="7FD89678" w14:textId="77777777" w:rsidR="007F5580" w:rsidRPr="0004025D" w:rsidRDefault="007F5580" w:rsidP="000F0735">
            <w:pPr>
              <w:pStyle w:val="Labor-Text"/>
              <w:tabs>
                <w:tab w:val="left" w:pos="709"/>
              </w:tabs>
              <w:rPr>
                <w:rFonts w:cs="Arial"/>
              </w:rPr>
            </w:pPr>
          </w:p>
        </w:tc>
        <w:tc>
          <w:tcPr>
            <w:tcW w:w="282" w:type="dxa"/>
          </w:tcPr>
          <w:p w14:paraId="33116B90" w14:textId="77777777" w:rsidR="007F5580" w:rsidRPr="0004025D" w:rsidRDefault="007F5580" w:rsidP="000F0735">
            <w:pPr>
              <w:pStyle w:val="Labor-Text"/>
              <w:tabs>
                <w:tab w:val="left" w:pos="709"/>
              </w:tabs>
              <w:rPr>
                <w:rFonts w:cs="Arial"/>
              </w:rPr>
            </w:pPr>
          </w:p>
        </w:tc>
        <w:tc>
          <w:tcPr>
            <w:tcW w:w="282" w:type="dxa"/>
          </w:tcPr>
          <w:p w14:paraId="3E58316E" w14:textId="77777777" w:rsidR="007F5580" w:rsidRPr="0004025D" w:rsidRDefault="007F5580" w:rsidP="000F0735">
            <w:pPr>
              <w:pStyle w:val="Labor-Text"/>
              <w:tabs>
                <w:tab w:val="left" w:pos="709"/>
              </w:tabs>
              <w:rPr>
                <w:rFonts w:cs="Arial"/>
              </w:rPr>
            </w:pPr>
          </w:p>
        </w:tc>
        <w:tc>
          <w:tcPr>
            <w:tcW w:w="282" w:type="dxa"/>
          </w:tcPr>
          <w:p w14:paraId="586D12B0" w14:textId="77777777" w:rsidR="007F5580" w:rsidRPr="0004025D" w:rsidRDefault="007F5580" w:rsidP="000F0735">
            <w:pPr>
              <w:pStyle w:val="Labor-Text"/>
              <w:tabs>
                <w:tab w:val="left" w:pos="709"/>
              </w:tabs>
              <w:rPr>
                <w:rFonts w:cs="Arial"/>
              </w:rPr>
            </w:pPr>
          </w:p>
        </w:tc>
        <w:tc>
          <w:tcPr>
            <w:tcW w:w="282" w:type="dxa"/>
          </w:tcPr>
          <w:p w14:paraId="6B72DFF2" w14:textId="77777777" w:rsidR="007F5580" w:rsidRPr="0004025D" w:rsidRDefault="007F5580" w:rsidP="000F0735">
            <w:pPr>
              <w:pStyle w:val="Labor-Text"/>
              <w:tabs>
                <w:tab w:val="left" w:pos="709"/>
              </w:tabs>
              <w:rPr>
                <w:rFonts w:cs="Arial"/>
              </w:rPr>
            </w:pPr>
          </w:p>
        </w:tc>
        <w:tc>
          <w:tcPr>
            <w:tcW w:w="282" w:type="dxa"/>
          </w:tcPr>
          <w:p w14:paraId="31064A57" w14:textId="77777777" w:rsidR="007F5580" w:rsidRPr="0004025D" w:rsidRDefault="007F5580" w:rsidP="000F0735">
            <w:pPr>
              <w:pStyle w:val="Labor-Text"/>
              <w:tabs>
                <w:tab w:val="left" w:pos="709"/>
              </w:tabs>
              <w:rPr>
                <w:rFonts w:cs="Arial"/>
              </w:rPr>
            </w:pPr>
          </w:p>
        </w:tc>
        <w:tc>
          <w:tcPr>
            <w:tcW w:w="282" w:type="dxa"/>
          </w:tcPr>
          <w:p w14:paraId="595EB628" w14:textId="77777777" w:rsidR="007F5580" w:rsidRPr="0004025D" w:rsidRDefault="007F5580" w:rsidP="000F0735">
            <w:pPr>
              <w:pStyle w:val="Labor-Text"/>
              <w:tabs>
                <w:tab w:val="left" w:pos="709"/>
              </w:tabs>
              <w:rPr>
                <w:rFonts w:cs="Arial"/>
              </w:rPr>
            </w:pPr>
          </w:p>
        </w:tc>
        <w:tc>
          <w:tcPr>
            <w:tcW w:w="282" w:type="dxa"/>
          </w:tcPr>
          <w:p w14:paraId="217F1278" w14:textId="77777777" w:rsidR="007F5580" w:rsidRPr="0004025D" w:rsidRDefault="007F5580" w:rsidP="000F0735">
            <w:pPr>
              <w:pStyle w:val="Labor-Text"/>
              <w:tabs>
                <w:tab w:val="left" w:pos="709"/>
              </w:tabs>
              <w:rPr>
                <w:rFonts w:cs="Arial"/>
              </w:rPr>
            </w:pPr>
          </w:p>
        </w:tc>
        <w:tc>
          <w:tcPr>
            <w:tcW w:w="282" w:type="dxa"/>
          </w:tcPr>
          <w:p w14:paraId="22F45BB0" w14:textId="77777777" w:rsidR="007F5580" w:rsidRPr="0004025D" w:rsidRDefault="007F5580" w:rsidP="000F0735">
            <w:pPr>
              <w:pStyle w:val="Labor-Text"/>
              <w:tabs>
                <w:tab w:val="left" w:pos="709"/>
              </w:tabs>
              <w:rPr>
                <w:rFonts w:cs="Arial"/>
              </w:rPr>
            </w:pPr>
          </w:p>
        </w:tc>
        <w:tc>
          <w:tcPr>
            <w:tcW w:w="282" w:type="dxa"/>
          </w:tcPr>
          <w:p w14:paraId="136E3D77" w14:textId="77777777" w:rsidR="007F5580" w:rsidRPr="0004025D" w:rsidRDefault="007F5580" w:rsidP="000F0735">
            <w:pPr>
              <w:pStyle w:val="Labor-Text"/>
              <w:tabs>
                <w:tab w:val="left" w:pos="709"/>
              </w:tabs>
              <w:rPr>
                <w:rFonts w:cs="Arial"/>
              </w:rPr>
            </w:pPr>
          </w:p>
        </w:tc>
        <w:tc>
          <w:tcPr>
            <w:tcW w:w="282" w:type="dxa"/>
          </w:tcPr>
          <w:p w14:paraId="0738BF7F" w14:textId="77777777" w:rsidR="007F5580" w:rsidRPr="0004025D" w:rsidRDefault="007F5580" w:rsidP="000F0735">
            <w:pPr>
              <w:pStyle w:val="Labor-Text"/>
              <w:tabs>
                <w:tab w:val="left" w:pos="709"/>
              </w:tabs>
              <w:rPr>
                <w:rFonts w:cs="Arial"/>
              </w:rPr>
            </w:pPr>
          </w:p>
        </w:tc>
        <w:tc>
          <w:tcPr>
            <w:tcW w:w="282" w:type="dxa"/>
          </w:tcPr>
          <w:p w14:paraId="271726A2" w14:textId="77777777" w:rsidR="007F5580" w:rsidRPr="0004025D" w:rsidRDefault="007F5580" w:rsidP="000F0735">
            <w:pPr>
              <w:pStyle w:val="Labor-Text"/>
              <w:tabs>
                <w:tab w:val="left" w:pos="709"/>
              </w:tabs>
              <w:rPr>
                <w:rFonts w:cs="Arial"/>
              </w:rPr>
            </w:pPr>
          </w:p>
        </w:tc>
        <w:tc>
          <w:tcPr>
            <w:tcW w:w="282" w:type="dxa"/>
          </w:tcPr>
          <w:p w14:paraId="3E31D0DF" w14:textId="77777777" w:rsidR="007F5580" w:rsidRPr="0004025D" w:rsidRDefault="007F5580" w:rsidP="000F0735">
            <w:pPr>
              <w:pStyle w:val="Labor-Text"/>
              <w:tabs>
                <w:tab w:val="left" w:pos="709"/>
              </w:tabs>
              <w:rPr>
                <w:rFonts w:cs="Arial"/>
              </w:rPr>
            </w:pPr>
          </w:p>
        </w:tc>
        <w:tc>
          <w:tcPr>
            <w:tcW w:w="281" w:type="dxa"/>
          </w:tcPr>
          <w:p w14:paraId="1826C172" w14:textId="77777777" w:rsidR="007F5580" w:rsidRPr="0004025D" w:rsidRDefault="007F5580" w:rsidP="000F0735">
            <w:pPr>
              <w:pStyle w:val="Labor-Text"/>
              <w:tabs>
                <w:tab w:val="left" w:pos="709"/>
              </w:tabs>
              <w:rPr>
                <w:rFonts w:cs="Arial"/>
              </w:rPr>
            </w:pPr>
          </w:p>
        </w:tc>
        <w:tc>
          <w:tcPr>
            <w:tcW w:w="281" w:type="dxa"/>
          </w:tcPr>
          <w:p w14:paraId="21D8025D" w14:textId="77777777" w:rsidR="007F5580" w:rsidRPr="0004025D" w:rsidRDefault="007F5580" w:rsidP="000F0735">
            <w:pPr>
              <w:pStyle w:val="Labor-Text"/>
              <w:tabs>
                <w:tab w:val="left" w:pos="709"/>
              </w:tabs>
              <w:rPr>
                <w:rFonts w:cs="Arial"/>
              </w:rPr>
            </w:pPr>
          </w:p>
        </w:tc>
        <w:tc>
          <w:tcPr>
            <w:tcW w:w="281" w:type="dxa"/>
          </w:tcPr>
          <w:p w14:paraId="76DF7C5A" w14:textId="77777777" w:rsidR="007F5580" w:rsidRPr="0004025D" w:rsidRDefault="007F5580" w:rsidP="000F0735">
            <w:pPr>
              <w:pStyle w:val="Labor-Text"/>
              <w:tabs>
                <w:tab w:val="left" w:pos="709"/>
              </w:tabs>
              <w:rPr>
                <w:rFonts w:cs="Arial"/>
              </w:rPr>
            </w:pPr>
          </w:p>
        </w:tc>
        <w:tc>
          <w:tcPr>
            <w:tcW w:w="281" w:type="dxa"/>
          </w:tcPr>
          <w:p w14:paraId="76B28F57" w14:textId="77777777" w:rsidR="007F5580" w:rsidRPr="0004025D" w:rsidRDefault="007F5580" w:rsidP="000F0735">
            <w:pPr>
              <w:pStyle w:val="Labor-Text"/>
              <w:tabs>
                <w:tab w:val="left" w:pos="709"/>
              </w:tabs>
              <w:rPr>
                <w:rFonts w:cs="Arial"/>
              </w:rPr>
            </w:pPr>
          </w:p>
        </w:tc>
        <w:tc>
          <w:tcPr>
            <w:tcW w:w="281" w:type="dxa"/>
          </w:tcPr>
          <w:p w14:paraId="3B31E62E" w14:textId="77777777" w:rsidR="007F5580" w:rsidRPr="0004025D" w:rsidRDefault="007F5580" w:rsidP="000F0735">
            <w:pPr>
              <w:pStyle w:val="Labor-Text"/>
              <w:tabs>
                <w:tab w:val="left" w:pos="709"/>
              </w:tabs>
              <w:rPr>
                <w:rFonts w:cs="Arial"/>
              </w:rPr>
            </w:pPr>
          </w:p>
        </w:tc>
        <w:tc>
          <w:tcPr>
            <w:tcW w:w="281" w:type="dxa"/>
          </w:tcPr>
          <w:p w14:paraId="04584A02" w14:textId="77777777" w:rsidR="007F5580" w:rsidRPr="0004025D" w:rsidRDefault="007F5580" w:rsidP="000F0735">
            <w:pPr>
              <w:pStyle w:val="Labor-Text"/>
              <w:tabs>
                <w:tab w:val="left" w:pos="709"/>
              </w:tabs>
              <w:rPr>
                <w:rFonts w:cs="Arial"/>
              </w:rPr>
            </w:pPr>
          </w:p>
        </w:tc>
        <w:tc>
          <w:tcPr>
            <w:tcW w:w="281" w:type="dxa"/>
          </w:tcPr>
          <w:p w14:paraId="4A1BD34B" w14:textId="77777777" w:rsidR="007F5580" w:rsidRPr="0004025D" w:rsidRDefault="007F5580" w:rsidP="000F0735">
            <w:pPr>
              <w:pStyle w:val="Labor-Text"/>
              <w:tabs>
                <w:tab w:val="left" w:pos="709"/>
              </w:tabs>
              <w:rPr>
                <w:rFonts w:cs="Arial"/>
              </w:rPr>
            </w:pPr>
          </w:p>
        </w:tc>
        <w:tc>
          <w:tcPr>
            <w:tcW w:w="281" w:type="dxa"/>
          </w:tcPr>
          <w:p w14:paraId="2885B04D" w14:textId="77777777" w:rsidR="007F5580" w:rsidRPr="0004025D" w:rsidRDefault="007F5580" w:rsidP="000F0735">
            <w:pPr>
              <w:pStyle w:val="Labor-Text"/>
              <w:tabs>
                <w:tab w:val="left" w:pos="709"/>
              </w:tabs>
              <w:rPr>
                <w:rFonts w:cs="Arial"/>
              </w:rPr>
            </w:pPr>
          </w:p>
        </w:tc>
        <w:tc>
          <w:tcPr>
            <w:tcW w:w="281" w:type="dxa"/>
          </w:tcPr>
          <w:p w14:paraId="2BC93B76" w14:textId="77777777" w:rsidR="007F5580" w:rsidRPr="0004025D" w:rsidRDefault="007F5580" w:rsidP="000F0735">
            <w:pPr>
              <w:pStyle w:val="Labor-Text"/>
              <w:tabs>
                <w:tab w:val="left" w:pos="709"/>
              </w:tabs>
              <w:rPr>
                <w:rFonts w:cs="Arial"/>
              </w:rPr>
            </w:pPr>
          </w:p>
        </w:tc>
        <w:tc>
          <w:tcPr>
            <w:tcW w:w="281" w:type="dxa"/>
          </w:tcPr>
          <w:p w14:paraId="61FAEE43" w14:textId="77777777" w:rsidR="007F5580" w:rsidRPr="0004025D" w:rsidRDefault="007F5580" w:rsidP="000F0735">
            <w:pPr>
              <w:pStyle w:val="Labor-Text"/>
              <w:tabs>
                <w:tab w:val="left" w:pos="709"/>
              </w:tabs>
              <w:rPr>
                <w:rFonts w:cs="Arial"/>
              </w:rPr>
            </w:pPr>
          </w:p>
        </w:tc>
        <w:tc>
          <w:tcPr>
            <w:tcW w:w="281" w:type="dxa"/>
          </w:tcPr>
          <w:p w14:paraId="72937CB8" w14:textId="77777777" w:rsidR="007F5580" w:rsidRPr="0004025D" w:rsidRDefault="007F5580" w:rsidP="000F0735">
            <w:pPr>
              <w:pStyle w:val="Labor-Text"/>
              <w:tabs>
                <w:tab w:val="left" w:pos="709"/>
              </w:tabs>
              <w:rPr>
                <w:rFonts w:cs="Arial"/>
              </w:rPr>
            </w:pPr>
          </w:p>
        </w:tc>
        <w:tc>
          <w:tcPr>
            <w:tcW w:w="281" w:type="dxa"/>
          </w:tcPr>
          <w:p w14:paraId="1F248CC4" w14:textId="77777777" w:rsidR="007F5580" w:rsidRPr="0004025D" w:rsidRDefault="007F5580" w:rsidP="000F0735">
            <w:pPr>
              <w:pStyle w:val="Labor-Text"/>
              <w:tabs>
                <w:tab w:val="left" w:pos="709"/>
              </w:tabs>
              <w:rPr>
                <w:rFonts w:cs="Arial"/>
              </w:rPr>
            </w:pPr>
          </w:p>
        </w:tc>
        <w:tc>
          <w:tcPr>
            <w:tcW w:w="281" w:type="dxa"/>
          </w:tcPr>
          <w:p w14:paraId="583900A9" w14:textId="77777777" w:rsidR="007F5580" w:rsidRPr="0004025D" w:rsidRDefault="007F5580" w:rsidP="000F0735">
            <w:pPr>
              <w:pStyle w:val="Labor-Text"/>
              <w:tabs>
                <w:tab w:val="left" w:pos="709"/>
              </w:tabs>
              <w:rPr>
                <w:rFonts w:cs="Arial"/>
              </w:rPr>
            </w:pPr>
          </w:p>
        </w:tc>
        <w:tc>
          <w:tcPr>
            <w:tcW w:w="281" w:type="dxa"/>
          </w:tcPr>
          <w:p w14:paraId="1DDB3BD9" w14:textId="77777777" w:rsidR="007F5580" w:rsidRPr="0004025D" w:rsidRDefault="007F5580" w:rsidP="000F0735">
            <w:pPr>
              <w:pStyle w:val="Labor-Text"/>
              <w:tabs>
                <w:tab w:val="left" w:pos="709"/>
              </w:tabs>
              <w:rPr>
                <w:rFonts w:cs="Arial"/>
              </w:rPr>
            </w:pPr>
          </w:p>
        </w:tc>
        <w:tc>
          <w:tcPr>
            <w:tcW w:w="281" w:type="dxa"/>
          </w:tcPr>
          <w:p w14:paraId="7E93AF3F" w14:textId="77777777" w:rsidR="007F5580" w:rsidRPr="0004025D" w:rsidRDefault="007F5580" w:rsidP="000F0735">
            <w:pPr>
              <w:pStyle w:val="Labor-Text"/>
              <w:tabs>
                <w:tab w:val="left" w:pos="709"/>
              </w:tabs>
              <w:rPr>
                <w:rFonts w:cs="Arial"/>
              </w:rPr>
            </w:pPr>
          </w:p>
        </w:tc>
        <w:tc>
          <w:tcPr>
            <w:tcW w:w="281" w:type="dxa"/>
          </w:tcPr>
          <w:p w14:paraId="02B705AB" w14:textId="77777777" w:rsidR="007F5580" w:rsidRPr="0004025D" w:rsidRDefault="007F5580" w:rsidP="000F0735">
            <w:pPr>
              <w:pStyle w:val="Labor-Text"/>
              <w:tabs>
                <w:tab w:val="left" w:pos="709"/>
              </w:tabs>
              <w:rPr>
                <w:rFonts w:cs="Arial"/>
              </w:rPr>
            </w:pPr>
          </w:p>
        </w:tc>
        <w:tc>
          <w:tcPr>
            <w:tcW w:w="281" w:type="dxa"/>
          </w:tcPr>
          <w:p w14:paraId="42611550" w14:textId="77777777" w:rsidR="007F5580" w:rsidRPr="0004025D" w:rsidRDefault="007F5580" w:rsidP="000F0735">
            <w:pPr>
              <w:pStyle w:val="Labor-Text"/>
              <w:tabs>
                <w:tab w:val="left" w:pos="709"/>
              </w:tabs>
              <w:rPr>
                <w:rFonts w:cs="Arial"/>
              </w:rPr>
            </w:pPr>
          </w:p>
        </w:tc>
        <w:tc>
          <w:tcPr>
            <w:tcW w:w="281" w:type="dxa"/>
          </w:tcPr>
          <w:p w14:paraId="217B6DA4" w14:textId="77777777" w:rsidR="007F5580" w:rsidRPr="0004025D" w:rsidRDefault="007F5580" w:rsidP="000F0735">
            <w:pPr>
              <w:pStyle w:val="Labor-Text"/>
              <w:tabs>
                <w:tab w:val="left" w:pos="709"/>
              </w:tabs>
              <w:rPr>
                <w:rFonts w:cs="Arial"/>
              </w:rPr>
            </w:pPr>
          </w:p>
        </w:tc>
      </w:tr>
      <w:tr w:rsidR="007F5580" w:rsidRPr="0004025D" w14:paraId="26A4E303" w14:textId="77777777" w:rsidTr="000F0735">
        <w:trPr>
          <w:trHeight w:val="283"/>
        </w:trPr>
        <w:tc>
          <w:tcPr>
            <w:tcW w:w="282" w:type="dxa"/>
          </w:tcPr>
          <w:p w14:paraId="5CC0F62C" w14:textId="77777777" w:rsidR="007F5580" w:rsidRPr="0004025D" w:rsidRDefault="007F5580" w:rsidP="000F0735">
            <w:pPr>
              <w:pStyle w:val="Labor-Text"/>
              <w:tabs>
                <w:tab w:val="left" w:pos="709"/>
              </w:tabs>
              <w:rPr>
                <w:rFonts w:cs="Arial"/>
              </w:rPr>
            </w:pPr>
          </w:p>
        </w:tc>
        <w:tc>
          <w:tcPr>
            <w:tcW w:w="282" w:type="dxa"/>
          </w:tcPr>
          <w:p w14:paraId="71B0E301" w14:textId="77777777" w:rsidR="007F5580" w:rsidRPr="0004025D" w:rsidRDefault="007F5580" w:rsidP="000F0735">
            <w:pPr>
              <w:pStyle w:val="Labor-Text"/>
              <w:tabs>
                <w:tab w:val="left" w:pos="709"/>
              </w:tabs>
              <w:rPr>
                <w:rFonts w:cs="Arial"/>
              </w:rPr>
            </w:pPr>
          </w:p>
        </w:tc>
        <w:tc>
          <w:tcPr>
            <w:tcW w:w="282" w:type="dxa"/>
          </w:tcPr>
          <w:p w14:paraId="2A018238" w14:textId="77777777" w:rsidR="007F5580" w:rsidRPr="0004025D" w:rsidRDefault="007F5580" w:rsidP="000F0735">
            <w:pPr>
              <w:pStyle w:val="Labor-Text"/>
              <w:tabs>
                <w:tab w:val="left" w:pos="709"/>
              </w:tabs>
              <w:rPr>
                <w:rFonts w:cs="Arial"/>
              </w:rPr>
            </w:pPr>
          </w:p>
        </w:tc>
        <w:tc>
          <w:tcPr>
            <w:tcW w:w="282" w:type="dxa"/>
          </w:tcPr>
          <w:p w14:paraId="16ED64B4" w14:textId="77777777" w:rsidR="007F5580" w:rsidRPr="0004025D" w:rsidRDefault="007F5580" w:rsidP="000F0735">
            <w:pPr>
              <w:pStyle w:val="Labor-Text"/>
              <w:tabs>
                <w:tab w:val="left" w:pos="709"/>
              </w:tabs>
              <w:rPr>
                <w:rFonts w:cs="Arial"/>
              </w:rPr>
            </w:pPr>
          </w:p>
        </w:tc>
        <w:tc>
          <w:tcPr>
            <w:tcW w:w="282" w:type="dxa"/>
          </w:tcPr>
          <w:p w14:paraId="2C3D165F" w14:textId="77777777" w:rsidR="007F5580" w:rsidRPr="0004025D" w:rsidRDefault="007F5580" w:rsidP="000F0735">
            <w:pPr>
              <w:pStyle w:val="Labor-Text"/>
              <w:tabs>
                <w:tab w:val="left" w:pos="709"/>
              </w:tabs>
              <w:rPr>
                <w:rFonts w:cs="Arial"/>
              </w:rPr>
            </w:pPr>
          </w:p>
        </w:tc>
        <w:tc>
          <w:tcPr>
            <w:tcW w:w="282" w:type="dxa"/>
          </w:tcPr>
          <w:p w14:paraId="3E901134" w14:textId="77777777" w:rsidR="007F5580" w:rsidRPr="0004025D" w:rsidRDefault="007F5580" w:rsidP="000F0735">
            <w:pPr>
              <w:pStyle w:val="Labor-Text"/>
              <w:tabs>
                <w:tab w:val="left" w:pos="709"/>
              </w:tabs>
              <w:rPr>
                <w:rFonts w:cs="Arial"/>
              </w:rPr>
            </w:pPr>
          </w:p>
        </w:tc>
        <w:tc>
          <w:tcPr>
            <w:tcW w:w="282" w:type="dxa"/>
          </w:tcPr>
          <w:p w14:paraId="37F0D7CD" w14:textId="77777777" w:rsidR="007F5580" w:rsidRPr="0004025D" w:rsidRDefault="007F5580" w:rsidP="000F0735">
            <w:pPr>
              <w:pStyle w:val="Labor-Text"/>
              <w:tabs>
                <w:tab w:val="left" w:pos="709"/>
              </w:tabs>
              <w:rPr>
                <w:rFonts w:cs="Arial"/>
              </w:rPr>
            </w:pPr>
          </w:p>
        </w:tc>
        <w:tc>
          <w:tcPr>
            <w:tcW w:w="282" w:type="dxa"/>
          </w:tcPr>
          <w:p w14:paraId="2D939A22" w14:textId="77777777" w:rsidR="007F5580" w:rsidRPr="0004025D" w:rsidRDefault="007F5580" w:rsidP="000F0735">
            <w:pPr>
              <w:pStyle w:val="Labor-Text"/>
              <w:tabs>
                <w:tab w:val="left" w:pos="709"/>
              </w:tabs>
              <w:rPr>
                <w:rFonts w:cs="Arial"/>
              </w:rPr>
            </w:pPr>
          </w:p>
        </w:tc>
        <w:tc>
          <w:tcPr>
            <w:tcW w:w="282" w:type="dxa"/>
          </w:tcPr>
          <w:p w14:paraId="128CC8D8" w14:textId="77777777" w:rsidR="007F5580" w:rsidRPr="0004025D" w:rsidRDefault="007F5580" w:rsidP="000F0735">
            <w:pPr>
              <w:pStyle w:val="Labor-Text"/>
              <w:tabs>
                <w:tab w:val="left" w:pos="709"/>
              </w:tabs>
              <w:rPr>
                <w:rFonts w:cs="Arial"/>
              </w:rPr>
            </w:pPr>
          </w:p>
        </w:tc>
        <w:tc>
          <w:tcPr>
            <w:tcW w:w="282" w:type="dxa"/>
          </w:tcPr>
          <w:p w14:paraId="3E01CCAD" w14:textId="77777777" w:rsidR="007F5580" w:rsidRPr="0004025D" w:rsidRDefault="007F5580" w:rsidP="000F0735">
            <w:pPr>
              <w:pStyle w:val="Labor-Text"/>
              <w:tabs>
                <w:tab w:val="left" w:pos="709"/>
              </w:tabs>
              <w:rPr>
                <w:rFonts w:cs="Arial"/>
              </w:rPr>
            </w:pPr>
          </w:p>
        </w:tc>
        <w:tc>
          <w:tcPr>
            <w:tcW w:w="282" w:type="dxa"/>
          </w:tcPr>
          <w:p w14:paraId="6615EA41" w14:textId="77777777" w:rsidR="007F5580" w:rsidRPr="0004025D" w:rsidRDefault="007F5580" w:rsidP="000F0735">
            <w:pPr>
              <w:pStyle w:val="Labor-Text"/>
              <w:tabs>
                <w:tab w:val="left" w:pos="709"/>
              </w:tabs>
              <w:rPr>
                <w:rFonts w:cs="Arial"/>
              </w:rPr>
            </w:pPr>
          </w:p>
        </w:tc>
        <w:tc>
          <w:tcPr>
            <w:tcW w:w="282" w:type="dxa"/>
          </w:tcPr>
          <w:p w14:paraId="71C89E8B" w14:textId="77777777" w:rsidR="007F5580" w:rsidRPr="0004025D" w:rsidRDefault="007F5580" w:rsidP="000F0735">
            <w:pPr>
              <w:pStyle w:val="Labor-Text"/>
              <w:tabs>
                <w:tab w:val="left" w:pos="709"/>
              </w:tabs>
              <w:rPr>
                <w:rFonts w:cs="Arial"/>
              </w:rPr>
            </w:pPr>
          </w:p>
        </w:tc>
        <w:tc>
          <w:tcPr>
            <w:tcW w:w="282" w:type="dxa"/>
          </w:tcPr>
          <w:p w14:paraId="38774005" w14:textId="77777777" w:rsidR="007F5580" w:rsidRPr="0004025D" w:rsidRDefault="007F5580" w:rsidP="000F0735">
            <w:pPr>
              <w:pStyle w:val="Labor-Text"/>
              <w:tabs>
                <w:tab w:val="left" w:pos="709"/>
              </w:tabs>
              <w:rPr>
                <w:rFonts w:cs="Arial"/>
              </w:rPr>
            </w:pPr>
          </w:p>
        </w:tc>
        <w:tc>
          <w:tcPr>
            <w:tcW w:w="282" w:type="dxa"/>
          </w:tcPr>
          <w:p w14:paraId="51DFCDAB" w14:textId="77777777" w:rsidR="007F5580" w:rsidRPr="0004025D" w:rsidRDefault="007F5580" w:rsidP="000F0735">
            <w:pPr>
              <w:pStyle w:val="Labor-Text"/>
              <w:tabs>
                <w:tab w:val="left" w:pos="709"/>
              </w:tabs>
              <w:rPr>
                <w:rFonts w:cs="Arial"/>
              </w:rPr>
            </w:pPr>
          </w:p>
        </w:tc>
        <w:tc>
          <w:tcPr>
            <w:tcW w:w="282" w:type="dxa"/>
          </w:tcPr>
          <w:p w14:paraId="11E1E866" w14:textId="77777777" w:rsidR="007F5580" w:rsidRPr="0004025D" w:rsidRDefault="007F5580" w:rsidP="000F0735">
            <w:pPr>
              <w:pStyle w:val="Labor-Text"/>
              <w:tabs>
                <w:tab w:val="left" w:pos="709"/>
              </w:tabs>
              <w:rPr>
                <w:rFonts w:cs="Arial"/>
              </w:rPr>
            </w:pPr>
          </w:p>
        </w:tc>
        <w:tc>
          <w:tcPr>
            <w:tcW w:w="281" w:type="dxa"/>
          </w:tcPr>
          <w:p w14:paraId="229D4B47" w14:textId="77777777" w:rsidR="007F5580" w:rsidRPr="0004025D" w:rsidRDefault="007F5580" w:rsidP="000F0735">
            <w:pPr>
              <w:pStyle w:val="Labor-Text"/>
              <w:tabs>
                <w:tab w:val="left" w:pos="709"/>
              </w:tabs>
              <w:rPr>
                <w:rFonts w:cs="Arial"/>
              </w:rPr>
            </w:pPr>
          </w:p>
        </w:tc>
        <w:tc>
          <w:tcPr>
            <w:tcW w:w="281" w:type="dxa"/>
          </w:tcPr>
          <w:p w14:paraId="075D9B71" w14:textId="77777777" w:rsidR="007F5580" w:rsidRPr="0004025D" w:rsidRDefault="007F5580" w:rsidP="000F0735">
            <w:pPr>
              <w:pStyle w:val="Labor-Text"/>
              <w:tabs>
                <w:tab w:val="left" w:pos="709"/>
              </w:tabs>
              <w:rPr>
                <w:rFonts w:cs="Arial"/>
              </w:rPr>
            </w:pPr>
          </w:p>
        </w:tc>
        <w:tc>
          <w:tcPr>
            <w:tcW w:w="281" w:type="dxa"/>
          </w:tcPr>
          <w:p w14:paraId="2D20FDD1" w14:textId="77777777" w:rsidR="007F5580" w:rsidRPr="0004025D" w:rsidRDefault="007F5580" w:rsidP="000F0735">
            <w:pPr>
              <w:pStyle w:val="Labor-Text"/>
              <w:tabs>
                <w:tab w:val="left" w:pos="709"/>
              </w:tabs>
              <w:rPr>
                <w:rFonts w:cs="Arial"/>
              </w:rPr>
            </w:pPr>
          </w:p>
        </w:tc>
        <w:tc>
          <w:tcPr>
            <w:tcW w:w="281" w:type="dxa"/>
          </w:tcPr>
          <w:p w14:paraId="65B60481" w14:textId="77777777" w:rsidR="007F5580" w:rsidRPr="0004025D" w:rsidRDefault="007F5580" w:rsidP="000F0735">
            <w:pPr>
              <w:pStyle w:val="Labor-Text"/>
              <w:tabs>
                <w:tab w:val="left" w:pos="709"/>
              </w:tabs>
              <w:rPr>
                <w:rFonts w:cs="Arial"/>
              </w:rPr>
            </w:pPr>
          </w:p>
        </w:tc>
        <w:tc>
          <w:tcPr>
            <w:tcW w:w="281" w:type="dxa"/>
          </w:tcPr>
          <w:p w14:paraId="12D7B0F1" w14:textId="77777777" w:rsidR="007F5580" w:rsidRPr="0004025D" w:rsidRDefault="007F5580" w:rsidP="000F0735">
            <w:pPr>
              <w:pStyle w:val="Labor-Text"/>
              <w:tabs>
                <w:tab w:val="left" w:pos="709"/>
              </w:tabs>
              <w:rPr>
                <w:rFonts w:cs="Arial"/>
              </w:rPr>
            </w:pPr>
          </w:p>
        </w:tc>
        <w:tc>
          <w:tcPr>
            <w:tcW w:w="281" w:type="dxa"/>
          </w:tcPr>
          <w:p w14:paraId="77ABCC7D" w14:textId="77777777" w:rsidR="007F5580" w:rsidRPr="0004025D" w:rsidRDefault="007F5580" w:rsidP="000F0735">
            <w:pPr>
              <w:pStyle w:val="Labor-Text"/>
              <w:tabs>
                <w:tab w:val="left" w:pos="709"/>
              </w:tabs>
              <w:rPr>
                <w:rFonts w:cs="Arial"/>
              </w:rPr>
            </w:pPr>
          </w:p>
        </w:tc>
        <w:tc>
          <w:tcPr>
            <w:tcW w:w="281" w:type="dxa"/>
          </w:tcPr>
          <w:p w14:paraId="14D0C76E" w14:textId="77777777" w:rsidR="007F5580" w:rsidRPr="0004025D" w:rsidRDefault="007F5580" w:rsidP="000F0735">
            <w:pPr>
              <w:pStyle w:val="Labor-Text"/>
              <w:tabs>
                <w:tab w:val="left" w:pos="709"/>
              </w:tabs>
              <w:rPr>
                <w:rFonts w:cs="Arial"/>
              </w:rPr>
            </w:pPr>
          </w:p>
        </w:tc>
        <w:tc>
          <w:tcPr>
            <w:tcW w:w="281" w:type="dxa"/>
          </w:tcPr>
          <w:p w14:paraId="287F8FB8" w14:textId="77777777" w:rsidR="007F5580" w:rsidRPr="0004025D" w:rsidRDefault="007F5580" w:rsidP="000F0735">
            <w:pPr>
              <w:pStyle w:val="Labor-Text"/>
              <w:tabs>
                <w:tab w:val="left" w:pos="709"/>
              </w:tabs>
              <w:rPr>
                <w:rFonts w:cs="Arial"/>
              </w:rPr>
            </w:pPr>
          </w:p>
        </w:tc>
        <w:tc>
          <w:tcPr>
            <w:tcW w:w="281" w:type="dxa"/>
          </w:tcPr>
          <w:p w14:paraId="40B947A2" w14:textId="77777777" w:rsidR="007F5580" w:rsidRPr="0004025D" w:rsidRDefault="007F5580" w:rsidP="000F0735">
            <w:pPr>
              <w:pStyle w:val="Labor-Text"/>
              <w:tabs>
                <w:tab w:val="left" w:pos="709"/>
              </w:tabs>
              <w:rPr>
                <w:rFonts w:cs="Arial"/>
              </w:rPr>
            </w:pPr>
          </w:p>
        </w:tc>
        <w:tc>
          <w:tcPr>
            <w:tcW w:w="281" w:type="dxa"/>
          </w:tcPr>
          <w:p w14:paraId="1EFDD7C3" w14:textId="77777777" w:rsidR="007F5580" w:rsidRPr="0004025D" w:rsidRDefault="007F5580" w:rsidP="000F0735">
            <w:pPr>
              <w:pStyle w:val="Labor-Text"/>
              <w:tabs>
                <w:tab w:val="left" w:pos="709"/>
              </w:tabs>
              <w:rPr>
                <w:rFonts w:cs="Arial"/>
              </w:rPr>
            </w:pPr>
          </w:p>
        </w:tc>
        <w:tc>
          <w:tcPr>
            <w:tcW w:w="281" w:type="dxa"/>
          </w:tcPr>
          <w:p w14:paraId="0B4B1960" w14:textId="77777777" w:rsidR="007F5580" w:rsidRPr="0004025D" w:rsidRDefault="007F5580" w:rsidP="000F0735">
            <w:pPr>
              <w:pStyle w:val="Labor-Text"/>
              <w:tabs>
                <w:tab w:val="left" w:pos="709"/>
              </w:tabs>
              <w:rPr>
                <w:rFonts w:cs="Arial"/>
              </w:rPr>
            </w:pPr>
          </w:p>
        </w:tc>
        <w:tc>
          <w:tcPr>
            <w:tcW w:w="281" w:type="dxa"/>
          </w:tcPr>
          <w:p w14:paraId="5B1940EE" w14:textId="77777777" w:rsidR="007F5580" w:rsidRPr="0004025D" w:rsidRDefault="007F5580" w:rsidP="000F0735">
            <w:pPr>
              <w:pStyle w:val="Labor-Text"/>
              <w:tabs>
                <w:tab w:val="left" w:pos="709"/>
              </w:tabs>
              <w:rPr>
                <w:rFonts w:cs="Arial"/>
              </w:rPr>
            </w:pPr>
          </w:p>
        </w:tc>
        <w:tc>
          <w:tcPr>
            <w:tcW w:w="281" w:type="dxa"/>
          </w:tcPr>
          <w:p w14:paraId="72DCC81E" w14:textId="77777777" w:rsidR="007F5580" w:rsidRPr="0004025D" w:rsidRDefault="007F5580" w:rsidP="000F0735">
            <w:pPr>
              <w:pStyle w:val="Labor-Text"/>
              <w:tabs>
                <w:tab w:val="left" w:pos="709"/>
              </w:tabs>
              <w:rPr>
                <w:rFonts w:cs="Arial"/>
              </w:rPr>
            </w:pPr>
          </w:p>
        </w:tc>
        <w:tc>
          <w:tcPr>
            <w:tcW w:w="281" w:type="dxa"/>
          </w:tcPr>
          <w:p w14:paraId="1AF6290D" w14:textId="77777777" w:rsidR="007F5580" w:rsidRPr="0004025D" w:rsidRDefault="007F5580" w:rsidP="000F0735">
            <w:pPr>
              <w:pStyle w:val="Labor-Text"/>
              <w:tabs>
                <w:tab w:val="left" w:pos="709"/>
              </w:tabs>
              <w:rPr>
                <w:rFonts w:cs="Arial"/>
              </w:rPr>
            </w:pPr>
          </w:p>
        </w:tc>
        <w:tc>
          <w:tcPr>
            <w:tcW w:w="281" w:type="dxa"/>
          </w:tcPr>
          <w:p w14:paraId="70919ED4" w14:textId="77777777" w:rsidR="007F5580" w:rsidRPr="0004025D" w:rsidRDefault="007F5580" w:rsidP="000F0735">
            <w:pPr>
              <w:pStyle w:val="Labor-Text"/>
              <w:tabs>
                <w:tab w:val="left" w:pos="709"/>
              </w:tabs>
              <w:rPr>
                <w:rFonts w:cs="Arial"/>
              </w:rPr>
            </w:pPr>
          </w:p>
        </w:tc>
        <w:tc>
          <w:tcPr>
            <w:tcW w:w="281" w:type="dxa"/>
          </w:tcPr>
          <w:p w14:paraId="1D871351" w14:textId="77777777" w:rsidR="007F5580" w:rsidRPr="0004025D" w:rsidRDefault="007F5580" w:rsidP="000F0735">
            <w:pPr>
              <w:pStyle w:val="Labor-Text"/>
              <w:tabs>
                <w:tab w:val="left" w:pos="709"/>
              </w:tabs>
              <w:rPr>
                <w:rFonts w:cs="Arial"/>
              </w:rPr>
            </w:pPr>
          </w:p>
        </w:tc>
        <w:tc>
          <w:tcPr>
            <w:tcW w:w="281" w:type="dxa"/>
          </w:tcPr>
          <w:p w14:paraId="61FCDE45" w14:textId="77777777" w:rsidR="007F5580" w:rsidRPr="0004025D" w:rsidRDefault="007F5580" w:rsidP="000F0735">
            <w:pPr>
              <w:pStyle w:val="Labor-Text"/>
              <w:tabs>
                <w:tab w:val="left" w:pos="709"/>
              </w:tabs>
              <w:rPr>
                <w:rFonts w:cs="Arial"/>
              </w:rPr>
            </w:pPr>
          </w:p>
        </w:tc>
        <w:tc>
          <w:tcPr>
            <w:tcW w:w="281" w:type="dxa"/>
          </w:tcPr>
          <w:p w14:paraId="3CE7E0B9" w14:textId="77777777" w:rsidR="007F5580" w:rsidRPr="0004025D" w:rsidRDefault="007F5580" w:rsidP="000F0735">
            <w:pPr>
              <w:pStyle w:val="Labor-Text"/>
              <w:tabs>
                <w:tab w:val="left" w:pos="709"/>
              </w:tabs>
              <w:rPr>
                <w:rFonts w:cs="Arial"/>
              </w:rPr>
            </w:pPr>
          </w:p>
        </w:tc>
      </w:tr>
      <w:tr w:rsidR="007F5580" w:rsidRPr="0004025D" w14:paraId="0705BF86" w14:textId="77777777" w:rsidTr="000F0735">
        <w:trPr>
          <w:trHeight w:val="283"/>
        </w:trPr>
        <w:tc>
          <w:tcPr>
            <w:tcW w:w="282" w:type="dxa"/>
          </w:tcPr>
          <w:p w14:paraId="0C6E09C7" w14:textId="77777777" w:rsidR="007F5580" w:rsidRPr="0004025D" w:rsidRDefault="007F5580" w:rsidP="000F0735">
            <w:pPr>
              <w:pStyle w:val="Labor-Text"/>
              <w:tabs>
                <w:tab w:val="left" w:pos="709"/>
              </w:tabs>
              <w:rPr>
                <w:rFonts w:cs="Arial"/>
              </w:rPr>
            </w:pPr>
          </w:p>
        </w:tc>
        <w:tc>
          <w:tcPr>
            <w:tcW w:w="282" w:type="dxa"/>
          </w:tcPr>
          <w:p w14:paraId="7479D1A9" w14:textId="77777777" w:rsidR="007F5580" w:rsidRPr="0004025D" w:rsidRDefault="007F5580" w:rsidP="000F0735">
            <w:pPr>
              <w:pStyle w:val="Labor-Text"/>
              <w:tabs>
                <w:tab w:val="left" w:pos="709"/>
              </w:tabs>
              <w:rPr>
                <w:rFonts w:cs="Arial"/>
              </w:rPr>
            </w:pPr>
          </w:p>
        </w:tc>
        <w:tc>
          <w:tcPr>
            <w:tcW w:w="282" w:type="dxa"/>
          </w:tcPr>
          <w:p w14:paraId="006D2D58" w14:textId="77777777" w:rsidR="007F5580" w:rsidRPr="0004025D" w:rsidRDefault="007F5580" w:rsidP="000F0735">
            <w:pPr>
              <w:pStyle w:val="Labor-Text"/>
              <w:tabs>
                <w:tab w:val="left" w:pos="709"/>
              </w:tabs>
              <w:rPr>
                <w:rFonts w:cs="Arial"/>
              </w:rPr>
            </w:pPr>
          </w:p>
        </w:tc>
        <w:tc>
          <w:tcPr>
            <w:tcW w:w="282" w:type="dxa"/>
          </w:tcPr>
          <w:p w14:paraId="777140A3" w14:textId="77777777" w:rsidR="007F5580" w:rsidRPr="0004025D" w:rsidRDefault="007F5580" w:rsidP="000F0735">
            <w:pPr>
              <w:pStyle w:val="Labor-Text"/>
              <w:tabs>
                <w:tab w:val="left" w:pos="709"/>
              </w:tabs>
              <w:rPr>
                <w:rFonts w:cs="Arial"/>
              </w:rPr>
            </w:pPr>
          </w:p>
        </w:tc>
        <w:tc>
          <w:tcPr>
            <w:tcW w:w="282" w:type="dxa"/>
          </w:tcPr>
          <w:p w14:paraId="4EC9ABD8" w14:textId="77777777" w:rsidR="007F5580" w:rsidRPr="0004025D" w:rsidRDefault="007F5580" w:rsidP="000F0735">
            <w:pPr>
              <w:pStyle w:val="Labor-Text"/>
              <w:tabs>
                <w:tab w:val="left" w:pos="709"/>
              </w:tabs>
              <w:rPr>
                <w:rFonts w:cs="Arial"/>
              </w:rPr>
            </w:pPr>
          </w:p>
        </w:tc>
        <w:tc>
          <w:tcPr>
            <w:tcW w:w="282" w:type="dxa"/>
          </w:tcPr>
          <w:p w14:paraId="29D261CD" w14:textId="77777777" w:rsidR="007F5580" w:rsidRPr="0004025D" w:rsidRDefault="007F5580" w:rsidP="000F0735">
            <w:pPr>
              <w:pStyle w:val="Labor-Text"/>
              <w:tabs>
                <w:tab w:val="left" w:pos="709"/>
              </w:tabs>
              <w:rPr>
                <w:rFonts w:cs="Arial"/>
              </w:rPr>
            </w:pPr>
          </w:p>
        </w:tc>
        <w:tc>
          <w:tcPr>
            <w:tcW w:w="282" w:type="dxa"/>
          </w:tcPr>
          <w:p w14:paraId="06FEB145" w14:textId="77777777" w:rsidR="007F5580" w:rsidRPr="0004025D" w:rsidRDefault="007F5580" w:rsidP="000F0735">
            <w:pPr>
              <w:pStyle w:val="Labor-Text"/>
              <w:tabs>
                <w:tab w:val="left" w:pos="709"/>
              </w:tabs>
              <w:rPr>
                <w:rFonts w:cs="Arial"/>
              </w:rPr>
            </w:pPr>
          </w:p>
        </w:tc>
        <w:tc>
          <w:tcPr>
            <w:tcW w:w="282" w:type="dxa"/>
          </w:tcPr>
          <w:p w14:paraId="73E35597" w14:textId="77777777" w:rsidR="007F5580" w:rsidRPr="0004025D" w:rsidRDefault="007F5580" w:rsidP="000F0735">
            <w:pPr>
              <w:pStyle w:val="Labor-Text"/>
              <w:tabs>
                <w:tab w:val="left" w:pos="709"/>
              </w:tabs>
              <w:rPr>
                <w:rFonts w:cs="Arial"/>
              </w:rPr>
            </w:pPr>
          </w:p>
        </w:tc>
        <w:tc>
          <w:tcPr>
            <w:tcW w:w="282" w:type="dxa"/>
          </w:tcPr>
          <w:p w14:paraId="73578487" w14:textId="77777777" w:rsidR="007F5580" w:rsidRPr="0004025D" w:rsidRDefault="007F5580" w:rsidP="000F0735">
            <w:pPr>
              <w:pStyle w:val="Labor-Text"/>
              <w:tabs>
                <w:tab w:val="left" w:pos="709"/>
              </w:tabs>
              <w:rPr>
                <w:rFonts w:cs="Arial"/>
              </w:rPr>
            </w:pPr>
          </w:p>
        </w:tc>
        <w:tc>
          <w:tcPr>
            <w:tcW w:w="282" w:type="dxa"/>
          </w:tcPr>
          <w:p w14:paraId="7F8426DA" w14:textId="77777777" w:rsidR="007F5580" w:rsidRPr="0004025D" w:rsidRDefault="007F5580" w:rsidP="000F0735">
            <w:pPr>
              <w:pStyle w:val="Labor-Text"/>
              <w:tabs>
                <w:tab w:val="left" w:pos="709"/>
              </w:tabs>
              <w:rPr>
                <w:rFonts w:cs="Arial"/>
              </w:rPr>
            </w:pPr>
          </w:p>
        </w:tc>
        <w:tc>
          <w:tcPr>
            <w:tcW w:w="282" w:type="dxa"/>
          </w:tcPr>
          <w:p w14:paraId="0BD3641F" w14:textId="77777777" w:rsidR="007F5580" w:rsidRPr="0004025D" w:rsidRDefault="007F5580" w:rsidP="000F0735">
            <w:pPr>
              <w:pStyle w:val="Labor-Text"/>
              <w:tabs>
                <w:tab w:val="left" w:pos="709"/>
              </w:tabs>
              <w:rPr>
                <w:rFonts w:cs="Arial"/>
              </w:rPr>
            </w:pPr>
          </w:p>
        </w:tc>
        <w:tc>
          <w:tcPr>
            <w:tcW w:w="282" w:type="dxa"/>
          </w:tcPr>
          <w:p w14:paraId="47B4B488" w14:textId="77777777" w:rsidR="007F5580" w:rsidRPr="0004025D" w:rsidRDefault="007F5580" w:rsidP="000F0735">
            <w:pPr>
              <w:pStyle w:val="Labor-Text"/>
              <w:tabs>
                <w:tab w:val="left" w:pos="709"/>
              </w:tabs>
              <w:rPr>
                <w:rFonts w:cs="Arial"/>
              </w:rPr>
            </w:pPr>
          </w:p>
        </w:tc>
        <w:tc>
          <w:tcPr>
            <w:tcW w:w="282" w:type="dxa"/>
          </w:tcPr>
          <w:p w14:paraId="7A7E92E1" w14:textId="77777777" w:rsidR="007F5580" w:rsidRPr="0004025D" w:rsidRDefault="007F5580" w:rsidP="000F0735">
            <w:pPr>
              <w:pStyle w:val="Labor-Text"/>
              <w:tabs>
                <w:tab w:val="left" w:pos="709"/>
              </w:tabs>
              <w:rPr>
                <w:rFonts w:cs="Arial"/>
              </w:rPr>
            </w:pPr>
          </w:p>
        </w:tc>
        <w:tc>
          <w:tcPr>
            <w:tcW w:w="282" w:type="dxa"/>
          </w:tcPr>
          <w:p w14:paraId="64D5BAE5" w14:textId="77777777" w:rsidR="007F5580" w:rsidRPr="0004025D" w:rsidRDefault="007F5580" w:rsidP="000F0735">
            <w:pPr>
              <w:pStyle w:val="Labor-Text"/>
              <w:tabs>
                <w:tab w:val="left" w:pos="709"/>
              </w:tabs>
              <w:rPr>
                <w:rFonts w:cs="Arial"/>
              </w:rPr>
            </w:pPr>
          </w:p>
        </w:tc>
        <w:tc>
          <w:tcPr>
            <w:tcW w:w="282" w:type="dxa"/>
          </w:tcPr>
          <w:p w14:paraId="766FD874" w14:textId="77777777" w:rsidR="007F5580" w:rsidRPr="0004025D" w:rsidRDefault="007F5580" w:rsidP="000F0735">
            <w:pPr>
              <w:pStyle w:val="Labor-Text"/>
              <w:tabs>
                <w:tab w:val="left" w:pos="709"/>
              </w:tabs>
              <w:rPr>
                <w:rFonts w:cs="Arial"/>
              </w:rPr>
            </w:pPr>
          </w:p>
        </w:tc>
        <w:tc>
          <w:tcPr>
            <w:tcW w:w="281" w:type="dxa"/>
          </w:tcPr>
          <w:p w14:paraId="3BCFBE3F" w14:textId="77777777" w:rsidR="007F5580" w:rsidRPr="0004025D" w:rsidRDefault="007F5580" w:rsidP="000F0735">
            <w:pPr>
              <w:pStyle w:val="Labor-Text"/>
              <w:tabs>
                <w:tab w:val="left" w:pos="709"/>
              </w:tabs>
              <w:rPr>
                <w:rFonts w:cs="Arial"/>
              </w:rPr>
            </w:pPr>
          </w:p>
        </w:tc>
        <w:tc>
          <w:tcPr>
            <w:tcW w:w="281" w:type="dxa"/>
          </w:tcPr>
          <w:p w14:paraId="2BC24424" w14:textId="77777777" w:rsidR="007F5580" w:rsidRPr="0004025D" w:rsidRDefault="007F5580" w:rsidP="000F0735">
            <w:pPr>
              <w:pStyle w:val="Labor-Text"/>
              <w:tabs>
                <w:tab w:val="left" w:pos="709"/>
              </w:tabs>
              <w:rPr>
                <w:rFonts w:cs="Arial"/>
              </w:rPr>
            </w:pPr>
          </w:p>
        </w:tc>
        <w:tc>
          <w:tcPr>
            <w:tcW w:w="281" w:type="dxa"/>
          </w:tcPr>
          <w:p w14:paraId="56BCD6F8" w14:textId="77777777" w:rsidR="007F5580" w:rsidRPr="0004025D" w:rsidRDefault="007F5580" w:rsidP="000F0735">
            <w:pPr>
              <w:pStyle w:val="Labor-Text"/>
              <w:tabs>
                <w:tab w:val="left" w:pos="709"/>
              </w:tabs>
              <w:rPr>
                <w:rFonts w:cs="Arial"/>
              </w:rPr>
            </w:pPr>
          </w:p>
        </w:tc>
        <w:tc>
          <w:tcPr>
            <w:tcW w:w="281" w:type="dxa"/>
          </w:tcPr>
          <w:p w14:paraId="258FC349" w14:textId="77777777" w:rsidR="007F5580" w:rsidRPr="0004025D" w:rsidRDefault="007F5580" w:rsidP="000F0735">
            <w:pPr>
              <w:pStyle w:val="Labor-Text"/>
              <w:tabs>
                <w:tab w:val="left" w:pos="709"/>
              </w:tabs>
              <w:rPr>
                <w:rFonts w:cs="Arial"/>
              </w:rPr>
            </w:pPr>
          </w:p>
        </w:tc>
        <w:tc>
          <w:tcPr>
            <w:tcW w:w="281" w:type="dxa"/>
          </w:tcPr>
          <w:p w14:paraId="17437D2C" w14:textId="77777777" w:rsidR="007F5580" w:rsidRPr="0004025D" w:rsidRDefault="007F5580" w:rsidP="000F0735">
            <w:pPr>
              <w:pStyle w:val="Labor-Text"/>
              <w:tabs>
                <w:tab w:val="left" w:pos="709"/>
              </w:tabs>
              <w:rPr>
                <w:rFonts w:cs="Arial"/>
              </w:rPr>
            </w:pPr>
          </w:p>
        </w:tc>
        <w:tc>
          <w:tcPr>
            <w:tcW w:w="281" w:type="dxa"/>
          </w:tcPr>
          <w:p w14:paraId="1325B690" w14:textId="77777777" w:rsidR="007F5580" w:rsidRPr="0004025D" w:rsidRDefault="007F5580" w:rsidP="000F0735">
            <w:pPr>
              <w:pStyle w:val="Labor-Text"/>
              <w:tabs>
                <w:tab w:val="left" w:pos="709"/>
              </w:tabs>
              <w:rPr>
                <w:rFonts w:cs="Arial"/>
              </w:rPr>
            </w:pPr>
          </w:p>
        </w:tc>
        <w:tc>
          <w:tcPr>
            <w:tcW w:w="281" w:type="dxa"/>
          </w:tcPr>
          <w:p w14:paraId="28D960EB" w14:textId="77777777" w:rsidR="007F5580" w:rsidRPr="0004025D" w:rsidRDefault="007F5580" w:rsidP="000F0735">
            <w:pPr>
              <w:pStyle w:val="Labor-Text"/>
              <w:tabs>
                <w:tab w:val="left" w:pos="709"/>
              </w:tabs>
              <w:rPr>
                <w:rFonts w:cs="Arial"/>
              </w:rPr>
            </w:pPr>
          </w:p>
        </w:tc>
        <w:tc>
          <w:tcPr>
            <w:tcW w:w="281" w:type="dxa"/>
          </w:tcPr>
          <w:p w14:paraId="3667F076" w14:textId="77777777" w:rsidR="007F5580" w:rsidRPr="0004025D" w:rsidRDefault="007F5580" w:rsidP="000F0735">
            <w:pPr>
              <w:pStyle w:val="Labor-Text"/>
              <w:tabs>
                <w:tab w:val="left" w:pos="709"/>
              </w:tabs>
              <w:rPr>
                <w:rFonts w:cs="Arial"/>
              </w:rPr>
            </w:pPr>
          </w:p>
        </w:tc>
        <w:tc>
          <w:tcPr>
            <w:tcW w:w="281" w:type="dxa"/>
          </w:tcPr>
          <w:p w14:paraId="4C80B795" w14:textId="77777777" w:rsidR="007F5580" w:rsidRPr="0004025D" w:rsidRDefault="007F5580" w:rsidP="000F0735">
            <w:pPr>
              <w:pStyle w:val="Labor-Text"/>
              <w:tabs>
                <w:tab w:val="left" w:pos="709"/>
              </w:tabs>
              <w:rPr>
                <w:rFonts w:cs="Arial"/>
              </w:rPr>
            </w:pPr>
          </w:p>
        </w:tc>
        <w:tc>
          <w:tcPr>
            <w:tcW w:w="281" w:type="dxa"/>
          </w:tcPr>
          <w:p w14:paraId="010FAB5F" w14:textId="77777777" w:rsidR="007F5580" w:rsidRPr="0004025D" w:rsidRDefault="007F5580" w:rsidP="000F0735">
            <w:pPr>
              <w:pStyle w:val="Labor-Text"/>
              <w:tabs>
                <w:tab w:val="left" w:pos="709"/>
              </w:tabs>
              <w:rPr>
                <w:rFonts w:cs="Arial"/>
              </w:rPr>
            </w:pPr>
          </w:p>
        </w:tc>
        <w:tc>
          <w:tcPr>
            <w:tcW w:w="281" w:type="dxa"/>
          </w:tcPr>
          <w:p w14:paraId="512DFFA0" w14:textId="77777777" w:rsidR="007F5580" w:rsidRPr="0004025D" w:rsidRDefault="007F5580" w:rsidP="000F0735">
            <w:pPr>
              <w:pStyle w:val="Labor-Text"/>
              <w:tabs>
                <w:tab w:val="left" w:pos="709"/>
              </w:tabs>
              <w:rPr>
                <w:rFonts w:cs="Arial"/>
              </w:rPr>
            </w:pPr>
          </w:p>
        </w:tc>
        <w:tc>
          <w:tcPr>
            <w:tcW w:w="281" w:type="dxa"/>
          </w:tcPr>
          <w:p w14:paraId="6CB48C18" w14:textId="77777777" w:rsidR="007F5580" w:rsidRPr="0004025D" w:rsidRDefault="007F5580" w:rsidP="000F0735">
            <w:pPr>
              <w:pStyle w:val="Labor-Text"/>
              <w:tabs>
                <w:tab w:val="left" w:pos="709"/>
              </w:tabs>
              <w:rPr>
                <w:rFonts w:cs="Arial"/>
              </w:rPr>
            </w:pPr>
          </w:p>
        </w:tc>
        <w:tc>
          <w:tcPr>
            <w:tcW w:w="281" w:type="dxa"/>
          </w:tcPr>
          <w:p w14:paraId="656F5A65" w14:textId="77777777" w:rsidR="007F5580" w:rsidRPr="0004025D" w:rsidRDefault="007F5580" w:rsidP="000F0735">
            <w:pPr>
              <w:pStyle w:val="Labor-Text"/>
              <w:tabs>
                <w:tab w:val="left" w:pos="709"/>
              </w:tabs>
              <w:rPr>
                <w:rFonts w:cs="Arial"/>
              </w:rPr>
            </w:pPr>
          </w:p>
        </w:tc>
        <w:tc>
          <w:tcPr>
            <w:tcW w:w="281" w:type="dxa"/>
          </w:tcPr>
          <w:p w14:paraId="7BEBC142" w14:textId="77777777" w:rsidR="007F5580" w:rsidRPr="0004025D" w:rsidRDefault="007F5580" w:rsidP="000F0735">
            <w:pPr>
              <w:pStyle w:val="Labor-Text"/>
              <w:tabs>
                <w:tab w:val="left" w:pos="709"/>
              </w:tabs>
              <w:rPr>
                <w:rFonts w:cs="Arial"/>
              </w:rPr>
            </w:pPr>
          </w:p>
        </w:tc>
        <w:tc>
          <w:tcPr>
            <w:tcW w:w="281" w:type="dxa"/>
          </w:tcPr>
          <w:p w14:paraId="1E6208C0" w14:textId="77777777" w:rsidR="007F5580" w:rsidRPr="0004025D" w:rsidRDefault="007F5580" w:rsidP="000F0735">
            <w:pPr>
              <w:pStyle w:val="Labor-Text"/>
              <w:tabs>
                <w:tab w:val="left" w:pos="709"/>
              </w:tabs>
              <w:rPr>
                <w:rFonts w:cs="Arial"/>
              </w:rPr>
            </w:pPr>
          </w:p>
        </w:tc>
        <w:tc>
          <w:tcPr>
            <w:tcW w:w="281" w:type="dxa"/>
          </w:tcPr>
          <w:p w14:paraId="31F66652" w14:textId="77777777" w:rsidR="007F5580" w:rsidRPr="0004025D" w:rsidRDefault="007F5580" w:rsidP="000F0735">
            <w:pPr>
              <w:pStyle w:val="Labor-Text"/>
              <w:tabs>
                <w:tab w:val="left" w:pos="709"/>
              </w:tabs>
              <w:rPr>
                <w:rFonts w:cs="Arial"/>
              </w:rPr>
            </w:pPr>
          </w:p>
        </w:tc>
        <w:tc>
          <w:tcPr>
            <w:tcW w:w="281" w:type="dxa"/>
          </w:tcPr>
          <w:p w14:paraId="54C036F2" w14:textId="77777777" w:rsidR="007F5580" w:rsidRPr="0004025D" w:rsidRDefault="007F5580" w:rsidP="000F0735">
            <w:pPr>
              <w:pStyle w:val="Labor-Text"/>
              <w:tabs>
                <w:tab w:val="left" w:pos="709"/>
              </w:tabs>
              <w:rPr>
                <w:rFonts w:cs="Arial"/>
              </w:rPr>
            </w:pPr>
          </w:p>
        </w:tc>
        <w:tc>
          <w:tcPr>
            <w:tcW w:w="281" w:type="dxa"/>
          </w:tcPr>
          <w:p w14:paraId="6D08D5FA" w14:textId="77777777" w:rsidR="007F5580" w:rsidRPr="0004025D" w:rsidRDefault="007F5580" w:rsidP="000F0735">
            <w:pPr>
              <w:pStyle w:val="Labor-Text"/>
              <w:tabs>
                <w:tab w:val="left" w:pos="709"/>
              </w:tabs>
              <w:rPr>
                <w:rFonts w:cs="Arial"/>
              </w:rPr>
            </w:pPr>
          </w:p>
        </w:tc>
      </w:tr>
      <w:tr w:rsidR="007F5580" w:rsidRPr="0004025D" w14:paraId="3ACABB61" w14:textId="77777777" w:rsidTr="000F0735">
        <w:trPr>
          <w:trHeight w:val="283"/>
        </w:trPr>
        <w:tc>
          <w:tcPr>
            <w:tcW w:w="282" w:type="dxa"/>
          </w:tcPr>
          <w:p w14:paraId="7E33B61A" w14:textId="77777777" w:rsidR="007F5580" w:rsidRPr="0004025D" w:rsidRDefault="007F5580" w:rsidP="000F0735">
            <w:pPr>
              <w:pStyle w:val="Labor-Text"/>
              <w:tabs>
                <w:tab w:val="left" w:pos="709"/>
              </w:tabs>
              <w:rPr>
                <w:rFonts w:cs="Arial"/>
              </w:rPr>
            </w:pPr>
          </w:p>
        </w:tc>
        <w:tc>
          <w:tcPr>
            <w:tcW w:w="282" w:type="dxa"/>
          </w:tcPr>
          <w:p w14:paraId="20DE006E" w14:textId="77777777" w:rsidR="007F5580" w:rsidRPr="0004025D" w:rsidRDefault="007F5580" w:rsidP="000F0735">
            <w:pPr>
              <w:pStyle w:val="Labor-Text"/>
              <w:tabs>
                <w:tab w:val="left" w:pos="709"/>
              </w:tabs>
              <w:rPr>
                <w:rFonts w:cs="Arial"/>
              </w:rPr>
            </w:pPr>
          </w:p>
        </w:tc>
        <w:tc>
          <w:tcPr>
            <w:tcW w:w="282" w:type="dxa"/>
          </w:tcPr>
          <w:p w14:paraId="7FC32E89" w14:textId="77777777" w:rsidR="007F5580" w:rsidRPr="0004025D" w:rsidRDefault="007F5580" w:rsidP="000F0735">
            <w:pPr>
              <w:pStyle w:val="Labor-Text"/>
              <w:tabs>
                <w:tab w:val="left" w:pos="709"/>
              </w:tabs>
              <w:rPr>
                <w:rFonts w:cs="Arial"/>
              </w:rPr>
            </w:pPr>
          </w:p>
        </w:tc>
        <w:tc>
          <w:tcPr>
            <w:tcW w:w="282" w:type="dxa"/>
          </w:tcPr>
          <w:p w14:paraId="7DDD2EE8" w14:textId="77777777" w:rsidR="007F5580" w:rsidRPr="0004025D" w:rsidRDefault="007F5580" w:rsidP="000F0735">
            <w:pPr>
              <w:pStyle w:val="Labor-Text"/>
              <w:tabs>
                <w:tab w:val="left" w:pos="709"/>
              </w:tabs>
              <w:rPr>
                <w:rFonts w:cs="Arial"/>
              </w:rPr>
            </w:pPr>
          </w:p>
        </w:tc>
        <w:tc>
          <w:tcPr>
            <w:tcW w:w="282" w:type="dxa"/>
          </w:tcPr>
          <w:p w14:paraId="295D8546" w14:textId="77777777" w:rsidR="007F5580" w:rsidRPr="0004025D" w:rsidRDefault="007F5580" w:rsidP="000F0735">
            <w:pPr>
              <w:pStyle w:val="Labor-Text"/>
              <w:tabs>
                <w:tab w:val="left" w:pos="709"/>
              </w:tabs>
              <w:rPr>
                <w:rFonts w:cs="Arial"/>
              </w:rPr>
            </w:pPr>
          </w:p>
        </w:tc>
        <w:tc>
          <w:tcPr>
            <w:tcW w:w="282" w:type="dxa"/>
          </w:tcPr>
          <w:p w14:paraId="03CEA62D" w14:textId="77777777" w:rsidR="007F5580" w:rsidRPr="0004025D" w:rsidRDefault="007F5580" w:rsidP="000F0735">
            <w:pPr>
              <w:pStyle w:val="Labor-Text"/>
              <w:tabs>
                <w:tab w:val="left" w:pos="709"/>
              </w:tabs>
              <w:rPr>
                <w:rFonts w:cs="Arial"/>
              </w:rPr>
            </w:pPr>
          </w:p>
        </w:tc>
        <w:tc>
          <w:tcPr>
            <w:tcW w:w="282" w:type="dxa"/>
          </w:tcPr>
          <w:p w14:paraId="29C9B45C" w14:textId="77777777" w:rsidR="007F5580" w:rsidRPr="0004025D" w:rsidRDefault="007F5580" w:rsidP="000F0735">
            <w:pPr>
              <w:pStyle w:val="Labor-Text"/>
              <w:tabs>
                <w:tab w:val="left" w:pos="709"/>
              </w:tabs>
              <w:rPr>
                <w:rFonts w:cs="Arial"/>
              </w:rPr>
            </w:pPr>
          </w:p>
        </w:tc>
        <w:tc>
          <w:tcPr>
            <w:tcW w:w="282" w:type="dxa"/>
          </w:tcPr>
          <w:p w14:paraId="3A19071D" w14:textId="77777777" w:rsidR="007F5580" w:rsidRPr="0004025D" w:rsidRDefault="007F5580" w:rsidP="000F0735">
            <w:pPr>
              <w:pStyle w:val="Labor-Text"/>
              <w:tabs>
                <w:tab w:val="left" w:pos="709"/>
              </w:tabs>
              <w:rPr>
                <w:rFonts w:cs="Arial"/>
              </w:rPr>
            </w:pPr>
          </w:p>
        </w:tc>
        <w:tc>
          <w:tcPr>
            <w:tcW w:w="282" w:type="dxa"/>
          </w:tcPr>
          <w:p w14:paraId="6D32A745" w14:textId="77777777" w:rsidR="007F5580" w:rsidRPr="0004025D" w:rsidRDefault="007F5580" w:rsidP="000F0735">
            <w:pPr>
              <w:pStyle w:val="Labor-Text"/>
              <w:tabs>
                <w:tab w:val="left" w:pos="709"/>
              </w:tabs>
              <w:rPr>
                <w:rFonts w:cs="Arial"/>
              </w:rPr>
            </w:pPr>
          </w:p>
        </w:tc>
        <w:tc>
          <w:tcPr>
            <w:tcW w:w="282" w:type="dxa"/>
          </w:tcPr>
          <w:p w14:paraId="4B47E3B3" w14:textId="77777777" w:rsidR="007F5580" w:rsidRPr="0004025D" w:rsidRDefault="007F5580" w:rsidP="000F0735">
            <w:pPr>
              <w:pStyle w:val="Labor-Text"/>
              <w:tabs>
                <w:tab w:val="left" w:pos="709"/>
              </w:tabs>
              <w:rPr>
                <w:rFonts w:cs="Arial"/>
              </w:rPr>
            </w:pPr>
          </w:p>
        </w:tc>
        <w:tc>
          <w:tcPr>
            <w:tcW w:w="282" w:type="dxa"/>
          </w:tcPr>
          <w:p w14:paraId="1FF71795" w14:textId="77777777" w:rsidR="007F5580" w:rsidRPr="0004025D" w:rsidRDefault="007F5580" w:rsidP="000F0735">
            <w:pPr>
              <w:pStyle w:val="Labor-Text"/>
              <w:tabs>
                <w:tab w:val="left" w:pos="709"/>
              </w:tabs>
              <w:rPr>
                <w:rFonts w:cs="Arial"/>
              </w:rPr>
            </w:pPr>
          </w:p>
        </w:tc>
        <w:tc>
          <w:tcPr>
            <w:tcW w:w="282" w:type="dxa"/>
          </w:tcPr>
          <w:p w14:paraId="65506287" w14:textId="77777777" w:rsidR="007F5580" w:rsidRPr="0004025D" w:rsidRDefault="007F5580" w:rsidP="000F0735">
            <w:pPr>
              <w:pStyle w:val="Labor-Text"/>
              <w:tabs>
                <w:tab w:val="left" w:pos="709"/>
              </w:tabs>
              <w:rPr>
                <w:rFonts w:cs="Arial"/>
              </w:rPr>
            </w:pPr>
          </w:p>
        </w:tc>
        <w:tc>
          <w:tcPr>
            <w:tcW w:w="282" w:type="dxa"/>
          </w:tcPr>
          <w:p w14:paraId="57E0C61C" w14:textId="77777777" w:rsidR="007F5580" w:rsidRPr="0004025D" w:rsidRDefault="007F5580" w:rsidP="000F0735">
            <w:pPr>
              <w:pStyle w:val="Labor-Text"/>
              <w:tabs>
                <w:tab w:val="left" w:pos="709"/>
              </w:tabs>
              <w:rPr>
                <w:rFonts w:cs="Arial"/>
              </w:rPr>
            </w:pPr>
          </w:p>
        </w:tc>
        <w:tc>
          <w:tcPr>
            <w:tcW w:w="282" w:type="dxa"/>
          </w:tcPr>
          <w:p w14:paraId="651CFDAE" w14:textId="77777777" w:rsidR="007F5580" w:rsidRPr="0004025D" w:rsidRDefault="007F5580" w:rsidP="000F0735">
            <w:pPr>
              <w:pStyle w:val="Labor-Text"/>
              <w:tabs>
                <w:tab w:val="left" w:pos="709"/>
              </w:tabs>
              <w:rPr>
                <w:rFonts w:cs="Arial"/>
              </w:rPr>
            </w:pPr>
          </w:p>
        </w:tc>
        <w:tc>
          <w:tcPr>
            <w:tcW w:w="282" w:type="dxa"/>
          </w:tcPr>
          <w:p w14:paraId="243CF06D" w14:textId="77777777" w:rsidR="007F5580" w:rsidRPr="0004025D" w:rsidRDefault="007F5580" w:rsidP="000F0735">
            <w:pPr>
              <w:pStyle w:val="Labor-Text"/>
              <w:tabs>
                <w:tab w:val="left" w:pos="709"/>
              </w:tabs>
              <w:rPr>
                <w:rFonts w:cs="Arial"/>
              </w:rPr>
            </w:pPr>
          </w:p>
        </w:tc>
        <w:tc>
          <w:tcPr>
            <w:tcW w:w="281" w:type="dxa"/>
          </w:tcPr>
          <w:p w14:paraId="50E054DF" w14:textId="77777777" w:rsidR="007F5580" w:rsidRPr="0004025D" w:rsidRDefault="007F5580" w:rsidP="000F0735">
            <w:pPr>
              <w:pStyle w:val="Labor-Text"/>
              <w:tabs>
                <w:tab w:val="left" w:pos="709"/>
              </w:tabs>
              <w:rPr>
                <w:rFonts w:cs="Arial"/>
              </w:rPr>
            </w:pPr>
          </w:p>
        </w:tc>
        <w:tc>
          <w:tcPr>
            <w:tcW w:w="281" w:type="dxa"/>
          </w:tcPr>
          <w:p w14:paraId="4924CF98" w14:textId="77777777" w:rsidR="007F5580" w:rsidRPr="0004025D" w:rsidRDefault="007F5580" w:rsidP="000F0735">
            <w:pPr>
              <w:pStyle w:val="Labor-Text"/>
              <w:tabs>
                <w:tab w:val="left" w:pos="709"/>
              </w:tabs>
              <w:rPr>
                <w:rFonts w:cs="Arial"/>
              </w:rPr>
            </w:pPr>
          </w:p>
        </w:tc>
        <w:tc>
          <w:tcPr>
            <w:tcW w:w="281" w:type="dxa"/>
          </w:tcPr>
          <w:p w14:paraId="243CD93B" w14:textId="77777777" w:rsidR="007F5580" w:rsidRPr="0004025D" w:rsidRDefault="007F5580" w:rsidP="000F0735">
            <w:pPr>
              <w:pStyle w:val="Labor-Text"/>
              <w:tabs>
                <w:tab w:val="left" w:pos="709"/>
              </w:tabs>
              <w:rPr>
                <w:rFonts w:cs="Arial"/>
              </w:rPr>
            </w:pPr>
          </w:p>
        </w:tc>
        <w:tc>
          <w:tcPr>
            <w:tcW w:w="281" w:type="dxa"/>
          </w:tcPr>
          <w:p w14:paraId="4D666C32" w14:textId="77777777" w:rsidR="007F5580" w:rsidRPr="0004025D" w:rsidRDefault="007F5580" w:rsidP="000F0735">
            <w:pPr>
              <w:pStyle w:val="Labor-Text"/>
              <w:tabs>
                <w:tab w:val="left" w:pos="709"/>
              </w:tabs>
              <w:rPr>
                <w:rFonts w:cs="Arial"/>
              </w:rPr>
            </w:pPr>
          </w:p>
        </w:tc>
        <w:tc>
          <w:tcPr>
            <w:tcW w:w="281" w:type="dxa"/>
          </w:tcPr>
          <w:p w14:paraId="6D51AA1B" w14:textId="77777777" w:rsidR="007F5580" w:rsidRPr="0004025D" w:rsidRDefault="007F5580" w:rsidP="000F0735">
            <w:pPr>
              <w:pStyle w:val="Labor-Text"/>
              <w:tabs>
                <w:tab w:val="left" w:pos="709"/>
              </w:tabs>
              <w:rPr>
                <w:rFonts w:cs="Arial"/>
              </w:rPr>
            </w:pPr>
          </w:p>
        </w:tc>
        <w:tc>
          <w:tcPr>
            <w:tcW w:w="281" w:type="dxa"/>
          </w:tcPr>
          <w:p w14:paraId="70F7B5E2" w14:textId="77777777" w:rsidR="007F5580" w:rsidRPr="0004025D" w:rsidRDefault="007F5580" w:rsidP="000F0735">
            <w:pPr>
              <w:pStyle w:val="Labor-Text"/>
              <w:tabs>
                <w:tab w:val="left" w:pos="709"/>
              </w:tabs>
              <w:rPr>
                <w:rFonts w:cs="Arial"/>
              </w:rPr>
            </w:pPr>
          </w:p>
        </w:tc>
        <w:tc>
          <w:tcPr>
            <w:tcW w:w="281" w:type="dxa"/>
          </w:tcPr>
          <w:p w14:paraId="6A09847A" w14:textId="77777777" w:rsidR="007F5580" w:rsidRPr="0004025D" w:rsidRDefault="007F5580" w:rsidP="000F0735">
            <w:pPr>
              <w:pStyle w:val="Labor-Text"/>
              <w:tabs>
                <w:tab w:val="left" w:pos="709"/>
              </w:tabs>
              <w:rPr>
                <w:rFonts w:cs="Arial"/>
              </w:rPr>
            </w:pPr>
          </w:p>
        </w:tc>
        <w:tc>
          <w:tcPr>
            <w:tcW w:w="281" w:type="dxa"/>
          </w:tcPr>
          <w:p w14:paraId="0A2C3363" w14:textId="77777777" w:rsidR="007F5580" w:rsidRPr="0004025D" w:rsidRDefault="007F5580" w:rsidP="000F0735">
            <w:pPr>
              <w:pStyle w:val="Labor-Text"/>
              <w:tabs>
                <w:tab w:val="left" w:pos="709"/>
              </w:tabs>
              <w:rPr>
                <w:rFonts w:cs="Arial"/>
              </w:rPr>
            </w:pPr>
          </w:p>
        </w:tc>
        <w:tc>
          <w:tcPr>
            <w:tcW w:w="281" w:type="dxa"/>
          </w:tcPr>
          <w:p w14:paraId="5CBC0221" w14:textId="77777777" w:rsidR="007F5580" w:rsidRPr="0004025D" w:rsidRDefault="007F5580" w:rsidP="000F0735">
            <w:pPr>
              <w:pStyle w:val="Labor-Text"/>
              <w:tabs>
                <w:tab w:val="left" w:pos="709"/>
              </w:tabs>
              <w:rPr>
                <w:rFonts w:cs="Arial"/>
              </w:rPr>
            </w:pPr>
          </w:p>
        </w:tc>
        <w:tc>
          <w:tcPr>
            <w:tcW w:w="281" w:type="dxa"/>
          </w:tcPr>
          <w:p w14:paraId="33AA896D" w14:textId="77777777" w:rsidR="007F5580" w:rsidRPr="0004025D" w:rsidRDefault="007F5580" w:rsidP="000F0735">
            <w:pPr>
              <w:pStyle w:val="Labor-Text"/>
              <w:tabs>
                <w:tab w:val="left" w:pos="709"/>
              </w:tabs>
              <w:rPr>
                <w:rFonts w:cs="Arial"/>
              </w:rPr>
            </w:pPr>
          </w:p>
        </w:tc>
        <w:tc>
          <w:tcPr>
            <w:tcW w:w="281" w:type="dxa"/>
          </w:tcPr>
          <w:p w14:paraId="3066E17B" w14:textId="77777777" w:rsidR="007F5580" w:rsidRPr="0004025D" w:rsidRDefault="007F5580" w:rsidP="000F0735">
            <w:pPr>
              <w:pStyle w:val="Labor-Text"/>
              <w:tabs>
                <w:tab w:val="left" w:pos="709"/>
              </w:tabs>
              <w:rPr>
                <w:rFonts w:cs="Arial"/>
              </w:rPr>
            </w:pPr>
          </w:p>
        </w:tc>
        <w:tc>
          <w:tcPr>
            <w:tcW w:w="281" w:type="dxa"/>
          </w:tcPr>
          <w:p w14:paraId="75E4FF13" w14:textId="77777777" w:rsidR="007F5580" w:rsidRPr="0004025D" w:rsidRDefault="007F5580" w:rsidP="000F0735">
            <w:pPr>
              <w:pStyle w:val="Labor-Text"/>
              <w:tabs>
                <w:tab w:val="left" w:pos="709"/>
              </w:tabs>
              <w:rPr>
                <w:rFonts w:cs="Arial"/>
              </w:rPr>
            </w:pPr>
          </w:p>
        </w:tc>
        <w:tc>
          <w:tcPr>
            <w:tcW w:w="281" w:type="dxa"/>
          </w:tcPr>
          <w:p w14:paraId="6D1A8279" w14:textId="77777777" w:rsidR="007F5580" w:rsidRPr="0004025D" w:rsidRDefault="007F5580" w:rsidP="000F0735">
            <w:pPr>
              <w:pStyle w:val="Labor-Text"/>
              <w:tabs>
                <w:tab w:val="left" w:pos="709"/>
              </w:tabs>
              <w:rPr>
                <w:rFonts w:cs="Arial"/>
              </w:rPr>
            </w:pPr>
          </w:p>
        </w:tc>
        <w:tc>
          <w:tcPr>
            <w:tcW w:w="281" w:type="dxa"/>
          </w:tcPr>
          <w:p w14:paraId="2D0C3E7D" w14:textId="77777777" w:rsidR="007F5580" w:rsidRPr="0004025D" w:rsidRDefault="007F5580" w:rsidP="000F0735">
            <w:pPr>
              <w:pStyle w:val="Labor-Text"/>
              <w:tabs>
                <w:tab w:val="left" w:pos="709"/>
              </w:tabs>
              <w:rPr>
                <w:rFonts w:cs="Arial"/>
              </w:rPr>
            </w:pPr>
          </w:p>
        </w:tc>
        <w:tc>
          <w:tcPr>
            <w:tcW w:w="281" w:type="dxa"/>
          </w:tcPr>
          <w:p w14:paraId="49C615DB" w14:textId="77777777" w:rsidR="007F5580" w:rsidRPr="0004025D" w:rsidRDefault="007F5580" w:rsidP="000F0735">
            <w:pPr>
              <w:pStyle w:val="Labor-Text"/>
              <w:tabs>
                <w:tab w:val="left" w:pos="709"/>
              </w:tabs>
              <w:rPr>
                <w:rFonts w:cs="Arial"/>
              </w:rPr>
            </w:pPr>
          </w:p>
        </w:tc>
        <w:tc>
          <w:tcPr>
            <w:tcW w:w="281" w:type="dxa"/>
          </w:tcPr>
          <w:p w14:paraId="4F41413C" w14:textId="77777777" w:rsidR="007F5580" w:rsidRPr="0004025D" w:rsidRDefault="007F5580" w:rsidP="000F0735">
            <w:pPr>
              <w:pStyle w:val="Labor-Text"/>
              <w:tabs>
                <w:tab w:val="left" w:pos="709"/>
              </w:tabs>
              <w:rPr>
                <w:rFonts w:cs="Arial"/>
              </w:rPr>
            </w:pPr>
          </w:p>
        </w:tc>
        <w:tc>
          <w:tcPr>
            <w:tcW w:w="281" w:type="dxa"/>
          </w:tcPr>
          <w:p w14:paraId="15706A00" w14:textId="77777777" w:rsidR="007F5580" w:rsidRPr="0004025D" w:rsidRDefault="007F5580" w:rsidP="000F0735">
            <w:pPr>
              <w:pStyle w:val="Labor-Text"/>
              <w:tabs>
                <w:tab w:val="left" w:pos="709"/>
              </w:tabs>
              <w:rPr>
                <w:rFonts w:cs="Arial"/>
              </w:rPr>
            </w:pPr>
          </w:p>
        </w:tc>
        <w:tc>
          <w:tcPr>
            <w:tcW w:w="281" w:type="dxa"/>
          </w:tcPr>
          <w:p w14:paraId="149F3541" w14:textId="77777777" w:rsidR="007F5580" w:rsidRPr="0004025D" w:rsidRDefault="007F5580" w:rsidP="000F0735">
            <w:pPr>
              <w:pStyle w:val="Labor-Text"/>
              <w:tabs>
                <w:tab w:val="left" w:pos="709"/>
              </w:tabs>
              <w:rPr>
                <w:rFonts w:cs="Arial"/>
              </w:rPr>
            </w:pPr>
          </w:p>
        </w:tc>
      </w:tr>
    </w:tbl>
    <w:p w14:paraId="45058C06" w14:textId="21B55E30" w:rsidR="007A4864" w:rsidRDefault="007A4864" w:rsidP="00A31009">
      <w:pPr>
        <w:spacing w:after="200" w:line="276" w:lineRule="auto"/>
        <w:sectPr w:rsidR="007A4864" w:rsidSect="007F5580">
          <w:headerReference w:type="default" r:id="rId38"/>
          <w:footerReference w:type="default" r:id="rId39"/>
          <w:headerReference w:type="first" r:id="rId40"/>
          <w:footerReference w:type="first" r:id="rId41"/>
          <w:pgSz w:w="11907" w:h="16840" w:code="9"/>
          <w:pgMar w:top="2835" w:right="1418" w:bottom="1134" w:left="1418" w:header="709" w:footer="1077" w:gutter="0"/>
          <w:cols w:space="708"/>
          <w:titlePg/>
          <w:docGrid w:linePitch="360"/>
        </w:sectPr>
      </w:pPr>
    </w:p>
    <w:p w14:paraId="4A2F8885" w14:textId="084F3C06" w:rsidR="005A516E" w:rsidRDefault="005A516E" w:rsidP="005A516E">
      <w:pPr>
        <w:jc w:val="center"/>
        <w:rPr>
          <w:rFonts w:ascii="Arial" w:hAnsi="Arial"/>
          <w:sz w:val="24"/>
        </w:rPr>
      </w:pPr>
    </w:p>
    <w:p w14:paraId="62BE60C9" w14:textId="2DC67791" w:rsidR="007F5580" w:rsidRDefault="007F5580" w:rsidP="005A516E">
      <w:pPr>
        <w:jc w:val="center"/>
        <w:rPr>
          <w:rFonts w:ascii="Arial" w:hAnsi="Arial"/>
          <w:sz w:val="24"/>
        </w:rPr>
      </w:pPr>
    </w:p>
    <w:p w14:paraId="31E5C6D3" w14:textId="3FB99428" w:rsidR="007F5580" w:rsidRDefault="007F5580" w:rsidP="005A516E">
      <w:pPr>
        <w:jc w:val="center"/>
        <w:rPr>
          <w:rFonts w:ascii="Arial" w:hAnsi="Arial"/>
          <w:sz w:val="24"/>
        </w:rPr>
      </w:pPr>
    </w:p>
    <w:p w14:paraId="4D7585E4" w14:textId="6FF8AD44" w:rsidR="007F5580" w:rsidRDefault="007F5580" w:rsidP="005A516E">
      <w:pPr>
        <w:jc w:val="center"/>
        <w:rPr>
          <w:rFonts w:ascii="Arial" w:hAnsi="Arial"/>
          <w:sz w:val="24"/>
        </w:rPr>
      </w:pPr>
    </w:p>
    <w:p w14:paraId="321C0FD2" w14:textId="7997BA2F" w:rsidR="007F5580" w:rsidRDefault="007F5580" w:rsidP="005A516E">
      <w:pPr>
        <w:jc w:val="center"/>
        <w:rPr>
          <w:rFonts w:ascii="Arial" w:hAnsi="Arial"/>
          <w:sz w:val="24"/>
        </w:rPr>
      </w:pPr>
    </w:p>
    <w:p w14:paraId="6CD31FA3" w14:textId="7AF2FB0A" w:rsidR="007F5580" w:rsidRDefault="007F5580" w:rsidP="005A516E">
      <w:pPr>
        <w:jc w:val="center"/>
        <w:rPr>
          <w:rFonts w:ascii="Arial" w:hAnsi="Arial"/>
          <w:sz w:val="24"/>
        </w:rPr>
      </w:pPr>
    </w:p>
    <w:p w14:paraId="39E88AF6" w14:textId="5BC3429D" w:rsidR="005A516E" w:rsidRDefault="005A516E" w:rsidP="005A516E">
      <w:pPr>
        <w:jc w:val="center"/>
        <w:rPr>
          <w:rFonts w:ascii="Arial" w:hAnsi="Arial"/>
          <w:sz w:val="24"/>
        </w:rPr>
      </w:pPr>
      <w:r>
        <w:rPr>
          <w:rFonts w:ascii="Arial" w:hAnsi="Arial"/>
          <w:sz w:val="24"/>
        </w:rPr>
        <w:t>Mathematik-Labor „Mathe-ist-mehr“</w:t>
      </w:r>
      <w:r>
        <w:rPr>
          <w:rFonts w:ascii="Arial" w:hAnsi="Arial"/>
          <w:sz w:val="24"/>
        </w:rPr>
        <w:br/>
      </w:r>
      <w:r w:rsidR="003F7A85">
        <w:rPr>
          <w:rFonts w:ascii="Arial" w:hAnsi="Arial"/>
          <w:sz w:val="24"/>
        </w:rPr>
        <w:t>RPTU Kaiserslautern-Landau</w:t>
      </w:r>
    </w:p>
    <w:p w14:paraId="2927E3B3" w14:textId="53208D58" w:rsidR="005A516E" w:rsidRDefault="005A516E" w:rsidP="005A516E">
      <w:pPr>
        <w:jc w:val="center"/>
        <w:rPr>
          <w:rFonts w:ascii="Arial" w:hAnsi="Arial"/>
          <w:sz w:val="24"/>
        </w:rPr>
      </w:pPr>
      <w:r>
        <w:rPr>
          <w:rFonts w:ascii="Arial" w:hAnsi="Arial"/>
          <w:sz w:val="24"/>
        </w:rPr>
        <w:t>Institut für Mathematik</w:t>
      </w:r>
      <w:r>
        <w:rPr>
          <w:rFonts w:ascii="Arial" w:hAnsi="Arial"/>
          <w:sz w:val="24"/>
        </w:rPr>
        <w:br/>
      </w:r>
      <w:r w:rsidR="003F7A85">
        <w:rPr>
          <w:rFonts w:ascii="Arial" w:hAnsi="Arial"/>
          <w:sz w:val="24"/>
        </w:rPr>
        <w:t>Didaktik der Mathematik (Sekundarstufen)</w:t>
      </w:r>
      <w:r>
        <w:rPr>
          <w:rFonts w:ascii="Arial" w:hAnsi="Arial"/>
          <w:sz w:val="24"/>
        </w:rPr>
        <w:br/>
        <w:t>Fortstraße 7</w:t>
      </w:r>
    </w:p>
    <w:p w14:paraId="7A5705D1" w14:textId="77777777" w:rsidR="005A516E" w:rsidRDefault="005A516E" w:rsidP="005A516E">
      <w:pPr>
        <w:jc w:val="center"/>
        <w:rPr>
          <w:rFonts w:ascii="Arial" w:hAnsi="Arial"/>
          <w:sz w:val="24"/>
        </w:rPr>
      </w:pPr>
      <w:r>
        <w:rPr>
          <w:rFonts w:ascii="Arial" w:hAnsi="Arial"/>
          <w:sz w:val="24"/>
        </w:rPr>
        <w:t>76829 Landau</w:t>
      </w:r>
    </w:p>
    <w:p w14:paraId="7787212D" w14:textId="77777777" w:rsidR="005A516E" w:rsidRDefault="005A516E" w:rsidP="005A516E">
      <w:pPr>
        <w:jc w:val="center"/>
        <w:rPr>
          <w:rFonts w:ascii="Arial" w:hAnsi="Arial"/>
          <w:sz w:val="24"/>
        </w:rPr>
      </w:pPr>
    </w:p>
    <w:p w14:paraId="7F484EBE" w14:textId="3613502C" w:rsidR="00227C10" w:rsidRDefault="003F7A85" w:rsidP="00227C10">
      <w:pPr>
        <w:jc w:val="center"/>
        <w:rPr>
          <w:rFonts w:ascii="Arial" w:hAnsi="Arial"/>
          <w:sz w:val="24"/>
        </w:rPr>
      </w:pPr>
      <w:r>
        <w:rPr>
          <w:rFonts w:ascii="Arial" w:hAnsi="Arial"/>
          <w:sz w:val="24"/>
        </w:rPr>
        <w:t>https://</w:t>
      </w:r>
      <w:r w:rsidR="00227C10">
        <w:rPr>
          <w:rFonts w:ascii="Arial" w:hAnsi="Arial"/>
          <w:sz w:val="24"/>
        </w:rPr>
        <w:t>mathe-labor.de</w:t>
      </w:r>
    </w:p>
    <w:p w14:paraId="57FED7BC" w14:textId="2E2DC42C" w:rsidR="005A516E" w:rsidRDefault="005A516E" w:rsidP="00227C10">
      <w:pPr>
        <w:rPr>
          <w:rFonts w:ascii="Arial" w:hAnsi="Arial"/>
          <w:sz w:val="24"/>
        </w:rPr>
      </w:pPr>
    </w:p>
    <w:p w14:paraId="66A71E23" w14:textId="77777777" w:rsidR="005A516E" w:rsidRDefault="005A516E" w:rsidP="005A516E">
      <w:pPr>
        <w:jc w:val="center"/>
        <w:rPr>
          <w:rFonts w:ascii="Arial" w:hAnsi="Arial"/>
          <w:sz w:val="24"/>
        </w:rPr>
      </w:pPr>
      <w:r>
        <w:rPr>
          <w:rFonts w:ascii="Arial" w:hAnsi="Arial"/>
          <w:sz w:val="24"/>
        </w:rPr>
        <w:t xml:space="preserve">Zusammengestellt von: </w:t>
      </w:r>
    </w:p>
    <w:sdt>
      <w:sdtPr>
        <w:rPr>
          <w:rFonts w:ascii="Arial" w:hAnsi="Arial"/>
          <w:sz w:val="24"/>
        </w:rPr>
        <w:alias w:val="Name des Autors"/>
        <w:tag w:val="Name des Autors"/>
        <w:id w:val="-386733439"/>
        <w:placeholder>
          <w:docPart w:val="E1524E75A67E4FF6A330DEFA107FABD2"/>
        </w:placeholder>
      </w:sdtPr>
      <w:sdtContent>
        <w:p w14:paraId="343C1290" w14:textId="5D43747A" w:rsidR="005A516E" w:rsidRDefault="007F5580" w:rsidP="005A516E">
          <w:pPr>
            <w:jc w:val="center"/>
            <w:rPr>
              <w:rFonts w:ascii="Arial" w:hAnsi="Arial"/>
              <w:sz w:val="24"/>
            </w:rPr>
          </w:pPr>
          <w:r>
            <w:rPr>
              <w:rFonts w:ascii="Arial" w:hAnsi="Arial"/>
              <w:sz w:val="24"/>
            </w:rPr>
            <w:t xml:space="preserve">Rike Daumen, </w:t>
          </w:r>
          <w:r w:rsidR="00227C10">
            <w:rPr>
              <w:rFonts w:ascii="Arial" w:hAnsi="Arial"/>
              <w:sz w:val="24"/>
            </w:rPr>
            <w:t>Nora Klotz</w:t>
          </w:r>
          <w:r>
            <w:rPr>
              <w:rFonts w:ascii="Arial" w:hAnsi="Arial"/>
              <w:sz w:val="24"/>
            </w:rPr>
            <w:t xml:space="preserve"> und Meike Ziegler</w:t>
          </w:r>
        </w:p>
      </w:sdtContent>
    </w:sdt>
    <w:p w14:paraId="78524A96" w14:textId="77777777" w:rsidR="00227C10" w:rsidRDefault="00227C10" w:rsidP="005A516E">
      <w:pPr>
        <w:jc w:val="center"/>
        <w:rPr>
          <w:rFonts w:ascii="Arial" w:hAnsi="Arial"/>
          <w:sz w:val="24"/>
        </w:rPr>
      </w:pPr>
    </w:p>
    <w:p w14:paraId="5940B12C" w14:textId="14255C4A" w:rsidR="005A516E" w:rsidRDefault="005A516E" w:rsidP="005A516E">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E1524E75A67E4FF6A330DEFA107FABD2"/>
        </w:placeholder>
      </w:sdtPr>
      <w:sdtContent>
        <w:p w14:paraId="21D9CA84" w14:textId="1F49A8C5" w:rsidR="005A516E" w:rsidRPr="001707CC" w:rsidRDefault="001C7D25" w:rsidP="005A516E">
          <w:pPr>
            <w:jc w:val="center"/>
            <w:rPr>
              <w:rFonts w:ascii="Arial" w:hAnsi="Arial"/>
              <w:sz w:val="24"/>
              <w:lang w:val="en-US"/>
            </w:rPr>
          </w:pPr>
          <w:r>
            <w:rPr>
              <w:rFonts w:ascii="Arial" w:hAnsi="Arial"/>
              <w:sz w:val="24"/>
            </w:rPr>
            <w:t xml:space="preserve">Moritz Walz, </w:t>
          </w:r>
          <w:r w:rsidR="005A516E" w:rsidRPr="001707CC">
            <w:rPr>
              <w:rFonts w:ascii="Arial" w:hAnsi="Arial"/>
              <w:sz w:val="24"/>
              <w:lang w:val="en-US"/>
            </w:rPr>
            <w:t>Prof. Dr. Jürgen Roth</w:t>
          </w:r>
        </w:p>
      </w:sdtContent>
    </w:sdt>
    <w:p w14:paraId="3B3AE226" w14:textId="77777777" w:rsidR="005A516E" w:rsidRPr="001707CC" w:rsidRDefault="005A516E" w:rsidP="005A516E">
      <w:pPr>
        <w:jc w:val="center"/>
        <w:rPr>
          <w:rFonts w:ascii="Arial" w:hAnsi="Arial"/>
          <w:sz w:val="24"/>
          <w:lang w:val="en-US"/>
        </w:rPr>
      </w:pPr>
    </w:p>
    <w:p w14:paraId="5D02AE7C" w14:textId="77777777" w:rsidR="005A516E" w:rsidRPr="001707CC" w:rsidRDefault="005A516E" w:rsidP="005A516E">
      <w:pPr>
        <w:jc w:val="center"/>
        <w:rPr>
          <w:rFonts w:ascii="Arial" w:hAnsi="Arial"/>
          <w:sz w:val="24"/>
          <w:lang w:val="en-US"/>
        </w:rPr>
      </w:pPr>
    </w:p>
    <w:p w14:paraId="4AECAD5A" w14:textId="77777777" w:rsidR="005A516E" w:rsidRPr="001707CC" w:rsidRDefault="005A516E" w:rsidP="005A516E">
      <w:pPr>
        <w:jc w:val="center"/>
        <w:rPr>
          <w:rFonts w:ascii="Arial" w:hAnsi="Arial"/>
          <w:sz w:val="24"/>
          <w:lang w:val="en-US"/>
        </w:rPr>
      </w:pPr>
      <w:r w:rsidRPr="001707CC">
        <w:rPr>
          <w:rFonts w:ascii="Arial" w:hAnsi="Arial"/>
          <w:sz w:val="24"/>
          <w:lang w:val="en-US"/>
        </w:rPr>
        <w:t xml:space="preserve">Variante </w:t>
      </w:r>
      <w:sdt>
        <w:sdtPr>
          <w:rPr>
            <w:rFonts w:ascii="Arial" w:hAnsi="Arial"/>
            <w:sz w:val="24"/>
            <w:lang w:val="en-US"/>
          </w:rPr>
          <w:alias w:val="Bitte auswählen!"/>
          <w:tag w:val="Variante"/>
          <w:id w:val="-97029588"/>
          <w:placeholder>
            <w:docPart w:val="4F0352BE3AF2440084C474CFFAF5204C"/>
          </w:placeholder>
          <w:dropDownList>
            <w:listItem w:displayText="A" w:value="A"/>
            <w:listItem w:displayText="B" w:value="B"/>
            <w:listItem w:displayText="C" w:value="C"/>
          </w:dropDownList>
        </w:sdtPr>
        <w:sdtContent>
          <w:r w:rsidRPr="001707CC">
            <w:rPr>
              <w:rFonts w:ascii="Arial" w:hAnsi="Arial"/>
              <w:sz w:val="24"/>
              <w:lang w:val="en-US"/>
            </w:rPr>
            <w:t>A</w:t>
          </w:r>
        </w:sdtContent>
      </w:sdt>
    </w:p>
    <w:p w14:paraId="74C33B85" w14:textId="77777777" w:rsidR="005A516E" w:rsidRPr="001707CC" w:rsidRDefault="005A516E" w:rsidP="005A516E">
      <w:pPr>
        <w:jc w:val="center"/>
        <w:rPr>
          <w:rFonts w:ascii="Arial" w:hAnsi="Arial"/>
          <w:sz w:val="24"/>
          <w:lang w:val="en-US"/>
        </w:rPr>
      </w:pPr>
    </w:p>
    <w:p w14:paraId="00CF57C1" w14:textId="77777777" w:rsidR="005A516E" w:rsidRDefault="005A516E" w:rsidP="005A516E">
      <w:pPr>
        <w:jc w:val="center"/>
        <w:rPr>
          <w:rFonts w:ascii="Arial" w:hAnsi="Arial"/>
          <w:sz w:val="24"/>
        </w:rPr>
      </w:pPr>
      <w:r>
        <w:rPr>
          <w:rFonts w:ascii="Arial" w:hAnsi="Arial"/>
          <w:sz w:val="24"/>
        </w:rPr>
        <w:t>Veröffentlicht am:</w:t>
      </w:r>
    </w:p>
    <w:sdt>
      <w:sdtPr>
        <w:rPr>
          <w:rFonts w:ascii="Arial" w:hAnsi="Arial"/>
          <w:sz w:val="24"/>
        </w:rPr>
        <w:alias w:val="Veröffentlichungsdatum"/>
        <w:id w:val="15662250"/>
        <w:placeholder>
          <w:docPart w:val="14A1CA9D340847C4AD3A9D430E5A4F96"/>
        </w:placeholder>
        <w:dataBinding w:prefixMappings="xmlns:ns0='http://schemas.microsoft.com/office/2006/coverPageProps' " w:xpath="/ns0:CoverPageProperties[1]/ns0:PublishDate[1]" w:storeItemID="{55AF091B-3C7A-41E3-B477-F2FDAA23CFDA}"/>
        <w:date w:fullDate="2018-07-23T00:00:00Z">
          <w:dateFormat w:val="dd.MM.yyyy"/>
          <w:lid w:val="de-DE"/>
          <w:storeMappedDataAs w:val="dateTime"/>
          <w:calendar w:val="gregorian"/>
        </w:date>
      </w:sdtPr>
      <w:sdtContent>
        <w:p w14:paraId="5EC7D6B3" w14:textId="75EEF0F4" w:rsidR="00E41085" w:rsidRPr="00393602" w:rsidRDefault="00E41085" w:rsidP="00393602">
          <w:pPr>
            <w:jc w:val="center"/>
            <w:rPr>
              <w:rFonts w:ascii="Arial" w:hAnsi="Arial"/>
              <w:sz w:val="24"/>
            </w:rPr>
          </w:pPr>
          <w:r>
            <w:rPr>
              <w:rFonts w:ascii="Arial" w:hAnsi="Arial"/>
              <w:sz w:val="24"/>
            </w:rPr>
            <w:t>23.07.2018</w:t>
          </w:r>
        </w:p>
      </w:sdtContent>
    </w:sdt>
    <w:sectPr w:rsidR="00E41085" w:rsidRPr="00393602" w:rsidSect="00393602">
      <w:headerReference w:type="first" r:id="rId42"/>
      <w:footerReference w:type="first" r:id="rId43"/>
      <w:pgSz w:w="11907" w:h="16840" w:code="9"/>
      <w:pgMar w:top="83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1DAE0" w14:textId="77777777" w:rsidR="00F768A6" w:rsidRDefault="00F768A6" w:rsidP="00A31009">
      <w:r>
        <w:separator/>
      </w:r>
    </w:p>
  </w:endnote>
  <w:endnote w:type="continuationSeparator" w:id="0">
    <w:p w14:paraId="70838769" w14:textId="77777777" w:rsidR="00F768A6" w:rsidRDefault="00F768A6" w:rsidP="00A3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A17E" w14:textId="7BBF9CA2" w:rsidR="00FA0A25" w:rsidRPr="00741394" w:rsidRDefault="00FA0A25">
    <w:pPr>
      <w:pStyle w:val="Fuzeile"/>
      <w:jc w:val="center"/>
      <w:rPr>
        <w:rFonts w:ascii="Arial" w:hAnsi="Arial" w:cs="Arial"/>
        <w:sz w:val="28"/>
        <w:szCs w:val="28"/>
        <w:lang w:val="de-DE"/>
      </w:rPr>
    </w:pPr>
  </w:p>
  <w:p w14:paraId="4777426E" w14:textId="77777777" w:rsidR="00FA0A25" w:rsidRDefault="00FA0A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E736" w14:textId="66402A9E" w:rsidR="00FA0A25" w:rsidRPr="00741394" w:rsidRDefault="00FA0A25" w:rsidP="00741394">
    <w:pPr>
      <w:pStyle w:val="Fuzeile"/>
      <w:tabs>
        <w:tab w:val="clear" w:pos="4536"/>
        <w:tab w:val="clear" w:pos="9072"/>
        <w:tab w:val="left" w:pos="3690"/>
      </w:tabs>
      <w:rPr>
        <w:lang w:val="de-DE"/>
      </w:rPr>
    </w:pPr>
    <w:r w:rsidRPr="00170257">
      <w:rPr>
        <w:noProof/>
        <w:lang w:val="de-DE" w:eastAsia="de-DE"/>
      </w:rPr>
      <w:drawing>
        <wp:anchor distT="0" distB="0" distL="114300" distR="114300" simplePos="0" relativeHeight="251667968" behindDoc="0" locked="0" layoutInCell="1" allowOverlap="1" wp14:anchorId="43FDADE6" wp14:editId="7605387A">
          <wp:simplePos x="0" y="0"/>
          <wp:positionH relativeFrom="column">
            <wp:posOffset>4491355</wp:posOffset>
          </wp:positionH>
          <wp:positionV relativeFrom="paragraph">
            <wp:posOffset>-827248</wp:posOffset>
          </wp:positionV>
          <wp:extent cx="1680254" cy="579687"/>
          <wp:effectExtent l="0" t="0" r="0" b="0"/>
          <wp:wrapNone/>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F5E9" w14:textId="259A61BA" w:rsidR="00FA0A25" w:rsidRPr="007F62AE" w:rsidRDefault="00FA0A25">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0B2831">
      <w:rPr>
        <w:rFonts w:ascii="Arial" w:hAnsi="Arial" w:cs="Arial"/>
        <w:noProof/>
        <w:sz w:val="28"/>
        <w:szCs w:val="28"/>
      </w:rPr>
      <w:t>7</w:t>
    </w:r>
    <w:r w:rsidRPr="007F62AE">
      <w:rPr>
        <w:rFonts w:ascii="Arial" w:hAnsi="Arial" w:cs="Arial"/>
        <w:sz w:val="28"/>
        <w:szCs w:val="28"/>
      </w:rPr>
      <w:fldChar w:fldCharType="end"/>
    </w:r>
  </w:p>
  <w:p w14:paraId="59CBD538" w14:textId="77777777" w:rsidR="00FA0A25" w:rsidRDefault="00FA0A2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76E6" w14:textId="77777777" w:rsidR="00FA0A25" w:rsidRPr="007F62AE" w:rsidRDefault="00FA0A25">
    <w:pPr>
      <w:pStyle w:val="Fuzeile"/>
      <w:jc w:val="center"/>
      <w:rPr>
        <w:rFonts w:ascii="Arial" w:hAnsi="Arial" w:cs="Arial"/>
        <w:sz w:val="28"/>
        <w:szCs w:val="28"/>
      </w:rPr>
    </w:pPr>
  </w:p>
  <w:p w14:paraId="6449395B" w14:textId="77777777" w:rsidR="00FA0A25" w:rsidRDefault="00FA0A2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5395" w14:textId="1071591C" w:rsidR="00FA0A25" w:rsidRPr="008619FD" w:rsidRDefault="00FA0A25" w:rsidP="007E00D1">
    <w:pPr>
      <w:pStyle w:val="Fuzeile"/>
      <w:framePr w:wrap="around" w:vAnchor="text" w:hAnchor="margin" w:xAlign="center" w:y="1"/>
      <w:rPr>
        <w:rStyle w:val="Seitenzahl"/>
        <w:rFonts w:ascii="Arial" w:hAnsi="Arial" w:cs="Arial"/>
        <w:sz w:val="28"/>
        <w:szCs w:val="28"/>
      </w:rPr>
    </w:pPr>
    <w:r w:rsidRPr="008619FD">
      <w:rPr>
        <w:rStyle w:val="Seitenzahl"/>
        <w:rFonts w:ascii="Arial" w:hAnsi="Arial" w:cs="Arial"/>
        <w:sz w:val="28"/>
        <w:szCs w:val="28"/>
      </w:rPr>
      <w:fldChar w:fldCharType="begin"/>
    </w:r>
    <w:r>
      <w:rPr>
        <w:rStyle w:val="Seitenzahl"/>
        <w:rFonts w:ascii="Arial" w:hAnsi="Arial" w:cs="Arial"/>
        <w:sz w:val="28"/>
        <w:szCs w:val="28"/>
      </w:rPr>
      <w:instrText>PAGE</w:instrText>
    </w:r>
    <w:r w:rsidRPr="008619FD">
      <w:rPr>
        <w:rStyle w:val="Seitenzahl"/>
        <w:rFonts w:ascii="Arial" w:hAnsi="Arial" w:cs="Arial"/>
        <w:sz w:val="28"/>
        <w:szCs w:val="28"/>
      </w:rPr>
      <w:instrText xml:space="preserve">  </w:instrText>
    </w:r>
    <w:r w:rsidRPr="008619FD">
      <w:rPr>
        <w:rStyle w:val="Seitenzahl"/>
        <w:rFonts w:ascii="Arial" w:hAnsi="Arial" w:cs="Arial"/>
        <w:sz w:val="28"/>
        <w:szCs w:val="28"/>
      </w:rPr>
      <w:fldChar w:fldCharType="separate"/>
    </w:r>
    <w:r w:rsidR="000B2831">
      <w:rPr>
        <w:rStyle w:val="Seitenzahl"/>
        <w:rFonts w:ascii="Arial" w:hAnsi="Arial" w:cs="Arial"/>
        <w:noProof/>
        <w:sz w:val="28"/>
        <w:szCs w:val="28"/>
      </w:rPr>
      <w:t>14</w:t>
    </w:r>
    <w:r w:rsidRPr="008619FD">
      <w:rPr>
        <w:rStyle w:val="Seitenzahl"/>
        <w:rFonts w:ascii="Arial" w:hAnsi="Arial" w:cs="Arial"/>
        <w:sz w:val="28"/>
        <w:szCs w:val="28"/>
      </w:rPr>
      <w:fldChar w:fldCharType="end"/>
    </w:r>
  </w:p>
  <w:p w14:paraId="234B4768" w14:textId="77777777" w:rsidR="00FA0A25" w:rsidRPr="00DF01FC" w:rsidRDefault="00FA0A25" w:rsidP="008619FD">
    <w:pPr>
      <w:pStyle w:val="Fuzeil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2F73" w14:textId="77777777" w:rsidR="00FA0A25" w:rsidRPr="00DF01FC" w:rsidRDefault="00FA0A25" w:rsidP="008619FD">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5260" w14:textId="77777777" w:rsidR="00F768A6" w:rsidRDefault="00F768A6" w:rsidP="00A31009">
      <w:r>
        <w:separator/>
      </w:r>
    </w:p>
  </w:footnote>
  <w:footnote w:type="continuationSeparator" w:id="0">
    <w:p w14:paraId="27E4FE51" w14:textId="77777777" w:rsidR="00F768A6" w:rsidRDefault="00F768A6" w:rsidP="00A3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63"/>
      <w:gridCol w:w="250"/>
      <w:gridCol w:w="7159"/>
    </w:tblGrid>
    <w:tr w:rsidR="00FA0A25" w:rsidRPr="00063FC1" w14:paraId="3F6CEA0F" w14:textId="77777777" w:rsidTr="00AB4609">
      <w:trPr>
        <w:trHeight w:val="20"/>
      </w:trPr>
      <w:tc>
        <w:tcPr>
          <w:tcW w:w="1700" w:type="dxa"/>
          <w:vMerge w:val="restart"/>
        </w:tcPr>
        <w:p w14:paraId="31FE4533" w14:textId="1E77F208" w:rsidR="00FA0A25" w:rsidRPr="00DB00FD" w:rsidRDefault="00FA0A25" w:rsidP="004B5C9B">
          <w:pPr>
            <w:pStyle w:val="Kopfzeile"/>
            <w:rPr>
              <w:sz w:val="22"/>
              <w:szCs w:val="22"/>
              <w:lang w:val="de-DE"/>
            </w:rPr>
          </w:pPr>
        </w:p>
      </w:tc>
      <w:tc>
        <w:tcPr>
          <w:tcW w:w="251" w:type="dxa"/>
          <w:vMerge w:val="restart"/>
        </w:tcPr>
        <w:p w14:paraId="02B195F7" w14:textId="77777777" w:rsidR="00FA0A25" w:rsidRPr="00DB00FD" w:rsidRDefault="00FA0A25" w:rsidP="004B5C9B">
          <w:pPr>
            <w:pStyle w:val="Kopfzeile"/>
            <w:rPr>
              <w:sz w:val="22"/>
              <w:szCs w:val="22"/>
              <w:lang w:val="de-DE"/>
            </w:rPr>
          </w:pPr>
        </w:p>
      </w:tc>
      <w:tc>
        <w:tcPr>
          <w:tcW w:w="7337" w:type="dxa"/>
        </w:tcPr>
        <w:p w14:paraId="71D2CF70" w14:textId="2FBFD8F3" w:rsidR="00FA0A25" w:rsidRPr="00AB4609" w:rsidRDefault="00FA0A25" w:rsidP="00AB4609">
          <w:pPr>
            <w:widowControl w:val="0"/>
            <w:jc w:val="center"/>
            <w:rPr>
              <w:rFonts w:ascii="Arial" w:hAnsi="Arial" w:cs="Arial"/>
              <w:b/>
              <w:bCs/>
              <w:sz w:val="40"/>
              <w:szCs w:val="40"/>
            </w:rPr>
          </w:pPr>
        </w:p>
      </w:tc>
    </w:tr>
    <w:tr w:rsidR="00FA0A25" w14:paraId="5B22A457" w14:textId="77777777" w:rsidTr="00AB4609">
      <w:trPr>
        <w:trHeight w:val="360"/>
      </w:trPr>
      <w:tc>
        <w:tcPr>
          <w:tcW w:w="1700" w:type="dxa"/>
          <w:vMerge/>
        </w:tcPr>
        <w:p w14:paraId="505C2148" w14:textId="77777777" w:rsidR="00FA0A25" w:rsidRPr="00DB00FD" w:rsidRDefault="00FA0A25" w:rsidP="004B5C9B">
          <w:pPr>
            <w:pStyle w:val="Kopfzeile"/>
            <w:rPr>
              <w:sz w:val="22"/>
              <w:szCs w:val="22"/>
              <w:lang w:val="de-DE"/>
            </w:rPr>
          </w:pPr>
        </w:p>
      </w:tc>
      <w:tc>
        <w:tcPr>
          <w:tcW w:w="251" w:type="dxa"/>
          <w:vMerge/>
        </w:tcPr>
        <w:p w14:paraId="7975AD35" w14:textId="77777777" w:rsidR="00FA0A25" w:rsidRPr="00DB00FD" w:rsidRDefault="00FA0A25" w:rsidP="004B5C9B">
          <w:pPr>
            <w:pStyle w:val="Kopfzeile"/>
            <w:rPr>
              <w:sz w:val="22"/>
              <w:szCs w:val="22"/>
              <w:lang w:val="de-DE"/>
            </w:rPr>
          </w:pPr>
        </w:p>
      </w:tc>
      <w:tc>
        <w:tcPr>
          <w:tcW w:w="7337" w:type="dxa"/>
        </w:tcPr>
        <w:p w14:paraId="3282B33B" w14:textId="6DF2A230" w:rsidR="00FA0A25" w:rsidRPr="00DB00FD" w:rsidRDefault="00FA0A25" w:rsidP="004B5C9B">
          <w:pPr>
            <w:pStyle w:val="Labor-Kapitelberschrift"/>
            <w:rPr>
              <w:rFonts w:cs="Arial"/>
              <w:b w:val="0"/>
              <w:color w:val="0047FF"/>
              <w:sz w:val="40"/>
              <w:szCs w:val="40"/>
              <w:lang w:val="de-DE"/>
            </w:rPr>
          </w:pPr>
        </w:p>
      </w:tc>
    </w:tr>
    <w:tr w:rsidR="00FA0A25" w14:paraId="587121B1" w14:textId="77777777" w:rsidTr="00AB4609">
      <w:trPr>
        <w:trHeight w:val="429"/>
      </w:trPr>
      <w:tc>
        <w:tcPr>
          <w:tcW w:w="1700" w:type="dxa"/>
          <w:vMerge/>
        </w:tcPr>
        <w:p w14:paraId="5B078980" w14:textId="77777777" w:rsidR="00FA0A25" w:rsidRPr="00DB00FD" w:rsidRDefault="00FA0A25" w:rsidP="004B5C9B">
          <w:pPr>
            <w:pStyle w:val="Kopfzeile"/>
            <w:rPr>
              <w:sz w:val="22"/>
              <w:szCs w:val="22"/>
              <w:lang w:val="de-DE"/>
            </w:rPr>
          </w:pPr>
        </w:p>
      </w:tc>
      <w:tc>
        <w:tcPr>
          <w:tcW w:w="251" w:type="dxa"/>
          <w:vMerge/>
        </w:tcPr>
        <w:p w14:paraId="4B32E2EB" w14:textId="77777777" w:rsidR="00FA0A25" w:rsidRPr="00DB00FD" w:rsidRDefault="00FA0A25" w:rsidP="004B5C9B">
          <w:pPr>
            <w:pStyle w:val="Kopfzeile"/>
            <w:rPr>
              <w:sz w:val="22"/>
              <w:szCs w:val="22"/>
              <w:lang w:val="de-DE"/>
            </w:rPr>
          </w:pPr>
        </w:p>
      </w:tc>
      <w:tc>
        <w:tcPr>
          <w:tcW w:w="7337" w:type="dxa"/>
        </w:tcPr>
        <w:p w14:paraId="7A382F07" w14:textId="77777777" w:rsidR="00FA0A25" w:rsidRPr="00D82F4B" w:rsidRDefault="00FA0A25" w:rsidP="00AB4609">
          <w:pPr>
            <w:widowControl w:val="0"/>
            <w:rPr>
              <w:noProof/>
            </w:rPr>
          </w:pPr>
        </w:p>
      </w:tc>
    </w:tr>
  </w:tbl>
  <w:p w14:paraId="072670C6" w14:textId="77777777" w:rsidR="00FA0A25" w:rsidRDefault="00FA0A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18D2" w14:textId="070C7C86" w:rsidR="00FA0A25" w:rsidRPr="00741394" w:rsidRDefault="00FA0A25" w:rsidP="00741394">
    <w:pPr>
      <w:pStyle w:val="Kopfzeile"/>
      <w:rPr>
        <w:lang w:val="de-DE"/>
      </w:rPr>
    </w:pPr>
    <w:r w:rsidRPr="00170257">
      <w:rPr>
        <w:noProof/>
        <w:lang w:val="de-DE" w:eastAsia="de-DE"/>
      </w:rPr>
      <w:drawing>
        <wp:anchor distT="0" distB="0" distL="114300" distR="114300" simplePos="0" relativeHeight="251664896" behindDoc="0" locked="0" layoutInCell="1" allowOverlap="1" wp14:anchorId="0FE24176" wp14:editId="75F5F8F9">
          <wp:simplePos x="0" y="0"/>
          <wp:positionH relativeFrom="column">
            <wp:posOffset>1319530</wp:posOffset>
          </wp:positionH>
          <wp:positionV relativeFrom="paragraph">
            <wp:posOffset>1855470</wp:posOffset>
          </wp:positionV>
          <wp:extent cx="3048000" cy="3048000"/>
          <wp:effectExtent l="0" t="0" r="0" b="0"/>
          <wp:wrapNone/>
          <wp:docPr id="92"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val="de-DE" w:eastAsia="de-DE"/>
      </w:rPr>
      <mc:AlternateContent>
        <mc:Choice Requires="wps">
          <w:drawing>
            <wp:anchor distT="36576" distB="36576" distL="36575" distR="36575" simplePos="0" relativeHeight="251665920" behindDoc="0" locked="0" layoutInCell="1" allowOverlap="1" wp14:anchorId="785D4FA1" wp14:editId="2EC4D856">
              <wp:simplePos x="0" y="0"/>
              <wp:positionH relativeFrom="column">
                <wp:posOffset>4359274</wp:posOffset>
              </wp:positionH>
              <wp:positionV relativeFrom="paragraph">
                <wp:posOffset>5132705</wp:posOffset>
              </wp:positionV>
              <wp:extent cx="0" cy="4508500"/>
              <wp:effectExtent l="19050" t="0" r="38100" b="25400"/>
              <wp:wrapNone/>
              <wp:docPr id="5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4382A2" id="Line 6" o:spid="_x0000_s1026" style="position:absolute;flip:y;z-index:2516659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63872" behindDoc="0" locked="0" layoutInCell="1" allowOverlap="1" wp14:anchorId="50AC3707" wp14:editId="79C7F4EF">
              <wp:simplePos x="0" y="0"/>
              <wp:positionH relativeFrom="column">
                <wp:posOffset>4359274</wp:posOffset>
              </wp:positionH>
              <wp:positionV relativeFrom="paragraph">
                <wp:posOffset>446405</wp:posOffset>
              </wp:positionV>
              <wp:extent cx="0" cy="1162685"/>
              <wp:effectExtent l="19050" t="0" r="38100" b="18415"/>
              <wp:wrapNone/>
              <wp:docPr id="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C9F4E" id="Line 3" o:spid="_x0000_s1026" style="position:absolute;z-index:2516638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Mmdl0KMAgAAYwUAAA4AAAAAAAAAAAAAAAAALgIAAGRycy9lMm9Eb2MueG1sUEsBAi0A&#10;FAAGAAgAAAAhAFj2R2zfAAAACgEAAA8AAAAAAAAAAAAAAAAA5gQAAGRycy9kb3ducmV2LnhtbFBL&#10;BQYAAAAABAAEAPMAAADyBQ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7"/>
      <w:gridCol w:w="250"/>
      <w:gridCol w:w="7125"/>
    </w:tblGrid>
    <w:tr w:rsidR="00FA0A25" w:rsidRPr="007A1ED0" w14:paraId="017D8DB6" w14:textId="77777777" w:rsidTr="00AB4609">
      <w:trPr>
        <w:trHeight w:val="20"/>
      </w:trPr>
      <w:tc>
        <w:tcPr>
          <w:tcW w:w="1700" w:type="dxa"/>
          <w:vMerge w:val="restart"/>
          <w:vAlign w:val="center"/>
        </w:tcPr>
        <w:p w14:paraId="05A673E4" w14:textId="33285316" w:rsidR="00FA0A25" w:rsidRPr="00AB4609" w:rsidRDefault="00FA0A25"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D083BE6" wp14:editId="2FEEB648">
                <wp:extent cx="914634" cy="91463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5DB8A228" w14:textId="77777777" w:rsidR="00FA0A25" w:rsidRPr="00AB4609" w:rsidRDefault="00FA0A25" w:rsidP="00AB4609">
          <w:pPr>
            <w:tabs>
              <w:tab w:val="center" w:pos="4536"/>
              <w:tab w:val="right" w:pos="9072"/>
            </w:tabs>
            <w:rPr>
              <w:sz w:val="40"/>
            </w:rPr>
          </w:pPr>
        </w:p>
      </w:tc>
      <w:tc>
        <w:tcPr>
          <w:tcW w:w="7337" w:type="dxa"/>
        </w:tcPr>
        <w:p w14:paraId="0F31B871" w14:textId="77777777" w:rsidR="00FA0A25" w:rsidRPr="00AB4609" w:rsidRDefault="00FA0A25" w:rsidP="004B5C9B">
          <w:pPr>
            <w:pStyle w:val="Labor-Titelseite"/>
            <w:rPr>
              <w:b/>
              <w:color w:val="auto"/>
              <w:sz w:val="40"/>
            </w:rPr>
          </w:pPr>
          <w:r>
            <w:rPr>
              <w:b/>
              <w:noProof/>
              <w:color w:val="auto"/>
              <w:sz w:val="48"/>
            </w:rPr>
            <mc:AlternateContent>
              <mc:Choice Requires="wps">
                <w:drawing>
                  <wp:anchor distT="36576" distB="36576" distL="36575" distR="36575" simplePos="0" relativeHeight="251658752" behindDoc="0" locked="0" layoutInCell="1" allowOverlap="1" wp14:anchorId="33BD2AB7" wp14:editId="7B1C7B5B">
                    <wp:simplePos x="0" y="0"/>
                    <wp:positionH relativeFrom="column">
                      <wp:posOffset>4958080</wp:posOffset>
                    </wp:positionH>
                    <wp:positionV relativeFrom="paragraph">
                      <wp:posOffset>48260</wp:posOffset>
                    </wp:positionV>
                    <wp:extent cx="0" cy="9164955"/>
                    <wp:effectExtent l="30480" t="22860" r="33020" b="3238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A6C33C" id="Line 9" o:spid="_x0000_s1026" style="position:absolute;z-index:2516587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JIfD3a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Pr="00AB4609">
            <w:rPr>
              <w:b/>
              <w:color w:val="auto"/>
              <w:sz w:val="48"/>
            </w:rPr>
            <w:t>Mathematik-Labor</w:t>
          </w:r>
        </w:p>
      </w:tc>
    </w:tr>
    <w:tr w:rsidR="00FA0A25" w:rsidRPr="007A1ED0" w14:paraId="3300D2AA" w14:textId="77777777" w:rsidTr="00AB4609">
      <w:trPr>
        <w:trHeight w:val="429"/>
      </w:trPr>
      <w:tc>
        <w:tcPr>
          <w:tcW w:w="1700" w:type="dxa"/>
          <w:vMerge/>
        </w:tcPr>
        <w:p w14:paraId="48B23D9B" w14:textId="77777777" w:rsidR="00FA0A25" w:rsidRPr="007A1ED0" w:rsidRDefault="00FA0A25" w:rsidP="00AB4609">
          <w:pPr>
            <w:tabs>
              <w:tab w:val="center" w:pos="4536"/>
              <w:tab w:val="right" w:pos="9072"/>
            </w:tabs>
          </w:pPr>
        </w:p>
      </w:tc>
      <w:tc>
        <w:tcPr>
          <w:tcW w:w="251" w:type="dxa"/>
          <w:vMerge/>
        </w:tcPr>
        <w:p w14:paraId="78F24FE1" w14:textId="77777777" w:rsidR="00FA0A25" w:rsidRPr="007A1ED0" w:rsidRDefault="00FA0A25" w:rsidP="00AB4609">
          <w:pPr>
            <w:tabs>
              <w:tab w:val="center" w:pos="4536"/>
              <w:tab w:val="right" w:pos="9072"/>
            </w:tabs>
          </w:pPr>
        </w:p>
      </w:tc>
      <w:tc>
        <w:tcPr>
          <w:tcW w:w="7337" w:type="dxa"/>
        </w:tcPr>
        <w:p w14:paraId="02EF579D" w14:textId="287A9D5F" w:rsidR="00FA0A25" w:rsidRPr="00AB4609" w:rsidRDefault="00FA0A25" w:rsidP="00973BBB">
          <w:pPr>
            <w:pStyle w:val="Labor-Titelseite"/>
            <w:rPr>
              <w:b/>
              <w:noProof/>
              <w:sz w:val="40"/>
              <w:szCs w:val="40"/>
            </w:rPr>
          </w:pPr>
          <w:r w:rsidRPr="00AB4609">
            <w:rPr>
              <w:b/>
              <w:sz w:val="40"/>
              <w:szCs w:val="40"/>
            </w:rPr>
            <w:t>„</w:t>
          </w:r>
          <w:r w:rsidR="00973BBB">
            <w:rPr>
              <w:rFonts w:cs="Arial"/>
              <w:sz w:val="40"/>
              <w:szCs w:val="40"/>
            </w:rPr>
            <w:t>Sternstunde Casino</w:t>
          </w:r>
          <w:r w:rsidRPr="00AB4609">
            <w:rPr>
              <w:b/>
              <w:sz w:val="40"/>
              <w:szCs w:val="40"/>
            </w:rPr>
            <w:t>“</w:t>
          </w:r>
        </w:p>
      </w:tc>
    </w:tr>
  </w:tbl>
  <w:p w14:paraId="419E992E" w14:textId="77777777" w:rsidR="00FA0A25" w:rsidRDefault="00FA0A2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FA0A25" w:rsidRPr="007A1ED0" w14:paraId="41857C57" w14:textId="77777777" w:rsidTr="00AB4609">
      <w:trPr>
        <w:trHeight w:val="20"/>
      </w:trPr>
      <w:tc>
        <w:tcPr>
          <w:tcW w:w="1700" w:type="dxa"/>
          <w:vMerge w:val="restart"/>
          <w:vAlign w:val="center"/>
        </w:tcPr>
        <w:p w14:paraId="21174FC1" w14:textId="198D55F0" w:rsidR="00FA0A25" w:rsidRPr="00AB4609" w:rsidRDefault="00FA0A25"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E269A33" wp14:editId="09F67158">
                <wp:extent cx="914634" cy="91463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165B5823" w14:textId="77777777" w:rsidR="00FA0A25" w:rsidRPr="00AB4609" w:rsidRDefault="00FA0A25" w:rsidP="00AB4609">
          <w:pPr>
            <w:tabs>
              <w:tab w:val="center" w:pos="4536"/>
              <w:tab w:val="right" w:pos="9072"/>
            </w:tabs>
            <w:rPr>
              <w:sz w:val="40"/>
            </w:rPr>
          </w:pPr>
        </w:p>
      </w:tc>
      <w:tc>
        <w:tcPr>
          <w:tcW w:w="7337" w:type="dxa"/>
        </w:tcPr>
        <w:p w14:paraId="4950F2F5" w14:textId="2569FABA" w:rsidR="00FA0A25" w:rsidRPr="00AB4609" w:rsidRDefault="00FA0A25" w:rsidP="00AB4609">
          <w:pPr>
            <w:pStyle w:val="Labor-Titelseite"/>
            <w:rPr>
              <w:b/>
              <w:sz w:val="40"/>
            </w:rPr>
          </w:pPr>
          <w:r>
            <w:rPr>
              <w:b/>
              <w:noProof/>
              <w:sz w:val="40"/>
            </w:rPr>
            <mc:AlternateContent>
              <mc:Choice Requires="wps">
                <w:drawing>
                  <wp:anchor distT="36576" distB="36576" distL="36575" distR="36575" simplePos="0" relativeHeight="251659776" behindDoc="0" locked="0" layoutInCell="1" allowOverlap="1" wp14:anchorId="0142A1FF" wp14:editId="744D76B2">
                    <wp:simplePos x="0" y="0"/>
                    <wp:positionH relativeFrom="column">
                      <wp:posOffset>4958080</wp:posOffset>
                    </wp:positionH>
                    <wp:positionV relativeFrom="paragraph">
                      <wp:posOffset>48260</wp:posOffset>
                    </wp:positionV>
                    <wp:extent cx="0" cy="9164955"/>
                    <wp:effectExtent l="30480" t="22860" r="33020" b="32385"/>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8985D2" id="Line 9" o:spid="_x0000_s1026" style="position:absolute;z-index:25165977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MxK46K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00B90F78">
            <w:rPr>
              <w:b/>
              <w:sz w:val="40"/>
            </w:rPr>
            <w:t>„Sternstunde Casino</w:t>
          </w:r>
          <w:r w:rsidRPr="00AB4609">
            <w:rPr>
              <w:b/>
              <w:sz w:val="40"/>
            </w:rPr>
            <w:t>“</w:t>
          </w:r>
        </w:p>
      </w:tc>
    </w:tr>
    <w:tr w:rsidR="00FA0A25" w:rsidRPr="007A1ED0" w14:paraId="5E4B546C" w14:textId="77777777" w:rsidTr="00AB4609">
      <w:trPr>
        <w:trHeight w:val="429"/>
      </w:trPr>
      <w:tc>
        <w:tcPr>
          <w:tcW w:w="1700" w:type="dxa"/>
          <w:vMerge/>
        </w:tcPr>
        <w:p w14:paraId="38FFFF8E" w14:textId="77777777" w:rsidR="00FA0A25" w:rsidRPr="007A1ED0" w:rsidRDefault="00FA0A25" w:rsidP="00AB4609">
          <w:pPr>
            <w:tabs>
              <w:tab w:val="center" w:pos="4536"/>
              <w:tab w:val="right" w:pos="9072"/>
            </w:tabs>
          </w:pPr>
        </w:p>
      </w:tc>
      <w:tc>
        <w:tcPr>
          <w:tcW w:w="251" w:type="dxa"/>
          <w:vMerge/>
        </w:tcPr>
        <w:p w14:paraId="4FFBBE48" w14:textId="77777777" w:rsidR="00FA0A25" w:rsidRPr="007A1ED0" w:rsidRDefault="00FA0A25" w:rsidP="00AB4609">
          <w:pPr>
            <w:tabs>
              <w:tab w:val="center" w:pos="4536"/>
              <w:tab w:val="right" w:pos="9072"/>
            </w:tabs>
          </w:pPr>
        </w:p>
      </w:tc>
      <w:tc>
        <w:tcPr>
          <w:tcW w:w="7337" w:type="dxa"/>
        </w:tcPr>
        <w:p w14:paraId="07BFA5E1" w14:textId="01E4055F" w:rsidR="00FA0A25" w:rsidRPr="00DB00FD" w:rsidRDefault="004A2249" w:rsidP="004B5C9B">
          <w:pPr>
            <w:pStyle w:val="Labor-Kapitelberschrift"/>
            <w:rPr>
              <w:noProof/>
              <w:sz w:val="36"/>
              <w:szCs w:val="36"/>
              <w:lang w:val="de-DE"/>
            </w:rPr>
          </w:pPr>
          <w:r>
            <w:rPr>
              <w:sz w:val="32"/>
              <w:szCs w:val="36"/>
              <w:lang w:val="de-DE"/>
            </w:rPr>
            <w:t>Aufgabe</w:t>
          </w:r>
          <w:r w:rsidR="001B1C5D">
            <w:rPr>
              <w:sz w:val="32"/>
              <w:szCs w:val="36"/>
              <w:lang w:val="de-DE"/>
            </w:rPr>
            <w:t xml:space="preserve"> 1: E</w:t>
          </w:r>
          <w:r>
            <w:rPr>
              <w:sz w:val="32"/>
              <w:szCs w:val="36"/>
              <w:lang w:val="de-DE"/>
            </w:rPr>
            <w:t>xtra Gewinne</w:t>
          </w:r>
          <w:r w:rsidR="00FA0A25" w:rsidRPr="00DB00FD">
            <w:rPr>
              <w:sz w:val="32"/>
              <w:szCs w:val="36"/>
              <w:lang w:val="de-DE"/>
            </w:rPr>
            <w:fldChar w:fldCharType="begin"/>
          </w:r>
          <w:r w:rsidR="00FA0A25" w:rsidRPr="00DB00FD">
            <w:rPr>
              <w:sz w:val="32"/>
              <w:szCs w:val="36"/>
              <w:lang w:val="de-DE"/>
            </w:rPr>
            <w:instrText xml:space="preserve"> </w:instrText>
          </w:r>
          <w:r w:rsidR="00FA0A25">
            <w:rPr>
              <w:sz w:val="32"/>
              <w:szCs w:val="36"/>
              <w:lang w:val="de-DE"/>
            </w:rPr>
            <w:instrText>TITLE</w:instrText>
          </w:r>
          <w:r w:rsidR="00FA0A25" w:rsidRPr="00DB00FD">
            <w:rPr>
              <w:sz w:val="32"/>
              <w:szCs w:val="36"/>
              <w:lang w:val="de-DE"/>
            </w:rPr>
            <w:instrText xml:space="preserve">   \* MERGEFORMAT </w:instrText>
          </w:r>
          <w:r w:rsidR="00FA0A25" w:rsidRPr="00DB00FD">
            <w:rPr>
              <w:sz w:val="32"/>
              <w:szCs w:val="36"/>
              <w:lang w:val="de-DE"/>
            </w:rPr>
            <w:fldChar w:fldCharType="end"/>
          </w:r>
        </w:p>
      </w:tc>
    </w:tr>
  </w:tbl>
  <w:p w14:paraId="0AF2891B" w14:textId="77777777" w:rsidR="00FA0A25" w:rsidRDefault="00FA0A2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1B1C5D" w:rsidRPr="007A1ED0" w14:paraId="10DE22E4" w14:textId="77777777" w:rsidTr="00AB4609">
      <w:trPr>
        <w:trHeight w:val="20"/>
      </w:trPr>
      <w:tc>
        <w:tcPr>
          <w:tcW w:w="1700" w:type="dxa"/>
          <w:vMerge w:val="restart"/>
          <w:vAlign w:val="center"/>
        </w:tcPr>
        <w:p w14:paraId="0D0B3E6C" w14:textId="77777777" w:rsidR="001B1C5D" w:rsidRPr="00AB4609" w:rsidRDefault="001B1C5D"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861A259" wp14:editId="749DF437">
                <wp:extent cx="914634" cy="91463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3667707" w14:textId="77777777" w:rsidR="001B1C5D" w:rsidRPr="00AB4609" w:rsidRDefault="001B1C5D" w:rsidP="00AB4609">
          <w:pPr>
            <w:tabs>
              <w:tab w:val="center" w:pos="4536"/>
              <w:tab w:val="right" w:pos="9072"/>
            </w:tabs>
            <w:rPr>
              <w:sz w:val="40"/>
            </w:rPr>
          </w:pPr>
        </w:p>
      </w:tc>
      <w:tc>
        <w:tcPr>
          <w:tcW w:w="7337" w:type="dxa"/>
        </w:tcPr>
        <w:p w14:paraId="0CF0E717" w14:textId="74FD8FEC" w:rsidR="001B1C5D" w:rsidRPr="00AB4609" w:rsidRDefault="001B1C5D" w:rsidP="00062E0A">
          <w:pPr>
            <w:pStyle w:val="Labor-Titelseite"/>
            <w:rPr>
              <w:b/>
              <w:sz w:val="40"/>
            </w:rPr>
          </w:pPr>
          <w:r>
            <w:rPr>
              <w:b/>
              <w:noProof/>
              <w:sz w:val="40"/>
            </w:rPr>
            <mc:AlternateContent>
              <mc:Choice Requires="wps">
                <w:drawing>
                  <wp:anchor distT="36576" distB="36576" distL="36575" distR="36575" simplePos="0" relativeHeight="251670016" behindDoc="0" locked="0" layoutInCell="1" allowOverlap="1" wp14:anchorId="6AAED18C" wp14:editId="4FA9D388">
                    <wp:simplePos x="0" y="0"/>
                    <wp:positionH relativeFrom="column">
                      <wp:posOffset>4958080</wp:posOffset>
                    </wp:positionH>
                    <wp:positionV relativeFrom="paragraph">
                      <wp:posOffset>48260</wp:posOffset>
                    </wp:positionV>
                    <wp:extent cx="0" cy="9164955"/>
                    <wp:effectExtent l="30480" t="22860" r="33020" b="32385"/>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9AC82" id="Line 9" o:spid="_x0000_s1026" style="position:absolute;z-index:2516700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Ag0/Ui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Pr="00AB4609">
            <w:rPr>
              <w:b/>
              <w:sz w:val="40"/>
            </w:rPr>
            <w:t>„</w:t>
          </w:r>
          <w:r w:rsidR="00F866E9">
            <w:rPr>
              <w:b/>
              <w:sz w:val="40"/>
            </w:rPr>
            <w:t>Sternstunde Casino</w:t>
          </w:r>
          <w:r w:rsidRPr="00AB4609">
            <w:rPr>
              <w:b/>
              <w:sz w:val="40"/>
            </w:rPr>
            <w:t>“</w:t>
          </w:r>
        </w:p>
      </w:tc>
    </w:tr>
    <w:tr w:rsidR="001B1C5D" w:rsidRPr="007A1ED0" w14:paraId="78F07F84" w14:textId="77777777" w:rsidTr="00AB4609">
      <w:trPr>
        <w:trHeight w:val="429"/>
      </w:trPr>
      <w:tc>
        <w:tcPr>
          <w:tcW w:w="1700" w:type="dxa"/>
          <w:vMerge/>
        </w:tcPr>
        <w:p w14:paraId="34ED4DE2" w14:textId="77777777" w:rsidR="001B1C5D" w:rsidRPr="007A1ED0" w:rsidRDefault="001B1C5D" w:rsidP="00AB4609">
          <w:pPr>
            <w:tabs>
              <w:tab w:val="center" w:pos="4536"/>
              <w:tab w:val="right" w:pos="9072"/>
            </w:tabs>
          </w:pPr>
        </w:p>
      </w:tc>
      <w:tc>
        <w:tcPr>
          <w:tcW w:w="251" w:type="dxa"/>
          <w:vMerge/>
        </w:tcPr>
        <w:p w14:paraId="0ED1B4C4" w14:textId="77777777" w:rsidR="001B1C5D" w:rsidRPr="007A1ED0" w:rsidRDefault="001B1C5D" w:rsidP="00AB4609">
          <w:pPr>
            <w:tabs>
              <w:tab w:val="center" w:pos="4536"/>
              <w:tab w:val="right" w:pos="9072"/>
            </w:tabs>
          </w:pPr>
        </w:p>
      </w:tc>
      <w:tc>
        <w:tcPr>
          <w:tcW w:w="7337" w:type="dxa"/>
        </w:tcPr>
        <w:p w14:paraId="1E1078A1" w14:textId="01990250" w:rsidR="001B1C5D" w:rsidRPr="001B1C5D" w:rsidRDefault="001B1C5D" w:rsidP="001B1C5D">
          <w:pPr>
            <w:pStyle w:val="Labor-Kapitelberschrift"/>
            <w:rPr>
              <w:sz w:val="32"/>
              <w:szCs w:val="36"/>
              <w:lang w:val="de-DE"/>
            </w:rPr>
          </w:pPr>
          <w:r>
            <w:rPr>
              <w:sz w:val="32"/>
              <w:szCs w:val="36"/>
              <w:lang w:val="de-DE"/>
            </w:rPr>
            <w:t>Aufgabe 2: Das Logo</w:t>
          </w:r>
          <w:r w:rsidRPr="00DB00FD">
            <w:rPr>
              <w:sz w:val="32"/>
              <w:szCs w:val="36"/>
              <w:lang w:val="de-DE"/>
            </w:rPr>
            <w:fldChar w:fldCharType="begin"/>
          </w:r>
          <w:r w:rsidRPr="00DB00FD">
            <w:rPr>
              <w:sz w:val="32"/>
              <w:szCs w:val="36"/>
              <w:lang w:val="de-DE"/>
            </w:rPr>
            <w:instrText xml:space="preserve"> </w:instrText>
          </w:r>
          <w:r>
            <w:rPr>
              <w:sz w:val="32"/>
              <w:szCs w:val="36"/>
              <w:lang w:val="de-DE"/>
            </w:rPr>
            <w:instrText>TITLE</w:instrText>
          </w:r>
          <w:r w:rsidRPr="00DB00FD">
            <w:rPr>
              <w:sz w:val="32"/>
              <w:szCs w:val="36"/>
              <w:lang w:val="de-DE"/>
            </w:rPr>
            <w:instrText xml:space="preserve">   \* MERGEFORMAT </w:instrText>
          </w:r>
          <w:r w:rsidRPr="00DB00FD">
            <w:rPr>
              <w:sz w:val="32"/>
              <w:szCs w:val="36"/>
              <w:lang w:val="de-DE"/>
            </w:rPr>
            <w:fldChar w:fldCharType="end"/>
          </w:r>
        </w:p>
      </w:tc>
    </w:tr>
  </w:tbl>
  <w:p w14:paraId="3D58F2A6" w14:textId="77777777" w:rsidR="001B1C5D" w:rsidRDefault="001B1C5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40B41" w:rsidRPr="007A1ED0" w14:paraId="26E8ABA8" w14:textId="77777777" w:rsidTr="00AB4609">
      <w:trPr>
        <w:trHeight w:val="20"/>
      </w:trPr>
      <w:tc>
        <w:tcPr>
          <w:tcW w:w="1700" w:type="dxa"/>
          <w:vMerge w:val="restart"/>
          <w:vAlign w:val="center"/>
        </w:tcPr>
        <w:p w14:paraId="7757F379" w14:textId="77777777" w:rsidR="00A40B41" w:rsidRPr="00AB4609" w:rsidRDefault="00A40B41"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DDF1A11" wp14:editId="22F7E1C2">
                <wp:extent cx="914634" cy="91463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4246B69" w14:textId="77777777" w:rsidR="00A40B41" w:rsidRPr="00AB4609" w:rsidRDefault="00A40B41" w:rsidP="00AB4609">
          <w:pPr>
            <w:tabs>
              <w:tab w:val="center" w:pos="4536"/>
              <w:tab w:val="right" w:pos="9072"/>
            </w:tabs>
            <w:rPr>
              <w:sz w:val="40"/>
            </w:rPr>
          </w:pPr>
        </w:p>
      </w:tc>
      <w:tc>
        <w:tcPr>
          <w:tcW w:w="7337" w:type="dxa"/>
        </w:tcPr>
        <w:p w14:paraId="043957C4" w14:textId="63B38145" w:rsidR="00A40B41" w:rsidRPr="00AB4609" w:rsidRDefault="00A40B41" w:rsidP="00062E0A">
          <w:pPr>
            <w:pStyle w:val="Labor-Titelseite"/>
            <w:rPr>
              <w:b/>
              <w:sz w:val="40"/>
            </w:rPr>
          </w:pPr>
          <w:r>
            <w:rPr>
              <w:b/>
              <w:noProof/>
              <w:sz w:val="40"/>
            </w:rPr>
            <mc:AlternateContent>
              <mc:Choice Requires="wps">
                <w:drawing>
                  <wp:anchor distT="36576" distB="36576" distL="36575" distR="36575" simplePos="0" relativeHeight="251674112" behindDoc="0" locked="0" layoutInCell="1" allowOverlap="1" wp14:anchorId="1A9C9264" wp14:editId="03A8C1AD">
                    <wp:simplePos x="0" y="0"/>
                    <wp:positionH relativeFrom="column">
                      <wp:posOffset>4958080</wp:posOffset>
                    </wp:positionH>
                    <wp:positionV relativeFrom="paragraph">
                      <wp:posOffset>48260</wp:posOffset>
                    </wp:positionV>
                    <wp:extent cx="0" cy="9164955"/>
                    <wp:effectExtent l="30480" t="22860" r="33020" b="3238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FD3202" id="Line 9" o:spid="_x0000_s1026" style="position:absolute;z-index:2516741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B8hxv3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Pr="00AB4609">
            <w:rPr>
              <w:b/>
              <w:sz w:val="40"/>
            </w:rPr>
            <w:t>„</w:t>
          </w:r>
          <w:r w:rsidR="00F866E9">
            <w:rPr>
              <w:b/>
              <w:sz w:val="40"/>
            </w:rPr>
            <w:t>Sternstunde Casino</w:t>
          </w:r>
          <w:r w:rsidRPr="00AB4609">
            <w:rPr>
              <w:b/>
              <w:sz w:val="40"/>
            </w:rPr>
            <w:t>“</w:t>
          </w:r>
        </w:p>
      </w:tc>
    </w:tr>
    <w:tr w:rsidR="00A40B41" w:rsidRPr="007A1ED0" w14:paraId="2BF464CB" w14:textId="77777777" w:rsidTr="00AB4609">
      <w:trPr>
        <w:trHeight w:val="429"/>
      </w:trPr>
      <w:tc>
        <w:tcPr>
          <w:tcW w:w="1700" w:type="dxa"/>
          <w:vMerge/>
        </w:tcPr>
        <w:p w14:paraId="470E2160" w14:textId="77777777" w:rsidR="00A40B41" w:rsidRPr="007A1ED0" w:rsidRDefault="00A40B41" w:rsidP="00AB4609">
          <w:pPr>
            <w:tabs>
              <w:tab w:val="center" w:pos="4536"/>
              <w:tab w:val="right" w:pos="9072"/>
            </w:tabs>
          </w:pPr>
        </w:p>
      </w:tc>
      <w:tc>
        <w:tcPr>
          <w:tcW w:w="251" w:type="dxa"/>
          <w:vMerge/>
        </w:tcPr>
        <w:p w14:paraId="04233572" w14:textId="77777777" w:rsidR="00A40B41" w:rsidRPr="007A1ED0" w:rsidRDefault="00A40B41" w:rsidP="00AB4609">
          <w:pPr>
            <w:tabs>
              <w:tab w:val="center" w:pos="4536"/>
              <w:tab w:val="right" w:pos="9072"/>
            </w:tabs>
          </w:pPr>
        </w:p>
      </w:tc>
      <w:tc>
        <w:tcPr>
          <w:tcW w:w="7337" w:type="dxa"/>
        </w:tcPr>
        <w:p w14:paraId="55C61A86" w14:textId="21AFC005" w:rsidR="00A40B41" w:rsidRPr="00DB00FD" w:rsidRDefault="008969D4" w:rsidP="008969D4">
          <w:pPr>
            <w:pStyle w:val="Labor-Kapitelberschrift"/>
            <w:rPr>
              <w:noProof/>
              <w:sz w:val="36"/>
              <w:szCs w:val="36"/>
              <w:lang w:val="de-DE"/>
            </w:rPr>
          </w:pPr>
          <w:r>
            <w:rPr>
              <w:sz w:val="32"/>
              <w:szCs w:val="36"/>
              <w:lang w:val="de-DE"/>
            </w:rPr>
            <w:t>Aufgabe 3</w:t>
          </w:r>
          <w:r w:rsidR="00A40B41" w:rsidRPr="00DB00FD">
            <w:rPr>
              <w:sz w:val="32"/>
              <w:szCs w:val="36"/>
              <w:lang w:val="de-DE"/>
            </w:rPr>
            <w:t xml:space="preserve">: </w:t>
          </w:r>
          <w:r>
            <w:rPr>
              <w:sz w:val="32"/>
              <w:szCs w:val="36"/>
              <w:lang w:val="de-DE"/>
            </w:rPr>
            <w:t>Neue Wanddeko</w:t>
          </w:r>
        </w:p>
      </w:tc>
    </w:tr>
  </w:tbl>
  <w:p w14:paraId="59CB789E" w14:textId="77777777" w:rsidR="00A40B41" w:rsidRDefault="00A40B4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58EA" w14:textId="77777777" w:rsidR="00FA0A25" w:rsidRDefault="00FA0A2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FA0A25" w:rsidRPr="007A1ED0" w14:paraId="6CB1C410" w14:textId="77777777" w:rsidTr="007325CE">
      <w:trPr>
        <w:trHeight w:val="20"/>
      </w:trPr>
      <w:tc>
        <w:tcPr>
          <w:tcW w:w="1700" w:type="dxa"/>
          <w:vMerge w:val="restart"/>
          <w:vAlign w:val="center"/>
        </w:tcPr>
        <w:p w14:paraId="3B3857A2" w14:textId="46CC2079" w:rsidR="00FA0A25" w:rsidRPr="00AB4609" w:rsidRDefault="00FA0A25" w:rsidP="007325C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0068C10" wp14:editId="36380DF1">
                <wp:extent cx="914634" cy="914634"/>
                <wp:effectExtent l="0" t="0" r="0" b="0"/>
                <wp:docPr id="2210" name="Grafik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7B86BB8A" w14:textId="77777777" w:rsidR="00FA0A25" w:rsidRPr="00AB4609" w:rsidRDefault="00FA0A25" w:rsidP="007325CE">
          <w:pPr>
            <w:tabs>
              <w:tab w:val="center" w:pos="4536"/>
              <w:tab w:val="right" w:pos="9072"/>
            </w:tabs>
            <w:rPr>
              <w:sz w:val="40"/>
            </w:rPr>
          </w:pPr>
        </w:p>
      </w:tc>
      <w:tc>
        <w:tcPr>
          <w:tcW w:w="7337" w:type="dxa"/>
        </w:tcPr>
        <w:p w14:paraId="7AD5873A" w14:textId="0E93B847" w:rsidR="00FA0A25" w:rsidRPr="00AB4609" w:rsidRDefault="00FA0A25" w:rsidP="007325CE">
          <w:pPr>
            <w:pStyle w:val="Labor-Titelseite"/>
            <w:rPr>
              <w:b/>
              <w:sz w:val="40"/>
            </w:rPr>
          </w:pPr>
          <w:r>
            <w:rPr>
              <w:b/>
              <w:noProof/>
              <w:sz w:val="40"/>
            </w:rPr>
            <mc:AlternateContent>
              <mc:Choice Requires="wps">
                <w:drawing>
                  <wp:anchor distT="36576" distB="36576" distL="36575" distR="36575" simplePos="0" relativeHeight="251661824" behindDoc="0" locked="0" layoutInCell="1" allowOverlap="1" wp14:anchorId="04DC5563" wp14:editId="13C46366">
                    <wp:simplePos x="0" y="0"/>
                    <wp:positionH relativeFrom="column">
                      <wp:posOffset>4958080</wp:posOffset>
                    </wp:positionH>
                    <wp:positionV relativeFrom="paragraph">
                      <wp:posOffset>48260</wp:posOffset>
                    </wp:positionV>
                    <wp:extent cx="0" cy="9164955"/>
                    <wp:effectExtent l="30480" t="22860" r="33020" b="3238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5E16B3" id="Line 9" o:spid="_x0000_s1026" style="position:absolute;z-index:2516618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eNMtCK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Pr="00AB4609">
            <w:rPr>
              <w:b/>
              <w:sz w:val="40"/>
            </w:rPr>
            <w:t>„</w:t>
          </w:r>
          <w:r w:rsidR="00F866E9">
            <w:rPr>
              <w:b/>
              <w:sz w:val="40"/>
            </w:rPr>
            <w:t>Sternstunde Casino</w:t>
          </w:r>
          <w:r w:rsidRPr="00AB4609">
            <w:rPr>
              <w:b/>
              <w:sz w:val="40"/>
            </w:rPr>
            <w:t>“</w:t>
          </w:r>
        </w:p>
      </w:tc>
    </w:tr>
    <w:tr w:rsidR="00FA0A25" w:rsidRPr="007A1ED0" w14:paraId="3EDC4630" w14:textId="77777777" w:rsidTr="007325CE">
      <w:trPr>
        <w:trHeight w:val="429"/>
      </w:trPr>
      <w:tc>
        <w:tcPr>
          <w:tcW w:w="1700" w:type="dxa"/>
          <w:vMerge/>
        </w:tcPr>
        <w:p w14:paraId="7ABB8DB9" w14:textId="77777777" w:rsidR="00FA0A25" w:rsidRPr="007A1ED0" w:rsidRDefault="00FA0A25" w:rsidP="007325CE">
          <w:pPr>
            <w:tabs>
              <w:tab w:val="center" w:pos="4536"/>
              <w:tab w:val="right" w:pos="9072"/>
            </w:tabs>
          </w:pPr>
        </w:p>
      </w:tc>
      <w:tc>
        <w:tcPr>
          <w:tcW w:w="251" w:type="dxa"/>
          <w:vMerge/>
        </w:tcPr>
        <w:p w14:paraId="0838F26A" w14:textId="77777777" w:rsidR="00FA0A25" w:rsidRPr="007A1ED0" w:rsidRDefault="00FA0A25" w:rsidP="007325CE">
          <w:pPr>
            <w:tabs>
              <w:tab w:val="center" w:pos="4536"/>
              <w:tab w:val="right" w:pos="9072"/>
            </w:tabs>
          </w:pPr>
        </w:p>
      </w:tc>
      <w:tc>
        <w:tcPr>
          <w:tcW w:w="7337" w:type="dxa"/>
        </w:tcPr>
        <w:p w14:paraId="0BB877E5" w14:textId="585AD050" w:rsidR="00FA0A25" w:rsidRPr="00DB00FD" w:rsidRDefault="008969D4" w:rsidP="007A4864">
          <w:pPr>
            <w:pStyle w:val="Labor-Kapitelberschrift"/>
            <w:rPr>
              <w:noProof/>
              <w:sz w:val="36"/>
              <w:szCs w:val="36"/>
              <w:lang w:val="de-DE"/>
            </w:rPr>
          </w:pPr>
          <w:r>
            <w:rPr>
              <w:sz w:val="32"/>
              <w:szCs w:val="36"/>
              <w:lang w:val="de-DE"/>
            </w:rPr>
            <w:t>Aufgabe 4: Noch mehr Bilder</w:t>
          </w:r>
        </w:p>
      </w:tc>
    </w:tr>
  </w:tbl>
  <w:p w14:paraId="237D698B" w14:textId="77777777" w:rsidR="00FA0A25" w:rsidRDefault="00FA0A2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7D61" w14:textId="77777777" w:rsidR="00FA0A25" w:rsidRDefault="00FA0A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6DCCE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579F3"/>
    <w:multiLevelType w:val="hybridMultilevel"/>
    <w:tmpl w:val="506CBB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472D3FB8"/>
    <w:multiLevelType w:val="hybridMultilevel"/>
    <w:tmpl w:val="F02EA14C"/>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DB5FE8"/>
    <w:multiLevelType w:val="hybridMultilevel"/>
    <w:tmpl w:val="19E26D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A4053C"/>
    <w:multiLevelType w:val="hybridMultilevel"/>
    <w:tmpl w:val="AACCD3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A748E5"/>
    <w:multiLevelType w:val="hybridMultilevel"/>
    <w:tmpl w:val="72C09634"/>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736213"/>
    <w:multiLevelType w:val="hybridMultilevel"/>
    <w:tmpl w:val="9DECED48"/>
    <w:lvl w:ilvl="0" w:tplc="04070001">
      <w:start w:val="1"/>
      <w:numFmt w:val="bullet"/>
      <w:lvlText w:val=""/>
      <w:lvlJc w:val="left"/>
      <w:pPr>
        <w:ind w:left="720" w:hanging="360"/>
      </w:pPr>
      <w:rPr>
        <w:rFonts w:ascii="Symbol" w:hAnsi="Symbol" w:hint="default"/>
      </w:rPr>
    </w:lvl>
    <w:lvl w:ilvl="1" w:tplc="24321D34">
      <w:start w:val="1"/>
      <w:numFmt w:val="bullet"/>
      <w:lvlText w:val="O"/>
      <w:lvlJc w:val="left"/>
      <w:pPr>
        <w:ind w:left="1440" w:hanging="363"/>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BC2675"/>
    <w:multiLevelType w:val="hybridMultilevel"/>
    <w:tmpl w:val="B2641564"/>
    <w:lvl w:ilvl="0" w:tplc="23C6AF62">
      <w:start w:val="1"/>
      <w:numFmt w:val="lowerLetter"/>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8" w15:restartNumberingAfterBreak="0">
    <w:nsid w:val="62CE4262"/>
    <w:multiLevelType w:val="multilevel"/>
    <w:tmpl w:val="CC2A0D7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7A0AF1"/>
    <w:multiLevelType w:val="hybridMultilevel"/>
    <w:tmpl w:val="E3500E04"/>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4020552">
    <w:abstractNumId w:val="9"/>
  </w:num>
  <w:num w:numId="2" w16cid:durableId="764229165">
    <w:abstractNumId w:val="6"/>
  </w:num>
  <w:num w:numId="3" w16cid:durableId="1810200270">
    <w:abstractNumId w:val="8"/>
  </w:num>
  <w:num w:numId="4" w16cid:durableId="12754769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13796787">
    <w:abstractNumId w:val="4"/>
  </w:num>
  <w:num w:numId="6" w16cid:durableId="1166433324">
    <w:abstractNumId w:val="2"/>
  </w:num>
  <w:num w:numId="7" w16cid:durableId="1635863701">
    <w:abstractNumId w:val="7"/>
  </w:num>
  <w:num w:numId="8" w16cid:durableId="54359496">
    <w:abstractNumId w:val="0"/>
  </w:num>
  <w:num w:numId="9" w16cid:durableId="907106981">
    <w:abstractNumId w:val="3"/>
  </w:num>
  <w:num w:numId="10" w16cid:durableId="1612780581">
    <w:abstractNumId w:val="1"/>
  </w:num>
  <w:num w:numId="11" w16cid:durableId="1393431075">
    <w:abstractNumId w:val="5"/>
  </w:num>
  <w:num w:numId="12" w16cid:durableId="18945398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009"/>
    <w:rsid w:val="00006C70"/>
    <w:rsid w:val="00024484"/>
    <w:rsid w:val="0003171D"/>
    <w:rsid w:val="00035C69"/>
    <w:rsid w:val="000365F5"/>
    <w:rsid w:val="00057104"/>
    <w:rsid w:val="00062E0A"/>
    <w:rsid w:val="00067704"/>
    <w:rsid w:val="0007102F"/>
    <w:rsid w:val="00071275"/>
    <w:rsid w:val="00071C80"/>
    <w:rsid w:val="00080F97"/>
    <w:rsid w:val="000838A7"/>
    <w:rsid w:val="00086888"/>
    <w:rsid w:val="00087365"/>
    <w:rsid w:val="00094D2A"/>
    <w:rsid w:val="000969A9"/>
    <w:rsid w:val="000A2D96"/>
    <w:rsid w:val="000B2831"/>
    <w:rsid w:val="000B311A"/>
    <w:rsid w:val="000B5006"/>
    <w:rsid w:val="000B5547"/>
    <w:rsid w:val="000B5A31"/>
    <w:rsid w:val="000B5D8A"/>
    <w:rsid w:val="000B7E93"/>
    <w:rsid w:val="000C0558"/>
    <w:rsid w:val="000C5680"/>
    <w:rsid w:val="000C7BA4"/>
    <w:rsid w:val="000D0DB1"/>
    <w:rsid w:val="000D148D"/>
    <w:rsid w:val="000D2FDF"/>
    <w:rsid w:val="000D360E"/>
    <w:rsid w:val="000D3B44"/>
    <w:rsid w:val="000D5CDB"/>
    <w:rsid w:val="000D64EF"/>
    <w:rsid w:val="000E06E2"/>
    <w:rsid w:val="000E07F9"/>
    <w:rsid w:val="000E4647"/>
    <w:rsid w:val="000E5912"/>
    <w:rsid w:val="000F395D"/>
    <w:rsid w:val="000F398B"/>
    <w:rsid w:val="000F500E"/>
    <w:rsid w:val="000F5F70"/>
    <w:rsid w:val="000F6472"/>
    <w:rsid w:val="0010090D"/>
    <w:rsid w:val="001021BC"/>
    <w:rsid w:val="001038F8"/>
    <w:rsid w:val="00125A43"/>
    <w:rsid w:val="001272EA"/>
    <w:rsid w:val="001303B8"/>
    <w:rsid w:val="00132650"/>
    <w:rsid w:val="0013397D"/>
    <w:rsid w:val="001361A2"/>
    <w:rsid w:val="001377BF"/>
    <w:rsid w:val="00141C97"/>
    <w:rsid w:val="00146590"/>
    <w:rsid w:val="001519E4"/>
    <w:rsid w:val="001639E9"/>
    <w:rsid w:val="001707CC"/>
    <w:rsid w:val="001726E3"/>
    <w:rsid w:val="00172A42"/>
    <w:rsid w:val="00174226"/>
    <w:rsid w:val="0018734C"/>
    <w:rsid w:val="00194B68"/>
    <w:rsid w:val="00195F21"/>
    <w:rsid w:val="00196FAC"/>
    <w:rsid w:val="0019739C"/>
    <w:rsid w:val="001A219E"/>
    <w:rsid w:val="001A579D"/>
    <w:rsid w:val="001B0795"/>
    <w:rsid w:val="001B1C5D"/>
    <w:rsid w:val="001B23D2"/>
    <w:rsid w:val="001B3A53"/>
    <w:rsid w:val="001B704B"/>
    <w:rsid w:val="001C385D"/>
    <w:rsid w:val="001C49BD"/>
    <w:rsid w:val="001C5953"/>
    <w:rsid w:val="001C7D25"/>
    <w:rsid w:val="001D4925"/>
    <w:rsid w:val="001D6902"/>
    <w:rsid w:val="001E3B93"/>
    <w:rsid w:val="001F0DB7"/>
    <w:rsid w:val="001F75E1"/>
    <w:rsid w:val="00201876"/>
    <w:rsid w:val="00210F06"/>
    <w:rsid w:val="00214818"/>
    <w:rsid w:val="0021660E"/>
    <w:rsid w:val="002200E8"/>
    <w:rsid w:val="00220DC8"/>
    <w:rsid w:val="00227C10"/>
    <w:rsid w:val="0023473C"/>
    <w:rsid w:val="0023595C"/>
    <w:rsid w:val="00237461"/>
    <w:rsid w:val="0024492D"/>
    <w:rsid w:val="002461E1"/>
    <w:rsid w:val="00246433"/>
    <w:rsid w:val="002543EB"/>
    <w:rsid w:val="00254B11"/>
    <w:rsid w:val="00255460"/>
    <w:rsid w:val="00257295"/>
    <w:rsid w:val="002606EE"/>
    <w:rsid w:val="002662D8"/>
    <w:rsid w:val="00267247"/>
    <w:rsid w:val="002673AC"/>
    <w:rsid w:val="00276675"/>
    <w:rsid w:val="00277D91"/>
    <w:rsid w:val="00280EED"/>
    <w:rsid w:val="002842CC"/>
    <w:rsid w:val="00297867"/>
    <w:rsid w:val="00297C29"/>
    <w:rsid w:val="002B306A"/>
    <w:rsid w:val="002B389F"/>
    <w:rsid w:val="002B4AD0"/>
    <w:rsid w:val="002C2876"/>
    <w:rsid w:val="002C6CCA"/>
    <w:rsid w:val="002D5728"/>
    <w:rsid w:val="002D5CE9"/>
    <w:rsid w:val="002D60FB"/>
    <w:rsid w:val="002E26A2"/>
    <w:rsid w:val="002E29B8"/>
    <w:rsid w:val="002E7D2C"/>
    <w:rsid w:val="00300B2F"/>
    <w:rsid w:val="003070FE"/>
    <w:rsid w:val="00313478"/>
    <w:rsid w:val="00316718"/>
    <w:rsid w:val="00317E73"/>
    <w:rsid w:val="00327493"/>
    <w:rsid w:val="003278BD"/>
    <w:rsid w:val="00330D90"/>
    <w:rsid w:val="00332053"/>
    <w:rsid w:val="00335CCC"/>
    <w:rsid w:val="0034360F"/>
    <w:rsid w:val="003440C1"/>
    <w:rsid w:val="003448C4"/>
    <w:rsid w:val="00350F53"/>
    <w:rsid w:val="00352ADD"/>
    <w:rsid w:val="003555D6"/>
    <w:rsid w:val="003576CD"/>
    <w:rsid w:val="00361BA0"/>
    <w:rsid w:val="00362EF7"/>
    <w:rsid w:val="00363098"/>
    <w:rsid w:val="00364D8E"/>
    <w:rsid w:val="00365AA6"/>
    <w:rsid w:val="00370C85"/>
    <w:rsid w:val="003733F7"/>
    <w:rsid w:val="0037363A"/>
    <w:rsid w:val="00375D85"/>
    <w:rsid w:val="00380F99"/>
    <w:rsid w:val="0038167D"/>
    <w:rsid w:val="00381714"/>
    <w:rsid w:val="00381BBE"/>
    <w:rsid w:val="00386C86"/>
    <w:rsid w:val="00387780"/>
    <w:rsid w:val="0039061D"/>
    <w:rsid w:val="003908A2"/>
    <w:rsid w:val="003919D0"/>
    <w:rsid w:val="00391AAD"/>
    <w:rsid w:val="00393602"/>
    <w:rsid w:val="003A07E1"/>
    <w:rsid w:val="003A1700"/>
    <w:rsid w:val="003A1C9E"/>
    <w:rsid w:val="003A4BBE"/>
    <w:rsid w:val="003B02BA"/>
    <w:rsid w:val="003B0B19"/>
    <w:rsid w:val="003B1AC3"/>
    <w:rsid w:val="003B4871"/>
    <w:rsid w:val="003B5A17"/>
    <w:rsid w:val="003C0225"/>
    <w:rsid w:val="003C12CC"/>
    <w:rsid w:val="003C506F"/>
    <w:rsid w:val="003C6E10"/>
    <w:rsid w:val="003C702A"/>
    <w:rsid w:val="003D014B"/>
    <w:rsid w:val="003D0CFA"/>
    <w:rsid w:val="003D59CA"/>
    <w:rsid w:val="003E48D7"/>
    <w:rsid w:val="003E68C6"/>
    <w:rsid w:val="003F27F4"/>
    <w:rsid w:val="003F7A85"/>
    <w:rsid w:val="00403752"/>
    <w:rsid w:val="0040459E"/>
    <w:rsid w:val="00413135"/>
    <w:rsid w:val="00420073"/>
    <w:rsid w:val="00422923"/>
    <w:rsid w:val="00424BC3"/>
    <w:rsid w:val="004262C5"/>
    <w:rsid w:val="0043144E"/>
    <w:rsid w:val="00440A3F"/>
    <w:rsid w:val="004420B1"/>
    <w:rsid w:val="00443EBB"/>
    <w:rsid w:val="0044407C"/>
    <w:rsid w:val="00450A59"/>
    <w:rsid w:val="00451830"/>
    <w:rsid w:val="00471186"/>
    <w:rsid w:val="00475C0C"/>
    <w:rsid w:val="00481AF7"/>
    <w:rsid w:val="00482FF6"/>
    <w:rsid w:val="00493074"/>
    <w:rsid w:val="0049517A"/>
    <w:rsid w:val="004A208C"/>
    <w:rsid w:val="004A2249"/>
    <w:rsid w:val="004A2816"/>
    <w:rsid w:val="004A7B50"/>
    <w:rsid w:val="004B3228"/>
    <w:rsid w:val="004B380D"/>
    <w:rsid w:val="004B5C9B"/>
    <w:rsid w:val="004C6D2C"/>
    <w:rsid w:val="004E4613"/>
    <w:rsid w:val="004F041D"/>
    <w:rsid w:val="004F5CA0"/>
    <w:rsid w:val="004F6D30"/>
    <w:rsid w:val="005040EA"/>
    <w:rsid w:val="00507BD0"/>
    <w:rsid w:val="005105EC"/>
    <w:rsid w:val="005217E7"/>
    <w:rsid w:val="00525AA5"/>
    <w:rsid w:val="005264E0"/>
    <w:rsid w:val="0052678C"/>
    <w:rsid w:val="00530BFE"/>
    <w:rsid w:val="00532CB7"/>
    <w:rsid w:val="00536703"/>
    <w:rsid w:val="0054198D"/>
    <w:rsid w:val="00543F41"/>
    <w:rsid w:val="00545E1F"/>
    <w:rsid w:val="005518EF"/>
    <w:rsid w:val="00567592"/>
    <w:rsid w:val="00574770"/>
    <w:rsid w:val="005824FF"/>
    <w:rsid w:val="00585B12"/>
    <w:rsid w:val="00586BB3"/>
    <w:rsid w:val="005912F7"/>
    <w:rsid w:val="0059188C"/>
    <w:rsid w:val="00592416"/>
    <w:rsid w:val="00592F79"/>
    <w:rsid w:val="00593DC0"/>
    <w:rsid w:val="005A11DC"/>
    <w:rsid w:val="005A4B6E"/>
    <w:rsid w:val="005A516E"/>
    <w:rsid w:val="005B010B"/>
    <w:rsid w:val="005B52F5"/>
    <w:rsid w:val="005C03B6"/>
    <w:rsid w:val="005C1700"/>
    <w:rsid w:val="005C2F3C"/>
    <w:rsid w:val="005C768B"/>
    <w:rsid w:val="005D003C"/>
    <w:rsid w:val="005D0B7E"/>
    <w:rsid w:val="005D57A2"/>
    <w:rsid w:val="005E16B5"/>
    <w:rsid w:val="005E6F2E"/>
    <w:rsid w:val="005F26DC"/>
    <w:rsid w:val="00624AFA"/>
    <w:rsid w:val="00624B15"/>
    <w:rsid w:val="00633DA8"/>
    <w:rsid w:val="00642AF3"/>
    <w:rsid w:val="00643BD4"/>
    <w:rsid w:val="00647D87"/>
    <w:rsid w:val="00660FD3"/>
    <w:rsid w:val="006712E9"/>
    <w:rsid w:val="006723F3"/>
    <w:rsid w:val="006735BF"/>
    <w:rsid w:val="00676B78"/>
    <w:rsid w:val="00676CB9"/>
    <w:rsid w:val="00682F4E"/>
    <w:rsid w:val="0068699A"/>
    <w:rsid w:val="00686C8B"/>
    <w:rsid w:val="00687817"/>
    <w:rsid w:val="0069561B"/>
    <w:rsid w:val="006959A6"/>
    <w:rsid w:val="00696FF6"/>
    <w:rsid w:val="006A389C"/>
    <w:rsid w:val="006A73AE"/>
    <w:rsid w:val="006B0B59"/>
    <w:rsid w:val="006B4208"/>
    <w:rsid w:val="006B50D4"/>
    <w:rsid w:val="006C0716"/>
    <w:rsid w:val="006C146B"/>
    <w:rsid w:val="006C3660"/>
    <w:rsid w:val="006D2B30"/>
    <w:rsid w:val="006E55EF"/>
    <w:rsid w:val="006F1243"/>
    <w:rsid w:val="006F61D7"/>
    <w:rsid w:val="00700FA9"/>
    <w:rsid w:val="007037CD"/>
    <w:rsid w:val="00704BF1"/>
    <w:rsid w:val="0070521F"/>
    <w:rsid w:val="00720E66"/>
    <w:rsid w:val="007325CE"/>
    <w:rsid w:val="007370F5"/>
    <w:rsid w:val="00741394"/>
    <w:rsid w:val="00742E2F"/>
    <w:rsid w:val="007464A9"/>
    <w:rsid w:val="007472E7"/>
    <w:rsid w:val="00754C2D"/>
    <w:rsid w:val="00760A37"/>
    <w:rsid w:val="007700E8"/>
    <w:rsid w:val="00793F47"/>
    <w:rsid w:val="00795E8E"/>
    <w:rsid w:val="0079669E"/>
    <w:rsid w:val="007A2C43"/>
    <w:rsid w:val="007A4864"/>
    <w:rsid w:val="007A4A0B"/>
    <w:rsid w:val="007B017D"/>
    <w:rsid w:val="007B449B"/>
    <w:rsid w:val="007C182D"/>
    <w:rsid w:val="007D6D35"/>
    <w:rsid w:val="007E00D1"/>
    <w:rsid w:val="007E0C2E"/>
    <w:rsid w:val="007E4C60"/>
    <w:rsid w:val="007E5415"/>
    <w:rsid w:val="007F4A84"/>
    <w:rsid w:val="007F5580"/>
    <w:rsid w:val="00800ABA"/>
    <w:rsid w:val="008011EF"/>
    <w:rsid w:val="00804461"/>
    <w:rsid w:val="00810E75"/>
    <w:rsid w:val="00811418"/>
    <w:rsid w:val="00811FBA"/>
    <w:rsid w:val="008160A0"/>
    <w:rsid w:val="0082110F"/>
    <w:rsid w:val="00824838"/>
    <w:rsid w:val="008263F2"/>
    <w:rsid w:val="008300F7"/>
    <w:rsid w:val="00836E93"/>
    <w:rsid w:val="008431E1"/>
    <w:rsid w:val="00844E3D"/>
    <w:rsid w:val="00845CB6"/>
    <w:rsid w:val="00851C21"/>
    <w:rsid w:val="00857523"/>
    <w:rsid w:val="008619FD"/>
    <w:rsid w:val="0086510F"/>
    <w:rsid w:val="0086778A"/>
    <w:rsid w:val="00880974"/>
    <w:rsid w:val="008819EA"/>
    <w:rsid w:val="00884BBF"/>
    <w:rsid w:val="00886634"/>
    <w:rsid w:val="008876CE"/>
    <w:rsid w:val="00891629"/>
    <w:rsid w:val="00894149"/>
    <w:rsid w:val="0089477F"/>
    <w:rsid w:val="008969D4"/>
    <w:rsid w:val="008B2938"/>
    <w:rsid w:val="008B2BB9"/>
    <w:rsid w:val="008B3261"/>
    <w:rsid w:val="008B49BE"/>
    <w:rsid w:val="008B5F3C"/>
    <w:rsid w:val="008B64E9"/>
    <w:rsid w:val="008B659C"/>
    <w:rsid w:val="008B7B67"/>
    <w:rsid w:val="008D033C"/>
    <w:rsid w:val="008D369B"/>
    <w:rsid w:val="008E0815"/>
    <w:rsid w:val="008E0B59"/>
    <w:rsid w:val="008E7557"/>
    <w:rsid w:val="008F34B2"/>
    <w:rsid w:val="008F6B95"/>
    <w:rsid w:val="00901E17"/>
    <w:rsid w:val="00902736"/>
    <w:rsid w:val="00902945"/>
    <w:rsid w:val="00902A30"/>
    <w:rsid w:val="00906758"/>
    <w:rsid w:val="0091090B"/>
    <w:rsid w:val="00910F74"/>
    <w:rsid w:val="00911EF8"/>
    <w:rsid w:val="00915B63"/>
    <w:rsid w:val="00917120"/>
    <w:rsid w:val="00921012"/>
    <w:rsid w:val="00923E32"/>
    <w:rsid w:val="00924908"/>
    <w:rsid w:val="00926945"/>
    <w:rsid w:val="00927364"/>
    <w:rsid w:val="009319D4"/>
    <w:rsid w:val="00935649"/>
    <w:rsid w:val="0094112E"/>
    <w:rsid w:val="009425B7"/>
    <w:rsid w:val="00955784"/>
    <w:rsid w:val="00957D7C"/>
    <w:rsid w:val="00960C81"/>
    <w:rsid w:val="009661E5"/>
    <w:rsid w:val="00972151"/>
    <w:rsid w:val="00973BBB"/>
    <w:rsid w:val="00974C7D"/>
    <w:rsid w:val="00980A67"/>
    <w:rsid w:val="0098649F"/>
    <w:rsid w:val="00987F0D"/>
    <w:rsid w:val="00994E71"/>
    <w:rsid w:val="009957D0"/>
    <w:rsid w:val="00995AD5"/>
    <w:rsid w:val="00995CAB"/>
    <w:rsid w:val="009A72B2"/>
    <w:rsid w:val="009B0DCE"/>
    <w:rsid w:val="009B0F43"/>
    <w:rsid w:val="009B1500"/>
    <w:rsid w:val="009B2357"/>
    <w:rsid w:val="009B26ED"/>
    <w:rsid w:val="009B27BB"/>
    <w:rsid w:val="009B45D2"/>
    <w:rsid w:val="009C0318"/>
    <w:rsid w:val="009C409E"/>
    <w:rsid w:val="009D22D5"/>
    <w:rsid w:val="009D5E7A"/>
    <w:rsid w:val="009E0B20"/>
    <w:rsid w:val="009E17BC"/>
    <w:rsid w:val="009E6295"/>
    <w:rsid w:val="009E7DEF"/>
    <w:rsid w:val="009F03C6"/>
    <w:rsid w:val="009F2274"/>
    <w:rsid w:val="009F6722"/>
    <w:rsid w:val="00A043B4"/>
    <w:rsid w:val="00A063F1"/>
    <w:rsid w:val="00A20581"/>
    <w:rsid w:val="00A22F77"/>
    <w:rsid w:val="00A23753"/>
    <w:rsid w:val="00A31009"/>
    <w:rsid w:val="00A31910"/>
    <w:rsid w:val="00A40B41"/>
    <w:rsid w:val="00A446E8"/>
    <w:rsid w:val="00A44FD6"/>
    <w:rsid w:val="00A510B4"/>
    <w:rsid w:val="00A513A1"/>
    <w:rsid w:val="00A51E7F"/>
    <w:rsid w:val="00A62FF0"/>
    <w:rsid w:val="00A63F69"/>
    <w:rsid w:val="00A75729"/>
    <w:rsid w:val="00A839E8"/>
    <w:rsid w:val="00A83DA6"/>
    <w:rsid w:val="00A8566B"/>
    <w:rsid w:val="00AA4727"/>
    <w:rsid w:val="00AB4609"/>
    <w:rsid w:val="00AC77AB"/>
    <w:rsid w:val="00AD0DBB"/>
    <w:rsid w:val="00AE27E9"/>
    <w:rsid w:val="00AE3637"/>
    <w:rsid w:val="00AE6C3B"/>
    <w:rsid w:val="00AF0736"/>
    <w:rsid w:val="00B014AD"/>
    <w:rsid w:val="00B02045"/>
    <w:rsid w:val="00B0214E"/>
    <w:rsid w:val="00B044CC"/>
    <w:rsid w:val="00B06BA9"/>
    <w:rsid w:val="00B134A0"/>
    <w:rsid w:val="00B209D6"/>
    <w:rsid w:val="00B26433"/>
    <w:rsid w:val="00B26843"/>
    <w:rsid w:val="00B36682"/>
    <w:rsid w:val="00B4379A"/>
    <w:rsid w:val="00B43B35"/>
    <w:rsid w:val="00B529D9"/>
    <w:rsid w:val="00B53AD2"/>
    <w:rsid w:val="00B7399A"/>
    <w:rsid w:val="00B73C62"/>
    <w:rsid w:val="00B749E9"/>
    <w:rsid w:val="00B764D6"/>
    <w:rsid w:val="00B77E85"/>
    <w:rsid w:val="00B81F82"/>
    <w:rsid w:val="00B83C42"/>
    <w:rsid w:val="00B84547"/>
    <w:rsid w:val="00B869DD"/>
    <w:rsid w:val="00B90F78"/>
    <w:rsid w:val="00B92A00"/>
    <w:rsid w:val="00B93C4D"/>
    <w:rsid w:val="00B97962"/>
    <w:rsid w:val="00BA3467"/>
    <w:rsid w:val="00BA4850"/>
    <w:rsid w:val="00BB426C"/>
    <w:rsid w:val="00BB5AA9"/>
    <w:rsid w:val="00BB65ED"/>
    <w:rsid w:val="00BC32C4"/>
    <w:rsid w:val="00BD5776"/>
    <w:rsid w:val="00BE0C26"/>
    <w:rsid w:val="00BE46F2"/>
    <w:rsid w:val="00BF51AF"/>
    <w:rsid w:val="00BF69B9"/>
    <w:rsid w:val="00C00FBF"/>
    <w:rsid w:val="00C04384"/>
    <w:rsid w:val="00C04B99"/>
    <w:rsid w:val="00C05469"/>
    <w:rsid w:val="00C10254"/>
    <w:rsid w:val="00C11607"/>
    <w:rsid w:val="00C137E3"/>
    <w:rsid w:val="00C16F9E"/>
    <w:rsid w:val="00C1794B"/>
    <w:rsid w:val="00C20A66"/>
    <w:rsid w:val="00C261CF"/>
    <w:rsid w:val="00C35BDF"/>
    <w:rsid w:val="00C362C7"/>
    <w:rsid w:val="00C41C70"/>
    <w:rsid w:val="00C44FEB"/>
    <w:rsid w:val="00C4621A"/>
    <w:rsid w:val="00C476AD"/>
    <w:rsid w:val="00C50D66"/>
    <w:rsid w:val="00C533D0"/>
    <w:rsid w:val="00C557FF"/>
    <w:rsid w:val="00C562E2"/>
    <w:rsid w:val="00C60716"/>
    <w:rsid w:val="00C62B0E"/>
    <w:rsid w:val="00C65F60"/>
    <w:rsid w:val="00C81710"/>
    <w:rsid w:val="00C82E92"/>
    <w:rsid w:val="00C82F78"/>
    <w:rsid w:val="00C84CD6"/>
    <w:rsid w:val="00C91890"/>
    <w:rsid w:val="00CA19DB"/>
    <w:rsid w:val="00CA285C"/>
    <w:rsid w:val="00CA698D"/>
    <w:rsid w:val="00CA7E2A"/>
    <w:rsid w:val="00CC017F"/>
    <w:rsid w:val="00CC4CA7"/>
    <w:rsid w:val="00CD33CF"/>
    <w:rsid w:val="00CD601A"/>
    <w:rsid w:val="00CE04D0"/>
    <w:rsid w:val="00CE0E7C"/>
    <w:rsid w:val="00CE2B68"/>
    <w:rsid w:val="00CE47EA"/>
    <w:rsid w:val="00CE6B97"/>
    <w:rsid w:val="00CF5E36"/>
    <w:rsid w:val="00CF72CB"/>
    <w:rsid w:val="00D127E9"/>
    <w:rsid w:val="00D13874"/>
    <w:rsid w:val="00D1546E"/>
    <w:rsid w:val="00D17778"/>
    <w:rsid w:val="00D250BC"/>
    <w:rsid w:val="00D26054"/>
    <w:rsid w:val="00D2663E"/>
    <w:rsid w:val="00D328C3"/>
    <w:rsid w:val="00D36181"/>
    <w:rsid w:val="00D50B68"/>
    <w:rsid w:val="00D52345"/>
    <w:rsid w:val="00D52B0C"/>
    <w:rsid w:val="00D52BA6"/>
    <w:rsid w:val="00D5491F"/>
    <w:rsid w:val="00D65B1D"/>
    <w:rsid w:val="00D675D2"/>
    <w:rsid w:val="00D67B7E"/>
    <w:rsid w:val="00D729D8"/>
    <w:rsid w:val="00D8181B"/>
    <w:rsid w:val="00D84278"/>
    <w:rsid w:val="00D8548D"/>
    <w:rsid w:val="00D90DDA"/>
    <w:rsid w:val="00D956C8"/>
    <w:rsid w:val="00D96F98"/>
    <w:rsid w:val="00DA23F4"/>
    <w:rsid w:val="00DA2AD2"/>
    <w:rsid w:val="00DA5BC3"/>
    <w:rsid w:val="00DA7C9F"/>
    <w:rsid w:val="00DB00FD"/>
    <w:rsid w:val="00DB3D4C"/>
    <w:rsid w:val="00DC1EB6"/>
    <w:rsid w:val="00DC43D4"/>
    <w:rsid w:val="00DC70E2"/>
    <w:rsid w:val="00DD00BE"/>
    <w:rsid w:val="00DD0A8D"/>
    <w:rsid w:val="00DD52DE"/>
    <w:rsid w:val="00DE1FD5"/>
    <w:rsid w:val="00DE4A13"/>
    <w:rsid w:val="00DE6DED"/>
    <w:rsid w:val="00DE7831"/>
    <w:rsid w:val="00DE7A48"/>
    <w:rsid w:val="00E02E22"/>
    <w:rsid w:val="00E16BC2"/>
    <w:rsid w:val="00E17896"/>
    <w:rsid w:val="00E2394E"/>
    <w:rsid w:val="00E23CA2"/>
    <w:rsid w:val="00E24462"/>
    <w:rsid w:val="00E24556"/>
    <w:rsid w:val="00E27A7B"/>
    <w:rsid w:val="00E27B94"/>
    <w:rsid w:val="00E27CAC"/>
    <w:rsid w:val="00E311A9"/>
    <w:rsid w:val="00E3292B"/>
    <w:rsid w:val="00E34082"/>
    <w:rsid w:val="00E346EB"/>
    <w:rsid w:val="00E3771E"/>
    <w:rsid w:val="00E37DD5"/>
    <w:rsid w:val="00E41085"/>
    <w:rsid w:val="00E50318"/>
    <w:rsid w:val="00E5122F"/>
    <w:rsid w:val="00E51CEA"/>
    <w:rsid w:val="00E5700F"/>
    <w:rsid w:val="00E61093"/>
    <w:rsid w:val="00E64C3F"/>
    <w:rsid w:val="00E65CCF"/>
    <w:rsid w:val="00E725F2"/>
    <w:rsid w:val="00E73AC5"/>
    <w:rsid w:val="00E80160"/>
    <w:rsid w:val="00E82FCC"/>
    <w:rsid w:val="00E879FB"/>
    <w:rsid w:val="00E87FA9"/>
    <w:rsid w:val="00E92101"/>
    <w:rsid w:val="00E97F37"/>
    <w:rsid w:val="00EA05C0"/>
    <w:rsid w:val="00EB037F"/>
    <w:rsid w:val="00EC6CD1"/>
    <w:rsid w:val="00EC786D"/>
    <w:rsid w:val="00ED23CF"/>
    <w:rsid w:val="00ED27C9"/>
    <w:rsid w:val="00ED7241"/>
    <w:rsid w:val="00ED7576"/>
    <w:rsid w:val="00ED7B6B"/>
    <w:rsid w:val="00EE2F8E"/>
    <w:rsid w:val="00EE7B5A"/>
    <w:rsid w:val="00EF2306"/>
    <w:rsid w:val="00EF4ADE"/>
    <w:rsid w:val="00EF622E"/>
    <w:rsid w:val="00F02385"/>
    <w:rsid w:val="00F02490"/>
    <w:rsid w:val="00F02A8E"/>
    <w:rsid w:val="00F03A13"/>
    <w:rsid w:val="00F07A28"/>
    <w:rsid w:val="00F20C84"/>
    <w:rsid w:val="00F218F9"/>
    <w:rsid w:val="00F25020"/>
    <w:rsid w:val="00F259A3"/>
    <w:rsid w:val="00F328AA"/>
    <w:rsid w:val="00F35EC6"/>
    <w:rsid w:val="00F365BB"/>
    <w:rsid w:val="00F422A0"/>
    <w:rsid w:val="00F457EE"/>
    <w:rsid w:val="00F50BFE"/>
    <w:rsid w:val="00F55A38"/>
    <w:rsid w:val="00F55AAD"/>
    <w:rsid w:val="00F564B4"/>
    <w:rsid w:val="00F6038F"/>
    <w:rsid w:val="00F669E2"/>
    <w:rsid w:val="00F768A6"/>
    <w:rsid w:val="00F80483"/>
    <w:rsid w:val="00F832C2"/>
    <w:rsid w:val="00F848A2"/>
    <w:rsid w:val="00F866E9"/>
    <w:rsid w:val="00F92C25"/>
    <w:rsid w:val="00FA0A25"/>
    <w:rsid w:val="00FA1A56"/>
    <w:rsid w:val="00FA7BD2"/>
    <w:rsid w:val="00FB51D9"/>
    <w:rsid w:val="00FB54AA"/>
    <w:rsid w:val="00FC055F"/>
    <w:rsid w:val="00FD09E6"/>
    <w:rsid w:val="00FD1F1A"/>
    <w:rsid w:val="00FD45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5AADF"/>
  <w14:defaultImageDpi w14:val="300"/>
  <w15:docId w15:val="{97CD234A-7BBB-4C74-BE59-5EE0FD90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1E17"/>
    <w:rPr>
      <w:rFonts w:ascii="Times New Roman" w:eastAsia="Times New Roman" w:hAnsi="Times New Roman"/>
      <w:color w:val="000000"/>
      <w:kern w:val="28"/>
    </w:rPr>
  </w:style>
  <w:style w:type="paragraph" w:styleId="berschrift1">
    <w:name w:val="heading 1"/>
    <w:basedOn w:val="Standard"/>
    <w:next w:val="Standard"/>
    <w:link w:val="berschrift1Zchn"/>
    <w:uiPriority w:val="9"/>
    <w:qFormat/>
    <w:rsid w:val="00267247"/>
    <w:pPr>
      <w:keepNext/>
      <w:keepLines/>
      <w:spacing w:before="480"/>
      <w:outlineLvl w:val="0"/>
    </w:pPr>
    <w:rPr>
      <w:rFonts w:ascii="Arial" w:hAnsi="Arial"/>
      <w:b/>
      <w:bCs/>
      <w:color w:val="auto"/>
      <w:kern w:val="0"/>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67247"/>
    <w:rPr>
      <w:rFonts w:ascii="Arial" w:eastAsia="Times New Roman" w:hAnsi="Arial" w:cs="Times New Roman"/>
      <w:b/>
      <w:bCs/>
      <w:sz w:val="28"/>
      <w:szCs w:val="28"/>
    </w:rPr>
  </w:style>
  <w:style w:type="paragraph" w:styleId="Kopfzeile">
    <w:name w:val="header"/>
    <w:basedOn w:val="Standard"/>
    <w:link w:val="Kopf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KopfzeileZchn">
    <w:name w:val="Kopfzeile Zchn"/>
    <w:link w:val="Kopfzeile"/>
    <w:uiPriority w:val="99"/>
    <w:rsid w:val="00A31009"/>
    <w:rPr>
      <w:rFonts w:eastAsia="Times New Roman"/>
      <w:lang w:eastAsia="zh-TW"/>
    </w:rPr>
  </w:style>
  <w:style w:type="paragraph" w:styleId="Fuzeile">
    <w:name w:val="footer"/>
    <w:basedOn w:val="Standard"/>
    <w:link w:val="Fu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FuzeileZchn">
    <w:name w:val="Fußzeile Zchn"/>
    <w:link w:val="Fuzeile"/>
    <w:uiPriority w:val="99"/>
    <w:rsid w:val="00A31009"/>
    <w:rPr>
      <w:rFonts w:eastAsia="Times New Roman"/>
      <w:lang w:eastAsia="zh-TW"/>
    </w:rPr>
  </w:style>
  <w:style w:type="table" w:styleId="Tabellenraster">
    <w:name w:val="Table Grid"/>
    <w:basedOn w:val="NormaleTabelle"/>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uiPriority w:val="99"/>
    <w:semiHidden/>
    <w:rsid w:val="00A31009"/>
    <w:rPr>
      <w:color w:val="808080"/>
    </w:rPr>
  </w:style>
  <w:style w:type="paragraph" w:customStyle="1" w:styleId="Labor-Titelseite">
    <w:name w:val="Labor-Titelseite"/>
    <w:basedOn w:val="Standard"/>
    <w:qFormat/>
    <w:rsid w:val="00A31009"/>
    <w:pPr>
      <w:jc w:val="center"/>
    </w:pPr>
    <w:rPr>
      <w:rFonts w:ascii="Arial" w:hAnsi="Arial"/>
      <w:color w:val="0047FF"/>
      <w:sz w:val="56"/>
    </w:rPr>
  </w:style>
  <w:style w:type="character" w:customStyle="1" w:styleId="Labor-FormatvorlageTitelseite">
    <w:name w:val="Labor-Formatvorlage Titelseite"/>
    <w:uiPriority w:val="1"/>
    <w:rsid w:val="00A31009"/>
    <w:rPr>
      <w:rFonts w:ascii="Arial" w:hAnsi="Arial"/>
      <w:color w:val="0047FF"/>
      <w:sz w:val="56"/>
    </w:rPr>
  </w:style>
  <w:style w:type="paragraph" w:customStyle="1" w:styleId="Labor-Kapitelberschrift">
    <w:name w:val="Labor-Kapitelüberschrift"/>
    <w:basedOn w:val="Kopfzeile"/>
    <w:qFormat/>
    <w:rsid w:val="00A31009"/>
    <w:pPr>
      <w:spacing w:before="240"/>
      <w:jc w:val="center"/>
    </w:pPr>
    <w:rPr>
      <w:rFonts w:ascii="Arial" w:hAnsi="Arial"/>
      <w:b/>
      <w:color w:val="000000"/>
      <w:kern w:val="28"/>
      <w:sz w:val="28"/>
      <w:lang w:eastAsia="de-DE"/>
    </w:rPr>
  </w:style>
  <w:style w:type="paragraph" w:customStyle="1" w:styleId="Labor-Text">
    <w:name w:val="Labor-Text"/>
    <w:basedOn w:val="Standard"/>
    <w:qFormat/>
    <w:rsid w:val="00A31009"/>
    <w:pPr>
      <w:jc w:val="both"/>
    </w:pPr>
    <w:rPr>
      <w:rFonts w:ascii="Arial" w:hAnsi="Arial"/>
      <w:sz w:val="24"/>
    </w:rPr>
  </w:style>
  <w:style w:type="character" w:styleId="Hyperlink">
    <w:name w:val="Hyperlink"/>
    <w:rsid w:val="00A31009"/>
    <w:rPr>
      <w:color w:val="0000FF"/>
      <w:u w:val="single"/>
    </w:rPr>
  </w:style>
  <w:style w:type="table" w:customStyle="1" w:styleId="Tabellenraster1">
    <w:name w:val="Tabellenraster1"/>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llesRaster-Akzent31">
    <w:name w:val="Helles Raster - Akzent 31"/>
    <w:basedOn w:val="Standard"/>
    <w:uiPriority w:val="34"/>
    <w:qFormat/>
    <w:rsid w:val="00A31009"/>
    <w:pPr>
      <w:ind w:left="720"/>
      <w:contextualSpacing/>
    </w:pPr>
  </w:style>
  <w:style w:type="paragraph" w:customStyle="1" w:styleId="Labor-Aufzhlung">
    <w:name w:val="Labor-Aufzählung"/>
    <w:basedOn w:val="Labor-Text"/>
    <w:rsid w:val="00A31009"/>
    <w:pPr>
      <w:numPr>
        <w:numId w:val="1"/>
      </w:numPr>
      <w:jc w:val="left"/>
    </w:pPr>
  </w:style>
  <w:style w:type="paragraph" w:customStyle="1" w:styleId="Labor-Materialbox-berschrift">
    <w:name w:val="Labor-Materialbox-Überschrift"/>
    <w:basedOn w:val="Labor-Text"/>
    <w:rsid w:val="00A31009"/>
    <w:pPr>
      <w:jc w:val="left"/>
    </w:pPr>
    <w:rPr>
      <w:b/>
      <w:color w:val="0047FF"/>
    </w:rPr>
  </w:style>
  <w:style w:type="table" w:customStyle="1" w:styleId="Tabellenraster2">
    <w:name w:val="Tabellenraster2"/>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31009"/>
    <w:rPr>
      <w:rFonts w:ascii="Tahoma" w:hAnsi="Tahoma"/>
      <w:sz w:val="16"/>
      <w:szCs w:val="16"/>
      <w:lang w:val="x-none"/>
    </w:rPr>
  </w:style>
  <w:style w:type="character" w:customStyle="1" w:styleId="SprechblasentextZchn">
    <w:name w:val="Sprechblasentext Zchn"/>
    <w:link w:val="Sprechblasentext"/>
    <w:uiPriority w:val="99"/>
    <w:semiHidden/>
    <w:rsid w:val="00A31009"/>
    <w:rPr>
      <w:rFonts w:ascii="Tahoma" w:eastAsia="Times New Roman" w:hAnsi="Tahoma" w:cs="Tahoma"/>
      <w:color w:val="000000"/>
      <w:kern w:val="28"/>
      <w:sz w:val="16"/>
      <w:szCs w:val="16"/>
      <w:lang w:eastAsia="de-DE"/>
    </w:rPr>
  </w:style>
  <w:style w:type="character" w:styleId="Kommentarzeichen">
    <w:name w:val="annotation reference"/>
    <w:uiPriority w:val="99"/>
    <w:semiHidden/>
    <w:unhideWhenUsed/>
    <w:rsid w:val="00B97962"/>
    <w:rPr>
      <w:sz w:val="18"/>
      <w:szCs w:val="18"/>
    </w:rPr>
  </w:style>
  <w:style w:type="paragraph" w:styleId="Kommentartext">
    <w:name w:val="annotation text"/>
    <w:basedOn w:val="Standard"/>
    <w:link w:val="KommentartextZchn"/>
    <w:uiPriority w:val="99"/>
    <w:semiHidden/>
    <w:unhideWhenUsed/>
    <w:rsid w:val="00B97962"/>
    <w:rPr>
      <w:sz w:val="24"/>
      <w:szCs w:val="24"/>
      <w:lang w:val="x-none" w:eastAsia="x-none"/>
    </w:rPr>
  </w:style>
  <w:style w:type="character" w:customStyle="1" w:styleId="KommentartextZchn">
    <w:name w:val="Kommentartext Zchn"/>
    <w:link w:val="Kommentartext"/>
    <w:uiPriority w:val="99"/>
    <w:semiHidden/>
    <w:rsid w:val="00B97962"/>
    <w:rPr>
      <w:rFonts w:ascii="Times New Roman" w:eastAsia="Times New Roman" w:hAnsi="Times New Roman"/>
      <w:color w:val="000000"/>
      <w:kern w:val="28"/>
      <w:sz w:val="24"/>
      <w:szCs w:val="24"/>
    </w:rPr>
  </w:style>
  <w:style w:type="paragraph" w:styleId="Kommentarthema">
    <w:name w:val="annotation subject"/>
    <w:basedOn w:val="Kommentartext"/>
    <w:next w:val="Kommentartext"/>
    <w:link w:val="KommentarthemaZchn"/>
    <w:uiPriority w:val="99"/>
    <w:semiHidden/>
    <w:unhideWhenUsed/>
    <w:rsid w:val="00B97962"/>
    <w:rPr>
      <w:b/>
      <w:bCs/>
    </w:rPr>
  </w:style>
  <w:style w:type="character" w:customStyle="1" w:styleId="KommentarthemaZchn">
    <w:name w:val="Kommentarthema Zchn"/>
    <w:link w:val="Kommentarthema"/>
    <w:uiPriority w:val="99"/>
    <w:semiHidden/>
    <w:rsid w:val="00B97962"/>
    <w:rPr>
      <w:rFonts w:ascii="Times New Roman" w:eastAsia="Times New Roman" w:hAnsi="Times New Roman"/>
      <w:b/>
      <w:bCs/>
      <w:color w:val="000000"/>
      <w:kern w:val="28"/>
      <w:sz w:val="24"/>
      <w:szCs w:val="24"/>
    </w:rPr>
  </w:style>
  <w:style w:type="paragraph" w:customStyle="1" w:styleId="HellesRaster-Akzent310">
    <w:name w:val="Helles Raster - Akzent 31"/>
    <w:basedOn w:val="Standard"/>
    <w:uiPriority w:val="34"/>
    <w:qFormat/>
    <w:rsid w:val="008F6B95"/>
    <w:pPr>
      <w:ind w:left="720"/>
      <w:contextualSpacing/>
    </w:pPr>
  </w:style>
  <w:style w:type="character" w:styleId="Seitenzahl">
    <w:name w:val="page number"/>
    <w:uiPriority w:val="99"/>
    <w:semiHidden/>
    <w:unhideWhenUsed/>
    <w:rsid w:val="008619FD"/>
  </w:style>
  <w:style w:type="paragraph" w:customStyle="1" w:styleId="Arbeitsanweisung">
    <w:name w:val="Arbeitsanweisung"/>
    <w:basedOn w:val="Standard"/>
    <w:qFormat/>
    <w:rsid w:val="001707CC"/>
    <w:pPr>
      <w:ind w:left="680" w:hanging="680"/>
      <w:jc w:val="both"/>
    </w:pPr>
    <w:rPr>
      <w:rFonts w:ascii="Arial" w:hAnsi="Arial"/>
      <w:sz w:val="24"/>
    </w:rPr>
  </w:style>
  <w:style w:type="paragraph" w:styleId="berarbeitung">
    <w:name w:val="Revision"/>
    <w:hidden/>
    <w:uiPriority w:val="71"/>
    <w:rsid w:val="001B1C5D"/>
    <w:rPr>
      <w:rFonts w:ascii="Times New Roman" w:eastAsia="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0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image" Target="media/image22.png"/><Relationship Id="rId40" Type="http://schemas.openxmlformats.org/officeDocument/2006/relationships/header" Target="header8.xml"/><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eader" Target="header6.xml"/><Relationship Id="rId43"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rik\AppData\Local\Chemistry%20Add-in%20for%20Word\Chemistry%20Gallery\Chem4Word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B02A8E4E7D4F3AB0903D66B778D066"/>
        <w:category>
          <w:name w:val="Allgemein"/>
          <w:gallery w:val="placeholder"/>
        </w:category>
        <w:types>
          <w:type w:val="bbPlcHdr"/>
        </w:types>
        <w:behaviors>
          <w:behavior w:val="content"/>
        </w:behaviors>
        <w:guid w:val="{055C2859-D2AF-4628-AEC8-C8DB11F7902B}"/>
      </w:docPartPr>
      <w:docPartBody>
        <w:p w:rsidR="00223935" w:rsidRDefault="007C5934" w:rsidP="007C5934">
          <w:pPr>
            <w:pStyle w:val="57B02A8E4E7D4F3AB0903D66B778D066"/>
          </w:pPr>
          <w:r w:rsidRPr="00FA6C58">
            <w:rPr>
              <w:rStyle w:val="Platzhaltertext"/>
            </w:rPr>
            <w:t>Klicken Sie hier, um Text einzugeben.</w:t>
          </w:r>
        </w:p>
      </w:docPartBody>
    </w:docPart>
    <w:docPart>
      <w:docPartPr>
        <w:name w:val="1D05972BBDC0484E9051027D2A47D304"/>
        <w:category>
          <w:name w:val="Allgemein"/>
          <w:gallery w:val="placeholder"/>
        </w:category>
        <w:types>
          <w:type w:val="bbPlcHdr"/>
        </w:types>
        <w:behaviors>
          <w:behavior w:val="content"/>
        </w:behaviors>
        <w:guid w:val="{61BFAC3C-A68F-4167-A95E-7700D2C12684}"/>
      </w:docPartPr>
      <w:docPartBody>
        <w:p w:rsidR="00223935" w:rsidRDefault="007C5934" w:rsidP="007C5934">
          <w:pPr>
            <w:pStyle w:val="1D05972BBDC0484E9051027D2A47D304"/>
          </w:pPr>
          <w:r>
            <w:rPr>
              <w:rStyle w:val="Labor-FormatvorlageTitelseite"/>
            </w:rPr>
            <w:t>Stationsnamen eingeben.</w:t>
          </w:r>
        </w:p>
      </w:docPartBody>
    </w:docPart>
    <w:docPart>
      <w:docPartPr>
        <w:name w:val="E1524E75A67E4FF6A330DEFA107FABD2"/>
        <w:category>
          <w:name w:val="Allgemein"/>
          <w:gallery w:val="placeholder"/>
        </w:category>
        <w:types>
          <w:type w:val="bbPlcHdr"/>
        </w:types>
        <w:behaviors>
          <w:behavior w:val="content"/>
        </w:behaviors>
        <w:guid w:val="{E784CE8F-08EF-40F1-BD05-C06736FB4909}"/>
      </w:docPartPr>
      <w:docPartBody>
        <w:p w:rsidR="00505169" w:rsidRDefault="00D83469" w:rsidP="00D83469">
          <w:pPr>
            <w:pStyle w:val="E1524E75A67E4FF6A330DEFA107FABD2"/>
          </w:pPr>
          <w:r>
            <w:rPr>
              <w:rStyle w:val="Platzhaltertext"/>
            </w:rPr>
            <w:t>Klicken Sie hier, um Text einzugeben.</w:t>
          </w:r>
        </w:p>
      </w:docPartBody>
    </w:docPart>
    <w:docPart>
      <w:docPartPr>
        <w:name w:val="4F0352BE3AF2440084C474CFFAF5204C"/>
        <w:category>
          <w:name w:val="Allgemein"/>
          <w:gallery w:val="placeholder"/>
        </w:category>
        <w:types>
          <w:type w:val="bbPlcHdr"/>
        </w:types>
        <w:behaviors>
          <w:behavior w:val="content"/>
        </w:behaviors>
        <w:guid w:val="{A380E83D-F072-4F1E-BCEF-E1D2FDB002D5}"/>
      </w:docPartPr>
      <w:docPartBody>
        <w:p w:rsidR="00505169" w:rsidRDefault="00D83469" w:rsidP="00D83469">
          <w:pPr>
            <w:pStyle w:val="4F0352BE3AF2440084C474CFFAF5204C"/>
          </w:pPr>
          <w:r>
            <w:rPr>
              <w:rStyle w:val="Platzhaltertext"/>
            </w:rPr>
            <w:t>Wählen Sie ein Element aus.</w:t>
          </w:r>
        </w:p>
      </w:docPartBody>
    </w:docPart>
    <w:docPart>
      <w:docPartPr>
        <w:name w:val="14A1CA9D340847C4AD3A9D430E5A4F96"/>
        <w:category>
          <w:name w:val="Allgemein"/>
          <w:gallery w:val="placeholder"/>
        </w:category>
        <w:types>
          <w:type w:val="bbPlcHdr"/>
        </w:types>
        <w:behaviors>
          <w:behavior w:val="content"/>
        </w:behaviors>
        <w:guid w:val="{C3E91B41-0416-45D3-8D44-F5719D22A302}"/>
      </w:docPartPr>
      <w:docPartBody>
        <w:p w:rsidR="00505169" w:rsidRDefault="00D83469" w:rsidP="00D83469">
          <w:pPr>
            <w:pStyle w:val="14A1CA9D340847C4AD3A9D430E5A4F96"/>
          </w:pPr>
          <w:r>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5934"/>
    <w:rsid w:val="000D6818"/>
    <w:rsid w:val="0012291A"/>
    <w:rsid w:val="00161649"/>
    <w:rsid w:val="00192A6E"/>
    <w:rsid w:val="001A101A"/>
    <w:rsid w:val="00223935"/>
    <w:rsid w:val="00295433"/>
    <w:rsid w:val="003D0562"/>
    <w:rsid w:val="0041187A"/>
    <w:rsid w:val="004C7CCF"/>
    <w:rsid w:val="00505169"/>
    <w:rsid w:val="00542FC3"/>
    <w:rsid w:val="005E2DFC"/>
    <w:rsid w:val="00636AB3"/>
    <w:rsid w:val="007214B3"/>
    <w:rsid w:val="007C5934"/>
    <w:rsid w:val="00817C0B"/>
    <w:rsid w:val="00842305"/>
    <w:rsid w:val="00961F31"/>
    <w:rsid w:val="00AD5FF5"/>
    <w:rsid w:val="00BB105F"/>
    <w:rsid w:val="00C75E42"/>
    <w:rsid w:val="00D11401"/>
    <w:rsid w:val="00D83469"/>
    <w:rsid w:val="00E528EB"/>
    <w:rsid w:val="00EB2EA4"/>
    <w:rsid w:val="00EF7A46"/>
    <w:rsid w:val="00FA4D8A"/>
    <w:rsid w:val="00FD14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961F31"/>
    <w:rPr>
      <w:color w:val="808080"/>
    </w:rPr>
  </w:style>
  <w:style w:type="character" w:customStyle="1" w:styleId="Labor-FormatvorlageTitelseite">
    <w:name w:val="Labor-Formatvorlage Titelseite"/>
    <w:basedOn w:val="Absatz-Standardschriftart"/>
    <w:uiPriority w:val="1"/>
    <w:rsid w:val="007C5934"/>
    <w:rPr>
      <w:rFonts w:ascii="Arial" w:hAnsi="Arial"/>
      <w:color w:val="0047FF"/>
      <w:sz w:val="56"/>
    </w:rPr>
  </w:style>
  <w:style w:type="paragraph" w:customStyle="1" w:styleId="57B02A8E4E7D4F3AB0903D66B778D066">
    <w:name w:val="57B02A8E4E7D4F3AB0903D66B778D066"/>
    <w:rsid w:val="007C5934"/>
  </w:style>
  <w:style w:type="paragraph" w:customStyle="1" w:styleId="1D05972BBDC0484E9051027D2A47D304">
    <w:name w:val="1D05972BBDC0484E9051027D2A47D304"/>
    <w:rsid w:val="007C5934"/>
  </w:style>
  <w:style w:type="paragraph" w:customStyle="1" w:styleId="E1524E75A67E4FF6A330DEFA107FABD2">
    <w:name w:val="E1524E75A67E4FF6A330DEFA107FABD2"/>
    <w:rsid w:val="00D83469"/>
    <w:pPr>
      <w:spacing w:after="160" w:line="259" w:lineRule="auto"/>
    </w:pPr>
  </w:style>
  <w:style w:type="paragraph" w:customStyle="1" w:styleId="4F0352BE3AF2440084C474CFFAF5204C">
    <w:name w:val="4F0352BE3AF2440084C474CFFAF5204C"/>
    <w:rsid w:val="00D83469"/>
    <w:pPr>
      <w:spacing w:after="160" w:line="259" w:lineRule="auto"/>
    </w:pPr>
  </w:style>
  <w:style w:type="paragraph" w:customStyle="1" w:styleId="14A1CA9D340847C4AD3A9D430E5A4F96">
    <w:name w:val="14A1CA9D340847C4AD3A9D430E5A4F96"/>
    <w:rsid w:val="00D8346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2018-07-23T00:00:00</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E14624-65FE-4F10-B595-1DD0351E10EB}">
  <ds:schemaRefs>
    <ds:schemaRef ds:uri="urn:schemas-microsoft-com.VSTO2008Demos.ControlsStorage"/>
  </ds:schemaRefs>
</ds:datastoreItem>
</file>

<file path=customXml/itemProps3.xml><?xml version="1.0" encoding="utf-8"?>
<ds:datastoreItem xmlns:ds="http://schemas.openxmlformats.org/officeDocument/2006/customXml" ds:itemID="{6C0DBE03-C625-4722-87AE-1E2D0E29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17</Pages>
  <Words>1353</Words>
  <Characters>8527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9861</CharactersWithSpaces>
  <SharedDoc>false</SharedDoc>
  <HLinks>
    <vt:vector size="18" baseType="variant">
      <vt:variant>
        <vt:i4>262262</vt:i4>
      </vt:variant>
      <vt:variant>
        <vt:i4>3</vt:i4>
      </vt:variant>
      <vt:variant>
        <vt:i4>0</vt:i4>
      </vt:variant>
      <vt:variant>
        <vt:i4>5</vt:i4>
      </vt:variant>
      <vt:variant>
        <vt:lpwstr>http://www.mathe-ist-mehr.de/</vt:lpwstr>
      </vt:variant>
      <vt:variant>
        <vt:lpwstr/>
      </vt:variant>
      <vt:variant>
        <vt:i4>6291505</vt:i4>
      </vt:variant>
      <vt:variant>
        <vt:i4>0</vt:i4>
      </vt:variant>
      <vt:variant>
        <vt:i4>0</vt:i4>
      </vt:variant>
      <vt:variant>
        <vt:i4>5</vt:i4>
      </vt:variant>
      <vt:variant>
        <vt:lpwstr>http://www.mathe-labor.de/</vt:lpwstr>
      </vt:variant>
      <vt:variant>
        <vt:lpwstr/>
      </vt:variant>
      <vt:variant>
        <vt:i4>6619232</vt:i4>
      </vt:variant>
      <vt:variant>
        <vt:i4>9634</vt:i4>
      </vt:variant>
      <vt:variant>
        <vt:i4>1067</vt:i4>
      </vt:variant>
      <vt:variant>
        <vt:i4>1</vt:i4>
      </vt:variant>
      <vt:variant>
        <vt:lpwstr>smartphone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Katja B</cp:lastModifiedBy>
  <cp:revision>5</cp:revision>
  <cp:lastPrinted>2021-09-10T07:00:00Z</cp:lastPrinted>
  <dcterms:created xsi:type="dcterms:W3CDTF">2021-07-30T12:04:00Z</dcterms:created>
  <dcterms:modified xsi:type="dcterms:W3CDTF">2023-03-15T09:39:00Z</dcterms:modified>
</cp:coreProperties>
</file>