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0B0DC" w14:textId="77777777" w:rsidR="009121BE" w:rsidRDefault="009121BE" w:rsidP="009121BE"/>
    <w:p w14:paraId="6DEDD0E5" w14:textId="77777777" w:rsidR="009121BE" w:rsidRDefault="009121BE" w:rsidP="009121BE"/>
    <w:p w14:paraId="5773CD63" w14:textId="77777777" w:rsidR="009121BE" w:rsidRDefault="009121BE" w:rsidP="009121BE"/>
    <w:p w14:paraId="109B33E5" w14:textId="77777777" w:rsidR="009121BE" w:rsidRDefault="009121BE" w:rsidP="009121BE"/>
    <w:p w14:paraId="2D22A55E" w14:textId="77777777" w:rsidR="009121BE" w:rsidRDefault="009121BE" w:rsidP="009121BE"/>
    <w:p w14:paraId="252EE470" w14:textId="77777777" w:rsidR="009121BE" w:rsidRDefault="009121BE" w:rsidP="009121BE"/>
    <w:p w14:paraId="12FE55A3" w14:textId="77777777" w:rsidR="009121BE" w:rsidRDefault="009121BE" w:rsidP="009121BE"/>
    <w:p w14:paraId="4228037D" w14:textId="77777777" w:rsidR="009121BE" w:rsidRDefault="009121BE" w:rsidP="009121BE"/>
    <w:p w14:paraId="141AB1DF" w14:textId="77777777" w:rsidR="009121BE" w:rsidRDefault="009121BE" w:rsidP="009121BE"/>
    <w:p w14:paraId="5F267B39" w14:textId="77777777" w:rsidR="009121BE" w:rsidRDefault="009121BE" w:rsidP="009121BE"/>
    <w:p w14:paraId="625210EC" w14:textId="77777777" w:rsidR="009121BE" w:rsidRDefault="009121BE" w:rsidP="009121BE"/>
    <w:p w14:paraId="01601810" w14:textId="77777777" w:rsidR="009121BE" w:rsidRDefault="009121BE" w:rsidP="009121BE"/>
    <w:p w14:paraId="5E87C79F" w14:textId="77777777" w:rsidR="00656F90" w:rsidRDefault="00656F90" w:rsidP="009121BE"/>
    <w:p w14:paraId="1A02063E" w14:textId="77777777" w:rsidR="00656F90" w:rsidRDefault="00656F90" w:rsidP="009121BE"/>
    <w:p w14:paraId="5AB6318B" w14:textId="77777777" w:rsidR="00656F90" w:rsidRDefault="00656F90" w:rsidP="009121BE"/>
    <w:p w14:paraId="1A97841B" w14:textId="77777777" w:rsidR="00656F90" w:rsidRDefault="00656F90" w:rsidP="009121BE"/>
    <w:p w14:paraId="41B3B4C8" w14:textId="77777777" w:rsidR="00656F90" w:rsidRDefault="00656F90" w:rsidP="009121BE"/>
    <w:p w14:paraId="262B469B" w14:textId="77777777" w:rsidR="00656F90" w:rsidRDefault="00656F90" w:rsidP="009121BE"/>
    <w:p w14:paraId="65407C00" w14:textId="77777777" w:rsidR="009121BE" w:rsidRDefault="009121BE" w:rsidP="009121BE"/>
    <w:p w14:paraId="75E20814" w14:textId="77777777" w:rsidR="009121BE" w:rsidRDefault="009121BE" w:rsidP="009121BE"/>
    <w:p w14:paraId="7B5CDFAC" w14:textId="77777777" w:rsidR="009121BE" w:rsidRDefault="009121BE" w:rsidP="009121BE"/>
    <w:p w14:paraId="34FDC5CB" w14:textId="77777777" w:rsidR="00656F90" w:rsidRDefault="00656F90" w:rsidP="00656F90"/>
    <w:p w14:paraId="0699BD6A" w14:textId="77777777" w:rsidR="00656F90" w:rsidRDefault="00656F90" w:rsidP="00656F90"/>
    <w:p w14:paraId="5304359E" w14:textId="77777777" w:rsidR="00656F90" w:rsidRDefault="00656F90" w:rsidP="00656F90"/>
    <w:p w14:paraId="6389CB62" w14:textId="77777777" w:rsidR="00656F90" w:rsidRDefault="00656F90" w:rsidP="00656F90">
      <w:r>
        <w:rPr>
          <w:noProof/>
        </w:rPr>
        <mc:AlternateContent>
          <mc:Choice Requires="wps">
            <w:drawing>
              <wp:anchor distT="0" distB="0" distL="114300" distR="114300" simplePos="0" relativeHeight="251854848" behindDoc="0" locked="0" layoutInCell="1" allowOverlap="1" wp14:anchorId="3130450A" wp14:editId="23D55C9D">
                <wp:simplePos x="0" y="0"/>
                <wp:positionH relativeFrom="margin">
                  <wp:posOffset>4798060</wp:posOffset>
                </wp:positionH>
                <wp:positionV relativeFrom="paragraph">
                  <wp:posOffset>43815</wp:posOffset>
                </wp:positionV>
                <wp:extent cx="1045845" cy="942975"/>
                <wp:effectExtent l="11430" t="6985" r="9525" b="12065"/>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A3E9" id="Rectangle 3" o:spid="_x0000_s1026" style="position:absolute;margin-left:377.8pt;margin-top:3.45pt;width:82.35pt;height:74.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" strokeweight=".5pt">
                <w10:wrap anchorx="margin"/>
              </v:rect>
            </w:pict>
          </mc:Fallback>
        </mc:AlternateContent>
      </w:r>
    </w:p>
    <w:p w14:paraId="384C5867" w14:textId="77777777" w:rsidR="00656F90" w:rsidRDefault="00656F90" w:rsidP="00656F90"/>
    <w:p w14:paraId="63E82D2D" w14:textId="77777777" w:rsidR="00656F90" w:rsidRDefault="00656F90" w:rsidP="00656F90"/>
    <w:p w14:paraId="5D19F54E" w14:textId="77777777" w:rsidR="00656F90" w:rsidRDefault="00656F90" w:rsidP="00656F90"/>
    <w:p w14:paraId="47E4A8FF" w14:textId="77777777" w:rsidR="00656F90" w:rsidRDefault="00656F90" w:rsidP="00656F90"/>
    <w:p w14:paraId="2A341B8D" w14:textId="77777777" w:rsidR="00656F90" w:rsidRDefault="00656F90" w:rsidP="00656F90"/>
    <w:p w14:paraId="2C11ACB1" w14:textId="77777777" w:rsidR="00656F90" w:rsidRDefault="00656F90" w:rsidP="00656F90">
      <w:r>
        <w:rPr>
          <w:noProof/>
        </w:rPr>
        <mc:AlternateContent>
          <mc:Choice Requires="wps">
            <w:drawing>
              <wp:anchor distT="0" distB="0" distL="114300" distR="114300" simplePos="0" relativeHeight="251856896" behindDoc="0" locked="0" layoutInCell="1" allowOverlap="1" wp14:anchorId="4B4EAD8E" wp14:editId="2464F51B">
                <wp:simplePos x="0" y="0"/>
                <wp:positionH relativeFrom="column">
                  <wp:posOffset>4803775</wp:posOffset>
                </wp:positionH>
                <wp:positionV relativeFrom="paragraph">
                  <wp:posOffset>55245</wp:posOffset>
                </wp:positionV>
                <wp:extent cx="1045845" cy="335280"/>
                <wp:effectExtent l="0" t="0" r="381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06C6" w14:textId="77777777" w:rsidR="00656F90" w:rsidRPr="00C94829" w:rsidRDefault="00656F90" w:rsidP="00656F90">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EAD8E" id="_x0000_t202" coordsize="21600,21600" o:spt="202" path="m,l,21600r21600,l21600,xe">
                <v:stroke joinstyle="miter"/>
                <v:path gradientshapeok="t" o:connecttype="rect"/>
              </v:shapetype>
              <v:shape id="Text Box 5" o:spid="_x0000_s1026" type="#_x0000_t202" style="position:absolute;margin-left:378.25pt;margin-top:4.35pt;width:82.35pt;height:26.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7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" filled="f" stroked="f">
                <v:textbox>
                  <w:txbxContent>
                    <w:p w14:paraId="640906C6" w14:textId="77777777" w:rsidR="00656F90" w:rsidRPr="00C94829" w:rsidRDefault="00656F90" w:rsidP="00656F90">
                      <w:pPr>
                        <w:jc w:val="center"/>
                        <w:rPr>
                          <w:rFonts w:ascii="Arial" w:hAnsi="Arial" w:cs="Arial"/>
                          <w:sz w:val="24"/>
                          <w:szCs w:val="24"/>
                        </w:rPr>
                      </w:pPr>
                      <w:r>
                        <w:rPr>
                          <w:rFonts w:ascii="Arial" w:hAnsi="Arial" w:cs="Arial"/>
                          <w:sz w:val="24"/>
                          <w:szCs w:val="24"/>
                        </w:rPr>
                        <w:t>Schule</w:t>
                      </w:r>
                    </w:p>
                  </w:txbxContent>
                </v:textbox>
              </v:shape>
            </w:pict>
          </mc:Fallback>
        </mc:AlternateContent>
      </w:r>
    </w:p>
    <w:p w14:paraId="3D1ACC2E" w14:textId="77777777" w:rsidR="00656F90" w:rsidRDefault="00656F90" w:rsidP="00656F90"/>
    <w:p w14:paraId="4817DE4C" w14:textId="77777777" w:rsidR="00656F90" w:rsidRDefault="00656F90" w:rsidP="00656F90"/>
    <w:p w14:paraId="56B7DE6D" w14:textId="77777777" w:rsidR="00656F90" w:rsidRDefault="00656F90" w:rsidP="00656F90">
      <w:r>
        <w:rPr>
          <w:noProof/>
        </w:rPr>
        <mc:AlternateContent>
          <mc:Choice Requires="wps">
            <w:drawing>
              <wp:anchor distT="0" distB="0" distL="114300" distR="114300" simplePos="0" relativeHeight="251853824" behindDoc="0" locked="0" layoutInCell="1" allowOverlap="1" wp14:anchorId="501BE273" wp14:editId="58CB4738">
                <wp:simplePos x="0" y="0"/>
                <wp:positionH relativeFrom="column">
                  <wp:posOffset>4803775</wp:posOffset>
                </wp:positionH>
                <wp:positionV relativeFrom="paragraph">
                  <wp:posOffset>3175</wp:posOffset>
                </wp:positionV>
                <wp:extent cx="1045845" cy="942975"/>
                <wp:effectExtent l="7620" t="13335" r="13335" b="5715"/>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517A8" id="Rectangle 2" o:spid="_x0000_s1026" style="position:absolute;margin-left:378.25pt;margin-top:.25pt;width:82.35pt;height:7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jk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" strokeweight=".5pt"/>
            </w:pict>
          </mc:Fallback>
        </mc:AlternateContent>
      </w:r>
    </w:p>
    <w:p w14:paraId="66DCED1D" w14:textId="77777777" w:rsidR="00656F90" w:rsidRDefault="00656F90" w:rsidP="00656F90"/>
    <w:p w14:paraId="4481527E" w14:textId="77777777" w:rsidR="00656F90" w:rsidRDefault="00656F90" w:rsidP="00656F90">
      <w:pPr>
        <w:tabs>
          <w:tab w:val="left" w:pos="3396"/>
        </w:tabs>
      </w:pPr>
    </w:p>
    <w:p w14:paraId="30468743" w14:textId="77777777" w:rsidR="00656F90" w:rsidRDefault="00656F90" w:rsidP="00656F90"/>
    <w:p w14:paraId="1CBFE6DD" w14:textId="77777777" w:rsidR="00656F90" w:rsidRDefault="00656F90" w:rsidP="00656F90"/>
    <w:p w14:paraId="090877BE" w14:textId="77777777" w:rsidR="00656F90" w:rsidRDefault="00656F90" w:rsidP="00656F90"/>
    <w:p w14:paraId="24E66421" w14:textId="77777777" w:rsidR="00656F90" w:rsidRDefault="00656F90" w:rsidP="00656F90">
      <w:r>
        <w:rPr>
          <w:noProof/>
        </w:rPr>
        <mc:AlternateContent>
          <mc:Choice Requires="wps">
            <w:drawing>
              <wp:anchor distT="0" distB="0" distL="114300" distR="114300" simplePos="0" relativeHeight="251855872" behindDoc="0" locked="0" layoutInCell="1" allowOverlap="1" wp14:anchorId="09780956" wp14:editId="5D0AE17C">
                <wp:simplePos x="0" y="0"/>
                <wp:positionH relativeFrom="column">
                  <wp:posOffset>4803775</wp:posOffset>
                </wp:positionH>
                <wp:positionV relativeFrom="paragraph">
                  <wp:posOffset>24765</wp:posOffset>
                </wp:positionV>
                <wp:extent cx="1045845" cy="285750"/>
                <wp:effectExtent l="0" t="0" r="3810" b="3175"/>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4084" w14:textId="77777777" w:rsidR="00656F90" w:rsidRPr="00C94829" w:rsidRDefault="00656F90" w:rsidP="00656F90">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0956" id="Text Box 4" o:spid="_x0000_s1027" type="#_x0000_t202" style="position:absolute;margin-left:378.25pt;margin-top:1.95pt;width:82.35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XhuQ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" filled="f" stroked="f">
                <v:textbox>
                  <w:txbxContent>
                    <w:p w14:paraId="34DD4084" w14:textId="77777777" w:rsidR="00656F90" w:rsidRPr="00C94829" w:rsidRDefault="00656F90" w:rsidP="00656F90">
                      <w:pPr>
                        <w:jc w:val="center"/>
                        <w:rPr>
                          <w:rFonts w:ascii="Arial" w:hAnsi="Arial" w:cs="Arial"/>
                          <w:sz w:val="24"/>
                          <w:szCs w:val="24"/>
                        </w:rPr>
                      </w:pPr>
                      <w:r>
                        <w:rPr>
                          <w:rFonts w:ascii="Arial" w:hAnsi="Arial" w:cs="Arial"/>
                          <w:sz w:val="24"/>
                          <w:szCs w:val="24"/>
                        </w:rPr>
                        <w:t>Klasse</w:t>
                      </w:r>
                    </w:p>
                  </w:txbxContent>
                </v:textbox>
              </v:shape>
            </w:pict>
          </mc:Fallback>
        </mc:AlternateContent>
      </w:r>
    </w:p>
    <w:p w14:paraId="359C10FE" w14:textId="77777777" w:rsidR="00656F90" w:rsidRDefault="00656F90" w:rsidP="00656F90"/>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656F90" w14:paraId="49A2430D" w14:textId="77777777" w:rsidTr="00AC0264">
        <w:tc>
          <w:tcPr>
            <w:tcW w:w="6884" w:type="dxa"/>
          </w:tcPr>
          <w:p w14:paraId="3F44B34B" w14:textId="77777777" w:rsidR="00656F90" w:rsidRPr="0083234C" w:rsidRDefault="00656F90" w:rsidP="00AC0264">
            <w:pPr>
              <w:pStyle w:val="Labor-Titelseite"/>
            </w:pPr>
            <w:r w:rsidRPr="0083234C">
              <w:t>Station</w:t>
            </w:r>
          </w:p>
          <w:p w14:paraId="499F27FA" w14:textId="77777777" w:rsidR="00656F90" w:rsidRDefault="00656F90" w:rsidP="00AC0264">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1F737FDC7506E64AB6ED460DD2F2F234"/>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0856EFF4EB7F7148B880E32F0C2DDDCE"/>
                    </w:placeholder>
                  </w:sdtPr>
                  <w:sdtEndPr>
                    <w:rPr>
                      <w:rStyle w:val="Absatz-Standardschriftart"/>
                      <w:rFonts w:cs="Arial"/>
                      <w:szCs w:val="56"/>
                    </w:rPr>
                  </w:sdtEndPr>
                  <w:sdtContent>
                    <w:r>
                      <w:rPr>
                        <w:rStyle w:val="Labor-FormatvorlageTitelseite"/>
                      </w:rPr>
                      <w:t>Figurierte Zahlen</w:t>
                    </w:r>
                  </w:sdtContent>
                </w:sdt>
              </w:sdtContent>
            </w:sdt>
            <w:r w:rsidRPr="00846469">
              <w:rPr>
                <w:rFonts w:cs="Arial"/>
                <w:szCs w:val="56"/>
              </w:rPr>
              <w:t>“</w:t>
            </w:r>
          </w:p>
          <w:p w14:paraId="79CD7297" w14:textId="77777777" w:rsidR="00656F90" w:rsidRDefault="00656F90" w:rsidP="00AC0264">
            <w:pPr>
              <w:pStyle w:val="Labor-Titelseite"/>
              <w:rPr>
                <w:rFonts w:cs="Arial"/>
                <w:szCs w:val="56"/>
              </w:rPr>
            </w:pPr>
            <w:r>
              <w:rPr>
                <w:rFonts w:cs="Arial"/>
                <w:szCs w:val="56"/>
              </w:rPr>
              <w:t>Teil 1</w:t>
            </w:r>
          </w:p>
          <w:p w14:paraId="59B203B7" w14:textId="77777777" w:rsidR="00656F90" w:rsidRPr="002B7AA1" w:rsidRDefault="00656F90" w:rsidP="00AC0264">
            <w:pPr>
              <w:pStyle w:val="Labor-Titelseite"/>
              <w:rPr>
                <w:rFonts w:cs="Arial"/>
                <w:sz w:val="44"/>
                <w:szCs w:val="56"/>
              </w:rPr>
            </w:pPr>
          </w:p>
          <w:p w14:paraId="1D455CDF" w14:textId="77777777" w:rsidR="00656F90" w:rsidRDefault="00656F90" w:rsidP="00AC0264">
            <w:pPr>
              <w:pStyle w:val="Labor-Titelseite"/>
            </w:pPr>
            <w:r>
              <w:t>Arbeitsheft</w:t>
            </w:r>
          </w:p>
          <w:p w14:paraId="0908A53E" w14:textId="77777777" w:rsidR="00656F90" w:rsidRPr="003769C0" w:rsidRDefault="00656F90" w:rsidP="00AC0264">
            <w:pPr>
              <w:rPr>
                <w:sz w:val="44"/>
                <w:szCs w:val="44"/>
              </w:rPr>
            </w:pPr>
          </w:p>
        </w:tc>
        <w:tc>
          <w:tcPr>
            <w:tcW w:w="2580" w:type="dxa"/>
          </w:tcPr>
          <w:p w14:paraId="2BB7E0EA" w14:textId="77777777" w:rsidR="00656F90" w:rsidRDefault="00656F90" w:rsidP="00AC0264"/>
          <w:tbl>
            <w:tblPr>
              <w:tblStyle w:val="Tabellenraster"/>
              <w:tblpPr w:leftFromText="141" w:rightFromText="141" w:vertAnchor="text" w:horzAnchor="margin" w:tblpXSpec="right" w:tblpY="-59"/>
              <w:tblOverlap w:val="never"/>
              <w:tblW w:w="1670" w:type="dxa"/>
              <w:tblLook w:val="04A0" w:firstRow="1" w:lastRow="0" w:firstColumn="1" w:lastColumn="0" w:noHBand="0" w:noVBand="1"/>
            </w:tblPr>
            <w:tblGrid>
              <w:gridCol w:w="1670"/>
            </w:tblGrid>
            <w:tr w:rsidR="00656F90" w14:paraId="49FC706E" w14:textId="77777777" w:rsidTr="00AC0264">
              <w:tc>
                <w:tcPr>
                  <w:tcW w:w="1670" w:type="dxa"/>
                  <w:tcBorders>
                    <w:bottom w:val="single" w:sz="4" w:space="0" w:color="auto"/>
                  </w:tcBorders>
                </w:tcPr>
                <w:p w14:paraId="483C3CFC" w14:textId="77777777" w:rsidR="00656F90" w:rsidRPr="000C0659" w:rsidRDefault="00656F90" w:rsidP="00AC0264">
                  <w:pPr>
                    <w:jc w:val="center"/>
                    <w:rPr>
                      <w:sz w:val="128"/>
                      <w:szCs w:val="128"/>
                    </w:rPr>
                  </w:pPr>
                </w:p>
              </w:tc>
            </w:tr>
            <w:tr w:rsidR="00656F90" w14:paraId="54894453" w14:textId="77777777" w:rsidTr="00AC0264">
              <w:tc>
                <w:tcPr>
                  <w:tcW w:w="1670" w:type="dxa"/>
                  <w:tcBorders>
                    <w:left w:val="nil"/>
                    <w:bottom w:val="nil"/>
                    <w:right w:val="nil"/>
                  </w:tcBorders>
                </w:tcPr>
                <w:p w14:paraId="7472007A" w14:textId="77777777" w:rsidR="00656F90" w:rsidRPr="000C0659" w:rsidRDefault="00656F90" w:rsidP="00AC0264">
                  <w:pPr>
                    <w:jc w:val="center"/>
                    <w:rPr>
                      <w:rFonts w:ascii="Arial" w:hAnsi="Arial" w:cs="Arial"/>
                      <w:sz w:val="24"/>
                      <w:szCs w:val="24"/>
                    </w:rPr>
                  </w:pPr>
                  <w:r w:rsidRPr="000C0659">
                    <w:rPr>
                      <w:rFonts w:ascii="Arial" w:hAnsi="Arial" w:cs="Arial"/>
                      <w:sz w:val="24"/>
                      <w:szCs w:val="24"/>
                    </w:rPr>
                    <w:t>Tischnummer</w:t>
                  </w:r>
                </w:p>
              </w:tc>
            </w:tr>
          </w:tbl>
          <w:p w14:paraId="310F15AC" w14:textId="77777777" w:rsidR="00656F90" w:rsidRPr="002B7AA1" w:rsidRDefault="00656F90" w:rsidP="00AC0264"/>
          <w:p w14:paraId="2ABF2214" w14:textId="77777777" w:rsidR="00656F90" w:rsidRPr="002B7AA1" w:rsidRDefault="00656F90" w:rsidP="00AC0264"/>
          <w:p w14:paraId="018B34C2" w14:textId="77777777" w:rsidR="00656F90" w:rsidRPr="002B7AA1" w:rsidRDefault="00656F90" w:rsidP="00AC0264"/>
          <w:p w14:paraId="5473A1A2" w14:textId="77777777" w:rsidR="00656F90" w:rsidRDefault="00656F90" w:rsidP="00AC0264"/>
          <w:p w14:paraId="730CB5AA" w14:textId="77777777" w:rsidR="00656F90" w:rsidRPr="002B7AA1" w:rsidRDefault="00656F90" w:rsidP="00AC0264">
            <w:pPr>
              <w:jc w:val="center"/>
            </w:pPr>
          </w:p>
        </w:tc>
      </w:tr>
    </w:tbl>
    <w:tbl>
      <w:tblPr>
        <w:tblStyle w:val="Tabellenraster1"/>
        <w:tblW w:w="0" w:type="auto"/>
        <w:tblInd w:w="113" w:type="dxa"/>
        <w:tblLook w:val="04A0" w:firstRow="1" w:lastRow="0" w:firstColumn="1" w:lastColumn="0" w:noHBand="0" w:noVBand="1"/>
      </w:tblPr>
      <w:tblGrid>
        <w:gridCol w:w="834"/>
        <w:gridCol w:w="833"/>
        <w:gridCol w:w="833"/>
        <w:gridCol w:w="832"/>
        <w:gridCol w:w="832"/>
        <w:gridCol w:w="831"/>
        <w:gridCol w:w="832"/>
        <w:gridCol w:w="831"/>
      </w:tblGrid>
      <w:tr w:rsidR="00656F90" w14:paraId="38EB86FC" w14:textId="77777777" w:rsidTr="00AC0264">
        <w:tc>
          <w:tcPr>
            <w:tcW w:w="834" w:type="dxa"/>
            <w:tcBorders>
              <w:bottom w:val="single" w:sz="4" w:space="0" w:color="auto"/>
            </w:tcBorders>
          </w:tcPr>
          <w:p w14:paraId="70F33325" w14:textId="77777777" w:rsidR="00656F90" w:rsidRPr="0056169A" w:rsidRDefault="00656F90" w:rsidP="00AC0264">
            <w:pPr>
              <w:pStyle w:val="Labor-Titelseite"/>
              <w:rPr>
                <w:sz w:val="64"/>
                <w:szCs w:val="64"/>
              </w:rPr>
            </w:pPr>
          </w:p>
        </w:tc>
        <w:tc>
          <w:tcPr>
            <w:tcW w:w="833" w:type="dxa"/>
            <w:tcBorders>
              <w:bottom w:val="single" w:sz="4" w:space="0" w:color="auto"/>
            </w:tcBorders>
          </w:tcPr>
          <w:p w14:paraId="3CFE0216" w14:textId="77777777" w:rsidR="00656F90" w:rsidRDefault="00656F90" w:rsidP="00AC0264">
            <w:pPr>
              <w:pStyle w:val="Labor-Titelseite"/>
            </w:pPr>
          </w:p>
        </w:tc>
        <w:tc>
          <w:tcPr>
            <w:tcW w:w="833" w:type="dxa"/>
            <w:tcBorders>
              <w:bottom w:val="single" w:sz="4" w:space="0" w:color="auto"/>
            </w:tcBorders>
          </w:tcPr>
          <w:p w14:paraId="77A2D257" w14:textId="77777777" w:rsidR="00656F90" w:rsidRDefault="00656F90" w:rsidP="00AC0264">
            <w:pPr>
              <w:pStyle w:val="Labor-Titelseite"/>
            </w:pPr>
          </w:p>
        </w:tc>
        <w:tc>
          <w:tcPr>
            <w:tcW w:w="832" w:type="dxa"/>
            <w:tcBorders>
              <w:bottom w:val="single" w:sz="4" w:space="0" w:color="auto"/>
            </w:tcBorders>
          </w:tcPr>
          <w:p w14:paraId="3C6C5754" w14:textId="77777777" w:rsidR="00656F90" w:rsidRDefault="00656F90" w:rsidP="00AC0264">
            <w:pPr>
              <w:pStyle w:val="Labor-Titelseite"/>
            </w:pPr>
          </w:p>
        </w:tc>
        <w:tc>
          <w:tcPr>
            <w:tcW w:w="832" w:type="dxa"/>
            <w:tcBorders>
              <w:bottom w:val="single" w:sz="4" w:space="0" w:color="auto"/>
            </w:tcBorders>
          </w:tcPr>
          <w:p w14:paraId="235F17F2" w14:textId="77777777" w:rsidR="00656F90" w:rsidRDefault="00656F90" w:rsidP="00AC0264">
            <w:pPr>
              <w:pStyle w:val="Labor-Titelseite"/>
            </w:pPr>
          </w:p>
        </w:tc>
        <w:tc>
          <w:tcPr>
            <w:tcW w:w="831" w:type="dxa"/>
            <w:tcBorders>
              <w:bottom w:val="single" w:sz="4" w:space="0" w:color="auto"/>
            </w:tcBorders>
          </w:tcPr>
          <w:p w14:paraId="12265E02" w14:textId="77777777" w:rsidR="00656F90" w:rsidRDefault="00656F90" w:rsidP="00AC0264">
            <w:pPr>
              <w:pStyle w:val="Labor-Titelseite"/>
            </w:pPr>
          </w:p>
        </w:tc>
        <w:tc>
          <w:tcPr>
            <w:tcW w:w="832" w:type="dxa"/>
            <w:tcBorders>
              <w:bottom w:val="single" w:sz="4" w:space="0" w:color="auto"/>
            </w:tcBorders>
          </w:tcPr>
          <w:p w14:paraId="64F123F4" w14:textId="77777777" w:rsidR="00656F90" w:rsidRDefault="00656F90" w:rsidP="00AC0264">
            <w:pPr>
              <w:pStyle w:val="Labor-Titelseite"/>
            </w:pPr>
          </w:p>
        </w:tc>
        <w:tc>
          <w:tcPr>
            <w:tcW w:w="831" w:type="dxa"/>
            <w:tcBorders>
              <w:bottom w:val="single" w:sz="4" w:space="0" w:color="auto"/>
            </w:tcBorders>
          </w:tcPr>
          <w:p w14:paraId="11FD2E72" w14:textId="77777777" w:rsidR="00656F90" w:rsidRDefault="00656F90" w:rsidP="00AC0264">
            <w:pPr>
              <w:pStyle w:val="Labor-Titelseite"/>
            </w:pPr>
          </w:p>
        </w:tc>
      </w:tr>
      <w:tr w:rsidR="00656F90" w14:paraId="093A2E16" w14:textId="77777777" w:rsidTr="00AC0264">
        <w:tc>
          <w:tcPr>
            <w:tcW w:w="6658" w:type="dxa"/>
            <w:gridSpan w:val="8"/>
            <w:tcBorders>
              <w:top w:val="single" w:sz="4" w:space="0" w:color="auto"/>
              <w:left w:val="nil"/>
              <w:bottom w:val="nil"/>
              <w:right w:val="nil"/>
            </w:tcBorders>
          </w:tcPr>
          <w:p w14:paraId="3EA63488" w14:textId="77777777" w:rsidR="00656F90" w:rsidRPr="008C48DF" w:rsidRDefault="00656F90" w:rsidP="00AC0264">
            <w:pPr>
              <w:pStyle w:val="Labor-Text"/>
              <w:tabs>
                <w:tab w:val="center" w:pos="3219"/>
                <w:tab w:val="left" w:pos="4479"/>
              </w:tabs>
              <w:jc w:val="left"/>
            </w:pPr>
            <w:r>
              <w:tab/>
            </w:r>
            <w:r w:rsidRPr="008C48DF">
              <w:t>Teilnehmercode</w:t>
            </w:r>
            <w:r>
              <w:tab/>
            </w:r>
          </w:p>
        </w:tc>
      </w:tr>
    </w:tbl>
    <w:p w14:paraId="1806ABF4" w14:textId="77777777" w:rsidR="00F97FCB" w:rsidRDefault="00D75314">
      <w:pPr>
        <w:spacing w:after="200" w:line="276" w:lineRule="auto"/>
        <w:sectPr w:rsidR="00F97FCB" w:rsidSect="00D8183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34D5541D36A143DE8BD2E15788CE250D"/>
        </w:placeholder>
      </w:sdtPr>
      <w:sdtEndPr/>
      <w:sdtContent>
        <w:p w14:paraId="2EAC17FB" w14:textId="5193A23E" w:rsidR="007E1571" w:rsidRPr="00EF2C77" w:rsidRDefault="007E1571" w:rsidP="007E1571">
          <w:pPr>
            <w:pStyle w:val="Labor-Kapitelberschrift"/>
            <w:jc w:val="both"/>
          </w:pPr>
          <w:r>
            <w:t>L</w:t>
          </w:r>
          <w:r w:rsidRPr="00EF2C77">
            <w:t>iebe Schülerinnen und Schüler</w:t>
          </w:r>
          <w:r>
            <w:t>!</w:t>
          </w:r>
        </w:p>
        <w:p w14:paraId="1B20BD32" w14:textId="77777777" w:rsidR="007E1571" w:rsidRDefault="007E1571" w:rsidP="007E1571">
          <w:pPr>
            <w:pStyle w:val="Labor-Text"/>
          </w:pPr>
        </w:p>
        <w:p w14:paraId="5206E5CE" w14:textId="77777777" w:rsidR="007E1571" w:rsidRDefault="00103E0D" w:rsidP="007E1571">
          <w:pPr>
            <w:pStyle w:val="Labor-Text"/>
          </w:pPr>
          <w:r>
            <w:t xml:space="preserve">Schon die alten Griechen haben Zahlen mit Hilfe von Zählsteinen dargestellt. Die Steinchen wurden zu unterschiedlichen Figuren zusammengelegt. Dadurch haben die Griechen wichtige Eigenschaften von Zahlen untersuchen und aufzeigen können. Auch noch viele Jahrhunderte später wurden mit Hilfe von Figuren und regelmäßigen Mustern mathematische Aussagen bewiesen. </w:t>
          </w:r>
        </w:p>
        <w:p w14:paraId="6DAAE3FA" w14:textId="77777777" w:rsidR="007E1571" w:rsidRDefault="007E1571" w:rsidP="007E1571">
          <w:pPr>
            <w:pStyle w:val="Labor-Text"/>
          </w:pPr>
        </w:p>
        <w:p w14:paraId="4FF8ED59" w14:textId="77777777" w:rsidR="00502100" w:rsidRDefault="00502100" w:rsidP="007E1571">
          <w:pPr>
            <w:pStyle w:val="Labor-Text"/>
          </w:pPr>
        </w:p>
        <w:p w14:paraId="1BB64F2B" w14:textId="77777777" w:rsidR="00502100" w:rsidRDefault="00502100" w:rsidP="007E1571">
          <w:pPr>
            <w:pStyle w:val="Labor-Text"/>
          </w:pPr>
        </w:p>
        <w:p w14:paraId="3C07E450" w14:textId="77777777" w:rsidR="00502100" w:rsidRDefault="00502100" w:rsidP="007E1571">
          <w:pPr>
            <w:pStyle w:val="Labor-Text"/>
          </w:pPr>
        </w:p>
        <w:p w14:paraId="15CE93AD" w14:textId="77777777" w:rsidR="00502100" w:rsidRDefault="00502100" w:rsidP="007E1571">
          <w:pPr>
            <w:pStyle w:val="Labor-Text"/>
          </w:pPr>
        </w:p>
        <w:p w14:paraId="310419AF" w14:textId="77777777" w:rsidR="00502100" w:rsidRDefault="00502100" w:rsidP="007E1571">
          <w:pPr>
            <w:pStyle w:val="Labor-Text"/>
          </w:pPr>
        </w:p>
        <w:p w14:paraId="055A0D25" w14:textId="77777777" w:rsidR="00502100" w:rsidRDefault="00502100" w:rsidP="007E1571">
          <w:pPr>
            <w:pStyle w:val="Labor-Text"/>
          </w:pPr>
        </w:p>
        <w:p w14:paraId="6AB6EB41" w14:textId="77777777" w:rsidR="00502100" w:rsidRDefault="00502100" w:rsidP="007E1571">
          <w:pPr>
            <w:pStyle w:val="Labor-Text"/>
          </w:pPr>
        </w:p>
        <w:p w14:paraId="066BF9E7" w14:textId="27C3FAB1" w:rsidR="00502100" w:rsidRDefault="00201F08" w:rsidP="007E1571">
          <w:pPr>
            <w:pStyle w:val="Labor-Text"/>
          </w:pPr>
        </w:p>
      </w:sdtContent>
    </w:sdt>
    <w:p w14:paraId="03887CAA" w14:textId="77777777" w:rsidR="00630BB4" w:rsidRDefault="00630BB4" w:rsidP="00630BB4">
      <w:pPr>
        <w:pStyle w:val="Labor-Kapitelberschrift"/>
        <w:jc w:val="both"/>
      </w:pPr>
      <w:r>
        <w:t xml:space="preserve">Wichtig: </w:t>
      </w:r>
      <w:r>
        <w:rPr>
          <w:b w:val="0"/>
        </w:rPr>
        <w:t>Bearbeitet bitte alle Aufgaben der Reihe nach!</w:t>
      </w:r>
    </w:p>
    <w:p w14:paraId="26234693" w14:textId="77777777" w:rsidR="00630BB4" w:rsidRDefault="00630BB4" w:rsidP="00630BB4">
      <w:pPr>
        <w:pStyle w:val="Arbeitsanweisung"/>
        <w:tabs>
          <w:tab w:val="left" w:pos="2175"/>
        </w:tabs>
        <w:rPr>
          <w:szCs w:val="24"/>
        </w:rPr>
      </w:pPr>
    </w:p>
    <w:p w14:paraId="32572D73" w14:textId="5CF9A36A" w:rsidR="00630BB4" w:rsidRDefault="00630BB4" w:rsidP="00630BB4">
      <w:pPr>
        <w:pStyle w:val="Arbeitsanweisung"/>
        <w:tabs>
          <w:tab w:val="left" w:pos="2175"/>
        </w:tabs>
        <w:rPr>
          <w:szCs w:val="24"/>
        </w:rPr>
      </w:pPr>
      <w:r>
        <w:rPr>
          <w:noProof/>
        </w:rPr>
        <w:drawing>
          <wp:anchor distT="0" distB="0" distL="114300" distR="114300" simplePos="0" relativeHeight="251858944" behindDoc="0" locked="0" layoutInCell="1" allowOverlap="1" wp14:anchorId="24752DCC" wp14:editId="4929A05B">
            <wp:simplePos x="0" y="0"/>
            <wp:positionH relativeFrom="column">
              <wp:posOffset>5953760</wp:posOffset>
            </wp:positionH>
            <wp:positionV relativeFrom="paragraph">
              <wp:posOffset>165735</wp:posOffset>
            </wp:positionV>
            <wp:extent cx="492760" cy="492760"/>
            <wp:effectExtent l="0" t="0" r="2540" b="254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630BB4" w14:paraId="7072EC5C" w14:textId="77777777" w:rsidTr="00630BB4">
        <w:trPr>
          <w:trHeight w:val="964"/>
        </w:trPr>
        <w:tc>
          <w:tcPr>
            <w:tcW w:w="1101" w:type="dxa"/>
            <w:vAlign w:val="center"/>
            <w:hideMark/>
          </w:tcPr>
          <w:p w14:paraId="55776985" w14:textId="2CCB5D86" w:rsidR="00630BB4" w:rsidRDefault="00630BB4">
            <w:pPr>
              <w:pStyle w:val="Labor-Text"/>
              <w:jc w:val="center"/>
            </w:pPr>
            <w:r>
              <w:rPr>
                <w:rFonts w:cs="Arial"/>
                <w:noProof/>
                <w:szCs w:val="24"/>
              </w:rPr>
              <w:drawing>
                <wp:inline distT="0" distB="0" distL="0" distR="0" wp14:anchorId="413DEEB0" wp14:editId="3A320A8C">
                  <wp:extent cx="483870" cy="48387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inline>
              </w:drawing>
            </w:r>
          </w:p>
        </w:tc>
        <w:tc>
          <w:tcPr>
            <w:tcW w:w="7961" w:type="dxa"/>
            <w:vAlign w:val="center"/>
            <w:hideMark/>
          </w:tcPr>
          <w:p w14:paraId="6117FDDD" w14:textId="076B30DF" w:rsidR="00630BB4" w:rsidRDefault="00630BB4">
            <w:pPr>
              <w:pStyle w:val="Labor-Text"/>
              <w:jc w:val="left"/>
            </w:pPr>
            <w:r>
              <w:rPr>
                <w:noProof/>
              </w:rPr>
              <w:drawing>
                <wp:anchor distT="0" distB="0" distL="114300" distR="114300" simplePos="0" relativeHeight="251859968" behindDoc="0" locked="0" layoutInCell="1" allowOverlap="1" wp14:anchorId="3E6AA840" wp14:editId="02F83739">
                  <wp:simplePos x="0" y="0"/>
                  <wp:positionH relativeFrom="column">
                    <wp:posOffset>5263515</wp:posOffset>
                  </wp:positionH>
                  <wp:positionV relativeFrom="paragraph">
                    <wp:posOffset>375285</wp:posOffset>
                  </wp:positionV>
                  <wp:extent cx="494030" cy="494030"/>
                  <wp:effectExtent l="0" t="0" r="1270" b="127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t>Zu dieser Aufgabe gibt es Hilfen im Hilfeheft.</w:t>
            </w:r>
          </w:p>
        </w:tc>
      </w:tr>
      <w:tr w:rsidR="00630BB4" w14:paraId="44639FA4" w14:textId="77777777" w:rsidTr="00630BB4">
        <w:trPr>
          <w:trHeight w:val="964"/>
        </w:trPr>
        <w:tc>
          <w:tcPr>
            <w:tcW w:w="1101" w:type="dxa"/>
            <w:vAlign w:val="center"/>
            <w:hideMark/>
          </w:tcPr>
          <w:p w14:paraId="03E286E7" w14:textId="289F2317" w:rsidR="00630BB4" w:rsidRDefault="00630BB4">
            <w:pPr>
              <w:pStyle w:val="Labor-Text"/>
              <w:jc w:val="center"/>
            </w:pPr>
            <w:r>
              <w:rPr>
                <w:noProof/>
              </w:rPr>
              <w:drawing>
                <wp:inline distT="0" distB="0" distL="0" distR="0" wp14:anchorId="7FFAA7C1" wp14:editId="5694E196">
                  <wp:extent cx="483870" cy="48387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inline>
              </w:drawing>
            </w:r>
          </w:p>
        </w:tc>
        <w:tc>
          <w:tcPr>
            <w:tcW w:w="7961" w:type="dxa"/>
            <w:vAlign w:val="center"/>
            <w:hideMark/>
          </w:tcPr>
          <w:p w14:paraId="245DFA9A" w14:textId="59A61131" w:rsidR="00630BB4" w:rsidRDefault="00630BB4">
            <w:pPr>
              <w:pStyle w:val="Labor-Text"/>
              <w:jc w:val="left"/>
            </w:pPr>
            <w:r>
              <w:rPr>
                <w:noProof/>
              </w:rPr>
              <w:drawing>
                <wp:anchor distT="0" distB="0" distL="114300" distR="114300" simplePos="0" relativeHeight="251860992" behindDoc="0" locked="0" layoutInCell="1" allowOverlap="1" wp14:anchorId="1CC5817C" wp14:editId="46663257">
                  <wp:simplePos x="0" y="0"/>
                  <wp:positionH relativeFrom="column">
                    <wp:posOffset>5256530</wp:posOffset>
                  </wp:positionH>
                  <wp:positionV relativeFrom="paragraph">
                    <wp:posOffset>328295</wp:posOffset>
                  </wp:positionV>
                  <wp:extent cx="492760" cy="492760"/>
                  <wp:effectExtent l="0" t="0" r="2540" b="254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630BB4" w14:paraId="11BD9B8B" w14:textId="77777777" w:rsidTr="00630BB4">
        <w:trPr>
          <w:trHeight w:val="964"/>
        </w:trPr>
        <w:tc>
          <w:tcPr>
            <w:tcW w:w="1101" w:type="dxa"/>
            <w:vAlign w:val="center"/>
            <w:hideMark/>
          </w:tcPr>
          <w:p w14:paraId="3CF02B2C" w14:textId="4A668B7C" w:rsidR="00630BB4" w:rsidRDefault="00630BB4">
            <w:pPr>
              <w:pStyle w:val="Labor-Text"/>
              <w:jc w:val="center"/>
            </w:pPr>
            <w:r>
              <w:rPr>
                <w:rFonts w:cs="Arial"/>
                <w:noProof/>
                <w:szCs w:val="24"/>
              </w:rPr>
              <w:drawing>
                <wp:inline distT="0" distB="0" distL="0" distR="0" wp14:anchorId="4E02A4CD" wp14:editId="6A11DD60">
                  <wp:extent cx="483870" cy="4838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inline>
              </w:drawing>
            </w:r>
          </w:p>
        </w:tc>
        <w:tc>
          <w:tcPr>
            <w:tcW w:w="7961" w:type="dxa"/>
            <w:vAlign w:val="center"/>
            <w:hideMark/>
          </w:tcPr>
          <w:p w14:paraId="64B51398" w14:textId="5B567C27" w:rsidR="00630BB4" w:rsidRDefault="00630BB4">
            <w:pPr>
              <w:pStyle w:val="Labor-Text"/>
              <w:jc w:val="left"/>
            </w:pPr>
            <w:r>
              <w:rPr>
                <w:noProof/>
              </w:rPr>
              <w:drawing>
                <wp:anchor distT="0" distB="0" distL="114300" distR="114300" simplePos="0" relativeHeight="251862016" behindDoc="0" locked="0" layoutInCell="1" allowOverlap="1" wp14:anchorId="60052A8B" wp14:editId="53F78FDA">
                  <wp:simplePos x="0" y="0"/>
                  <wp:positionH relativeFrom="column">
                    <wp:posOffset>5256530</wp:posOffset>
                  </wp:positionH>
                  <wp:positionV relativeFrom="paragraph">
                    <wp:posOffset>335915</wp:posOffset>
                  </wp:positionV>
                  <wp:extent cx="492760" cy="492760"/>
                  <wp:effectExtent l="0" t="0" r="2540" b="254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Zu dieser Aufgabe gibt es eine Simulation oder ein Video.</w:t>
            </w:r>
          </w:p>
        </w:tc>
      </w:tr>
      <w:tr w:rsidR="00630BB4" w14:paraId="730B109C" w14:textId="77777777" w:rsidTr="00630BB4">
        <w:trPr>
          <w:trHeight w:val="964"/>
        </w:trPr>
        <w:tc>
          <w:tcPr>
            <w:tcW w:w="1101" w:type="dxa"/>
            <w:vAlign w:val="center"/>
            <w:hideMark/>
          </w:tcPr>
          <w:p w14:paraId="3204D77F" w14:textId="7BF8BEA8" w:rsidR="00630BB4" w:rsidRDefault="00630BB4">
            <w:pPr>
              <w:pStyle w:val="Labor-Text"/>
              <w:jc w:val="center"/>
            </w:pPr>
            <w:r>
              <w:rPr>
                <w:rFonts w:cs="Arial"/>
                <w:noProof/>
                <w:szCs w:val="24"/>
              </w:rPr>
              <w:drawing>
                <wp:inline distT="0" distB="0" distL="0" distR="0" wp14:anchorId="567938E5" wp14:editId="51170A73">
                  <wp:extent cx="483870" cy="48387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inline>
              </w:drawing>
            </w:r>
          </w:p>
        </w:tc>
        <w:tc>
          <w:tcPr>
            <w:tcW w:w="7961" w:type="dxa"/>
            <w:vAlign w:val="center"/>
            <w:hideMark/>
          </w:tcPr>
          <w:p w14:paraId="7ECBFF38" w14:textId="77777777" w:rsidR="00630BB4" w:rsidRDefault="00630BB4">
            <w:pPr>
              <w:pStyle w:val="Labor-Text"/>
              <w:jc w:val="left"/>
            </w:pPr>
            <w:r>
              <w:t>Zu dieser Aufgabe gibt es Material auf eurem Tisch.</w:t>
            </w:r>
          </w:p>
        </w:tc>
      </w:tr>
    </w:tbl>
    <w:p w14:paraId="0A8927E3" w14:textId="77777777" w:rsidR="00630BB4" w:rsidRDefault="00630BB4" w:rsidP="00630BB4">
      <w:pPr>
        <w:pStyle w:val="Arbeitsanweisung"/>
        <w:ind w:left="0" w:firstLine="0"/>
      </w:pPr>
    </w:p>
    <w:p w14:paraId="4ACBE2A4" w14:textId="77777777" w:rsidR="00630BB4" w:rsidRDefault="00630BB4" w:rsidP="00630BB4">
      <w:pPr>
        <w:pStyle w:val="Arbeitsanweisung"/>
      </w:pPr>
    </w:p>
    <w:p w14:paraId="0AC289BE" w14:textId="77777777" w:rsidR="00630BB4" w:rsidRDefault="00630BB4" w:rsidP="00630BB4">
      <w:pPr>
        <w:pStyle w:val="Arbeitsanweisung"/>
        <w:outlineLvl w:val="0"/>
      </w:pPr>
      <w:r>
        <w:t>Wir wünschen Euch viel Spaß beim Experimentieren und Entdecken!</w:t>
      </w:r>
    </w:p>
    <w:p w14:paraId="642B0188" w14:textId="77777777" w:rsidR="00630BB4" w:rsidRDefault="00630BB4" w:rsidP="00630BB4">
      <w:pPr>
        <w:pStyle w:val="Arbeitsanweisung"/>
      </w:pPr>
    </w:p>
    <w:p w14:paraId="60E6B17F" w14:textId="77777777" w:rsidR="00630BB4" w:rsidRDefault="00630BB4" w:rsidP="00630BB4">
      <w:pPr>
        <w:pStyle w:val="Labor-Texteinfach"/>
        <w:rPr>
          <w:rFonts w:ascii="Times New Roman" w:hAnsi="Times New Roman"/>
          <w:sz w:val="20"/>
        </w:rPr>
      </w:pPr>
      <w:r>
        <w:t>Das Mathematik-Labor-Team</w:t>
      </w:r>
    </w:p>
    <w:p w14:paraId="7F1925D5" w14:textId="77777777" w:rsidR="00A72E72" w:rsidRDefault="00630BB4" w:rsidP="00630BB4">
      <w:pPr>
        <w:spacing w:line="276" w:lineRule="auto"/>
        <w:sectPr w:rsidR="00A72E72" w:rsidSect="00D81836">
          <w:headerReference w:type="default" r:id="rId19"/>
          <w:footerReference w:type="default" r:id="rId20"/>
          <w:pgSz w:w="11906" w:h="16838"/>
          <w:pgMar w:top="1417" w:right="1417" w:bottom="1134" w:left="1417" w:header="708" w:footer="794" w:gutter="0"/>
          <w:cols w:space="708"/>
          <w:docGrid w:linePitch="360"/>
        </w:sectPr>
      </w:pPr>
      <w:r>
        <w:br w:type="page"/>
      </w:r>
    </w:p>
    <w:p w14:paraId="5951CCB4" w14:textId="77777777" w:rsidR="00B8740D" w:rsidRDefault="00B8740D">
      <w:pPr>
        <w:spacing w:after="200" w:line="276" w:lineRule="auto"/>
      </w:pPr>
    </w:p>
    <w:sdt>
      <w:sdtPr>
        <w:alias w:val="Textfeld für Aufgabenstellungen"/>
        <w:tag w:val="Textfeld für Aufgabenstellungen"/>
        <w:id w:val="560289985"/>
        <w:placeholder>
          <w:docPart w:val="D29B4DAE08B04E38A54B5030060DBD8C"/>
        </w:placeholder>
      </w:sdtPr>
      <w:sdtEndPr/>
      <w:sdtContent>
        <w:p w14:paraId="67058812" w14:textId="77777777" w:rsidR="00556B04" w:rsidRDefault="00F146C1" w:rsidP="007E1571">
          <w:pPr>
            <w:pStyle w:val="Labor-Text"/>
          </w:pPr>
          <w:r>
            <w:t>Betrachtet das Bild „Alles ist Zahl“ des</w:t>
          </w:r>
          <w:r w:rsidR="00556B04">
            <w:t xml:space="preserve"> Schweizer Künstlers Eugen Jost</w:t>
          </w:r>
          <w:r>
            <w:t>.</w:t>
          </w:r>
        </w:p>
        <w:p w14:paraId="3226EF28" w14:textId="3827B989" w:rsidR="007E1571" w:rsidRDefault="00DB75AC" w:rsidP="007E1571">
          <w:pPr>
            <w:pStyle w:val="Labor-Text"/>
          </w:pPr>
          <w:r w:rsidRPr="00DB75AC">
            <w:rPr>
              <w:noProof/>
            </w:rPr>
            <w:t xml:space="preserve"> </w:t>
          </w:r>
        </w:p>
        <w:tbl>
          <w:tblPr>
            <w:tblStyle w:val="Tabellenraster"/>
            <w:tblpPr w:leftFromText="141" w:rightFromText="141" w:vertAnchor="text" w:horzAnchor="margin" w:tblpY="84"/>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856"/>
            <w:gridCol w:w="5170"/>
          </w:tblGrid>
          <w:tr w:rsidR="00556B04" w14:paraId="75E39C0E" w14:textId="77777777" w:rsidTr="00556B04">
            <w:tc>
              <w:tcPr>
                <w:tcW w:w="4118" w:type="dxa"/>
                <w:shd w:val="clear" w:color="auto" w:fill="FFFFFF" w:themeFill="background1"/>
              </w:tcPr>
              <w:p w14:paraId="3FAC082C" w14:textId="77777777" w:rsidR="00556B04" w:rsidRPr="002F1020" w:rsidRDefault="00556B04" w:rsidP="00556B04">
                <w:pPr>
                  <w:pStyle w:val="Labor-Materialbox-berschrift"/>
                </w:pPr>
                <w:r w:rsidRPr="00AD08D4">
                  <w:t>Material</w:t>
                </w:r>
              </w:p>
              <w:p w14:paraId="45C2685C" w14:textId="77777777" w:rsidR="00556B04" w:rsidRDefault="00556B04" w:rsidP="00556B04">
                <w:pPr>
                  <w:pStyle w:val="Labor-Aufzhlung"/>
                </w:pPr>
                <w:r>
                  <w:t xml:space="preserve"> Bild „Der Zahlenteufel“</w:t>
                </w:r>
                <w:r>
                  <w:br/>
                </w:r>
              </w:p>
              <w:p w14:paraId="4E2A6C3C" w14:textId="77777777" w:rsidR="00556B04" w:rsidRPr="00793397" w:rsidRDefault="00556B04" w:rsidP="00556B04">
                <w:pPr>
                  <w:pStyle w:val="Labor-Aufzhlung"/>
                  <w:numPr>
                    <w:ilvl w:val="0"/>
                    <w:numId w:val="0"/>
                  </w:numPr>
                  <w:ind w:left="360"/>
                </w:pPr>
                <w:r>
                  <w:br/>
                </w:r>
                <w:r>
                  <w:br/>
                </w:r>
                <w:r>
                  <w:br/>
                </w:r>
              </w:p>
            </w:tc>
            <w:tc>
              <w:tcPr>
                <w:tcW w:w="5170" w:type="dxa"/>
                <w:shd w:val="clear" w:color="auto" w:fill="FFFFFF" w:themeFill="background1"/>
              </w:tcPr>
              <w:p w14:paraId="4C871954" w14:textId="77777777" w:rsidR="00556B04" w:rsidRPr="009534FB" w:rsidRDefault="00556B04" w:rsidP="00556B04">
                <w:pPr>
                  <w:pStyle w:val="Labor-Text"/>
                </w:pPr>
                <w:r>
                  <w:rPr>
                    <w:noProof/>
                  </w:rPr>
                  <w:drawing>
                    <wp:inline distT="0" distB="0" distL="0" distR="0" wp14:anchorId="37E6BE8C" wp14:editId="2A28C545">
                      <wp:extent cx="3145790" cy="2164080"/>
                      <wp:effectExtent l="0" t="0" r="0" b="7620"/>
                      <wp:docPr id="9" name="Grafik 9" descr="DSC0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289"/>
                              <pic:cNvPicPr>
                                <a:picLocks noChangeAspect="1" noChangeArrowheads="1"/>
                              </pic:cNvPicPr>
                            </pic:nvPicPr>
                            <pic:blipFill>
                              <a:blip r:embed="rId21">
                                <a:extLst>
                                  <a:ext uri="{28A0092B-C50C-407E-A947-70E740481C1C}">
                                    <a14:useLocalDpi xmlns:a14="http://schemas.microsoft.com/office/drawing/2010/main" val="0"/>
                                  </a:ext>
                                </a:extLst>
                              </a:blip>
                              <a:srcRect l="10458" t="7388" r="17357" b="4153"/>
                              <a:stretch>
                                <a:fillRect/>
                              </a:stretch>
                            </pic:blipFill>
                            <pic:spPr bwMode="auto">
                              <a:xfrm>
                                <a:off x="0" y="0"/>
                                <a:ext cx="3145790" cy="2164080"/>
                              </a:xfrm>
                              <a:prstGeom prst="rect">
                                <a:avLst/>
                              </a:prstGeom>
                              <a:noFill/>
                              <a:ln>
                                <a:noFill/>
                              </a:ln>
                            </pic:spPr>
                          </pic:pic>
                        </a:graphicData>
                      </a:graphic>
                    </wp:inline>
                  </w:drawing>
                </w:r>
              </w:p>
            </w:tc>
          </w:tr>
        </w:tbl>
        <w:p w14:paraId="1AB19C3D" w14:textId="77777777" w:rsidR="00F146C1" w:rsidRDefault="00F146C1" w:rsidP="007E1571">
          <w:pPr>
            <w:pStyle w:val="Labor-Text"/>
          </w:pPr>
        </w:p>
        <w:p w14:paraId="2AC3874F" w14:textId="77777777" w:rsidR="00F146C1" w:rsidRDefault="00F146C1" w:rsidP="007E1571">
          <w:pPr>
            <w:pStyle w:val="Labor-Text"/>
          </w:pPr>
          <w:r>
            <w:t>Ihr könnt darin neben Zahlen und anderen mathematischen Symbolen auch Figuren aus regelmäßig angeordneten Punkten erkennen. An einigen Stellen sind es sogar Folgen mehrerer Figuren.</w:t>
          </w:r>
        </w:p>
        <w:p w14:paraId="2A2AAF8D" w14:textId="77777777" w:rsidR="00F146C1" w:rsidRDefault="00205024" w:rsidP="007E1571">
          <w:pPr>
            <w:pStyle w:val="Labor-Text"/>
          </w:pPr>
          <w:r>
            <w:rPr>
              <w:noProof/>
            </w:rPr>
            <w:drawing>
              <wp:anchor distT="0" distB="0" distL="114300" distR="114300" simplePos="0" relativeHeight="251621888" behindDoc="1" locked="0" layoutInCell="1" allowOverlap="1" wp14:anchorId="072F2D33" wp14:editId="37E5ADEF">
                <wp:simplePos x="0" y="0"/>
                <wp:positionH relativeFrom="column">
                  <wp:posOffset>5211445</wp:posOffset>
                </wp:positionH>
                <wp:positionV relativeFrom="paragraph">
                  <wp:posOffset>134620</wp:posOffset>
                </wp:positionV>
                <wp:extent cx="228600" cy="231775"/>
                <wp:effectExtent l="0" t="0" r="0" b="0"/>
                <wp:wrapTight wrapText="bothSides">
                  <wp:wrapPolygon edited="0">
                    <wp:start x="1800" y="0"/>
                    <wp:lineTo x="0" y="1775"/>
                    <wp:lineTo x="0" y="15978"/>
                    <wp:lineTo x="1800" y="19529"/>
                    <wp:lineTo x="18000" y="19529"/>
                    <wp:lineTo x="19800" y="15978"/>
                    <wp:lineTo x="19800" y="1775"/>
                    <wp:lineTo x="18000" y="0"/>
                    <wp:lineTo x="1800" y="0"/>
                  </wp:wrapPolygon>
                </wp:wrapTight>
                <wp:docPr id="8" name="Grafik 8" descr="http://www.cuxhaven-tours.de/tl_files/Seiteninhalte/Familie-Kids/smiley_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xhaven-tours.de/tl_files/Seiteninhalte/Familie-Kids/smiley_gel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713">
            <w:rPr>
              <w:noProof/>
            </w:rPr>
            <w:drawing>
              <wp:anchor distT="0" distB="0" distL="114300" distR="114300" simplePos="0" relativeHeight="251580928" behindDoc="0" locked="0" layoutInCell="1" allowOverlap="1" wp14:anchorId="014E6A57" wp14:editId="38524E25">
                <wp:simplePos x="0" y="0"/>
                <wp:positionH relativeFrom="column">
                  <wp:posOffset>5967730</wp:posOffset>
                </wp:positionH>
                <wp:positionV relativeFrom="paragraph">
                  <wp:posOffset>60676</wp:posOffset>
                </wp:positionV>
                <wp:extent cx="485775" cy="495300"/>
                <wp:effectExtent l="0" t="0" r="9525" b="0"/>
                <wp:wrapNone/>
                <wp:docPr id="41"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3" cstate="print"/>
                        <a:stretch>
                          <a:fillRect/>
                        </a:stretch>
                      </pic:blipFill>
                      <pic:spPr>
                        <a:xfrm>
                          <a:off x="0" y="0"/>
                          <a:ext cx="485775" cy="495300"/>
                        </a:xfrm>
                        <a:prstGeom prst="rect">
                          <a:avLst/>
                        </a:prstGeom>
                      </pic:spPr>
                    </pic:pic>
                  </a:graphicData>
                </a:graphic>
              </wp:anchor>
            </w:drawing>
          </w:r>
        </w:p>
        <w:p w14:paraId="429D837F" w14:textId="77777777" w:rsidR="00205024" w:rsidRDefault="00F146C1" w:rsidP="007E1571">
          <w:pPr>
            <w:pStyle w:val="Labor-Text"/>
          </w:pPr>
          <w:r>
            <w:t xml:space="preserve">Legt die Folie mit dem roten Kasten </w:t>
          </w:r>
          <w:r w:rsidR="00EF5295">
            <w:t xml:space="preserve">so auf das Bild, dass ein gelber Smiley  </w:t>
          </w:r>
        </w:p>
        <w:p w14:paraId="2FCA7FB8" w14:textId="77777777" w:rsidR="00F146C1" w:rsidRDefault="00EF5295" w:rsidP="007E1571">
          <w:pPr>
            <w:pStyle w:val="Labor-Text"/>
          </w:pPr>
          <w:r>
            <w:t>in der linken oberen Ecke entsteht.</w:t>
          </w:r>
        </w:p>
        <w:p w14:paraId="069294DB" w14:textId="77777777" w:rsidR="00EF5295" w:rsidRDefault="00EF5295" w:rsidP="007E1571">
          <w:pPr>
            <w:pStyle w:val="Labor-Text"/>
          </w:pPr>
        </w:p>
        <w:p w14:paraId="40655553" w14:textId="77777777" w:rsidR="00F146C1" w:rsidRDefault="00F146C1" w:rsidP="007E1571">
          <w:pPr>
            <w:pStyle w:val="Labor-Text"/>
          </w:pPr>
          <w:r>
            <w:t>Wie kann man diese Figurenfolge beschreiben?</w:t>
          </w:r>
          <w:r w:rsidR="00EF5295">
            <w:t xml:space="preserve"> </w:t>
          </w:r>
        </w:p>
        <w:p w14:paraId="0A871ABC" w14:textId="77777777" w:rsidR="00F146C1" w:rsidRDefault="00F146C1" w:rsidP="007E1571">
          <w:pPr>
            <w:pStyle w:val="Labor-Text"/>
          </w:pPr>
        </w:p>
        <w:tbl>
          <w:tblPr>
            <w:tblStyle w:val="Tabellenraster"/>
            <w:tblW w:w="0" w:type="auto"/>
            <w:tblLook w:val="04A0" w:firstRow="1" w:lastRow="0" w:firstColumn="1" w:lastColumn="0" w:noHBand="0" w:noVBand="1"/>
          </w:tblPr>
          <w:tblGrid>
            <w:gridCol w:w="9062"/>
          </w:tblGrid>
          <w:tr w:rsidR="00F146C1" w14:paraId="2D832B68" w14:textId="77777777" w:rsidTr="00F146C1">
            <w:tc>
              <w:tcPr>
                <w:tcW w:w="9212" w:type="dxa"/>
              </w:tcPr>
              <w:p w14:paraId="7C196001" w14:textId="77777777" w:rsidR="00F146C1" w:rsidRDefault="00F146C1" w:rsidP="007E1571">
                <w:pPr>
                  <w:pStyle w:val="Labor-Text"/>
                </w:pPr>
              </w:p>
              <w:p w14:paraId="74851207" w14:textId="77777777" w:rsidR="00F146C1" w:rsidRDefault="00F146C1" w:rsidP="007E1571">
                <w:pPr>
                  <w:pStyle w:val="Labor-Text"/>
                </w:pPr>
              </w:p>
              <w:p w14:paraId="30118690" w14:textId="77777777" w:rsidR="00F146C1" w:rsidRDefault="00F146C1" w:rsidP="007E1571">
                <w:pPr>
                  <w:pStyle w:val="Labor-Text"/>
                </w:pPr>
              </w:p>
              <w:p w14:paraId="2B640B12" w14:textId="77777777" w:rsidR="00F146C1" w:rsidRDefault="00F146C1" w:rsidP="007E1571">
                <w:pPr>
                  <w:pStyle w:val="Labor-Text"/>
                </w:pPr>
              </w:p>
              <w:p w14:paraId="38097354" w14:textId="77777777" w:rsidR="00F146C1" w:rsidRDefault="00F146C1" w:rsidP="007E1571">
                <w:pPr>
                  <w:pStyle w:val="Labor-Text"/>
                </w:pPr>
              </w:p>
              <w:p w14:paraId="5D9A236C" w14:textId="77777777" w:rsidR="00F146C1" w:rsidRDefault="00F146C1" w:rsidP="007E1571">
                <w:pPr>
                  <w:pStyle w:val="Labor-Text"/>
                </w:pPr>
              </w:p>
              <w:p w14:paraId="7D4DD221" w14:textId="77777777" w:rsidR="00F146C1" w:rsidRDefault="00F146C1" w:rsidP="007E1571">
                <w:pPr>
                  <w:pStyle w:val="Labor-Text"/>
                </w:pPr>
              </w:p>
            </w:tc>
          </w:tr>
        </w:tbl>
        <w:p w14:paraId="1C251285" w14:textId="77777777" w:rsidR="00F146C1" w:rsidRDefault="00F146C1" w:rsidP="007E1571">
          <w:pPr>
            <w:pStyle w:val="Labor-Text"/>
          </w:pPr>
        </w:p>
        <w:p w14:paraId="554434B5" w14:textId="77777777" w:rsidR="007E1571" w:rsidRDefault="00F146C1" w:rsidP="007E1571">
          <w:pPr>
            <w:pStyle w:val="Labor-Text"/>
          </w:pPr>
          <w:r>
            <w:t>Wie könnte man diese Zahlen nennen?</w:t>
          </w:r>
          <w:r w:rsidR="00EF5295">
            <w:t xml:space="preserve"> Diskutiert anschließend eure Ideen in der Gruppe.</w:t>
          </w:r>
        </w:p>
        <w:p w14:paraId="34A6ED07" w14:textId="77777777" w:rsidR="00042FBB" w:rsidRDefault="00042FBB" w:rsidP="007E1571">
          <w:pPr>
            <w:pStyle w:val="Labor-Text"/>
          </w:pPr>
        </w:p>
        <w:tbl>
          <w:tblPr>
            <w:tblStyle w:val="Tabellenraster"/>
            <w:tblW w:w="0" w:type="auto"/>
            <w:tblLook w:val="04A0" w:firstRow="1" w:lastRow="0" w:firstColumn="1" w:lastColumn="0" w:noHBand="0" w:noVBand="1"/>
          </w:tblPr>
          <w:tblGrid>
            <w:gridCol w:w="9062"/>
          </w:tblGrid>
          <w:tr w:rsidR="00F146C1" w14:paraId="6D45C857" w14:textId="77777777" w:rsidTr="00F146C1">
            <w:tc>
              <w:tcPr>
                <w:tcW w:w="9212" w:type="dxa"/>
              </w:tcPr>
              <w:p w14:paraId="02E00741" w14:textId="77777777" w:rsidR="00F146C1" w:rsidRDefault="00F146C1" w:rsidP="007E1571">
                <w:pPr>
                  <w:pStyle w:val="Labor-Text"/>
                </w:pPr>
              </w:p>
              <w:p w14:paraId="6782F6B1" w14:textId="77777777" w:rsidR="00F146C1" w:rsidRDefault="00F146C1" w:rsidP="007E1571">
                <w:pPr>
                  <w:pStyle w:val="Labor-Text"/>
                </w:pPr>
              </w:p>
              <w:p w14:paraId="263ED958" w14:textId="77777777" w:rsidR="00F146C1" w:rsidRDefault="00F146C1" w:rsidP="007E1571">
                <w:pPr>
                  <w:pStyle w:val="Labor-Text"/>
                </w:pPr>
              </w:p>
              <w:p w14:paraId="5424C4CF" w14:textId="77777777" w:rsidR="00F146C1" w:rsidRDefault="00F146C1" w:rsidP="007E1571">
                <w:pPr>
                  <w:pStyle w:val="Labor-Text"/>
                </w:pPr>
              </w:p>
              <w:p w14:paraId="219F09C0" w14:textId="77777777" w:rsidR="00F146C1" w:rsidRDefault="00F146C1" w:rsidP="007E1571">
                <w:pPr>
                  <w:pStyle w:val="Labor-Text"/>
                </w:pPr>
              </w:p>
            </w:tc>
          </w:tr>
        </w:tbl>
        <w:p w14:paraId="29239749" w14:textId="77777777" w:rsidR="00F146C1" w:rsidRDefault="00F146C1" w:rsidP="007E1571">
          <w:pPr>
            <w:pStyle w:val="Labor-Text"/>
          </w:pPr>
        </w:p>
        <w:p w14:paraId="738FEB6F" w14:textId="77777777" w:rsidR="00556B04" w:rsidRDefault="00556B04" w:rsidP="007E1571">
          <w:pPr>
            <w:pStyle w:val="Labor-Text"/>
          </w:pPr>
        </w:p>
        <w:p w14:paraId="5C44C542" w14:textId="77777777" w:rsidR="00556B04" w:rsidRDefault="00556B04" w:rsidP="007E1571">
          <w:pPr>
            <w:pStyle w:val="Labor-Text"/>
          </w:pPr>
        </w:p>
        <w:p w14:paraId="556F91BA" w14:textId="5B9ACA03" w:rsidR="00F146C1" w:rsidRDefault="00F146C1" w:rsidP="007E1571">
          <w:pPr>
            <w:pStyle w:val="Labor-Text"/>
          </w:pPr>
          <w:r>
            <w:lastRenderedPageBreak/>
            <w:t xml:space="preserve">Erkennt ihr auf dem </w:t>
          </w:r>
          <w:r w:rsidR="00555BA3">
            <w:t xml:space="preserve">gesamten </w:t>
          </w:r>
          <w:r>
            <w:t>Bild noch andere Möglichkeiten Zahlen darzustellen? Fallen euch</w:t>
          </w:r>
          <w:r w:rsidR="00717A86">
            <w:t xml:space="preserve"> </w:t>
          </w:r>
          <w:r>
            <w:t>noch weitere Beispiele ein</w:t>
          </w:r>
          <w:r w:rsidR="00205024">
            <w:t>,</w:t>
          </w:r>
          <w:r>
            <w:t xml:space="preserve"> die nicht auf dem Bild zu sehen sind?</w:t>
          </w:r>
        </w:p>
        <w:p w14:paraId="34366DFA" w14:textId="77777777" w:rsidR="00F146C1" w:rsidRDefault="00F146C1" w:rsidP="007E1571">
          <w:pPr>
            <w:pStyle w:val="Labor-Text"/>
          </w:pPr>
        </w:p>
        <w:tbl>
          <w:tblPr>
            <w:tblStyle w:val="Tabellenraster"/>
            <w:tblW w:w="0" w:type="auto"/>
            <w:tblLook w:val="04A0" w:firstRow="1" w:lastRow="0" w:firstColumn="1" w:lastColumn="0" w:noHBand="0" w:noVBand="1"/>
          </w:tblPr>
          <w:tblGrid>
            <w:gridCol w:w="9062"/>
          </w:tblGrid>
          <w:tr w:rsidR="00F146C1" w14:paraId="254384D2" w14:textId="77777777" w:rsidTr="00F146C1">
            <w:tc>
              <w:tcPr>
                <w:tcW w:w="9212" w:type="dxa"/>
              </w:tcPr>
              <w:p w14:paraId="2725EEC2" w14:textId="77777777" w:rsidR="00F146C1" w:rsidRDefault="00F146C1" w:rsidP="007E1571">
                <w:pPr>
                  <w:pStyle w:val="Labor-Text"/>
                </w:pPr>
              </w:p>
              <w:p w14:paraId="75454145" w14:textId="77777777" w:rsidR="00F146C1" w:rsidRDefault="00F146C1" w:rsidP="007E1571">
                <w:pPr>
                  <w:pStyle w:val="Labor-Text"/>
                </w:pPr>
              </w:p>
              <w:p w14:paraId="7CE5E820" w14:textId="77777777" w:rsidR="002F25E1" w:rsidRDefault="002F25E1" w:rsidP="007E1571">
                <w:pPr>
                  <w:pStyle w:val="Labor-Text"/>
                </w:pPr>
              </w:p>
              <w:p w14:paraId="1B0721C4" w14:textId="77777777" w:rsidR="002F25E1" w:rsidRDefault="002F25E1" w:rsidP="007E1571">
                <w:pPr>
                  <w:pStyle w:val="Labor-Text"/>
                </w:pPr>
              </w:p>
              <w:p w14:paraId="7BA725B4" w14:textId="77777777" w:rsidR="002F25E1" w:rsidRDefault="002F25E1" w:rsidP="007E1571">
                <w:pPr>
                  <w:pStyle w:val="Labor-Text"/>
                </w:pPr>
              </w:p>
              <w:p w14:paraId="565E71DC" w14:textId="77777777" w:rsidR="002F25E1" w:rsidRDefault="002F25E1" w:rsidP="007E1571">
                <w:pPr>
                  <w:pStyle w:val="Labor-Text"/>
                </w:pPr>
              </w:p>
              <w:p w14:paraId="0042EE5A" w14:textId="77777777" w:rsidR="002F25E1" w:rsidRDefault="002F25E1" w:rsidP="007E1571">
                <w:pPr>
                  <w:pStyle w:val="Labor-Text"/>
                </w:pPr>
              </w:p>
              <w:p w14:paraId="22BE959D" w14:textId="77777777" w:rsidR="00EF5295" w:rsidRDefault="00EF5295" w:rsidP="007E1571">
                <w:pPr>
                  <w:pStyle w:val="Labor-Text"/>
                </w:pPr>
              </w:p>
              <w:p w14:paraId="047E743E" w14:textId="77777777" w:rsidR="00EF5295" w:rsidRDefault="00EF5295" w:rsidP="007E1571">
                <w:pPr>
                  <w:pStyle w:val="Labor-Text"/>
                </w:pPr>
              </w:p>
              <w:p w14:paraId="023E25F9" w14:textId="77777777" w:rsidR="00F146C1" w:rsidRDefault="00F146C1" w:rsidP="007E1571">
                <w:pPr>
                  <w:pStyle w:val="Labor-Text"/>
                </w:pPr>
              </w:p>
            </w:tc>
          </w:tr>
        </w:tbl>
        <w:p w14:paraId="2A4B2B15" w14:textId="77777777" w:rsidR="0075770D" w:rsidRDefault="0075770D" w:rsidP="007E1571">
          <w:pPr>
            <w:spacing w:after="200" w:line="276" w:lineRule="auto"/>
            <w:jc w:val="both"/>
          </w:pPr>
        </w:p>
        <w:p w14:paraId="20C0975A" w14:textId="77777777" w:rsidR="00401749" w:rsidRDefault="00401749">
          <w:pPr>
            <w:spacing w:after="200" w:line="276" w:lineRule="auto"/>
            <w:sectPr w:rsidR="00401749" w:rsidSect="00A72E72">
              <w:headerReference w:type="default" r:id="rId24"/>
              <w:footerReference w:type="default" r:id="rId25"/>
              <w:pgSz w:w="11906" w:h="16838"/>
              <w:pgMar w:top="1417" w:right="1417" w:bottom="1134" w:left="1417" w:header="708" w:footer="794" w:gutter="0"/>
              <w:pgNumType w:start="2"/>
              <w:cols w:space="708"/>
              <w:docGrid w:linePitch="360"/>
            </w:sectPr>
          </w:pPr>
          <w:r>
            <w:br w:type="page"/>
          </w:r>
        </w:p>
        <w:p w14:paraId="177B1F8E" w14:textId="77777777" w:rsidR="00401749" w:rsidRPr="000A7DA5" w:rsidRDefault="000A7DA5">
          <w:pPr>
            <w:spacing w:after="200" w:line="276" w:lineRule="auto"/>
            <w:rPr>
              <w:rFonts w:ascii="Arial" w:hAnsi="Arial" w:cs="Arial"/>
              <w:sz w:val="24"/>
              <w:szCs w:val="24"/>
            </w:rPr>
          </w:pPr>
          <w:r w:rsidRPr="000A7DA5">
            <w:rPr>
              <w:rFonts w:ascii="Arial" w:hAnsi="Arial" w:cs="Arial"/>
              <w:sz w:val="24"/>
              <w:szCs w:val="24"/>
            </w:rPr>
            <w:lastRenderedPageBreak/>
            <w:t>Für die folgenden Aufgaben steht euch dieses Material zur Verfügung:</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2765"/>
            <w:gridCol w:w="6261"/>
          </w:tblGrid>
          <w:tr w:rsidR="000A7DA5" w14:paraId="07478E42" w14:textId="77777777" w:rsidTr="00EA2E1E">
            <w:tc>
              <w:tcPr>
                <w:tcW w:w="4512" w:type="dxa"/>
                <w:shd w:val="clear" w:color="auto" w:fill="FFFFFF" w:themeFill="background1"/>
              </w:tcPr>
              <w:p w14:paraId="6976457A" w14:textId="77777777" w:rsidR="000A7DA5" w:rsidRDefault="000A7DA5" w:rsidP="00EA2E1E">
                <w:pPr>
                  <w:pStyle w:val="Labor-Materialbox-berschrift"/>
                </w:pPr>
                <w:r w:rsidRPr="00AD08D4">
                  <w:t>Material</w:t>
                </w:r>
              </w:p>
              <w:p w14:paraId="795450AE" w14:textId="77777777" w:rsidR="00730CFA" w:rsidRPr="002F1020" w:rsidRDefault="00730CFA" w:rsidP="00EA2E1E">
                <w:pPr>
                  <w:pStyle w:val="Labor-Materialbox-berschrift"/>
                </w:pPr>
              </w:p>
              <w:p w14:paraId="32A80A9D" w14:textId="77777777" w:rsidR="000A7DA5" w:rsidRDefault="000A7DA5" w:rsidP="00EA2E1E">
                <w:pPr>
                  <w:pStyle w:val="Labor-Aufzhlung"/>
                </w:pPr>
                <w:r>
                  <w:t>Legebretter (auf beiden Seiten benutzbar)</w:t>
                </w:r>
              </w:p>
              <w:p w14:paraId="73ABF5FC" w14:textId="77777777" w:rsidR="000A7DA5" w:rsidRDefault="000A7DA5" w:rsidP="00EA2E1E">
                <w:pPr>
                  <w:pStyle w:val="Labor-Aufzhlung"/>
                </w:pPr>
                <w:r>
                  <w:t>Holzkugeln in 2 Farben</w:t>
                </w:r>
              </w:p>
              <w:p w14:paraId="2708B34B" w14:textId="77777777" w:rsidR="000A7DA5" w:rsidRDefault="000A7DA5" w:rsidP="00EA2E1E">
                <w:pPr>
                  <w:pStyle w:val="Labor-Aufzhlung"/>
                </w:pPr>
                <w:r>
                  <w:t>2 Holzpinzetten (zum Greifen der Holzkugeln)</w:t>
                </w:r>
              </w:p>
              <w:p w14:paraId="13D309B5" w14:textId="77777777" w:rsidR="00730CFA" w:rsidRDefault="00730CFA" w:rsidP="00730CFA">
                <w:pPr>
                  <w:pStyle w:val="Labor-Aufzhlung"/>
                  <w:numPr>
                    <w:ilvl w:val="0"/>
                    <w:numId w:val="0"/>
                  </w:numPr>
                  <w:ind w:left="720"/>
                </w:pPr>
              </w:p>
              <w:p w14:paraId="222826D8" w14:textId="77777777" w:rsidR="0056469D" w:rsidRDefault="0056469D" w:rsidP="00730CFA">
                <w:pPr>
                  <w:pStyle w:val="Labor-Aufzhlung"/>
                  <w:numPr>
                    <w:ilvl w:val="0"/>
                    <w:numId w:val="0"/>
                  </w:numPr>
                  <w:ind w:left="720"/>
                </w:pPr>
              </w:p>
              <w:p w14:paraId="7966E7E2" w14:textId="77777777" w:rsidR="00730CFA" w:rsidRDefault="00730CFA" w:rsidP="00730CFA">
                <w:pPr>
                  <w:pStyle w:val="Labor-Aufzhlung"/>
                  <w:numPr>
                    <w:ilvl w:val="0"/>
                    <w:numId w:val="0"/>
                  </w:numPr>
                  <w:ind w:left="720"/>
                </w:pPr>
              </w:p>
              <w:p w14:paraId="7BDACAE0" w14:textId="77777777" w:rsidR="00730CFA" w:rsidRDefault="00730CFA" w:rsidP="00730CFA">
                <w:pPr>
                  <w:pStyle w:val="Labor-Aufzhlung"/>
                  <w:numPr>
                    <w:ilvl w:val="0"/>
                    <w:numId w:val="0"/>
                  </w:numPr>
                  <w:ind w:left="720"/>
                </w:pPr>
              </w:p>
              <w:p w14:paraId="13A5E44C" w14:textId="77777777" w:rsidR="00730CFA" w:rsidRPr="00793397" w:rsidRDefault="00730CFA" w:rsidP="00730CFA">
                <w:pPr>
                  <w:pStyle w:val="Labor-Aufzhlung"/>
                  <w:numPr>
                    <w:ilvl w:val="0"/>
                    <w:numId w:val="0"/>
                  </w:numPr>
                  <w:ind w:left="720"/>
                </w:pPr>
              </w:p>
            </w:tc>
            <w:tc>
              <w:tcPr>
                <w:tcW w:w="4776" w:type="dxa"/>
                <w:shd w:val="clear" w:color="auto" w:fill="FFFFFF" w:themeFill="background1"/>
              </w:tcPr>
              <w:p w14:paraId="5E33E0E5" w14:textId="77777777" w:rsidR="000A7DA5" w:rsidRPr="009534FB" w:rsidRDefault="00D94C83" w:rsidP="00EA2E1E">
                <w:pPr>
                  <w:pStyle w:val="Labor-Text"/>
                </w:pPr>
                <w:r>
                  <w:rPr>
                    <w:noProof/>
                  </w:rPr>
                  <w:drawing>
                    <wp:inline distT="0" distB="0" distL="0" distR="0" wp14:anchorId="488CA04F" wp14:editId="55EEC4D9">
                      <wp:extent cx="3838575" cy="28789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mit Materiali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7306" cy="2877979"/>
                              </a:xfrm>
                              <a:prstGeom prst="rect">
                                <a:avLst/>
                              </a:prstGeom>
                            </pic:spPr>
                          </pic:pic>
                        </a:graphicData>
                      </a:graphic>
                    </wp:inline>
                  </w:drawing>
                </w:r>
              </w:p>
            </w:tc>
          </w:tr>
        </w:tbl>
        <w:p w14:paraId="5F291E04" w14:textId="77777777" w:rsidR="00042FBB" w:rsidRDefault="004E2713" w:rsidP="00042FBB">
          <w:pPr>
            <w:spacing w:after="200"/>
            <w:jc w:val="both"/>
            <w:rPr>
              <w:sz w:val="24"/>
              <w:szCs w:val="24"/>
            </w:rPr>
          </w:pPr>
          <w:r>
            <w:rPr>
              <w:noProof/>
            </w:rPr>
            <w:drawing>
              <wp:anchor distT="0" distB="0" distL="114300" distR="114300" simplePos="0" relativeHeight="251603456" behindDoc="0" locked="0" layoutInCell="1" allowOverlap="1" wp14:anchorId="4402A3FB" wp14:editId="3459A448">
                <wp:simplePos x="0" y="0"/>
                <wp:positionH relativeFrom="column">
                  <wp:posOffset>5967730</wp:posOffset>
                </wp:positionH>
                <wp:positionV relativeFrom="paragraph">
                  <wp:posOffset>219075</wp:posOffset>
                </wp:positionV>
                <wp:extent cx="485775" cy="495300"/>
                <wp:effectExtent l="0" t="0" r="9525" b="0"/>
                <wp:wrapNone/>
                <wp:docPr id="54"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3" cstate="print"/>
                        <a:stretch>
                          <a:fillRect/>
                        </a:stretch>
                      </pic:blipFill>
                      <pic:spPr>
                        <a:xfrm>
                          <a:off x="0" y="0"/>
                          <a:ext cx="485775" cy="495300"/>
                        </a:xfrm>
                        <a:prstGeom prst="rect">
                          <a:avLst/>
                        </a:prstGeom>
                      </pic:spPr>
                    </pic:pic>
                  </a:graphicData>
                </a:graphic>
              </wp:anchor>
            </w:drawing>
          </w:r>
        </w:p>
        <w:p w14:paraId="47716774" w14:textId="77777777" w:rsidR="00042FBB" w:rsidRPr="00042FBB" w:rsidRDefault="00042FBB" w:rsidP="00042FBB">
          <w:pPr>
            <w:pStyle w:val="Labor-Text"/>
            <w:ind w:left="705" w:hanging="705"/>
          </w:pPr>
          <w:r w:rsidRPr="00042FBB">
            <w:t>1.</w:t>
          </w:r>
          <w:r>
            <w:t>1</w:t>
          </w:r>
          <w:r>
            <w:tab/>
          </w:r>
          <w:r w:rsidRPr="00042FBB">
            <w:t xml:space="preserve">Legt auf dem Legebrett (Seite A) die Dreiecksmuster nach, die ihr im </w:t>
          </w:r>
          <w:r w:rsidR="00555BA3">
            <w:t xml:space="preserve">roten </w:t>
          </w:r>
          <w:r w:rsidRPr="00042FBB">
            <w:t>Ausschnitt erkennen könnt. Verwendet dazu nur eine Farbe der Holzkugeln. Erweitert die Folge um zwei Dreiecke.</w:t>
          </w:r>
        </w:p>
        <w:p w14:paraId="649AAB79" w14:textId="77777777" w:rsidR="00042FBB" w:rsidRDefault="00042FBB" w:rsidP="00042FBB">
          <w:pPr>
            <w:ind w:left="705" w:hanging="705"/>
            <w:rPr>
              <w:rFonts w:ascii="Arial" w:hAnsi="Arial" w:cs="Arial"/>
              <w:sz w:val="24"/>
              <w:szCs w:val="24"/>
            </w:rPr>
          </w:pPr>
        </w:p>
        <w:p w14:paraId="1CB13519" w14:textId="77777777" w:rsidR="00042FBB" w:rsidRDefault="00042FBB" w:rsidP="00042FBB">
          <w:pPr>
            <w:ind w:left="705" w:hanging="705"/>
            <w:rPr>
              <w:rFonts w:ascii="Arial" w:hAnsi="Arial" w:cs="Arial"/>
              <w:sz w:val="24"/>
              <w:szCs w:val="24"/>
            </w:rPr>
          </w:pPr>
          <w:r>
            <w:rPr>
              <w:rFonts w:ascii="Arial" w:hAnsi="Arial" w:cs="Arial"/>
              <w:sz w:val="24"/>
              <w:szCs w:val="24"/>
            </w:rPr>
            <w:t>1.2</w:t>
          </w:r>
          <w:r>
            <w:rPr>
              <w:rFonts w:ascii="Arial" w:hAnsi="Arial" w:cs="Arial"/>
              <w:sz w:val="24"/>
              <w:szCs w:val="24"/>
            </w:rPr>
            <w:tab/>
            <w:t>Füllt die Tabelle aus.</w:t>
          </w:r>
          <w:r w:rsidR="007D2D64">
            <w:rPr>
              <w:rFonts w:ascii="Arial" w:hAnsi="Arial" w:cs="Arial"/>
              <w:sz w:val="24"/>
              <w:szCs w:val="24"/>
            </w:rPr>
            <w:t xml:space="preserve"> Betrac</w:t>
          </w:r>
          <w:r w:rsidR="00DB75AC">
            <w:rPr>
              <w:rFonts w:ascii="Arial" w:hAnsi="Arial" w:cs="Arial"/>
              <w:sz w:val="24"/>
              <w:szCs w:val="24"/>
            </w:rPr>
            <w:t>htet dazu eure gelegten Dreiecksmuster</w:t>
          </w:r>
          <w:r w:rsidR="007D2D64">
            <w:rPr>
              <w:rFonts w:ascii="Arial" w:hAnsi="Arial" w:cs="Arial"/>
              <w:sz w:val="24"/>
              <w:szCs w:val="24"/>
            </w:rPr>
            <w:t>.</w:t>
          </w:r>
        </w:p>
        <w:p w14:paraId="554EC863" w14:textId="77777777" w:rsidR="00042FBB" w:rsidRDefault="00042FBB" w:rsidP="00042FBB">
          <w:pPr>
            <w:ind w:left="705" w:hanging="705"/>
            <w:rPr>
              <w:rFonts w:ascii="Arial" w:hAnsi="Arial" w:cs="Arial"/>
              <w:sz w:val="24"/>
              <w:szCs w:val="24"/>
            </w:rPr>
          </w:pPr>
        </w:p>
        <w:tbl>
          <w:tblPr>
            <w:tblStyle w:val="Tabellenraster"/>
            <w:tblW w:w="0" w:type="auto"/>
            <w:jc w:val="center"/>
            <w:tblLook w:val="04A0" w:firstRow="1" w:lastRow="0" w:firstColumn="1" w:lastColumn="0" w:noHBand="0" w:noVBand="1"/>
          </w:tblPr>
          <w:tblGrid>
            <w:gridCol w:w="1604"/>
            <w:gridCol w:w="1492"/>
            <w:gridCol w:w="1492"/>
            <w:gridCol w:w="1493"/>
            <w:gridCol w:w="1493"/>
            <w:gridCol w:w="1493"/>
          </w:tblGrid>
          <w:tr w:rsidR="00042FBB" w14:paraId="5AEC722A" w14:textId="77777777" w:rsidTr="008D19EA">
            <w:trPr>
              <w:trHeight w:val="552"/>
              <w:jc w:val="center"/>
            </w:trPr>
            <w:tc>
              <w:tcPr>
                <w:tcW w:w="1604" w:type="dxa"/>
                <w:shd w:val="clear" w:color="auto" w:fill="BFBFBF" w:themeFill="background1" w:themeFillShade="BF"/>
                <w:vAlign w:val="center"/>
              </w:tcPr>
              <w:p w14:paraId="4A6A62AB" w14:textId="77777777" w:rsidR="00042FBB" w:rsidRDefault="00042FBB" w:rsidP="00B32417">
                <w:pPr>
                  <w:rPr>
                    <w:rFonts w:ascii="Arial" w:hAnsi="Arial" w:cs="Arial"/>
                    <w:sz w:val="24"/>
                    <w:szCs w:val="24"/>
                  </w:rPr>
                </w:pPr>
                <w:r>
                  <w:rPr>
                    <w:rFonts w:ascii="Arial" w:hAnsi="Arial" w:cs="Arial"/>
                    <w:sz w:val="24"/>
                    <w:szCs w:val="24"/>
                  </w:rPr>
                  <w:t>Be</w:t>
                </w:r>
                <w:r w:rsidR="00B32417">
                  <w:rPr>
                    <w:rFonts w:ascii="Arial" w:hAnsi="Arial" w:cs="Arial"/>
                    <w:sz w:val="24"/>
                    <w:szCs w:val="24"/>
                  </w:rPr>
                  <w:t>zeichnung</w:t>
                </w:r>
              </w:p>
            </w:tc>
            <w:tc>
              <w:tcPr>
                <w:tcW w:w="1530" w:type="dxa"/>
                <w:vAlign w:val="center"/>
              </w:tcPr>
              <w:p w14:paraId="6E5818C1" w14:textId="77777777" w:rsidR="00042FBB" w:rsidRDefault="00504ABD" w:rsidP="008C48FD">
                <w:pPr>
                  <w:jc w:val="center"/>
                  <w:rPr>
                    <w:rFonts w:ascii="Arial" w:hAnsi="Arial" w:cs="Arial"/>
                    <w:sz w:val="24"/>
                    <w:szCs w:val="24"/>
                  </w:rPr>
                </w:pPr>
                <w:r>
                  <w:rPr>
                    <w:rFonts w:ascii="Arial" w:hAnsi="Arial" w:cs="Arial"/>
                    <w:sz w:val="24"/>
                    <w:szCs w:val="24"/>
                  </w:rPr>
                  <w:t>Figur</w:t>
                </w:r>
                <w:r w:rsidR="00042FBB">
                  <w:rPr>
                    <w:rFonts w:ascii="Arial" w:hAnsi="Arial" w:cs="Arial"/>
                    <w:sz w:val="24"/>
                    <w:szCs w:val="24"/>
                  </w:rPr>
                  <w:t xml:space="preserve"> 1</w:t>
                </w:r>
              </w:p>
            </w:tc>
            <w:tc>
              <w:tcPr>
                <w:tcW w:w="1530" w:type="dxa"/>
                <w:vAlign w:val="center"/>
              </w:tcPr>
              <w:p w14:paraId="44BA8DC3" w14:textId="77777777" w:rsidR="00042FBB" w:rsidRDefault="00504ABD" w:rsidP="008C48FD">
                <w:pPr>
                  <w:jc w:val="center"/>
                  <w:rPr>
                    <w:rFonts w:ascii="Arial" w:hAnsi="Arial" w:cs="Arial"/>
                    <w:sz w:val="24"/>
                    <w:szCs w:val="24"/>
                  </w:rPr>
                </w:pPr>
                <w:r>
                  <w:rPr>
                    <w:rFonts w:ascii="Arial" w:hAnsi="Arial" w:cs="Arial"/>
                    <w:sz w:val="24"/>
                    <w:szCs w:val="24"/>
                  </w:rPr>
                  <w:t>Figur</w:t>
                </w:r>
                <w:r w:rsidR="00042FBB">
                  <w:rPr>
                    <w:rFonts w:ascii="Arial" w:hAnsi="Arial" w:cs="Arial"/>
                    <w:sz w:val="24"/>
                    <w:szCs w:val="24"/>
                  </w:rPr>
                  <w:t xml:space="preserve"> 2</w:t>
                </w:r>
              </w:p>
            </w:tc>
            <w:tc>
              <w:tcPr>
                <w:tcW w:w="1530" w:type="dxa"/>
                <w:vAlign w:val="center"/>
              </w:tcPr>
              <w:p w14:paraId="43DD502D" w14:textId="77777777" w:rsidR="00042FBB" w:rsidRDefault="00504ABD" w:rsidP="008C48FD">
                <w:pPr>
                  <w:jc w:val="center"/>
                  <w:rPr>
                    <w:rFonts w:ascii="Arial" w:hAnsi="Arial" w:cs="Arial"/>
                    <w:sz w:val="24"/>
                    <w:szCs w:val="24"/>
                  </w:rPr>
                </w:pPr>
                <w:r>
                  <w:rPr>
                    <w:rFonts w:ascii="Arial" w:hAnsi="Arial" w:cs="Arial"/>
                    <w:sz w:val="24"/>
                    <w:szCs w:val="24"/>
                  </w:rPr>
                  <w:t xml:space="preserve">Figur </w:t>
                </w:r>
                <w:r w:rsidR="00042FBB">
                  <w:rPr>
                    <w:rFonts w:ascii="Arial" w:hAnsi="Arial" w:cs="Arial"/>
                    <w:sz w:val="24"/>
                    <w:szCs w:val="24"/>
                  </w:rPr>
                  <w:t>3</w:t>
                </w:r>
              </w:p>
            </w:tc>
            <w:tc>
              <w:tcPr>
                <w:tcW w:w="1530" w:type="dxa"/>
                <w:vAlign w:val="center"/>
              </w:tcPr>
              <w:p w14:paraId="1C599C20" w14:textId="77777777" w:rsidR="00042FBB" w:rsidRDefault="00504ABD" w:rsidP="008C48FD">
                <w:pPr>
                  <w:jc w:val="center"/>
                  <w:rPr>
                    <w:rFonts w:ascii="Arial" w:hAnsi="Arial" w:cs="Arial"/>
                    <w:sz w:val="24"/>
                    <w:szCs w:val="24"/>
                  </w:rPr>
                </w:pPr>
                <w:r>
                  <w:rPr>
                    <w:rFonts w:ascii="Arial" w:hAnsi="Arial" w:cs="Arial"/>
                    <w:sz w:val="24"/>
                    <w:szCs w:val="24"/>
                  </w:rPr>
                  <w:t>Figur</w:t>
                </w:r>
                <w:r w:rsidR="00042FBB">
                  <w:rPr>
                    <w:rFonts w:ascii="Arial" w:hAnsi="Arial" w:cs="Arial"/>
                    <w:sz w:val="24"/>
                    <w:szCs w:val="24"/>
                  </w:rPr>
                  <w:t xml:space="preserve"> 4</w:t>
                </w:r>
              </w:p>
            </w:tc>
            <w:tc>
              <w:tcPr>
                <w:tcW w:w="1530" w:type="dxa"/>
                <w:tcBorders>
                  <w:right w:val="nil"/>
                </w:tcBorders>
                <w:vAlign w:val="center"/>
              </w:tcPr>
              <w:p w14:paraId="34C73FEF" w14:textId="77777777" w:rsidR="00042FBB" w:rsidRDefault="00504ABD" w:rsidP="008C48FD">
                <w:pPr>
                  <w:jc w:val="center"/>
                  <w:rPr>
                    <w:rFonts w:ascii="Arial" w:hAnsi="Arial" w:cs="Arial"/>
                    <w:sz w:val="24"/>
                    <w:szCs w:val="24"/>
                  </w:rPr>
                </w:pPr>
                <w:r>
                  <w:rPr>
                    <w:rFonts w:ascii="Arial" w:hAnsi="Arial" w:cs="Arial"/>
                    <w:sz w:val="24"/>
                    <w:szCs w:val="24"/>
                  </w:rPr>
                  <w:t>Figur</w:t>
                </w:r>
                <w:r w:rsidR="00042FBB">
                  <w:rPr>
                    <w:rFonts w:ascii="Arial" w:hAnsi="Arial" w:cs="Arial"/>
                    <w:sz w:val="24"/>
                    <w:szCs w:val="24"/>
                  </w:rPr>
                  <w:t xml:space="preserve"> 5</w:t>
                </w:r>
              </w:p>
            </w:tc>
          </w:tr>
          <w:tr w:rsidR="00042FBB" w14:paraId="1D056032" w14:textId="77777777" w:rsidTr="008D19EA">
            <w:trPr>
              <w:trHeight w:val="552"/>
              <w:jc w:val="center"/>
            </w:trPr>
            <w:tc>
              <w:tcPr>
                <w:tcW w:w="1604" w:type="dxa"/>
                <w:shd w:val="clear" w:color="auto" w:fill="BFBFBF" w:themeFill="background1" w:themeFillShade="BF"/>
                <w:vAlign w:val="center"/>
              </w:tcPr>
              <w:p w14:paraId="3BE493E5" w14:textId="77777777" w:rsidR="00042FBB" w:rsidRDefault="00042FBB" w:rsidP="00042FBB">
                <w:pPr>
                  <w:rPr>
                    <w:rFonts w:ascii="Arial" w:hAnsi="Arial" w:cs="Arial"/>
                    <w:sz w:val="24"/>
                    <w:szCs w:val="24"/>
                  </w:rPr>
                </w:pPr>
                <w:r>
                  <w:rPr>
                    <w:rFonts w:ascii="Arial" w:hAnsi="Arial" w:cs="Arial"/>
                    <w:sz w:val="24"/>
                    <w:szCs w:val="24"/>
                  </w:rPr>
                  <w:t>Zeichnung</w:t>
                </w:r>
              </w:p>
            </w:tc>
            <w:tc>
              <w:tcPr>
                <w:tcW w:w="1530" w:type="dxa"/>
              </w:tcPr>
              <w:p w14:paraId="4B0A7B7A" w14:textId="7FF1B41B" w:rsidR="00042FBB" w:rsidRDefault="00042FBB" w:rsidP="00042FBB">
                <w:pPr>
                  <w:rPr>
                    <w:rFonts w:ascii="Arial" w:hAnsi="Arial" w:cs="Arial"/>
                    <w:sz w:val="24"/>
                    <w:szCs w:val="24"/>
                  </w:rPr>
                </w:pPr>
              </w:p>
              <w:p w14:paraId="6C2FD581" w14:textId="1989EA72" w:rsidR="008C48FD" w:rsidRDefault="008C48FD" w:rsidP="00042FBB">
                <w:pPr>
                  <w:rPr>
                    <w:rFonts w:ascii="Arial" w:hAnsi="Arial" w:cs="Arial"/>
                    <w:sz w:val="24"/>
                    <w:szCs w:val="24"/>
                  </w:rPr>
                </w:pPr>
              </w:p>
              <w:p w14:paraId="021E9C12" w14:textId="0DBCBA6F" w:rsidR="008C48FD" w:rsidRDefault="008C48FD" w:rsidP="00042FBB">
                <w:pPr>
                  <w:rPr>
                    <w:rFonts w:ascii="Arial" w:hAnsi="Arial" w:cs="Arial"/>
                    <w:sz w:val="24"/>
                    <w:szCs w:val="24"/>
                  </w:rPr>
                </w:pPr>
              </w:p>
              <w:p w14:paraId="6B5608B9" w14:textId="769769DD" w:rsidR="008C48FD" w:rsidRDefault="00556B04" w:rsidP="00042FB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4528" behindDoc="0" locked="0" layoutInCell="1" allowOverlap="1" wp14:anchorId="6E003EA9" wp14:editId="573DFBC5">
                          <wp:simplePos x="0" y="0"/>
                          <wp:positionH relativeFrom="column">
                            <wp:posOffset>328295</wp:posOffset>
                          </wp:positionH>
                          <wp:positionV relativeFrom="paragraph">
                            <wp:posOffset>139700</wp:posOffset>
                          </wp:positionV>
                          <wp:extent cx="200025" cy="200025"/>
                          <wp:effectExtent l="0" t="0" r="28575" b="28575"/>
                          <wp:wrapNone/>
                          <wp:docPr id="12" name="Ellipse 12"/>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10F8D7" id="Ellipse 12" o:spid="_x0000_s1026" style="position:absolute;margin-left:25.85pt;margin-top:11pt;width:15.75pt;height:15.7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" filled="f" strokecolor="black [3213]" strokeweight="2pt"/>
                      </w:pict>
                    </mc:Fallback>
                  </mc:AlternateContent>
                </w:r>
              </w:p>
              <w:p w14:paraId="5E99852A" w14:textId="77777777" w:rsidR="008C48FD" w:rsidRDefault="008C48FD" w:rsidP="00042FBB">
                <w:pPr>
                  <w:rPr>
                    <w:rFonts w:ascii="Arial" w:hAnsi="Arial" w:cs="Arial"/>
                    <w:sz w:val="24"/>
                    <w:szCs w:val="24"/>
                  </w:rPr>
                </w:pPr>
              </w:p>
              <w:p w14:paraId="429672A6" w14:textId="77777777" w:rsidR="008C48FD" w:rsidRDefault="008C48FD" w:rsidP="00042FBB">
                <w:pPr>
                  <w:rPr>
                    <w:rFonts w:ascii="Arial" w:hAnsi="Arial" w:cs="Arial"/>
                    <w:sz w:val="24"/>
                    <w:szCs w:val="24"/>
                  </w:rPr>
                </w:pPr>
              </w:p>
            </w:tc>
            <w:tc>
              <w:tcPr>
                <w:tcW w:w="1530" w:type="dxa"/>
              </w:tcPr>
              <w:p w14:paraId="20B934B5" w14:textId="77777777" w:rsidR="00042FBB" w:rsidRDefault="00042FBB" w:rsidP="00042FBB">
                <w:pPr>
                  <w:rPr>
                    <w:rFonts w:ascii="Arial" w:hAnsi="Arial" w:cs="Arial"/>
                    <w:sz w:val="24"/>
                    <w:szCs w:val="24"/>
                  </w:rPr>
                </w:pPr>
              </w:p>
            </w:tc>
            <w:tc>
              <w:tcPr>
                <w:tcW w:w="1530" w:type="dxa"/>
              </w:tcPr>
              <w:p w14:paraId="7C27B487" w14:textId="77777777" w:rsidR="00042FBB" w:rsidRDefault="00042FBB" w:rsidP="00042FBB">
                <w:pPr>
                  <w:rPr>
                    <w:rFonts w:ascii="Arial" w:hAnsi="Arial" w:cs="Arial"/>
                    <w:sz w:val="24"/>
                    <w:szCs w:val="24"/>
                  </w:rPr>
                </w:pPr>
              </w:p>
            </w:tc>
            <w:tc>
              <w:tcPr>
                <w:tcW w:w="1530" w:type="dxa"/>
              </w:tcPr>
              <w:p w14:paraId="1A45A8C4" w14:textId="77777777" w:rsidR="00042FBB" w:rsidRDefault="00042FBB" w:rsidP="00042FBB">
                <w:pPr>
                  <w:rPr>
                    <w:rFonts w:ascii="Arial" w:hAnsi="Arial" w:cs="Arial"/>
                    <w:sz w:val="24"/>
                    <w:szCs w:val="24"/>
                  </w:rPr>
                </w:pPr>
              </w:p>
            </w:tc>
            <w:tc>
              <w:tcPr>
                <w:tcW w:w="1530" w:type="dxa"/>
                <w:tcBorders>
                  <w:right w:val="nil"/>
                </w:tcBorders>
              </w:tcPr>
              <w:p w14:paraId="7D681548" w14:textId="77777777" w:rsidR="00042FBB" w:rsidRDefault="00042FBB" w:rsidP="00042FBB">
                <w:pPr>
                  <w:rPr>
                    <w:rFonts w:ascii="Arial" w:hAnsi="Arial" w:cs="Arial"/>
                    <w:sz w:val="24"/>
                    <w:szCs w:val="24"/>
                  </w:rPr>
                </w:pPr>
              </w:p>
            </w:tc>
          </w:tr>
          <w:tr w:rsidR="00042FBB" w14:paraId="24CEE976" w14:textId="77777777" w:rsidTr="008D19EA">
            <w:trPr>
              <w:trHeight w:val="552"/>
              <w:jc w:val="center"/>
            </w:trPr>
            <w:tc>
              <w:tcPr>
                <w:tcW w:w="1604" w:type="dxa"/>
                <w:shd w:val="clear" w:color="auto" w:fill="BFBFBF" w:themeFill="background1" w:themeFillShade="BF"/>
                <w:vAlign w:val="center"/>
              </w:tcPr>
              <w:p w14:paraId="72482D83" w14:textId="77777777" w:rsidR="00042FBB" w:rsidRDefault="00042FBB" w:rsidP="00042FBB">
                <w:pPr>
                  <w:rPr>
                    <w:rFonts w:ascii="Arial" w:hAnsi="Arial" w:cs="Arial"/>
                    <w:sz w:val="24"/>
                    <w:szCs w:val="24"/>
                  </w:rPr>
                </w:pPr>
                <w:r>
                  <w:rPr>
                    <w:rFonts w:ascii="Arial" w:hAnsi="Arial" w:cs="Arial"/>
                    <w:sz w:val="24"/>
                    <w:szCs w:val="24"/>
                  </w:rPr>
                  <w:t>Anzahl der Kugeln</w:t>
                </w:r>
              </w:p>
            </w:tc>
            <w:tc>
              <w:tcPr>
                <w:tcW w:w="1530" w:type="dxa"/>
              </w:tcPr>
              <w:p w14:paraId="5606E224" w14:textId="77777777" w:rsidR="00042FBB" w:rsidRDefault="00042FBB" w:rsidP="00042FBB">
                <w:pPr>
                  <w:rPr>
                    <w:rFonts w:ascii="Arial" w:hAnsi="Arial" w:cs="Arial"/>
                    <w:sz w:val="24"/>
                    <w:szCs w:val="24"/>
                  </w:rPr>
                </w:pPr>
              </w:p>
            </w:tc>
            <w:tc>
              <w:tcPr>
                <w:tcW w:w="1530" w:type="dxa"/>
              </w:tcPr>
              <w:p w14:paraId="611E5A1D" w14:textId="77777777" w:rsidR="00042FBB" w:rsidRDefault="00042FBB" w:rsidP="00042FBB">
                <w:pPr>
                  <w:rPr>
                    <w:rFonts w:ascii="Arial" w:hAnsi="Arial" w:cs="Arial"/>
                    <w:sz w:val="24"/>
                    <w:szCs w:val="24"/>
                  </w:rPr>
                </w:pPr>
              </w:p>
            </w:tc>
            <w:tc>
              <w:tcPr>
                <w:tcW w:w="1530" w:type="dxa"/>
              </w:tcPr>
              <w:p w14:paraId="6473FEF9" w14:textId="77777777" w:rsidR="00042FBB" w:rsidRDefault="00042FBB" w:rsidP="00042FBB">
                <w:pPr>
                  <w:rPr>
                    <w:rFonts w:ascii="Arial" w:hAnsi="Arial" w:cs="Arial"/>
                    <w:sz w:val="24"/>
                    <w:szCs w:val="24"/>
                  </w:rPr>
                </w:pPr>
              </w:p>
            </w:tc>
            <w:tc>
              <w:tcPr>
                <w:tcW w:w="1530" w:type="dxa"/>
              </w:tcPr>
              <w:p w14:paraId="51097AA3" w14:textId="77777777" w:rsidR="00042FBB" w:rsidRDefault="00042FBB" w:rsidP="00042FBB">
                <w:pPr>
                  <w:rPr>
                    <w:rFonts w:ascii="Arial" w:hAnsi="Arial" w:cs="Arial"/>
                    <w:sz w:val="24"/>
                    <w:szCs w:val="24"/>
                  </w:rPr>
                </w:pPr>
              </w:p>
            </w:tc>
            <w:tc>
              <w:tcPr>
                <w:tcW w:w="1530" w:type="dxa"/>
                <w:tcBorders>
                  <w:right w:val="nil"/>
                </w:tcBorders>
              </w:tcPr>
              <w:p w14:paraId="73B2936E" w14:textId="77777777" w:rsidR="00042FBB" w:rsidRDefault="00042FBB" w:rsidP="00042FBB">
                <w:pPr>
                  <w:rPr>
                    <w:rFonts w:ascii="Arial" w:hAnsi="Arial" w:cs="Arial"/>
                    <w:sz w:val="24"/>
                    <w:szCs w:val="24"/>
                  </w:rPr>
                </w:pPr>
              </w:p>
            </w:tc>
          </w:tr>
        </w:tbl>
        <w:p w14:paraId="30DF0924" w14:textId="77777777" w:rsidR="00042FBB" w:rsidRDefault="00042FBB" w:rsidP="00042FBB">
          <w:pPr>
            <w:ind w:left="705" w:hanging="705"/>
            <w:rPr>
              <w:rFonts w:ascii="Arial" w:hAnsi="Arial" w:cs="Arial"/>
              <w:sz w:val="24"/>
              <w:szCs w:val="24"/>
            </w:rPr>
          </w:pPr>
        </w:p>
        <w:p w14:paraId="776E8989" w14:textId="77777777" w:rsidR="00730CFA" w:rsidRPr="00730CFA" w:rsidRDefault="00730CFA" w:rsidP="00730CFA">
          <w:pPr>
            <w:pStyle w:val="Labor-Text"/>
          </w:pPr>
          <w:r>
            <w:t xml:space="preserve">Die Anzahl der Kugeln, die ihr unter die Dreiecke geschrieben habt, nennt man </w:t>
          </w:r>
          <w:r w:rsidRPr="00730CFA">
            <w:rPr>
              <w:b/>
            </w:rPr>
            <w:t>Dreieckszahlen</w:t>
          </w:r>
          <w:r>
            <w:t>.</w:t>
          </w:r>
        </w:p>
        <w:p w14:paraId="669F3657" w14:textId="77777777" w:rsidR="00042FBB" w:rsidRPr="00042FBB" w:rsidRDefault="00042FBB" w:rsidP="00042FBB">
          <w:pPr>
            <w:ind w:left="705" w:hanging="705"/>
          </w:pPr>
        </w:p>
        <w:p w14:paraId="04F4A544" w14:textId="77777777" w:rsidR="00401749" w:rsidRDefault="00401749">
          <w:pPr>
            <w:spacing w:after="200" w:line="276" w:lineRule="auto"/>
            <w:rPr>
              <w:rFonts w:ascii="Arial" w:hAnsi="Arial"/>
              <w:sz w:val="24"/>
            </w:rPr>
            <w:sectPr w:rsidR="00401749" w:rsidSect="00D81836">
              <w:headerReference w:type="default" r:id="rId27"/>
              <w:pgSz w:w="11906" w:h="16838"/>
              <w:pgMar w:top="1417" w:right="1417" w:bottom="1134" w:left="1417" w:header="708" w:footer="794" w:gutter="0"/>
              <w:cols w:space="708"/>
              <w:docGrid w:linePitch="360"/>
            </w:sectPr>
          </w:pPr>
          <w:r>
            <w:rPr>
              <w:rFonts w:ascii="Arial" w:hAnsi="Arial"/>
              <w:sz w:val="24"/>
            </w:rPr>
            <w:br w:type="page"/>
          </w:r>
        </w:p>
        <w:p w14:paraId="3874C645" w14:textId="77777777" w:rsidR="001A25DC" w:rsidRDefault="004E2713" w:rsidP="001A25DC">
          <w:pPr>
            <w:pStyle w:val="Labor-Text"/>
            <w:ind w:left="705" w:hanging="705"/>
          </w:pPr>
          <w:r>
            <w:rPr>
              <w:noProof/>
            </w:rPr>
            <w:lastRenderedPageBreak/>
            <w:drawing>
              <wp:anchor distT="0" distB="0" distL="114300" distR="114300" simplePos="0" relativeHeight="251605504" behindDoc="0" locked="0" layoutInCell="1" allowOverlap="1" wp14:anchorId="7613976E" wp14:editId="68A54D7F">
                <wp:simplePos x="0" y="0"/>
                <wp:positionH relativeFrom="column">
                  <wp:posOffset>5967730</wp:posOffset>
                </wp:positionH>
                <wp:positionV relativeFrom="paragraph">
                  <wp:posOffset>-21590</wp:posOffset>
                </wp:positionV>
                <wp:extent cx="485775" cy="495300"/>
                <wp:effectExtent l="0" t="0" r="9525" b="0"/>
                <wp:wrapNone/>
                <wp:docPr id="55"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3" cstate="print"/>
                        <a:stretch>
                          <a:fillRect/>
                        </a:stretch>
                      </pic:blipFill>
                      <pic:spPr>
                        <a:xfrm>
                          <a:off x="0" y="0"/>
                          <a:ext cx="485775" cy="495300"/>
                        </a:xfrm>
                        <a:prstGeom prst="rect">
                          <a:avLst/>
                        </a:prstGeom>
                      </pic:spPr>
                    </pic:pic>
                  </a:graphicData>
                </a:graphic>
              </wp:anchor>
            </w:drawing>
          </w:r>
          <w:r w:rsidR="001A25DC">
            <w:t>1.3</w:t>
          </w:r>
          <w:r w:rsidR="001A25DC">
            <w:tab/>
            <w:t>Wie viele Kugeln kommen beim nächsten und übernächsten Dreieck dazu? Ergänzt hierzu die bereits gelegten Dreiecke mit Kugeln der anderen Farbe zum jeweils nächsten Dreieck.</w:t>
          </w:r>
        </w:p>
        <w:p w14:paraId="72E7111E" w14:textId="77777777" w:rsidR="001A25DC" w:rsidRDefault="00205024" w:rsidP="001A25DC">
          <w:pPr>
            <w:pStyle w:val="Labor-Text"/>
            <w:ind w:firstLine="705"/>
          </w:pPr>
          <w:r>
            <w:t>Füllt</w:t>
          </w:r>
          <w:r w:rsidR="001A25DC">
            <w:t xml:space="preserve"> die Tabelle</w:t>
          </w:r>
          <w:r>
            <w:t xml:space="preserve"> aus</w:t>
          </w:r>
          <w:r w:rsidR="001A25DC">
            <w:t>.</w:t>
          </w:r>
          <w:r w:rsidR="004E2713" w:rsidRPr="004E2713">
            <w:rPr>
              <w:noProof/>
            </w:rPr>
            <w:t xml:space="preserve"> </w:t>
          </w:r>
        </w:p>
        <w:p w14:paraId="258893C0" w14:textId="77777777" w:rsidR="001A25DC" w:rsidRDefault="001A25DC" w:rsidP="001A25DC">
          <w:pPr>
            <w:pStyle w:val="Labor-Text"/>
          </w:pPr>
        </w:p>
        <w:tbl>
          <w:tblPr>
            <w:tblStyle w:val="Tabellenraster"/>
            <w:tblW w:w="9322" w:type="dxa"/>
            <w:jc w:val="center"/>
            <w:tblLook w:val="04A0" w:firstRow="1" w:lastRow="0" w:firstColumn="1" w:lastColumn="0" w:noHBand="0" w:noVBand="1"/>
          </w:tblPr>
          <w:tblGrid>
            <w:gridCol w:w="1864"/>
            <w:gridCol w:w="1864"/>
            <w:gridCol w:w="1865"/>
            <w:gridCol w:w="1864"/>
            <w:gridCol w:w="1865"/>
          </w:tblGrid>
          <w:tr w:rsidR="001A25DC" w14:paraId="52F78A66" w14:textId="77777777" w:rsidTr="00E33CD2">
            <w:trPr>
              <w:jc w:val="center"/>
            </w:trPr>
            <w:tc>
              <w:tcPr>
                <w:tcW w:w="1864" w:type="dxa"/>
                <w:vAlign w:val="center"/>
              </w:tcPr>
              <w:p w14:paraId="0398FD4D" w14:textId="77777777" w:rsidR="001A25DC" w:rsidRDefault="001A25DC" w:rsidP="001A25DC">
                <w:pPr>
                  <w:pStyle w:val="Labor-Text"/>
                </w:pPr>
              </w:p>
            </w:tc>
            <w:tc>
              <w:tcPr>
                <w:tcW w:w="1864" w:type="dxa"/>
                <w:vAlign w:val="center"/>
              </w:tcPr>
              <w:p w14:paraId="1F3A3091" w14:textId="77777777" w:rsidR="001A25DC" w:rsidRDefault="00504ABD" w:rsidP="001A25DC">
                <w:pPr>
                  <w:pStyle w:val="Labor-Text"/>
                </w:pPr>
                <w:r>
                  <w:t>Figur</w:t>
                </w:r>
                <w:r w:rsidR="001A25DC">
                  <w:t xml:space="preserve"> 1</w:t>
                </w:r>
                <w:r w:rsidR="00216B30">
                  <w:t xml:space="preserve"> </w:t>
                </w:r>
                <w:r w:rsidR="001A25DC">
                  <w:sym w:font="Wingdings" w:char="F0E0"/>
                </w:r>
                <w:r w:rsidR="001A25DC">
                  <w:t xml:space="preserve"> 2</w:t>
                </w:r>
              </w:p>
            </w:tc>
            <w:tc>
              <w:tcPr>
                <w:tcW w:w="1865" w:type="dxa"/>
                <w:vAlign w:val="center"/>
              </w:tcPr>
              <w:p w14:paraId="1665E9FE" w14:textId="77777777" w:rsidR="001A25DC" w:rsidRDefault="00504ABD" w:rsidP="001A25DC">
                <w:pPr>
                  <w:pStyle w:val="Labor-Text"/>
                </w:pPr>
                <w:r>
                  <w:t>Figur</w:t>
                </w:r>
                <w:r w:rsidR="001A25DC">
                  <w:t xml:space="preserve"> 2</w:t>
                </w:r>
                <w:r w:rsidR="00216B30">
                  <w:t xml:space="preserve"> </w:t>
                </w:r>
                <w:r w:rsidR="001A25DC">
                  <w:sym w:font="Wingdings" w:char="F0E0"/>
                </w:r>
                <w:r w:rsidR="001A25DC">
                  <w:t xml:space="preserve"> 3</w:t>
                </w:r>
              </w:p>
            </w:tc>
            <w:tc>
              <w:tcPr>
                <w:tcW w:w="1864" w:type="dxa"/>
                <w:vAlign w:val="center"/>
              </w:tcPr>
              <w:p w14:paraId="5ECE7B68" w14:textId="77777777" w:rsidR="001A25DC" w:rsidRDefault="00504ABD" w:rsidP="001A25DC">
                <w:pPr>
                  <w:pStyle w:val="Labor-Text"/>
                </w:pPr>
                <w:r>
                  <w:t>Figur</w:t>
                </w:r>
                <w:r w:rsidR="001A25DC">
                  <w:t xml:space="preserve"> 3</w:t>
                </w:r>
                <w:r w:rsidR="00216B30">
                  <w:t xml:space="preserve"> </w:t>
                </w:r>
                <w:r w:rsidR="001A25DC">
                  <w:sym w:font="Wingdings" w:char="F0E0"/>
                </w:r>
                <w:r w:rsidR="001A25DC">
                  <w:t xml:space="preserve"> 4</w:t>
                </w:r>
              </w:p>
            </w:tc>
            <w:tc>
              <w:tcPr>
                <w:tcW w:w="1865" w:type="dxa"/>
                <w:tcBorders>
                  <w:right w:val="nil"/>
                </w:tcBorders>
                <w:vAlign w:val="center"/>
              </w:tcPr>
              <w:p w14:paraId="32611F39" w14:textId="77777777" w:rsidR="001A25DC" w:rsidRDefault="00504ABD" w:rsidP="001A25DC">
                <w:pPr>
                  <w:pStyle w:val="Labor-Text"/>
                </w:pPr>
                <w:r>
                  <w:rPr>
                    <w:rFonts w:cs="Arial"/>
                    <w:szCs w:val="24"/>
                  </w:rPr>
                  <w:t>Figur</w:t>
                </w:r>
                <w:r w:rsidR="001A25DC">
                  <w:t xml:space="preserve"> 4 </w:t>
                </w:r>
                <w:r w:rsidR="001A25DC">
                  <w:sym w:font="Wingdings" w:char="F0E0"/>
                </w:r>
                <w:r w:rsidR="001A25DC">
                  <w:t xml:space="preserve"> 5</w:t>
                </w:r>
              </w:p>
            </w:tc>
          </w:tr>
          <w:tr w:rsidR="001A25DC" w14:paraId="48ACABCE" w14:textId="77777777" w:rsidTr="008D19EA">
            <w:trPr>
              <w:jc w:val="center"/>
            </w:trPr>
            <w:tc>
              <w:tcPr>
                <w:tcW w:w="1864" w:type="dxa"/>
                <w:shd w:val="clear" w:color="auto" w:fill="BFBFBF" w:themeFill="background1" w:themeFillShade="BF"/>
                <w:vAlign w:val="center"/>
              </w:tcPr>
              <w:p w14:paraId="7D8549D6" w14:textId="77777777" w:rsidR="001A25DC" w:rsidRDefault="001A25DC" w:rsidP="001A25DC">
                <w:pPr>
                  <w:pStyle w:val="Labor-Text"/>
                </w:pPr>
                <w:r>
                  <w:t>Zeichnung</w:t>
                </w:r>
              </w:p>
            </w:tc>
            <w:tc>
              <w:tcPr>
                <w:tcW w:w="1864" w:type="dxa"/>
                <w:vAlign w:val="center"/>
              </w:tcPr>
              <w:p w14:paraId="7D6E8E53" w14:textId="77777777" w:rsidR="001A25DC" w:rsidRDefault="00205024" w:rsidP="001A25DC">
                <w:pPr>
                  <w:pStyle w:val="Labor-Text"/>
                </w:pPr>
                <w:r>
                  <w:rPr>
                    <w:noProof/>
                  </w:rPr>
                  <mc:AlternateContent>
                    <mc:Choice Requires="wps">
                      <w:drawing>
                        <wp:anchor distT="0" distB="0" distL="114300" distR="114300" simplePos="0" relativeHeight="251582976" behindDoc="0" locked="0" layoutInCell="1" allowOverlap="1" wp14:anchorId="289AE8C4" wp14:editId="59E062B2">
                          <wp:simplePos x="0" y="0"/>
                          <wp:positionH relativeFrom="column">
                            <wp:posOffset>488950</wp:posOffset>
                          </wp:positionH>
                          <wp:positionV relativeFrom="paragraph">
                            <wp:posOffset>53975</wp:posOffset>
                          </wp:positionV>
                          <wp:extent cx="152400" cy="1524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152400" cy="152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E5CEE" id="Ellipse 33" o:spid="_x0000_s1026" style="position:absolute;margin-left:38.5pt;margin-top:4.25pt;width:12pt;height:1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" fillcolor="window" strokecolor="windowText" strokeweight="2pt"/>
                      </w:pict>
                    </mc:Fallback>
                  </mc:AlternateContent>
                </w:r>
              </w:p>
              <w:p w14:paraId="15570276" w14:textId="77777777" w:rsidR="00216B30" w:rsidRDefault="00205024" w:rsidP="001A25DC">
                <w:pPr>
                  <w:pStyle w:val="Labor-Text"/>
                </w:pPr>
                <w:r>
                  <w:rPr>
                    <w:noProof/>
                  </w:rPr>
                  <mc:AlternateContent>
                    <mc:Choice Requires="wps">
                      <w:drawing>
                        <wp:anchor distT="0" distB="0" distL="114300" distR="114300" simplePos="0" relativeHeight="251587072" behindDoc="0" locked="0" layoutInCell="1" allowOverlap="1" wp14:anchorId="1037290C" wp14:editId="2F2E77CB">
                          <wp:simplePos x="0" y="0"/>
                          <wp:positionH relativeFrom="column">
                            <wp:posOffset>392430</wp:posOffset>
                          </wp:positionH>
                          <wp:positionV relativeFrom="paragraph">
                            <wp:posOffset>42545</wp:posOffset>
                          </wp:positionV>
                          <wp:extent cx="152400" cy="142875"/>
                          <wp:effectExtent l="0" t="0" r="19050" b="28575"/>
                          <wp:wrapNone/>
                          <wp:docPr id="38" name="Ellipse 38"/>
                          <wp:cNvGraphicFramePr/>
                          <a:graphic xmlns:a="http://schemas.openxmlformats.org/drawingml/2006/main">
                            <a:graphicData uri="http://schemas.microsoft.com/office/word/2010/wordprocessingShape">
                              <wps:wsp>
                                <wps:cNvSpPr/>
                                <wps:spPr>
                                  <a:xfrm>
                                    <a:off x="0" y="0"/>
                                    <a:ext cx="152400" cy="142875"/>
                                  </a:xfrm>
                                  <a:prstGeom prst="ellipse">
                                    <a:avLst/>
                                  </a:prstGeom>
                                  <a:pattFill prst="ltDnDiag">
                                    <a:fgClr>
                                      <a:schemeClr val="tx1"/>
                                    </a:fgClr>
                                    <a:bgClr>
                                      <a:schemeClr val="bg1"/>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D135B" id="Ellipse 38" o:spid="_x0000_s1026" style="position:absolute;margin-left:30.9pt;margin-top:3.35pt;width:12pt;height:11.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" fillcolor="black [3213]" strokecolor="windowText" strokeweight="2pt">
                          <v:fill r:id="rId28" o:title="" color2="white [3212]" type="pattern"/>
                        </v:oval>
                      </w:pict>
                    </mc:Fallback>
                  </mc:AlternateContent>
                </w:r>
                <w:r>
                  <w:rPr>
                    <w:noProof/>
                  </w:rPr>
                  <mc:AlternateContent>
                    <mc:Choice Requires="wps">
                      <w:drawing>
                        <wp:anchor distT="0" distB="0" distL="114300" distR="114300" simplePos="0" relativeHeight="251585024" behindDoc="0" locked="0" layoutInCell="1" allowOverlap="1" wp14:anchorId="24B676B2" wp14:editId="06F45D3D">
                          <wp:simplePos x="0" y="0"/>
                          <wp:positionH relativeFrom="column">
                            <wp:posOffset>592455</wp:posOffset>
                          </wp:positionH>
                          <wp:positionV relativeFrom="paragraph">
                            <wp:posOffset>33020</wp:posOffset>
                          </wp:positionV>
                          <wp:extent cx="161925" cy="1524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61925" cy="152400"/>
                                  </a:xfrm>
                                  <a:prstGeom prst="ellipse">
                                    <a:avLst/>
                                  </a:prstGeom>
                                  <a:pattFill prst="ltDnDiag">
                                    <a:fgClr>
                                      <a:schemeClr val="tx1"/>
                                    </a:fgClr>
                                    <a:bgClr>
                                      <a:schemeClr val="bg1"/>
                                    </a:bgClr>
                                  </a:patt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539D1" id="Ellipse 35" o:spid="_x0000_s1026" style="position:absolute;margin-left:46.65pt;margin-top:2.6pt;width:12.75pt;height: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" fillcolor="black [3213]" strokecolor="windowText" strokeweight="2pt">
                          <v:fill r:id="rId28" o:title="" color2="white [3212]" type="pattern"/>
                        </v:oval>
                      </w:pict>
                    </mc:Fallback>
                  </mc:AlternateContent>
                </w:r>
              </w:p>
              <w:p w14:paraId="46062988" w14:textId="77777777" w:rsidR="00216B30" w:rsidRDefault="00216B30" w:rsidP="001A25DC">
                <w:pPr>
                  <w:pStyle w:val="Labor-Text"/>
                </w:pPr>
              </w:p>
              <w:p w14:paraId="757416E0" w14:textId="77777777" w:rsidR="00216B30" w:rsidRDefault="00216B30" w:rsidP="001A25DC">
                <w:pPr>
                  <w:pStyle w:val="Labor-Text"/>
                </w:pPr>
              </w:p>
              <w:p w14:paraId="019E92BA" w14:textId="77777777" w:rsidR="00216B30" w:rsidRDefault="00216B30" w:rsidP="001A25DC">
                <w:pPr>
                  <w:pStyle w:val="Labor-Text"/>
                </w:pPr>
              </w:p>
              <w:p w14:paraId="3B6FAD15" w14:textId="77777777" w:rsidR="00216B30" w:rsidRDefault="00216B30" w:rsidP="001A25DC">
                <w:pPr>
                  <w:pStyle w:val="Labor-Text"/>
                </w:pPr>
              </w:p>
            </w:tc>
            <w:tc>
              <w:tcPr>
                <w:tcW w:w="1865" w:type="dxa"/>
                <w:vAlign w:val="center"/>
              </w:tcPr>
              <w:p w14:paraId="464FCB5B" w14:textId="77777777" w:rsidR="001A25DC" w:rsidRDefault="00DB75AC" w:rsidP="001A25DC">
                <w:pPr>
                  <w:pStyle w:val="Labor-Text"/>
                </w:pPr>
                <w:r>
                  <w:rPr>
                    <w:noProof/>
                  </w:rPr>
                  <mc:AlternateContent>
                    <mc:Choice Requires="wps">
                      <w:drawing>
                        <wp:anchor distT="0" distB="0" distL="114300" distR="114300" simplePos="0" relativeHeight="251692544" behindDoc="0" locked="0" layoutInCell="1" allowOverlap="1" wp14:anchorId="67A9A714" wp14:editId="727B93C3">
                          <wp:simplePos x="0" y="0"/>
                          <wp:positionH relativeFrom="column">
                            <wp:posOffset>321310</wp:posOffset>
                          </wp:positionH>
                          <wp:positionV relativeFrom="paragraph">
                            <wp:posOffset>-219075</wp:posOffset>
                          </wp:positionV>
                          <wp:extent cx="152400" cy="1524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152400" cy="152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9C8C5" id="Ellipse 11" o:spid="_x0000_s1026" style="position:absolute;margin-left:25.3pt;margin-top:-17.25pt;width:12pt;height: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" fillcolor="window" strokecolor="windowText" strokeweight="2pt"/>
                      </w:pict>
                    </mc:Fallback>
                  </mc:AlternateContent>
                </w:r>
                <w:r>
                  <w:rPr>
                    <w:noProof/>
                  </w:rPr>
                  <mc:AlternateContent>
                    <mc:Choice Requires="wps">
                      <w:drawing>
                        <wp:anchor distT="0" distB="0" distL="114300" distR="114300" simplePos="0" relativeHeight="251690496" behindDoc="0" locked="0" layoutInCell="1" allowOverlap="1" wp14:anchorId="09E09674" wp14:editId="07F8A84D">
                          <wp:simplePos x="0" y="0"/>
                          <wp:positionH relativeFrom="column">
                            <wp:posOffset>521970</wp:posOffset>
                          </wp:positionH>
                          <wp:positionV relativeFrom="paragraph">
                            <wp:posOffset>-213995</wp:posOffset>
                          </wp:positionV>
                          <wp:extent cx="152400" cy="152400"/>
                          <wp:effectExtent l="0" t="0" r="19050" b="19050"/>
                          <wp:wrapNone/>
                          <wp:docPr id="6" name="Ellipse 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60C08" id="Ellipse 6" o:spid="_x0000_s1026" style="position:absolute;margin-left:41.1pt;margin-top:-16.85pt;width:12pt;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" fillcolor="window" strokecolor="windowText" strokeweight="2pt"/>
                      </w:pict>
                    </mc:Fallback>
                  </mc:AlternateContent>
                </w:r>
                <w:r>
                  <w:rPr>
                    <w:noProof/>
                  </w:rPr>
                  <mc:AlternateContent>
                    <mc:Choice Requires="wps">
                      <w:drawing>
                        <wp:anchor distT="0" distB="0" distL="114300" distR="114300" simplePos="0" relativeHeight="251688448" behindDoc="0" locked="0" layoutInCell="1" allowOverlap="1" wp14:anchorId="695D4260" wp14:editId="39C843C1">
                          <wp:simplePos x="0" y="0"/>
                          <wp:positionH relativeFrom="column">
                            <wp:posOffset>424815</wp:posOffset>
                          </wp:positionH>
                          <wp:positionV relativeFrom="paragraph">
                            <wp:posOffset>-381635</wp:posOffset>
                          </wp:positionV>
                          <wp:extent cx="152400" cy="152400"/>
                          <wp:effectExtent l="0" t="0" r="19050" b="19050"/>
                          <wp:wrapNone/>
                          <wp:docPr id="5" name="Ellipse 5"/>
                          <wp:cNvGraphicFramePr/>
                          <a:graphic xmlns:a="http://schemas.openxmlformats.org/drawingml/2006/main">
                            <a:graphicData uri="http://schemas.microsoft.com/office/word/2010/wordprocessingShape">
                              <wps:wsp>
                                <wps:cNvSpPr/>
                                <wps:spPr>
                                  <a:xfrm>
                                    <a:off x="0" y="0"/>
                                    <a:ext cx="152400" cy="152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5B6A0" id="Ellipse 5" o:spid="_x0000_s1026" style="position:absolute;margin-left:33.45pt;margin-top:-30.05pt;width:12pt;height: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" fillcolor="window" strokecolor="windowText" strokeweight="2pt"/>
                      </w:pict>
                    </mc:Fallback>
                  </mc:AlternateContent>
                </w:r>
              </w:p>
            </w:tc>
            <w:tc>
              <w:tcPr>
                <w:tcW w:w="1864" w:type="dxa"/>
                <w:vAlign w:val="center"/>
              </w:tcPr>
              <w:p w14:paraId="7E39475C" w14:textId="77777777" w:rsidR="001A25DC" w:rsidRDefault="001A25DC" w:rsidP="001A25DC">
                <w:pPr>
                  <w:pStyle w:val="Labor-Text"/>
                </w:pPr>
              </w:p>
            </w:tc>
            <w:tc>
              <w:tcPr>
                <w:tcW w:w="1865" w:type="dxa"/>
                <w:tcBorders>
                  <w:right w:val="nil"/>
                </w:tcBorders>
                <w:vAlign w:val="center"/>
              </w:tcPr>
              <w:p w14:paraId="76738470" w14:textId="77777777" w:rsidR="001A25DC" w:rsidRDefault="001A25DC" w:rsidP="001A25DC">
                <w:pPr>
                  <w:pStyle w:val="Labor-Text"/>
                </w:pPr>
              </w:p>
            </w:tc>
          </w:tr>
        </w:tbl>
        <w:p w14:paraId="2347E610" w14:textId="77777777" w:rsidR="001A25DC" w:rsidRDefault="001A25DC" w:rsidP="001A25DC">
          <w:pPr>
            <w:pStyle w:val="Labor-Text"/>
          </w:pPr>
        </w:p>
        <w:p w14:paraId="1851C0B1" w14:textId="77777777" w:rsidR="009251F3" w:rsidRDefault="008704D4" w:rsidP="001A25DC">
          <w:pPr>
            <w:pStyle w:val="Labor-Text"/>
          </w:pPr>
          <w:r>
            <w:rPr>
              <w:noProof/>
            </w:rPr>
            <w:drawing>
              <wp:anchor distT="0" distB="0" distL="114300" distR="114300" simplePos="0" relativeHeight="251578880" behindDoc="0" locked="0" layoutInCell="1" allowOverlap="1" wp14:anchorId="52DC05A6" wp14:editId="5DD19688">
                <wp:simplePos x="0" y="0"/>
                <wp:positionH relativeFrom="column">
                  <wp:posOffset>5967730</wp:posOffset>
                </wp:positionH>
                <wp:positionV relativeFrom="paragraph">
                  <wp:posOffset>29210</wp:posOffset>
                </wp:positionV>
                <wp:extent cx="485775" cy="495300"/>
                <wp:effectExtent l="0" t="0" r="9525" b="0"/>
                <wp:wrapNone/>
                <wp:docPr id="3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9" cstate="print"/>
                        <a:stretch>
                          <a:fillRect/>
                        </a:stretch>
                      </pic:blipFill>
                      <pic:spPr>
                        <a:xfrm>
                          <a:off x="0" y="0"/>
                          <a:ext cx="485775" cy="495300"/>
                        </a:xfrm>
                        <a:prstGeom prst="rect">
                          <a:avLst/>
                        </a:prstGeom>
                      </pic:spPr>
                    </pic:pic>
                  </a:graphicData>
                </a:graphic>
              </wp:anchor>
            </w:drawing>
          </w:r>
        </w:p>
        <w:p w14:paraId="135A07B7" w14:textId="77777777" w:rsidR="00216B30" w:rsidRDefault="00216B30" w:rsidP="001A25DC">
          <w:pPr>
            <w:pStyle w:val="Labor-Text"/>
          </w:pPr>
          <w:r>
            <w:t xml:space="preserve">Überprüft eure Zeichnungen und Ergebnisse mit Hilfe der </w:t>
          </w:r>
          <w:r w:rsidRPr="00216B30">
            <w:rPr>
              <w:b/>
            </w:rPr>
            <w:t>Simulation 1</w:t>
          </w:r>
          <w:r>
            <w:t>.</w:t>
          </w:r>
        </w:p>
        <w:p w14:paraId="7FE6C0E8" w14:textId="77777777" w:rsidR="00216B30" w:rsidRDefault="00216B30" w:rsidP="001A25DC">
          <w:pPr>
            <w:pStyle w:val="Labor-Text"/>
          </w:pPr>
        </w:p>
        <w:p w14:paraId="528384C8" w14:textId="77777777" w:rsidR="009251F3" w:rsidRDefault="009251F3" w:rsidP="001A25DC">
          <w:pPr>
            <w:pStyle w:val="Labor-Text"/>
          </w:pPr>
        </w:p>
        <w:p w14:paraId="1A89DA47" w14:textId="77777777" w:rsidR="00216B30" w:rsidRDefault="00216B30" w:rsidP="001A25DC">
          <w:pPr>
            <w:pStyle w:val="Labor-Text"/>
          </w:pPr>
          <w:r>
            <w:t>Für Dreieckszahlen kann man Abkürzungen verwenden. Die erste Dreieckszahl wird mit D</w:t>
          </w:r>
          <w:r w:rsidRPr="00216B30">
            <w:rPr>
              <w:vertAlign w:val="subscript"/>
            </w:rPr>
            <w:t>1</w:t>
          </w:r>
          <w:r>
            <w:t xml:space="preserve"> bezeichnet, die zweite Dreieckszahl mit D</w:t>
          </w:r>
          <w:r w:rsidRPr="00216B30">
            <w:rPr>
              <w:vertAlign w:val="subscript"/>
            </w:rPr>
            <w:t>2</w:t>
          </w:r>
          <w:r>
            <w:t xml:space="preserve"> usw.</w:t>
          </w:r>
        </w:p>
        <w:p w14:paraId="3587A5AB" w14:textId="77777777" w:rsidR="009251F3" w:rsidRDefault="009251F3" w:rsidP="001A25DC">
          <w:pPr>
            <w:pStyle w:val="Labor-Text"/>
          </w:pPr>
        </w:p>
        <w:p w14:paraId="2FEB5CBA" w14:textId="77777777" w:rsidR="009251F3" w:rsidRDefault="009251F3" w:rsidP="009251F3">
          <w:pPr>
            <w:pStyle w:val="Labor-Text"/>
            <w:ind w:firstLine="708"/>
          </w:pPr>
          <w:r>
            <w:t>Die erste Dreieckszahl D</w:t>
          </w:r>
          <w:r w:rsidRPr="009251F3">
            <w:rPr>
              <w:vertAlign w:val="subscript"/>
            </w:rPr>
            <w:t>1</w:t>
          </w:r>
          <w:r w:rsidR="00205024">
            <w:t xml:space="preserve"> besteht </w:t>
          </w:r>
          <w:r>
            <w:t>aus 1 Kugel.</w:t>
          </w:r>
          <w:r w:rsidR="00205024">
            <w:t xml:space="preserve"> Man schreibt: </w:t>
          </w:r>
          <w:r w:rsidR="00555BA3">
            <w:t>D</w:t>
          </w:r>
          <w:r w:rsidR="00555BA3" w:rsidRPr="00555BA3">
            <w:rPr>
              <w:vertAlign w:val="subscript"/>
            </w:rPr>
            <w:t>1</w:t>
          </w:r>
          <w:r w:rsidR="00555BA3">
            <w:t xml:space="preserve"> = 1</w:t>
          </w:r>
        </w:p>
        <w:p w14:paraId="7351099C" w14:textId="77777777" w:rsidR="009656F5" w:rsidRDefault="009656F5" w:rsidP="009251F3">
          <w:pPr>
            <w:pStyle w:val="Labor-Text"/>
            <w:ind w:firstLine="708"/>
          </w:pPr>
        </w:p>
        <w:p w14:paraId="06EA8ECD" w14:textId="77777777" w:rsidR="009251F3" w:rsidRDefault="009251F3" w:rsidP="009251F3">
          <w:pPr>
            <w:pStyle w:val="Labor-Text"/>
            <w:ind w:firstLine="708"/>
          </w:pPr>
          <w:r>
            <w:t>Die zweite Dreieckszahl D</w:t>
          </w:r>
          <w:r w:rsidRPr="009251F3">
            <w:rPr>
              <w:vertAlign w:val="subscript"/>
            </w:rPr>
            <w:t>2</w:t>
          </w:r>
          <w:r>
            <w:t xml:space="preserve"> besteht aus 3 Kugeln.</w:t>
          </w:r>
          <w:r w:rsidR="00205024">
            <w:t xml:space="preserve"> Man schreibt: </w:t>
          </w:r>
          <w:r w:rsidR="00555BA3">
            <w:t>D</w:t>
          </w:r>
          <w:r w:rsidR="00555BA3" w:rsidRPr="00555BA3">
            <w:rPr>
              <w:vertAlign w:val="subscript"/>
            </w:rPr>
            <w:t>2</w:t>
          </w:r>
          <w:r w:rsidR="00555BA3">
            <w:t xml:space="preserve"> = 3</w:t>
          </w:r>
        </w:p>
        <w:p w14:paraId="6F74FBF4" w14:textId="77777777" w:rsidR="009656F5" w:rsidRDefault="009656F5" w:rsidP="009251F3">
          <w:pPr>
            <w:pStyle w:val="Labor-Text"/>
            <w:ind w:firstLine="708"/>
          </w:pPr>
        </w:p>
        <w:p w14:paraId="75F2A34B" w14:textId="77777777" w:rsidR="009251F3" w:rsidRDefault="009251F3" w:rsidP="009251F3">
          <w:pPr>
            <w:pStyle w:val="Labor-Text"/>
            <w:ind w:firstLine="708"/>
          </w:pPr>
          <w:r>
            <w:t>Die dritte Dreieckszahl ___ besteht aus ___ Kugeln.</w:t>
          </w:r>
          <w:r w:rsidR="00555BA3">
            <w:t xml:space="preserve"> </w:t>
          </w:r>
          <w:r w:rsidR="00205024">
            <w:t xml:space="preserve">Man schreibt: </w:t>
          </w:r>
          <w:r w:rsidR="00555BA3">
            <w:t xml:space="preserve"> ________</w:t>
          </w:r>
        </w:p>
        <w:p w14:paraId="786F648F" w14:textId="77777777" w:rsidR="009251F3" w:rsidRDefault="009251F3" w:rsidP="001A25DC">
          <w:pPr>
            <w:pStyle w:val="Labor-Text"/>
          </w:pPr>
        </w:p>
        <w:p w14:paraId="6471CCF0" w14:textId="77777777" w:rsidR="009251F3" w:rsidRDefault="008704D4" w:rsidP="001A25DC">
          <w:pPr>
            <w:pStyle w:val="Labor-Text"/>
          </w:pPr>
          <w:r>
            <w:rPr>
              <w:noProof/>
            </w:rPr>
            <w:drawing>
              <wp:anchor distT="0" distB="0" distL="114300" distR="114300" simplePos="0" relativeHeight="251576832" behindDoc="0" locked="0" layoutInCell="1" allowOverlap="1" wp14:anchorId="4C88C875" wp14:editId="367EFD4E">
                <wp:simplePos x="0" y="0"/>
                <wp:positionH relativeFrom="column">
                  <wp:posOffset>5958840</wp:posOffset>
                </wp:positionH>
                <wp:positionV relativeFrom="paragraph">
                  <wp:posOffset>144145</wp:posOffset>
                </wp:positionV>
                <wp:extent cx="495300" cy="495300"/>
                <wp:effectExtent l="0" t="0" r="0" b="0"/>
                <wp:wrapTight wrapText="bothSides">
                  <wp:wrapPolygon edited="0">
                    <wp:start x="0" y="0"/>
                    <wp:lineTo x="0" y="20769"/>
                    <wp:lineTo x="20769" y="20769"/>
                    <wp:lineTo x="20769" y="0"/>
                    <wp:lineTo x="0" y="0"/>
                  </wp:wrapPolygon>
                </wp:wrapTight>
                <wp:docPr id="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14:paraId="7CD0114A" w14:textId="77777777" w:rsidR="009251F3" w:rsidRDefault="006F3C49" w:rsidP="006F3C49">
          <w:pPr>
            <w:pStyle w:val="Labor-Text"/>
            <w:ind w:left="705" w:hanging="705"/>
          </w:pPr>
          <w:r>
            <w:t>1.4</w:t>
          </w:r>
          <w:r>
            <w:tab/>
          </w:r>
          <w:r w:rsidR="009251F3">
            <w:t>Beschreibt, wie man die Dreieckszahl D</w:t>
          </w:r>
          <w:r w:rsidR="009251F3" w:rsidRPr="009251F3">
            <w:rPr>
              <w:vertAlign w:val="subscript"/>
            </w:rPr>
            <w:t>4</w:t>
          </w:r>
          <w:r w:rsidR="009251F3">
            <w:t xml:space="preserve"> mit Hilfe der vorausgegangenen Dreieckszahl D</w:t>
          </w:r>
          <w:r w:rsidR="009251F3" w:rsidRPr="009251F3">
            <w:rPr>
              <w:vertAlign w:val="subscript"/>
            </w:rPr>
            <w:t>3</w:t>
          </w:r>
          <w:r w:rsidR="009251F3">
            <w:t xml:space="preserve"> berechnen kann.</w:t>
          </w:r>
        </w:p>
        <w:p w14:paraId="5534389F" w14:textId="77777777" w:rsidR="009251F3" w:rsidRDefault="009251F3" w:rsidP="001A25DC">
          <w:pPr>
            <w:pStyle w:val="Labor-Text"/>
          </w:pPr>
        </w:p>
        <w:tbl>
          <w:tblPr>
            <w:tblStyle w:val="Tabellenraster"/>
            <w:tblW w:w="0" w:type="auto"/>
            <w:tblLook w:val="04A0" w:firstRow="1" w:lastRow="0" w:firstColumn="1" w:lastColumn="0" w:noHBand="0" w:noVBand="1"/>
          </w:tblPr>
          <w:tblGrid>
            <w:gridCol w:w="9062"/>
          </w:tblGrid>
          <w:tr w:rsidR="009251F3" w14:paraId="561EA4F2" w14:textId="77777777" w:rsidTr="009251F3">
            <w:tc>
              <w:tcPr>
                <w:tcW w:w="9212" w:type="dxa"/>
              </w:tcPr>
              <w:p w14:paraId="4F6D059A" w14:textId="77777777" w:rsidR="009251F3" w:rsidRDefault="009251F3" w:rsidP="001A25DC">
                <w:pPr>
                  <w:pStyle w:val="Labor-Text"/>
                </w:pPr>
              </w:p>
              <w:p w14:paraId="247CB69F" w14:textId="77777777" w:rsidR="009251F3" w:rsidRDefault="009251F3" w:rsidP="001A25DC">
                <w:pPr>
                  <w:pStyle w:val="Labor-Text"/>
                </w:pPr>
              </w:p>
              <w:p w14:paraId="5F76A4C9" w14:textId="77777777" w:rsidR="009251F3" w:rsidRDefault="009251F3" w:rsidP="001A25DC">
                <w:pPr>
                  <w:pStyle w:val="Labor-Text"/>
                </w:pPr>
              </w:p>
              <w:p w14:paraId="659CA79B" w14:textId="77777777" w:rsidR="009251F3" w:rsidRDefault="009251F3" w:rsidP="001A25DC">
                <w:pPr>
                  <w:pStyle w:val="Labor-Text"/>
                </w:pPr>
              </w:p>
              <w:p w14:paraId="45D6D76D" w14:textId="77777777" w:rsidR="009251F3" w:rsidRDefault="009251F3" w:rsidP="001A25DC">
                <w:pPr>
                  <w:pStyle w:val="Labor-Text"/>
                </w:pPr>
              </w:p>
              <w:p w14:paraId="5E133C93" w14:textId="77777777" w:rsidR="009251F3" w:rsidRDefault="009251F3" w:rsidP="001A25DC">
                <w:pPr>
                  <w:pStyle w:val="Labor-Text"/>
                </w:pPr>
              </w:p>
              <w:p w14:paraId="2307B449" w14:textId="77777777" w:rsidR="009251F3" w:rsidRDefault="009251F3" w:rsidP="001A25DC">
                <w:pPr>
                  <w:pStyle w:val="Labor-Text"/>
                </w:pPr>
              </w:p>
              <w:p w14:paraId="799C2909" w14:textId="77777777" w:rsidR="009251F3" w:rsidRDefault="009251F3" w:rsidP="001A25DC">
                <w:pPr>
                  <w:pStyle w:val="Labor-Text"/>
                </w:pPr>
              </w:p>
              <w:p w14:paraId="76DF3A46" w14:textId="77777777" w:rsidR="009251F3" w:rsidRDefault="009251F3" w:rsidP="009251F3">
                <w:pPr>
                  <w:pStyle w:val="Labor-Text"/>
                  <w:jc w:val="center"/>
                </w:pPr>
                <w:r>
                  <w:t>D</w:t>
                </w:r>
                <w:r w:rsidRPr="009251F3">
                  <w:rPr>
                    <w:vertAlign w:val="subscript"/>
                  </w:rPr>
                  <w:t>4</w:t>
                </w:r>
                <w:r>
                  <w:t xml:space="preserve"> = _____________________________________</w:t>
                </w:r>
              </w:p>
              <w:p w14:paraId="6CCB80F2" w14:textId="77777777" w:rsidR="009251F3" w:rsidRDefault="009251F3" w:rsidP="001A25DC">
                <w:pPr>
                  <w:pStyle w:val="Labor-Text"/>
                </w:pPr>
              </w:p>
            </w:tc>
          </w:tr>
        </w:tbl>
        <w:p w14:paraId="70AABA71" w14:textId="77777777" w:rsidR="009251F3" w:rsidRDefault="009251F3" w:rsidP="001A25DC">
          <w:pPr>
            <w:pStyle w:val="Labor-Text"/>
          </w:pPr>
        </w:p>
        <w:p w14:paraId="60BF7BC8" w14:textId="77777777" w:rsidR="00401749" w:rsidRDefault="00401749">
          <w:pPr>
            <w:spacing w:after="200" w:line="276" w:lineRule="auto"/>
            <w:rPr>
              <w:rFonts w:ascii="Arial" w:hAnsi="Arial"/>
              <w:sz w:val="24"/>
            </w:rPr>
            <w:sectPr w:rsidR="00401749" w:rsidSect="00D81836">
              <w:pgSz w:w="11906" w:h="16838"/>
              <w:pgMar w:top="1417" w:right="1417" w:bottom="1134" w:left="1417" w:header="708" w:footer="794" w:gutter="0"/>
              <w:cols w:space="708"/>
              <w:docGrid w:linePitch="360"/>
            </w:sectPr>
          </w:pPr>
          <w:r>
            <w:rPr>
              <w:rFonts w:ascii="Arial" w:hAnsi="Arial"/>
              <w:sz w:val="24"/>
            </w:rPr>
            <w:br w:type="page"/>
          </w:r>
        </w:p>
        <w:p w14:paraId="2CFC95E1" w14:textId="77777777" w:rsidR="00B32417" w:rsidRDefault="00B32417" w:rsidP="00B32417">
          <w:pPr>
            <w:pStyle w:val="Labor-Text"/>
            <w:ind w:left="705" w:hanging="705"/>
          </w:pPr>
          <w:r>
            <w:lastRenderedPageBreak/>
            <w:t>1.5</w:t>
          </w:r>
          <w:r>
            <w:tab/>
            <w:t>Vervollständigt nun die Tabelle mit den ersten sieben Dreieckszahlen. Achtet dabei auch auf die Veränderungen von einer Dreieckszahl zur nächsten!</w:t>
          </w:r>
        </w:p>
        <w:p w14:paraId="710E93A1" w14:textId="77777777" w:rsidR="00B32417" w:rsidRDefault="00B32417" w:rsidP="00B32417">
          <w:pPr>
            <w:pStyle w:val="Labor-Text"/>
            <w:ind w:left="705" w:hanging="705"/>
          </w:pPr>
        </w:p>
        <w:tbl>
          <w:tblPr>
            <w:tblStyle w:val="Tabellenraster"/>
            <w:tblW w:w="0" w:type="auto"/>
            <w:jc w:val="center"/>
            <w:tblLook w:val="04A0" w:firstRow="1" w:lastRow="0" w:firstColumn="1" w:lastColumn="0" w:noHBand="0" w:noVBand="1"/>
          </w:tblPr>
          <w:tblGrid>
            <w:gridCol w:w="1669"/>
            <w:gridCol w:w="1057"/>
            <w:gridCol w:w="1057"/>
            <w:gridCol w:w="1056"/>
            <w:gridCol w:w="1057"/>
            <w:gridCol w:w="1057"/>
            <w:gridCol w:w="1057"/>
            <w:gridCol w:w="1057"/>
          </w:tblGrid>
          <w:tr w:rsidR="00B32417" w14:paraId="60DFA401" w14:textId="77777777" w:rsidTr="00E17BD4">
            <w:trPr>
              <w:jc w:val="center"/>
            </w:trPr>
            <w:tc>
              <w:tcPr>
                <w:tcW w:w="1670" w:type="dxa"/>
                <w:shd w:val="clear" w:color="auto" w:fill="BFBFBF" w:themeFill="background1" w:themeFillShade="BF"/>
                <w:vAlign w:val="center"/>
              </w:tcPr>
              <w:p w14:paraId="57427ED9" w14:textId="77777777" w:rsidR="00B32417" w:rsidRDefault="00B32417" w:rsidP="00DB605C">
                <w:pPr>
                  <w:pStyle w:val="Labor-Text"/>
                  <w:jc w:val="center"/>
                </w:pPr>
                <w:r>
                  <w:t>Bezeichnung</w:t>
                </w:r>
              </w:p>
              <w:p w14:paraId="2D09324F" w14:textId="77777777" w:rsidR="00DB605C" w:rsidRDefault="00DB605C" w:rsidP="00DB605C">
                <w:pPr>
                  <w:pStyle w:val="Labor-Text"/>
                  <w:jc w:val="center"/>
                </w:pPr>
              </w:p>
            </w:tc>
            <w:tc>
              <w:tcPr>
                <w:tcW w:w="1073" w:type="dxa"/>
                <w:vAlign w:val="center"/>
              </w:tcPr>
              <w:p w14:paraId="54DBD49E" w14:textId="77777777" w:rsidR="00B32417" w:rsidRDefault="00B32417" w:rsidP="00DB605C">
                <w:pPr>
                  <w:pStyle w:val="Labor-Text"/>
                  <w:jc w:val="center"/>
                </w:pPr>
                <w:r>
                  <w:t>D</w:t>
                </w:r>
                <w:r w:rsidRPr="00B32417">
                  <w:rPr>
                    <w:vertAlign w:val="subscript"/>
                  </w:rPr>
                  <w:t>1</w:t>
                </w:r>
              </w:p>
            </w:tc>
            <w:tc>
              <w:tcPr>
                <w:tcW w:w="1073" w:type="dxa"/>
                <w:vAlign w:val="center"/>
              </w:tcPr>
              <w:p w14:paraId="10789C06" w14:textId="77777777" w:rsidR="00B32417" w:rsidRDefault="00B32417" w:rsidP="00DB605C">
                <w:pPr>
                  <w:pStyle w:val="Labor-Text"/>
                  <w:jc w:val="center"/>
                </w:pPr>
                <w:r>
                  <w:t>D</w:t>
                </w:r>
                <w:r w:rsidRPr="00B32417">
                  <w:rPr>
                    <w:vertAlign w:val="subscript"/>
                  </w:rPr>
                  <w:t>2</w:t>
                </w:r>
              </w:p>
            </w:tc>
            <w:tc>
              <w:tcPr>
                <w:tcW w:w="1072" w:type="dxa"/>
                <w:vAlign w:val="center"/>
              </w:tcPr>
              <w:p w14:paraId="7E0657DC" w14:textId="77777777" w:rsidR="00B32417" w:rsidRDefault="00B32417" w:rsidP="00DB605C">
                <w:pPr>
                  <w:pStyle w:val="Labor-Text"/>
                  <w:jc w:val="center"/>
                </w:pPr>
                <w:r>
                  <w:t>D</w:t>
                </w:r>
                <w:r w:rsidRPr="00B32417">
                  <w:rPr>
                    <w:vertAlign w:val="subscript"/>
                  </w:rPr>
                  <w:t>3</w:t>
                </w:r>
              </w:p>
            </w:tc>
            <w:tc>
              <w:tcPr>
                <w:tcW w:w="1073" w:type="dxa"/>
                <w:vAlign w:val="center"/>
              </w:tcPr>
              <w:p w14:paraId="54659047" w14:textId="77777777" w:rsidR="00B32417" w:rsidRDefault="00B32417" w:rsidP="00DB605C">
                <w:pPr>
                  <w:pStyle w:val="Labor-Text"/>
                  <w:jc w:val="center"/>
                </w:pPr>
                <w:r>
                  <w:t>D</w:t>
                </w:r>
                <w:r w:rsidRPr="00B32417">
                  <w:rPr>
                    <w:vertAlign w:val="subscript"/>
                  </w:rPr>
                  <w:t>4</w:t>
                </w:r>
              </w:p>
            </w:tc>
            <w:tc>
              <w:tcPr>
                <w:tcW w:w="1073" w:type="dxa"/>
                <w:vAlign w:val="center"/>
              </w:tcPr>
              <w:p w14:paraId="575CC949" w14:textId="77777777" w:rsidR="00B32417" w:rsidRDefault="00B32417" w:rsidP="00DB605C">
                <w:pPr>
                  <w:pStyle w:val="Labor-Text"/>
                  <w:jc w:val="center"/>
                </w:pPr>
                <w:r>
                  <w:t>D</w:t>
                </w:r>
                <w:r w:rsidRPr="00B32417">
                  <w:rPr>
                    <w:vertAlign w:val="subscript"/>
                  </w:rPr>
                  <w:t>5</w:t>
                </w:r>
              </w:p>
            </w:tc>
            <w:tc>
              <w:tcPr>
                <w:tcW w:w="1073" w:type="dxa"/>
                <w:vAlign w:val="center"/>
              </w:tcPr>
              <w:p w14:paraId="1DA2D907" w14:textId="77777777" w:rsidR="00B32417" w:rsidRDefault="00B32417" w:rsidP="00DB605C">
                <w:pPr>
                  <w:pStyle w:val="Labor-Text"/>
                  <w:jc w:val="center"/>
                </w:pPr>
                <w:r>
                  <w:t>D</w:t>
                </w:r>
                <w:r w:rsidRPr="00B32417">
                  <w:rPr>
                    <w:vertAlign w:val="subscript"/>
                  </w:rPr>
                  <w:t>6</w:t>
                </w:r>
              </w:p>
            </w:tc>
            <w:tc>
              <w:tcPr>
                <w:tcW w:w="1073" w:type="dxa"/>
                <w:tcBorders>
                  <w:right w:val="nil"/>
                </w:tcBorders>
                <w:vAlign w:val="center"/>
              </w:tcPr>
              <w:p w14:paraId="0B6C9D6A" w14:textId="77777777" w:rsidR="00B32417" w:rsidRDefault="00B32417" w:rsidP="00DB605C">
                <w:pPr>
                  <w:pStyle w:val="Labor-Text"/>
                  <w:jc w:val="center"/>
                </w:pPr>
                <w:r>
                  <w:t>D</w:t>
                </w:r>
                <w:r w:rsidRPr="00B32417">
                  <w:rPr>
                    <w:vertAlign w:val="subscript"/>
                  </w:rPr>
                  <w:t>7</w:t>
                </w:r>
              </w:p>
            </w:tc>
          </w:tr>
          <w:tr w:rsidR="00B32417" w14:paraId="169B6980" w14:textId="77777777" w:rsidTr="00E17BD4">
            <w:trPr>
              <w:jc w:val="center"/>
            </w:trPr>
            <w:tc>
              <w:tcPr>
                <w:tcW w:w="1670" w:type="dxa"/>
                <w:shd w:val="clear" w:color="auto" w:fill="BFBFBF" w:themeFill="background1" w:themeFillShade="BF"/>
                <w:vAlign w:val="center"/>
              </w:tcPr>
              <w:p w14:paraId="7EA3928D" w14:textId="77777777" w:rsidR="00B32417" w:rsidRDefault="00B32417" w:rsidP="00DB605C">
                <w:pPr>
                  <w:pStyle w:val="Labor-Text"/>
                  <w:jc w:val="center"/>
                </w:pPr>
                <w:r>
                  <w:t>Dreieckszahl</w:t>
                </w:r>
              </w:p>
              <w:p w14:paraId="643A2368" w14:textId="77777777" w:rsidR="00DB605C" w:rsidRDefault="00DB605C" w:rsidP="00DB605C">
                <w:pPr>
                  <w:pStyle w:val="Labor-Text"/>
                  <w:jc w:val="center"/>
                </w:pPr>
              </w:p>
            </w:tc>
            <w:tc>
              <w:tcPr>
                <w:tcW w:w="1073" w:type="dxa"/>
                <w:vAlign w:val="center"/>
              </w:tcPr>
              <w:p w14:paraId="256D341C" w14:textId="77777777" w:rsidR="00B32417" w:rsidRDefault="00B32417" w:rsidP="00DB605C">
                <w:pPr>
                  <w:pStyle w:val="Labor-Text"/>
                  <w:jc w:val="center"/>
                </w:pPr>
                <w:r>
                  <w:t>1</w:t>
                </w:r>
              </w:p>
            </w:tc>
            <w:tc>
              <w:tcPr>
                <w:tcW w:w="1073" w:type="dxa"/>
                <w:vAlign w:val="center"/>
              </w:tcPr>
              <w:p w14:paraId="6974DC27" w14:textId="77777777" w:rsidR="00B32417" w:rsidRDefault="00B32417" w:rsidP="00DB605C">
                <w:pPr>
                  <w:pStyle w:val="Labor-Text"/>
                  <w:jc w:val="center"/>
                </w:pPr>
                <w:r>
                  <w:t>3</w:t>
                </w:r>
              </w:p>
            </w:tc>
            <w:tc>
              <w:tcPr>
                <w:tcW w:w="1072" w:type="dxa"/>
                <w:vAlign w:val="center"/>
              </w:tcPr>
              <w:p w14:paraId="432EB708" w14:textId="77777777" w:rsidR="00B32417" w:rsidRDefault="00B32417" w:rsidP="00DB605C">
                <w:pPr>
                  <w:pStyle w:val="Labor-Text"/>
                  <w:jc w:val="center"/>
                </w:pPr>
                <w:r>
                  <w:t>6</w:t>
                </w:r>
              </w:p>
            </w:tc>
            <w:tc>
              <w:tcPr>
                <w:tcW w:w="1073" w:type="dxa"/>
                <w:vAlign w:val="center"/>
              </w:tcPr>
              <w:p w14:paraId="72309933" w14:textId="77777777" w:rsidR="00B32417" w:rsidRDefault="00B32417" w:rsidP="00DB605C">
                <w:pPr>
                  <w:pStyle w:val="Labor-Text"/>
                  <w:jc w:val="center"/>
                </w:pPr>
                <w:r>
                  <w:t>10</w:t>
                </w:r>
              </w:p>
            </w:tc>
            <w:tc>
              <w:tcPr>
                <w:tcW w:w="1073" w:type="dxa"/>
                <w:vAlign w:val="center"/>
              </w:tcPr>
              <w:p w14:paraId="4D723DED" w14:textId="77777777" w:rsidR="00B32417" w:rsidRDefault="00B32417" w:rsidP="00DB605C">
                <w:pPr>
                  <w:pStyle w:val="Labor-Text"/>
                  <w:jc w:val="center"/>
                </w:pPr>
              </w:p>
            </w:tc>
            <w:tc>
              <w:tcPr>
                <w:tcW w:w="1073" w:type="dxa"/>
                <w:vAlign w:val="center"/>
              </w:tcPr>
              <w:p w14:paraId="32BE8570" w14:textId="77777777" w:rsidR="00B32417" w:rsidRDefault="00B32417" w:rsidP="00DB605C">
                <w:pPr>
                  <w:pStyle w:val="Labor-Text"/>
                  <w:jc w:val="center"/>
                </w:pPr>
              </w:p>
            </w:tc>
            <w:tc>
              <w:tcPr>
                <w:tcW w:w="1073" w:type="dxa"/>
                <w:tcBorders>
                  <w:right w:val="nil"/>
                </w:tcBorders>
                <w:vAlign w:val="center"/>
              </w:tcPr>
              <w:p w14:paraId="5211F972" w14:textId="77777777" w:rsidR="00B32417" w:rsidRDefault="00B32417" w:rsidP="00DB605C">
                <w:pPr>
                  <w:pStyle w:val="Labor-Text"/>
                  <w:jc w:val="center"/>
                </w:pPr>
              </w:p>
            </w:tc>
          </w:tr>
          <w:tr w:rsidR="00DB605C" w14:paraId="59FBCCA1" w14:textId="77777777" w:rsidTr="00E17BD4">
            <w:trPr>
              <w:jc w:val="center"/>
            </w:trPr>
            <w:tc>
              <w:tcPr>
                <w:tcW w:w="1670" w:type="dxa"/>
                <w:shd w:val="clear" w:color="auto" w:fill="BFBFBF" w:themeFill="background1" w:themeFillShade="BF"/>
                <w:vAlign w:val="center"/>
              </w:tcPr>
              <w:p w14:paraId="632B1A3B" w14:textId="77777777" w:rsidR="00E17BD4" w:rsidRDefault="00E17BD4" w:rsidP="00DB605C">
                <w:pPr>
                  <w:pStyle w:val="Labor-Text"/>
                  <w:jc w:val="center"/>
                </w:pPr>
              </w:p>
              <w:p w14:paraId="079A3542" w14:textId="77777777" w:rsidR="00DB605C" w:rsidRDefault="00DB605C" w:rsidP="00DB605C">
                <w:pPr>
                  <w:pStyle w:val="Labor-Text"/>
                  <w:jc w:val="center"/>
                </w:pPr>
                <w:r>
                  <w:t>Veränderung</w:t>
                </w:r>
              </w:p>
              <w:p w14:paraId="41F9E710" w14:textId="77777777" w:rsidR="00DB605C" w:rsidRDefault="00DB605C" w:rsidP="00DB605C">
                <w:pPr>
                  <w:pStyle w:val="Labor-Text"/>
                  <w:jc w:val="center"/>
                </w:pPr>
              </w:p>
            </w:tc>
            <w:tc>
              <w:tcPr>
                <w:tcW w:w="7510" w:type="dxa"/>
                <w:gridSpan w:val="7"/>
                <w:tcBorders>
                  <w:right w:val="nil"/>
                </w:tcBorders>
              </w:tcPr>
              <w:p w14:paraId="2B223298" w14:textId="71672D38" w:rsidR="00DB605C" w:rsidRDefault="00556B04" w:rsidP="00B32417">
                <w:pPr>
                  <w:pStyle w:val="Labor-Text"/>
                </w:pPr>
                <w:r>
                  <w:rPr>
                    <w:noProof/>
                  </w:rPr>
                  <mc:AlternateContent>
                    <mc:Choice Requires="wps">
                      <w:drawing>
                        <wp:anchor distT="0" distB="0" distL="114300" distR="114300" simplePos="0" relativeHeight="251595264" behindDoc="0" locked="0" layoutInCell="1" allowOverlap="1" wp14:anchorId="355F855A" wp14:editId="7504F7D2">
                          <wp:simplePos x="0" y="0"/>
                          <wp:positionH relativeFrom="column">
                            <wp:posOffset>261620</wp:posOffset>
                          </wp:positionH>
                          <wp:positionV relativeFrom="paragraph">
                            <wp:posOffset>231140</wp:posOffset>
                          </wp:positionV>
                          <wp:extent cx="457200" cy="241200"/>
                          <wp:effectExtent l="0" t="0" r="19050" b="26035"/>
                          <wp:wrapNone/>
                          <wp:docPr id="39" name="Rechteck 39"/>
                          <wp:cNvGraphicFramePr/>
                          <a:graphic xmlns:a="http://schemas.openxmlformats.org/drawingml/2006/main">
                            <a:graphicData uri="http://schemas.microsoft.com/office/word/2010/wordprocessingShape">
                              <wps:wsp>
                                <wps:cNvSpPr/>
                                <wps:spPr>
                                  <a:xfrm>
                                    <a:off x="0" y="0"/>
                                    <a:ext cx="457200" cy="24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617BA" w14:textId="77777777" w:rsidR="00DB605C" w:rsidRPr="00E17BD4" w:rsidRDefault="00DB605C" w:rsidP="00DB605C">
                                      <w:pPr>
                                        <w:jc w:val="center"/>
                                        <w:rPr>
                                          <w:rFonts w:ascii="Arial" w:hAnsi="Arial" w:cs="Arial"/>
                                          <w:b/>
                                          <w:sz w:val="22"/>
                                          <w:szCs w:val="22"/>
                                        </w:rPr>
                                      </w:pPr>
                                      <w:r w:rsidRPr="00E17BD4">
                                        <w:rPr>
                                          <w:rFonts w:ascii="Arial" w:hAnsi="Arial" w:cs="Arial"/>
                                          <w:b/>
                                          <w:sz w:val="22"/>
                                          <w:szCs w:val="22"/>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F855A" id="Rechteck 39" o:spid="_x0000_s1028" style="position:absolute;left:0;text-align:left;margin-left:20.6pt;margin-top:18.2pt;width:36pt;height:19pt;z-index:25159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" fillcolor="white [3212]" strokecolor="black [3213]" strokeweight="2pt">
                          <v:textbox>
                            <w:txbxContent>
                              <w:p w14:paraId="668617BA" w14:textId="77777777" w:rsidR="00DB605C" w:rsidRPr="00E17BD4" w:rsidRDefault="00DB605C" w:rsidP="00DB605C">
                                <w:pPr>
                                  <w:jc w:val="center"/>
                                  <w:rPr>
                                    <w:rFonts w:ascii="Arial" w:hAnsi="Arial" w:cs="Arial"/>
                                    <w:b/>
                                    <w:sz w:val="22"/>
                                    <w:szCs w:val="22"/>
                                  </w:rPr>
                                </w:pPr>
                                <w:r w:rsidRPr="00E17BD4">
                                  <w:rPr>
                                    <w:rFonts w:ascii="Arial" w:hAnsi="Arial" w:cs="Arial"/>
                                    <w:b/>
                                    <w:sz w:val="22"/>
                                    <w:szCs w:val="22"/>
                                  </w:rPr>
                                  <w:t>+ 2</w:t>
                                </w:r>
                              </w:p>
                            </w:txbxContent>
                          </v:textbox>
                        </v:rect>
                      </w:pict>
                    </mc:Fallback>
                  </mc:AlternateContent>
                </w:r>
                <w:r w:rsidRPr="00555BA3">
                  <w:rPr>
                    <w:noProof/>
                  </w:rPr>
                  <mc:AlternateContent>
                    <mc:Choice Requires="wps">
                      <w:drawing>
                        <wp:anchor distT="0" distB="0" distL="114300" distR="114300" simplePos="0" relativeHeight="251633152" behindDoc="0" locked="0" layoutInCell="1" allowOverlap="1" wp14:anchorId="0E4ED67C" wp14:editId="71042CC5">
                          <wp:simplePos x="0" y="0"/>
                          <wp:positionH relativeFrom="column">
                            <wp:posOffset>966779</wp:posOffset>
                          </wp:positionH>
                          <wp:positionV relativeFrom="paragraph">
                            <wp:posOffset>231618</wp:posOffset>
                          </wp:positionV>
                          <wp:extent cx="457200" cy="243071"/>
                          <wp:effectExtent l="0" t="0" r="19050" b="24130"/>
                          <wp:wrapNone/>
                          <wp:docPr id="19" name="Rechteck 19"/>
                          <wp:cNvGraphicFramePr/>
                          <a:graphic xmlns:a="http://schemas.openxmlformats.org/drawingml/2006/main">
                            <a:graphicData uri="http://schemas.microsoft.com/office/word/2010/wordprocessingShape">
                              <wps:wsp>
                                <wps:cNvSpPr/>
                                <wps:spPr>
                                  <a:xfrm>
                                    <a:off x="0" y="0"/>
                                    <a:ext cx="457200" cy="2430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236FD" w14:textId="77777777" w:rsidR="00555BA3" w:rsidRPr="00E17BD4" w:rsidRDefault="00555BA3" w:rsidP="00555BA3">
                                      <w:pPr>
                                        <w:jc w:val="center"/>
                                        <w:rPr>
                                          <w:rFonts w:ascii="Arial" w:hAnsi="Arial" w:cs="Arial"/>
                                          <w:b/>
                                          <w:sz w:val="22"/>
                                          <w:szCs w:val="22"/>
                                        </w:rPr>
                                      </w:pPr>
                                      <w:r w:rsidRPr="00E17BD4">
                                        <w:rPr>
                                          <w:rFonts w:ascii="Arial" w:hAnsi="Arial" w:cs="Arial"/>
                                          <w:b/>
                                          <w:sz w:val="22"/>
                                          <w:szCs w:val="22"/>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4ED67C" id="Rechteck 19" o:spid="_x0000_s1029" style="position:absolute;left:0;text-align:left;margin-left:76.1pt;margin-top:18.25pt;width:36pt;height:19.1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" fillcolor="white [3212]" strokecolor="black [3213]" strokeweight="2pt">
                          <v:textbox>
                            <w:txbxContent>
                              <w:p w14:paraId="3AF236FD" w14:textId="77777777" w:rsidR="00555BA3" w:rsidRPr="00E17BD4" w:rsidRDefault="00555BA3" w:rsidP="00555BA3">
                                <w:pPr>
                                  <w:jc w:val="center"/>
                                  <w:rPr>
                                    <w:rFonts w:ascii="Arial" w:hAnsi="Arial" w:cs="Arial"/>
                                    <w:b/>
                                    <w:sz w:val="22"/>
                                    <w:szCs w:val="22"/>
                                  </w:rPr>
                                </w:pPr>
                                <w:r w:rsidRPr="00E17BD4">
                                  <w:rPr>
                                    <w:rFonts w:ascii="Arial" w:hAnsi="Arial" w:cs="Arial"/>
                                    <w:b/>
                                    <w:sz w:val="22"/>
                                    <w:szCs w:val="22"/>
                                  </w:rPr>
                                  <w:t>+ 3</w:t>
                                </w:r>
                              </w:p>
                            </w:txbxContent>
                          </v:textbox>
                        </v:rect>
                      </w:pict>
                    </mc:Fallback>
                  </mc:AlternateContent>
                </w:r>
                <w:r w:rsidRPr="00555BA3">
                  <w:rPr>
                    <w:noProof/>
                  </w:rPr>
                  <mc:AlternateContent>
                    <mc:Choice Requires="wps">
                      <w:drawing>
                        <wp:anchor distT="0" distB="0" distL="114300" distR="114300" simplePos="0" relativeHeight="251644416" behindDoc="0" locked="0" layoutInCell="1" allowOverlap="1" wp14:anchorId="682410CC" wp14:editId="33A4BFA4">
                          <wp:simplePos x="0" y="0"/>
                          <wp:positionH relativeFrom="column">
                            <wp:posOffset>1696085</wp:posOffset>
                          </wp:positionH>
                          <wp:positionV relativeFrom="paragraph">
                            <wp:posOffset>222885</wp:posOffset>
                          </wp:positionV>
                          <wp:extent cx="457200" cy="241200"/>
                          <wp:effectExtent l="0" t="0" r="19050" b="26035"/>
                          <wp:wrapNone/>
                          <wp:docPr id="22" name="Rechteck 22"/>
                          <wp:cNvGraphicFramePr/>
                          <a:graphic xmlns:a="http://schemas.openxmlformats.org/drawingml/2006/main">
                            <a:graphicData uri="http://schemas.microsoft.com/office/word/2010/wordprocessingShape">
                              <wps:wsp>
                                <wps:cNvSpPr/>
                                <wps:spPr>
                                  <a:xfrm>
                                    <a:off x="0" y="0"/>
                                    <a:ext cx="457200" cy="24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6EF35" w14:textId="77777777" w:rsidR="00555BA3" w:rsidRPr="00DB605C" w:rsidRDefault="00555BA3" w:rsidP="00555BA3">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410CC" id="Rechteck 22" o:spid="_x0000_s1030" style="position:absolute;left:0;text-align:left;margin-left:133.55pt;margin-top:17.55pt;width:36pt;height:19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" fillcolor="white [3212]" strokecolor="black [3213]" strokeweight="2pt">
                          <v:textbox>
                            <w:txbxContent>
                              <w:p w14:paraId="37E6EF35" w14:textId="77777777" w:rsidR="00555BA3" w:rsidRPr="00DB605C" w:rsidRDefault="00555BA3" w:rsidP="00555BA3">
                                <w:pPr>
                                  <w:jc w:val="center"/>
                                  <w:rPr>
                                    <w:rFonts w:ascii="Arial" w:hAnsi="Arial" w:cs="Arial"/>
                                    <w:b/>
                                    <w:sz w:val="18"/>
                                    <w:szCs w:val="18"/>
                                  </w:rPr>
                                </w:pPr>
                              </w:p>
                            </w:txbxContent>
                          </v:textbox>
                        </v:rect>
                      </w:pict>
                    </mc:Fallback>
                  </mc:AlternateContent>
                </w:r>
                <w:r w:rsidR="00555BA3" w:rsidRPr="00555BA3">
                  <w:rPr>
                    <w:noProof/>
                  </w:rPr>
                  <mc:AlternateContent>
                    <mc:Choice Requires="wps">
                      <w:drawing>
                        <wp:anchor distT="0" distB="0" distL="114300" distR="114300" simplePos="0" relativeHeight="251675136" behindDoc="0" locked="0" layoutInCell="1" allowOverlap="1" wp14:anchorId="40C87A25" wp14:editId="42A366A0">
                          <wp:simplePos x="0" y="0"/>
                          <wp:positionH relativeFrom="column">
                            <wp:posOffset>3852545</wp:posOffset>
                          </wp:positionH>
                          <wp:positionV relativeFrom="paragraph">
                            <wp:posOffset>240665</wp:posOffset>
                          </wp:positionV>
                          <wp:extent cx="457200" cy="241200"/>
                          <wp:effectExtent l="0" t="0" r="19050" b="26035"/>
                          <wp:wrapNone/>
                          <wp:docPr id="29" name="Rechteck 29"/>
                          <wp:cNvGraphicFramePr/>
                          <a:graphic xmlns:a="http://schemas.openxmlformats.org/drawingml/2006/main">
                            <a:graphicData uri="http://schemas.microsoft.com/office/word/2010/wordprocessingShape">
                              <wps:wsp>
                                <wps:cNvSpPr/>
                                <wps:spPr>
                                  <a:xfrm>
                                    <a:off x="0" y="0"/>
                                    <a:ext cx="457200" cy="24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072E0" w14:textId="77777777" w:rsidR="00555BA3" w:rsidRPr="00DB605C" w:rsidRDefault="00555BA3" w:rsidP="00555BA3">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87A25" id="Rechteck 29" o:spid="_x0000_s1031" style="position:absolute;left:0;text-align:left;margin-left:303.35pt;margin-top:18.95pt;width:36pt;height:19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" fillcolor="white [3212]" strokecolor="black [3213]" strokeweight="2pt">
                          <v:textbox>
                            <w:txbxContent>
                              <w:p w14:paraId="3A5072E0" w14:textId="77777777" w:rsidR="00555BA3" w:rsidRPr="00DB605C" w:rsidRDefault="00555BA3" w:rsidP="00555BA3">
                                <w:pPr>
                                  <w:jc w:val="center"/>
                                  <w:rPr>
                                    <w:rFonts w:ascii="Arial" w:hAnsi="Arial" w:cs="Arial"/>
                                    <w:b/>
                                    <w:sz w:val="18"/>
                                    <w:szCs w:val="18"/>
                                  </w:rPr>
                                </w:pPr>
                              </w:p>
                            </w:txbxContent>
                          </v:textbox>
                        </v:rect>
                      </w:pict>
                    </mc:Fallback>
                  </mc:AlternateContent>
                </w:r>
                <w:r w:rsidR="00555BA3" w:rsidRPr="00555BA3">
                  <w:rPr>
                    <w:noProof/>
                  </w:rPr>
                  <mc:AlternateContent>
                    <mc:Choice Requires="wps">
                      <w:drawing>
                        <wp:anchor distT="0" distB="0" distL="114300" distR="114300" simplePos="0" relativeHeight="251670016" behindDoc="0" locked="0" layoutInCell="1" allowOverlap="1" wp14:anchorId="0F66AC0A" wp14:editId="70E2C655">
                          <wp:simplePos x="0" y="0"/>
                          <wp:positionH relativeFrom="column">
                            <wp:posOffset>3796473</wp:posOffset>
                          </wp:positionH>
                          <wp:positionV relativeFrom="paragraph">
                            <wp:posOffset>60097</wp:posOffset>
                          </wp:positionV>
                          <wp:extent cx="621030" cy="276225"/>
                          <wp:effectExtent l="0" t="0" r="26670" b="28575"/>
                          <wp:wrapNone/>
                          <wp:docPr id="28" name="Nach oben gekrümmter Pfeil 28"/>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37663E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28" o:spid="_x0000_s1026" type="#_x0000_t104" style="position:absolute;margin-left:298.95pt;margin-top:4.75pt;width:48.9pt;height:21.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" adj="16796,20399,5400" fillcolor="black [3213]" strokecolor="black [3213]" strokeweight="2pt"/>
                      </w:pict>
                    </mc:Fallback>
                  </mc:AlternateContent>
                </w:r>
                <w:r w:rsidR="00555BA3" w:rsidRPr="00555BA3">
                  <w:rPr>
                    <w:noProof/>
                  </w:rPr>
                  <mc:AlternateContent>
                    <mc:Choice Requires="wps">
                      <w:drawing>
                        <wp:anchor distT="0" distB="0" distL="114300" distR="114300" simplePos="0" relativeHeight="251664896" behindDoc="0" locked="0" layoutInCell="1" allowOverlap="1" wp14:anchorId="46DFAEC1" wp14:editId="07C1E262">
                          <wp:simplePos x="0" y="0"/>
                          <wp:positionH relativeFrom="column">
                            <wp:posOffset>3136900</wp:posOffset>
                          </wp:positionH>
                          <wp:positionV relativeFrom="paragraph">
                            <wp:posOffset>237490</wp:posOffset>
                          </wp:positionV>
                          <wp:extent cx="457200" cy="241200"/>
                          <wp:effectExtent l="0" t="0" r="19050" b="26035"/>
                          <wp:wrapNone/>
                          <wp:docPr id="27" name="Rechteck 27"/>
                          <wp:cNvGraphicFramePr/>
                          <a:graphic xmlns:a="http://schemas.openxmlformats.org/drawingml/2006/main">
                            <a:graphicData uri="http://schemas.microsoft.com/office/word/2010/wordprocessingShape">
                              <wps:wsp>
                                <wps:cNvSpPr/>
                                <wps:spPr>
                                  <a:xfrm>
                                    <a:off x="0" y="0"/>
                                    <a:ext cx="457200" cy="24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3B922" w14:textId="77777777" w:rsidR="00555BA3" w:rsidRPr="00DB605C" w:rsidRDefault="00555BA3" w:rsidP="00555BA3">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FAEC1" id="Rechteck 27" o:spid="_x0000_s1032" style="position:absolute;left:0;text-align:left;margin-left:247pt;margin-top:18.7pt;width:36pt;height:1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" fillcolor="white [3212]" strokecolor="black [3213]" strokeweight="2pt">
                          <v:textbox>
                            <w:txbxContent>
                              <w:p w14:paraId="16A3B922" w14:textId="77777777" w:rsidR="00555BA3" w:rsidRPr="00DB605C" w:rsidRDefault="00555BA3" w:rsidP="00555BA3">
                                <w:pPr>
                                  <w:jc w:val="center"/>
                                  <w:rPr>
                                    <w:rFonts w:ascii="Arial" w:hAnsi="Arial" w:cs="Arial"/>
                                    <w:b/>
                                    <w:sz w:val="18"/>
                                    <w:szCs w:val="18"/>
                                  </w:rPr>
                                </w:pPr>
                              </w:p>
                            </w:txbxContent>
                          </v:textbox>
                        </v:rect>
                      </w:pict>
                    </mc:Fallback>
                  </mc:AlternateContent>
                </w:r>
                <w:r w:rsidR="00555BA3" w:rsidRPr="00555BA3">
                  <w:rPr>
                    <w:noProof/>
                  </w:rPr>
                  <mc:AlternateContent>
                    <mc:Choice Requires="wps">
                      <w:drawing>
                        <wp:anchor distT="0" distB="0" distL="114300" distR="114300" simplePos="0" relativeHeight="251659776" behindDoc="0" locked="0" layoutInCell="1" allowOverlap="1" wp14:anchorId="45E5A601" wp14:editId="161E54F3">
                          <wp:simplePos x="0" y="0"/>
                          <wp:positionH relativeFrom="column">
                            <wp:posOffset>3080481</wp:posOffset>
                          </wp:positionH>
                          <wp:positionV relativeFrom="paragraph">
                            <wp:posOffset>56862</wp:posOffset>
                          </wp:positionV>
                          <wp:extent cx="621030" cy="276225"/>
                          <wp:effectExtent l="0" t="0" r="26670" b="28575"/>
                          <wp:wrapNone/>
                          <wp:docPr id="26" name="Nach oben gekrümmter Pfeil 26"/>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887693" id="Nach oben gekrümmter Pfeil 26" o:spid="_x0000_s1026" type="#_x0000_t104" style="position:absolute;margin-left:242.55pt;margin-top:4.5pt;width:48.9pt;height:21.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" adj="16796,20399,5400" fillcolor="black [3213]" strokecolor="black [3213]" strokeweight="2pt"/>
                      </w:pict>
                    </mc:Fallback>
                  </mc:AlternateContent>
                </w:r>
                <w:r w:rsidR="00555BA3" w:rsidRPr="00555BA3">
                  <w:rPr>
                    <w:noProof/>
                  </w:rPr>
                  <mc:AlternateContent>
                    <mc:Choice Requires="wps">
                      <w:drawing>
                        <wp:anchor distT="0" distB="0" distL="114300" distR="114300" simplePos="0" relativeHeight="251654656" behindDoc="0" locked="0" layoutInCell="1" allowOverlap="1" wp14:anchorId="24ADA6ED" wp14:editId="4AC2D9A0">
                          <wp:simplePos x="0" y="0"/>
                          <wp:positionH relativeFrom="column">
                            <wp:posOffset>2414905</wp:posOffset>
                          </wp:positionH>
                          <wp:positionV relativeFrom="paragraph">
                            <wp:posOffset>226695</wp:posOffset>
                          </wp:positionV>
                          <wp:extent cx="457200" cy="241200"/>
                          <wp:effectExtent l="0" t="0" r="19050" b="26035"/>
                          <wp:wrapNone/>
                          <wp:docPr id="24" name="Rechteck 24"/>
                          <wp:cNvGraphicFramePr/>
                          <a:graphic xmlns:a="http://schemas.openxmlformats.org/drawingml/2006/main">
                            <a:graphicData uri="http://schemas.microsoft.com/office/word/2010/wordprocessingShape">
                              <wps:wsp>
                                <wps:cNvSpPr/>
                                <wps:spPr>
                                  <a:xfrm>
                                    <a:off x="0" y="0"/>
                                    <a:ext cx="457200" cy="241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A4E35" w14:textId="77777777" w:rsidR="00555BA3" w:rsidRPr="00DB605C" w:rsidRDefault="00555BA3" w:rsidP="00555BA3">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DA6ED" id="Rechteck 24" o:spid="_x0000_s1033" style="position:absolute;left:0;text-align:left;margin-left:190.15pt;margin-top:17.85pt;width:36pt;height:19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" fillcolor="white [3212]" strokecolor="black [3213]" strokeweight="2pt">
                          <v:textbox>
                            <w:txbxContent>
                              <w:p w14:paraId="456A4E35" w14:textId="77777777" w:rsidR="00555BA3" w:rsidRPr="00DB605C" w:rsidRDefault="00555BA3" w:rsidP="00555BA3">
                                <w:pPr>
                                  <w:jc w:val="center"/>
                                  <w:rPr>
                                    <w:rFonts w:ascii="Arial" w:hAnsi="Arial" w:cs="Arial"/>
                                    <w:b/>
                                    <w:sz w:val="18"/>
                                    <w:szCs w:val="18"/>
                                  </w:rPr>
                                </w:pPr>
                              </w:p>
                            </w:txbxContent>
                          </v:textbox>
                        </v:rect>
                      </w:pict>
                    </mc:Fallback>
                  </mc:AlternateContent>
                </w:r>
                <w:r w:rsidR="00555BA3" w:rsidRPr="00555BA3">
                  <w:rPr>
                    <w:noProof/>
                  </w:rPr>
                  <mc:AlternateContent>
                    <mc:Choice Requires="wps">
                      <w:drawing>
                        <wp:anchor distT="0" distB="0" distL="114300" distR="114300" simplePos="0" relativeHeight="251649536" behindDoc="0" locked="0" layoutInCell="1" allowOverlap="1" wp14:anchorId="7F8D94DC" wp14:editId="173A8CA2">
                          <wp:simplePos x="0" y="0"/>
                          <wp:positionH relativeFrom="column">
                            <wp:posOffset>2358834</wp:posOffset>
                          </wp:positionH>
                          <wp:positionV relativeFrom="paragraph">
                            <wp:posOffset>46020</wp:posOffset>
                          </wp:positionV>
                          <wp:extent cx="621030" cy="276225"/>
                          <wp:effectExtent l="0" t="0" r="26670" b="28575"/>
                          <wp:wrapNone/>
                          <wp:docPr id="23" name="Nach oben gekrümmter Pfeil 23"/>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726ED0" id="Nach oben gekrümmter Pfeil 23" o:spid="_x0000_s1026" type="#_x0000_t104" style="position:absolute;margin-left:185.75pt;margin-top:3.6pt;width:48.9pt;height:21.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" adj="16796,20399,5400" fillcolor="black [3213]" strokecolor="black [3213]" strokeweight="2pt"/>
                      </w:pict>
                    </mc:Fallback>
                  </mc:AlternateContent>
                </w:r>
                <w:r w:rsidR="00555BA3" w:rsidRPr="00555BA3">
                  <w:rPr>
                    <w:noProof/>
                  </w:rPr>
                  <mc:AlternateContent>
                    <mc:Choice Requires="wps">
                      <w:drawing>
                        <wp:anchor distT="0" distB="0" distL="114300" distR="114300" simplePos="0" relativeHeight="251637248" behindDoc="0" locked="0" layoutInCell="1" allowOverlap="1" wp14:anchorId="445AB883" wp14:editId="67655706">
                          <wp:simplePos x="0" y="0"/>
                          <wp:positionH relativeFrom="column">
                            <wp:posOffset>1642841</wp:posOffset>
                          </wp:positionH>
                          <wp:positionV relativeFrom="paragraph">
                            <wp:posOffset>46020</wp:posOffset>
                          </wp:positionV>
                          <wp:extent cx="621030" cy="276225"/>
                          <wp:effectExtent l="0" t="0" r="26670" b="28575"/>
                          <wp:wrapNone/>
                          <wp:docPr id="20" name="Nach oben gekrümmter Pfeil 20"/>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45D5DD" id="Nach oben gekrümmter Pfeil 20" o:spid="_x0000_s1026" type="#_x0000_t104" style="position:absolute;margin-left:129.35pt;margin-top:3.6pt;width:48.9pt;height:21.7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" adj="16796,20399,5400" fillcolor="black [3213]" strokecolor="black [3213]" strokeweight="2pt"/>
                      </w:pict>
                    </mc:Fallback>
                  </mc:AlternateContent>
                </w:r>
                <w:r w:rsidR="00555BA3" w:rsidRPr="00555BA3">
                  <w:rPr>
                    <w:noProof/>
                  </w:rPr>
                  <mc:AlternateContent>
                    <mc:Choice Requires="wps">
                      <w:drawing>
                        <wp:anchor distT="0" distB="0" distL="114300" distR="114300" simplePos="0" relativeHeight="251625984" behindDoc="0" locked="0" layoutInCell="1" allowOverlap="1" wp14:anchorId="35C86E6D" wp14:editId="3EACF614">
                          <wp:simplePos x="0" y="0"/>
                          <wp:positionH relativeFrom="column">
                            <wp:posOffset>909320</wp:posOffset>
                          </wp:positionH>
                          <wp:positionV relativeFrom="paragraph">
                            <wp:posOffset>50800</wp:posOffset>
                          </wp:positionV>
                          <wp:extent cx="621030" cy="276225"/>
                          <wp:effectExtent l="0" t="0" r="26670" b="28575"/>
                          <wp:wrapNone/>
                          <wp:docPr id="18" name="Nach oben gekrümmter Pfeil 18"/>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3AB955" id="Nach oben gekrümmter Pfeil 18" o:spid="_x0000_s1026" type="#_x0000_t104" style="position:absolute;margin-left:71.6pt;margin-top:4pt;width:48.9pt;height:21.7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" adj="16796,20399,5400" fillcolor="black [3213]" strokecolor="black [3213]" strokeweight="2pt"/>
                      </w:pict>
                    </mc:Fallback>
                  </mc:AlternateContent>
                </w:r>
                <w:r w:rsidR="00555BA3">
                  <w:rPr>
                    <w:noProof/>
                  </w:rPr>
                  <mc:AlternateContent>
                    <mc:Choice Requires="wps">
                      <w:drawing>
                        <wp:anchor distT="0" distB="0" distL="114300" distR="114300" simplePos="0" relativeHeight="251589120" behindDoc="0" locked="0" layoutInCell="1" allowOverlap="1" wp14:anchorId="01EF6F3E" wp14:editId="598B5F0C">
                          <wp:simplePos x="0" y="0"/>
                          <wp:positionH relativeFrom="column">
                            <wp:posOffset>205105</wp:posOffset>
                          </wp:positionH>
                          <wp:positionV relativeFrom="paragraph">
                            <wp:posOffset>48895</wp:posOffset>
                          </wp:positionV>
                          <wp:extent cx="621030" cy="276225"/>
                          <wp:effectExtent l="0" t="0" r="26670" b="28575"/>
                          <wp:wrapNone/>
                          <wp:docPr id="40" name="Nach oben gekrümmter Pfeil 40"/>
                          <wp:cNvGraphicFramePr/>
                          <a:graphic xmlns:a="http://schemas.openxmlformats.org/drawingml/2006/main">
                            <a:graphicData uri="http://schemas.microsoft.com/office/word/2010/wordprocessingShape">
                              <wps:wsp>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78E42B" id="Nach oben gekrümmter Pfeil 40" o:spid="_x0000_s1026" type="#_x0000_t104" style="position:absolute;margin-left:16.15pt;margin-top:3.85pt;width:48.9pt;height:21.7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" adj="16796,20399,5400" fillcolor="black [3213]" strokecolor="black [3213]" strokeweight="2pt"/>
                      </w:pict>
                    </mc:Fallback>
                  </mc:AlternateContent>
                </w:r>
              </w:p>
            </w:tc>
          </w:tr>
        </w:tbl>
        <w:p w14:paraId="2BE62D68" w14:textId="77777777" w:rsidR="00B32417" w:rsidRDefault="00B32417" w:rsidP="00B32417">
          <w:pPr>
            <w:pStyle w:val="Labor-Text"/>
            <w:ind w:left="705" w:hanging="705"/>
          </w:pPr>
        </w:p>
        <w:p w14:paraId="3868BE5B" w14:textId="77777777" w:rsidR="00A96959" w:rsidRDefault="008704D4" w:rsidP="00B32417">
          <w:pPr>
            <w:pStyle w:val="Labor-Text"/>
            <w:ind w:left="705" w:hanging="705"/>
          </w:pPr>
          <w:r>
            <w:rPr>
              <w:noProof/>
            </w:rPr>
            <w:drawing>
              <wp:anchor distT="0" distB="0" distL="114300" distR="114300" simplePos="0" relativeHeight="251601408" behindDoc="0" locked="0" layoutInCell="1" allowOverlap="1" wp14:anchorId="52CA366D" wp14:editId="3296CB57">
                <wp:simplePos x="0" y="0"/>
                <wp:positionH relativeFrom="column">
                  <wp:posOffset>5958840</wp:posOffset>
                </wp:positionH>
                <wp:positionV relativeFrom="paragraph">
                  <wp:posOffset>82550</wp:posOffset>
                </wp:positionV>
                <wp:extent cx="495300" cy="495300"/>
                <wp:effectExtent l="0" t="0" r="0" b="0"/>
                <wp:wrapTight wrapText="bothSides">
                  <wp:wrapPolygon edited="0">
                    <wp:start x="0" y="0"/>
                    <wp:lineTo x="0" y="20769"/>
                    <wp:lineTo x="20769" y="20769"/>
                    <wp:lineTo x="20769" y="0"/>
                    <wp:lineTo x="0" y="0"/>
                  </wp:wrapPolygon>
                </wp:wrapTight>
                <wp:docPr id="5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14:paraId="255B7F27" w14:textId="77777777" w:rsidR="00A96959" w:rsidRDefault="00A96959" w:rsidP="00B32417">
          <w:pPr>
            <w:pStyle w:val="Labor-Text"/>
            <w:ind w:left="705" w:hanging="705"/>
          </w:pPr>
          <w:r>
            <w:t>1.6</w:t>
          </w:r>
          <w:r>
            <w:tab/>
            <w:t>Bestimmt nun die zehnte Dreieckszahl, also D</w:t>
          </w:r>
          <w:r w:rsidRPr="00A96959">
            <w:rPr>
              <w:vertAlign w:val="subscript"/>
            </w:rPr>
            <w:t>10</w:t>
          </w:r>
          <w:r>
            <w:t>. Wie lässt sie sich berechnen?</w:t>
          </w:r>
        </w:p>
        <w:p w14:paraId="4229C9B1" w14:textId="77777777" w:rsidR="00A96959" w:rsidRDefault="00A96959" w:rsidP="00B32417">
          <w:pPr>
            <w:pStyle w:val="Labor-Text"/>
            <w:ind w:left="705" w:hanging="705"/>
          </w:pPr>
        </w:p>
        <w:tbl>
          <w:tblPr>
            <w:tblStyle w:val="Tabellenraster"/>
            <w:tblW w:w="0" w:type="auto"/>
            <w:tblInd w:w="108" w:type="dxa"/>
            <w:tblLook w:val="04A0" w:firstRow="1" w:lastRow="0" w:firstColumn="1" w:lastColumn="0" w:noHBand="0" w:noVBand="1"/>
          </w:tblPr>
          <w:tblGrid>
            <w:gridCol w:w="8954"/>
          </w:tblGrid>
          <w:tr w:rsidR="00A96959" w14:paraId="037BAF24" w14:textId="77777777" w:rsidTr="00A96959">
            <w:tc>
              <w:tcPr>
                <w:tcW w:w="9180" w:type="dxa"/>
              </w:tcPr>
              <w:p w14:paraId="582B72ED" w14:textId="77777777" w:rsidR="00A96959" w:rsidRDefault="00A96959" w:rsidP="00B32417">
                <w:pPr>
                  <w:pStyle w:val="Labor-Text"/>
                </w:pPr>
              </w:p>
              <w:p w14:paraId="15E4CFF5" w14:textId="77777777" w:rsidR="00A96959" w:rsidRDefault="00A96959" w:rsidP="00B32417">
                <w:pPr>
                  <w:pStyle w:val="Labor-Text"/>
                </w:pPr>
              </w:p>
              <w:p w14:paraId="060AA606" w14:textId="77777777" w:rsidR="00A96959" w:rsidRDefault="00A96959" w:rsidP="00B32417">
                <w:pPr>
                  <w:pStyle w:val="Labor-Text"/>
                </w:pPr>
              </w:p>
              <w:p w14:paraId="618FFA9C" w14:textId="77777777" w:rsidR="00A96959" w:rsidRDefault="00A96959" w:rsidP="00B32417">
                <w:pPr>
                  <w:pStyle w:val="Labor-Text"/>
                </w:pPr>
              </w:p>
              <w:p w14:paraId="6B8E28FB" w14:textId="77777777" w:rsidR="00A96959" w:rsidRDefault="00A96959" w:rsidP="00B32417">
                <w:pPr>
                  <w:pStyle w:val="Labor-Text"/>
                </w:pPr>
              </w:p>
              <w:p w14:paraId="47C71E1E" w14:textId="77777777" w:rsidR="00A96959" w:rsidRDefault="00A96959" w:rsidP="00B32417">
                <w:pPr>
                  <w:pStyle w:val="Labor-Text"/>
                </w:pPr>
              </w:p>
              <w:p w14:paraId="3CDB4555" w14:textId="77777777" w:rsidR="00A96959" w:rsidRDefault="00A96959" w:rsidP="00B32417">
                <w:pPr>
                  <w:pStyle w:val="Labor-Text"/>
                </w:pPr>
              </w:p>
              <w:p w14:paraId="42FF9EF4" w14:textId="77777777" w:rsidR="00A96959" w:rsidRDefault="00A96959" w:rsidP="00A96959">
                <w:pPr>
                  <w:pStyle w:val="Labor-Text"/>
                  <w:jc w:val="center"/>
                </w:pPr>
                <w:r>
                  <w:t>D</w:t>
                </w:r>
                <w:r w:rsidRPr="00A96959">
                  <w:rPr>
                    <w:vertAlign w:val="subscript"/>
                  </w:rPr>
                  <w:t>10</w:t>
                </w:r>
                <w:r>
                  <w:t xml:space="preserve"> = ___________________________________</w:t>
                </w:r>
              </w:p>
              <w:p w14:paraId="6381BEA5" w14:textId="77777777" w:rsidR="00A96959" w:rsidRDefault="00A96959" w:rsidP="00B32417">
                <w:pPr>
                  <w:pStyle w:val="Labor-Text"/>
                </w:pPr>
              </w:p>
            </w:tc>
          </w:tr>
        </w:tbl>
        <w:p w14:paraId="3AFA9A79" w14:textId="77777777" w:rsidR="00A96959" w:rsidRDefault="00A96959" w:rsidP="00B32417">
          <w:pPr>
            <w:pStyle w:val="Labor-Text"/>
            <w:ind w:left="705" w:hanging="705"/>
          </w:pPr>
        </w:p>
        <w:p w14:paraId="3B04D5BF" w14:textId="77777777" w:rsidR="00A96959" w:rsidRPr="006979DA" w:rsidRDefault="006979DA" w:rsidP="006979DA">
          <w:pPr>
            <w:pStyle w:val="Labor-Text"/>
          </w:pPr>
          <w:r>
            <w:t xml:space="preserve">Vielleicht ist euch aufgefallen, dass dies </w:t>
          </w:r>
          <w:r w:rsidR="00CB7AE2">
            <w:t>nicht möglich ist, ohne vorher D</w:t>
          </w:r>
          <w:r w:rsidR="00CB7AE2" w:rsidRPr="00CB7AE2">
            <w:rPr>
              <w:vertAlign w:val="subscript"/>
            </w:rPr>
            <w:t>9</w:t>
          </w:r>
          <w:r w:rsidR="00CB7AE2">
            <w:t xml:space="preserve"> und D</w:t>
          </w:r>
          <w:r w:rsidR="00CB7AE2" w:rsidRPr="00CB7AE2">
            <w:rPr>
              <w:vertAlign w:val="subscript"/>
            </w:rPr>
            <w:t>8</w:t>
          </w:r>
          <w:r w:rsidR="00CB7AE2">
            <w:t xml:space="preserve"> zu berechnen</w:t>
          </w:r>
          <w:r>
            <w:t xml:space="preserve">. </w:t>
          </w:r>
          <w:r w:rsidR="00CB7AE2">
            <w:t>Einfacher wäre</w:t>
          </w:r>
          <w:r>
            <w:t xml:space="preserve"> es, wenn man jede belieb</w:t>
          </w:r>
          <w:r w:rsidR="00CB7AE2">
            <w:t>ig</w:t>
          </w:r>
          <w:r>
            <w:t xml:space="preserve">e Dreieckszahl direkt berechnen könnte. Solche allgemeinen Rechenvorschriften nennt man in der </w:t>
          </w:r>
          <w:r w:rsidRPr="006979DA">
            <w:t xml:space="preserve">Mathematik </w:t>
          </w:r>
          <w:r w:rsidRPr="006F3C49">
            <w:rPr>
              <w:b/>
            </w:rPr>
            <w:t>Terme</w:t>
          </w:r>
          <w:r w:rsidRPr="006979DA">
            <w:t>.</w:t>
          </w:r>
        </w:p>
        <w:p w14:paraId="4388C64C" w14:textId="77777777" w:rsidR="006979DA" w:rsidRDefault="006979DA" w:rsidP="006979DA">
          <w:pPr>
            <w:pStyle w:val="Labor-Text"/>
          </w:pPr>
          <w:r w:rsidRPr="006979DA">
            <w:t>Eure Aufgabe wird es nun sein, Terme zur Berechnung einer beliebigen Dreieckszahl herzuleiten.</w:t>
          </w:r>
        </w:p>
        <w:p w14:paraId="712C1724" w14:textId="77777777" w:rsidR="006979DA" w:rsidRDefault="006979DA" w:rsidP="006979DA">
          <w:pPr>
            <w:pStyle w:val="Labor-Text"/>
          </w:pPr>
        </w:p>
        <w:p w14:paraId="4380AF7F" w14:textId="77777777" w:rsidR="006979DA" w:rsidRDefault="008704D4" w:rsidP="006979DA">
          <w:pPr>
            <w:pStyle w:val="Labor-Text"/>
          </w:pPr>
          <w:r>
            <w:rPr>
              <w:noProof/>
            </w:rPr>
            <w:drawing>
              <wp:anchor distT="0" distB="0" distL="114300" distR="114300" simplePos="0" relativeHeight="251597312" behindDoc="0" locked="0" layoutInCell="1" allowOverlap="1" wp14:anchorId="5E0396FB" wp14:editId="4AC3F4DF">
                <wp:simplePos x="0" y="0"/>
                <wp:positionH relativeFrom="column">
                  <wp:posOffset>5967730</wp:posOffset>
                </wp:positionH>
                <wp:positionV relativeFrom="paragraph">
                  <wp:posOffset>71120</wp:posOffset>
                </wp:positionV>
                <wp:extent cx="485775" cy="495300"/>
                <wp:effectExtent l="0" t="0" r="9525" b="0"/>
                <wp:wrapNone/>
                <wp:docPr id="5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9" cstate="print"/>
                        <a:stretch>
                          <a:fillRect/>
                        </a:stretch>
                      </pic:blipFill>
                      <pic:spPr>
                        <a:xfrm>
                          <a:off x="0" y="0"/>
                          <a:ext cx="485775" cy="495300"/>
                        </a:xfrm>
                        <a:prstGeom prst="rect">
                          <a:avLst/>
                        </a:prstGeom>
                      </pic:spPr>
                    </pic:pic>
                  </a:graphicData>
                </a:graphic>
              </wp:anchor>
            </w:drawing>
          </w:r>
        </w:p>
        <w:p w14:paraId="3AD978DF" w14:textId="77777777" w:rsidR="006979DA" w:rsidRDefault="006979DA" w:rsidP="006979DA">
          <w:pPr>
            <w:pStyle w:val="Labor-Text"/>
          </w:pPr>
          <w:r>
            <w:t>Als Vorbereitung</w:t>
          </w:r>
          <w:r w:rsidR="00CB7AE2">
            <w:t xml:space="preserve"> dazu ist es nötig, die Dreiecksfiguren</w:t>
          </w:r>
          <w:r>
            <w:t xml:space="preserve"> anders anzuordnen.</w:t>
          </w:r>
        </w:p>
        <w:p w14:paraId="43FEE5C4" w14:textId="77777777" w:rsidR="006979DA" w:rsidRDefault="006979DA" w:rsidP="006979DA">
          <w:pPr>
            <w:pStyle w:val="Labor-Text"/>
          </w:pPr>
          <w:r>
            <w:t xml:space="preserve">Schaut euch dazu </w:t>
          </w:r>
          <w:r w:rsidRPr="006979DA">
            <w:rPr>
              <w:b/>
            </w:rPr>
            <w:t>Simulation 2</w:t>
          </w:r>
          <w:r>
            <w:t xml:space="preserve"> an.</w:t>
          </w:r>
        </w:p>
        <w:p w14:paraId="24C1797B" w14:textId="77777777" w:rsidR="006979DA" w:rsidRDefault="006979DA" w:rsidP="006979DA">
          <w:pPr>
            <w:pStyle w:val="Labor-Text"/>
          </w:pPr>
        </w:p>
        <w:p w14:paraId="2D5E1F07" w14:textId="77777777" w:rsidR="006979DA" w:rsidRDefault="00CB7AE2" w:rsidP="006979DA">
          <w:pPr>
            <w:pStyle w:val="Labor-Text"/>
          </w:pPr>
          <w:r>
            <w:t>1.7</w:t>
          </w:r>
          <w:r>
            <w:tab/>
            <w:t>Was wurde an den Dreieckszahlen</w:t>
          </w:r>
          <w:r w:rsidR="006979DA">
            <w:t xml:space="preserve"> geändert? Was ist </w:t>
          </w:r>
          <w:proofErr w:type="gramStart"/>
          <w:r w:rsidR="006979DA">
            <w:t>gleich geblieben</w:t>
          </w:r>
          <w:proofErr w:type="gramEnd"/>
          <w:r w:rsidR="006979DA">
            <w:t>?</w:t>
          </w:r>
          <w:r w:rsidR="008704D4" w:rsidRPr="008704D4">
            <w:rPr>
              <w:noProof/>
            </w:rPr>
            <w:t xml:space="preserve"> </w:t>
          </w:r>
        </w:p>
        <w:p w14:paraId="0ED923FE" w14:textId="77777777" w:rsidR="006979DA" w:rsidRDefault="006979DA" w:rsidP="006979DA">
          <w:pPr>
            <w:pStyle w:val="Labor-Text"/>
          </w:pPr>
        </w:p>
        <w:tbl>
          <w:tblPr>
            <w:tblStyle w:val="Tabellenraster"/>
            <w:tblW w:w="0" w:type="auto"/>
            <w:tblLook w:val="04A0" w:firstRow="1" w:lastRow="0" w:firstColumn="1" w:lastColumn="0" w:noHBand="0" w:noVBand="1"/>
          </w:tblPr>
          <w:tblGrid>
            <w:gridCol w:w="9062"/>
          </w:tblGrid>
          <w:tr w:rsidR="006979DA" w14:paraId="6679D99D" w14:textId="77777777" w:rsidTr="006979DA">
            <w:tc>
              <w:tcPr>
                <w:tcW w:w="9212" w:type="dxa"/>
              </w:tcPr>
              <w:p w14:paraId="3B466F96" w14:textId="77777777" w:rsidR="006979DA" w:rsidRDefault="006979DA" w:rsidP="006979DA">
                <w:pPr>
                  <w:pStyle w:val="Labor-Text"/>
                </w:pPr>
              </w:p>
              <w:p w14:paraId="18339CB2" w14:textId="77777777" w:rsidR="006979DA" w:rsidRDefault="006979DA" w:rsidP="006979DA">
                <w:pPr>
                  <w:pStyle w:val="Labor-Text"/>
                </w:pPr>
              </w:p>
              <w:p w14:paraId="0F0F0BEB" w14:textId="77777777" w:rsidR="006979DA" w:rsidRDefault="006979DA" w:rsidP="006979DA">
                <w:pPr>
                  <w:pStyle w:val="Labor-Text"/>
                </w:pPr>
              </w:p>
              <w:p w14:paraId="4F48F323" w14:textId="77777777" w:rsidR="006979DA" w:rsidRDefault="006979DA" w:rsidP="006979DA">
                <w:pPr>
                  <w:pStyle w:val="Labor-Text"/>
                </w:pPr>
              </w:p>
              <w:p w14:paraId="3CA46B78" w14:textId="77777777" w:rsidR="006979DA" w:rsidRDefault="006979DA" w:rsidP="006979DA">
                <w:pPr>
                  <w:pStyle w:val="Labor-Text"/>
                </w:pPr>
              </w:p>
              <w:p w14:paraId="0ABBA7B3" w14:textId="77777777" w:rsidR="006979DA" w:rsidRDefault="006979DA" w:rsidP="006979DA">
                <w:pPr>
                  <w:pStyle w:val="Labor-Text"/>
                </w:pPr>
              </w:p>
              <w:p w14:paraId="5C1D2DFB" w14:textId="77777777" w:rsidR="006979DA" w:rsidRDefault="006979DA" w:rsidP="006979DA">
                <w:pPr>
                  <w:pStyle w:val="Labor-Text"/>
                </w:pPr>
              </w:p>
            </w:tc>
          </w:tr>
        </w:tbl>
        <w:p w14:paraId="6B9E374C" w14:textId="77777777" w:rsidR="006979DA" w:rsidRPr="006979DA" w:rsidRDefault="006979DA" w:rsidP="006979DA">
          <w:pPr>
            <w:pStyle w:val="Labor-Text"/>
          </w:pPr>
        </w:p>
        <w:p w14:paraId="2FBC4197" w14:textId="77777777" w:rsidR="008704D4" w:rsidRDefault="008704D4" w:rsidP="008704D4">
          <w:pPr>
            <w:pStyle w:val="Labor-Text"/>
          </w:pPr>
          <w:r>
            <w:rPr>
              <w:noProof/>
            </w:rPr>
            <w:drawing>
              <wp:anchor distT="0" distB="0" distL="114300" distR="114300" simplePos="0" relativeHeight="251599360" behindDoc="0" locked="0" layoutInCell="1" allowOverlap="1" wp14:anchorId="5A95F91C" wp14:editId="468288CE">
                <wp:simplePos x="0" y="0"/>
                <wp:positionH relativeFrom="column">
                  <wp:posOffset>5977255</wp:posOffset>
                </wp:positionH>
                <wp:positionV relativeFrom="paragraph">
                  <wp:posOffset>-102870</wp:posOffset>
                </wp:positionV>
                <wp:extent cx="485775" cy="495300"/>
                <wp:effectExtent l="0" t="0" r="9525" b="0"/>
                <wp:wrapNone/>
                <wp:docPr id="5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9" cstate="print"/>
                        <a:stretch>
                          <a:fillRect/>
                        </a:stretch>
                      </pic:blipFill>
                      <pic:spPr>
                        <a:xfrm>
                          <a:off x="0" y="0"/>
                          <a:ext cx="485775" cy="495300"/>
                        </a:xfrm>
                        <a:prstGeom prst="rect">
                          <a:avLst/>
                        </a:prstGeom>
                      </pic:spPr>
                    </pic:pic>
                  </a:graphicData>
                </a:graphic>
              </wp:anchor>
            </w:drawing>
          </w:r>
          <w:r w:rsidRPr="008704D4">
            <w:t>Durch geschicktes Aneinanderlegen von zwei rechtwinkligen Dreieck</w:t>
          </w:r>
          <w:r w:rsidR="00CB7AE2">
            <w:t>szahlen</w:t>
          </w:r>
          <w:r w:rsidRPr="008704D4">
            <w:t xml:space="preserve"> lassen sich Rechtecke erzeugen. Dies könnt ihr in </w:t>
          </w:r>
          <w:r w:rsidRPr="001D3CF8">
            <w:rPr>
              <w:b/>
            </w:rPr>
            <w:t>Simulation 3</w:t>
          </w:r>
          <w:r w:rsidRPr="008704D4">
            <w:t xml:space="preserve"> erkennen.</w:t>
          </w:r>
          <w:r w:rsidRPr="008704D4">
            <w:rPr>
              <w:noProof/>
            </w:rPr>
            <w:t xml:space="preserve"> </w:t>
          </w:r>
        </w:p>
        <w:p w14:paraId="642D15BF" w14:textId="77777777" w:rsidR="001D3CF8" w:rsidRDefault="001D3CF8" w:rsidP="008704D4">
          <w:pPr>
            <w:pStyle w:val="Labor-Text"/>
          </w:pPr>
        </w:p>
        <w:p w14:paraId="30A81CB3" w14:textId="77777777" w:rsidR="001D3CF8" w:rsidRDefault="001D3CF8" w:rsidP="008704D4">
          <w:pPr>
            <w:pStyle w:val="Labor-Text"/>
          </w:pPr>
          <w:r>
            <w:t>1.8</w:t>
          </w:r>
          <w:r>
            <w:tab/>
            <w:t>Was habt ihr in der eben angeschauten Simulation beobachtet?</w:t>
          </w:r>
        </w:p>
        <w:p w14:paraId="3C61D07A" w14:textId="77777777" w:rsidR="001D3CF8" w:rsidRDefault="001D3CF8" w:rsidP="008704D4">
          <w:pPr>
            <w:pStyle w:val="Labor-Text"/>
          </w:pPr>
        </w:p>
        <w:tbl>
          <w:tblPr>
            <w:tblStyle w:val="Tabellenraster"/>
            <w:tblW w:w="0" w:type="auto"/>
            <w:tblLook w:val="04A0" w:firstRow="1" w:lastRow="0" w:firstColumn="1" w:lastColumn="0" w:noHBand="0" w:noVBand="1"/>
          </w:tblPr>
          <w:tblGrid>
            <w:gridCol w:w="9062"/>
          </w:tblGrid>
          <w:tr w:rsidR="001D3CF8" w14:paraId="50F90734" w14:textId="77777777" w:rsidTr="001D3CF8">
            <w:tc>
              <w:tcPr>
                <w:tcW w:w="9212" w:type="dxa"/>
              </w:tcPr>
              <w:p w14:paraId="0F879CCF" w14:textId="77777777" w:rsidR="001D3CF8" w:rsidRDefault="001D3CF8" w:rsidP="008704D4">
                <w:pPr>
                  <w:pStyle w:val="Labor-Text"/>
                </w:pPr>
              </w:p>
              <w:p w14:paraId="6097656C" w14:textId="77777777" w:rsidR="001D3CF8" w:rsidRDefault="001D3CF8" w:rsidP="008704D4">
                <w:pPr>
                  <w:pStyle w:val="Labor-Text"/>
                </w:pPr>
              </w:p>
              <w:p w14:paraId="2B1AD13A" w14:textId="77777777" w:rsidR="001D3CF8" w:rsidRDefault="001D3CF8" w:rsidP="008704D4">
                <w:pPr>
                  <w:pStyle w:val="Labor-Text"/>
                </w:pPr>
              </w:p>
              <w:p w14:paraId="3ED9749D" w14:textId="77777777" w:rsidR="00FB0056" w:rsidRDefault="00FB0056" w:rsidP="008704D4">
                <w:pPr>
                  <w:pStyle w:val="Labor-Text"/>
                </w:pPr>
              </w:p>
              <w:p w14:paraId="375B7D02" w14:textId="77777777" w:rsidR="00FB0056" w:rsidRDefault="00FB0056" w:rsidP="008704D4">
                <w:pPr>
                  <w:pStyle w:val="Labor-Text"/>
                </w:pPr>
              </w:p>
              <w:p w14:paraId="4BD784A0" w14:textId="77777777" w:rsidR="00FB0056" w:rsidRDefault="00FB0056" w:rsidP="008704D4">
                <w:pPr>
                  <w:pStyle w:val="Labor-Text"/>
                </w:pPr>
              </w:p>
              <w:p w14:paraId="2607D23B" w14:textId="77777777" w:rsidR="00FB0056" w:rsidRDefault="00FB0056" w:rsidP="008704D4">
                <w:pPr>
                  <w:pStyle w:val="Labor-Text"/>
                </w:pPr>
              </w:p>
              <w:p w14:paraId="1518EEB0" w14:textId="77777777" w:rsidR="001D3CF8" w:rsidRDefault="001D3CF8" w:rsidP="008704D4">
                <w:pPr>
                  <w:pStyle w:val="Labor-Text"/>
                </w:pPr>
              </w:p>
              <w:p w14:paraId="788993D3" w14:textId="77777777" w:rsidR="001D3CF8" w:rsidRDefault="001D3CF8" w:rsidP="008704D4">
                <w:pPr>
                  <w:pStyle w:val="Labor-Text"/>
                </w:pPr>
              </w:p>
            </w:tc>
          </w:tr>
        </w:tbl>
        <w:p w14:paraId="7C9631F9" w14:textId="77777777" w:rsidR="008704D4" w:rsidRDefault="001D3CF8" w:rsidP="008704D4">
          <w:pPr>
            <w:pStyle w:val="Labor-Text"/>
          </w:pPr>
          <w:r>
            <w:rPr>
              <w:noProof/>
            </w:rPr>
            <w:drawing>
              <wp:anchor distT="0" distB="0" distL="114300" distR="114300" simplePos="0" relativeHeight="251607552" behindDoc="0" locked="0" layoutInCell="1" allowOverlap="1" wp14:anchorId="18C71451" wp14:editId="286313DC">
                <wp:simplePos x="0" y="0"/>
                <wp:positionH relativeFrom="column">
                  <wp:posOffset>5968365</wp:posOffset>
                </wp:positionH>
                <wp:positionV relativeFrom="paragraph">
                  <wp:posOffset>160655</wp:posOffset>
                </wp:positionV>
                <wp:extent cx="495300" cy="495300"/>
                <wp:effectExtent l="0" t="0" r="0" b="0"/>
                <wp:wrapTight wrapText="bothSides">
                  <wp:wrapPolygon edited="0">
                    <wp:start x="0" y="0"/>
                    <wp:lineTo x="0" y="20769"/>
                    <wp:lineTo x="20769" y="20769"/>
                    <wp:lineTo x="20769" y="0"/>
                    <wp:lineTo x="0" y="0"/>
                  </wp:wrapPolygon>
                </wp:wrapTight>
                <wp:docPr id="56"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14:paraId="290826BA" w14:textId="442FE448" w:rsidR="0047036B" w:rsidRDefault="001D3CF8" w:rsidP="0047036B">
          <w:pPr>
            <w:pStyle w:val="Labor-Text"/>
            <w:ind w:left="705" w:hanging="705"/>
            <w:rPr>
              <w:noProof/>
            </w:rPr>
          </w:pPr>
          <w:r>
            <w:t>1.9</w:t>
          </w:r>
          <w:r w:rsidR="0047036B">
            <w:tab/>
          </w:r>
          <w:r w:rsidR="00CB7AE2">
            <w:t>Wie lässt sich</w:t>
          </w:r>
          <w:r w:rsidR="0047036B" w:rsidRPr="0047036B">
            <w:t xml:space="preserve"> eine </w:t>
          </w:r>
          <w:r w:rsidR="00CB7AE2">
            <w:t xml:space="preserve">beliebige </w:t>
          </w:r>
          <w:r w:rsidR="0047036B" w:rsidRPr="0047036B">
            <w:t>Dreieckszahl</w:t>
          </w:r>
          <w:r w:rsidR="00CB7AE2">
            <w:t xml:space="preserve"> mit Hilfe der Rechtecke</w:t>
          </w:r>
          <w:r w:rsidR="0047036B" w:rsidRPr="0047036B">
            <w:t xml:space="preserve"> leicht bestimmen? Beschreibt eure Vorgehensweise und notiert anschließend den Term zur Berechnung der Dreieckszahl D</w:t>
          </w:r>
          <w:r w:rsidR="0047036B" w:rsidRPr="0047036B">
            <w:rPr>
              <w:vertAlign w:val="subscript"/>
            </w:rPr>
            <w:t>5</w:t>
          </w:r>
          <w:r w:rsidR="0047036B" w:rsidRPr="0047036B">
            <w:t>.</w:t>
          </w:r>
          <w:r w:rsidRPr="001D3CF8">
            <w:rPr>
              <w:noProof/>
            </w:rPr>
            <w:t xml:space="preserve"> </w:t>
          </w:r>
        </w:p>
        <w:p w14:paraId="5F7F0E64" w14:textId="77777777" w:rsidR="00BF5132" w:rsidRDefault="00BF5132" w:rsidP="0047036B">
          <w:pPr>
            <w:pStyle w:val="Labor-Text"/>
            <w:ind w:left="705" w:hanging="705"/>
            <w:rPr>
              <w:noProof/>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F5132" w14:paraId="7EAD7866" w14:textId="77777777" w:rsidTr="004E6275">
            <w:trPr>
              <w:trHeight w:val="283"/>
            </w:trPr>
            <w:tc>
              <w:tcPr>
                <w:tcW w:w="282" w:type="dxa"/>
              </w:tcPr>
              <w:p w14:paraId="12BA2BF9" w14:textId="77777777" w:rsidR="00BF5132" w:rsidRDefault="00BF5132" w:rsidP="004E6275">
                <w:pPr>
                  <w:pStyle w:val="Arbeitsanweisung"/>
                  <w:tabs>
                    <w:tab w:val="left" w:pos="709"/>
                  </w:tabs>
                </w:pPr>
              </w:p>
            </w:tc>
            <w:tc>
              <w:tcPr>
                <w:tcW w:w="282" w:type="dxa"/>
              </w:tcPr>
              <w:p w14:paraId="0B3597EC" w14:textId="77777777" w:rsidR="00BF5132" w:rsidRDefault="00BF5132" w:rsidP="004E6275">
                <w:pPr>
                  <w:pStyle w:val="Arbeitsanweisung"/>
                  <w:tabs>
                    <w:tab w:val="left" w:pos="709"/>
                  </w:tabs>
                </w:pPr>
              </w:p>
            </w:tc>
            <w:tc>
              <w:tcPr>
                <w:tcW w:w="282" w:type="dxa"/>
              </w:tcPr>
              <w:p w14:paraId="2211EF82" w14:textId="77777777" w:rsidR="00BF5132" w:rsidRDefault="00BF5132" w:rsidP="004E6275">
                <w:pPr>
                  <w:pStyle w:val="Arbeitsanweisung"/>
                  <w:tabs>
                    <w:tab w:val="left" w:pos="709"/>
                  </w:tabs>
                </w:pPr>
              </w:p>
            </w:tc>
            <w:tc>
              <w:tcPr>
                <w:tcW w:w="282" w:type="dxa"/>
              </w:tcPr>
              <w:p w14:paraId="251E1F9A" w14:textId="77777777" w:rsidR="00BF5132" w:rsidRDefault="00BF5132" w:rsidP="004E6275">
                <w:pPr>
                  <w:pStyle w:val="Arbeitsanweisung"/>
                  <w:tabs>
                    <w:tab w:val="left" w:pos="709"/>
                  </w:tabs>
                </w:pPr>
              </w:p>
            </w:tc>
            <w:tc>
              <w:tcPr>
                <w:tcW w:w="282" w:type="dxa"/>
              </w:tcPr>
              <w:p w14:paraId="0FAF1477" w14:textId="77777777" w:rsidR="00BF5132" w:rsidRDefault="00BF5132" w:rsidP="004E6275">
                <w:pPr>
                  <w:pStyle w:val="Arbeitsanweisung"/>
                  <w:tabs>
                    <w:tab w:val="left" w:pos="709"/>
                  </w:tabs>
                </w:pPr>
              </w:p>
            </w:tc>
            <w:tc>
              <w:tcPr>
                <w:tcW w:w="282" w:type="dxa"/>
              </w:tcPr>
              <w:p w14:paraId="4AB0D194" w14:textId="77777777" w:rsidR="00BF5132" w:rsidRDefault="00BF5132" w:rsidP="004E6275">
                <w:pPr>
                  <w:pStyle w:val="Arbeitsanweisung"/>
                  <w:tabs>
                    <w:tab w:val="left" w:pos="709"/>
                  </w:tabs>
                </w:pPr>
              </w:p>
            </w:tc>
            <w:tc>
              <w:tcPr>
                <w:tcW w:w="282" w:type="dxa"/>
              </w:tcPr>
              <w:p w14:paraId="7C64E504" w14:textId="77777777" w:rsidR="00BF5132" w:rsidRDefault="00BF5132" w:rsidP="004E6275">
                <w:pPr>
                  <w:pStyle w:val="Arbeitsanweisung"/>
                  <w:tabs>
                    <w:tab w:val="left" w:pos="709"/>
                  </w:tabs>
                </w:pPr>
              </w:p>
            </w:tc>
            <w:tc>
              <w:tcPr>
                <w:tcW w:w="282" w:type="dxa"/>
              </w:tcPr>
              <w:p w14:paraId="45B2CAE1" w14:textId="77777777" w:rsidR="00BF5132" w:rsidRDefault="00BF5132" w:rsidP="004E6275">
                <w:pPr>
                  <w:pStyle w:val="Arbeitsanweisung"/>
                  <w:tabs>
                    <w:tab w:val="left" w:pos="709"/>
                  </w:tabs>
                </w:pPr>
              </w:p>
            </w:tc>
            <w:tc>
              <w:tcPr>
                <w:tcW w:w="282" w:type="dxa"/>
              </w:tcPr>
              <w:p w14:paraId="771E0076" w14:textId="77777777" w:rsidR="00BF5132" w:rsidRDefault="00BF5132" w:rsidP="004E6275">
                <w:pPr>
                  <w:pStyle w:val="Arbeitsanweisung"/>
                  <w:tabs>
                    <w:tab w:val="left" w:pos="709"/>
                  </w:tabs>
                </w:pPr>
              </w:p>
            </w:tc>
            <w:tc>
              <w:tcPr>
                <w:tcW w:w="282" w:type="dxa"/>
              </w:tcPr>
              <w:p w14:paraId="5504B031" w14:textId="77777777" w:rsidR="00BF5132" w:rsidRDefault="00BF5132" w:rsidP="004E6275">
                <w:pPr>
                  <w:pStyle w:val="Arbeitsanweisung"/>
                  <w:tabs>
                    <w:tab w:val="left" w:pos="709"/>
                  </w:tabs>
                </w:pPr>
              </w:p>
            </w:tc>
            <w:tc>
              <w:tcPr>
                <w:tcW w:w="282" w:type="dxa"/>
              </w:tcPr>
              <w:p w14:paraId="2FE8356C" w14:textId="77777777" w:rsidR="00BF5132" w:rsidRDefault="00BF5132" w:rsidP="004E6275">
                <w:pPr>
                  <w:pStyle w:val="Arbeitsanweisung"/>
                  <w:tabs>
                    <w:tab w:val="left" w:pos="709"/>
                  </w:tabs>
                </w:pPr>
              </w:p>
            </w:tc>
            <w:tc>
              <w:tcPr>
                <w:tcW w:w="282" w:type="dxa"/>
              </w:tcPr>
              <w:p w14:paraId="7A56401B" w14:textId="77777777" w:rsidR="00BF5132" w:rsidRDefault="00BF5132" w:rsidP="004E6275">
                <w:pPr>
                  <w:pStyle w:val="Arbeitsanweisung"/>
                  <w:tabs>
                    <w:tab w:val="left" w:pos="709"/>
                  </w:tabs>
                </w:pPr>
              </w:p>
            </w:tc>
            <w:tc>
              <w:tcPr>
                <w:tcW w:w="282" w:type="dxa"/>
              </w:tcPr>
              <w:p w14:paraId="59E63DC6" w14:textId="77777777" w:rsidR="00BF5132" w:rsidRDefault="00BF5132" w:rsidP="004E6275">
                <w:pPr>
                  <w:pStyle w:val="Arbeitsanweisung"/>
                  <w:tabs>
                    <w:tab w:val="left" w:pos="709"/>
                  </w:tabs>
                </w:pPr>
              </w:p>
            </w:tc>
            <w:tc>
              <w:tcPr>
                <w:tcW w:w="282" w:type="dxa"/>
              </w:tcPr>
              <w:p w14:paraId="70DCB968" w14:textId="77777777" w:rsidR="00BF5132" w:rsidRDefault="00BF5132" w:rsidP="004E6275">
                <w:pPr>
                  <w:pStyle w:val="Arbeitsanweisung"/>
                  <w:tabs>
                    <w:tab w:val="left" w:pos="709"/>
                  </w:tabs>
                </w:pPr>
              </w:p>
            </w:tc>
            <w:tc>
              <w:tcPr>
                <w:tcW w:w="282" w:type="dxa"/>
              </w:tcPr>
              <w:p w14:paraId="5EC1BADF" w14:textId="77777777" w:rsidR="00BF5132" w:rsidRDefault="00BF5132" w:rsidP="004E6275">
                <w:pPr>
                  <w:pStyle w:val="Arbeitsanweisung"/>
                  <w:tabs>
                    <w:tab w:val="left" w:pos="709"/>
                  </w:tabs>
                </w:pPr>
              </w:p>
            </w:tc>
            <w:tc>
              <w:tcPr>
                <w:tcW w:w="281" w:type="dxa"/>
              </w:tcPr>
              <w:p w14:paraId="492AF306" w14:textId="77777777" w:rsidR="00BF5132" w:rsidRDefault="00BF5132" w:rsidP="004E6275">
                <w:pPr>
                  <w:pStyle w:val="Arbeitsanweisung"/>
                  <w:tabs>
                    <w:tab w:val="left" w:pos="709"/>
                  </w:tabs>
                </w:pPr>
              </w:p>
            </w:tc>
            <w:tc>
              <w:tcPr>
                <w:tcW w:w="281" w:type="dxa"/>
              </w:tcPr>
              <w:p w14:paraId="0FBA0A3E" w14:textId="77777777" w:rsidR="00BF5132" w:rsidRDefault="00BF5132" w:rsidP="004E6275">
                <w:pPr>
                  <w:pStyle w:val="Arbeitsanweisung"/>
                  <w:tabs>
                    <w:tab w:val="left" w:pos="709"/>
                  </w:tabs>
                </w:pPr>
              </w:p>
            </w:tc>
            <w:tc>
              <w:tcPr>
                <w:tcW w:w="281" w:type="dxa"/>
              </w:tcPr>
              <w:p w14:paraId="6F27B6ED" w14:textId="77777777" w:rsidR="00BF5132" w:rsidRDefault="00BF5132" w:rsidP="004E6275">
                <w:pPr>
                  <w:pStyle w:val="Arbeitsanweisung"/>
                  <w:tabs>
                    <w:tab w:val="left" w:pos="709"/>
                  </w:tabs>
                </w:pPr>
              </w:p>
            </w:tc>
            <w:tc>
              <w:tcPr>
                <w:tcW w:w="281" w:type="dxa"/>
              </w:tcPr>
              <w:p w14:paraId="61A18A19" w14:textId="77777777" w:rsidR="00BF5132" w:rsidRDefault="00BF5132" w:rsidP="004E6275">
                <w:pPr>
                  <w:pStyle w:val="Arbeitsanweisung"/>
                  <w:tabs>
                    <w:tab w:val="left" w:pos="709"/>
                  </w:tabs>
                </w:pPr>
              </w:p>
            </w:tc>
            <w:tc>
              <w:tcPr>
                <w:tcW w:w="281" w:type="dxa"/>
              </w:tcPr>
              <w:p w14:paraId="0D3BBF6C" w14:textId="77777777" w:rsidR="00BF5132" w:rsidRDefault="00BF5132" w:rsidP="004E6275">
                <w:pPr>
                  <w:pStyle w:val="Arbeitsanweisung"/>
                  <w:tabs>
                    <w:tab w:val="left" w:pos="709"/>
                  </w:tabs>
                </w:pPr>
              </w:p>
            </w:tc>
            <w:tc>
              <w:tcPr>
                <w:tcW w:w="281" w:type="dxa"/>
              </w:tcPr>
              <w:p w14:paraId="482B39A6" w14:textId="77C0B811" w:rsidR="00BF5132" w:rsidRDefault="00BF5132" w:rsidP="004E6275">
                <w:pPr>
                  <w:pStyle w:val="Arbeitsanweisung"/>
                  <w:tabs>
                    <w:tab w:val="left" w:pos="709"/>
                  </w:tabs>
                </w:pPr>
              </w:p>
            </w:tc>
            <w:tc>
              <w:tcPr>
                <w:tcW w:w="281" w:type="dxa"/>
              </w:tcPr>
              <w:p w14:paraId="3D4F5D9C" w14:textId="77777777" w:rsidR="00BF5132" w:rsidRDefault="00BF5132" w:rsidP="004E6275">
                <w:pPr>
                  <w:pStyle w:val="Arbeitsanweisung"/>
                  <w:tabs>
                    <w:tab w:val="left" w:pos="709"/>
                  </w:tabs>
                </w:pPr>
              </w:p>
            </w:tc>
            <w:tc>
              <w:tcPr>
                <w:tcW w:w="281" w:type="dxa"/>
              </w:tcPr>
              <w:p w14:paraId="28C70E61" w14:textId="77777777" w:rsidR="00BF5132" w:rsidRDefault="00BF5132" w:rsidP="004E6275">
                <w:pPr>
                  <w:pStyle w:val="Arbeitsanweisung"/>
                  <w:tabs>
                    <w:tab w:val="left" w:pos="709"/>
                  </w:tabs>
                </w:pPr>
              </w:p>
            </w:tc>
            <w:tc>
              <w:tcPr>
                <w:tcW w:w="281" w:type="dxa"/>
              </w:tcPr>
              <w:p w14:paraId="777F5782" w14:textId="77777777" w:rsidR="00BF5132" w:rsidRDefault="00BF5132" w:rsidP="004E6275">
                <w:pPr>
                  <w:pStyle w:val="Arbeitsanweisung"/>
                  <w:tabs>
                    <w:tab w:val="left" w:pos="709"/>
                  </w:tabs>
                </w:pPr>
              </w:p>
            </w:tc>
            <w:tc>
              <w:tcPr>
                <w:tcW w:w="281" w:type="dxa"/>
              </w:tcPr>
              <w:p w14:paraId="6B4CFFE0" w14:textId="77777777" w:rsidR="00BF5132" w:rsidRDefault="00BF5132" w:rsidP="004E6275">
                <w:pPr>
                  <w:pStyle w:val="Arbeitsanweisung"/>
                  <w:tabs>
                    <w:tab w:val="left" w:pos="709"/>
                  </w:tabs>
                </w:pPr>
              </w:p>
            </w:tc>
            <w:tc>
              <w:tcPr>
                <w:tcW w:w="281" w:type="dxa"/>
              </w:tcPr>
              <w:p w14:paraId="040112B7" w14:textId="77777777" w:rsidR="00BF5132" w:rsidRDefault="00BF5132" w:rsidP="004E6275">
                <w:pPr>
                  <w:pStyle w:val="Arbeitsanweisung"/>
                  <w:tabs>
                    <w:tab w:val="left" w:pos="709"/>
                  </w:tabs>
                </w:pPr>
              </w:p>
            </w:tc>
            <w:tc>
              <w:tcPr>
                <w:tcW w:w="281" w:type="dxa"/>
              </w:tcPr>
              <w:p w14:paraId="38379DF8" w14:textId="77777777" w:rsidR="00BF5132" w:rsidRDefault="00BF5132" w:rsidP="004E6275">
                <w:pPr>
                  <w:pStyle w:val="Arbeitsanweisung"/>
                  <w:tabs>
                    <w:tab w:val="left" w:pos="709"/>
                  </w:tabs>
                </w:pPr>
              </w:p>
            </w:tc>
            <w:tc>
              <w:tcPr>
                <w:tcW w:w="281" w:type="dxa"/>
              </w:tcPr>
              <w:p w14:paraId="48B4025E" w14:textId="77777777" w:rsidR="00BF5132" w:rsidRDefault="00BF5132" w:rsidP="004E6275">
                <w:pPr>
                  <w:pStyle w:val="Arbeitsanweisung"/>
                  <w:tabs>
                    <w:tab w:val="left" w:pos="709"/>
                  </w:tabs>
                </w:pPr>
              </w:p>
            </w:tc>
            <w:tc>
              <w:tcPr>
                <w:tcW w:w="281" w:type="dxa"/>
              </w:tcPr>
              <w:p w14:paraId="3CCBB0BB" w14:textId="77777777" w:rsidR="00BF5132" w:rsidRDefault="00BF5132" w:rsidP="004E6275">
                <w:pPr>
                  <w:pStyle w:val="Arbeitsanweisung"/>
                  <w:tabs>
                    <w:tab w:val="left" w:pos="709"/>
                  </w:tabs>
                </w:pPr>
              </w:p>
            </w:tc>
            <w:tc>
              <w:tcPr>
                <w:tcW w:w="281" w:type="dxa"/>
              </w:tcPr>
              <w:p w14:paraId="6D47D4F1" w14:textId="77777777" w:rsidR="00BF5132" w:rsidRDefault="00BF5132" w:rsidP="004E6275">
                <w:pPr>
                  <w:pStyle w:val="Arbeitsanweisung"/>
                  <w:tabs>
                    <w:tab w:val="left" w:pos="709"/>
                  </w:tabs>
                </w:pPr>
              </w:p>
            </w:tc>
            <w:tc>
              <w:tcPr>
                <w:tcW w:w="281" w:type="dxa"/>
              </w:tcPr>
              <w:p w14:paraId="77C107AD" w14:textId="77777777" w:rsidR="00BF5132" w:rsidRDefault="00BF5132" w:rsidP="004E6275">
                <w:pPr>
                  <w:pStyle w:val="Arbeitsanweisung"/>
                  <w:tabs>
                    <w:tab w:val="left" w:pos="709"/>
                  </w:tabs>
                </w:pPr>
              </w:p>
            </w:tc>
            <w:tc>
              <w:tcPr>
                <w:tcW w:w="281" w:type="dxa"/>
              </w:tcPr>
              <w:p w14:paraId="435067DE" w14:textId="77777777" w:rsidR="00BF5132" w:rsidRDefault="00BF5132" w:rsidP="004E6275">
                <w:pPr>
                  <w:pStyle w:val="Arbeitsanweisung"/>
                  <w:tabs>
                    <w:tab w:val="left" w:pos="709"/>
                  </w:tabs>
                </w:pPr>
              </w:p>
            </w:tc>
          </w:tr>
          <w:tr w:rsidR="00BF5132" w14:paraId="28E31438" w14:textId="77777777" w:rsidTr="004E6275">
            <w:trPr>
              <w:trHeight w:val="283"/>
            </w:trPr>
            <w:tc>
              <w:tcPr>
                <w:tcW w:w="282" w:type="dxa"/>
              </w:tcPr>
              <w:p w14:paraId="5FF0EF91" w14:textId="36D59EB0" w:rsidR="00BF5132" w:rsidRDefault="00BF5132" w:rsidP="004E6275">
                <w:pPr>
                  <w:pStyle w:val="Arbeitsanweisung"/>
                  <w:tabs>
                    <w:tab w:val="left" w:pos="709"/>
                  </w:tabs>
                </w:pPr>
                <w:r>
                  <w:rPr>
                    <w:noProof/>
                  </w:rPr>
                  <mc:AlternateContent>
                    <mc:Choice Requires="wps">
                      <w:drawing>
                        <wp:anchor distT="0" distB="0" distL="114300" distR="114300" simplePos="0" relativeHeight="251664384" behindDoc="0" locked="0" layoutInCell="1" allowOverlap="1" wp14:anchorId="5752D5E3" wp14:editId="7496383E">
                          <wp:simplePos x="0" y="0"/>
                          <wp:positionH relativeFrom="column">
                            <wp:posOffset>45085</wp:posOffset>
                          </wp:positionH>
                          <wp:positionV relativeFrom="paragraph">
                            <wp:posOffset>-1905</wp:posOffset>
                          </wp:positionV>
                          <wp:extent cx="914400" cy="914400"/>
                          <wp:effectExtent l="0" t="0" r="0" b="0"/>
                          <wp:wrapNone/>
                          <wp:docPr id="4" name="Textfeld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5514BE6" w14:textId="69624C7F" w:rsidR="00BF5132" w:rsidRPr="00BF5132" w:rsidRDefault="00BF5132">
                                      <w:pPr>
                                        <w:rPr>
                                          <w:rFonts w:ascii="Arial" w:hAnsi="Arial" w:cs="Arial"/>
                                          <w:sz w:val="24"/>
                                          <w:szCs w:val="24"/>
                                        </w:rPr>
                                      </w:pPr>
                                      <w:r w:rsidRPr="00BF5132">
                                        <w:rPr>
                                          <w:rFonts w:ascii="Arial" w:hAnsi="Arial" w:cs="Arial"/>
                                          <w:sz w:val="24"/>
                                          <w:szCs w:val="24"/>
                                        </w:rPr>
                                        <w:t>D</w:t>
                                      </w:r>
                                      <w:r w:rsidRPr="00BF5132">
                                        <w:rPr>
                                          <w:rFonts w:ascii="Arial" w:hAnsi="Arial" w:cs="Arial"/>
                                          <w:sz w:val="24"/>
                                          <w:szCs w:val="24"/>
                                          <w:vertAlign w:val="subscript"/>
                                        </w:rPr>
                                        <w:t>5</w:t>
                                      </w:r>
                                      <w:r>
                                        <w:rPr>
                                          <w:rFonts w:ascii="Arial" w:hAnsi="Arial" w:cs="Arial"/>
                                          <w:sz w:val="24"/>
                                          <w:szCs w:val="24"/>
                                          <w:vertAlign w:val="subscript"/>
                                        </w:rPr>
                                        <w:t xml:space="preserve"> </w:t>
                                      </w:r>
                                      <w:r>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2D5E3" id="Textfeld 4" o:spid="_x0000_s1034" type="#_x0000_t202" style="position:absolute;left:0;text-align:left;margin-left:3.55pt;margin-top:-.15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" filled="f" stroked="f" strokeweight=".5pt">
                          <v:textbox>
                            <w:txbxContent>
                              <w:p w14:paraId="25514BE6" w14:textId="69624C7F" w:rsidR="00BF5132" w:rsidRPr="00BF5132" w:rsidRDefault="00BF5132">
                                <w:pPr>
                                  <w:rPr>
                                    <w:rFonts w:ascii="Arial" w:hAnsi="Arial" w:cs="Arial"/>
                                    <w:sz w:val="24"/>
                                    <w:szCs w:val="24"/>
                                  </w:rPr>
                                </w:pPr>
                                <w:r w:rsidRPr="00BF5132">
                                  <w:rPr>
                                    <w:rFonts w:ascii="Arial" w:hAnsi="Arial" w:cs="Arial"/>
                                    <w:sz w:val="24"/>
                                    <w:szCs w:val="24"/>
                                  </w:rPr>
                                  <w:t>D</w:t>
                                </w:r>
                                <w:r w:rsidRPr="00BF5132">
                                  <w:rPr>
                                    <w:rFonts w:ascii="Arial" w:hAnsi="Arial" w:cs="Arial"/>
                                    <w:sz w:val="24"/>
                                    <w:szCs w:val="24"/>
                                    <w:vertAlign w:val="subscript"/>
                                  </w:rPr>
                                  <w:t>5</w:t>
                                </w:r>
                                <w:r>
                                  <w:rPr>
                                    <w:rFonts w:ascii="Arial" w:hAnsi="Arial" w:cs="Arial"/>
                                    <w:sz w:val="24"/>
                                    <w:szCs w:val="24"/>
                                    <w:vertAlign w:val="subscript"/>
                                  </w:rPr>
                                  <w:t xml:space="preserve"> </w:t>
                                </w:r>
                                <w:r>
                                  <w:rPr>
                                    <w:rFonts w:ascii="Arial" w:hAnsi="Arial" w:cs="Arial"/>
                                    <w:sz w:val="24"/>
                                    <w:szCs w:val="24"/>
                                  </w:rPr>
                                  <w:t xml:space="preserve">= </w:t>
                                </w:r>
                              </w:p>
                            </w:txbxContent>
                          </v:textbox>
                        </v:shape>
                      </w:pict>
                    </mc:Fallback>
                  </mc:AlternateContent>
                </w:r>
              </w:p>
            </w:tc>
            <w:tc>
              <w:tcPr>
                <w:tcW w:w="282" w:type="dxa"/>
              </w:tcPr>
              <w:p w14:paraId="39237A19" w14:textId="54E6D712" w:rsidR="00BF5132" w:rsidRDefault="00BF5132" w:rsidP="004E6275">
                <w:pPr>
                  <w:pStyle w:val="Arbeitsanweisung"/>
                  <w:tabs>
                    <w:tab w:val="left" w:pos="709"/>
                  </w:tabs>
                </w:pPr>
              </w:p>
            </w:tc>
            <w:tc>
              <w:tcPr>
                <w:tcW w:w="282" w:type="dxa"/>
              </w:tcPr>
              <w:p w14:paraId="210FE48E" w14:textId="77777777" w:rsidR="00BF5132" w:rsidRDefault="00BF5132" w:rsidP="004E6275">
                <w:pPr>
                  <w:pStyle w:val="Arbeitsanweisung"/>
                  <w:tabs>
                    <w:tab w:val="left" w:pos="709"/>
                  </w:tabs>
                </w:pPr>
              </w:p>
            </w:tc>
            <w:tc>
              <w:tcPr>
                <w:tcW w:w="282" w:type="dxa"/>
              </w:tcPr>
              <w:p w14:paraId="79BFDC65" w14:textId="77777777" w:rsidR="00BF5132" w:rsidRDefault="00BF5132" w:rsidP="004E6275">
                <w:pPr>
                  <w:pStyle w:val="Arbeitsanweisung"/>
                  <w:tabs>
                    <w:tab w:val="left" w:pos="709"/>
                  </w:tabs>
                </w:pPr>
              </w:p>
            </w:tc>
            <w:tc>
              <w:tcPr>
                <w:tcW w:w="282" w:type="dxa"/>
              </w:tcPr>
              <w:p w14:paraId="50771377" w14:textId="77777777" w:rsidR="00BF5132" w:rsidRDefault="00BF5132" w:rsidP="004E6275">
                <w:pPr>
                  <w:pStyle w:val="Arbeitsanweisung"/>
                  <w:tabs>
                    <w:tab w:val="left" w:pos="709"/>
                  </w:tabs>
                </w:pPr>
              </w:p>
            </w:tc>
            <w:tc>
              <w:tcPr>
                <w:tcW w:w="282" w:type="dxa"/>
              </w:tcPr>
              <w:p w14:paraId="033290FA" w14:textId="77777777" w:rsidR="00BF5132" w:rsidRDefault="00BF5132" w:rsidP="004E6275">
                <w:pPr>
                  <w:pStyle w:val="Arbeitsanweisung"/>
                  <w:tabs>
                    <w:tab w:val="left" w:pos="709"/>
                  </w:tabs>
                </w:pPr>
              </w:p>
            </w:tc>
            <w:tc>
              <w:tcPr>
                <w:tcW w:w="282" w:type="dxa"/>
              </w:tcPr>
              <w:p w14:paraId="45F08B01" w14:textId="77777777" w:rsidR="00BF5132" w:rsidRDefault="00BF5132" w:rsidP="004E6275">
                <w:pPr>
                  <w:pStyle w:val="Arbeitsanweisung"/>
                  <w:tabs>
                    <w:tab w:val="left" w:pos="709"/>
                  </w:tabs>
                </w:pPr>
              </w:p>
            </w:tc>
            <w:tc>
              <w:tcPr>
                <w:tcW w:w="282" w:type="dxa"/>
              </w:tcPr>
              <w:p w14:paraId="38118A72" w14:textId="77777777" w:rsidR="00BF5132" w:rsidRDefault="00BF5132" w:rsidP="004E6275">
                <w:pPr>
                  <w:pStyle w:val="Arbeitsanweisung"/>
                  <w:tabs>
                    <w:tab w:val="left" w:pos="709"/>
                  </w:tabs>
                </w:pPr>
              </w:p>
            </w:tc>
            <w:tc>
              <w:tcPr>
                <w:tcW w:w="282" w:type="dxa"/>
              </w:tcPr>
              <w:p w14:paraId="13F9032B" w14:textId="1E82C11B" w:rsidR="00BF5132" w:rsidRDefault="00BF5132" w:rsidP="004E6275">
                <w:pPr>
                  <w:pStyle w:val="Arbeitsanweisung"/>
                  <w:tabs>
                    <w:tab w:val="left" w:pos="709"/>
                  </w:tabs>
                </w:pPr>
              </w:p>
            </w:tc>
            <w:tc>
              <w:tcPr>
                <w:tcW w:w="282" w:type="dxa"/>
              </w:tcPr>
              <w:p w14:paraId="52FB5499" w14:textId="206EA44C" w:rsidR="00BF5132" w:rsidRDefault="00BF5132" w:rsidP="004E6275">
                <w:pPr>
                  <w:pStyle w:val="Arbeitsanweisung"/>
                  <w:tabs>
                    <w:tab w:val="left" w:pos="709"/>
                  </w:tabs>
                </w:pPr>
              </w:p>
            </w:tc>
            <w:tc>
              <w:tcPr>
                <w:tcW w:w="282" w:type="dxa"/>
              </w:tcPr>
              <w:p w14:paraId="0EE95278" w14:textId="77777777" w:rsidR="00BF5132" w:rsidRDefault="00BF5132" w:rsidP="004E6275">
                <w:pPr>
                  <w:pStyle w:val="Arbeitsanweisung"/>
                  <w:tabs>
                    <w:tab w:val="left" w:pos="709"/>
                  </w:tabs>
                </w:pPr>
              </w:p>
            </w:tc>
            <w:tc>
              <w:tcPr>
                <w:tcW w:w="282" w:type="dxa"/>
              </w:tcPr>
              <w:p w14:paraId="280D73C0" w14:textId="3D1AFC45" w:rsidR="00BF5132" w:rsidRDefault="00BF5132" w:rsidP="004E6275">
                <w:pPr>
                  <w:pStyle w:val="Arbeitsanweisung"/>
                  <w:tabs>
                    <w:tab w:val="left" w:pos="709"/>
                  </w:tabs>
                </w:pPr>
              </w:p>
            </w:tc>
            <w:tc>
              <w:tcPr>
                <w:tcW w:w="282" w:type="dxa"/>
              </w:tcPr>
              <w:p w14:paraId="271E6265" w14:textId="77777777" w:rsidR="00BF5132" w:rsidRDefault="00BF5132" w:rsidP="004E6275">
                <w:pPr>
                  <w:pStyle w:val="Arbeitsanweisung"/>
                  <w:tabs>
                    <w:tab w:val="left" w:pos="709"/>
                  </w:tabs>
                </w:pPr>
              </w:p>
            </w:tc>
            <w:tc>
              <w:tcPr>
                <w:tcW w:w="282" w:type="dxa"/>
              </w:tcPr>
              <w:p w14:paraId="53B187C5" w14:textId="77777777" w:rsidR="00BF5132" w:rsidRDefault="00BF5132" w:rsidP="004E6275">
                <w:pPr>
                  <w:pStyle w:val="Arbeitsanweisung"/>
                  <w:tabs>
                    <w:tab w:val="left" w:pos="709"/>
                  </w:tabs>
                </w:pPr>
              </w:p>
            </w:tc>
            <w:tc>
              <w:tcPr>
                <w:tcW w:w="282" w:type="dxa"/>
              </w:tcPr>
              <w:p w14:paraId="5CB26A8E" w14:textId="77777777" w:rsidR="00BF5132" w:rsidRDefault="00BF5132" w:rsidP="004E6275">
                <w:pPr>
                  <w:pStyle w:val="Arbeitsanweisung"/>
                  <w:tabs>
                    <w:tab w:val="left" w:pos="709"/>
                  </w:tabs>
                </w:pPr>
              </w:p>
            </w:tc>
            <w:tc>
              <w:tcPr>
                <w:tcW w:w="281" w:type="dxa"/>
              </w:tcPr>
              <w:p w14:paraId="43AEA932" w14:textId="77777777" w:rsidR="00BF5132" w:rsidRDefault="00BF5132" w:rsidP="004E6275">
                <w:pPr>
                  <w:pStyle w:val="Arbeitsanweisung"/>
                  <w:tabs>
                    <w:tab w:val="left" w:pos="709"/>
                  </w:tabs>
                </w:pPr>
              </w:p>
            </w:tc>
            <w:tc>
              <w:tcPr>
                <w:tcW w:w="281" w:type="dxa"/>
              </w:tcPr>
              <w:p w14:paraId="1E9DB450" w14:textId="77777777" w:rsidR="00BF5132" w:rsidRDefault="00BF5132" w:rsidP="004E6275">
                <w:pPr>
                  <w:pStyle w:val="Arbeitsanweisung"/>
                  <w:tabs>
                    <w:tab w:val="left" w:pos="709"/>
                  </w:tabs>
                </w:pPr>
              </w:p>
            </w:tc>
            <w:tc>
              <w:tcPr>
                <w:tcW w:w="281" w:type="dxa"/>
              </w:tcPr>
              <w:p w14:paraId="231B300A" w14:textId="16ED0468" w:rsidR="00BF5132" w:rsidRDefault="00BF5132" w:rsidP="004E6275">
                <w:pPr>
                  <w:pStyle w:val="Arbeitsanweisung"/>
                  <w:tabs>
                    <w:tab w:val="left" w:pos="709"/>
                  </w:tabs>
                </w:pPr>
              </w:p>
            </w:tc>
            <w:tc>
              <w:tcPr>
                <w:tcW w:w="281" w:type="dxa"/>
              </w:tcPr>
              <w:p w14:paraId="650EB457" w14:textId="77777777" w:rsidR="00BF5132" w:rsidRDefault="00BF5132" w:rsidP="004E6275">
                <w:pPr>
                  <w:pStyle w:val="Arbeitsanweisung"/>
                  <w:tabs>
                    <w:tab w:val="left" w:pos="709"/>
                  </w:tabs>
                </w:pPr>
              </w:p>
            </w:tc>
            <w:tc>
              <w:tcPr>
                <w:tcW w:w="281" w:type="dxa"/>
              </w:tcPr>
              <w:p w14:paraId="00295D1A" w14:textId="77777777" w:rsidR="00BF5132" w:rsidRDefault="00BF5132" w:rsidP="004E6275">
                <w:pPr>
                  <w:pStyle w:val="Arbeitsanweisung"/>
                  <w:tabs>
                    <w:tab w:val="left" w:pos="709"/>
                  </w:tabs>
                </w:pPr>
              </w:p>
            </w:tc>
            <w:tc>
              <w:tcPr>
                <w:tcW w:w="281" w:type="dxa"/>
              </w:tcPr>
              <w:p w14:paraId="4DE56CB6" w14:textId="77777777" w:rsidR="00BF5132" w:rsidRDefault="00BF5132" w:rsidP="004E6275">
                <w:pPr>
                  <w:pStyle w:val="Arbeitsanweisung"/>
                  <w:tabs>
                    <w:tab w:val="left" w:pos="709"/>
                  </w:tabs>
                </w:pPr>
              </w:p>
            </w:tc>
            <w:tc>
              <w:tcPr>
                <w:tcW w:w="281" w:type="dxa"/>
              </w:tcPr>
              <w:p w14:paraId="758859C8" w14:textId="77777777" w:rsidR="00BF5132" w:rsidRDefault="00BF5132" w:rsidP="004E6275">
                <w:pPr>
                  <w:pStyle w:val="Arbeitsanweisung"/>
                  <w:tabs>
                    <w:tab w:val="left" w:pos="709"/>
                  </w:tabs>
                </w:pPr>
              </w:p>
            </w:tc>
            <w:tc>
              <w:tcPr>
                <w:tcW w:w="281" w:type="dxa"/>
              </w:tcPr>
              <w:p w14:paraId="0AE949D1" w14:textId="77777777" w:rsidR="00BF5132" w:rsidRDefault="00BF5132" w:rsidP="004E6275">
                <w:pPr>
                  <w:pStyle w:val="Arbeitsanweisung"/>
                  <w:tabs>
                    <w:tab w:val="left" w:pos="709"/>
                  </w:tabs>
                </w:pPr>
              </w:p>
            </w:tc>
            <w:tc>
              <w:tcPr>
                <w:tcW w:w="281" w:type="dxa"/>
              </w:tcPr>
              <w:p w14:paraId="32C189A7" w14:textId="77777777" w:rsidR="00BF5132" w:rsidRDefault="00BF5132" w:rsidP="004E6275">
                <w:pPr>
                  <w:pStyle w:val="Arbeitsanweisung"/>
                  <w:tabs>
                    <w:tab w:val="left" w:pos="709"/>
                  </w:tabs>
                </w:pPr>
              </w:p>
            </w:tc>
            <w:tc>
              <w:tcPr>
                <w:tcW w:w="281" w:type="dxa"/>
              </w:tcPr>
              <w:p w14:paraId="45CAA462" w14:textId="77777777" w:rsidR="00BF5132" w:rsidRDefault="00BF5132" w:rsidP="004E6275">
                <w:pPr>
                  <w:pStyle w:val="Arbeitsanweisung"/>
                  <w:tabs>
                    <w:tab w:val="left" w:pos="709"/>
                  </w:tabs>
                </w:pPr>
              </w:p>
            </w:tc>
            <w:tc>
              <w:tcPr>
                <w:tcW w:w="281" w:type="dxa"/>
              </w:tcPr>
              <w:p w14:paraId="0A111FD8" w14:textId="77777777" w:rsidR="00BF5132" w:rsidRDefault="00BF5132" w:rsidP="004E6275">
                <w:pPr>
                  <w:pStyle w:val="Arbeitsanweisung"/>
                  <w:tabs>
                    <w:tab w:val="left" w:pos="709"/>
                  </w:tabs>
                </w:pPr>
              </w:p>
            </w:tc>
            <w:tc>
              <w:tcPr>
                <w:tcW w:w="281" w:type="dxa"/>
              </w:tcPr>
              <w:p w14:paraId="4DFF4595" w14:textId="77777777" w:rsidR="00BF5132" w:rsidRDefault="00BF5132" w:rsidP="004E6275">
                <w:pPr>
                  <w:pStyle w:val="Arbeitsanweisung"/>
                  <w:tabs>
                    <w:tab w:val="left" w:pos="709"/>
                  </w:tabs>
                </w:pPr>
              </w:p>
            </w:tc>
            <w:tc>
              <w:tcPr>
                <w:tcW w:w="281" w:type="dxa"/>
              </w:tcPr>
              <w:p w14:paraId="551D5419" w14:textId="77777777" w:rsidR="00BF5132" w:rsidRDefault="00BF5132" w:rsidP="004E6275">
                <w:pPr>
                  <w:pStyle w:val="Arbeitsanweisung"/>
                  <w:tabs>
                    <w:tab w:val="left" w:pos="709"/>
                  </w:tabs>
                </w:pPr>
              </w:p>
            </w:tc>
            <w:tc>
              <w:tcPr>
                <w:tcW w:w="281" w:type="dxa"/>
              </w:tcPr>
              <w:p w14:paraId="61301D4B" w14:textId="77777777" w:rsidR="00BF5132" w:rsidRDefault="00BF5132" w:rsidP="004E6275">
                <w:pPr>
                  <w:pStyle w:val="Arbeitsanweisung"/>
                  <w:tabs>
                    <w:tab w:val="left" w:pos="709"/>
                  </w:tabs>
                </w:pPr>
              </w:p>
            </w:tc>
            <w:tc>
              <w:tcPr>
                <w:tcW w:w="281" w:type="dxa"/>
              </w:tcPr>
              <w:p w14:paraId="0DE0BAC3" w14:textId="77777777" w:rsidR="00BF5132" w:rsidRDefault="00BF5132" w:rsidP="004E6275">
                <w:pPr>
                  <w:pStyle w:val="Arbeitsanweisung"/>
                  <w:tabs>
                    <w:tab w:val="left" w:pos="709"/>
                  </w:tabs>
                </w:pPr>
              </w:p>
            </w:tc>
            <w:tc>
              <w:tcPr>
                <w:tcW w:w="281" w:type="dxa"/>
              </w:tcPr>
              <w:p w14:paraId="01698FA1" w14:textId="77777777" w:rsidR="00BF5132" w:rsidRDefault="00BF5132" w:rsidP="004E6275">
                <w:pPr>
                  <w:pStyle w:val="Arbeitsanweisung"/>
                  <w:tabs>
                    <w:tab w:val="left" w:pos="709"/>
                  </w:tabs>
                </w:pPr>
              </w:p>
            </w:tc>
            <w:tc>
              <w:tcPr>
                <w:tcW w:w="281" w:type="dxa"/>
              </w:tcPr>
              <w:p w14:paraId="49B7BD39" w14:textId="77777777" w:rsidR="00BF5132" w:rsidRDefault="00BF5132" w:rsidP="004E6275">
                <w:pPr>
                  <w:pStyle w:val="Arbeitsanweisung"/>
                  <w:tabs>
                    <w:tab w:val="left" w:pos="709"/>
                  </w:tabs>
                </w:pPr>
              </w:p>
            </w:tc>
          </w:tr>
          <w:tr w:rsidR="00BF5132" w14:paraId="4FDE6F32" w14:textId="77777777" w:rsidTr="004E6275">
            <w:trPr>
              <w:trHeight w:val="283"/>
            </w:trPr>
            <w:tc>
              <w:tcPr>
                <w:tcW w:w="282" w:type="dxa"/>
              </w:tcPr>
              <w:p w14:paraId="2A8B657D" w14:textId="77777777" w:rsidR="00BF5132" w:rsidRDefault="00BF5132" w:rsidP="004E6275">
                <w:pPr>
                  <w:pStyle w:val="Arbeitsanweisung"/>
                  <w:tabs>
                    <w:tab w:val="left" w:pos="709"/>
                  </w:tabs>
                </w:pPr>
              </w:p>
            </w:tc>
            <w:tc>
              <w:tcPr>
                <w:tcW w:w="282" w:type="dxa"/>
              </w:tcPr>
              <w:p w14:paraId="40C12847" w14:textId="77777777" w:rsidR="00BF5132" w:rsidRDefault="00BF5132" w:rsidP="004E6275">
                <w:pPr>
                  <w:pStyle w:val="Arbeitsanweisung"/>
                  <w:tabs>
                    <w:tab w:val="left" w:pos="709"/>
                  </w:tabs>
                </w:pPr>
              </w:p>
            </w:tc>
            <w:tc>
              <w:tcPr>
                <w:tcW w:w="282" w:type="dxa"/>
              </w:tcPr>
              <w:p w14:paraId="4D330AA7" w14:textId="52743E22" w:rsidR="00BF5132" w:rsidRDefault="00BF5132" w:rsidP="004E6275">
                <w:pPr>
                  <w:pStyle w:val="Arbeitsanweisung"/>
                  <w:tabs>
                    <w:tab w:val="left" w:pos="709"/>
                  </w:tabs>
                </w:pPr>
              </w:p>
            </w:tc>
            <w:tc>
              <w:tcPr>
                <w:tcW w:w="282" w:type="dxa"/>
              </w:tcPr>
              <w:p w14:paraId="3A2C80DC" w14:textId="7CCC3767" w:rsidR="00BF5132" w:rsidRDefault="00BF5132" w:rsidP="004E6275">
                <w:pPr>
                  <w:pStyle w:val="Arbeitsanweisung"/>
                  <w:tabs>
                    <w:tab w:val="left" w:pos="709"/>
                  </w:tabs>
                </w:pPr>
              </w:p>
            </w:tc>
            <w:tc>
              <w:tcPr>
                <w:tcW w:w="282" w:type="dxa"/>
              </w:tcPr>
              <w:p w14:paraId="585849BE" w14:textId="77777777" w:rsidR="00BF5132" w:rsidRDefault="00BF5132" w:rsidP="004E6275">
                <w:pPr>
                  <w:pStyle w:val="Arbeitsanweisung"/>
                  <w:tabs>
                    <w:tab w:val="left" w:pos="709"/>
                  </w:tabs>
                </w:pPr>
              </w:p>
            </w:tc>
            <w:tc>
              <w:tcPr>
                <w:tcW w:w="282" w:type="dxa"/>
              </w:tcPr>
              <w:p w14:paraId="4E11E559" w14:textId="39F09554" w:rsidR="00BF5132" w:rsidRDefault="00BF5132" w:rsidP="004E6275">
                <w:pPr>
                  <w:pStyle w:val="Arbeitsanweisung"/>
                  <w:tabs>
                    <w:tab w:val="left" w:pos="709"/>
                  </w:tabs>
                </w:pPr>
              </w:p>
            </w:tc>
            <w:tc>
              <w:tcPr>
                <w:tcW w:w="282" w:type="dxa"/>
              </w:tcPr>
              <w:p w14:paraId="1F9873AE" w14:textId="77777777" w:rsidR="00BF5132" w:rsidRDefault="00BF5132" w:rsidP="004E6275">
                <w:pPr>
                  <w:pStyle w:val="Arbeitsanweisung"/>
                  <w:tabs>
                    <w:tab w:val="left" w:pos="709"/>
                  </w:tabs>
                </w:pPr>
              </w:p>
            </w:tc>
            <w:tc>
              <w:tcPr>
                <w:tcW w:w="282" w:type="dxa"/>
              </w:tcPr>
              <w:p w14:paraId="369AA6B7" w14:textId="7CC730F9" w:rsidR="00BF5132" w:rsidRDefault="00BF5132" w:rsidP="004E6275">
                <w:pPr>
                  <w:pStyle w:val="Arbeitsanweisung"/>
                  <w:tabs>
                    <w:tab w:val="left" w:pos="709"/>
                  </w:tabs>
                </w:pPr>
              </w:p>
            </w:tc>
            <w:tc>
              <w:tcPr>
                <w:tcW w:w="282" w:type="dxa"/>
              </w:tcPr>
              <w:p w14:paraId="65FA7F6A" w14:textId="77777777" w:rsidR="00BF5132" w:rsidRDefault="00BF5132" w:rsidP="004E6275">
                <w:pPr>
                  <w:pStyle w:val="Arbeitsanweisung"/>
                  <w:tabs>
                    <w:tab w:val="left" w:pos="709"/>
                  </w:tabs>
                </w:pPr>
              </w:p>
            </w:tc>
            <w:tc>
              <w:tcPr>
                <w:tcW w:w="282" w:type="dxa"/>
              </w:tcPr>
              <w:p w14:paraId="55F6E38B" w14:textId="77777777" w:rsidR="00BF5132" w:rsidRDefault="00BF5132" w:rsidP="004E6275">
                <w:pPr>
                  <w:pStyle w:val="Arbeitsanweisung"/>
                  <w:tabs>
                    <w:tab w:val="left" w:pos="709"/>
                  </w:tabs>
                </w:pPr>
              </w:p>
            </w:tc>
            <w:tc>
              <w:tcPr>
                <w:tcW w:w="282" w:type="dxa"/>
              </w:tcPr>
              <w:p w14:paraId="7B8423C2" w14:textId="77777777" w:rsidR="00BF5132" w:rsidRDefault="00BF5132" w:rsidP="004E6275">
                <w:pPr>
                  <w:pStyle w:val="Arbeitsanweisung"/>
                  <w:tabs>
                    <w:tab w:val="left" w:pos="709"/>
                  </w:tabs>
                </w:pPr>
              </w:p>
            </w:tc>
            <w:tc>
              <w:tcPr>
                <w:tcW w:w="282" w:type="dxa"/>
              </w:tcPr>
              <w:p w14:paraId="175CC8A2" w14:textId="77777777" w:rsidR="00BF5132" w:rsidRDefault="00BF5132" w:rsidP="004E6275">
                <w:pPr>
                  <w:pStyle w:val="Arbeitsanweisung"/>
                  <w:tabs>
                    <w:tab w:val="left" w:pos="709"/>
                  </w:tabs>
                </w:pPr>
              </w:p>
            </w:tc>
            <w:tc>
              <w:tcPr>
                <w:tcW w:w="282" w:type="dxa"/>
              </w:tcPr>
              <w:p w14:paraId="5D89ABC4" w14:textId="77777777" w:rsidR="00BF5132" w:rsidRDefault="00BF5132" w:rsidP="004E6275">
                <w:pPr>
                  <w:pStyle w:val="Arbeitsanweisung"/>
                  <w:tabs>
                    <w:tab w:val="left" w:pos="709"/>
                  </w:tabs>
                </w:pPr>
              </w:p>
            </w:tc>
            <w:tc>
              <w:tcPr>
                <w:tcW w:w="282" w:type="dxa"/>
              </w:tcPr>
              <w:p w14:paraId="058F71E5" w14:textId="77777777" w:rsidR="00BF5132" w:rsidRDefault="00BF5132" w:rsidP="004E6275">
                <w:pPr>
                  <w:pStyle w:val="Arbeitsanweisung"/>
                  <w:tabs>
                    <w:tab w:val="left" w:pos="709"/>
                  </w:tabs>
                </w:pPr>
              </w:p>
            </w:tc>
            <w:tc>
              <w:tcPr>
                <w:tcW w:w="282" w:type="dxa"/>
              </w:tcPr>
              <w:p w14:paraId="6B11230C" w14:textId="77777777" w:rsidR="00BF5132" w:rsidRDefault="00BF5132" w:rsidP="004E6275">
                <w:pPr>
                  <w:pStyle w:val="Arbeitsanweisung"/>
                  <w:tabs>
                    <w:tab w:val="left" w:pos="709"/>
                  </w:tabs>
                </w:pPr>
              </w:p>
            </w:tc>
            <w:tc>
              <w:tcPr>
                <w:tcW w:w="281" w:type="dxa"/>
              </w:tcPr>
              <w:p w14:paraId="0B7A80CB" w14:textId="77777777" w:rsidR="00BF5132" w:rsidRDefault="00BF5132" w:rsidP="004E6275">
                <w:pPr>
                  <w:pStyle w:val="Arbeitsanweisung"/>
                  <w:tabs>
                    <w:tab w:val="left" w:pos="709"/>
                  </w:tabs>
                </w:pPr>
              </w:p>
            </w:tc>
            <w:tc>
              <w:tcPr>
                <w:tcW w:w="281" w:type="dxa"/>
              </w:tcPr>
              <w:p w14:paraId="75ABA1EB" w14:textId="77777777" w:rsidR="00BF5132" w:rsidRDefault="00BF5132" w:rsidP="004E6275">
                <w:pPr>
                  <w:pStyle w:val="Arbeitsanweisung"/>
                  <w:tabs>
                    <w:tab w:val="left" w:pos="709"/>
                  </w:tabs>
                </w:pPr>
              </w:p>
            </w:tc>
            <w:tc>
              <w:tcPr>
                <w:tcW w:w="281" w:type="dxa"/>
              </w:tcPr>
              <w:p w14:paraId="546F9AB9" w14:textId="77777777" w:rsidR="00BF5132" w:rsidRDefault="00BF5132" w:rsidP="004E6275">
                <w:pPr>
                  <w:pStyle w:val="Arbeitsanweisung"/>
                  <w:tabs>
                    <w:tab w:val="left" w:pos="709"/>
                  </w:tabs>
                </w:pPr>
              </w:p>
            </w:tc>
            <w:tc>
              <w:tcPr>
                <w:tcW w:w="281" w:type="dxa"/>
              </w:tcPr>
              <w:p w14:paraId="588F89D7" w14:textId="77777777" w:rsidR="00BF5132" w:rsidRDefault="00BF5132" w:rsidP="004E6275">
                <w:pPr>
                  <w:pStyle w:val="Arbeitsanweisung"/>
                  <w:tabs>
                    <w:tab w:val="left" w:pos="709"/>
                  </w:tabs>
                </w:pPr>
              </w:p>
            </w:tc>
            <w:tc>
              <w:tcPr>
                <w:tcW w:w="281" w:type="dxa"/>
              </w:tcPr>
              <w:p w14:paraId="15A7E6C2" w14:textId="77777777" w:rsidR="00BF5132" w:rsidRDefault="00BF5132" w:rsidP="004E6275">
                <w:pPr>
                  <w:pStyle w:val="Arbeitsanweisung"/>
                  <w:tabs>
                    <w:tab w:val="left" w:pos="709"/>
                  </w:tabs>
                </w:pPr>
              </w:p>
            </w:tc>
            <w:tc>
              <w:tcPr>
                <w:tcW w:w="281" w:type="dxa"/>
              </w:tcPr>
              <w:p w14:paraId="654C584C" w14:textId="77777777" w:rsidR="00BF5132" w:rsidRDefault="00BF5132" w:rsidP="004E6275">
                <w:pPr>
                  <w:pStyle w:val="Arbeitsanweisung"/>
                  <w:tabs>
                    <w:tab w:val="left" w:pos="709"/>
                  </w:tabs>
                </w:pPr>
              </w:p>
            </w:tc>
            <w:tc>
              <w:tcPr>
                <w:tcW w:w="281" w:type="dxa"/>
              </w:tcPr>
              <w:p w14:paraId="3CE441D0" w14:textId="77777777" w:rsidR="00BF5132" w:rsidRDefault="00BF5132" w:rsidP="004E6275">
                <w:pPr>
                  <w:pStyle w:val="Arbeitsanweisung"/>
                  <w:tabs>
                    <w:tab w:val="left" w:pos="709"/>
                  </w:tabs>
                </w:pPr>
              </w:p>
            </w:tc>
            <w:tc>
              <w:tcPr>
                <w:tcW w:w="281" w:type="dxa"/>
              </w:tcPr>
              <w:p w14:paraId="1BBD991D" w14:textId="77777777" w:rsidR="00BF5132" w:rsidRDefault="00BF5132" w:rsidP="004E6275">
                <w:pPr>
                  <w:pStyle w:val="Arbeitsanweisung"/>
                  <w:tabs>
                    <w:tab w:val="left" w:pos="709"/>
                  </w:tabs>
                </w:pPr>
              </w:p>
            </w:tc>
            <w:tc>
              <w:tcPr>
                <w:tcW w:w="281" w:type="dxa"/>
              </w:tcPr>
              <w:p w14:paraId="53A7AB20" w14:textId="77777777" w:rsidR="00BF5132" w:rsidRDefault="00BF5132" w:rsidP="004E6275">
                <w:pPr>
                  <w:pStyle w:val="Arbeitsanweisung"/>
                  <w:tabs>
                    <w:tab w:val="left" w:pos="709"/>
                  </w:tabs>
                </w:pPr>
              </w:p>
            </w:tc>
            <w:tc>
              <w:tcPr>
                <w:tcW w:w="281" w:type="dxa"/>
              </w:tcPr>
              <w:p w14:paraId="625CD04D" w14:textId="77777777" w:rsidR="00BF5132" w:rsidRDefault="00BF5132" w:rsidP="004E6275">
                <w:pPr>
                  <w:pStyle w:val="Arbeitsanweisung"/>
                  <w:tabs>
                    <w:tab w:val="left" w:pos="709"/>
                  </w:tabs>
                </w:pPr>
              </w:p>
            </w:tc>
            <w:tc>
              <w:tcPr>
                <w:tcW w:w="281" w:type="dxa"/>
              </w:tcPr>
              <w:p w14:paraId="1DB00679" w14:textId="77777777" w:rsidR="00BF5132" w:rsidRDefault="00BF5132" w:rsidP="004E6275">
                <w:pPr>
                  <w:pStyle w:val="Arbeitsanweisung"/>
                  <w:tabs>
                    <w:tab w:val="left" w:pos="709"/>
                  </w:tabs>
                </w:pPr>
              </w:p>
            </w:tc>
            <w:tc>
              <w:tcPr>
                <w:tcW w:w="281" w:type="dxa"/>
              </w:tcPr>
              <w:p w14:paraId="04F50409" w14:textId="77777777" w:rsidR="00BF5132" w:rsidRDefault="00BF5132" w:rsidP="004E6275">
                <w:pPr>
                  <w:pStyle w:val="Arbeitsanweisung"/>
                  <w:tabs>
                    <w:tab w:val="left" w:pos="709"/>
                  </w:tabs>
                </w:pPr>
              </w:p>
            </w:tc>
            <w:tc>
              <w:tcPr>
                <w:tcW w:w="281" w:type="dxa"/>
              </w:tcPr>
              <w:p w14:paraId="46A889F6" w14:textId="77777777" w:rsidR="00BF5132" w:rsidRDefault="00BF5132" w:rsidP="004E6275">
                <w:pPr>
                  <w:pStyle w:val="Arbeitsanweisung"/>
                  <w:tabs>
                    <w:tab w:val="left" w:pos="709"/>
                  </w:tabs>
                </w:pPr>
              </w:p>
            </w:tc>
            <w:tc>
              <w:tcPr>
                <w:tcW w:w="281" w:type="dxa"/>
              </w:tcPr>
              <w:p w14:paraId="4AC18127" w14:textId="77777777" w:rsidR="00BF5132" w:rsidRDefault="00BF5132" w:rsidP="004E6275">
                <w:pPr>
                  <w:pStyle w:val="Arbeitsanweisung"/>
                  <w:tabs>
                    <w:tab w:val="left" w:pos="709"/>
                  </w:tabs>
                </w:pPr>
              </w:p>
            </w:tc>
            <w:tc>
              <w:tcPr>
                <w:tcW w:w="281" w:type="dxa"/>
              </w:tcPr>
              <w:p w14:paraId="7C848663" w14:textId="77777777" w:rsidR="00BF5132" w:rsidRDefault="00BF5132" w:rsidP="004E6275">
                <w:pPr>
                  <w:pStyle w:val="Arbeitsanweisung"/>
                  <w:tabs>
                    <w:tab w:val="left" w:pos="709"/>
                  </w:tabs>
                </w:pPr>
              </w:p>
            </w:tc>
            <w:tc>
              <w:tcPr>
                <w:tcW w:w="281" w:type="dxa"/>
              </w:tcPr>
              <w:p w14:paraId="03248046" w14:textId="77777777" w:rsidR="00BF5132" w:rsidRDefault="00BF5132" w:rsidP="004E6275">
                <w:pPr>
                  <w:pStyle w:val="Arbeitsanweisung"/>
                  <w:tabs>
                    <w:tab w:val="left" w:pos="709"/>
                  </w:tabs>
                </w:pPr>
              </w:p>
            </w:tc>
            <w:tc>
              <w:tcPr>
                <w:tcW w:w="281" w:type="dxa"/>
              </w:tcPr>
              <w:p w14:paraId="2A59BE18" w14:textId="77777777" w:rsidR="00BF5132" w:rsidRDefault="00BF5132" w:rsidP="004E6275">
                <w:pPr>
                  <w:pStyle w:val="Arbeitsanweisung"/>
                  <w:tabs>
                    <w:tab w:val="left" w:pos="709"/>
                  </w:tabs>
                </w:pPr>
              </w:p>
            </w:tc>
          </w:tr>
          <w:tr w:rsidR="00BF5132" w14:paraId="0D493BD6" w14:textId="77777777" w:rsidTr="004E6275">
            <w:trPr>
              <w:trHeight w:val="283"/>
            </w:trPr>
            <w:tc>
              <w:tcPr>
                <w:tcW w:w="282" w:type="dxa"/>
              </w:tcPr>
              <w:p w14:paraId="235C9ECB" w14:textId="77777777" w:rsidR="00BF5132" w:rsidRDefault="00BF5132" w:rsidP="004E6275">
                <w:pPr>
                  <w:pStyle w:val="Arbeitsanweisung"/>
                  <w:tabs>
                    <w:tab w:val="left" w:pos="709"/>
                  </w:tabs>
                </w:pPr>
              </w:p>
            </w:tc>
            <w:tc>
              <w:tcPr>
                <w:tcW w:w="282" w:type="dxa"/>
              </w:tcPr>
              <w:p w14:paraId="33448C1E" w14:textId="77777777" w:rsidR="00BF5132" w:rsidRDefault="00BF5132" w:rsidP="004E6275">
                <w:pPr>
                  <w:pStyle w:val="Arbeitsanweisung"/>
                  <w:tabs>
                    <w:tab w:val="left" w:pos="709"/>
                  </w:tabs>
                </w:pPr>
              </w:p>
            </w:tc>
            <w:tc>
              <w:tcPr>
                <w:tcW w:w="282" w:type="dxa"/>
              </w:tcPr>
              <w:p w14:paraId="67C0217B" w14:textId="533EB3DA" w:rsidR="00BF5132" w:rsidRDefault="00BF5132" w:rsidP="004E6275">
                <w:pPr>
                  <w:pStyle w:val="Arbeitsanweisung"/>
                  <w:tabs>
                    <w:tab w:val="left" w:pos="709"/>
                  </w:tabs>
                </w:pPr>
              </w:p>
            </w:tc>
            <w:tc>
              <w:tcPr>
                <w:tcW w:w="282" w:type="dxa"/>
              </w:tcPr>
              <w:p w14:paraId="50D14991" w14:textId="438FF54F" w:rsidR="00BF5132" w:rsidRDefault="00BF5132" w:rsidP="004E6275">
                <w:pPr>
                  <w:pStyle w:val="Arbeitsanweisung"/>
                  <w:tabs>
                    <w:tab w:val="left" w:pos="709"/>
                  </w:tabs>
                </w:pPr>
              </w:p>
            </w:tc>
            <w:tc>
              <w:tcPr>
                <w:tcW w:w="282" w:type="dxa"/>
              </w:tcPr>
              <w:p w14:paraId="0800305F" w14:textId="02E4D1A0" w:rsidR="00BF5132" w:rsidRDefault="00BF5132" w:rsidP="004E6275">
                <w:pPr>
                  <w:pStyle w:val="Arbeitsanweisung"/>
                  <w:tabs>
                    <w:tab w:val="left" w:pos="709"/>
                  </w:tabs>
                </w:pPr>
              </w:p>
            </w:tc>
            <w:tc>
              <w:tcPr>
                <w:tcW w:w="282" w:type="dxa"/>
              </w:tcPr>
              <w:p w14:paraId="0A4C672F" w14:textId="77777777" w:rsidR="00BF5132" w:rsidRDefault="00BF5132" w:rsidP="004E6275">
                <w:pPr>
                  <w:pStyle w:val="Arbeitsanweisung"/>
                  <w:tabs>
                    <w:tab w:val="left" w:pos="709"/>
                  </w:tabs>
                </w:pPr>
              </w:p>
            </w:tc>
            <w:tc>
              <w:tcPr>
                <w:tcW w:w="282" w:type="dxa"/>
              </w:tcPr>
              <w:p w14:paraId="301F322B" w14:textId="77777777" w:rsidR="00BF5132" w:rsidRDefault="00BF5132" w:rsidP="004E6275">
                <w:pPr>
                  <w:pStyle w:val="Arbeitsanweisung"/>
                  <w:tabs>
                    <w:tab w:val="left" w:pos="709"/>
                  </w:tabs>
                </w:pPr>
              </w:p>
            </w:tc>
            <w:tc>
              <w:tcPr>
                <w:tcW w:w="282" w:type="dxa"/>
              </w:tcPr>
              <w:p w14:paraId="37D46906" w14:textId="77777777" w:rsidR="00BF5132" w:rsidRDefault="00BF5132" w:rsidP="004E6275">
                <w:pPr>
                  <w:pStyle w:val="Arbeitsanweisung"/>
                  <w:tabs>
                    <w:tab w:val="left" w:pos="709"/>
                  </w:tabs>
                </w:pPr>
              </w:p>
            </w:tc>
            <w:tc>
              <w:tcPr>
                <w:tcW w:w="282" w:type="dxa"/>
              </w:tcPr>
              <w:p w14:paraId="6ACDD701" w14:textId="77777777" w:rsidR="00BF5132" w:rsidRDefault="00BF5132" w:rsidP="004E6275">
                <w:pPr>
                  <w:pStyle w:val="Arbeitsanweisung"/>
                  <w:tabs>
                    <w:tab w:val="left" w:pos="709"/>
                  </w:tabs>
                </w:pPr>
              </w:p>
            </w:tc>
            <w:tc>
              <w:tcPr>
                <w:tcW w:w="282" w:type="dxa"/>
              </w:tcPr>
              <w:p w14:paraId="75BE3AAB" w14:textId="77777777" w:rsidR="00BF5132" w:rsidRDefault="00BF5132" w:rsidP="004E6275">
                <w:pPr>
                  <w:pStyle w:val="Arbeitsanweisung"/>
                  <w:tabs>
                    <w:tab w:val="left" w:pos="709"/>
                  </w:tabs>
                </w:pPr>
              </w:p>
            </w:tc>
            <w:tc>
              <w:tcPr>
                <w:tcW w:w="282" w:type="dxa"/>
              </w:tcPr>
              <w:p w14:paraId="1DDDB553" w14:textId="77777777" w:rsidR="00BF5132" w:rsidRDefault="00BF5132" w:rsidP="004E6275">
                <w:pPr>
                  <w:pStyle w:val="Arbeitsanweisung"/>
                  <w:tabs>
                    <w:tab w:val="left" w:pos="709"/>
                  </w:tabs>
                </w:pPr>
              </w:p>
            </w:tc>
            <w:tc>
              <w:tcPr>
                <w:tcW w:w="282" w:type="dxa"/>
              </w:tcPr>
              <w:p w14:paraId="5D81E6B9" w14:textId="77777777" w:rsidR="00BF5132" w:rsidRDefault="00BF5132" w:rsidP="004E6275">
                <w:pPr>
                  <w:pStyle w:val="Arbeitsanweisung"/>
                  <w:tabs>
                    <w:tab w:val="left" w:pos="709"/>
                  </w:tabs>
                </w:pPr>
              </w:p>
            </w:tc>
            <w:tc>
              <w:tcPr>
                <w:tcW w:w="282" w:type="dxa"/>
              </w:tcPr>
              <w:p w14:paraId="5B7D428A" w14:textId="77777777" w:rsidR="00BF5132" w:rsidRDefault="00BF5132" w:rsidP="004E6275">
                <w:pPr>
                  <w:pStyle w:val="Arbeitsanweisung"/>
                  <w:tabs>
                    <w:tab w:val="left" w:pos="709"/>
                  </w:tabs>
                </w:pPr>
              </w:p>
            </w:tc>
            <w:tc>
              <w:tcPr>
                <w:tcW w:w="282" w:type="dxa"/>
              </w:tcPr>
              <w:p w14:paraId="6F6E8138" w14:textId="77777777" w:rsidR="00BF5132" w:rsidRDefault="00BF5132" w:rsidP="004E6275">
                <w:pPr>
                  <w:pStyle w:val="Arbeitsanweisung"/>
                  <w:tabs>
                    <w:tab w:val="left" w:pos="709"/>
                  </w:tabs>
                </w:pPr>
              </w:p>
            </w:tc>
            <w:tc>
              <w:tcPr>
                <w:tcW w:w="282" w:type="dxa"/>
              </w:tcPr>
              <w:p w14:paraId="7D60406B" w14:textId="77777777" w:rsidR="00BF5132" w:rsidRDefault="00BF5132" w:rsidP="004E6275">
                <w:pPr>
                  <w:pStyle w:val="Arbeitsanweisung"/>
                  <w:tabs>
                    <w:tab w:val="left" w:pos="709"/>
                  </w:tabs>
                </w:pPr>
              </w:p>
            </w:tc>
            <w:tc>
              <w:tcPr>
                <w:tcW w:w="281" w:type="dxa"/>
              </w:tcPr>
              <w:p w14:paraId="70944B78" w14:textId="77777777" w:rsidR="00BF5132" w:rsidRDefault="00BF5132" w:rsidP="004E6275">
                <w:pPr>
                  <w:pStyle w:val="Arbeitsanweisung"/>
                  <w:tabs>
                    <w:tab w:val="left" w:pos="709"/>
                  </w:tabs>
                </w:pPr>
              </w:p>
            </w:tc>
            <w:tc>
              <w:tcPr>
                <w:tcW w:w="281" w:type="dxa"/>
              </w:tcPr>
              <w:p w14:paraId="04202B84" w14:textId="77777777" w:rsidR="00BF5132" w:rsidRDefault="00BF5132" w:rsidP="004E6275">
                <w:pPr>
                  <w:pStyle w:val="Arbeitsanweisung"/>
                  <w:tabs>
                    <w:tab w:val="left" w:pos="709"/>
                  </w:tabs>
                </w:pPr>
              </w:p>
            </w:tc>
            <w:tc>
              <w:tcPr>
                <w:tcW w:w="281" w:type="dxa"/>
              </w:tcPr>
              <w:p w14:paraId="6132103D" w14:textId="77777777" w:rsidR="00BF5132" w:rsidRDefault="00BF5132" w:rsidP="004E6275">
                <w:pPr>
                  <w:pStyle w:val="Arbeitsanweisung"/>
                  <w:tabs>
                    <w:tab w:val="left" w:pos="709"/>
                  </w:tabs>
                </w:pPr>
              </w:p>
            </w:tc>
            <w:tc>
              <w:tcPr>
                <w:tcW w:w="281" w:type="dxa"/>
              </w:tcPr>
              <w:p w14:paraId="58A5D138" w14:textId="77777777" w:rsidR="00BF5132" w:rsidRDefault="00BF5132" w:rsidP="004E6275">
                <w:pPr>
                  <w:pStyle w:val="Arbeitsanweisung"/>
                  <w:tabs>
                    <w:tab w:val="left" w:pos="709"/>
                  </w:tabs>
                </w:pPr>
              </w:p>
            </w:tc>
            <w:tc>
              <w:tcPr>
                <w:tcW w:w="281" w:type="dxa"/>
              </w:tcPr>
              <w:p w14:paraId="6C58421C" w14:textId="77777777" w:rsidR="00BF5132" w:rsidRDefault="00BF5132" w:rsidP="004E6275">
                <w:pPr>
                  <w:pStyle w:val="Arbeitsanweisung"/>
                  <w:tabs>
                    <w:tab w:val="left" w:pos="709"/>
                  </w:tabs>
                  <w:ind w:left="0" w:firstLine="0"/>
                </w:pPr>
              </w:p>
            </w:tc>
            <w:tc>
              <w:tcPr>
                <w:tcW w:w="281" w:type="dxa"/>
              </w:tcPr>
              <w:p w14:paraId="10ED142D" w14:textId="77777777" w:rsidR="00BF5132" w:rsidRDefault="00BF5132" w:rsidP="004E6275">
                <w:pPr>
                  <w:pStyle w:val="Arbeitsanweisung"/>
                  <w:tabs>
                    <w:tab w:val="left" w:pos="709"/>
                  </w:tabs>
                </w:pPr>
              </w:p>
            </w:tc>
            <w:tc>
              <w:tcPr>
                <w:tcW w:w="281" w:type="dxa"/>
              </w:tcPr>
              <w:p w14:paraId="722BBA51" w14:textId="77777777" w:rsidR="00BF5132" w:rsidRDefault="00BF5132" w:rsidP="004E6275">
                <w:pPr>
                  <w:pStyle w:val="Arbeitsanweisung"/>
                  <w:tabs>
                    <w:tab w:val="left" w:pos="709"/>
                  </w:tabs>
                </w:pPr>
              </w:p>
            </w:tc>
            <w:tc>
              <w:tcPr>
                <w:tcW w:w="281" w:type="dxa"/>
              </w:tcPr>
              <w:p w14:paraId="1297A991" w14:textId="77777777" w:rsidR="00BF5132" w:rsidRDefault="00BF5132" w:rsidP="004E6275">
                <w:pPr>
                  <w:pStyle w:val="Arbeitsanweisung"/>
                  <w:tabs>
                    <w:tab w:val="left" w:pos="709"/>
                  </w:tabs>
                </w:pPr>
              </w:p>
            </w:tc>
            <w:tc>
              <w:tcPr>
                <w:tcW w:w="281" w:type="dxa"/>
              </w:tcPr>
              <w:p w14:paraId="5F50E821" w14:textId="77777777" w:rsidR="00BF5132" w:rsidRDefault="00BF5132" w:rsidP="004E6275">
                <w:pPr>
                  <w:pStyle w:val="Arbeitsanweisung"/>
                  <w:tabs>
                    <w:tab w:val="left" w:pos="709"/>
                  </w:tabs>
                </w:pPr>
              </w:p>
            </w:tc>
            <w:tc>
              <w:tcPr>
                <w:tcW w:w="281" w:type="dxa"/>
              </w:tcPr>
              <w:p w14:paraId="3DE62CA1" w14:textId="77777777" w:rsidR="00BF5132" w:rsidRDefault="00BF5132" w:rsidP="004E6275">
                <w:pPr>
                  <w:pStyle w:val="Arbeitsanweisung"/>
                  <w:tabs>
                    <w:tab w:val="left" w:pos="709"/>
                  </w:tabs>
                </w:pPr>
              </w:p>
            </w:tc>
            <w:tc>
              <w:tcPr>
                <w:tcW w:w="281" w:type="dxa"/>
              </w:tcPr>
              <w:p w14:paraId="424AF2E1" w14:textId="77777777" w:rsidR="00BF5132" w:rsidRDefault="00BF5132" w:rsidP="004E6275">
                <w:pPr>
                  <w:pStyle w:val="Arbeitsanweisung"/>
                  <w:tabs>
                    <w:tab w:val="left" w:pos="709"/>
                  </w:tabs>
                </w:pPr>
              </w:p>
            </w:tc>
            <w:tc>
              <w:tcPr>
                <w:tcW w:w="281" w:type="dxa"/>
              </w:tcPr>
              <w:p w14:paraId="50548C23" w14:textId="77777777" w:rsidR="00BF5132" w:rsidRDefault="00BF5132" w:rsidP="004E6275">
                <w:pPr>
                  <w:pStyle w:val="Arbeitsanweisung"/>
                  <w:tabs>
                    <w:tab w:val="left" w:pos="709"/>
                  </w:tabs>
                </w:pPr>
              </w:p>
            </w:tc>
            <w:tc>
              <w:tcPr>
                <w:tcW w:w="281" w:type="dxa"/>
              </w:tcPr>
              <w:p w14:paraId="5690F1DB" w14:textId="77777777" w:rsidR="00BF5132" w:rsidRDefault="00BF5132" w:rsidP="004E6275">
                <w:pPr>
                  <w:pStyle w:val="Arbeitsanweisung"/>
                  <w:tabs>
                    <w:tab w:val="left" w:pos="709"/>
                  </w:tabs>
                </w:pPr>
              </w:p>
            </w:tc>
            <w:tc>
              <w:tcPr>
                <w:tcW w:w="281" w:type="dxa"/>
              </w:tcPr>
              <w:p w14:paraId="119B41EB" w14:textId="77777777" w:rsidR="00BF5132" w:rsidRDefault="00BF5132" w:rsidP="004E6275">
                <w:pPr>
                  <w:pStyle w:val="Arbeitsanweisung"/>
                  <w:tabs>
                    <w:tab w:val="left" w:pos="709"/>
                  </w:tabs>
                </w:pPr>
              </w:p>
            </w:tc>
            <w:tc>
              <w:tcPr>
                <w:tcW w:w="281" w:type="dxa"/>
              </w:tcPr>
              <w:p w14:paraId="0C3C824E" w14:textId="77777777" w:rsidR="00BF5132" w:rsidRDefault="00BF5132" w:rsidP="004E6275">
                <w:pPr>
                  <w:pStyle w:val="Arbeitsanweisung"/>
                  <w:tabs>
                    <w:tab w:val="left" w:pos="709"/>
                  </w:tabs>
                </w:pPr>
              </w:p>
            </w:tc>
            <w:tc>
              <w:tcPr>
                <w:tcW w:w="281" w:type="dxa"/>
              </w:tcPr>
              <w:p w14:paraId="085FAB14" w14:textId="77777777" w:rsidR="00BF5132" w:rsidRDefault="00BF5132" w:rsidP="004E6275">
                <w:pPr>
                  <w:pStyle w:val="Arbeitsanweisung"/>
                  <w:tabs>
                    <w:tab w:val="left" w:pos="709"/>
                  </w:tabs>
                </w:pPr>
              </w:p>
            </w:tc>
            <w:tc>
              <w:tcPr>
                <w:tcW w:w="281" w:type="dxa"/>
              </w:tcPr>
              <w:p w14:paraId="5932CF58" w14:textId="77777777" w:rsidR="00BF5132" w:rsidRDefault="00BF5132" w:rsidP="004E6275">
                <w:pPr>
                  <w:pStyle w:val="Arbeitsanweisung"/>
                  <w:tabs>
                    <w:tab w:val="left" w:pos="709"/>
                  </w:tabs>
                </w:pPr>
              </w:p>
            </w:tc>
          </w:tr>
          <w:tr w:rsidR="00BF5132" w14:paraId="2258A99A" w14:textId="77777777" w:rsidTr="004E6275">
            <w:trPr>
              <w:trHeight w:val="283"/>
            </w:trPr>
            <w:tc>
              <w:tcPr>
                <w:tcW w:w="282" w:type="dxa"/>
              </w:tcPr>
              <w:p w14:paraId="4D89448D" w14:textId="77777777" w:rsidR="00BF5132" w:rsidRDefault="00BF5132" w:rsidP="004E6275">
                <w:pPr>
                  <w:pStyle w:val="Arbeitsanweisung"/>
                  <w:tabs>
                    <w:tab w:val="left" w:pos="709"/>
                  </w:tabs>
                </w:pPr>
              </w:p>
            </w:tc>
            <w:tc>
              <w:tcPr>
                <w:tcW w:w="282" w:type="dxa"/>
              </w:tcPr>
              <w:p w14:paraId="2617BDD3" w14:textId="77777777" w:rsidR="00BF5132" w:rsidRDefault="00BF5132" w:rsidP="004E6275">
                <w:pPr>
                  <w:pStyle w:val="Arbeitsanweisung"/>
                  <w:tabs>
                    <w:tab w:val="left" w:pos="709"/>
                  </w:tabs>
                </w:pPr>
              </w:p>
            </w:tc>
            <w:tc>
              <w:tcPr>
                <w:tcW w:w="282" w:type="dxa"/>
              </w:tcPr>
              <w:p w14:paraId="77DA1101" w14:textId="77777777" w:rsidR="00BF5132" w:rsidRDefault="00BF5132" w:rsidP="004E6275">
                <w:pPr>
                  <w:pStyle w:val="Arbeitsanweisung"/>
                  <w:tabs>
                    <w:tab w:val="left" w:pos="709"/>
                  </w:tabs>
                </w:pPr>
              </w:p>
            </w:tc>
            <w:tc>
              <w:tcPr>
                <w:tcW w:w="282" w:type="dxa"/>
              </w:tcPr>
              <w:p w14:paraId="03CB4CE7" w14:textId="77777777" w:rsidR="00BF5132" w:rsidRDefault="00BF5132" w:rsidP="004E6275">
                <w:pPr>
                  <w:pStyle w:val="Arbeitsanweisung"/>
                  <w:tabs>
                    <w:tab w:val="left" w:pos="709"/>
                  </w:tabs>
                </w:pPr>
              </w:p>
            </w:tc>
            <w:tc>
              <w:tcPr>
                <w:tcW w:w="282" w:type="dxa"/>
              </w:tcPr>
              <w:p w14:paraId="2951DF02" w14:textId="77777777" w:rsidR="00BF5132" w:rsidRDefault="00BF5132" w:rsidP="004E6275">
                <w:pPr>
                  <w:pStyle w:val="Arbeitsanweisung"/>
                  <w:tabs>
                    <w:tab w:val="left" w:pos="709"/>
                  </w:tabs>
                </w:pPr>
              </w:p>
            </w:tc>
            <w:tc>
              <w:tcPr>
                <w:tcW w:w="282" w:type="dxa"/>
              </w:tcPr>
              <w:p w14:paraId="44E52632" w14:textId="77777777" w:rsidR="00BF5132" w:rsidRDefault="00BF5132" w:rsidP="004E6275">
                <w:pPr>
                  <w:pStyle w:val="Arbeitsanweisung"/>
                  <w:tabs>
                    <w:tab w:val="left" w:pos="709"/>
                  </w:tabs>
                </w:pPr>
              </w:p>
            </w:tc>
            <w:tc>
              <w:tcPr>
                <w:tcW w:w="282" w:type="dxa"/>
              </w:tcPr>
              <w:p w14:paraId="25F7172B" w14:textId="77777777" w:rsidR="00BF5132" w:rsidRDefault="00BF5132" w:rsidP="004E6275">
                <w:pPr>
                  <w:pStyle w:val="Arbeitsanweisung"/>
                  <w:tabs>
                    <w:tab w:val="left" w:pos="709"/>
                  </w:tabs>
                </w:pPr>
              </w:p>
            </w:tc>
            <w:tc>
              <w:tcPr>
                <w:tcW w:w="282" w:type="dxa"/>
              </w:tcPr>
              <w:p w14:paraId="13409FA5" w14:textId="77777777" w:rsidR="00BF5132" w:rsidRDefault="00BF5132" w:rsidP="004E6275">
                <w:pPr>
                  <w:pStyle w:val="Arbeitsanweisung"/>
                  <w:tabs>
                    <w:tab w:val="left" w:pos="709"/>
                  </w:tabs>
                </w:pPr>
              </w:p>
            </w:tc>
            <w:tc>
              <w:tcPr>
                <w:tcW w:w="282" w:type="dxa"/>
              </w:tcPr>
              <w:p w14:paraId="31393A4F" w14:textId="77777777" w:rsidR="00BF5132" w:rsidRDefault="00BF5132" w:rsidP="004E6275">
                <w:pPr>
                  <w:pStyle w:val="Arbeitsanweisung"/>
                  <w:tabs>
                    <w:tab w:val="left" w:pos="709"/>
                  </w:tabs>
                </w:pPr>
              </w:p>
            </w:tc>
            <w:tc>
              <w:tcPr>
                <w:tcW w:w="282" w:type="dxa"/>
              </w:tcPr>
              <w:p w14:paraId="7B7EB978" w14:textId="77777777" w:rsidR="00BF5132" w:rsidRDefault="00BF5132" w:rsidP="004E6275">
                <w:pPr>
                  <w:pStyle w:val="Arbeitsanweisung"/>
                  <w:tabs>
                    <w:tab w:val="left" w:pos="709"/>
                  </w:tabs>
                </w:pPr>
              </w:p>
            </w:tc>
            <w:tc>
              <w:tcPr>
                <w:tcW w:w="282" w:type="dxa"/>
              </w:tcPr>
              <w:p w14:paraId="479E2974" w14:textId="77777777" w:rsidR="00BF5132" w:rsidRDefault="00BF5132" w:rsidP="004E6275">
                <w:pPr>
                  <w:pStyle w:val="Arbeitsanweisung"/>
                  <w:tabs>
                    <w:tab w:val="left" w:pos="709"/>
                  </w:tabs>
                </w:pPr>
              </w:p>
            </w:tc>
            <w:tc>
              <w:tcPr>
                <w:tcW w:w="282" w:type="dxa"/>
              </w:tcPr>
              <w:p w14:paraId="19A92088" w14:textId="77777777" w:rsidR="00BF5132" w:rsidRDefault="00BF5132" w:rsidP="004E6275">
                <w:pPr>
                  <w:pStyle w:val="Arbeitsanweisung"/>
                  <w:tabs>
                    <w:tab w:val="left" w:pos="709"/>
                  </w:tabs>
                </w:pPr>
              </w:p>
            </w:tc>
            <w:tc>
              <w:tcPr>
                <w:tcW w:w="282" w:type="dxa"/>
              </w:tcPr>
              <w:p w14:paraId="0851CFA3" w14:textId="77777777" w:rsidR="00BF5132" w:rsidRDefault="00BF5132" w:rsidP="004E6275">
                <w:pPr>
                  <w:pStyle w:val="Arbeitsanweisung"/>
                  <w:tabs>
                    <w:tab w:val="left" w:pos="709"/>
                  </w:tabs>
                </w:pPr>
              </w:p>
            </w:tc>
            <w:tc>
              <w:tcPr>
                <w:tcW w:w="282" w:type="dxa"/>
              </w:tcPr>
              <w:p w14:paraId="4597459B" w14:textId="77777777" w:rsidR="00BF5132" w:rsidRDefault="00BF5132" w:rsidP="004E6275">
                <w:pPr>
                  <w:pStyle w:val="Arbeitsanweisung"/>
                  <w:tabs>
                    <w:tab w:val="left" w:pos="709"/>
                  </w:tabs>
                </w:pPr>
              </w:p>
            </w:tc>
            <w:tc>
              <w:tcPr>
                <w:tcW w:w="282" w:type="dxa"/>
              </w:tcPr>
              <w:p w14:paraId="57561749" w14:textId="77777777" w:rsidR="00BF5132" w:rsidRDefault="00BF5132" w:rsidP="004E6275">
                <w:pPr>
                  <w:pStyle w:val="Arbeitsanweisung"/>
                  <w:tabs>
                    <w:tab w:val="left" w:pos="709"/>
                  </w:tabs>
                </w:pPr>
              </w:p>
            </w:tc>
            <w:tc>
              <w:tcPr>
                <w:tcW w:w="281" w:type="dxa"/>
              </w:tcPr>
              <w:p w14:paraId="1CC82C67" w14:textId="77777777" w:rsidR="00BF5132" w:rsidRDefault="00BF5132" w:rsidP="004E6275">
                <w:pPr>
                  <w:pStyle w:val="Arbeitsanweisung"/>
                  <w:tabs>
                    <w:tab w:val="left" w:pos="709"/>
                  </w:tabs>
                </w:pPr>
              </w:p>
            </w:tc>
            <w:tc>
              <w:tcPr>
                <w:tcW w:w="281" w:type="dxa"/>
              </w:tcPr>
              <w:p w14:paraId="465C3FF0" w14:textId="77777777" w:rsidR="00BF5132" w:rsidRDefault="00BF5132" w:rsidP="004E6275">
                <w:pPr>
                  <w:pStyle w:val="Arbeitsanweisung"/>
                  <w:tabs>
                    <w:tab w:val="left" w:pos="709"/>
                  </w:tabs>
                </w:pPr>
              </w:p>
            </w:tc>
            <w:tc>
              <w:tcPr>
                <w:tcW w:w="281" w:type="dxa"/>
              </w:tcPr>
              <w:p w14:paraId="5C0DAFD4" w14:textId="77777777" w:rsidR="00BF5132" w:rsidRDefault="00BF5132" w:rsidP="004E6275">
                <w:pPr>
                  <w:pStyle w:val="Arbeitsanweisung"/>
                  <w:tabs>
                    <w:tab w:val="left" w:pos="709"/>
                  </w:tabs>
                </w:pPr>
              </w:p>
            </w:tc>
            <w:tc>
              <w:tcPr>
                <w:tcW w:w="281" w:type="dxa"/>
              </w:tcPr>
              <w:p w14:paraId="141F4976" w14:textId="77777777" w:rsidR="00BF5132" w:rsidRDefault="00BF5132" w:rsidP="004E6275">
                <w:pPr>
                  <w:pStyle w:val="Arbeitsanweisung"/>
                  <w:tabs>
                    <w:tab w:val="left" w:pos="709"/>
                  </w:tabs>
                </w:pPr>
              </w:p>
            </w:tc>
            <w:tc>
              <w:tcPr>
                <w:tcW w:w="281" w:type="dxa"/>
              </w:tcPr>
              <w:p w14:paraId="0F51E77F" w14:textId="77777777" w:rsidR="00BF5132" w:rsidRDefault="00BF5132" w:rsidP="004E6275">
                <w:pPr>
                  <w:pStyle w:val="Arbeitsanweisung"/>
                  <w:tabs>
                    <w:tab w:val="left" w:pos="709"/>
                  </w:tabs>
                  <w:ind w:left="0" w:firstLine="0"/>
                </w:pPr>
              </w:p>
            </w:tc>
            <w:tc>
              <w:tcPr>
                <w:tcW w:w="281" w:type="dxa"/>
              </w:tcPr>
              <w:p w14:paraId="542AAC62" w14:textId="77777777" w:rsidR="00BF5132" w:rsidRDefault="00BF5132" w:rsidP="004E6275">
                <w:pPr>
                  <w:pStyle w:val="Arbeitsanweisung"/>
                  <w:tabs>
                    <w:tab w:val="left" w:pos="709"/>
                  </w:tabs>
                </w:pPr>
              </w:p>
            </w:tc>
            <w:tc>
              <w:tcPr>
                <w:tcW w:w="281" w:type="dxa"/>
              </w:tcPr>
              <w:p w14:paraId="0423FCC1" w14:textId="77777777" w:rsidR="00BF5132" w:rsidRDefault="00BF5132" w:rsidP="004E6275">
                <w:pPr>
                  <w:pStyle w:val="Arbeitsanweisung"/>
                  <w:tabs>
                    <w:tab w:val="left" w:pos="709"/>
                  </w:tabs>
                </w:pPr>
              </w:p>
            </w:tc>
            <w:tc>
              <w:tcPr>
                <w:tcW w:w="281" w:type="dxa"/>
              </w:tcPr>
              <w:p w14:paraId="73A420B9" w14:textId="77777777" w:rsidR="00BF5132" w:rsidRDefault="00BF5132" w:rsidP="004E6275">
                <w:pPr>
                  <w:pStyle w:val="Arbeitsanweisung"/>
                  <w:tabs>
                    <w:tab w:val="left" w:pos="709"/>
                  </w:tabs>
                </w:pPr>
              </w:p>
            </w:tc>
            <w:tc>
              <w:tcPr>
                <w:tcW w:w="281" w:type="dxa"/>
              </w:tcPr>
              <w:p w14:paraId="7A884447" w14:textId="77777777" w:rsidR="00BF5132" w:rsidRDefault="00BF5132" w:rsidP="004E6275">
                <w:pPr>
                  <w:pStyle w:val="Arbeitsanweisung"/>
                  <w:tabs>
                    <w:tab w:val="left" w:pos="709"/>
                  </w:tabs>
                </w:pPr>
              </w:p>
            </w:tc>
            <w:tc>
              <w:tcPr>
                <w:tcW w:w="281" w:type="dxa"/>
              </w:tcPr>
              <w:p w14:paraId="58B0475C" w14:textId="77777777" w:rsidR="00BF5132" w:rsidRDefault="00BF5132" w:rsidP="004E6275">
                <w:pPr>
                  <w:pStyle w:val="Arbeitsanweisung"/>
                  <w:tabs>
                    <w:tab w:val="left" w:pos="709"/>
                  </w:tabs>
                </w:pPr>
              </w:p>
            </w:tc>
            <w:tc>
              <w:tcPr>
                <w:tcW w:w="281" w:type="dxa"/>
              </w:tcPr>
              <w:p w14:paraId="7DAE8017" w14:textId="77777777" w:rsidR="00BF5132" w:rsidRDefault="00BF5132" w:rsidP="004E6275">
                <w:pPr>
                  <w:pStyle w:val="Arbeitsanweisung"/>
                  <w:tabs>
                    <w:tab w:val="left" w:pos="709"/>
                  </w:tabs>
                </w:pPr>
              </w:p>
            </w:tc>
            <w:tc>
              <w:tcPr>
                <w:tcW w:w="281" w:type="dxa"/>
              </w:tcPr>
              <w:p w14:paraId="2A74F33C" w14:textId="77777777" w:rsidR="00BF5132" w:rsidRDefault="00BF5132" w:rsidP="004E6275">
                <w:pPr>
                  <w:pStyle w:val="Arbeitsanweisung"/>
                  <w:tabs>
                    <w:tab w:val="left" w:pos="709"/>
                  </w:tabs>
                </w:pPr>
              </w:p>
            </w:tc>
            <w:tc>
              <w:tcPr>
                <w:tcW w:w="281" w:type="dxa"/>
              </w:tcPr>
              <w:p w14:paraId="63A40875" w14:textId="77777777" w:rsidR="00BF5132" w:rsidRDefault="00BF5132" w:rsidP="004E6275">
                <w:pPr>
                  <w:pStyle w:val="Arbeitsanweisung"/>
                  <w:tabs>
                    <w:tab w:val="left" w:pos="709"/>
                  </w:tabs>
                </w:pPr>
              </w:p>
            </w:tc>
            <w:tc>
              <w:tcPr>
                <w:tcW w:w="281" w:type="dxa"/>
              </w:tcPr>
              <w:p w14:paraId="26E54B2B" w14:textId="77777777" w:rsidR="00BF5132" w:rsidRDefault="00BF5132" w:rsidP="004E6275">
                <w:pPr>
                  <w:pStyle w:val="Arbeitsanweisung"/>
                  <w:tabs>
                    <w:tab w:val="left" w:pos="709"/>
                  </w:tabs>
                </w:pPr>
              </w:p>
            </w:tc>
            <w:tc>
              <w:tcPr>
                <w:tcW w:w="281" w:type="dxa"/>
              </w:tcPr>
              <w:p w14:paraId="45818238" w14:textId="77777777" w:rsidR="00BF5132" w:rsidRDefault="00BF5132" w:rsidP="004E6275">
                <w:pPr>
                  <w:pStyle w:val="Arbeitsanweisung"/>
                  <w:tabs>
                    <w:tab w:val="left" w:pos="709"/>
                  </w:tabs>
                </w:pPr>
              </w:p>
            </w:tc>
            <w:tc>
              <w:tcPr>
                <w:tcW w:w="281" w:type="dxa"/>
              </w:tcPr>
              <w:p w14:paraId="146D70C5" w14:textId="77777777" w:rsidR="00BF5132" w:rsidRDefault="00BF5132" w:rsidP="004E6275">
                <w:pPr>
                  <w:pStyle w:val="Arbeitsanweisung"/>
                  <w:tabs>
                    <w:tab w:val="left" w:pos="709"/>
                  </w:tabs>
                </w:pPr>
              </w:p>
            </w:tc>
            <w:tc>
              <w:tcPr>
                <w:tcW w:w="281" w:type="dxa"/>
              </w:tcPr>
              <w:p w14:paraId="458BE18D" w14:textId="77777777" w:rsidR="00BF5132" w:rsidRDefault="00BF5132" w:rsidP="004E6275">
                <w:pPr>
                  <w:pStyle w:val="Arbeitsanweisung"/>
                  <w:tabs>
                    <w:tab w:val="left" w:pos="709"/>
                  </w:tabs>
                </w:pPr>
              </w:p>
            </w:tc>
          </w:tr>
          <w:tr w:rsidR="00BF5132" w14:paraId="18E1B820" w14:textId="77777777" w:rsidTr="004E6275">
            <w:trPr>
              <w:trHeight w:val="283"/>
            </w:trPr>
            <w:tc>
              <w:tcPr>
                <w:tcW w:w="282" w:type="dxa"/>
              </w:tcPr>
              <w:p w14:paraId="3E6F4872" w14:textId="77777777" w:rsidR="00BF5132" w:rsidRDefault="00BF5132" w:rsidP="004E6275">
                <w:pPr>
                  <w:pStyle w:val="Arbeitsanweisung"/>
                  <w:tabs>
                    <w:tab w:val="left" w:pos="709"/>
                  </w:tabs>
                </w:pPr>
              </w:p>
            </w:tc>
            <w:tc>
              <w:tcPr>
                <w:tcW w:w="282" w:type="dxa"/>
              </w:tcPr>
              <w:p w14:paraId="4E3B0C8A" w14:textId="77777777" w:rsidR="00BF5132" w:rsidRDefault="00BF5132" w:rsidP="004E6275">
                <w:pPr>
                  <w:pStyle w:val="Arbeitsanweisung"/>
                  <w:tabs>
                    <w:tab w:val="left" w:pos="709"/>
                  </w:tabs>
                </w:pPr>
              </w:p>
            </w:tc>
            <w:tc>
              <w:tcPr>
                <w:tcW w:w="282" w:type="dxa"/>
              </w:tcPr>
              <w:p w14:paraId="4A5CDCC7" w14:textId="77777777" w:rsidR="00BF5132" w:rsidRDefault="00BF5132" w:rsidP="004E6275">
                <w:pPr>
                  <w:pStyle w:val="Arbeitsanweisung"/>
                  <w:tabs>
                    <w:tab w:val="left" w:pos="709"/>
                  </w:tabs>
                </w:pPr>
              </w:p>
            </w:tc>
            <w:tc>
              <w:tcPr>
                <w:tcW w:w="282" w:type="dxa"/>
              </w:tcPr>
              <w:p w14:paraId="678EA58B" w14:textId="77777777" w:rsidR="00BF5132" w:rsidRDefault="00BF5132" w:rsidP="004E6275">
                <w:pPr>
                  <w:pStyle w:val="Arbeitsanweisung"/>
                  <w:tabs>
                    <w:tab w:val="left" w:pos="709"/>
                  </w:tabs>
                </w:pPr>
              </w:p>
            </w:tc>
            <w:tc>
              <w:tcPr>
                <w:tcW w:w="282" w:type="dxa"/>
              </w:tcPr>
              <w:p w14:paraId="6671AADF" w14:textId="77777777" w:rsidR="00BF5132" w:rsidRDefault="00BF5132" w:rsidP="004E6275">
                <w:pPr>
                  <w:pStyle w:val="Arbeitsanweisung"/>
                  <w:tabs>
                    <w:tab w:val="left" w:pos="709"/>
                  </w:tabs>
                </w:pPr>
              </w:p>
            </w:tc>
            <w:tc>
              <w:tcPr>
                <w:tcW w:w="282" w:type="dxa"/>
              </w:tcPr>
              <w:p w14:paraId="31B52400" w14:textId="77777777" w:rsidR="00BF5132" w:rsidRDefault="00BF5132" w:rsidP="004E6275">
                <w:pPr>
                  <w:pStyle w:val="Arbeitsanweisung"/>
                  <w:tabs>
                    <w:tab w:val="left" w:pos="709"/>
                  </w:tabs>
                </w:pPr>
              </w:p>
            </w:tc>
            <w:tc>
              <w:tcPr>
                <w:tcW w:w="282" w:type="dxa"/>
              </w:tcPr>
              <w:p w14:paraId="0D32D890" w14:textId="77777777" w:rsidR="00BF5132" w:rsidRDefault="00BF5132" w:rsidP="004E6275">
                <w:pPr>
                  <w:pStyle w:val="Arbeitsanweisung"/>
                  <w:tabs>
                    <w:tab w:val="left" w:pos="709"/>
                  </w:tabs>
                </w:pPr>
              </w:p>
            </w:tc>
            <w:tc>
              <w:tcPr>
                <w:tcW w:w="282" w:type="dxa"/>
              </w:tcPr>
              <w:p w14:paraId="72AAC781" w14:textId="77777777" w:rsidR="00BF5132" w:rsidRDefault="00BF5132" w:rsidP="004E6275">
                <w:pPr>
                  <w:pStyle w:val="Arbeitsanweisung"/>
                  <w:tabs>
                    <w:tab w:val="left" w:pos="709"/>
                  </w:tabs>
                </w:pPr>
              </w:p>
            </w:tc>
            <w:tc>
              <w:tcPr>
                <w:tcW w:w="282" w:type="dxa"/>
              </w:tcPr>
              <w:p w14:paraId="1CB48CBD" w14:textId="77777777" w:rsidR="00BF5132" w:rsidRDefault="00BF5132" w:rsidP="004E6275">
                <w:pPr>
                  <w:pStyle w:val="Arbeitsanweisung"/>
                  <w:tabs>
                    <w:tab w:val="left" w:pos="709"/>
                  </w:tabs>
                </w:pPr>
              </w:p>
            </w:tc>
            <w:tc>
              <w:tcPr>
                <w:tcW w:w="282" w:type="dxa"/>
              </w:tcPr>
              <w:p w14:paraId="5587DF4A" w14:textId="77777777" w:rsidR="00BF5132" w:rsidRDefault="00BF5132" w:rsidP="004E6275">
                <w:pPr>
                  <w:pStyle w:val="Arbeitsanweisung"/>
                  <w:tabs>
                    <w:tab w:val="left" w:pos="709"/>
                  </w:tabs>
                </w:pPr>
              </w:p>
            </w:tc>
            <w:tc>
              <w:tcPr>
                <w:tcW w:w="282" w:type="dxa"/>
              </w:tcPr>
              <w:p w14:paraId="588DEF4D" w14:textId="77777777" w:rsidR="00BF5132" w:rsidRDefault="00BF5132" w:rsidP="004E6275">
                <w:pPr>
                  <w:pStyle w:val="Arbeitsanweisung"/>
                  <w:tabs>
                    <w:tab w:val="left" w:pos="709"/>
                  </w:tabs>
                </w:pPr>
              </w:p>
            </w:tc>
            <w:tc>
              <w:tcPr>
                <w:tcW w:w="282" w:type="dxa"/>
              </w:tcPr>
              <w:p w14:paraId="58223982" w14:textId="77777777" w:rsidR="00BF5132" w:rsidRDefault="00BF5132" w:rsidP="004E6275">
                <w:pPr>
                  <w:pStyle w:val="Arbeitsanweisung"/>
                  <w:tabs>
                    <w:tab w:val="left" w:pos="709"/>
                  </w:tabs>
                </w:pPr>
              </w:p>
            </w:tc>
            <w:tc>
              <w:tcPr>
                <w:tcW w:w="282" w:type="dxa"/>
              </w:tcPr>
              <w:p w14:paraId="34051694" w14:textId="77777777" w:rsidR="00BF5132" w:rsidRDefault="00BF5132" w:rsidP="004E6275">
                <w:pPr>
                  <w:pStyle w:val="Arbeitsanweisung"/>
                  <w:tabs>
                    <w:tab w:val="left" w:pos="709"/>
                  </w:tabs>
                </w:pPr>
              </w:p>
            </w:tc>
            <w:tc>
              <w:tcPr>
                <w:tcW w:w="282" w:type="dxa"/>
              </w:tcPr>
              <w:p w14:paraId="42400A40" w14:textId="77777777" w:rsidR="00BF5132" w:rsidRDefault="00BF5132" w:rsidP="004E6275">
                <w:pPr>
                  <w:pStyle w:val="Arbeitsanweisung"/>
                  <w:tabs>
                    <w:tab w:val="left" w:pos="709"/>
                  </w:tabs>
                </w:pPr>
              </w:p>
            </w:tc>
            <w:tc>
              <w:tcPr>
                <w:tcW w:w="282" w:type="dxa"/>
              </w:tcPr>
              <w:p w14:paraId="2DD614F7" w14:textId="77777777" w:rsidR="00BF5132" w:rsidRDefault="00BF5132" w:rsidP="004E6275">
                <w:pPr>
                  <w:pStyle w:val="Arbeitsanweisung"/>
                  <w:tabs>
                    <w:tab w:val="left" w:pos="709"/>
                  </w:tabs>
                </w:pPr>
              </w:p>
            </w:tc>
            <w:tc>
              <w:tcPr>
                <w:tcW w:w="281" w:type="dxa"/>
              </w:tcPr>
              <w:p w14:paraId="08EF07CC" w14:textId="77777777" w:rsidR="00BF5132" w:rsidRDefault="00BF5132" w:rsidP="004E6275">
                <w:pPr>
                  <w:pStyle w:val="Arbeitsanweisung"/>
                  <w:tabs>
                    <w:tab w:val="left" w:pos="709"/>
                  </w:tabs>
                </w:pPr>
              </w:p>
            </w:tc>
            <w:tc>
              <w:tcPr>
                <w:tcW w:w="281" w:type="dxa"/>
              </w:tcPr>
              <w:p w14:paraId="550ADC33" w14:textId="77777777" w:rsidR="00BF5132" w:rsidRDefault="00BF5132" w:rsidP="004E6275">
                <w:pPr>
                  <w:pStyle w:val="Arbeitsanweisung"/>
                  <w:tabs>
                    <w:tab w:val="left" w:pos="709"/>
                  </w:tabs>
                </w:pPr>
              </w:p>
            </w:tc>
            <w:tc>
              <w:tcPr>
                <w:tcW w:w="281" w:type="dxa"/>
              </w:tcPr>
              <w:p w14:paraId="1CAE681F" w14:textId="77777777" w:rsidR="00BF5132" w:rsidRDefault="00BF5132" w:rsidP="004E6275">
                <w:pPr>
                  <w:pStyle w:val="Arbeitsanweisung"/>
                  <w:tabs>
                    <w:tab w:val="left" w:pos="709"/>
                  </w:tabs>
                </w:pPr>
              </w:p>
            </w:tc>
            <w:tc>
              <w:tcPr>
                <w:tcW w:w="281" w:type="dxa"/>
              </w:tcPr>
              <w:p w14:paraId="69DD2DB3" w14:textId="77777777" w:rsidR="00BF5132" w:rsidRDefault="00BF5132" w:rsidP="004E6275">
                <w:pPr>
                  <w:pStyle w:val="Arbeitsanweisung"/>
                  <w:tabs>
                    <w:tab w:val="left" w:pos="709"/>
                  </w:tabs>
                </w:pPr>
              </w:p>
            </w:tc>
            <w:tc>
              <w:tcPr>
                <w:tcW w:w="281" w:type="dxa"/>
              </w:tcPr>
              <w:p w14:paraId="652F0DF5" w14:textId="77777777" w:rsidR="00BF5132" w:rsidRDefault="00BF5132" w:rsidP="004E6275">
                <w:pPr>
                  <w:pStyle w:val="Arbeitsanweisung"/>
                  <w:tabs>
                    <w:tab w:val="left" w:pos="709"/>
                  </w:tabs>
                  <w:ind w:left="0" w:firstLine="0"/>
                </w:pPr>
              </w:p>
            </w:tc>
            <w:tc>
              <w:tcPr>
                <w:tcW w:w="281" w:type="dxa"/>
              </w:tcPr>
              <w:p w14:paraId="5937595A" w14:textId="77777777" w:rsidR="00BF5132" w:rsidRDefault="00BF5132" w:rsidP="004E6275">
                <w:pPr>
                  <w:pStyle w:val="Arbeitsanweisung"/>
                  <w:tabs>
                    <w:tab w:val="left" w:pos="709"/>
                  </w:tabs>
                </w:pPr>
              </w:p>
            </w:tc>
            <w:tc>
              <w:tcPr>
                <w:tcW w:w="281" w:type="dxa"/>
              </w:tcPr>
              <w:p w14:paraId="3B6BBA5F" w14:textId="77777777" w:rsidR="00BF5132" w:rsidRDefault="00BF5132" w:rsidP="004E6275">
                <w:pPr>
                  <w:pStyle w:val="Arbeitsanweisung"/>
                  <w:tabs>
                    <w:tab w:val="left" w:pos="709"/>
                  </w:tabs>
                </w:pPr>
              </w:p>
            </w:tc>
            <w:tc>
              <w:tcPr>
                <w:tcW w:w="281" w:type="dxa"/>
              </w:tcPr>
              <w:p w14:paraId="2ED99ED6" w14:textId="77777777" w:rsidR="00BF5132" w:rsidRDefault="00BF5132" w:rsidP="004E6275">
                <w:pPr>
                  <w:pStyle w:val="Arbeitsanweisung"/>
                  <w:tabs>
                    <w:tab w:val="left" w:pos="709"/>
                  </w:tabs>
                </w:pPr>
              </w:p>
            </w:tc>
            <w:tc>
              <w:tcPr>
                <w:tcW w:w="281" w:type="dxa"/>
              </w:tcPr>
              <w:p w14:paraId="6DAF46CA" w14:textId="77777777" w:rsidR="00BF5132" w:rsidRDefault="00BF5132" w:rsidP="004E6275">
                <w:pPr>
                  <w:pStyle w:val="Arbeitsanweisung"/>
                  <w:tabs>
                    <w:tab w:val="left" w:pos="709"/>
                  </w:tabs>
                </w:pPr>
              </w:p>
            </w:tc>
            <w:tc>
              <w:tcPr>
                <w:tcW w:w="281" w:type="dxa"/>
              </w:tcPr>
              <w:p w14:paraId="783BA56C" w14:textId="77777777" w:rsidR="00BF5132" w:rsidRDefault="00BF5132" w:rsidP="004E6275">
                <w:pPr>
                  <w:pStyle w:val="Arbeitsanweisung"/>
                  <w:tabs>
                    <w:tab w:val="left" w:pos="709"/>
                  </w:tabs>
                </w:pPr>
              </w:p>
            </w:tc>
            <w:tc>
              <w:tcPr>
                <w:tcW w:w="281" w:type="dxa"/>
              </w:tcPr>
              <w:p w14:paraId="23460BC2" w14:textId="77777777" w:rsidR="00BF5132" w:rsidRDefault="00BF5132" w:rsidP="004E6275">
                <w:pPr>
                  <w:pStyle w:val="Arbeitsanweisung"/>
                  <w:tabs>
                    <w:tab w:val="left" w:pos="709"/>
                  </w:tabs>
                </w:pPr>
              </w:p>
            </w:tc>
            <w:tc>
              <w:tcPr>
                <w:tcW w:w="281" w:type="dxa"/>
              </w:tcPr>
              <w:p w14:paraId="513DDE21" w14:textId="77777777" w:rsidR="00BF5132" w:rsidRDefault="00BF5132" w:rsidP="004E6275">
                <w:pPr>
                  <w:pStyle w:val="Arbeitsanweisung"/>
                  <w:tabs>
                    <w:tab w:val="left" w:pos="709"/>
                  </w:tabs>
                </w:pPr>
              </w:p>
            </w:tc>
            <w:tc>
              <w:tcPr>
                <w:tcW w:w="281" w:type="dxa"/>
              </w:tcPr>
              <w:p w14:paraId="4D7F6ADC" w14:textId="77777777" w:rsidR="00BF5132" w:rsidRDefault="00BF5132" w:rsidP="004E6275">
                <w:pPr>
                  <w:pStyle w:val="Arbeitsanweisung"/>
                  <w:tabs>
                    <w:tab w:val="left" w:pos="709"/>
                  </w:tabs>
                </w:pPr>
              </w:p>
            </w:tc>
            <w:tc>
              <w:tcPr>
                <w:tcW w:w="281" w:type="dxa"/>
              </w:tcPr>
              <w:p w14:paraId="2C334FB7" w14:textId="77777777" w:rsidR="00BF5132" w:rsidRDefault="00BF5132" w:rsidP="004E6275">
                <w:pPr>
                  <w:pStyle w:val="Arbeitsanweisung"/>
                  <w:tabs>
                    <w:tab w:val="left" w:pos="709"/>
                  </w:tabs>
                </w:pPr>
              </w:p>
            </w:tc>
            <w:tc>
              <w:tcPr>
                <w:tcW w:w="281" w:type="dxa"/>
              </w:tcPr>
              <w:p w14:paraId="4785F87F" w14:textId="77777777" w:rsidR="00BF5132" w:rsidRDefault="00BF5132" w:rsidP="004E6275">
                <w:pPr>
                  <w:pStyle w:val="Arbeitsanweisung"/>
                  <w:tabs>
                    <w:tab w:val="left" w:pos="709"/>
                  </w:tabs>
                </w:pPr>
              </w:p>
            </w:tc>
            <w:tc>
              <w:tcPr>
                <w:tcW w:w="281" w:type="dxa"/>
              </w:tcPr>
              <w:p w14:paraId="799AF1E1" w14:textId="77777777" w:rsidR="00BF5132" w:rsidRDefault="00BF5132" w:rsidP="004E6275">
                <w:pPr>
                  <w:pStyle w:val="Arbeitsanweisung"/>
                  <w:tabs>
                    <w:tab w:val="left" w:pos="709"/>
                  </w:tabs>
                </w:pPr>
              </w:p>
            </w:tc>
            <w:tc>
              <w:tcPr>
                <w:tcW w:w="281" w:type="dxa"/>
              </w:tcPr>
              <w:p w14:paraId="483E4B76" w14:textId="77777777" w:rsidR="00BF5132" w:rsidRDefault="00BF5132" w:rsidP="004E6275">
                <w:pPr>
                  <w:pStyle w:val="Arbeitsanweisung"/>
                  <w:tabs>
                    <w:tab w:val="left" w:pos="709"/>
                  </w:tabs>
                </w:pPr>
              </w:p>
            </w:tc>
          </w:tr>
          <w:tr w:rsidR="00BF5132" w14:paraId="6D559144" w14:textId="77777777" w:rsidTr="004E6275">
            <w:trPr>
              <w:trHeight w:val="283"/>
            </w:trPr>
            <w:tc>
              <w:tcPr>
                <w:tcW w:w="282" w:type="dxa"/>
              </w:tcPr>
              <w:p w14:paraId="26615754" w14:textId="77777777" w:rsidR="00BF5132" w:rsidRDefault="00BF5132" w:rsidP="004E6275">
                <w:pPr>
                  <w:pStyle w:val="Arbeitsanweisung"/>
                  <w:tabs>
                    <w:tab w:val="left" w:pos="709"/>
                  </w:tabs>
                </w:pPr>
              </w:p>
            </w:tc>
            <w:tc>
              <w:tcPr>
                <w:tcW w:w="282" w:type="dxa"/>
              </w:tcPr>
              <w:p w14:paraId="7F5FF1BA" w14:textId="77777777" w:rsidR="00BF5132" w:rsidRDefault="00BF5132" w:rsidP="004E6275">
                <w:pPr>
                  <w:pStyle w:val="Arbeitsanweisung"/>
                  <w:tabs>
                    <w:tab w:val="left" w:pos="709"/>
                  </w:tabs>
                </w:pPr>
              </w:p>
            </w:tc>
            <w:tc>
              <w:tcPr>
                <w:tcW w:w="282" w:type="dxa"/>
              </w:tcPr>
              <w:p w14:paraId="1EC95FF6" w14:textId="77777777" w:rsidR="00BF5132" w:rsidRDefault="00BF5132" w:rsidP="004E6275">
                <w:pPr>
                  <w:pStyle w:val="Arbeitsanweisung"/>
                  <w:tabs>
                    <w:tab w:val="left" w:pos="709"/>
                  </w:tabs>
                </w:pPr>
              </w:p>
            </w:tc>
            <w:tc>
              <w:tcPr>
                <w:tcW w:w="282" w:type="dxa"/>
              </w:tcPr>
              <w:p w14:paraId="2E732FB8" w14:textId="77777777" w:rsidR="00BF5132" w:rsidRDefault="00BF5132" w:rsidP="004E6275">
                <w:pPr>
                  <w:pStyle w:val="Arbeitsanweisung"/>
                  <w:tabs>
                    <w:tab w:val="left" w:pos="709"/>
                  </w:tabs>
                </w:pPr>
              </w:p>
            </w:tc>
            <w:tc>
              <w:tcPr>
                <w:tcW w:w="282" w:type="dxa"/>
              </w:tcPr>
              <w:p w14:paraId="13FA6709" w14:textId="77777777" w:rsidR="00BF5132" w:rsidRDefault="00BF5132" w:rsidP="004E6275">
                <w:pPr>
                  <w:pStyle w:val="Arbeitsanweisung"/>
                  <w:tabs>
                    <w:tab w:val="left" w:pos="709"/>
                  </w:tabs>
                </w:pPr>
              </w:p>
            </w:tc>
            <w:tc>
              <w:tcPr>
                <w:tcW w:w="282" w:type="dxa"/>
              </w:tcPr>
              <w:p w14:paraId="084F78CC" w14:textId="77777777" w:rsidR="00BF5132" w:rsidRDefault="00BF5132" w:rsidP="004E6275">
                <w:pPr>
                  <w:pStyle w:val="Arbeitsanweisung"/>
                  <w:tabs>
                    <w:tab w:val="left" w:pos="709"/>
                  </w:tabs>
                </w:pPr>
              </w:p>
            </w:tc>
            <w:tc>
              <w:tcPr>
                <w:tcW w:w="282" w:type="dxa"/>
              </w:tcPr>
              <w:p w14:paraId="6BD9EA3F" w14:textId="77777777" w:rsidR="00BF5132" w:rsidRDefault="00BF5132" w:rsidP="004E6275">
                <w:pPr>
                  <w:pStyle w:val="Arbeitsanweisung"/>
                  <w:tabs>
                    <w:tab w:val="left" w:pos="709"/>
                  </w:tabs>
                </w:pPr>
              </w:p>
            </w:tc>
            <w:tc>
              <w:tcPr>
                <w:tcW w:w="282" w:type="dxa"/>
              </w:tcPr>
              <w:p w14:paraId="21FC5F4F" w14:textId="77777777" w:rsidR="00BF5132" w:rsidRDefault="00BF5132" w:rsidP="004E6275">
                <w:pPr>
                  <w:pStyle w:val="Arbeitsanweisung"/>
                  <w:tabs>
                    <w:tab w:val="left" w:pos="709"/>
                  </w:tabs>
                </w:pPr>
              </w:p>
            </w:tc>
            <w:tc>
              <w:tcPr>
                <w:tcW w:w="282" w:type="dxa"/>
              </w:tcPr>
              <w:p w14:paraId="69E12D3E" w14:textId="77777777" w:rsidR="00BF5132" w:rsidRDefault="00BF5132" w:rsidP="004E6275">
                <w:pPr>
                  <w:pStyle w:val="Arbeitsanweisung"/>
                  <w:tabs>
                    <w:tab w:val="left" w:pos="709"/>
                  </w:tabs>
                </w:pPr>
              </w:p>
            </w:tc>
            <w:tc>
              <w:tcPr>
                <w:tcW w:w="282" w:type="dxa"/>
              </w:tcPr>
              <w:p w14:paraId="7E9191AA" w14:textId="77777777" w:rsidR="00BF5132" w:rsidRDefault="00BF5132" w:rsidP="004E6275">
                <w:pPr>
                  <w:pStyle w:val="Arbeitsanweisung"/>
                  <w:tabs>
                    <w:tab w:val="left" w:pos="709"/>
                  </w:tabs>
                </w:pPr>
              </w:p>
            </w:tc>
            <w:tc>
              <w:tcPr>
                <w:tcW w:w="282" w:type="dxa"/>
              </w:tcPr>
              <w:p w14:paraId="318E2769" w14:textId="77777777" w:rsidR="00BF5132" w:rsidRDefault="00BF5132" w:rsidP="004E6275">
                <w:pPr>
                  <w:pStyle w:val="Arbeitsanweisung"/>
                  <w:tabs>
                    <w:tab w:val="left" w:pos="709"/>
                  </w:tabs>
                </w:pPr>
              </w:p>
            </w:tc>
            <w:tc>
              <w:tcPr>
                <w:tcW w:w="282" w:type="dxa"/>
              </w:tcPr>
              <w:p w14:paraId="358ABC57" w14:textId="77777777" w:rsidR="00BF5132" w:rsidRDefault="00BF5132" w:rsidP="004E6275">
                <w:pPr>
                  <w:pStyle w:val="Arbeitsanweisung"/>
                  <w:tabs>
                    <w:tab w:val="left" w:pos="709"/>
                  </w:tabs>
                </w:pPr>
              </w:p>
            </w:tc>
            <w:tc>
              <w:tcPr>
                <w:tcW w:w="282" w:type="dxa"/>
              </w:tcPr>
              <w:p w14:paraId="26681D3D" w14:textId="77777777" w:rsidR="00BF5132" w:rsidRDefault="00BF5132" w:rsidP="004E6275">
                <w:pPr>
                  <w:pStyle w:val="Arbeitsanweisung"/>
                  <w:tabs>
                    <w:tab w:val="left" w:pos="709"/>
                  </w:tabs>
                </w:pPr>
              </w:p>
            </w:tc>
            <w:tc>
              <w:tcPr>
                <w:tcW w:w="282" w:type="dxa"/>
              </w:tcPr>
              <w:p w14:paraId="03367984" w14:textId="77777777" w:rsidR="00BF5132" w:rsidRDefault="00BF5132" w:rsidP="004E6275">
                <w:pPr>
                  <w:pStyle w:val="Arbeitsanweisung"/>
                  <w:tabs>
                    <w:tab w:val="left" w:pos="709"/>
                  </w:tabs>
                </w:pPr>
              </w:p>
            </w:tc>
            <w:tc>
              <w:tcPr>
                <w:tcW w:w="282" w:type="dxa"/>
              </w:tcPr>
              <w:p w14:paraId="5BE073F3" w14:textId="77777777" w:rsidR="00BF5132" w:rsidRDefault="00BF5132" w:rsidP="004E6275">
                <w:pPr>
                  <w:pStyle w:val="Arbeitsanweisung"/>
                  <w:tabs>
                    <w:tab w:val="left" w:pos="709"/>
                  </w:tabs>
                </w:pPr>
              </w:p>
            </w:tc>
            <w:tc>
              <w:tcPr>
                <w:tcW w:w="281" w:type="dxa"/>
              </w:tcPr>
              <w:p w14:paraId="4CCD178E" w14:textId="77777777" w:rsidR="00BF5132" w:rsidRDefault="00BF5132" w:rsidP="004E6275">
                <w:pPr>
                  <w:pStyle w:val="Arbeitsanweisung"/>
                  <w:tabs>
                    <w:tab w:val="left" w:pos="709"/>
                  </w:tabs>
                </w:pPr>
              </w:p>
            </w:tc>
            <w:tc>
              <w:tcPr>
                <w:tcW w:w="281" w:type="dxa"/>
              </w:tcPr>
              <w:p w14:paraId="730D911A" w14:textId="77777777" w:rsidR="00BF5132" w:rsidRDefault="00BF5132" w:rsidP="004E6275">
                <w:pPr>
                  <w:pStyle w:val="Arbeitsanweisung"/>
                  <w:tabs>
                    <w:tab w:val="left" w:pos="709"/>
                  </w:tabs>
                </w:pPr>
              </w:p>
            </w:tc>
            <w:tc>
              <w:tcPr>
                <w:tcW w:w="281" w:type="dxa"/>
              </w:tcPr>
              <w:p w14:paraId="6A848F93" w14:textId="77777777" w:rsidR="00BF5132" w:rsidRDefault="00BF5132" w:rsidP="004E6275">
                <w:pPr>
                  <w:pStyle w:val="Arbeitsanweisung"/>
                  <w:tabs>
                    <w:tab w:val="left" w:pos="709"/>
                  </w:tabs>
                </w:pPr>
              </w:p>
            </w:tc>
            <w:tc>
              <w:tcPr>
                <w:tcW w:w="281" w:type="dxa"/>
              </w:tcPr>
              <w:p w14:paraId="7A84E16D" w14:textId="77777777" w:rsidR="00BF5132" w:rsidRDefault="00BF5132" w:rsidP="004E6275">
                <w:pPr>
                  <w:pStyle w:val="Arbeitsanweisung"/>
                  <w:tabs>
                    <w:tab w:val="left" w:pos="709"/>
                  </w:tabs>
                </w:pPr>
              </w:p>
            </w:tc>
            <w:tc>
              <w:tcPr>
                <w:tcW w:w="281" w:type="dxa"/>
              </w:tcPr>
              <w:p w14:paraId="56C9096F" w14:textId="77777777" w:rsidR="00BF5132" w:rsidRDefault="00BF5132" w:rsidP="004E6275">
                <w:pPr>
                  <w:pStyle w:val="Arbeitsanweisung"/>
                  <w:tabs>
                    <w:tab w:val="left" w:pos="709"/>
                  </w:tabs>
                  <w:ind w:left="0" w:firstLine="0"/>
                </w:pPr>
              </w:p>
            </w:tc>
            <w:tc>
              <w:tcPr>
                <w:tcW w:w="281" w:type="dxa"/>
              </w:tcPr>
              <w:p w14:paraId="797BC475" w14:textId="77777777" w:rsidR="00BF5132" w:rsidRDefault="00BF5132" w:rsidP="004E6275">
                <w:pPr>
                  <w:pStyle w:val="Arbeitsanweisung"/>
                  <w:tabs>
                    <w:tab w:val="left" w:pos="709"/>
                  </w:tabs>
                </w:pPr>
              </w:p>
            </w:tc>
            <w:tc>
              <w:tcPr>
                <w:tcW w:w="281" w:type="dxa"/>
              </w:tcPr>
              <w:p w14:paraId="1C2CB43E" w14:textId="77777777" w:rsidR="00BF5132" w:rsidRDefault="00BF5132" w:rsidP="004E6275">
                <w:pPr>
                  <w:pStyle w:val="Arbeitsanweisung"/>
                  <w:tabs>
                    <w:tab w:val="left" w:pos="709"/>
                  </w:tabs>
                </w:pPr>
              </w:p>
            </w:tc>
            <w:tc>
              <w:tcPr>
                <w:tcW w:w="281" w:type="dxa"/>
              </w:tcPr>
              <w:p w14:paraId="7A0B6C30" w14:textId="77777777" w:rsidR="00BF5132" w:rsidRDefault="00BF5132" w:rsidP="004E6275">
                <w:pPr>
                  <w:pStyle w:val="Arbeitsanweisung"/>
                  <w:tabs>
                    <w:tab w:val="left" w:pos="709"/>
                  </w:tabs>
                </w:pPr>
              </w:p>
            </w:tc>
            <w:tc>
              <w:tcPr>
                <w:tcW w:w="281" w:type="dxa"/>
              </w:tcPr>
              <w:p w14:paraId="23425A16" w14:textId="77777777" w:rsidR="00BF5132" w:rsidRDefault="00BF5132" w:rsidP="004E6275">
                <w:pPr>
                  <w:pStyle w:val="Arbeitsanweisung"/>
                  <w:tabs>
                    <w:tab w:val="left" w:pos="709"/>
                  </w:tabs>
                </w:pPr>
              </w:p>
            </w:tc>
            <w:tc>
              <w:tcPr>
                <w:tcW w:w="281" w:type="dxa"/>
              </w:tcPr>
              <w:p w14:paraId="4386C027" w14:textId="77777777" w:rsidR="00BF5132" w:rsidRDefault="00BF5132" w:rsidP="004E6275">
                <w:pPr>
                  <w:pStyle w:val="Arbeitsanweisung"/>
                  <w:tabs>
                    <w:tab w:val="left" w:pos="709"/>
                  </w:tabs>
                </w:pPr>
              </w:p>
            </w:tc>
            <w:tc>
              <w:tcPr>
                <w:tcW w:w="281" w:type="dxa"/>
              </w:tcPr>
              <w:p w14:paraId="238680EB" w14:textId="77777777" w:rsidR="00BF5132" w:rsidRDefault="00BF5132" w:rsidP="004E6275">
                <w:pPr>
                  <w:pStyle w:val="Arbeitsanweisung"/>
                  <w:tabs>
                    <w:tab w:val="left" w:pos="709"/>
                  </w:tabs>
                </w:pPr>
              </w:p>
            </w:tc>
            <w:tc>
              <w:tcPr>
                <w:tcW w:w="281" w:type="dxa"/>
              </w:tcPr>
              <w:p w14:paraId="7A0C8EA9" w14:textId="77777777" w:rsidR="00BF5132" w:rsidRDefault="00BF5132" w:rsidP="004E6275">
                <w:pPr>
                  <w:pStyle w:val="Arbeitsanweisung"/>
                  <w:tabs>
                    <w:tab w:val="left" w:pos="709"/>
                  </w:tabs>
                </w:pPr>
              </w:p>
            </w:tc>
            <w:tc>
              <w:tcPr>
                <w:tcW w:w="281" w:type="dxa"/>
              </w:tcPr>
              <w:p w14:paraId="4EC9DAAF" w14:textId="77777777" w:rsidR="00BF5132" w:rsidRDefault="00BF5132" w:rsidP="004E6275">
                <w:pPr>
                  <w:pStyle w:val="Arbeitsanweisung"/>
                  <w:tabs>
                    <w:tab w:val="left" w:pos="709"/>
                  </w:tabs>
                </w:pPr>
              </w:p>
            </w:tc>
            <w:tc>
              <w:tcPr>
                <w:tcW w:w="281" w:type="dxa"/>
              </w:tcPr>
              <w:p w14:paraId="30D75DFE" w14:textId="77777777" w:rsidR="00BF5132" w:rsidRDefault="00BF5132" w:rsidP="004E6275">
                <w:pPr>
                  <w:pStyle w:val="Arbeitsanweisung"/>
                  <w:tabs>
                    <w:tab w:val="left" w:pos="709"/>
                  </w:tabs>
                </w:pPr>
              </w:p>
            </w:tc>
            <w:tc>
              <w:tcPr>
                <w:tcW w:w="281" w:type="dxa"/>
              </w:tcPr>
              <w:p w14:paraId="513D9AC3" w14:textId="77777777" w:rsidR="00BF5132" w:rsidRDefault="00BF5132" w:rsidP="004E6275">
                <w:pPr>
                  <w:pStyle w:val="Arbeitsanweisung"/>
                  <w:tabs>
                    <w:tab w:val="left" w:pos="709"/>
                  </w:tabs>
                </w:pPr>
              </w:p>
            </w:tc>
            <w:tc>
              <w:tcPr>
                <w:tcW w:w="281" w:type="dxa"/>
              </w:tcPr>
              <w:p w14:paraId="4366FB3D" w14:textId="77777777" w:rsidR="00BF5132" w:rsidRDefault="00BF5132" w:rsidP="004E6275">
                <w:pPr>
                  <w:pStyle w:val="Arbeitsanweisung"/>
                  <w:tabs>
                    <w:tab w:val="left" w:pos="709"/>
                  </w:tabs>
                </w:pPr>
              </w:p>
            </w:tc>
            <w:tc>
              <w:tcPr>
                <w:tcW w:w="281" w:type="dxa"/>
              </w:tcPr>
              <w:p w14:paraId="60C1292D" w14:textId="77777777" w:rsidR="00BF5132" w:rsidRDefault="00BF5132" w:rsidP="004E6275">
                <w:pPr>
                  <w:pStyle w:val="Arbeitsanweisung"/>
                  <w:tabs>
                    <w:tab w:val="left" w:pos="709"/>
                  </w:tabs>
                </w:pPr>
              </w:p>
            </w:tc>
          </w:tr>
          <w:tr w:rsidR="00BF5132" w14:paraId="19C47027" w14:textId="77777777" w:rsidTr="004E6275">
            <w:trPr>
              <w:trHeight w:val="283"/>
            </w:trPr>
            <w:tc>
              <w:tcPr>
                <w:tcW w:w="282" w:type="dxa"/>
              </w:tcPr>
              <w:p w14:paraId="06B2C974" w14:textId="77777777" w:rsidR="00BF5132" w:rsidRDefault="00BF5132" w:rsidP="004E6275">
                <w:pPr>
                  <w:pStyle w:val="Arbeitsanweisung"/>
                  <w:tabs>
                    <w:tab w:val="left" w:pos="709"/>
                  </w:tabs>
                </w:pPr>
              </w:p>
            </w:tc>
            <w:tc>
              <w:tcPr>
                <w:tcW w:w="282" w:type="dxa"/>
              </w:tcPr>
              <w:p w14:paraId="13E72269" w14:textId="77777777" w:rsidR="00BF5132" w:rsidRDefault="00BF5132" w:rsidP="004E6275">
                <w:pPr>
                  <w:pStyle w:val="Arbeitsanweisung"/>
                  <w:tabs>
                    <w:tab w:val="left" w:pos="709"/>
                  </w:tabs>
                </w:pPr>
              </w:p>
            </w:tc>
            <w:tc>
              <w:tcPr>
                <w:tcW w:w="282" w:type="dxa"/>
              </w:tcPr>
              <w:p w14:paraId="251FE39F" w14:textId="77777777" w:rsidR="00BF5132" w:rsidRDefault="00BF5132" w:rsidP="004E6275">
                <w:pPr>
                  <w:pStyle w:val="Arbeitsanweisung"/>
                  <w:tabs>
                    <w:tab w:val="left" w:pos="709"/>
                  </w:tabs>
                </w:pPr>
              </w:p>
            </w:tc>
            <w:tc>
              <w:tcPr>
                <w:tcW w:w="282" w:type="dxa"/>
              </w:tcPr>
              <w:p w14:paraId="536C1D8E" w14:textId="77777777" w:rsidR="00BF5132" w:rsidRDefault="00BF5132" w:rsidP="004E6275">
                <w:pPr>
                  <w:pStyle w:val="Arbeitsanweisung"/>
                  <w:tabs>
                    <w:tab w:val="left" w:pos="709"/>
                  </w:tabs>
                </w:pPr>
              </w:p>
            </w:tc>
            <w:tc>
              <w:tcPr>
                <w:tcW w:w="282" w:type="dxa"/>
              </w:tcPr>
              <w:p w14:paraId="75B6C5C5" w14:textId="77777777" w:rsidR="00BF5132" w:rsidRDefault="00BF5132" w:rsidP="004E6275">
                <w:pPr>
                  <w:pStyle w:val="Arbeitsanweisung"/>
                  <w:tabs>
                    <w:tab w:val="left" w:pos="709"/>
                  </w:tabs>
                </w:pPr>
              </w:p>
            </w:tc>
            <w:tc>
              <w:tcPr>
                <w:tcW w:w="282" w:type="dxa"/>
              </w:tcPr>
              <w:p w14:paraId="7FCE1A10" w14:textId="77777777" w:rsidR="00BF5132" w:rsidRDefault="00BF5132" w:rsidP="004E6275">
                <w:pPr>
                  <w:pStyle w:val="Arbeitsanweisung"/>
                  <w:tabs>
                    <w:tab w:val="left" w:pos="709"/>
                  </w:tabs>
                </w:pPr>
              </w:p>
            </w:tc>
            <w:tc>
              <w:tcPr>
                <w:tcW w:w="282" w:type="dxa"/>
              </w:tcPr>
              <w:p w14:paraId="20CACFA0" w14:textId="77777777" w:rsidR="00BF5132" w:rsidRDefault="00BF5132" w:rsidP="004E6275">
                <w:pPr>
                  <w:pStyle w:val="Arbeitsanweisung"/>
                  <w:tabs>
                    <w:tab w:val="left" w:pos="709"/>
                  </w:tabs>
                </w:pPr>
              </w:p>
            </w:tc>
            <w:tc>
              <w:tcPr>
                <w:tcW w:w="282" w:type="dxa"/>
              </w:tcPr>
              <w:p w14:paraId="1F8BF1B0" w14:textId="77777777" w:rsidR="00BF5132" w:rsidRDefault="00BF5132" w:rsidP="004E6275">
                <w:pPr>
                  <w:pStyle w:val="Arbeitsanweisung"/>
                  <w:tabs>
                    <w:tab w:val="left" w:pos="709"/>
                  </w:tabs>
                </w:pPr>
              </w:p>
            </w:tc>
            <w:tc>
              <w:tcPr>
                <w:tcW w:w="282" w:type="dxa"/>
              </w:tcPr>
              <w:p w14:paraId="56C3A821" w14:textId="77777777" w:rsidR="00BF5132" w:rsidRDefault="00BF5132" w:rsidP="004E6275">
                <w:pPr>
                  <w:pStyle w:val="Arbeitsanweisung"/>
                  <w:tabs>
                    <w:tab w:val="left" w:pos="709"/>
                  </w:tabs>
                </w:pPr>
              </w:p>
            </w:tc>
            <w:tc>
              <w:tcPr>
                <w:tcW w:w="282" w:type="dxa"/>
              </w:tcPr>
              <w:p w14:paraId="2B15E6DC" w14:textId="77777777" w:rsidR="00BF5132" w:rsidRDefault="00BF5132" w:rsidP="004E6275">
                <w:pPr>
                  <w:pStyle w:val="Arbeitsanweisung"/>
                  <w:tabs>
                    <w:tab w:val="left" w:pos="709"/>
                  </w:tabs>
                </w:pPr>
              </w:p>
            </w:tc>
            <w:tc>
              <w:tcPr>
                <w:tcW w:w="282" w:type="dxa"/>
              </w:tcPr>
              <w:p w14:paraId="02465CD8" w14:textId="77777777" w:rsidR="00BF5132" w:rsidRDefault="00BF5132" w:rsidP="004E6275">
                <w:pPr>
                  <w:pStyle w:val="Arbeitsanweisung"/>
                  <w:tabs>
                    <w:tab w:val="left" w:pos="709"/>
                  </w:tabs>
                </w:pPr>
              </w:p>
            </w:tc>
            <w:tc>
              <w:tcPr>
                <w:tcW w:w="282" w:type="dxa"/>
              </w:tcPr>
              <w:p w14:paraId="6064728E" w14:textId="77777777" w:rsidR="00BF5132" w:rsidRDefault="00BF5132" w:rsidP="004E6275">
                <w:pPr>
                  <w:pStyle w:val="Arbeitsanweisung"/>
                  <w:tabs>
                    <w:tab w:val="left" w:pos="709"/>
                  </w:tabs>
                </w:pPr>
              </w:p>
            </w:tc>
            <w:tc>
              <w:tcPr>
                <w:tcW w:w="282" w:type="dxa"/>
              </w:tcPr>
              <w:p w14:paraId="088B9240" w14:textId="77777777" w:rsidR="00BF5132" w:rsidRDefault="00BF5132" w:rsidP="004E6275">
                <w:pPr>
                  <w:pStyle w:val="Arbeitsanweisung"/>
                  <w:tabs>
                    <w:tab w:val="left" w:pos="709"/>
                  </w:tabs>
                </w:pPr>
              </w:p>
            </w:tc>
            <w:tc>
              <w:tcPr>
                <w:tcW w:w="282" w:type="dxa"/>
              </w:tcPr>
              <w:p w14:paraId="6D765180" w14:textId="77777777" w:rsidR="00BF5132" w:rsidRDefault="00BF5132" w:rsidP="004E6275">
                <w:pPr>
                  <w:pStyle w:val="Arbeitsanweisung"/>
                  <w:tabs>
                    <w:tab w:val="left" w:pos="709"/>
                  </w:tabs>
                </w:pPr>
              </w:p>
            </w:tc>
            <w:tc>
              <w:tcPr>
                <w:tcW w:w="282" w:type="dxa"/>
              </w:tcPr>
              <w:p w14:paraId="6F219ACD" w14:textId="77777777" w:rsidR="00BF5132" w:rsidRDefault="00BF5132" w:rsidP="004E6275">
                <w:pPr>
                  <w:pStyle w:val="Arbeitsanweisung"/>
                  <w:tabs>
                    <w:tab w:val="left" w:pos="709"/>
                  </w:tabs>
                </w:pPr>
              </w:p>
            </w:tc>
            <w:tc>
              <w:tcPr>
                <w:tcW w:w="281" w:type="dxa"/>
              </w:tcPr>
              <w:p w14:paraId="773C9BB0" w14:textId="77777777" w:rsidR="00BF5132" w:rsidRDefault="00BF5132" w:rsidP="004E6275">
                <w:pPr>
                  <w:pStyle w:val="Arbeitsanweisung"/>
                  <w:tabs>
                    <w:tab w:val="left" w:pos="709"/>
                  </w:tabs>
                </w:pPr>
              </w:p>
            </w:tc>
            <w:tc>
              <w:tcPr>
                <w:tcW w:w="281" w:type="dxa"/>
              </w:tcPr>
              <w:p w14:paraId="6B2D9A75" w14:textId="77777777" w:rsidR="00BF5132" w:rsidRDefault="00BF5132" w:rsidP="004E6275">
                <w:pPr>
                  <w:pStyle w:val="Arbeitsanweisung"/>
                  <w:tabs>
                    <w:tab w:val="left" w:pos="709"/>
                  </w:tabs>
                </w:pPr>
              </w:p>
            </w:tc>
            <w:tc>
              <w:tcPr>
                <w:tcW w:w="281" w:type="dxa"/>
              </w:tcPr>
              <w:p w14:paraId="4F8B6D85" w14:textId="77777777" w:rsidR="00BF5132" w:rsidRDefault="00BF5132" w:rsidP="004E6275">
                <w:pPr>
                  <w:pStyle w:val="Arbeitsanweisung"/>
                  <w:tabs>
                    <w:tab w:val="left" w:pos="709"/>
                  </w:tabs>
                </w:pPr>
              </w:p>
            </w:tc>
            <w:tc>
              <w:tcPr>
                <w:tcW w:w="281" w:type="dxa"/>
              </w:tcPr>
              <w:p w14:paraId="32F55A43" w14:textId="77777777" w:rsidR="00BF5132" w:rsidRDefault="00BF5132" w:rsidP="004E6275">
                <w:pPr>
                  <w:pStyle w:val="Arbeitsanweisung"/>
                  <w:tabs>
                    <w:tab w:val="left" w:pos="709"/>
                  </w:tabs>
                </w:pPr>
              </w:p>
            </w:tc>
            <w:tc>
              <w:tcPr>
                <w:tcW w:w="281" w:type="dxa"/>
              </w:tcPr>
              <w:p w14:paraId="0994991B" w14:textId="77777777" w:rsidR="00BF5132" w:rsidRDefault="00BF5132" w:rsidP="004E6275">
                <w:pPr>
                  <w:pStyle w:val="Arbeitsanweisung"/>
                  <w:tabs>
                    <w:tab w:val="left" w:pos="709"/>
                  </w:tabs>
                  <w:ind w:left="0" w:firstLine="0"/>
                </w:pPr>
              </w:p>
            </w:tc>
            <w:tc>
              <w:tcPr>
                <w:tcW w:w="281" w:type="dxa"/>
              </w:tcPr>
              <w:p w14:paraId="24C24F57" w14:textId="77777777" w:rsidR="00BF5132" w:rsidRDefault="00BF5132" w:rsidP="004E6275">
                <w:pPr>
                  <w:pStyle w:val="Arbeitsanweisung"/>
                  <w:tabs>
                    <w:tab w:val="left" w:pos="709"/>
                  </w:tabs>
                </w:pPr>
              </w:p>
            </w:tc>
            <w:tc>
              <w:tcPr>
                <w:tcW w:w="281" w:type="dxa"/>
              </w:tcPr>
              <w:p w14:paraId="4D6A8EBA" w14:textId="77777777" w:rsidR="00BF5132" w:rsidRDefault="00BF5132" w:rsidP="004E6275">
                <w:pPr>
                  <w:pStyle w:val="Arbeitsanweisung"/>
                  <w:tabs>
                    <w:tab w:val="left" w:pos="709"/>
                  </w:tabs>
                </w:pPr>
              </w:p>
            </w:tc>
            <w:tc>
              <w:tcPr>
                <w:tcW w:w="281" w:type="dxa"/>
              </w:tcPr>
              <w:p w14:paraId="0BF25269" w14:textId="77777777" w:rsidR="00BF5132" w:rsidRDefault="00BF5132" w:rsidP="004E6275">
                <w:pPr>
                  <w:pStyle w:val="Arbeitsanweisung"/>
                  <w:tabs>
                    <w:tab w:val="left" w:pos="709"/>
                  </w:tabs>
                </w:pPr>
              </w:p>
            </w:tc>
            <w:tc>
              <w:tcPr>
                <w:tcW w:w="281" w:type="dxa"/>
              </w:tcPr>
              <w:p w14:paraId="6A503BA4" w14:textId="77777777" w:rsidR="00BF5132" w:rsidRDefault="00BF5132" w:rsidP="004E6275">
                <w:pPr>
                  <w:pStyle w:val="Arbeitsanweisung"/>
                  <w:tabs>
                    <w:tab w:val="left" w:pos="709"/>
                  </w:tabs>
                </w:pPr>
              </w:p>
            </w:tc>
            <w:tc>
              <w:tcPr>
                <w:tcW w:w="281" w:type="dxa"/>
              </w:tcPr>
              <w:p w14:paraId="230CF6F2" w14:textId="77777777" w:rsidR="00BF5132" w:rsidRDefault="00BF5132" w:rsidP="004E6275">
                <w:pPr>
                  <w:pStyle w:val="Arbeitsanweisung"/>
                  <w:tabs>
                    <w:tab w:val="left" w:pos="709"/>
                  </w:tabs>
                </w:pPr>
              </w:p>
            </w:tc>
            <w:tc>
              <w:tcPr>
                <w:tcW w:w="281" w:type="dxa"/>
              </w:tcPr>
              <w:p w14:paraId="436A58C3" w14:textId="77777777" w:rsidR="00BF5132" w:rsidRDefault="00BF5132" w:rsidP="004E6275">
                <w:pPr>
                  <w:pStyle w:val="Arbeitsanweisung"/>
                  <w:tabs>
                    <w:tab w:val="left" w:pos="709"/>
                  </w:tabs>
                </w:pPr>
              </w:p>
            </w:tc>
            <w:tc>
              <w:tcPr>
                <w:tcW w:w="281" w:type="dxa"/>
              </w:tcPr>
              <w:p w14:paraId="61DC092E" w14:textId="77777777" w:rsidR="00BF5132" w:rsidRDefault="00BF5132" w:rsidP="004E6275">
                <w:pPr>
                  <w:pStyle w:val="Arbeitsanweisung"/>
                  <w:tabs>
                    <w:tab w:val="left" w:pos="709"/>
                  </w:tabs>
                </w:pPr>
              </w:p>
            </w:tc>
            <w:tc>
              <w:tcPr>
                <w:tcW w:w="281" w:type="dxa"/>
              </w:tcPr>
              <w:p w14:paraId="51590978" w14:textId="77777777" w:rsidR="00BF5132" w:rsidRDefault="00BF5132" w:rsidP="004E6275">
                <w:pPr>
                  <w:pStyle w:val="Arbeitsanweisung"/>
                  <w:tabs>
                    <w:tab w:val="left" w:pos="709"/>
                  </w:tabs>
                </w:pPr>
              </w:p>
            </w:tc>
            <w:tc>
              <w:tcPr>
                <w:tcW w:w="281" w:type="dxa"/>
              </w:tcPr>
              <w:p w14:paraId="5FCD1FAD" w14:textId="77777777" w:rsidR="00BF5132" w:rsidRDefault="00BF5132" w:rsidP="004E6275">
                <w:pPr>
                  <w:pStyle w:val="Arbeitsanweisung"/>
                  <w:tabs>
                    <w:tab w:val="left" w:pos="709"/>
                  </w:tabs>
                </w:pPr>
              </w:p>
            </w:tc>
            <w:tc>
              <w:tcPr>
                <w:tcW w:w="281" w:type="dxa"/>
              </w:tcPr>
              <w:p w14:paraId="5B451CF1" w14:textId="77777777" w:rsidR="00BF5132" w:rsidRDefault="00BF5132" w:rsidP="004E6275">
                <w:pPr>
                  <w:pStyle w:val="Arbeitsanweisung"/>
                  <w:tabs>
                    <w:tab w:val="left" w:pos="709"/>
                  </w:tabs>
                </w:pPr>
              </w:p>
            </w:tc>
            <w:tc>
              <w:tcPr>
                <w:tcW w:w="281" w:type="dxa"/>
              </w:tcPr>
              <w:p w14:paraId="05743560" w14:textId="77777777" w:rsidR="00BF5132" w:rsidRDefault="00BF5132" w:rsidP="004E6275">
                <w:pPr>
                  <w:pStyle w:val="Arbeitsanweisung"/>
                  <w:tabs>
                    <w:tab w:val="left" w:pos="709"/>
                  </w:tabs>
                </w:pPr>
              </w:p>
            </w:tc>
            <w:tc>
              <w:tcPr>
                <w:tcW w:w="281" w:type="dxa"/>
              </w:tcPr>
              <w:p w14:paraId="563065F6" w14:textId="77777777" w:rsidR="00BF5132" w:rsidRDefault="00BF5132" w:rsidP="004E6275">
                <w:pPr>
                  <w:pStyle w:val="Arbeitsanweisung"/>
                  <w:tabs>
                    <w:tab w:val="left" w:pos="709"/>
                  </w:tabs>
                </w:pPr>
              </w:p>
            </w:tc>
          </w:tr>
          <w:tr w:rsidR="00BF5132" w14:paraId="766211C9" w14:textId="77777777" w:rsidTr="004E6275">
            <w:trPr>
              <w:trHeight w:val="283"/>
            </w:trPr>
            <w:tc>
              <w:tcPr>
                <w:tcW w:w="282" w:type="dxa"/>
              </w:tcPr>
              <w:p w14:paraId="200F3D38" w14:textId="77777777" w:rsidR="00BF5132" w:rsidRDefault="00BF5132" w:rsidP="004E6275">
                <w:pPr>
                  <w:pStyle w:val="Arbeitsanweisung"/>
                  <w:tabs>
                    <w:tab w:val="left" w:pos="709"/>
                  </w:tabs>
                </w:pPr>
              </w:p>
            </w:tc>
            <w:tc>
              <w:tcPr>
                <w:tcW w:w="282" w:type="dxa"/>
              </w:tcPr>
              <w:p w14:paraId="03AC57E7" w14:textId="77777777" w:rsidR="00BF5132" w:rsidRDefault="00BF5132" w:rsidP="004E6275">
                <w:pPr>
                  <w:pStyle w:val="Arbeitsanweisung"/>
                  <w:tabs>
                    <w:tab w:val="left" w:pos="709"/>
                  </w:tabs>
                </w:pPr>
              </w:p>
            </w:tc>
            <w:tc>
              <w:tcPr>
                <w:tcW w:w="282" w:type="dxa"/>
              </w:tcPr>
              <w:p w14:paraId="05B4E222" w14:textId="77777777" w:rsidR="00BF5132" w:rsidRDefault="00BF5132" w:rsidP="004E6275">
                <w:pPr>
                  <w:pStyle w:val="Arbeitsanweisung"/>
                  <w:tabs>
                    <w:tab w:val="left" w:pos="709"/>
                  </w:tabs>
                </w:pPr>
              </w:p>
            </w:tc>
            <w:tc>
              <w:tcPr>
                <w:tcW w:w="282" w:type="dxa"/>
              </w:tcPr>
              <w:p w14:paraId="0753E216" w14:textId="77777777" w:rsidR="00BF5132" w:rsidRDefault="00BF5132" w:rsidP="004E6275">
                <w:pPr>
                  <w:pStyle w:val="Arbeitsanweisung"/>
                  <w:tabs>
                    <w:tab w:val="left" w:pos="709"/>
                  </w:tabs>
                </w:pPr>
              </w:p>
            </w:tc>
            <w:tc>
              <w:tcPr>
                <w:tcW w:w="282" w:type="dxa"/>
              </w:tcPr>
              <w:p w14:paraId="38150E28" w14:textId="77777777" w:rsidR="00BF5132" w:rsidRDefault="00BF5132" w:rsidP="004E6275">
                <w:pPr>
                  <w:pStyle w:val="Arbeitsanweisung"/>
                  <w:tabs>
                    <w:tab w:val="left" w:pos="709"/>
                  </w:tabs>
                </w:pPr>
              </w:p>
            </w:tc>
            <w:tc>
              <w:tcPr>
                <w:tcW w:w="282" w:type="dxa"/>
              </w:tcPr>
              <w:p w14:paraId="1ACCD5CC" w14:textId="77777777" w:rsidR="00BF5132" w:rsidRDefault="00BF5132" w:rsidP="004E6275">
                <w:pPr>
                  <w:pStyle w:val="Arbeitsanweisung"/>
                  <w:tabs>
                    <w:tab w:val="left" w:pos="709"/>
                  </w:tabs>
                </w:pPr>
              </w:p>
            </w:tc>
            <w:tc>
              <w:tcPr>
                <w:tcW w:w="282" w:type="dxa"/>
              </w:tcPr>
              <w:p w14:paraId="3F32AE9A" w14:textId="77777777" w:rsidR="00BF5132" w:rsidRDefault="00BF5132" w:rsidP="004E6275">
                <w:pPr>
                  <w:pStyle w:val="Arbeitsanweisung"/>
                  <w:tabs>
                    <w:tab w:val="left" w:pos="709"/>
                  </w:tabs>
                </w:pPr>
              </w:p>
            </w:tc>
            <w:tc>
              <w:tcPr>
                <w:tcW w:w="282" w:type="dxa"/>
              </w:tcPr>
              <w:p w14:paraId="16612C54" w14:textId="77777777" w:rsidR="00BF5132" w:rsidRDefault="00BF5132" w:rsidP="004E6275">
                <w:pPr>
                  <w:pStyle w:val="Arbeitsanweisung"/>
                  <w:tabs>
                    <w:tab w:val="left" w:pos="709"/>
                  </w:tabs>
                </w:pPr>
              </w:p>
            </w:tc>
            <w:tc>
              <w:tcPr>
                <w:tcW w:w="282" w:type="dxa"/>
              </w:tcPr>
              <w:p w14:paraId="28EE58F3" w14:textId="77777777" w:rsidR="00BF5132" w:rsidRDefault="00BF5132" w:rsidP="004E6275">
                <w:pPr>
                  <w:pStyle w:val="Arbeitsanweisung"/>
                  <w:tabs>
                    <w:tab w:val="left" w:pos="709"/>
                  </w:tabs>
                </w:pPr>
              </w:p>
            </w:tc>
            <w:tc>
              <w:tcPr>
                <w:tcW w:w="282" w:type="dxa"/>
              </w:tcPr>
              <w:p w14:paraId="5AD73239" w14:textId="77777777" w:rsidR="00BF5132" w:rsidRDefault="00BF5132" w:rsidP="004E6275">
                <w:pPr>
                  <w:pStyle w:val="Arbeitsanweisung"/>
                  <w:tabs>
                    <w:tab w:val="left" w:pos="709"/>
                  </w:tabs>
                </w:pPr>
              </w:p>
            </w:tc>
            <w:tc>
              <w:tcPr>
                <w:tcW w:w="282" w:type="dxa"/>
              </w:tcPr>
              <w:p w14:paraId="0CAEADA5" w14:textId="77777777" w:rsidR="00BF5132" w:rsidRDefault="00BF5132" w:rsidP="004E6275">
                <w:pPr>
                  <w:pStyle w:val="Arbeitsanweisung"/>
                  <w:tabs>
                    <w:tab w:val="left" w:pos="709"/>
                  </w:tabs>
                </w:pPr>
              </w:p>
            </w:tc>
            <w:tc>
              <w:tcPr>
                <w:tcW w:w="282" w:type="dxa"/>
              </w:tcPr>
              <w:p w14:paraId="24484CDD" w14:textId="77777777" w:rsidR="00BF5132" w:rsidRDefault="00BF5132" w:rsidP="004E6275">
                <w:pPr>
                  <w:pStyle w:val="Arbeitsanweisung"/>
                  <w:tabs>
                    <w:tab w:val="left" w:pos="709"/>
                  </w:tabs>
                </w:pPr>
              </w:p>
            </w:tc>
            <w:tc>
              <w:tcPr>
                <w:tcW w:w="282" w:type="dxa"/>
              </w:tcPr>
              <w:p w14:paraId="04B97D6D" w14:textId="77777777" w:rsidR="00BF5132" w:rsidRDefault="00BF5132" w:rsidP="004E6275">
                <w:pPr>
                  <w:pStyle w:val="Arbeitsanweisung"/>
                  <w:tabs>
                    <w:tab w:val="left" w:pos="709"/>
                  </w:tabs>
                </w:pPr>
              </w:p>
            </w:tc>
            <w:tc>
              <w:tcPr>
                <w:tcW w:w="282" w:type="dxa"/>
              </w:tcPr>
              <w:p w14:paraId="5B0D687B" w14:textId="77777777" w:rsidR="00BF5132" w:rsidRDefault="00BF5132" w:rsidP="004E6275">
                <w:pPr>
                  <w:pStyle w:val="Arbeitsanweisung"/>
                  <w:tabs>
                    <w:tab w:val="left" w:pos="709"/>
                  </w:tabs>
                </w:pPr>
              </w:p>
            </w:tc>
            <w:tc>
              <w:tcPr>
                <w:tcW w:w="282" w:type="dxa"/>
              </w:tcPr>
              <w:p w14:paraId="2C6E2521" w14:textId="77777777" w:rsidR="00BF5132" w:rsidRDefault="00BF5132" w:rsidP="004E6275">
                <w:pPr>
                  <w:pStyle w:val="Arbeitsanweisung"/>
                  <w:tabs>
                    <w:tab w:val="left" w:pos="709"/>
                  </w:tabs>
                </w:pPr>
              </w:p>
            </w:tc>
            <w:tc>
              <w:tcPr>
                <w:tcW w:w="281" w:type="dxa"/>
              </w:tcPr>
              <w:p w14:paraId="189332CA" w14:textId="77777777" w:rsidR="00BF5132" w:rsidRDefault="00BF5132" w:rsidP="004E6275">
                <w:pPr>
                  <w:pStyle w:val="Arbeitsanweisung"/>
                  <w:tabs>
                    <w:tab w:val="left" w:pos="709"/>
                  </w:tabs>
                </w:pPr>
              </w:p>
            </w:tc>
            <w:tc>
              <w:tcPr>
                <w:tcW w:w="281" w:type="dxa"/>
              </w:tcPr>
              <w:p w14:paraId="62103404" w14:textId="77777777" w:rsidR="00BF5132" w:rsidRDefault="00BF5132" w:rsidP="004E6275">
                <w:pPr>
                  <w:pStyle w:val="Arbeitsanweisung"/>
                  <w:tabs>
                    <w:tab w:val="left" w:pos="709"/>
                  </w:tabs>
                </w:pPr>
              </w:p>
            </w:tc>
            <w:tc>
              <w:tcPr>
                <w:tcW w:w="281" w:type="dxa"/>
              </w:tcPr>
              <w:p w14:paraId="22A865FB" w14:textId="77777777" w:rsidR="00BF5132" w:rsidRDefault="00BF5132" w:rsidP="004E6275">
                <w:pPr>
                  <w:pStyle w:val="Arbeitsanweisung"/>
                  <w:tabs>
                    <w:tab w:val="left" w:pos="709"/>
                  </w:tabs>
                </w:pPr>
              </w:p>
            </w:tc>
            <w:tc>
              <w:tcPr>
                <w:tcW w:w="281" w:type="dxa"/>
              </w:tcPr>
              <w:p w14:paraId="315D1092" w14:textId="77777777" w:rsidR="00BF5132" w:rsidRDefault="00BF5132" w:rsidP="004E6275">
                <w:pPr>
                  <w:pStyle w:val="Arbeitsanweisung"/>
                  <w:tabs>
                    <w:tab w:val="left" w:pos="709"/>
                  </w:tabs>
                </w:pPr>
              </w:p>
            </w:tc>
            <w:tc>
              <w:tcPr>
                <w:tcW w:w="281" w:type="dxa"/>
              </w:tcPr>
              <w:p w14:paraId="5A518854" w14:textId="77777777" w:rsidR="00BF5132" w:rsidRDefault="00BF5132" w:rsidP="004E6275">
                <w:pPr>
                  <w:pStyle w:val="Arbeitsanweisung"/>
                  <w:tabs>
                    <w:tab w:val="left" w:pos="709"/>
                  </w:tabs>
                  <w:ind w:left="0" w:firstLine="0"/>
                </w:pPr>
              </w:p>
            </w:tc>
            <w:tc>
              <w:tcPr>
                <w:tcW w:w="281" w:type="dxa"/>
              </w:tcPr>
              <w:p w14:paraId="04E7EFD0" w14:textId="77777777" w:rsidR="00BF5132" w:rsidRDefault="00BF5132" w:rsidP="004E6275">
                <w:pPr>
                  <w:pStyle w:val="Arbeitsanweisung"/>
                  <w:tabs>
                    <w:tab w:val="left" w:pos="709"/>
                  </w:tabs>
                </w:pPr>
              </w:p>
            </w:tc>
            <w:tc>
              <w:tcPr>
                <w:tcW w:w="281" w:type="dxa"/>
              </w:tcPr>
              <w:p w14:paraId="50E7A440" w14:textId="77777777" w:rsidR="00BF5132" w:rsidRDefault="00BF5132" w:rsidP="004E6275">
                <w:pPr>
                  <w:pStyle w:val="Arbeitsanweisung"/>
                  <w:tabs>
                    <w:tab w:val="left" w:pos="709"/>
                  </w:tabs>
                </w:pPr>
              </w:p>
            </w:tc>
            <w:tc>
              <w:tcPr>
                <w:tcW w:w="281" w:type="dxa"/>
              </w:tcPr>
              <w:p w14:paraId="61951319" w14:textId="77777777" w:rsidR="00BF5132" w:rsidRDefault="00BF5132" w:rsidP="004E6275">
                <w:pPr>
                  <w:pStyle w:val="Arbeitsanweisung"/>
                  <w:tabs>
                    <w:tab w:val="left" w:pos="709"/>
                  </w:tabs>
                </w:pPr>
              </w:p>
            </w:tc>
            <w:tc>
              <w:tcPr>
                <w:tcW w:w="281" w:type="dxa"/>
              </w:tcPr>
              <w:p w14:paraId="2F0A9CD8" w14:textId="77777777" w:rsidR="00BF5132" w:rsidRDefault="00BF5132" w:rsidP="004E6275">
                <w:pPr>
                  <w:pStyle w:val="Arbeitsanweisung"/>
                  <w:tabs>
                    <w:tab w:val="left" w:pos="709"/>
                  </w:tabs>
                </w:pPr>
              </w:p>
            </w:tc>
            <w:tc>
              <w:tcPr>
                <w:tcW w:w="281" w:type="dxa"/>
              </w:tcPr>
              <w:p w14:paraId="452FE07D" w14:textId="77777777" w:rsidR="00BF5132" w:rsidRDefault="00BF5132" w:rsidP="004E6275">
                <w:pPr>
                  <w:pStyle w:val="Arbeitsanweisung"/>
                  <w:tabs>
                    <w:tab w:val="left" w:pos="709"/>
                  </w:tabs>
                </w:pPr>
              </w:p>
            </w:tc>
            <w:tc>
              <w:tcPr>
                <w:tcW w:w="281" w:type="dxa"/>
              </w:tcPr>
              <w:p w14:paraId="58C3E2F7" w14:textId="77777777" w:rsidR="00BF5132" w:rsidRDefault="00BF5132" w:rsidP="004E6275">
                <w:pPr>
                  <w:pStyle w:val="Arbeitsanweisung"/>
                  <w:tabs>
                    <w:tab w:val="left" w:pos="709"/>
                  </w:tabs>
                </w:pPr>
              </w:p>
            </w:tc>
            <w:tc>
              <w:tcPr>
                <w:tcW w:w="281" w:type="dxa"/>
              </w:tcPr>
              <w:p w14:paraId="6DE7097A" w14:textId="77777777" w:rsidR="00BF5132" w:rsidRDefault="00BF5132" w:rsidP="004E6275">
                <w:pPr>
                  <w:pStyle w:val="Arbeitsanweisung"/>
                  <w:tabs>
                    <w:tab w:val="left" w:pos="709"/>
                  </w:tabs>
                </w:pPr>
              </w:p>
            </w:tc>
            <w:tc>
              <w:tcPr>
                <w:tcW w:w="281" w:type="dxa"/>
              </w:tcPr>
              <w:p w14:paraId="53636ECD" w14:textId="77777777" w:rsidR="00BF5132" w:rsidRDefault="00BF5132" w:rsidP="004E6275">
                <w:pPr>
                  <w:pStyle w:val="Arbeitsanweisung"/>
                  <w:tabs>
                    <w:tab w:val="left" w:pos="709"/>
                  </w:tabs>
                </w:pPr>
              </w:p>
            </w:tc>
            <w:tc>
              <w:tcPr>
                <w:tcW w:w="281" w:type="dxa"/>
              </w:tcPr>
              <w:p w14:paraId="289E9474" w14:textId="77777777" w:rsidR="00BF5132" w:rsidRDefault="00BF5132" w:rsidP="004E6275">
                <w:pPr>
                  <w:pStyle w:val="Arbeitsanweisung"/>
                  <w:tabs>
                    <w:tab w:val="left" w:pos="709"/>
                  </w:tabs>
                </w:pPr>
              </w:p>
            </w:tc>
            <w:tc>
              <w:tcPr>
                <w:tcW w:w="281" w:type="dxa"/>
              </w:tcPr>
              <w:p w14:paraId="66B1E1C8" w14:textId="77777777" w:rsidR="00BF5132" w:rsidRDefault="00BF5132" w:rsidP="004E6275">
                <w:pPr>
                  <w:pStyle w:val="Arbeitsanweisung"/>
                  <w:tabs>
                    <w:tab w:val="left" w:pos="709"/>
                  </w:tabs>
                </w:pPr>
              </w:p>
            </w:tc>
            <w:tc>
              <w:tcPr>
                <w:tcW w:w="281" w:type="dxa"/>
              </w:tcPr>
              <w:p w14:paraId="512FA5F9" w14:textId="77777777" w:rsidR="00BF5132" w:rsidRDefault="00BF5132" w:rsidP="004E6275">
                <w:pPr>
                  <w:pStyle w:val="Arbeitsanweisung"/>
                  <w:tabs>
                    <w:tab w:val="left" w:pos="709"/>
                  </w:tabs>
                </w:pPr>
              </w:p>
            </w:tc>
            <w:tc>
              <w:tcPr>
                <w:tcW w:w="281" w:type="dxa"/>
              </w:tcPr>
              <w:p w14:paraId="2BFF2603" w14:textId="77777777" w:rsidR="00BF5132" w:rsidRDefault="00BF5132" w:rsidP="004E6275">
                <w:pPr>
                  <w:pStyle w:val="Arbeitsanweisung"/>
                  <w:tabs>
                    <w:tab w:val="left" w:pos="709"/>
                  </w:tabs>
                </w:pPr>
              </w:p>
            </w:tc>
          </w:tr>
          <w:tr w:rsidR="00BF5132" w14:paraId="07E02D8D" w14:textId="77777777" w:rsidTr="004E6275">
            <w:trPr>
              <w:trHeight w:val="283"/>
            </w:trPr>
            <w:tc>
              <w:tcPr>
                <w:tcW w:w="282" w:type="dxa"/>
              </w:tcPr>
              <w:p w14:paraId="2B513DEA" w14:textId="77777777" w:rsidR="00BF5132" w:rsidRDefault="00BF5132" w:rsidP="004E6275">
                <w:pPr>
                  <w:pStyle w:val="Arbeitsanweisung"/>
                  <w:tabs>
                    <w:tab w:val="left" w:pos="709"/>
                  </w:tabs>
                </w:pPr>
              </w:p>
            </w:tc>
            <w:tc>
              <w:tcPr>
                <w:tcW w:w="282" w:type="dxa"/>
              </w:tcPr>
              <w:p w14:paraId="66C0F114" w14:textId="77777777" w:rsidR="00BF5132" w:rsidRDefault="00BF5132" w:rsidP="004E6275">
                <w:pPr>
                  <w:pStyle w:val="Arbeitsanweisung"/>
                  <w:tabs>
                    <w:tab w:val="left" w:pos="709"/>
                  </w:tabs>
                </w:pPr>
              </w:p>
            </w:tc>
            <w:tc>
              <w:tcPr>
                <w:tcW w:w="282" w:type="dxa"/>
              </w:tcPr>
              <w:p w14:paraId="12ED7984" w14:textId="77777777" w:rsidR="00BF5132" w:rsidRDefault="00BF5132" w:rsidP="004E6275">
                <w:pPr>
                  <w:pStyle w:val="Arbeitsanweisung"/>
                  <w:tabs>
                    <w:tab w:val="left" w:pos="709"/>
                  </w:tabs>
                </w:pPr>
              </w:p>
            </w:tc>
            <w:tc>
              <w:tcPr>
                <w:tcW w:w="282" w:type="dxa"/>
              </w:tcPr>
              <w:p w14:paraId="3B5B69FC" w14:textId="77777777" w:rsidR="00BF5132" w:rsidRDefault="00BF5132" w:rsidP="004E6275">
                <w:pPr>
                  <w:pStyle w:val="Arbeitsanweisung"/>
                  <w:tabs>
                    <w:tab w:val="left" w:pos="709"/>
                  </w:tabs>
                </w:pPr>
              </w:p>
            </w:tc>
            <w:tc>
              <w:tcPr>
                <w:tcW w:w="282" w:type="dxa"/>
              </w:tcPr>
              <w:p w14:paraId="3CFDC8C1" w14:textId="77777777" w:rsidR="00BF5132" w:rsidRDefault="00BF5132" w:rsidP="004E6275">
                <w:pPr>
                  <w:pStyle w:val="Arbeitsanweisung"/>
                  <w:tabs>
                    <w:tab w:val="left" w:pos="709"/>
                  </w:tabs>
                </w:pPr>
              </w:p>
            </w:tc>
            <w:tc>
              <w:tcPr>
                <w:tcW w:w="282" w:type="dxa"/>
              </w:tcPr>
              <w:p w14:paraId="6F0B76A4" w14:textId="77777777" w:rsidR="00BF5132" w:rsidRDefault="00BF5132" w:rsidP="004E6275">
                <w:pPr>
                  <w:pStyle w:val="Arbeitsanweisung"/>
                  <w:tabs>
                    <w:tab w:val="left" w:pos="709"/>
                  </w:tabs>
                </w:pPr>
              </w:p>
            </w:tc>
            <w:tc>
              <w:tcPr>
                <w:tcW w:w="282" w:type="dxa"/>
              </w:tcPr>
              <w:p w14:paraId="25D36C50" w14:textId="77777777" w:rsidR="00BF5132" w:rsidRDefault="00BF5132" w:rsidP="004E6275">
                <w:pPr>
                  <w:pStyle w:val="Arbeitsanweisung"/>
                  <w:tabs>
                    <w:tab w:val="left" w:pos="709"/>
                  </w:tabs>
                </w:pPr>
              </w:p>
            </w:tc>
            <w:tc>
              <w:tcPr>
                <w:tcW w:w="282" w:type="dxa"/>
              </w:tcPr>
              <w:p w14:paraId="3AEF00EB" w14:textId="77777777" w:rsidR="00BF5132" w:rsidRDefault="00BF5132" w:rsidP="004E6275">
                <w:pPr>
                  <w:pStyle w:val="Arbeitsanweisung"/>
                  <w:tabs>
                    <w:tab w:val="left" w:pos="709"/>
                  </w:tabs>
                </w:pPr>
              </w:p>
            </w:tc>
            <w:tc>
              <w:tcPr>
                <w:tcW w:w="282" w:type="dxa"/>
              </w:tcPr>
              <w:p w14:paraId="7E0318A0" w14:textId="77777777" w:rsidR="00BF5132" w:rsidRDefault="00BF5132" w:rsidP="004E6275">
                <w:pPr>
                  <w:pStyle w:val="Arbeitsanweisung"/>
                  <w:tabs>
                    <w:tab w:val="left" w:pos="709"/>
                  </w:tabs>
                </w:pPr>
              </w:p>
            </w:tc>
            <w:tc>
              <w:tcPr>
                <w:tcW w:w="282" w:type="dxa"/>
              </w:tcPr>
              <w:p w14:paraId="57D4A97C" w14:textId="77777777" w:rsidR="00BF5132" w:rsidRDefault="00BF5132" w:rsidP="004E6275">
                <w:pPr>
                  <w:pStyle w:val="Arbeitsanweisung"/>
                  <w:tabs>
                    <w:tab w:val="left" w:pos="709"/>
                  </w:tabs>
                </w:pPr>
              </w:p>
            </w:tc>
            <w:tc>
              <w:tcPr>
                <w:tcW w:w="282" w:type="dxa"/>
              </w:tcPr>
              <w:p w14:paraId="1476E187" w14:textId="77777777" w:rsidR="00BF5132" w:rsidRDefault="00BF5132" w:rsidP="004E6275">
                <w:pPr>
                  <w:pStyle w:val="Arbeitsanweisung"/>
                  <w:tabs>
                    <w:tab w:val="left" w:pos="709"/>
                  </w:tabs>
                </w:pPr>
              </w:p>
            </w:tc>
            <w:tc>
              <w:tcPr>
                <w:tcW w:w="282" w:type="dxa"/>
              </w:tcPr>
              <w:p w14:paraId="2FB6A59A" w14:textId="77777777" w:rsidR="00BF5132" w:rsidRDefault="00BF5132" w:rsidP="004E6275">
                <w:pPr>
                  <w:pStyle w:val="Arbeitsanweisung"/>
                  <w:tabs>
                    <w:tab w:val="left" w:pos="709"/>
                  </w:tabs>
                </w:pPr>
              </w:p>
            </w:tc>
            <w:tc>
              <w:tcPr>
                <w:tcW w:w="282" w:type="dxa"/>
              </w:tcPr>
              <w:p w14:paraId="0CFBC935" w14:textId="77777777" w:rsidR="00BF5132" w:rsidRDefault="00BF5132" w:rsidP="004E6275">
                <w:pPr>
                  <w:pStyle w:val="Arbeitsanweisung"/>
                  <w:tabs>
                    <w:tab w:val="left" w:pos="709"/>
                  </w:tabs>
                </w:pPr>
              </w:p>
            </w:tc>
            <w:tc>
              <w:tcPr>
                <w:tcW w:w="282" w:type="dxa"/>
              </w:tcPr>
              <w:p w14:paraId="3262BBF0" w14:textId="77777777" w:rsidR="00BF5132" w:rsidRDefault="00BF5132" w:rsidP="004E6275">
                <w:pPr>
                  <w:pStyle w:val="Arbeitsanweisung"/>
                  <w:tabs>
                    <w:tab w:val="left" w:pos="709"/>
                  </w:tabs>
                </w:pPr>
              </w:p>
            </w:tc>
            <w:tc>
              <w:tcPr>
                <w:tcW w:w="282" w:type="dxa"/>
              </w:tcPr>
              <w:p w14:paraId="10D0BD2F" w14:textId="77777777" w:rsidR="00BF5132" w:rsidRDefault="00BF5132" w:rsidP="004E6275">
                <w:pPr>
                  <w:pStyle w:val="Arbeitsanweisung"/>
                  <w:tabs>
                    <w:tab w:val="left" w:pos="709"/>
                  </w:tabs>
                </w:pPr>
              </w:p>
            </w:tc>
            <w:tc>
              <w:tcPr>
                <w:tcW w:w="281" w:type="dxa"/>
              </w:tcPr>
              <w:p w14:paraId="32F66321" w14:textId="77777777" w:rsidR="00BF5132" w:rsidRDefault="00BF5132" w:rsidP="004E6275">
                <w:pPr>
                  <w:pStyle w:val="Arbeitsanweisung"/>
                  <w:tabs>
                    <w:tab w:val="left" w:pos="709"/>
                  </w:tabs>
                </w:pPr>
              </w:p>
            </w:tc>
            <w:tc>
              <w:tcPr>
                <w:tcW w:w="281" w:type="dxa"/>
              </w:tcPr>
              <w:p w14:paraId="3145C587" w14:textId="77777777" w:rsidR="00BF5132" w:rsidRDefault="00BF5132" w:rsidP="004E6275">
                <w:pPr>
                  <w:pStyle w:val="Arbeitsanweisung"/>
                  <w:tabs>
                    <w:tab w:val="left" w:pos="709"/>
                  </w:tabs>
                </w:pPr>
              </w:p>
            </w:tc>
            <w:tc>
              <w:tcPr>
                <w:tcW w:w="281" w:type="dxa"/>
              </w:tcPr>
              <w:p w14:paraId="5CB78C08" w14:textId="77777777" w:rsidR="00BF5132" w:rsidRDefault="00BF5132" w:rsidP="004E6275">
                <w:pPr>
                  <w:pStyle w:val="Arbeitsanweisung"/>
                  <w:tabs>
                    <w:tab w:val="left" w:pos="709"/>
                  </w:tabs>
                </w:pPr>
              </w:p>
            </w:tc>
            <w:tc>
              <w:tcPr>
                <w:tcW w:w="281" w:type="dxa"/>
              </w:tcPr>
              <w:p w14:paraId="0883ED65" w14:textId="77777777" w:rsidR="00BF5132" w:rsidRDefault="00BF5132" w:rsidP="004E6275">
                <w:pPr>
                  <w:pStyle w:val="Arbeitsanweisung"/>
                  <w:tabs>
                    <w:tab w:val="left" w:pos="709"/>
                  </w:tabs>
                </w:pPr>
              </w:p>
            </w:tc>
            <w:tc>
              <w:tcPr>
                <w:tcW w:w="281" w:type="dxa"/>
              </w:tcPr>
              <w:p w14:paraId="4836F10A" w14:textId="77777777" w:rsidR="00BF5132" w:rsidRDefault="00BF5132" w:rsidP="004E6275">
                <w:pPr>
                  <w:pStyle w:val="Arbeitsanweisung"/>
                  <w:tabs>
                    <w:tab w:val="left" w:pos="709"/>
                  </w:tabs>
                  <w:ind w:left="0" w:firstLine="0"/>
                </w:pPr>
              </w:p>
            </w:tc>
            <w:tc>
              <w:tcPr>
                <w:tcW w:w="281" w:type="dxa"/>
              </w:tcPr>
              <w:p w14:paraId="7EC9F30E" w14:textId="77777777" w:rsidR="00BF5132" w:rsidRDefault="00BF5132" w:rsidP="004E6275">
                <w:pPr>
                  <w:pStyle w:val="Arbeitsanweisung"/>
                  <w:tabs>
                    <w:tab w:val="left" w:pos="709"/>
                  </w:tabs>
                </w:pPr>
              </w:p>
            </w:tc>
            <w:tc>
              <w:tcPr>
                <w:tcW w:w="281" w:type="dxa"/>
              </w:tcPr>
              <w:p w14:paraId="247E6BE7" w14:textId="77777777" w:rsidR="00BF5132" w:rsidRDefault="00BF5132" w:rsidP="004E6275">
                <w:pPr>
                  <w:pStyle w:val="Arbeitsanweisung"/>
                  <w:tabs>
                    <w:tab w:val="left" w:pos="709"/>
                  </w:tabs>
                </w:pPr>
              </w:p>
            </w:tc>
            <w:tc>
              <w:tcPr>
                <w:tcW w:w="281" w:type="dxa"/>
              </w:tcPr>
              <w:p w14:paraId="20FE54A9" w14:textId="77777777" w:rsidR="00BF5132" w:rsidRDefault="00BF5132" w:rsidP="004E6275">
                <w:pPr>
                  <w:pStyle w:val="Arbeitsanweisung"/>
                  <w:tabs>
                    <w:tab w:val="left" w:pos="709"/>
                  </w:tabs>
                </w:pPr>
              </w:p>
            </w:tc>
            <w:tc>
              <w:tcPr>
                <w:tcW w:w="281" w:type="dxa"/>
              </w:tcPr>
              <w:p w14:paraId="5802A5C5" w14:textId="77777777" w:rsidR="00BF5132" w:rsidRDefault="00BF5132" w:rsidP="004E6275">
                <w:pPr>
                  <w:pStyle w:val="Arbeitsanweisung"/>
                  <w:tabs>
                    <w:tab w:val="left" w:pos="709"/>
                  </w:tabs>
                </w:pPr>
              </w:p>
            </w:tc>
            <w:tc>
              <w:tcPr>
                <w:tcW w:w="281" w:type="dxa"/>
              </w:tcPr>
              <w:p w14:paraId="789E5041" w14:textId="77777777" w:rsidR="00BF5132" w:rsidRDefault="00BF5132" w:rsidP="004E6275">
                <w:pPr>
                  <w:pStyle w:val="Arbeitsanweisung"/>
                  <w:tabs>
                    <w:tab w:val="left" w:pos="709"/>
                  </w:tabs>
                </w:pPr>
              </w:p>
            </w:tc>
            <w:tc>
              <w:tcPr>
                <w:tcW w:w="281" w:type="dxa"/>
              </w:tcPr>
              <w:p w14:paraId="6C79B7B6" w14:textId="77777777" w:rsidR="00BF5132" w:rsidRDefault="00BF5132" w:rsidP="004E6275">
                <w:pPr>
                  <w:pStyle w:val="Arbeitsanweisung"/>
                  <w:tabs>
                    <w:tab w:val="left" w:pos="709"/>
                  </w:tabs>
                </w:pPr>
              </w:p>
            </w:tc>
            <w:tc>
              <w:tcPr>
                <w:tcW w:w="281" w:type="dxa"/>
              </w:tcPr>
              <w:p w14:paraId="1489A2C0" w14:textId="77777777" w:rsidR="00BF5132" w:rsidRDefault="00BF5132" w:rsidP="004E6275">
                <w:pPr>
                  <w:pStyle w:val="Arbeitsanweisung"/>
                  <w:tabs>
                    <w:tab w:val="left" w:pos="709"/>
                  </w:tabs>
                </w:pPr>
              </w:p>
            </w:tc>
            <w:tc>
              <w:tcPr>
                <w:tcW w:w="281" w:type="dxa"/>
              </w:tcPr>
              <w:p w14:paraId="7F356D4C" w14:textId="77777777" w:rsidR="00BF5132" w:rsidRDefault="00BF5132" w:rsidP="004E6275">
                <w:pPr>
                  <w:pStyle w:val="Arbeitsanweisung"/>
                  <w:tabs>
                    <w:tab w:val="left" w:pos="709"/>
                  </w:tabs>
                </w:pPr>
              </w:p>
            </w:tc>
            <w:tc>
              <w:tcPr>
                <w:tcW w:w="281" w:type="dxa"/>
              </w:tcPr>
              <w:p w14:paraId="3FAEFCBD" w14:textId="77777777" w:rsidR="00BF5132" w:rsidRDefault="00BF5132" w:rsidP="004E6275">
                <w:pPr>
                  <w:pStyle w:val="Arbeitsanweisung"/>
                  <w:tabs>
                    <w:tab w:val="left" w:pos="709"/>
                  </w:tabs>
                </w:pPr>
              </w:p>
            </w:tc>
            <w:tc>
              <w:tcPr>
                <w:tcW w:w="281" w:type="dxa"/>
              </w:tcPr>
              <w:p w14:paraId="3722A984" w14:textId="77777777" w:rsidR="00BF5132" w:rsidRDefault="00BF5132" w:rsidP="004E6275">
                <w:pPr>
                  <w:pStyle w:val="Arbeitsanweisung"/>
                  <w:tabs>
                    <w:tab w:val="left" w:pos="709"/>
                  </w:tabs>
                </w:pPr>
              </w:p>
            </w:tc>
            <w:tc>
              <w:tcPr>
                <w:tcW w:w="281" w:type="dxa"/>
              </w:tcPr>
              <w:p w14:paraId="47CDF209" w14:textId="77777777" w:rsidR="00BF5132" w:rsidRDefault="00BF5132" w:rsidP="004E6275">
                <w:pPr>
                  <w:pStyle w:val="Arbeitsanweisung"/>
                  <w:tabs>
                    <w:tab w:val="left" w:pos="709"/>
                  </w:tabs>
                </w:pPr>
              </w:p>
            </w:tc>
            <w:tc>
              <w:tcPr>
                <w:tcW w:w="281" w:type="dxa"/>
              </w:tcPr>
              <w:p w14:paraId="42CB2F3E" w14:textId="77777777" w:rsidR="00BF5132" w:rsidRDefault="00BF5132" w:rsidP="004E6275">
                <w:pPr>
                  <w:pStyle w:val="Arbeitsanweisung"/>
                  <w:tabs>
                    <w:tab w:val="left" w:pos="709"/>
                  </w:tabs>
                </w:pPr>
              </w:p>
            </w:tc>
          </w:tr>
        </w:tbl>
        <w:p w14:paraId="06A59D14" w14:textId="77777777" w:rsidR="00BF5132" w:rsidRDefault="00BF5132" w:rsidP="0047036B">
          <w:pPr>
            <w:pStyle w:val="Labor-Text"/>
            <w:ind w:left="705" w:hanging="705"/>
          </w:pPr>
        </w:p>
        <w:p w14:paraId="38C27E6B" w14:textId="6BD843E3" w:rsidR="00DB75AC" w:rsidRDefault="00DB75AC" w:rsidP="00DB75AC">
          <w:pPr>
            <w:pStyle w:val="Labor-Text"/>
          </w:pPr>
        </w:p>
        <w:p w14:paraId="1878A857" w14:textId="77777777" w:rsidR="0047036B" w:rsidRDefault="0047036B" w:rsidP="0047036B">
          <w:pPr>
            <w:pStyle w:val="Labor-Text"/>
            <w:ind w:left="705" w:hanging="705"/>
          </w:pPr>
        </w:p>
        <w:p w14:paraId="67DEC06F" w14:textId="77777777" w:rsidR="001D3CF8" w:rsidRDefault="001D3CF8" w:rsidP="001D3CF8">
          <w:pPr>
            <w:pStyle w:val="Labor-Text"/>
          </w:pPr>
          <w:r>
            <w:t xml:space="preserve">Eine beliebige Dreieckszahl bezeichnet man häufig mit </w:t>
          </w:r>
          <w:proofErr w:type="spellStart"/>
          <w:r>
            <w:t>D</w:t>
          </w:r>
          <w:r w:rsidRPr="001D3CF8">
            <w:rPr>
              <w:vertAlign w:val="subscript"/>
            </w:rPr>
            <w:t>n</w:t>
          </w:r>
          <w:proofErr w:type="spellEnd"/>
          <w:r>
            <w:t xml:space="preserve">. </w:t>
          </w:r>
          <w:r w:rsidR="00CB7AE2">
            <w:t xml:space="preserve">Der Buchstabe </w:t>
          </w:r>
          <w:r>
            <w:t>n steht dabei als Platzhalter für eine beliebige natürliche Zahl</w:t>
          </w:r>
          <w:r w:rsidR="00CB7AE2">
            <w:t xml:space="preserve"> und wird als</w:t>
          </w:r>
          <w:r>
            <w:t xml:space="preserve"> </w:t>
          </w:r>
          <w:r w:rsidRPr="007C2A6A">
            <w:rPr>
              <w:b/>
            </w:rPr>
            <w:t>Variable</w:t>
          </w:r>
          <w:r w:rsidR="00CB7AE2">
            <w:rPr>
              <w:b/>
            </w:rPr>
            <w:t xml:space="preserve"> </w:t>
          </w:r>
          <w:r w:rsidR="00CB7AE2" w:rsidRPr="00CB7AE2">
            <w:t>bezeichnet</w:t>
          </w:r>
          <w:r w:rsidRPr="00CB7AE2">
            <w:t>.</w:t>
          </w:r>
          <w:r w:rsidR="00CC78E3" w:rsidRPr="00CC78E3">
            <w:rPr>
              <w:noProof/>
            </w:rPr>
            <w:t xml:space="preserve"> </w:t>
          </w:r>
        </w:p>
        <w:p w14:paraId="67895051" w14:textId="77777777" w:rsidR="001D3CF8" w:rsidRDefault="001D3CF8" w:rsidP="001D3CF8">
          <w:pPr>
            <w:pStyle w:val="Labor-Text"/>
          </w:pPr>
        </w:p>
        <w:p w14:paraId="19DB2625" w14:textId="77777777" w:rsidR="001D3DB9" w:rsidRDefault="00CC78E3" w:rsidP="001D3CF8">
          <w:pPr>
            <w:pStyle w:val="Labor-Text"/>
          </w:pPr>
          <w:r>
            <w:rPr>
              <w:noProof/>
            </w:rPr>
            <w:drawing>
              <wp:anchor distT="0" distB="0" distL="114300" distR="114300" simplePos="0" relativeHeight="251609600" behindDoc="0" locked="0" layoutInCell="1" allowOverlap="1" wp14:anchorId="28BE1AF5" wp14:editId="201CF1EA">
                <wp:simplePos x="0" y="0"/>
                <wp:positionH relativeFrom="column">
                  <wp:posOffset>5958205</wp:posOffset>
                </wp:positionH>
                <wp:positionV relativeFrom="paragraph">
                  <wp:posOffset>9525</wp:posOffset>
                </wp:positionV>
                <wp:extent cx="485775" cy="495300"/>
                <wp:effectExtent l="0" t="0" r="9525" b="0"/>
                <wp:wrapNone/>
                <wp:docPr id="5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9" cstate="print"/>
                        <a:stretch>
                          <a:fillRect/>
                        </a:stretch>
                      </pic:blipFill>
                      <pic:spPr>
                        <a:xfrm>
                          <a:off x="0" y="0"/>
                          <a:ext cx="485775" cy="495300"/>
                        </a:xfrm>
                        <a:prstGeom prst="rect">
                          <a:avLst/>
                        </a:prstGeom>
                      </pic:spPr>
                    </pic:pic>
                  </a:graphicData>
                </a:graphic>
              </wp:anchor>
            </w:drawing>
          </w:r>
          <w:r>
            <w:t xml:space="preserve">Zur Bestimmung einer beliebigen Dreieckszahl </w:t>
          </w:r>
          <w:proofErr w:type="spellStart"/>
          <w:r>
            <w:t>D</w:t>
          </w:r>
          <w:r w:rsidRPr="00CC78E3">
            <w:rPr>
              <w:vertAlign w:val="subscript"/>
            </w:rPr>
            <w:t>n</w:t>
          </w:r>
          <w:proofErr w:type="spellEnd"/>
          <w:r>
            <w:t xml:space="preserve"> kann man wie in der vorherigen Simulation vorgehen: </w:t>
          </w:r>
        </w:p>
        <w:p w14:paraId="07531071" w14:textId="77777777" w:rsidR="001D3DB9" w:rsidRDefault="00CC78E3" w:rsidP="001D3CF8">
          <w:pPr>
            <w:pStyle w:val="Labor-Text"/>
          </w:pPr>
          <w:r>
            <w:t xml:space="preserve">Man „schiebt“ zwei rechtwinklige Dreiecke, die die Dreieckszahl </w:t>
          </w:r>
          <w:proofErr w:type="spellStart"/>
          <w:r>
            <w:t>D</w:t>
          </w:r>
          <w:r w:rsidRPr="00CC78E3">
            <w:rPr>
              <w:vertAlign w:val="subscript"/>
            </w:rPr>
            <w:t>n</w:t>
          </w:r>
          <w:proofErr w:type="spellEnd"/>
          <w:r>
            <w:t xml:space="preserve"> darstellen und von denen eins „auf der Spitze steht“, wieder zu einem Rechteck zusammen. </w:t>
          </w:r>
        </w:p>
        <w:p w14:paraId="18AA7EF8" w14:textId="77777777" w:rsidR="001D3DB9" w:rsidRDefault="001D3DB9" w:rsidP="001D3CF8">
          <w:pPr>
            <w:pStyle w:val="Labor-Text"/>
          </w:pPr>
        </w:p>
        <w:p w14:paraId="5FD5A13F" w14:textId="77777777" w:rsidR="001D3CF8" w:rsidRDefault="00CC78E3" w:rsidP="001D3CF8">
          <w:pPr>
            <w:pStyle w:val="Labor-Text"/>
          </w:pPr>
          <w:r>
            <w:t xml:space="preserve">Überprüft die Vorgehensweise anhand von </w:t>
          </w:r>
          <w:r w:rsidRPr="00CC78E3">
            <w:rPr>
              <w:b/>
            </w:rPr>
            <w:t>Simulation 4</w:t>
          </w:r>
          <w:r>
            <w:t>.</w:t>
          </w:r>
        </w:p>
        <w:p w14:paraId="2197CDB9" w14:textId="77777777" w:rsidR="00CC78E3" w:rsidRDefault="00CC78E3" w:rsidP="001D3CF8">
          <w:pPr>
            <w:pStyle w:val="Labor-Text"/>
          </w:pPr>
        </w:p>
        <w:p w14:paraId="57BBF1E5" w14:textId="77777777" w:rsidR="00401749" w:rsidRDefault="00401749" w:rsidP="008704D4">
          <w:pPr>
            <w:pStyle w:val="Labor-Text"/>
            <w:sectPr w:rsidR="00401749" w:rsidSect="00D81836">
              <w:pgSz w:w="11906" w:h="16838"/>
              <w:pgMar w:top="1417" w:right="1417" w:bottom="1134" w:left="1417" w:header="708" w:footer="794" w:gutter="0"/>
              <w:cols w:space="708"/>
              <w:docGrid w:linePitch="360"/>
            </w:sectPr>
          </w:pPr>
          <w:r>
            <w:br w:type="page"/>
          </w:r>
        </w:p>
        <w:p w14:paraId="603BC72A" w14:textId="77777777" w:rsidR="00FB0056" w:rsidRDefault="00FB0056" w:rsidP="00FB0056">
          <w:pPr>
            <w:pStyle w:val="Labor-Text"/>
            <w:ind w:left="705" w:hanging="705"/>
            <w:rPr>
              <w:b/>
            </w:rPr>
          </w:pPr>
          <w:r>
            <w:rPr>
              <w:noProof/>
            </w:rPr>
            <w:lastRenderedPageBreak/>
            <w:drawing>
              <wp:anchor distT="0" distB="0" distL="114300" distR="114300" simplePos="0" relativeHeight="251611648" behindDoc="0" locked="0" layoutInCell="1" allowOverlap="1" wp14:anchorId="11795E60" wp14:editId="78263D79">
                <wp:simplePos x="0" y="0"/>
                <wp:positionH relativeFrom="column">
                  <wp:posOffset>5958840</wp:posOffset>
                </wp:positionH>
                <wp:positionV relativeFrom="paragraph">
                  <wp:posOffset>60325</wp:posOffset>
                </wp:positionV>
                <wp:extent cx="495300" cy="495300"/>
                <wp:effectExtent l="0" t="0" r="0" b="0"/>
                <wp:wrapTight wrapText="bothSides">
                  <wp:wrapPolygon edited="0">
                    <wp:start x="0" y="0"/>
                    <wp:lineTo x="0" y="20769"/>
                    <wp:lineTo x="20769" y="20769"/>
                    <wp:lineTo x="20769" y="0"/>
                    <wp:lineTo x="0" y="0"/>
                  </wp:wrapPolygon>
                </wp:wrapTight>
                <wp:docPr id="6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30"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t>1.10</w:t>
          </w:r>
          <w:r>
            <w:tab/>
            <w:t xml:space="preserve">Wie viele Kreise befinden sich an den Rändern der rechteckigen Anordnung in </w:t>
          </w:r>
          <w:r w:rsidRPr="00DB75AC">
            <w:rPr>
              <w:b/>
            </w:rPr>
            <w:t>Simulation 4</w:t>
          </w:r>
          <w:r>
            <w:t xml:space="preserve">? Stellt mit Hilfe der Anzahl der Kreise an den Rändern einen Term zur Berechnung von </w:t>
          </w:r>
          <w:proofErr w:type="spellStart"/>
          <w:r>
            <w:t>D</w:t>
          </w:r>
          <w:r w:rsidRPr="00CC78E3">
            <w:rPr>
              <w:vertAlign w:val="subscript"/>
            </w:rPr>
            <w:t>n</w:t>
          </w:r>
          <w:proofErr w:type="spellEnd"/>
          <w:r>
            <w:t xml:space="preserve"> auf. </w:t>
          </w:r>
          <w:r w:rsidRPr="00CC78E3">
            <w:rPr>
              <w:b/>
            </w:rPr>
            <w:t>Zählt nicht alle Kreise nach, sondern verwendet die vorgegebenen Angaben</w:t>
          </w:r>
          <w:r w:rsidR="001D3DB9">
            <w:rPr>
              <w:b/>
            </w:rPr>
            <w:t xml:space="preserve"> aus der Simulation 4!</w:t>
          </w:r>
        </w:p>
        <w:p w14:paraId="70548274" w14:textId="77777777" w:rsidR="001D3DB9" w:rsidRDefault="001D3DB9" w:rsidP="00FB0056">
          <w:pPr>
            <w:pStyle w:val="Labor-Text"/>
            <w:ind w:left="705" w:hanging="705"/>
            <w:rPr>
              <w:b/>
            </w:rPr>
          </w:pPr>
        </w:p>
        <w:tbl>
          <w:tblPr>
            <w:tblStyle w:val="Tabellenraster"/>
            <w:tblW w:w="0" w:type="auto"/>
            <w:tblInd w:w="108" w:type="dxa"/>
            <w:tblLook w:val="04A0" w:firstRow="1" w:lastRow="0" w:firstColumn="1" w:lastColumn="0" w:noHBand="0" w:noVBand="1"/>
          </w:tblPr>
          <w:tblGrid>
            <w:gridCol w:w="8954"/>
          </w:tblGrid>
          <w:tr w:rsidR="00FB0056" w14:paraId="34E9F180" w14:textId="77777777" w:rsidTr="00FB0056">
            <w:tc>
              <w:tcPr>
                <w:tcW w:w="9180" w:type="dxa"/>
              </w:tcPr>
              <w:p w14:paraId="751D8111" w14:textId="77777777" w:rsidR="00FB0056" w:rsidRDefault="00FB0056" w:rsidP="00C87B05">
                <w:pPr>
                  <w:pStyle w:val="Labor-Text"/>
                  <w:jc w:val="left"/>
                </w:pPr>
              </w:p>
              <w:p w14:paraId="07ED5CCB" w14:textId="77777777" w:rsidR="00FB0056" w:rsidRDefault="00A91540" w:rsidP="00C87B05">
                <w:pPr>
                  <w:pStyle w:val="Labor-Text"/>
                  <w:jc w:val="left"/>
                </w:pPr>
                <w:r>
                  <w:rPr>
                    <w:noProof/>
                  </w:rPr>
                  <w:drawing>
                    <wp:anchor distT="0" distB="0" distL="114300" distR="114300" simplePos="0" relativeHeight="251677184" behindDoc="1" locked="0" layoutInCell="1" allowOverlap="1" wp14:anchorId="6E11386D" wp14:editId="6026E7B3">
                      <wp:simplePos x="0" y="0"/>
                      <wp:positionH relativeFrom="column">
                        <wp:posOffset>1721485</wp:posOffset>
                      </wp:positionH>
                      <wp:positionV relativeFrom="paragraph">
                        <wp:posOffset>128270</wp:posOffset>
                      </wp:positionV>
                      <wp:extent cx="1732280" cy="1780540"/>
                      <wp:effectExtent l="0" t="0" r="1270" b="0"/>
                      <wp:wrapTight wrapText="bothSides">
                        <wp:wrapPolygon edited="0">
                          <wp:start x="0" y="0"/>
                          <wp:lineTo x="0" y="21261"/>
                          <wp:lineTo x="21378" y="21261"/>
                          <wp:lineTo x="21378"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3228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D95B6" w14:textId="77777777" w:rsidR="00FB0056" w:rsidRDefault="00FB0056" w:rsidP="00C87B05">
                <w:pPr>
                  <w:pStyle w:val="Labor-Text"/>
                  <w:jc w:val="left"/>
                </w:pPr>
              </w:p>
              <w:p w14:paraId="7C354945" w14:textId="77777777" w:rsidR="00FB0056" w:rsidRDefault="00FB0056" w:rsidP="00C87B05">
                <w:pPr>
                  <w:pStyle w:val="Labor-Text"/>
                  <w:jc w:val="left"/>
                </w:pPr>
              </w:p>
              <w:p w14:paraId="2348DA53" w14:textId="77777777" w:rsidR="00C87B05" w:rsidRDefault="00C87B05" w:rsidP="00C87B05">
                <w:pPr>
                  <w:pStyle w:val="Labor-Text"/>
                  <w:jc w:val="left"/>
                </w:pPr>
                <w:r>
                  <w:rPr>
                    <w:noProof/>
                  </w:rPr>
                  <mc:AlternateContent>
                    <mc:Choice Requires="wps">
                      <w:drawing>
                        <wp:anchor distT="0" distB="0" distL="114300" distR="114300" simplePos="0" relativeHeight="251617792" behindDoc="0" locked="0" layoutInCell="1" allowOverlap="1" wp14:anchorId="35BC4C59" wp14:editId="13C9B279">
                          <wp:simplePos x="0" y="0"/>
                          <wp:positionH relativeFrom="column">
                            <wp:posOffset>4131945</wp:posOffset>
                          </wp:positionH>
                          <wp:positionV relativeFrom="paragraph">
                            <wp:posOffset>150495</wp:posOffset>
                          </wp:positionV>
                          <wp:extent cx="1600200" cy="752475"/>
                          <wp:effectExtent l="0" t="0" r="1905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chemeClr val="bg1"/>
                                    </a:solidFill>
                                    <a:miter lim="800000"/>
                                    <a:headEnd/>
                                    <a:tailEnd/>
                                  </a:ln>
                                </wps:spPr>
                                <wps:txbx>
                                  <w:txbxContent>
                                    <w:p w14:paraId="09626A81" w14:textId="77777777" w:rsidR="00C87B05" w:rsidRDefault="00C87B05" w:rsidP="00C87B05">
                                      <w:pPr>
                                        <w:jc w:val="center"/>
                                        <w:rPr>
                                          <w:rFonts w:ascii="Arial" w:hAnsi="Arial" w:cs="Arial"/>
                                          <w:sz w:val="24"/>
                                          <w:szCs w:val="24"/>
                                        </w:rPr>
                                      </w:pPr>
                                      <w:r w:rsidRPr="00C87B05">
                                        <w:rPr>
                                          <w:rFonts w:ascii="Arial" w:hAnsi="Arial" w:cs="Arial"/>
                                          <w:sz w:val="24"/>
                                          <w:szCs w:val="24"/>
                                        </w:rPr>
                                        <w:t>Anzahl der Kreise:</w:t>
                                      </w:r>
                                    </w:p>
                                    <w:p w14:paraId="1F9C8133" w14:textId="77777777" w:rsidR="00C87B05" w:rsidRDefault="00C87B05" w:rsidP="00C87B05">
                                      <w:pPr>
                                        <w:jc w:val="center"/>
                                        <w:rPr>
                                          <w:rFonts w:ascii="Arial" w:hAnsi="Arial" w:cs="Arial"/>
                                          <w:sz w:val="24"/>
                                          <w:szCs w:val="24"/>
                                        </w:rPr>
                                      </w:pPr>
                                    </w:p>
                                    <w:p w14:paraId="52154D0E" w14:textId="77777777" w:rsidR="00C87B05" w:rsidRPr="00C87B05" w:rsidRDefault="00C87B05" w:rsidP="00C87B05">
                                      <w:pPr>
                                        <w:jc w:val="center"/>
                                        <w:rPr>
                                          <w:rFonts w:ascii="Arial" w:hAnsi="Arial" w:cs="Arial"/>
                                          <w:sz w:val="24"/>
                                          <w:szCs w:val="24"/>
                                        </w:rPr>
                                      </w:pPr>
                                      <w:r>
                                        <w:rPr>
                                          <w:rFonts w:ascii="Arial" w:hAnsi="Arial" w:cs="Arial"/>
                                          <w:sz w:val="24"/>
                                          <w:szCs w:val="24"/>
                                        </w:rPr>
                                        <w:t>__</w:t>
                                      </w:r>
                                      <w:r w:rsidRPr="00C87B05">
                                        <w:rPr>
                                          <w:rFonts w:ascii="Arial" w:hAnsi="Arial" w:cs="Arial"/>
                                          <w:sz w:val="24"/>
                                          <w:szCs w:val="24"/>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C4C59" id="Textfeld 2" o:spid="_x0000_s1035" type="#_x0000_t202" style="position:absolute;margin-left:325.35pt;margin-top:11.85pt;width:126pt;height:59.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" strokecolor="white [3212]">
                          <v:textbox>
                            <w:txbxContent>
                              <w:p w14:paraId="09626A81" w14:textId="77777777" w:rsidR="00C87B05" w:rsidRDefault="00C87B05" w:rsidP="00C87B05">
                                <w:pPr>
                                  <w:jc w:val="center"/>
                                  <w:rPr>
                                    <w:rFonts w:ascii="Arial" w:hAnsi="Arial" w:cs="Arial"/>
                                    <w:sz w:val="24"/>
                                    <w:szCs w:val="24"/>
                                  </w:rPr>
                                </w:pPr>
                                <w:r w:rsidRPr="00C87B05">
                                  <w:rPr>
                                    <w:rFonts w:ascii="Arial" w:hAnsi="Arial" w:cs="Arial"/>
                                    <w:sz w:val="24"/>
                                    <w:szCs w:val="24"/>
                                  </w:rPr>
                                  <w:t>Anzahl der Kreise:</w:t>
                                </w:r>
                              </w:p>
                              <w:p w14:paraId="1F9C8133" w14:textId="77777777" w:rsidR="00C87B05" w:rsidRDefault="00C87B05" w:rsidP="00C87B05">
                                <w:pPr>
                                  <w:jc w:val="center"/>
                                  <w:rPr>
                                    <w:rFonts w:ascii="Arial" w:hAnsi="Arial" w:cs="Arial"/>
                                    <w:sz w:val="24"/>
                                    <w:szCs w:val="24"/>
                                  </w:rPr>
                                </w:pPr>
                              </w:p>
                              <w:p w14:paraId="52154D0E" w14:textId="77777777" w:rsidR="00C87B05" w:rsidRPr="00C87B05" w:rsidRDefault="00C87B05" w:rsidP="00C87B05">
                                <w:pPr>
                                  <w:jc w:val="center"/>
                                  <w:rPr>
                                    <w:rFonts w:ascii="Arial" w:hAnsi="Arial" w:cs="Arial"/>
                                    <w:sz w:val="24"/>
                                    <w:szCs w:val="24"/>
                                  </w:rPr>
                                </w:pPr>
                                <w:r>
                                  <w:rPr>
                                    <w:rFonts w:ascii="Arial" w:hAnsi="Arial" w:cs="Arial"/>
                                    <w:sz w:val="24"/>
                                    <w:szCs w:val="24"/>
                                  </w:rPr>
                                  <w:t>__</w:t>
                                </w:r>
                                <w:r w:rsidRPr="00C87B05">
                                  <w:rPr>
                                    <w:rFonts w:ascii="Arial" w:hAnsi="Arial" w:cs="Arial"/>
                                    <w:sz w:val="24"/>
                                    <w:szCs w:val="24"/>
                                  </w:rPr>
                                  <w:t>______</w:t>
                                </w:r>
                              </w:p>
                            </w:txbxContent>
                          </v:textbox>
                        </v:shape>
                      </w:pict>
                    </mc:Fallback>
                  </mc:AlternateContent>
                </w:r>
              </w:p>
              <w:p w14:paraId="3CEC582D" w14:textId="77777777" w:rsidR="00C87B05" w:rsidRDefault="00C87B05" w:rsidP="00C87B05">
                <w:pPr>
                  <w:pStyle w:val="Labor-Text"/>
                  <w:jc w:val="left"/>
                </w:pPr>
              </w:p>
              <w:p w14:paraId="51FF8EC3" w14:textId="77777777" w:rsidR="00C87B05" w:rsidRDefault="00C87B05" w:rsidP="00C87B05">
                <w:pPr>
                  <w:pStyle w:val="Labor-Text"/>
                  <w:jc w:val="left"/>
                </w:pPr>
              </w:p>
              <w:p w14:paraId="5414B591" w14:textId="77777777" w:rsidR="00C87B05" w:rsidRDefault="00C87B05" w:rsidP="00C87B05">
                <w:pPr>
                  <w:pStyle w:val="Labor-Text"/>
                  <w:jc w:val="left"/>
                </w:pPr>
              </w:p>
              <w:p w14:paraId="398656A4" w14:textId="77777777" w:rsidR="00C87B05" w:rsidRDefault="00C87B05" w:rsidP="00C87B05">
                <w:pPr>
                  <w:pStyle w:val="Labor-Text"/>
                  <w:jc w:val="left"/>
                </w:pPr>
              </w:p>
              <w:p w14:paraId="71B698AF" w14:textId="77777777" w:rsidR="00C87B05" w:rsidRDefault="00C87B05" w:rsidP="00C87B05">
                <w:pPr>
                  <w:pStyle w:val="Labor-Text"/>
                  <w:jc w:val="left"/>
                </w:pPr>
              </w:p>
              <w:p w14:paraId="050C59E1" w14:textId="77777777" w:rsidR="00C87B05" w:rsidRDefault="00C87B05" w:rsidP="00C87B05">
                <w:pPr>
                  <w:pStyle w:val="Labor-Text"/>
                  <w:jc w:val="left"/>
                </w:pPr>
              </w:p>
              <w:p w14:paraId="45E0BA38" w14:textId="77777777" w:rsidR="00C87B05" w:rsidRDefault="00C87B05" w:rsidP="00C87B05">
                <w:pPr>
                  <w:pStyle w:val="Labor-Text"/>
                  <w:jc w:val="left"/>
                </w:pPr>
              </w:p>
              <w:p w14:paraId="5954D9FF" w14:textId="77777777" w:rsidR="00FB0056" w:rsidRDefault="001D3DB9" w:rsidP="00C87B05">
                <w:pPr>
                  <w:pStyle w:val="Labor-Text"/>
                  <w:jc w:val="left"/>
                </w:pPr>
                <w:r>
                  <w:rPr>
                    <w:noProof/>
                  </w:rPr>
                  <mc:AlternateContent>
                    <mc:Choice Requires="wps">
                      <w:drawing>
                        <wp:anchor distT="0" distB="0" distL="114300" distR="114300" simplePos="0" relativeHeight="251613696" behindDoc="0" locked="0" layoutInCell="1" allowOverlap="1" wp14:anchorId="3BD09204" wp14:editId="4B7E76EC">
                          <wp:simplePos x="0" y="0"/>
                          <wp:positionH relativeFrom="column">
                            <wp:posOffset>3594100</wp:posOffset>
                          </wp:positionH>
                          <wp:positionV relativeFrom="paragraph">
                            <wp:posOffset>-1795780</wp:posOffset>
                          </wp:positionV>
                          <wp:extent cx="485775" cy="1781175"/>
                          <wp:effectExtent l="0" t="0" r="28575" b="28575"/>
                          <wp:wrapNone/>
                          <wp:docPr id="95" name="Geschweifte Klammer rechts 95"/>
                          <wp:cNvGraphicFramePr/>
                          <a:graphic xmlns:a="http://schemas.openxmlformats.org/drawingml/2006/main">
                            <a:graphicData uri="http://schemas.microsoft.com/office/word/2010/wordprocessingShape">
                              <wps:wsp>
                                <wps:cNvSpPr/>
                                <wps:spPr>
                                  <a:xfrm>
                                    <a:off x="0" y="0"/>
                                    <a:ext cx="485775" cy="1781175"/>
                                  </a:xfrm>
                                  <a:prstGeom prst="rightBrace">
                                    <a:avLst>
                                      <a:gd name="adj1" fmla="val 245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7A6AE90" w14:textId="77777777" w:rsidR="00C87B05" w:rsidRDefault="00C87B05" w:rsidP="00C87B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0920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95" o:spid="_x0000_s1036" type="#_x0000_t88" style="position:absolute;margin-left:283pt;margin-top:-141.4pt;width:38.25pt;height:140.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" adj="144" strokecolor="black [3213]">
                          <v:textbox>
                            <w:txbxContent>
                              <w:p w14:paraId="47A6AE90" w14:textId="77777777" w:rsidR="00C87B05" w:rsidRDefault="00C87B05" w:rsidP="00C87B05">
                                <w:pPr>
                                  <w:jc w:val="center"/>
                                </w:pP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4DA522E9" wp14:editId="5339230E">
                          <wp:simplePos x="0" y="0"/>
                          <wp:positionH relativeFrom="column">
                            <wp:posOffset>2347594</wp:posOffset>
                          </wp:positionH>
                          <wp:positionV relativeFrom="paragraph">
                            <wp:posOffset>-701675</wp:posOffset>
                          </wp:positionV>
                          <wp:extent cx="485775" cy="1873885"/>
                          <wp:effectExtent l="0" t="8255" r="20320" b="20320"/>
                          <wp:wrapNone/>
                          <wp:docPr id="96" name="Geschweifte Klammer rechts 96"/>
                          <wp:cNvGraphicFramePr/>
                          <a:graphic xmlns:a="http://schemas.openxmlformats.org/drawingml/2006/main">
                            <a:graphicData uri="http://schemas.microsoft.com/office/word/2010/wordprocessingShape">
                              <wps:wsp>
                                <wps:cNvSpPr/>
                                <wps:spPr>
                                  <a:xfrm rot="5400000">
                                    <a:off x="0" y="0"/>
                                    <a:ext cx="485775" cy="187388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E3A5" id="Geschweifte Klammer rechts 96" o:spid="_x0000_s1026" type="#_x0000_t88" style="position:absolute;margin-left:184.85pt;margin-top:-55.25pt;width:38.25pt;height:147.5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" adj="467" strokecolor="black [3213]"/>
                      </w:pict>
                    </mc:Fallback>
                  </mc:AlternateContent>
                </w:r>
              </w:p>
              <w:p w14:paraId="273BFBCE" w14:textId="77777777" w:rsidR="00C87B05" w:rsidRDefault="00C87B05" w:rsidP="00C87B05">
                <w:pPr>
                  <w:pStyle w:val="Labor-Text"/>
                  <w:jc w:val="left"/>
                </w:pPr>
              </w:p>
              <w:p w14:paraId="4337E474" w14:textId="77777777" w:rsidR="00C87B05" w:rsidRDefault="00C87B05" w:rsidP="00C87B05">
                <w:pPr>
                  <w:pStyle w:val="Labor-Text"/>
                  <w:jc w:val="left"/>
                </w:pPr>
                <w:r>
                  <w:rPr>
                    <w:noProof/>
                  </w:rPr>
                  <mc:AlternateContent>
                    <mc:Choice Requires="wps">
                      <w:drawing>
                        <wp:anchor distT="0" distB="0" distL="114300" distR="114300" simplePos="0" relativeHeight="251619840" behindDoc="0" locked="0" layoutInCell="1" allowOverlap="1" wp14:anchorId="5202A4D4" wp14:editId="4A7A4390">
                          <wp:simplePos x="0" y="0"/>
                          <wp:positionH relativeFrom="column">
                            <wp:posOffset>1859915</wp:posOffset>
                          </wp:positionH>
                          <wp:positionV relativeFrom="paragraph">
                            <wp:posOffset>126365</wp:posOffset>
                          </wp:positionV>
                          <wp:extent cx="1600200" cy="752475"/>
                          <wp:effectExtent l="0" t="0" r="19050" b="28575"/>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2475"/>
                                  </a:xfrm>
                                  <a:prstGeom prst="rect">
                                    <a:avLst/>
                                  </a:prstGeom>
                                  <a:solidFill>
                                    <a:srgbClr val="FFFFFF"/>
                                  </a:solidFill>
                                  <a:ln w="9525">
                                    <a:solidFill>
                                      <a:schemeClr val="bg1"/>
                                    </a:solidFill>
                                    <a:miter lim="800000"/>
                                    <a:headEnd/>
                                    <a:tailEnd/>
                                  </a:ln>
                                </wps:spPr>
                                <wps:txbx>
                                  <w:txbxContent>
                                    <w:p w14:paraId="344608F6" w14:textId="77777777" w:rsidR="00C87B05" w:rsidRDefault="00C87B05" w:rsidP="00C87B05">
                                      <w:pPr>
                                        <w:jc w:val="center"/>
                                        <w:rPr>
                                          <w:rFonts w:ascii="Arial" w:hAnsi="Arial" w:cs="Arial"/>
                                          <w:sz w:val="24"/>
                                          <w:szCs w:val="24"/>
                                        </w:rPr>
                                      </w:pPr>
                                      <w:r w:rsidRPr="00C87B05">
                                        <w:rPr>
                                          <w:rFonts w:ascii="Arial" w:hAnsi="Arial" w:cs="Arial"/>
                                          <w:sz w:val="24"/>
                                          <w:szCs w:val="24"/>
                                        </w:rPr>
                                        <w:t>Anzahl der Kreise:</w:t>
                                      </w:r>
                                    </w:p>
                                    <w:p w14:paraId="7DD2A7E5" w14:textId="77777777" w:rsidR="00C87B05" w:rsidRDefault="00C87B05" w:rsidP="00C87B05">
                                      <w:pPr>
                                        <w:jc w:val="center"/>
                                        <w:rPr>
                                          <w:rFonts w:ascii="Arial" w:hAnsi="Arial" w:cs="Arial"/>
                                          <w:sz w:val="24"/>
                                          <w:szCs w:val="24"/>
                                        </w:rPr>
                                      </w:pPr>
                                    </w:p>
                                    <w:p w14:paraId="157FF6ED" w14:textId="77777777" w:rsidR="00C87B05" w:rsidRPr="00C87B05" w:rsidRDefault="00C87B05" w:rsidP="00C87B05">
                                      <w:pPr>
                                        <w:jc w:val="center"/>
                                        <w:rPr>
                                          <w:rFonts w:ascii="Arial" w:hAnsi="Arial" w:cs="Arial"/>
                                          <w:sz w:val="24"/>
                                          <w:szCs w:val="24"/>
                                        </w:rPr>
                                      </w:pPr>
                                      <w:r>
                                        <w:rPr>
                                          <w:rFonts w:ascii="Arial" w:hAnsi="Arial" w:cs="Arial"/>
                                          <w:sz w:val="24"/>
                                          <w:szCs w:val="24"/>
                                        </w:rPr>
                                        <w:t>__</w:t>
                                      </w:r>
                                      <w:r w:rsidRPr="00C87B05">
                                        <w:rPr>
                                          <w:rFonts w:ascii="Arial" w:hAnsi="Arial" w:cs="Arial"/>
                                          <w:sz w:val="24"/>
                                          <w:szCs w:val="24"/>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2A4D4" id="_x0000_s1037" type="#_x0000_t202" style="position:absolute;margin-left:146.45pt;margin-top:9.95pt;width:126pt;height:5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" strokecolor="white [3212]">
                          <v:textbox>
                            <w:txbxContent>
                              <w:p w14:paraId="344608F6" w14:textId="77777777" w:rsidR="00C87B05" w:rsidRDefault="00C87B05" w:rsidP="00C87B05">
                                <w:pPr>
                                  <w:jc w:val="center"/>
                                  <w:rPr>
                                    <w:rFonts w:ascii="Arial" w:hAnsi="Arial" w:cs="Arial"/>
                                    <w:sz w:val="24"/>
                                    <w:szCs w:val="24"/>
                                  </w:rPr>
                                </w:pPr>
                                <w:r w:rsidRPr="00C87B05">
                                  <w:rPr>
                                    <w:rFonts w:ascii="Arial" w:hAnsi="Arial" w:cs="Arial"/>
                                    <w:sz w:val="24"/>
                                    <w:szCs w:val="24"/>
                                  </w:rPr>
                                  <w:t>Anzahl der Kreise:</w:t>
                                </w:r>
                              </w:p>
                              <w:p w14:paraId="7DD2A7E5" w14:textId="77777777" w:rsidR="00C87B05" w:rsidRDefault="00C87B05" w:rsidP="00C87B05">
                                <w:pPr>
                                  <w:jc w:val="center"/>
                                  <w:rPr>
                                    <w:rFonts w:ascii="Arial" w:hAnsi="Arial" w:cs="Arial"/>
                                    <w:sz w:val="24"/>
                                    <w:szCs w:val="24"/>
                                  </w:rPr>
                                </w:pPr>
                              </w:p>
                              <w:p w14:paraId="157FF6ED" w14:textId="77777777" w:rsidR="00C87B05" w:rsidRPr="00C87B05" w:rsidRDefault="00C87B05" w:rsidP="00C87B05">
                                <w:pPr>
                                  <w:jc w:val="center"/>
                                  <w:rPr>
                                    <w:rFonts w:ascii="Arial" w:hAnsi="Arial" w:cs="Arial"/>
                                    <w:sz w:val="24"/>
                                    <w:szCs w:val="24"/>
                                  </w:rPr>
                                </w:pPr>
                                <w:r>
                                  <w:rPr>
                                    <w:rFonts w:ascii="Arial" w:hAnsi="Arial" w:cs="Arial"/>
                                    <w:sz w:val="24"/>
                                    <w:szCs w:val="24"/>
                                  </w:rPr>
                                  <w:t>__</w:t>
                                </w:r>
                                <w:r w:rsidRPr="00C87B05">
                                  <w:rPr>
                                    <w:rFonts w:ascii="Arial" w:hAnsi="Arial" w:cs="Arial"/>
                                    <w:sz w:val="24"/>
                                    <w:szCs w:val="24"/>
                                  </w:rPr>
                                  <w:t>______</w:t>
                                </w:r>
                              </w:p>
                            </w:txbxContent>
                          </v:textbox>
                        </v:shape>
                      </w:pict>
                    </mc:Fallback>
                  </mc:AlternateContent>
                </w:r>
              </w:p>
              <w:p w14:paraId="52440F14" w14:textId="77777777" w:rsidR="00C87B05" w:rsidRDefault="00C87B05" w:rsidP="00C87B05">
                <w:pPr>
                  <w:pStyle w:val="Labor-Text"/>
                  <w:jc w:val="left"/>
                </w:pPr>
              </w:p>
              <w:p w14:paraId="18036369" w14:textId="77777777" w:rsidR="00C87B05" w:rsidRDefault="00C87B05" w:rsidP="00C87B05">
                <w:pPr>
                  <w:pStyle w:val="Labor-Text"/>
                  <w:jc w:val="left"/>
                </w:pPr>
              </w:p>
              <w:p w14:paraId="55097142" w14:textId="77777777" w:rsidR="00C87B05" w:rsidRDefault="00C87B05" w:rsidP="00C87B05">
                <w:pPr>
                  <w:pStyle w:val="Labor-Text"/>
                  <w:jc w:val="left"/>
                </w:pPr>
              </w:p>
              <w:p w14:paraId="664AE111" w14:textId="77777777" w:rsidR="00C87B05" w:rsidRDefault="00C87B05" w:rsidP="00C87B05">
                <w:pPr>
                  <w:pStyle w:val="Labor-Text"/>
                  <w:jc w:val="left"/>
                </w:pPr>
              </w:p>
              <w:p w14:paraId="61A93F30" w14:textId="77777777" w:rsidR="00FB0056" w:rsidRDefault="005E602E" w:rsidP="005E602E">
                <w:pPr>
                  <w:pStyle w:val="Labor-Text"/>
                  <w:jc w:val="center"/>
                </w:pPr>
                <w:r>
                  <w:rPr>
                    <w:noProof/>
                  </w:rPr>
                  <mc:AlternateContent>
                    <mc:Choice Requires="wps">
                      <w:drawing>
                        <wp:anchor distT="0" distB="0" distL="114300" distR="114300" simplePos="0" relativeHeight="251681280" behindDoc="0" locked="0" layoutInCell="1" allowOverlap="1" wp14:anchorId="4F7ED064" wp14:editId="4F0D6771">
                          <wp:simplePos x="0" y="0"/>
                          <wp:positionH relativeFrom="column">
                            <wp:posOffset>1216977</wp:posOffset>
                          </wp:positionH>
                          <wp:positionV relativeFrom="paragraph">
                            <wp:posOffset>179070</wp:posOffset>
                          </wp:positionV>
                          <wp:extent cx="533400" cy="275590"/>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5590"/>
                                  </a:xfrm>
                                  <a:prstGeom prst="rect">
                                    <a:avLst/>
                                  </a:prstGeom>
                                  <a:noFill/>
                                  <a:ln w="9525">
                                    <a:noFill/>
                                    <a:miter lim="800000"/>
                                    <a:headEnd/>
                                    <a:tailEnd/>
                                  </a:ln>
                                </wps:spPr>
                                <wps:txbx>
                                  <w:txbxContent>
                                    <w:p w14:paraId="0AF4D6E7" w14:textId="77777777" w:rsidR="005E602E" w:rsidRPr="005E602E" w:rsidRDefault="005E602E">
                                      <w:pPr>
                                        <w:rPr>
                                          <w:rFonts w:ascii="Arial" w:hAnsi="Arial" w:cs="Arial"/>
                                          <w:sz w:val="24"/>
                                          <w:szCs w:val="24"/>
                                        </w:rPr>
                                      </w:pPr>
                                      <w:proofErr w:type="spellStart"/>
                                      <w:r w:rsidRPr="005E602E">
                                        <w:rPr>
                                          <w:rFonts w:ascii="Arial" w:hAnsi="Arial" w:cs="Arial"/>
                                          <w:sz w:val="24"/>
                                          <w:szCs w:val="24"/>
                                        </w:rPr>
                                        <w:t>D</w:t>
                                      </w:r>
                                      <w:r w:rsidRPr="005E602E">
                                        <w:rPr>
                                          <w:rFonts w:ascii="Arial" w:hAnsi="Arial" w:cs="Arial"/>
                                          <w:sz w:val="24"/>
                                          <w:szCs w:val="24"/>
                                          <w:vertAlign w:val="subscript"/>
                                        </w:rPr>
                                        <w:t>n</w:t>
                                      </w:r>
                                      <w:proofErr w:type="spellEnd"/>
                                      <w:r w:rsidRPr="005E602E">
                                        <w:rPr>
                                          <w:rFonts w:ascii="Arial" w:hAnsi="Arial" w:cs="Arial"/>
                                          <w:sz w:val="24"/>
                                          <w:szCs w:val="24"/>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ED064" id="_x0000_s1038" type="#_x0000_t202" style="position:absolute;left:0;text-align:left;margin-left:95.8pt;margin-top:14.1pt;width:42pt;height:21.7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" filled="f" stroked="f">
                          <v:textbox style="mso-fit-shape-to-text:t">
                            <w:txbxContent>
                              <w:p w14:paraId="0AF4D6E7" w14:textId="77777777" w:rsidR="005E602E" w:rsidRPr="005E602E" w:rsidRDefault="005E602E">
                                <w:pPr>
                                  <w:rPr>
                                    <w:rFonts w:ascii="Arial" w:hAnsi="Arial" w:cs="Arial"/>
                                    <w:sz w:val="24"/>
                                    <w:szCs w:val="24"/>
                                  </w:rPr>
                                </w:pPr>
                                <w:r w:rsidRPr="005E602E">
                                  <w:rPr>
                                    <w:rFonts w:ascii="Arial" w:hAnsi="Arial" w:cs="Arial"/>
                                    <w:sz w:val="24"/>
                                    <w:szCs w:val="24"/>
                                  </w:rPr>
                                  <w:t>D</w:t>
                                </w:r>
                                <w:r w:rsidRPr="005E602E">
                                  <w:rPr>
                                    <w:rFonts w:ascii="Arial" w:hAnsi="Arial" w:cs="Arial"/>
                                    <w:sz w:val="24"/>
                                    <w:szCs w:val="24"/>
                                    <w:vertAlign w:val="subscript"/>
                                  </w:rPr>
                                  <w:t>n</w:t>
                                </w:r>
                                <w:r w:rsidRPr="005E602E">
                                  <w:rPr>
                                    <w:rFonts w:ascii="Arial" w:hAnsi="Arial" w:cs="Arial"/>
                                    <w:sz w:val="24"/>
                                    <w:szCs w:val="24"/>
                                  </w:rPr>
                                  <w:t xml:space="preserve"> = </w:t>
                                </w:r>
                              </w:p>
                            </w:txbxContent>
                          </v:textbox>
                        </v:shape>
                      </w:pict>
                    </mc:Fallback>
                  </mc:AlternateContent>
                </w:r>
                <w:r>
                  <w:rPr>
                    <w:noProof/>
                  </w:rPr>
                  <w:drawing>
                    <wp:inline distT="0" distB="0" distL="0" distR="0" wp14:anchorId="50462F18" wp14:editId="2F898BC7">
                      <wp:extent cx="5758331" cy="800100"/>
                      <wp:effectExtent l="0" t="0" r="0" b="0"/>
                      <wp:docPr id="62" name="Grafik 62" descr="http://ecx.images-amazon.com/images/I/71AvWQHQ5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71AvWQHQ5nL._SL1500_.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90255"/>
                              <a:stretch/>
                            </pic:blipFill>
                            <pic:spPr bwMode="auto">
                              <a:xfrm>
                                <a:off x="0" y="0"/>
                                <a:ext cx="5760720" cy="8004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E285E8" w14:textId="77777777" w:rsidR="00401749" w:rsidRDefault="00401749" w:rsidP="00FB0056">
          <w:pPr>
            <w:pStyle w:val="Labor-Text"/>
          </w:pPr>
        </w:p>
        <w:p w14:paraId="4637D6EB" w14:textId="77777777" w:rsidR="002E0416" w:rsidRDefault="002E0416" w:rsidP="00FB0056">
          <w:pPr>
            <w:pStyle w:val="Labor-Text"/>
          </w:pPr>
        </w:p>
        <w:p w14:paraId="673CD3B4" w14:textId="77777777" w:rsidR="008C2CBE" w:rsidRDefault="002E0416" w:rsidP="00284920">
          <w:pPr>
            <w:pStyle w:val="Labor-Text"/>
            <w:ind w:left="708" w:hanging="705"/>
          </w:pPr>
          <w:r>
            <w:t>1.11</w:t>
          </w:r>
          <w:r>
            <w:tab/>
          </w:r>
          <w:r w:rsidRPr="008C2CBE">
            <w:t xml:space="preserve">Testet nun euren aufgestellten Term. Setzt für die Variable n nacheinander drei </w:t>
          </w:r>
          <w:r w:rsidR="008C2CBE" w:rsidRPr="008C2CBE">
            <w:t>verschiedene Zahlen ein</w:t>
          </w:r>
          <w:r w:rsidR="003119FF">
            <w:t xml:space="preserve"> und berechnet damit drei</w:t>
          </w:r>
          <w:r w:rsidR="001D3DB9">
            <w:t xml:space="preserve"> verschiedene Dreieckszahlen</w:t>
          </w:r>
          <w:r w:rsidR="008C2CBE" w:rsidRPr="008C2CBE">
            <w:t>.</w:t>
          </w:r>
        </w:p>
        <w:p w14:paraId="23929488" w14:textId="77777777" w:rsidR="00C9648C" w:rsidRDefault="00C9648C" w:rsidP="008C2CBE">
          <w:pPr>
            <w:pStyle w:val="Labor-Text"/>
            <w:ind w:left="708" w:hanging="705"/>
            <w:jc w:val="lef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F5132" w14:paraId="4503FE1A" w14:textId="77777777" w:rsidTr="004E6275">
            <w:trPr>
              <w:trHeight w:val="283"/>
            </w:trPr>
            <w:tc>
              <w:tcPr>
                <w:tcW w:w="282" w:type="dxa"/>
              </w:tcPr>
              <w:p w14:paraId="273149FB" w14:textId="77777777" w:rsidR="00BF5132" w:rsidRDefault="00BF5132" w:rsidP="004E6275">
                <w:pPr>
                  <w:pStyle w:val="Arbeitsanweisung"/>
                  <w:tabs>
                    <w:tab w:val="left" w:pos="709"/>
                  </w:tabs>
                </w:pPr>
              </w:p>
            </w:tc>
            <w:tc>
              <w:tcPr>
                <w:tcW w:w="282" w:type="dxa"/>
              </w:tcPr>
              <w:p w14:paraId="28EFFBCD" w14:textId="77777777" w:rsidR="00BF5132" w:rsidRDefault="00BF5132" w:rsidP="004E6275">
                <w:pPr>
                  <w:pStyle w:val="Arbeitsanweisung"/>
                  <w:tabs>
                    <w:tab w:val="left" w:pos="709"/>
                  </w:tabs>
                </w:pPr>
              </w:p>
            </w:tc>
            <w:tc>
              <w:tcPr>
                <w:tcW w:w="282" w:type="dxa"/>
              </w:tcPr>
              <w:p w14:paraId="199BA43E" w14:textId="77777777" w:rsidR="00BF5132" w:rsidRDefault="00BF5132" w:rsidP="004E6275">
                <w:pPr>
                  <w:pStyle w:val="Arbeitsanweisung"/>
                  <w:tabs>
                    <w:tab w:val="left" w:pos="709"/>
                  </w:tabs>
                </w:pPr>
              </w:p>
            </w:tc>
            <w:tc>
              <w:tcPr>
                <w:tcW w:w="282" w:type="dxa"/>
              </w:tcPr>
              <w:p w14:paraId="02F89DEB" w14:textId="77777777" w:rsidR="00BF5132" w:rsidRDefault="00BF5132" w:rsidP="004E6275">
                <w:pPr>
                  <w:pStyle w:val="Arbeitsanweisung"/>
                  <w:tabs>
                    <w:tab w:val="left" w:pos="709"/>
                  </w:tabs>
                </w:pPr>
              </w:p>
            </w:tc>
            <w:tc>
              <w:tcPr>
                <w:tcW w:w="282" w:type="dxa"/>
              </w:tcPr>
              <w:p w14:paraId="16CEE71D" w14:textId="77777777" w:rsidR="00BF5132" w:rsidRDefault="00BF5132" w:rsidP="004E6275">
                <w:pPr>
                  <w:pStyle w:val="Arbeitsanweisung"/>
                  <w:tabs>
                    <w:tab w:val="left" w:pos="709"/>
                  </w:tabs>
                </w:pPr>
              </w:p>
            </w:tc>
            <w:tc>
              <w:tcPr>
                <w:tcW w:w="282" w:type="dxa"/>
              </w:tcPr>
              <w:p w14:paraId="1A84F37F" w14:textId="77777777" w:rsidR="00BF5132" w:rsidRDefault="00BF5132" w:rsidP="004E6275">
                <w:pPr>
                  <w:pStyle w:val="Arbeitsanweisung"/>
                  <w:tabs>
                    <w:tab w:val="left" w:pos="709"/>
                  </w:tabs>
                </w:pPr>
              </w:p>
            </w:tc>
            <w:tc>
              <w:tcPr>
                <w:tcW w:w="282" w:type="dxa"/>
              </w:tcPr>
              <w:p w14:paraId="797DFCD7" w14:textId="77777777" w:rsidR="00BF5132" w:rsidRDefault="00BF5132" w:rsidP="004E6275">
                <w:pPr>
                  <w:pStyle w:val="Arbeitsanweisung"/>
                  <w:tabs>
                    <w:tab w:val="left" w:pos="709"/>
                  </w:tabs>
                </w:pPr>
              </w:p>
            </w:tc>
            <w:tc>
              <w:tcPr>
                <w:tcW w:w="282" w:type="dxa"/>
              </w:tcPr>
              <w:p w14:paraId="7159BCAA" w14:textId="77777777" w:rsidR="00BF5132" w:rsidRDefault="00BF5132" w:rsidP="004E6275">
                <w:pPr>
                  <w:pStyle w:val="Arbeitsanweisung"/>
                  <w:tabs>
                    <w:tab w:val="left" w:pos="709"/>
                  </w:tabs>
                </w:pPr>
              </w:p>
            </w:tc>
            <w:tc>
              <w:tcPr>
                <w:tcW w:w="282" w:type="dxa"/>
              </w:tcPr>
              <w:p w14:paraId="1AA7A9A4" w14:textId="77777777" w:rsidR="00BF5132" w:rsidRDefault="00BF5132" w:rsidP="004E6275">
                <w:pPr>
                  <w:pStyle w:val="Arbeitsanweisung"/>
                  <w:tabs>
                    <w:tab w:val="left" w:pos="709"/>
                  </w:tabs>
                </w:pPr>
              </w:p>
            </w:tc>
            <w:tc>
              <w:tcPr>
                <w:tcW w:w="282" w:type="dxa"/>
              </w:tcPr>
              <w:p w14:paraId="2D23B100" w14:textId="77777777" w:rsidR="00BF5132" w:rsidRDefault="00BF5132" w:rsidP="004E6275">
                <w:pPr>
                  <w:pStyle w:val="Arbeitsanweisung"/>
                  <w:tabs>
                    <w:tab w:val="left" w:pos="709"/>
                  </w:tabs>
                </w:pPr>
              </w:p>
            </w:tc>
            <w:tc>
              <w:tcPr>
                <w:tcW w:w="282" w:type="dxa"/>
              </w:tcPr>
              <w:p w14:paraId="4D4A1E39" w14:textId="77777777" w:rsidR="00BF5132" w:rsidRDefault="00BF5132" w:rsidP="004E6275">
                <w:pPr>
                  <w:pStyle w:val="Arbeitsanweisung"/>
                  <w:tabs>
                    <w:tab w:val="left" w:pos="709"/>
                  </w:tabs>
                </w:pPr>
              </w:p>
            </w:tc>
            <w:tc>
              <w:tcPr>
                <w:tcW w:w="282" w:type="dxa"/>
              </w:tcPr>
              <w:p w14:paraId="2F7646A7" w14:textId="77777777" w:rsidR="00BF5132" w:rsidRDefault="00BF5132" w:rsidP="004E6275">
                <w:pPr>
                  <w:pStyle w:val="Arbeitsanweisung"/>
                  <w:tabs>
                    <w:tab w:val="left" w:pos="709"/>
                  </w:tabs>
                </w:pPr>
              </w:p>
            </w:tc>
            <w:tc>
              <w:tcPr>
                <w:tcW w:w="282" w:type="dxa"/>
              </w:tcPr>
              <w:p w14:paraId="67813541" w14:textId="77777777" w:rsidR="00BF5132" w:rsidRDefault="00BF5132" w:rsidP="004E6275">
                <w:pPr>
                  <w:pStyle w:val="Arbeitsanweisung"/>
                  <w:tabs>
                    <w:tab w:val="left" w:pos="709"/>
                  </w:tabs>
                </w:pPr>
              </w:p>
            </w:tc>
            <w:tc>
              <w:tcPr>
                <w:tcW w:w="282" w:type="dxa"/>
              </w:tcPr>
              <w:p w14:paraId="62E4EE7B" w14:textId="77777777" w:rsidR="00BF5132" w:rsidRDefault="00BF5132" w:rsidP="004E6275">
                <w:pPr>
                  <w:pStyle w:val="Arbeitsanweisung"/>
                  <w:tabs>
                    <w:tab w:val="left" w:pos="709"/>
                  </w:tabs>
                </w:pPr>
              </w:p>
            </w:tc>
            <w:tc>
              <w:tcPr>
                <w:tcW w:w="282" w:type="dxa"/>
              </w:tcPr>
              <w:p w14:paraId="039DC5CB" w14:textId="77777777" w:rsidR="00BF5132" w:rsidRDefault="00BF5132" w:rsidP="004E6275">
                <w:pPr>
                  <w:pStyle w:val="Arbeitsanweisung"/>
                  <w:tabs>
                    <w:tab w:val="left" w:pos="709"/>
                  </w:tabs>
                </w:pPr>
              </w:p>
            </w:tc>
            <w:tc>
              <w:tcPr>
                <w:tcW w:w="281" w:type="dxa"/>
              </w:tcPr>
              <w:p w14:paraId="56B9BFCE" w14:textId="77777777" w:rsidR="00BF5132" w:rsidRDefault="00BF5132" w:rsidP="004E6275">
                <w:pPr>
                  <w:pStyle w:val="Arbeitsanweisung"/>
                  <w:tabs>
                    <w:tab w:val="left" w:pos="709"/>
                  </w:tabs>
                </w:pPr>
              </w:p>
            </w:tc>
            <w:tc>
              <w:tcPr>
                <w:tcW w:w="281" w:type="dxa"/>
              </w:tcPr>
              <w:p w14:paraId="2F00317B" w14:textId="77777777" w:rsidR="00BF5132" w:rsidRDefault="00BF5132" w:rsidP="004E6275">
                <w:pPr>
                  <w:pStyle w:val="Arbeitsanweisung"/>
                  <w:tabs>
                    <w:tab w:val="left" w:pos="709"/>
                  </w:tabs>
                </w:pPr>
              </w:p>
            </w:tc>
            <w:tc>
              <w:tcPr>
                <w:tcW w:w="281" w:type="dxa"/>
              </w:tcPr>
              <w:p w14:paraId="357707E3" w14:textId="77777777" w:rsidR="00BF5132" w:rsidRDefault="00BF5132" w:rsidP="004E6275">
                <w:pPr>
                  <w:pStyle w:val="Arbeitsanweisung"/>
                  <w:tabs>
                    <w:tab w:val="left" w:pos="709"/>
                  </w:tabs>
                </w:pPr>
              </w:p>
            </w:tc>
            <w:tc>
              <w:tcPr>
                <w:tcW w:w="281" w:type="dxa"/>
              </w:tcPr>
              <w:p w14:paraId="32765EE4" w14:textId="77777777" w:rsidR="00BF5132" w:rsidRDefault="00BF5132" w:rsidP="004E6275">
                <w:pPr>
                  <w:pStyle w:val="Arbeitsanweisung"/>
                  <w:tabs>
                    <w:tab w:val="left" w:pos="709"/>
                  </w:tabs>
                </w:pPr>
              </w:p>
            </w:tc>
            <w:tc>
              <w:tcPr>
                <w:tcW w:w="281" w:type="dxa"/>
              </w:tcPr>
              <w:p w14:paraId="022318FD" w14:textId="77777777" w:rsidR="00BF5132" w:rsidRDefault="00BF5132" w:rsidP="004E6275">
                <w:pPr>
                  <w:pStyle w:val="Arbeitsanweisung"/>
                  <w:tabs>
                    <w:tab w:val="left" w:pos="709"/>
                  </w:tabs>
                </w:pPr>
              </w:p>
            </w:tc>
            <w:tc>
              <w:tcPr>
                <w:tcW w:w="281" w:type="dxa"/>
              </w:tcPr>
              <w:p w14:paraId="17825251" w14:textId="77777777" w:rsidR="00BF5132" w:rsidRDefault="00BF5132" w:rsidP="004E6275">
                <w:pPr>
                  <w:pStyle w:val="Arbeitsanweisung"/>
                  <w:tabs>
                    <w:tab w:val="left" w:pos="709"/>
                  </w:tabs>
                </w:pPr>
              </w:p>
            </w:tc>
            <w:tc>
              <w:tcPr>
                <w:tcW w:w="281" w:type="dxa"/>
              </w:tcPr>
              <w:p w14:paraId="7D9CADF0" w14:textId="77777777" w:rsidR="00BF5132" w:rsidRDefault="00BF5132" w:rsidP="004E6275">
                <w:pPr>
                  <w:pStyle w:val="Arbeitsanweisung"/>
                  <w:tabs>
                    <w:tab w:val="left" w:pos="709"/>
                  </w:tabs>
                </w:pPr>
              </w:p>
            </w:tc>
            <w:tc>
              <w:tcPr>
                <w:tcW w:w="281" w:type="dxa"/>
              </w:tcPr>
              <w:p w14:paraId="7EC9D016" w14:textId="77777777" w:rsidR="00BF5132" w:rsidRDefault="00BF5132" w:rsidP="004E6275">
                <w:pPr>
                  <w:pStyle w:val="Arbeitsanweisung"/>
                  <w:tabs>
                    <w:tab w:val="left" w:pos="709"/>
                  </w:tabs>
                </w:pPr>
              </w:p>
            </w:tc>
            <w:tc>
              <w:tcPr>
                <w:tcW w:w="281" w:type="dxa"/>
              </w:tcPr>
              <w:p w14:paraId="1F40DE98" w14:textId="77777777" w:rsidR="00BF5132" w:rsidRDefault="00BF5132" w:rsidP="004E6275">
                <w:pPr>
                  <w:pStyle w:val="Arbeitsanweisung"/>
                  <w:tabs>
                    <w:tab w:val="left" w:pos="709"/>
                  </w:tabs>
                </w:pPr>
              </w:p>
            </w:tc>
            <w:tc>
              <w:tcPr>
                <w:tcW w:w="281" w:type="dxa"/>
              </w:tcPr>
              <w:p w14:paraId="16A837C6" w14:textId="77777777" w:rsidR="00BF5132" w:rsidRDefault="00BF5132" w:rsidP="004E6275">
                <w:pPr>
                  <w:pStyle w:val="Arbeitsanweisung"/>
                  <w:tabs>
                    <w:tab w:val="left" w:pos="709"/>
                  </w:tabs>
                </w:pPr>
              </w:p>
            </w:tc>
            <w:tc>
              <w:tcPr>
                <w:tcW w:w="281" w:type="dxa"/>
              </w:tcPr>
              <w:p w14:paraId="4E707681" w14:textId="77777777" w:rsidR="00BF5132" w:rsidRDefault="00BF5132" w:rsidP="004E6275">
                <w:pPr>
                  <w:pStyle w:val="Arbeitsanweisung"/>
                  <w:tabs>
                    <w:tab w:val="left" w:pos="709"/>
                  </w:tabs>
                </w:pPr>
              </w:p>
            </w:tc>
            <w:tc>
              <w:tcPr>
                <w:tcW w:w="281" w:type="dxa"/>
              </w:tcPr>
              <w:p w14:paraId="4B7F08F5" w14:textId="77777777" w:rsidR="00BF5132" w:rsidRDefault="00BF5132" w:rsidP="004E6275">
                <w:pPr>
                  <w:pStyle w:val="Arbeitsanweisung"/>
                  <w:tabs>
                    <w:tab w:val="left" w:pos="709"/>
                  </w:tabs>
                </w:pPr>
              </w:p>
            </w:tc>
            <w:tc>
              <w:tcPr>
                <w:tcW w:w="281" w:type="dxa"/>
              </w:tcPr>
              <w:p w14:paraId="63876D87" w14:textId="77777777" w:rsidR="00BF5132" w:rsidRDefault="00BF5132" w:rsidP="004E6275">
                <w:pPr>
                  <w:pStyle w:val="Arbeitsanweisung"/>
                  <w:tabs>
                    <w:tab w:val="left" w:pos="709"/>
                  </w:tabs>
                </w:pPr>
              </w:p>
            </w:tc>
            <w:tc>
              <w:tcPr>
                <w:tcW w:w="281" w:type="dxa"/>
              </w:tcPr>
              <w:p w14:paraId="5D81BBAB" w14:textId="77777777" w:rsidR="00BF5132" w:rsidRDefault="00BF5132" w:rsidP="004E6275">
                <w:pPr>
                  <w:pStyle w:val="Arbeitsanweisung"/>
                  <w:tabs>
                    <w:tab w:val="left" w:pos="709"/>
                  </w:tabs>
                </w:pPr>
              </w:p>
            </w:tc>
            <w:tc>
              <w:tcPr>
                <w:tcW w:w="281" w:type="dxa"/>
              </w:tcPr>
              <w:p w14:paraId="550970FA" w14:textId="77777777" w:rsidR="00BF5132" w:rsidRDefault="00BF5132" w:rsidP="004E6275">
                <w:pPr>
                  <w:pStyle w:val="Arbeitsanweisung"/>
                  <w:tabs>
                    <w:tab w:val="left" w:pos="709"/>
                  </w:tabs>
                </w:pPr>
              </w:p>
            </w:tc>
            <w:tc>
              <w:tcPr>
                <w:tcW w:w="281" w:type="dxa"/>
              </w:tcPr>
              <w:p w14:paraId="66400933" w14:textId="77777777" w:rsidR="00BF5132" w:rsidRDefault="00BF5132" w:rsidP="004E6275">
                <w:pPr>
                  <w:pStyle w:val="Arbeitsanweisung"/>
                  <w:tabs>
                    <w:tab w:val="left" w:pos="709"/>
                  </w:tabs>
                </w:pPr>
              </w:p>
            </w:tc>
            <w:tc>
              <w:tcPr>
                <w:tcW w:w="281" w:type="dxa"/>
              </w:tcPr>
              <w:p w14:paraId="41ADD653" w14:textId="77777777" w:rsidR="00BF5132" w:rsidRDefault="00BF5132" w:rsidP="004E6275">
                <w:pPr>
                  <w:pStyle w:val="Arbeitsanweisung"/>
                  <w:tabs>
                    <w:tab w:val="left" w:pos="709"/>
                  </w:tabs>
                </w:pPr>
              </w:p>
            </w:tc>
          </w:tr>
          <w:tr w:rsidR="00BF5132" w14:paraId="0D8F2467" w14:textId="77777777" w:rsidTr="004E6275">
            <w:trPr>
              <w:trHeight w:val="283"/>
            </w:trPr>
            <w:tc>
              <w:tcPr>
                <w:tcW w:w="282" w:type="dxa"/>
              </w:tcPr>
              <w:p w14:paraId="4537FE04" w14:textId="6F152A0A" w:rsidR="00BF5132" w:rsidRDefault="00BF5132" w:rsidP="004E6275">
                <w:pPr>
                  <w:pStyle w:val="Arbeitsanweisung"/>
                  <w:tabs>
                    <w:tab w:val="left" w:pos="709"/>
                  </w:tabs>
                </w:pPr>
              </w:p>
            </w:tc>
            <w:tc>
              <w:tcPr>
                <w:tcW w:w="282" w:type="dxa"/>
              </w:tcPr>
              <w:p w14:paraId="1018BFBD" w14:textId="77777777" w:rsidR="00BF5132" w:rsidRDefault="00BF5132" w:rsidP="004E6275">
                <w:pPr>
                  <w:pStyle w:val="Arbeitsanweisung"/>
                  <w:tabs>
                    <w:tab w:val="left" w:pos="709"/>
                  </w:tabs>
                </w:pPr>
              </w:p>
            </w:tc>
            <w:tc>
              <w:tcPr>
                <w:tcW w:w="282" w:type="dxa"/>
              </w:tcPr>
              <w:p w14:paraId="208078CC" w14:textId="77777777" w:rsidR="00BF5132" w:rsidRDefault="00BF5132" w:rsidP="004E6275">
                <w:pPr>
                  <w:pStyle w:val="Arbeitsanweisung"/>
                  <w:tabs>
                    <w:tab w:val="left" w:pos="709"/>
                  </w:tabs>
                </w:pPr>
              </w:p>
            </w:tc>
            <w:tc>
              <w:tcPr>
                <w:tcW w:w="282" w:type="dxa"/>
              </w:tcPr>
              <w:p w14:paraId="7BA6FA5B" w14:textId="77777777" w:rsidR="00BF5132" w:rsidRDefault="00BF5132" w:rsidP="004E6275">
                <w:pPr>
                  <w:pStyle w:val="Arbeitsanweisung"/>
                  <w:tabs>
                    <w:tab w:val="left" w:pos="709"/>
                  </w:tabs>
                </w:pPr>
              </w:p>
            </w:tc>
            <w:tc>
              <w:tcPr>
                <w:tcW w:w="282" w:type="dxa"/>
              </w:tcPr>
              <w:p w14:paraId="4FDF6381" w14:textId="77777777" w:rsidR="00BF5132" w:rsidRDefault="00BF5132" w:rsidP="004E6275">
                <w:pPr>
                  <w:pStyle w:val="Arbeitsanweisung"/>
                  <w:tabs>
                    <w:tab w:val="left" w:pos="709"/>
                  </w:tabs>
                </w:pPr>
              </w:p>
            </w:tc>
            <w:tc>
              <w:tcPr>
                <w:tcW w:w="282" w:type="dxa"/>
              </w:tcPr>
              <w:p w14:paraId="47F91BD0" w14:textId="77777777" w:rsidR="00BF5132" w:rsidRDefault="00BF5132" w:rsidP="004E6275">
                <w:pPr>
                  <w:pStyle w:val="Arbeitsanweisung"/>
                  <w:tabs>
                    <w:tab w:val="left" w:pos="709"/>
                  </w:tabs>
                </w:pPr>
              </w:p>
            </w:tc>
            <w:tc>
              <w:tcPr>
                <w:tcW w:w="282" w:type="dxa"/>
              </w:tcPr>
              <w:p w14:paraId="3AACCD22" w14:textId="77777777" w:rsidR="00BF5132" w:rsidRDefault="00BF5132" w:rsidP="004E6275">
                <w:pPr>
                  <w:pStyle w:val="Arbeitsanweisung"/>
                  <w:tabs>
                    <w:tab w:val="left" w:pos="709"/>
                  </w:tabs>
                </w:pPr>
              </w:p>
            </w:tc>
            <w:tc>
              <w:tcPr>
                <w:tcW w:w="282" w:type="dxa"/>
              </w:tcPr>
              <w:p w14:paraId="124671A3" w14:textId="77777777" w:rsidR="00BF5132" w:rsidRDefault="00BF5132" w:rsidP="004E6275">
                <w:pPr>
                  <w:pStyle w:val="Arbeitsanweisung"/>
                  <w:tabs>
                    <w:tab w:val="left" w:pos="709"/>
                  </w:tabs>
                </w:pPr>
              </w:p>
            </w:tc>
            <w:tc>
              <w:tcPr>
                <w:tcW w:w="282" w:type="dxa"/>
              </w:tcPr>
              <w:p w14:paraId="33823D5A" w14:textId="77777777" w:rsidR="00BF5132" w:rsidRDefault="00BF5132" w:rsidP="004E6275">
                <w:pPr>
                  <w:pStyle w:val="Arbeitsanweisung"/>
                  <w:tabs>
                    <w:tab w:val="left" w:pos="709"/>
                  </w:tabs>
                </w:pPr>
              </w:p>
            </w:tc>
            <w:tc>
              <w:tcPr>
                <w:tcW w:w="282" w:type="dxa"/>
              </w:tcPr>
              <w:p w14:paraId="267875F2" w14:textId="77777777" w:rsidR="00BF5132" w:rsidRDefault="00BF5132" w:rsidP="004E6275">
                <w:pPr>
                  <w:pStyle w:val="Arbeitsanweisung"/>
                  <w:tabs>
                    <w:tab w:val="left" w:pos="709"/>
                  </w:tabs>
                </w:pPr>
              </w:p>
            </w:tc>
            <w:tc>
              <w:tcPr>
                <w:tcW w:w="282" w:type="dxa"/>
              </w:tcPr>
              <w:p w14:paraId="76518CFE" w14:textId="77777777" w:rsidR="00BF5132" w:rsidRDefault="00BF5132" w:rsidP="004E6275">
                <w:pPr>
                  <w:pStyle w:val="Arbeitsanweisung"/>
                  <w:tabs>
                    <w:tab w:val="left" w:pos="709"/>
                  </w:tabs>
                </w:pPr>
              </w:p>
            </w:tc>
            <w:tc>
              <w:tcPr>
                <w:tcW w:w="282" w:type="dxa"/>
              </w:tcPr>
              <w:p w14:paraId="319AE270" w14:textId="77777777" w:rsidR="00BF5132" w:rsidRDefault="00BF5132" w:rsidP="004E6275">
                <w:pPr>
                  <w:pStyle w:val="Arbeitsanweisung"/>
                  <w:tabs>
                    <w:tab w:val="left" w:pos="709"/>
                  </w:tabs>
                </w:pPr>
              </w:p>
            </w:tc>
            <w:tc>
              <w:tcPr>
                <w:tcW w:w="282" w:type="dxa"/>
              </w:tcPr>
              <w:p w14:paraId="1DEDA766" w14:textId="77777777" w:rsidR="00BF5132" w:rsidRDefault="00BF5132" w:rsidP="004E6275">
                <w:pPr>
                  <w:pStyle w:val="Arbeitsanweisung"/>
                  <w:tabs>
                    <w:tab w:val="left" w:pos="709"/>
                  </w:tabs>
                </w:pPr>
              </w:p>
            </w:tc>
            <w:tc>
              <w:tcPr>
                <w:tcW w:w="282" w:type="dxa"/>
              </w:tcPr>
              <w:p w14:paraId="413BBD2F" w14:textId="77777777" w:rsidR="00BF5132" w:rsidRDefault="00BF5132" w:rsidP="004E6275">
                <w:pPr>
                  <w:pStyle w:val="Arbeitsanweisung"/>
                  <w:tabs>
                    <w:tab w:val="left" w:pos="709"/>
                  </w:tabs>
                </w:pPr>
              </w:p>
            </w:tc>
            <w:tc>
              <w:tcPr>
                <w:tcW w:w="282" w:type="dxa"/>
              </w:tcPr>
              <w:p w14:paraId="2BD598B4" w14:textId="77777777" w:rsidR="00BF5132" w:rsidRDefault="00BF5132" w:rsidP="004E6275">
                <w:pPr>
                  <w:pStyle w:val="Arbeitsanweisung"/>
                  <w:tabs>
                    <w:tab w:val="left" w:pos="709"/>
                  </w:tabs>
                </w:pPr>
              </w:p>
            </w:tc>
            <w:tc>
              <w:tcPr>
                <w:tcW w:w="281" w:type="dxa"/>
              </w:tcPr>
              <w:p w14:paraId="3C50090F" w14:textId="77777777" w:rsidR="00BF5132" w:rsidRDefault="00BF5132" w:rsidP="004E6275">
                <w:pPr>
                  <w:pStyle w:val="Arbeitsanweisung"/>
                  <w:tabs>
                    <w:tab w:val="left" w:pos="709"/>
                  </w:tabs>
                </w:pPr>
              </w:p>
            </w:tc>
            <w:tc>
              <w:tcPr>
                <w:tcW w:w="281" w:type="dxa"/>
              </w:tcPr>
              <w:p w14:paraId="65784BDB" w14:textId="77777777" w:rsidR="00BF5132" w:rsidRDefault="00BF5132" w:rsidP="004E6275">
                <w:pPr>
                  <w:pStyle w:val="Arbeitsanweisung"/>
                  <w:tabs>
                    <w:tab w:val="left" w:pos="709"/>
                  </w:tabs>
                </w:pPr>
              </w:p>
            </w:tc>
            <w:tc>
              <w:tcPr>
                <w:tcW w:w="281" w:type="dxa"/>
              </w:tcPr>
              <w:p w14:paraId="5302EE5E" w14:textId="77777777" w:rsidR="00BF5132" w:rsidRDefault="00BF5132" w:rsidP="004E6275">
                <w:pPr>
                  <w:pStyle w:val="Arbeitsanweisung"/>
                  <w:tabs>
                    <w:tab w:val="left" w:pos="709"/>
                  </w:tabs>
                </w:pPr>
              </w:p>
            </w:tc>
            <w:tc>
              <w:tcPr>
                <w:tcW w:w="281" w:type="dxa"/>
              </w:tcPr>
              <w:p w14:paraId="327F75E0" w14:textId="77777777" w:rsidR="00BF5132" w:rsidRDefault="00BF5132" w:rsidP="004E6275">
                <w:pPr>
                  <w:pStyle w:val="Arbeitsanweisung"/>
                  <w:tabs>
                    <w:tab w:val="left" w:pos="709"/>
                  </w:tabs>
                </w:pPr>
              </w:p>
            </w:tc>
            <w:tc>
              <w:tcPr>
                <w:tcW w:w="281" w:type="dxa"/>
              </w:tcPr>
              <w:p w14:paraId="5ED9D12A" w14:textId="77777777" w:rsidR="00BF5132" w:rsidRDefault="00BF5132" w:rsidP="004E6275">
                <w:pPr>
                  <w:pStyle w:val="Arbeitsanweisung"/>
                  <w:tabs>
                    <w:tab w:val="left" w:pos="709"/>
                  </w:tabs>
                </w:pPr>
              </w:p>
            </w:tc>
            <w:tc>
              <w:tcPr>
                <w:tcW w:w="281" w:type="dxa"/>
              </w:tcPr>
              <w:p w14:paraId="653A1A56" w14:textId="77777777" w:rsidR="00BF5132" w:rsidRDefault="00BF5132" w:rsidP="004E6275">
                <w:pPr>
                  <w:pStyle w:val="Arbeitsanweisung"/>
                  <w:tabs>
                    <w:tab w:val="left" w:pos="709"/>
                  </w:tabs>
                </w:pPr>
              </w:p>
            </w:tc>
            <w:tc>
              <w:tcPr>
                <w:tcW w:w="281" w:type="dxa"/>
              </w:tcPr>
              <w:p w14:paraId="01114C88" w14:textId="77777777" w:rsidR="00BF5132" w:rsidRDefault="00BF5132" w:rsidP="004E6275">
                <w:pPr>
                  <w:pStyle w:val="Arbeitsanweisung"/>
                  <w:tabs>
                    <w:tab w:val="left" w:pos="709"/>
                  </w:tabs>
                </w:pPr>
              </w:p>
            </w:tc>
            <w:tc>
              <w:tcPr>
                <w:tcW w:w="281" w:type="dxa"/>
              </w:tcPr>
              <w:p w14:paraId="0FB1B77B" w14:textId="77777777" w:rsidR="00BF5132" w:rsidRDefault="00BF5132" w:rsidP="004E6275">
                <w:pPr>
                  <w:pStyle w:val="Arbeitsanweisung"/>
                  <w:tabs>
                    <w:tab w:val="left" w:pos="709"/>
                  </w:tabs>
                </w:pPr>
              </w:p>
            </w:tc>
            <w:tc>
              <w:tcPr>
                <w:tcW w:w="281" w:type="dxa"/>
              </w:tcPr>
              <w:p w14:paraId="2FD89465" w14:textId="77777777" w:rsidR="00BF5132" w:rsidRDefault="00BF5132" w:rsidP="004E6275">
                <w:pPr>
                  <w:pStyle w:val="Arbeitsanweisung"/>
                  <w:tabs>
                    <w:tab w:val="left" w:pos="709"/>
                  </w:tabs>
                </w:pPr>
              </w:p>
            </w:tc>
            <w:tc>
              <w:tcPr>
                <w:tcW w:w="281" w:type="dxa"/>
              </w:tcPr>
              <w:p w14:paraId="22C1BA33" w14:textId="77777777" w:rsidR="00BF5132" w:rsidRDefault="00BF5132" w:rsidP="004E6275">
                <w:pPr>
                  <w:pStyle w:val="Arbeitsanweisung"/>
                  <w:tabs>
                    <w:tab w:val="left" w:pos="709"/>
                  </w:tabs>
                </w:pPr>
              </w:p>
            </w:tc>
            <w:tc>
              <w:tcPr>
                <w:tcW w:w="281" w:type="dxa"/>
              </w:tcPr>
              <w:p w14:paraId="7D110E01" w14:textId="77777777" w:rsidR="00BF5132" w:rsidRDefault="00BF5132" w:rsidP="004E6275">
                <w:pPr>
                  <w:pStyle w:val="Arbeitsanweisung"/>
                  <w:tabs>
                    <w:tab w:val="left" w:pos="709"/>
                  </w:tabs>
                </w:pPr>
              </w:p>
            </w:tc>
            <w:tc>
              <w:tcPr>
                <w:tcW w:w="281" w:type="dxa"/>
              </w:tcPr>
              <w:p w14:paraId="12532BE6" w14:textId="77777777" w:rsidR="00BF5132" w:rsidRDefault="00BF5132" w:rsidP="004E6275">
                <w:pPr>
                  <w:pStyle w:val="Arbeitsanweisung"/>
                  <w:tabs>
                    <w:tab w:val="left" w:pos="709"/>
                  </w:tabs>
                </w:pPr>
              </w:p>
            </w:tc>
            <w:tc>
              <w:tcPr>
                <w:tcW w:w="281" w:type="dxa"/>
              </w:tcPr>
              <w:p w14:paraId="1BC7C53D" w14:textId="77777777" w:rsidR="00BF5132" w:rsidRDefault="00BF5132" w:rsidP="004E6275">
                <w:pPr>
                  <w:pStyle w:val="Arbeitsanweisung"/>
                  <w:tabs>
                    <w:tab w:val="left" w:pos="709"/>
                  </w:tabs>
                </w:pPr>
              </w:p>
            </w:tc>
            <w:tc>
              <w:tcPr>
                <w:tcW w:w="281" w:type="dxa"/>
              </w:tcPr>
              <w:p w14:paraId="59E66EDB" w14:textId="77777777" w:rsidR="00BF5132" w:rsidRDefault="00BF5132" w:rsidP="004E6275">
                <w:pPr>
                  <w:pStyle w:val="Arbeitsanweisung"/>
                  <w:tabs>
                    <w:tab w:val="left" w:pos="709"/>
                  </w:tabs>
                </w:pPr>
              </w:p>
            </w:tc>
            <w:tc>
              <w:tcPr>
                <w:tcW w:w="281" w:type="dxa"/>
              </w:tcPr>
              <w:p w14:paraId="78379C26" w14:textId="77777777" w:rsidR="00BF5132" w:rsidRDefault="00BF5132" w:rsidP="004E6275">
                <w:pPr>
                  <w:pStyle w:val="Arbeitsanweisung"/>
                  <w:tabs>
                    <w:tab w:val="left" w:pos="709"/>
                  </w:tabs>
                </w:pPr>
              </w:p>
            </w:tc>
            <w:tc>
              <w:tcPr>
                <w:tcW w:w="281" w:type="dxa"/>
              </w:tcPr>
              <w:p w14:paraId="086E60C8" w14:textId="77777777" w:rsidR="00BF5132" w:rsidRDefault="00BF5132" w:rsidP="004E6275">
                <w:pPr>
                  <w:pStyle w:val="Arbeitsanweisung"/>
                  <w:tabs>
                    <w:tab w:val="left" w:pos="709"/>
                  </w:tabs>
                </w:pPr>
              </w:p>
            </w:tc>
            <w:tc>
              <w:tcPr>
                <w:tcW w:w="281" w:type="dxa"/>
              </w:tcPr>
              <w:p w14:paraId="0D839F9E" w14:textId="77777777" w:rsidR="00BF5132" w:rsidRDefault="00BF5132" w:rsidP="004E6275">
                <w:pPr>
                  <w:pStyle w:val="Arbeitsanweisung"/>
                  <w:tabs>
                    <w:tab w:val="left" w:pos="709"/>
                  </w:tabs>
                </w:pPr>
              </w:p>
            </w:tc>
          </w:tr>
          <w:tr w:rsidR="00BF5132" w14:paraId="76332CE4" w14:textId="77777777" w:rsidTr="004E6275">
            <w:trPr>
              <w:trHeight w:val="283"/>
            </w:trPr>
            <w:tc>
              <w:tcPr>
                <w:tcW w:w="282" w:type="dxa"/>
              </w:tcPr>
              <w:p w14:paraId="47743924" w14:textId="77777777" w:rsidR="00BF5132" w:rsidRDefault="00BF5132" w:rsidP="004E6275">
                <w:pPr>
                  <w:pStyle w:val="Arbeitsanweisung"/>
                  <w:tabs>
                    <w:tab w:val="left" w:pos="709"/>
                  </w:tabs>
                </w:pPr>
              </w:p>
            </w:tc>
            <w:tc>
              <w:tcPr>
                <w:tcW w:w="282" w:type="dxa"/>
              </w:tcPr>
              <w:p w14:paraId="50C0FCFC" w14:textId="77777777" w:rsidR="00BF5132" w:rsidRDefault="00BF5132" w:rsidP="004E6275">
                <w:pPr>
                  <w:pStyle w:val="Arbeitsanweisung"/>
                  <w:tabs>
                    <w:tab w:val="left" w:pos="709"/>
                  </w:tabs>
                </w:pPr>
              </w:p>
            </w:tc>
            <w:tc>
              <w:tcPr>
                <w:tcW w:w="282" w:type="dxa"/>
              </w:tcPr>
              <w:p w14:paraId="16B62066" w14:textId="77777777" w:rsidR="00BF5132" w:rsidRDefault="00BF5132" w:rsidP="004E6275">
                <w:pPr>
                  <w:pStyle w:val="Arbeitsanweisung"/>
                  <w:tabs>
                    <w:tab w:val="left" w:pos="709"/>
                  </w:tabs>
                </w:pPr>
              </w:p>
            </w:tc>
            <w:tc>
              <w:tcPr>
                <w:tcW w:w="282" w:type="dxa"/>
              </w:tcPr>
              <w:p w14:paraId="64059C27" w14:textId="77777777" w:rsidR="00BF5132" w:rsidRDefault="00BF5132" w:rsidP="004E6275">
                <w:pPr>
                  <w:pStyle w:val="Arbeitsanweisung"/>
                  <w:tabs>
                    <w:tab w:val="left" w:pos="709"/>
                  </w:tabs>
                </w:pPr>
              </w:p>
            </w:tc>
            <w:tc>
              <w:tcPr>
                <w:tcW w:w="282" w:type="dxa"/>
              </w:tcPr>
              <w:p w14:paraId="46447FBA" w14:textId="77777777" w:rsidR="00BF5132" w:rsidRDefault="00BF5132" w:rsidP="004E6275">
                <w:pPr>
                  <w:pStyle w:val="Arbeitsanweisung"/>
                  <w:tabs>
                    <w:tab w:val="left" w:pos="709"/>
                  </w:tabs>
                </w:pPr>
              </w:p>
            </w:tc>
            <w:tc>
              <w:tcPr>
                <w:tcW w:w="282" w:type="dxa"/>
              </w:tcPr>
              <w:p w14:paraId="4CE4CA34" w14:textId="77777777" w:rsidR="00BF5132" w:rsidRDefault="00BF5132" w:rsidP="004E6275">
                <w:pPr>
                  <w:pStyle w:val="Arbeitsanweisung"/>
                  <w:tabs>
                    <w:tab w:val="left" w:pos="709"/>
                  </w:tabs>
                </w:pPr>
              </w:p>
            </w:tc>
            <w:tc>
              <w:tcPr>
                <w:tcW w:w="282" w:type="dxa"/>
              </w:tcPr>
              <w:p w14:paraId="002DF93F" w14:textId="77777777" w:rsidR="00BF5132" w:rsidRDefault="00BF5132" w:rsidP="004E6275">
                <w:pPr>
                  <w:pStyle w:val="Arbeitsanweisung"/>
                  <w:tabs>
                    <w:tab w:val="left" w:pos="709"/>
                  </w:tabs>
                </w:pPr>
              </w:p>
            </w:tc>
            <w:tc>
              <w:tcPr>
                <w:tcW w:w="282" w:type="dxa"/>
              </w:tcPr>
              <w:p w14:paraId="7EBF9CE1" w14:textId="77777777" w:rsidR="00BF5132" w:rsidRDefault="00BF5132" w:rsidP="004E6275">
                <w:pPr>
                  <w:pStyle w:val="Arbeitsanweisung"/>
                  <w:tabs>
                    <w:tab w:val="left" w:pos="709"/>
                  </w:tabs>
                </w:pPr>
              </w:p>
            </w:tc>
            <w:tc>
              <w:tcPr>
                <w:tcW w:w="282" w:type="dxa"/>
              </w:tcPr>
              <w:p w14:paraId="17F27062" w14:textId="77777777" w:rsidR="00BF5132" w:rsidRDefault="00BF5132" w:rsidP="004E6275">
                <w:pPr>
                  <w:pStyle w:val="Arbeitsanweisung"/>
                  <w:tabs>
                    <w:tab w:val="left" w:pos="709"/>
                  </w:tabs>
                </w:pPr>
              </w:p>
            </w:tc>
            <w:tc>
              <w:tcPr>
                <w:tcW w:w="282" w:type="dxa"/>
              </w:tcPr>
              <w:p w14:paraId="4ACE1F37" w14:textId="77777777" w:rsidR="00BF5132" w:rsidRDefault="00BF5132" w:rsidP="004E6275">
                <w:pPr>
                  <w:pStyle w:val="Arbeitsanweisung"/>
                  <w:tabs>
                    <w:tab w:val="left" w:pos="709"/>
                  </w:tabs>
                </w:pPr>
              </w:p>
            </w:tc>
            <w:tc>
              <w:tcPr>
                <w:tcW w:w="282" w:type="dxa"/>
              </w:tcPr>
              <w:p w14:paraId="609062FC" w14:textId="77777777" w:rsidR="00BF5132" w:rsidRDefault="00BF5132" w:rsidP="004E6275">
                <w:pPr>
                  <w:pStyle w:val="Arbeitsanweisung"/>
                  <w:tabs>
                    <w:tab w:val="left" w:pos="709"/>
                  </w:tabs>
                </w:pPr>
              </w:p>
            </w:tc>
            <w:tc>
              <w:tcPr>
                <w:tcW w:w="282" w:type="dxa"/>
              </w:tcPr>
              <w:p w14:paraId="1E324DDE" w14:textId="77777777" w:rsidR="00BF5132" w:rsidRDefault="00BF5132" w:rsidP="004E6275">
                <w:pPr>
                  <w:pStyle w:val="Arbeitsanweisung"/>
                  <w:tabs>
                    <w:tab w:val="left" w:pos="709"/>
                  </w:tabs>
                </w:pPr>
              </w:p>
            </w:tc>
            <w:tc>
              <w:tcPr>
                <w:tcW w:w="282" w:type="dxa"/>
              </w:tcPr>
              <w:p w14:paraId="0AE1FBD8" w14:textId="77777777" w:rsidR="00BF5132" w:rsidRDefault="00BF5132" w:rsidP="004E6275">
                <w:pPr>
                  <w:pStyle w:val="Arbeitsanweisung"/>
                  <w:tabs>
                    <w:tab w:val="left" w:pos="709"/>
                  </w:tabs>
                </w:pPr>
              </w:p>
            </w:tc>
            <w:tc>
              <w:tcPr>
                <w:tcW w:w="282" w:type="dxa"/>
              </w:tcPr>
              <w:p w14:paraId="1A8737CE" w14:textId="77777777" w:rsidR="00BF5132" w:rsidRDefault="00BF5132" w:rsidP="004E6275">
                <w:pPr>
                  <w:pStyle w:val="Arbeitsanweisung"/>
                  <w:tabs>
                    <w:tab w:val="left" w:pos="709"/>
                  </w:tabs>
                </w:pPr>
              </w:p>
            </w:tc>
            <w:tc>
              <w:tcPr>
                <w:tcW w:w="282" w:type="dxa"/>
              </w:tcPr>
              <w:p w14:paraId="5074A55D" w14:textId="77777777" w:rsidR="00BF5132" w:rsidRDefault="00BF5132" w:rsidP="004E6275">
                <w:pPr>
                  <w:pStyle w:val="Arbeitsanweisung"/>
                  <w:tabs>
                    <w:tab w:val="left" w:pos="709"/>
                  </w:tabs>
                </w:pPr>
              </w:p>
            </w:tc>
            <w:tc>
              <w:tcPr>
                <w:tcW w:w="281" w:type="dxa"/>
              </w:tcPr>
              <w:p w14:paraId="25F8BE39" w14:textId="77777777" w:rsidR="00BF5132" w:rsidRDefault="00BF5132" w:rsidP="004E6275">
                <w:pPr>
                  <w:pStyle w:val="Arbeitsanweisung"/>
                  <w:tabs>
                    <w:tab w:val="left" w:pos="709"/>
                  </w:tabs>
                </w:pPr>
              </w:p>
            </w:tc>
            <w:tc>
              <w:tcPr>
                <w:tcW w:w="281" w:type="dxa"/>
              </w:tcPr>
              <w:p w14:paraId="52A65797" w14:textId="77777777" w:rsidR="00BF5132" w:rsidRDefault="00BF5132" w:rsidP="004E6275">
                <w:pPr>
                  <w:pStyle w:val="Arbeitsanweisung"/>
                  <w:tabs>
                    <w:tab w:val="left" w:pos="709"/>
                  </w:tabs>
                </w:pPr>
              </w:p>
            </w:tc>
            <w:tc>
              <w:tcPr>
                <w:tcW w:w="281" w:type="dxa"/>
              </w:tcPr>
              <w:p w14:paraId="527B0F40" w14:textId="77777777" w:rsidR="00BF5132" w:rsidRDefault="00BF5132" w:rsidP="004E6275">
                <w:pPr>
                  <w:pStyle w:val="Arbeitsanweisung"/>
                  <w:tabs>
                    <w:tab w:val="left" w:pos="709"/>
                  </w:tabs>
                </w:pPr>
              </w:p>
            </w:tc>
            <w:tc>
              <w:tcPr>
                <w:tcW w:w="281" w:type="dxa"/>
              </w:tcPr>
              <w:p w14:paraId="5604EA75" w14:textId="77777777" w:rsidR="00BF5132" w:rsidRDefault="00BF5132" w:rsidP="004E6275">
                <w:pPr>
                  <w:pStyle w:val="Arbeitsanweisung"/>
                  <w:tabs>
                    <w:tab w:val="left" w:pos="709"/>
                  </w:tabs>
                </w:pPr>
              </w:p>
            </w:tc>
            <w:tc>
              <w:tcPr>
                <w:tcW w:w="281" w:type="dxa"/>
              </w:tcPr>
              <w:p w14:paraId="15A36D0A" w14:textId="77777777" w:rsidR="00BF5132" w:rsidRDefault="00BF5132" w:rsidP="004E6275">
                <w:pPr>
                  <w:pStyle w:val="Arbeitsanweisung"/>
                  <w:tabs>
                    <w:tab w:val="left" w:pos="709"/>
                  </w:tabs>
                </w:pPr>
              </w:p>
            </w:tc>
            <w:tc>
              <w:tcPr>
                <w:tcW w:w="281" w:type="dxa"/>
              </w:tcPr>
              <w:p w14:paraId="399AC6A4" w14:textId="77777777" w:rsidR="00BF5132" w:rsidRDefault="00BF5132" w:rsidP="004E6275">
                <w:pPr>
                  <w:pStyle w:val="Arbeitsanweisung"/>
                  <w:tabs>
                    <w:tab w:val="left" w:pos="709"/>
                  </w:tabs>
                </w:pPr>
              </w:p>
            </w:tc>
            <w:tc>
              <w:tcPr>
                <w:tcW w:w="281" w:type="dxa"/>
              </w:tcPr>
              <w:p w14:paraId="01C3494A" w14:textId="77777777" w:rsidR="00BF5132" w:rsidRDefault="00BF5132" w:rsidP="004E6275">
                <w:pPr>
                  <w:pStyle w:val="Arbeitsanweisung"/>
                  <w:tabs>
                    <w:tab w:val="left" w:pos="709"/>
                  </w:tabs>
                </w:pPr>
              </w:p>
            </w:tc>
            <w:tc>
              <w:tcPr>
                <w:tcW w:w="281" w:type="dxa"/>
              </w:tcPr>
              <w:p w14:paraId="3BDF48D7" w14:textId="77777777" w:rsidR="00BF5132" w:rsidRDefault="00BF5132" w:rsidP="004E6275">
                <w:pPr>
                  <w:pStyle w:val="Arbeitsanweisung"/>
                  <w:tabs>
                    <w:tab w:val="left" w:pos="709"/>
                  </w:tabs>
                </w:pPr>
              </w:p>
            </w:tc>
            <w:tc>
              <w:tcPr>
                <w:tcW w:w="281" w:type="dxa"/>
              </w:tcPr>
              <w:p w14:paraId="7FFA3958" w14:textId="77777777" w:rsidR="00BF5132" w:rsidRDefault="00BF5132" w:rsidP="004E6275">
                <w:pPr>
                  <w:pStyle w:val="Arbeitsanweisung"/>
                  <w:tabs>
                    <w:tab w:val="left" w:pos="709"/>
                  </w:tabs>
                </w:pPr>
              </w:p>
            </w:tc>
            <w:tc>
              <w:tcPr>
                <w:tcW w:w="281" w:type="dxa"/>
              </w:tcPr>
              <w:p w14:paraId="3D76E2A0" w14:textId="77777777" w:rsidR="00BF5132" w:rsidRDefault="00BF5132" w:rsidP="004E6275">
                <w:pPr>
                  <w:pStyle w:val="Arbeitsanweisung"/>
                  <w:tabs>
                    <w:tab w:val="left" w:pos="709"/>
                  </w:tabs>
                </w:pPr>
              </w:p>
            </w:tc>
            <w:tc>
              <w:tcPr>
                <w:tcW w:w="281" w:type="dxa"/>
              </w:tcPr>
              <w:p w14:paraId="14E0DF22" w14:textId="77777777" w:rsidR="00BF5132" w:rsidRDefault="00BF5132" w:rsidP="004E6275">
                <w:pPr>
                  <w:pStyle w:val="Arbeitsanweisung"/>
                  <w:tabs>
                    <w:tab w:val="left" w:pos="709"/>
                  </w:tabs>
                </w:pPr>
              </w:p>
            </w:tc>
            <w:tc>
              <w:tcPr>
                <w:tcW w:w="281" w:type="dxa"/>
              </w:tcPr>
              <w:p w14:paraId="11DCC803" w14:textId="77777777" w:rsidR="00BF5132" w:rsidRDefault="00BF5132" w:rsidP="004E6275">
                <w:pPr>
                  <w:pStyle w:val="Arbeitsanweisung"/>
                  <w:tabs>
                    <w:tab w:val="left" w:pos="709"/>
                  </w:tabs>
                </w:pPr>
              </w:p>
            </w:tc>
            <w:tc>
              <w:tcPr>
                <w:tcW w:w="281" w:type="dxa"/>
              </w:tcPr>
              <w:p w14:paraId="5DF1D874" w14:textId="77777777" w:rsidR="00BF5132" w:rsidRDefault="00BF5132" w:rsidP="004E6275">
                <w:pPr>
                  <w:pStyle w:val="Arbeitsanweisung"/>
                  <w:tabs>
                    <w:tab w:val="left" w:pos="709"/>
                  </w:tabs>
                </w:pPr>
              </w:p>
            </w:tc>
            <w:tc>
              <w:tcPr>
                <w:tcW w:w="281" w:type="dxa"/>
              </w:tcPr>
              <w:p w14:paraId="2209D147" w14:textId="77777777" w:rsidR="00BF5132" w:rsidRDefault="00BF5132" w:rsidP="004E6275">
                <w:pPr>
                  <w:pStyle w:val="Arbeitsanweisung"/>
                  <w:tabs>
                    <w:tab w:val="left" w:pos="709"/>
                  </w:tabs>
                </w:pPr>
              </w:p>
            </w:tc>
            <w:tc>
              <w:tcPr>
                <w:tcW w:w="281" w:type="dxa"/>
              </w:tcPr>
              <w:p w14:paraId="6DAE6349" w14:textId="77777777" w:rsidR="00BF5132" w:rsidRDefault="00BF5132" w:rsidP="004E6275">
                <w:pPr>
                  <w:pStyle w:val="Arbeitsanweisung"/>
                  <w:tabs>
                    <w:tab w:val="left" w:pos="709"/>
                  </w:tabs>
                </w:pPr>
              </w:p>
            </w:tc>
            <w:tc>
              <w:tcPr>
                <w:tcW w:w="281" w:type="dxa"/>
              </w:tcPr>
              <w:p w14:paraId="5623E732" w14:textId="77777777" w:rsidR="00BF5132" w:rsidRDefault="00BF5132" w:rsidP="004E6275">
                <w:pPr>
                  <w:pStyle w:val="Arbeitsanweisung"/>
                  <w:tabs>
                    <w:tab w:val="left" w:pos="709"/>
                  </w:tabs>
                </w:pPr>
              </w:p>
            </w:tc>
            <w:tc>
              <w:tcPr>
                <w:tcW w:w="281" w:type="dxa"/>
              </w:tcPr>
              <w:p w14:paraId="3A6956C9" w14:textId="77777777" w:rsidR="00BF5132" w:rsidRDefault="00BF5132" w:rsidP="004E6275">
                <w:pPr>
                  <w:pStyle w:val="Arbeitsanweisung"/>
                  <w:tabs>
                    <w:tab w:val="left" w:pos="709"/>
                  </w:tabs>
                </w:pPr>
              </w:p>
            </w:tc>
          </w:tr>
          <w:tr w:rsidR="00BF5132" w14:paraId="0D9A45E2" w14:textId="77777777" w:rsidTr="004E6275">
            <w:trPr>
              <w:trHeight w:val="283"/>
            </w:trPr>
            <w:tc>
              <w:tcPr>
                <w:tcW w:w="282" w:type="dxa"/>
              </w:tcPr>
              <w:p w14:paraId="244E18CC" w14:textId="77777777" w:rsidR="00BF5132" w:rsidRDefault="00BF5132" w:rsidP="004E6275">
                <w:pPr>
                  <w:pStyle w:val="Arbeitsanweisung"/>
                  <w:tabs>
                    <w:tab w:val="left" w:pos="709"/>
                  </w:tabs>
                </w:pPr>
              </w:p>
            </w:tc>
            <w:tc>
              <w:tcPr>
                <w:tcW w:w="282" w:type="dxa"/>
              </w:tcPr>
              <w:p w14:paraId="631A0839" w14:textId="77777777" w:rsidR="00BF5132" w:rsidRDefault="00BF5132" w:rsidP="004E6275">
                <w:pPr>
                  <w:pStyle w:val="Arbeitsanweisung"/>
                  <w:tabs>
                    <w:tab w:val="left" w:pos="709"/>
                  </w:tabs>
                </w:pPr>
              </w:p>
            </w:tc>
            <w:tc>
              <w:tcPr>
                <w:tcW w:w="282" w:type="dxa"/>
              </w:tcPr>
              <w:p w14:paraId="78BA62CC" w14:textId="77777777" w:rsidR="00BF5132" w:rsidRDefault="00BF5132" w:rsidP="004E6275">
                <w:pPr>
                  <w:pStyle w:val="Arbeitsanweisung"/>
                  <w:tabs>
                    <w:tab w:val="left" w:pos="709"/>
                  </w:tabs>
                </w:pPr>
              </w:p>
            </w:tc>
            <w:tc>
              <w:tcPr>
                <w:tcW w:w="282" w:type="dxa"/>
              </w:tcPr>
              <w:p w14:paraId="216D2220" w14:textId="77777777" w:rsidR="00BF5132" w:rsidRDefault="00BF5132" w:rsidP="004E6275">
                <w:pPr>
                  <w:pStyle w:val="Arbeitsanweisung"/>
                  <w:tabs>
                    <w:tab w:val="left" w:pos="709"/>
                  </w:tabs>
                </w:pPr>
              </w:p>
            </w:tc>
            <w:tc>
              <w:tcPr>
                <w:tcW w:w="282" w:type="dxa"/>
              </w:tcPr>
              <w:p w14:paraId="72C2DC65" w14:textId="77777777" w:rsidR="00BF5132" w:rsidRDefault="00BF5132" w:rsidP="004E6275">
                <w:pPr>
                  <w:pStyle w:val="Arbeitsanweisung"/>
                  <w:tabs>
                    <w:tab w:val="left" w:pos="709"/>
                  </w:tabs>
                </w:pPr>
              </w:p>
            </w:tc>
            <w:tc>
              <w:tcPr>
                <w:tcW w:w="282" w:type="dxa"/>
              </w:tcPr>
              <w:p w14:paraId="388E066D" w14:textId="77777777" w:rsidR="00BF5132" w:rsidRDefault="00BF5132" w:rsidP="004E6275">
                <w:pPr>
                  <w:pStyle w:val="Arbeitsanweisung"/>
                  <w:tabs>
                    <w:tab w:val="left" w:pos="709"/>
                  </w:tabs>
                </w:pPr>
              </w:p>
            </w:tc>
            <w:tc>
              <w:tcPr>
                <w:tcW w:w="282" w:type="dxa"/>
              </w:tcPr>
              <w:p w14:paraId="3B9967A1" w14:textId="77777777" w:rsidR="00BF5132" w:rsidRDefault="00BF5132" w:rsidP="004E6275">
                <w:pPr>
                  <w:pStyle w:val="Arbeitsanweisung"/>
                  <w:tabs>
                    <w:tab w:val="left" w:pos="709"/>
                  </w:tabs>
                </w:pPr>
              </w:p>
            </w:tc>
            <w:tc>
              <w:tcPr>
                <w:tcW w:w="282" w:type="dxa"/>
              </w:tcPr>
              <w:p w14:paraId="072951C6" w14:textId="77777777" w:rsidR="00BF5132" w:rsidRDefault="00BF5132" w:rsidP="004E6275">
                <w:pPr>
                  <w:pStyle w:val="Arbeitsanweisung"/>
                  <w:tabs>
                    <w:tab w:val="left" w:pos="709"/>
                  </w:tabs>
                </w:pPr>
              </w:p>
            </w:tc>
            <w:tc>
              <w:tcPr>
                <w:tcW w:w="282" w:type="dxa"/>
              </w:tcPr>
              <w:p w14:paraId="5732DAF1" w14:textId="77777777" w:rsidR="00BF5132" w:rsidRDefault="00BF5132" w:rsidP="004E6275">
                <w:pPr>
                  <w:pStyle w:val="Arbeitsanweisung"/>
                  <w:tabs>
                    <w:tab w:val="left" w:pos="709"/>
                  </w:tabs>
                </w:pPr>
              </w:p>
            </w:tc>
            <w:tc>
              <w:tcPr>
                <w:tcW w:w="282" w:type="dxa"/>
              </w:tcPr>
              <w:p w14:paraId="55062A5D" w14:textId="77777777" w:rsidR="00BF5132" w:rsidRDefault="00BF5132" w:rsidP="004E6275">
                <w:pPr>
                  <w:pStyle w:val="Arbeitsanweisung"/>
                  <w:tabs>
                    <w:tab w:val="left" w:pos="709"/>
                  </w:tabs>
                </w:pPr>
              </w:p>
            </w:tc>
            <w:tc>
              <w:tcPr>
                <w:tcW w:w="282" w:type="dxa"/>
              </w:tcPr>
              <w:p w14:paraId="68941151" w14:textId="77777777" w:rsidR="00BF5132" w:rsidRDefault="00BF5132" w:rsidP="004E6275">
                <w:pPr>
                  <w:pStyle w:val="Arbeitsanweisung"/>
                  <w:tabs>
                    <w:tab w:val="left" w:pos="709"/>
                  </w:tabs>
                </w:pPr>
              </w:p>
            </w:tc>
            <w:tc>
              <w:tcPr>
                <w:tcW w:w="282" w:type="dxa"/>
              </w:tcPr>
              <w:p w14:paraId="136940F9" w14:textId="77777777" w:rsidR="00BF5132" w:rsidRDefault="00BF5132" w:rsidP="004E6275">
                <w:pPr>
                  <w:pStyle w:val="Arbeitsanweisung"/>
                  <w:tabs>
                    <w:tab w:val="left" w:pos="709"/>
                  </w:tabs>
                </w:pPr>
              </w:p>
            </w:tc>
            <w:tc>
              <w:tcPr>
                <w:tcW w:w="282" w:type="dxa"/>
              </w:tcPr>
              <w:p w14:paraId="47EE3D30" w14:textId="77777777" w:rsidR="00BF5132" w:rsidRDefault="00BF5132" w:rsidP="004E6275">
                <w:pPr>
                  <w:pStyle w:val="Arbeitsanweisung"/>
                  <w:tabs>
                    <w:tab w:val="left" w:pos="709"/>
                  </w:tabs>
                </w:pPr>
              </w:p>
            </w:tc>
            <w:tc>
              <w:tcPr>
                <w:tcW w:w="282" w:type="dxa"/>
              </w:tcPr>
              <w:p w14:paraId="19AE4523" w14:textId="77777777" w:rsidR="00BF5132" w:rsidRDefault="00BF5132" w:rsidP="004E6275">
                <w:pPr>
                  <w:pStyle w:val="Arbeitsanweisung"/>
                  <w:tabs>
                    <w:tab w:val="left" w:pos="709"/>
                  </w:tabs>
                </w:pPr>
              </w:p>
            </w:tc>
            <w:tc>
              <w:tcPr>
                <w:tcW w:w="282" w:type="dxa"/>
              </w:tcPr>
              <w:p w14:paraId="4D9F1C5E" w14:textId="77777777" w:rsidR="00BF5132" w:rsidRDefault="00BF5132" w:rsidP="004E6275">
                <w:pPr>
                  <w:pStyle w:val="Arbeitsanweisung"/>
                  <w:tabs>
                    <w:tab w:val="left" w:pos="709"/>
                  </w:tabs>
                </w:pPr>
              </w:p>
            </w:tc>
            <w:tc>
              <w:tcPr>
                <w:tcW w:w="281" w:type="dxa"/>
              </w:tcPr>
              <w:p w14:paraId="6C101504" w14:textId="77777777" w:rsidR="00BF5132" w:rsidRDefault="00BF5132" w:rsidP="004E6275">
                <w:pPr>
                  <w:pStyle w:val="Arbeitsanweisung"/>
                  <w:tabs>
                    <w:tab w:val="left" w:pos="709"/>
                  </w:tabs>
                </w:pPr>
              </w:p>
            </w:tc>
            <w:tc>
              <w:tcPr>
                <w:tcW w:w="281" w:type="dxa"/>
              </w:tcPr>
              <w:p w14:paraId="4003369C" w14:textId="77777777" w:rsidR="00BF5132" w:rsidRDefault="00BF5132" w:rsidP="004E6275">
                <w:pPr>
                  <w:pStyle w:val="Arbeitsanweisung"/>
                  <w:tabs>
                    <w:tab w:val="left" w:pos="709"/>
                  </w:tabs>
                </w:pPr>
              </w:p>
            </w:tc>
            <w:tc>
              <w:tcPr>
                <w:tcW w:w="281" w:type="dxa"/>
              </w:tcPr>
              <w:p w14:paraId="5652D7C3" w14:textId="77777777" w:rsidR="00BF5132" w:rsidRDefault="00BF5132" w:rsidP="004E6275">
                <w:pPr>
                  <w:pStyle w:val="Arbeitsanweisung"/>
                  <w:tabs>
                    <w:tab w:val="left" w:pos="709"/>
                  </w:tabs>
                </w:pPr>
              </w:p>
            </w:tc>
            <w:tc>
              <w:tcPr>
                <w:tcW w:w="281" w:type="dxa"/>
              </w:tcPr>
              <w:p w14:paraId="432C2C8E" w14:textId="77777777" w:rsidR="00BF5132" w:rsidRDefault="00BF5132" w:rsidP="004E6275">
                <w:pPr>
                  <w:pStyle w:val="Arbeitsanweisung"/>
                  <w:tabs>
                    <w:tab w:val="left" w:pos="709"/>
                  </w:tabs>
                </w:pPr>
              </w:p>
            </w:tc>
            <w:tc>
              <w:tcPr>
                <w:tcW w:w="281" w:type="dxa"/>
              </w:tcPr>
              <w:p w14:paraId="10B61FD3" w14:textId="77777777" w:rsidR="00BF5132" w:rsidRDefault="00BF5132" w:rsidP="004E6275">
                <w:pPr>
                  <w:pStyle w:val="Arbeitsanweisung"/>
                  <w:tabs>
                    <w:tab w:val="left" w:pos="709"/>
                  </w:tabs>
                  <w:ind w:left="0" w:firstLine="0"/>
                </w:pPr>
              </w:p>
            </w:tc>
            <w:tc>
              <w:tcPr>
                <w:tcW w:w="281" w:type="dxa"/>
              </w:tcPr>
              <w:p w14:paraId="35EFAC22" w14:textId="77777777" w:rsidR="00BF5132" w:rsidRDefault="00BF5132" w:rsidP="004E6275">
                <w:pPr>
                  <w:pStyle w:val="Arbeitsanweisung"/>
                  <w:tabs>
                    <w:tab w:val="left" w:pos="709"/>
                  </w:tabs>
                </w:pPr>
              </w:p>
            </w:tc>
            <w:tc>
              <w:tcPr>
                <w:tcW w:w="281" w:type="dxa"/>
              </w:tcPr>
              <w:p w14:paraId="46AB5CF5" w14:textId="77777777" w:rsidR="00BF5132" w:rsidRDefault="00BF5132" w:rsidP="004E6275">
                <w:pPr>
                  <w:pStyle w:val="Arbeitsanweisung"/>
                  <w:tabs>
                    <w:tab w:val="left" w:pos="709"/>
                  </w:tabs>
                </w:pPr>
              </w:p>
            </w:tc>
            <w:tc>
              <w:tcPr>
                <w:tcW w:w="281" w:type="dxa"/>
              </w:tcPr>
              <w:p w14:paraId="3719FD38" w14:textId="77777777" w:rsidR="00BF5132" w:rsidRDefault="00BF5132" w:rsidP="004E6275">
                <w:pPr>
                  <w:pStyle w:val="Arbeitsanweisung"/>
                  <w:tabs>
                    <w:tab w:val="left" w:pos="709"/>
                  </w:tabs>
                </w:pPr>
              </w:p>
            </w:tc>
            <w:tc>
              <w:tcPr>
                <w:tcW w:w="281" w:type="dxa"/>
              </w:tcPr>
              <w:p w14:paraId="7B141B7E" w14:textId="77777777" w:rsidR="00BF5132" w:rsidRDefault="00BF5132" w:rsidP="004E6275">
                <w:pPr>
                  <w:pStyle w:val="Arbeitsanweisung"/>
                  <w:tabs>
                    <w:tab w:val="left" w:pos="709"/>
                  </w:tabs>
                </w:pPr>
              </w:p>
            </w:tc>
            <w:tc>
              <w:tcPr>
                <w:tcW w:w="281" w:type="dxa"/>
              </w:tcPr>
              <w:p w14:paraId="4D6F9BEC" w14:textId="77777777" w:rsidR="00BF5132" w:rsidRDefault="00BF5132" w:rsidP="004E6275">
                <w:pPr>
                  <w:pStyle w:val="Arbeitsanweisung"/>
                  <w:tabs>
                    <w:tab w:val="left" w:pos="709"/>
                  </w:tabs>
                </w:pPr>
              </w:p>
            </w:tc>
            <w:tc>
              <w:tcPr>
                <w:tcW w:w="281" w:type="dxa"/>
              </w:tcPr>
              <w:p w14:paraId="4DBD7CFB" w14:textId="77777777" w:rsidR="00BF5132" w:rsidRDefault="00BF5132" w:rsidP="004E6275">
                <w:pPr>
                  <w:pStyle w:val="Arbeitsanweisung"/>
                  <w:tabs>
                    <w:tab w:val="left" w:pos="709"/>
                  </w:tabs>
                </w:pPr>
              </w:p>
            </w:tc>
            <w:tc>
              <w:tcPr>
                <w:tcW w:w="281" w:type="dxa"/>
              </w:tcPr>
              <w:p w14:paraId="797097A0" w14:textId="77777777" w:rsidR="00BF5132" w:rsidRDefault="00BF5132" w:rsidP="004E6275">
                <w:pPr>
                  <w:pStyle w:val="Arbeitsanweisung"/>
                  <w:tabs>
                    <w:tab w:val="left" w:pos="709"/>
                  </w:tabs>
                </w:pPr>
              </w:p>
            </w:tc>
            <w:tc>
              <w:tcPr>
                <w:tcW w:w="281" w:type="dxa"/>
              </w:tcPr>
              <w:p w14:paraId="6F75CB49" w14:textId="77777777" w:rsidR="00BF5132" w:rsidRDefault="00BF5132" w:rsidP="004E6275">
                <w:pPr>
                  <w:pStyle w:val="Arbeitsanweisung"/>
                  <w:tabs>
                    <w:tab w:val="left" w:pos="709"/>
                  </w:tabs>
                </w:pPr>
              </w:p>
            </w:tc>
            <w:tc>
              <w:tcPr>
                <w:tcW w:w="281" w:type="dxa"/>
              </w:tcPr>
              <w:p w14:paraId="15049A98" w14:textId="77777777" w:rsidR="00BF5132" w:rsidRDefault="00BF5132" w:rsidP="004E6275">
                <w:pPr>
                  <w:pStyle w:val="Arbeitsanweisung"/>
                  <w:tabs>
                    <w:tab w:val="left" w:pos="709"/>
                  </w:tabs>
                </w:pPr>
              </w:p>
            </w:tc>
            <w:tc>
              <w:tcPr>
                <w:tcW w:w="281" w:type="dxa"/>
              </w:tcPr>
              <w:p w14:paraId="6CAB826C" w14:textId="77777777" w:rsidR="00BF5132" w:rsidRDefault="00BF5132" w:rsidP="004E6275">
                <w:pPr>
                  <w:pStyle w:val="Arbeitsanweisung"/>
                  <w:tabs>
                    <w:tab w:val="left" w:pos="709"/>
                  </w:tabs>
                </w:pPr>
              </w:p>
            </w:tc>
            <w:tc>
              <w:tcPr>
                <w:tcW w:w="281" w:type="dxa"/>
              </w:tcPr>
              <w:p w14:paraId="0AB754D6" w14:textId="77777777" w:rsidR="00BF5132" w:rsidRDefault="00BF5132" w:rsidP="004E6275">
                <w:pPr>
                  <w:pStyle w:val="Arbeitsanweisung"/>
                  <w:tabs>
                    <w:tab w:val="left" w:pos="709"/>
                  </w:tabs>
                </w:pPr>
              </w:p>
            </w:tc>
            <w:tc>
              <w:tcPr>
                <w:tcW w:w="281" w:type="dxa"/>
              </w:tcPr>
              <w:p w14:paraId="363E42ED" w14:textId="77777777" w:rsidR="00BF5132" w:rsidRDefault="00BF5132" w:rsidP="004E6275">
                <w:pPr>
                  <w:pStyle w:val="Arbeitsanweisung"/>
                  <w:tabs>
                    <w:tab w:val="left" w:pos="709"/>
                  </w:tabs>
                </w:pPr>
              </w:p>
            </w:tc>
          </w:tr>
          <w:tr w:rsidR="00BF5132" w14:paraId="1B22B348" w14:textId="77777777" w:rsidTr="004E6275">
            <w:trPr>
              <w:trHeight w:val="283"/>
            </w:trPr>
            <w:tc>
              <w:tcPr>
                <w:tcW w:w="282" w:type="dxa"/>
              </w:tcPr>
              <w:p w14:paraId="7277A306" w14:textId="77777777" w:rsidR="00BF5132" w:rsidRDefault="00BF5132" w:rsidP="004E6275">
                <w:pPr>
                  <w:pStyle w:val="Arbeitsanweisung"/>
                  <w:tabs>
                    <w:tab w:val="left" w:pos="709"/>
                  </w:tabs>
                </w:pPr>
              </w:p>
            </w:tc>
            <w:tc>
              <w:tcPr>
                <w:tcW w:w="282" w:type="dxa"/>
              </w:tcPr>
              <w:p w14:paraId="72B618A9" w14:textId="77777777" w:rsidR="00BF5132" w:rsidRDefault="00BF5132" w:rsidP="004E6275">
                <w:pPr>
                  <w:pStyle w:val="Arbeitsanweisung"/>
                  <w:tabs>
                    <w:tab w:val="left" w:pos="709"/>
                  </w:tabs>
                </w:pPr>
              </w:p>
            </w:tc>
            <w:tc>
              <w:tcPr>
                <w:tcW w:w="282" w:type="dxa"/>
              </w:tcPr>
              <w:p w14:paraId="4EDCF26C" w14:textId="77777777" w:rsidR="00BF5132" w:rsidRDefault="00BF5132" w:rsidP="004E6275">
                <w:pPr>
                  <w:pStyle w:val="Arbeitsanweisung"/>
                  <w:tabs>
                    <w:tab w:val="left" w:pos="709"/>
                  </w:tabs>
                </w:pPr>
              </w:p>
            </w:tc>
            <w:tc>
              <w:tcPr>
                <w:tcW w:w="282" w:type="dxa"/>
              </w:tcPr>
              <w:p w14:paraId="0D4CE9C9" w14:textId="77777777" w:rsidR="00BF5132" w:rsidRDefault="00BF5132" w:rsidP="004E6275">
                <w:pPr>
                  <w:pStyle w:val="Arbeitsanweisung"/>
                  <w:tabs>
                    <w:tab w:val="left" w:pos="709"/>
                  </w:tabs>
                </w:pPr>
              </w:p>
            </w:tc>
            <w:tc>
              <w:tcPr>
                <w:tcW w:w="282" w:type="dxa"/>
              </w:tcPr>
              <w:p w14:paraId="5AB1819C" w14:textId="77777777" w:rsidR="00BF5132" w:rsidRDefault="00BF5132" w:rsidP="004E6275">
                <w:pPr>
                  <w:pStyle w:val="Arbeitsanweisung"/>
                  <w:tabs>
                    <w:tab w:val="left" w:pos="709"/>
                  </w:tabs>
                </w:pPr>
              </w:p>
            </w:tc>
            <w:tc>
              <w:tcPr>
                <w:tcW w:w="282" w:type="dxa"/>
              </w:tcPr>
              <w:p w14:paraId="66C62359" w14:textId="77777777" w:rsidR="00BF5132" w:rsidRDefault="00BF5132" w:rsidP="004E6275">
                <w:pPr>
                  <w:pStyle w:val="Arbeitsanweisung"/>
                  <w:tabs>
                    <w:tab w:val="left" w:pos="709"/>
                  </w:tabs>
                </w:pPr>
              </w:p>
            </w:tc>
            <w:tc>
              <w:tcPr>
                <w:tcW w:w="282" w:type="dxa"/>
              </w:tcPr>
              <w:p w14:paraId="5A46F9D4" w14:textId="77777777" w:rsidR="00BF5132" w:rsidRDefault="00BF5132" w:rsidP="004E6275">
                <w:pPr>
                  <w:pStyle w:val="Arbeitsanweisung"/>
                  <w:tabs>
                    <w:tab w:val="left" w:pos="709"/>
                  </w:tabs>
                </w:pPr>
              </w:p>
            </w:tc>
            <w:tc>
              <w:tcPr>
                <w:tcW w:w="282" w:type="dxa"/>
              </w:tcPr>
              <w:p w14:paraId="6FEB1474" w14:textId="77777777" w:rsidR="00BF5132" w:rsidRDefault="00BF5132" w:rsidP="004E6275">
                <w:pPr>
                  <w:pStyle w:val="Arbeitsanweisung"/>
                  <w:tabs>
                    <w:tab w:val="left" w:pos="709"/>
                  </w:tabs>
                </w:pPr>
              </w:p>
            </w:tc>
            <w:tc>
              <w:tcPr>
                <w:tcW w:w="282" w:type="dxa"/>
              </w:tcPr>
              <w:p w14:paraId="287C8933" w14:textId="77777777" w:rsidR="00BF5132" w:rsidRDefault="00BF5132" w:rsidP="004E6275">
                <w:pPr>
                  <w:pStyle w:val="Arbeitsanweisung"/>
                  <w:tabs>
                    <w:tab w:val="left" w:pos="709"/>
                  </w:tabs>
                </w:pPr>
              </w:p>
            </w:tc>
            <w:tc>
              <w:tcPr>
                <w:tcW w:w="282" w:type="dxa"/>
              </w:tcPr>
              <w:p w14:paraId="4CA82219" w14:textId="77777777" w:rsidR="00BF5132" w:rsidRDefault="00BF5132" w:rsidP="004E6275">
                <w:pPr>
                  <w:pStyle w:val="Arbeitsanweisung"/>
                  <w:tabs>
                    <w:tab w:val="left" w:pos="709"/>
                  </w:tabs>
                </w:pPr>
              </w:p>
            </w:tc>
            <w:tc>
              <w:tcPr>
                <w:tcW w:w="282" w:type="dxa"/>
              </w:tcPr>
              <w:p w14:paraId="6930F83D" w14:textId="77777777" w:rsidR="00BF5132" w:rsidRDefault="00BF5132" w:rsidP="004E6275">
                <w:pPr>
                  <w:pStyle w:val="Arbeitsanweisung"/>
                  <w:tabs>
                    <w:tab w:val="left" w:pos="709"/>
                  </w:tabs>
                </w:pPr>
              </w:p>
            </w:tc>
            <w:tc>
              <w:tcPr>
                <w:tcW w:w="282" w:type="dxa"/>
              </w:tcPr>
              <w:p w14:paraId="16B0303A" w14:textId="77777777" w:rsidR="00BF5132" w:rsidRDefault="00BF5132" w:rsidP="004E6275">
                <w:pPr>
                  <w:pStyle w:val="Arbeitsanweisung"/>
                  <w:tabs>
                    <w:tab w:val="left" w:pos="709"/>
                  </w:tabs>
                </w:pPr>
              </w:p>
            </w:tc>
            <w:tc>
              <w:tcPr>
                <w:tcW w:w="282" w:type="dxa"/>
              </w:tcPr>
              <w:p w14:paraId="0036E269" w14:textId="77777777" w:rsidR="00BF5132" w:rsidRDefault="00BF5132" w:rsidP="004E6275">
                <w:pPr>
                  <w:pStyle w:val="Arbeitsanweisung"/>
                  <w:tabs>
                    <w:tab w:val="left" w:pos="709"/>
                  </w:tabs>
                </w:pPr>
              </w:p>
            </w:tc>
            <w:tc>
              <w:tcPr>
                <w:tcW w:w="282" w:type="dxa"/>
              </w:tcPr>
              <w:p w14:paraId="5498989B" w14:textId="77777777" w:rsidR="00BF5132" w:rsidRDefault="00BF5132" w:rsidP="004E6275">
                <w:pPr>
                  <w:pStyle w:val="Arbeitsanweisung"/>
                  <w:tabs>
                    <w:tab w:val="left" w:pos="709"/>
                  </w:tabs>
                </w:pPr>
              </w:p>
            </w:tc>
            <w:tc>
              <w:tcPr>
                <w:tcW w:w="282" w:type="dxa"/>
              </w:tcPr>
              <w:p w14:paraId="7D235091" w14:textId="77777777" w:rsidR="00BF5132" w:rsidRDefault="00BF5132" w:rsidP="004E6275">
                <w:pPr>
                  <w:pStyle w:val="Arbeitsanweisung"/>
                  <w:tabs>
                    <w:tab w:val="left" w:pos="709"/>
                  </w:tabs>
                </w:pPr>
              </w:p>
            </w:tc>
            <w:tc>
              <w:tcPr>
                <w:tcW w:w="281" w:type="dxa"/>
              </w:tcPr>
              <w:p w14:paraId="4ED6C63B" w14:textId="77777777" w:rsidR="00BF5132" w:rsidRDefault="00BF5132" w:rsidP="004E6275">
                <w:pPr>
                  <w:pStyle w:val="Arbeitsanweisung"/>
                  <w:tabs>
                    <w:tab w:val="left" w:pos="709"/>
                  </w:tabs>
                </w:pPr>
              </w:p>
            </w:tc>
            <w:tc>
              <w:tcPr>
                <w:tcW w:w="281" w:type="dxa"/>
              </w:tcPr>
              <w:p w14:paraId="207FB381" w14:textId="77777777" w:rsidR="00BF5132" w:rsidRDefault="00BF5132" w:rsidP="004E6275">
                <w:pPr>
                  <w:pStyle w:val="Arbeitsanweisung"/>
                  <w:tabs>
                    <w:tab w:val="left" w:pos="709"/>
                  </w:tabs>
                </w:pPr>
              </w:p>
            </w:tc>
            <w:tc>
              <w:tcPr>
                <w:tcW w:w="281" w:type="dxa"/>
              </w:tcPr>
              <w:p w14:paraId="5E162F2F" w14:textId="77777777" w:rsidR="00BF5132" w:rsidRDefault="00BF5132" w:rsidP="004E6275">
                <w:pPr>
                  <w:pStyle w:val="Arbeitsanweisung"/>
                  <w:tabs>
                    <w:tab w:val="left" w:pos="709"/>
                  </w:tabs>
                </w:pPr>
              </w:p>
            </w:tc>
            <w:tc>
              <w:tcPr>
                <w:tcW w:w="281" w:type="dxa"/>
              </w:tcPr>
              <w:p w14:paraId="141CF751" w14:textId="77777777" w:rsidR="00BF5132" w:rsidRDefault="00BF5132" w:rsidP="004E6275">
                <w:pPr>
                  <w:pStyle w:val="Arbeitsanweisung"/>
                  <w:tabs>
                    <w:tab w:val="left" w:pos="709"/>
                  </w:tabs>
                </w:pPr>
              </w:p>
            </w:tc>
            <w:tc>
              <w:tcPr>
                <w:tcW w:w="281" w:type="dxa"/>
              </w:tcPr>
              <w:p w14:paraId="36489EB7" w14:textId="77777777" w:rsidR="00BF5132" w:rsidRDefault="00BF5132" w:rsidP="004E6275">
                <w:pPr>
                  <w:pStyle w:val="Arbeitsanweisung"/>
                  <w:tabs>
                    <w:tab w:val="left" w:pos="709"/>
                  </w:tabs>
                  <w:ind w:left="0" w:firstLine="0"/>
                </w:pPr>
              </w:p>
            </w:tc>
            <w:tc>
              <w:tcPr>
                <w:tcW w:w="281" w:type="dxa"/>
              </w:tcPr>
              <w:p w14:paraId="1AFDA67A" w14:textId="77777777" w:rsidR="00BF5132" w:rsidRDefault="00BF5132" w:rsidP="004E6275">
                <w:pPr>
                  <w:pStyle w:val="Arbeitsanweisung"/>
                  <w:tabs>
                    <w:tab w:val="left" w:pos="709"/>
                  </w:tabs>
                </w:pPr>
              </w:p>
            </w:tc>
            <w:tc>
              <w:tcPr>
                <w:tcW w:w="281" w:type="dxa"/>
              </w:tcPr>
              <w:p w14:paraId="0FE8618D" w14:textId="77777777" w:rsidR="00BF5132" w:rsidRDefault="00BF5132" w:rsidP="004E6275">
                <w:pPr>
                  <w:pStyle w:val="Arbeitsanweisung"/>
                  <w:tabs>
                    <w:tab w:val="left" w:pos="709"/>
                  </w:tabs>
                </w:pPr>
              </w:p>
            </w:tc>
            <w:tc>
              <w:tcPr>
                <w:tcW w:w="281" w:type="dxa"/>
              </w:tcPr>
              <w:p w14:paraId="60F31FC9" w14:textId="77777777" w:rsidR="00BF5132" w:rsidRDefault="00BF5132" w:rsidP="004E6275">
                <w:pPr>
                  <w:pStyle w:val="Arbeitsanweisung"/>
                  <w:tabs>
                    <w:tab w:val="left" w:pos="709"/>
                  </w:tabs>
                </w:pPr>
              </w:p>
            </w:tc>
            <w:tc>
              <w:tcPr>
                <w:tcW w:w="281" w:type="dxa"/>
              </w:tcPr>
              <w:p w14:paraId="6A173962" w14:textId="77777777" w:rsidR="00BF5132" w:rsidRDefault="00BF5132" w:rsidP="004E6275">
                <w:pPr>
                  <w:pStyle w:val="Arbeitsanweisung"/>
                  <w:tabs>
                    <w:tab w:val="left" w:pos="709"/>
                  </w:tabs>
                </w:pPr>
              </w:p>
            </w:tc>
            <w:tc>
              <w:tcPr>
                <w:tcW w:w="281" w:type="dxa"/>
              </w:tcPr>
              <w:p w14:paraId="18015CDD" w14:textId="77777777" w:rsidR="00BF5132" w:rsidRDefault="00BF5132" w:rsidP="004E6275">
                <w:pPr>
                  <w:pStyle w:val="Arbeitsanweisung"/>
                  <w:tabs>
                    <w:tab w:val="left" w:pos="709"/>
                  </w:tabs>
                </w:pPr>
              </w:p>
            </w:tc>
            <w:tc>
              <w:tcPr>
                <w:tcW w:w="281" w:type="dxa"/>
              </w:tcPr>
              <w:p w14:paraId="07545238" w14:textId="77777777" w:rsidR="00BF5132" w:rsidRDefault="00BF5132" w:rsidP="004E6275">
                <w:pPr>
                  <w:pStyle w:val="Arbeitsanweisung"/>
                  <w:tabs>
                    <w:tab w:val="left" w:pos="709"/>
                  </w:tabs>
                </w:pPr>
              </w:p>
            </w:tc>
            <w:tc>
              <w:tcPr>
                <w:tcW w:w="281" w:type="dxa"/>
              </w:tcPr>
              <w:p w14:paraId="48E2F035" w14:textId="77777777" w:rsidR="00BF5132" w:rsidRDefault="00BF5132" w:rsidP="004E6275">
                <w:pPr>
                  <w:pStyle w:val="Arbeitsanweisung"/>
                  <w:tabs>
                    <w:tab w:val="left" w:pos="709"/>
                  </w:tabs>
                </w:pPr>
              </w:p>
            </w:tc>
            <w:tc>
              <w:tcPr>
                <w:tcW w:w="281" w:type="dxa"/>
              </w:tcPr>
              <w:p w14:paraId="4525EE21" w14:textId="77777777" w:rsidR="00BF5132" w:rsidRDefault="00BF5132" w:rsidP="004E6275">
                <w:pPr>
                  <w:pStyle w:val="Arbeitsanweisung"/>
                  <w:tabs>
                    <w:tab w:val="left" w:pos="709"/>
                  </w:tabs>
                </w:pPr>
              </w:p>
            </w:tc>
            <w:tc>
              <w:tcPr>
                <w:tcW w:w="281" w:type="dxa"/>
              </w:tcPr>
              <w:p w14:paraId="5B2D4FC3" w14:textId="77777777" w:rsidR="00BF5132" w:rsidRDefault="00BF5132" w:rsidP="004E6275">
                <w:pPr>
                  <w:pStyle w:val="Arbeitsanweisung"/>
                  <w:tabs>
                    <w:tab w:val="left" w:pos="709"/>
                  </w:tabs>
                </w:pPr>
              </w:p>
            </w:tc>
            <w:tc>
              <w:tcPr>
                <w:tcW w:w="281" w:type="dxa"/>
              </w:tcPr>
              <w:p w14:paraId="7459DBA1" w14:textId="77777777" w:rsidR="00BF5132" w:rsidRDefault="00BF5132" w:rsidP="004E6275">
                <w:pPr>
                  <w:pStyle w:val="Arbeitsanweisung"/>
                  <w:tabs>
                    <w:tab w:val="left" w:pos="709"/>
                  </w:tabs>
                </w:pPr>
              </w:p>
            </w:tc>
            <w:tc>
              <w:tcPr>
                <w:tcW w:w="281" w:type="dxa"/>
              </w:tcPr>
              <w:p w14:paraId="364BAFFE" w14:textId="77777777" w:rsidR="00BF5132" w:rsidRDefault="00BF5132" w:rsidP="004E6275">
                <w:pPr>
                  <w:pStyle w:val="Arbeitsanweisung"/>
                  <w:tabs>
                    <w:tab w:val="left" w:pos="709"/>
                  </w:tabs>
                </w:pPr>
              </w:p>
            </w:tc>
            <w:tc>
              <w:tcPr>
                <w:tcW w:w="281" w:type="dxa"/>
              </w:tcPr>
              <w:p w14:paraId="10AB6A89" w14:textId="77777777" w:rsidR="00BF5132" w:rsidRDefault="00BF5132" w:rsidP="004E6275">
                <w:pPr>
                  <w:pStyle w:val="Arbeitsanweisung"/>
                  <w:tabs>
                    <w:tab w:val="left" w:pos="709"/>
                  </w:tabs>
                </w:pPr>
              </w:p>
            </w:tc>
          </w:tr>
          <w:tr w:rsidR="00BF5132" w14:paraId="384FC263" w14:textId="77777777" w:rsidTr="004E6275">
            <w:trPr>
              <w:trHeight w:val="283"/>
            </w:trPr>
            <w:tc>
              <w:tcPr>
                <w:tcW w:w="282" w:type="dxa"/>
              </w:tcPr>
              <w:p w14:paraId="1D449CC3" w14:textId="77777777" w:rsidR="00BF5132" w:rsidRDefault="00BF5132" w:rsidP="004E6275">
                <w:pPr>
                  <w:pStyle w:val="Arbeitsanweisung"/>
                  <w:tabs>
                    <w:tab w:val="left" w:pos="709"/>
                  </w:tabs>
                </w:pPr>
              </w:p>
            </w:tc>
            <w:tc>
              <w:tcPr>
                <w:tcW w:w="282" w:type="dxa"/>
              </w:tcPr>
              <w:p w14:paraId="6C3EA2E1" w14:textId="77777777" w:rsidR="00BF5132" w:rsidRDefault="00BF5132" w:rsidP="004E6275">
                <w:pPr>
                  <w:pStyle w:val="Arbeitsanweisung"/>
                  <w:tabs>
                    <w:tab w:val="left" w:pos="709"/>
                  </w:tabs>
                </w:pPr>
              </w:p>
            </w:tc>
            <w:tc>
              <w:tcPr>
                <w:tcW w:w="282" w:type="dxa"/>
              </w:tcPr>
              <w:p w14:paraId="39FB7ADD" w14:textId="77777777" w:rsidR="00BF5132" w:rsidRDefault="00BF5132" w:rsidP="004E6275">
                <w:pPr>
                  <w:pStyle w:val="Arbeitsanweisung"/>
                  <w:tabs>
                    <w:tab w:val="left" w:pos="709"/>
                  </w:tabs>
                </w:pPr>
              </w:p>
            </w:tc>
            <w:tc>
              <w:tcPr>
                <w:tcW w:w="282" w:type="dxa"/>
              </w:tcPr>
              <w:p w14:paraId="7FA54420" w14:textId="77777777" w:rsidR="00BF5132" w:rsidRDefault="00BF5132" w:rsidP="004E6275">
                <w:pPr>
                  <w:pStyle w:val="Arbeitsanweisung"/>
                  <w:tabs>
                    <w:tab w:val="left" w:pos="709"/>
                  </w:tabs>
                </w:pPr>
              </w:p>
            </w:tc>
            <w:tc>
              <w:tcPr>
                <w:tcW w:w="282" w:type="dxa"/>
              </w:tcPr>
              <w:p w14:paraId="023389A6" w14:textId="77777777" w:rsidR="00BF5132" w:rsidRDefault="00BF5132" w:rsidP="004E6275">
                <w:pPr>
                  <w:pStyle w:val="Arbeitsanweisung"/>
                  <w:tabs>
                    <w:tab w:val="left" w:pos="709"/>
                  </w:tabs>
                </w:pPr>
              </w:p>
            </w:tc>
            <w:tc>
              <w:tcPr>
                <w:tcW w:w="282" w:type="dxa"/>
              </w:tcPr>
              <w:p w14:paraId="0E3448E6" w14:textId="77777777" w:rsidR="00BF5132" w:rsidRDefault="00BF5132" w:rsidP="004E6275">
                <w:pPr>
                  <w:pStyle w:val="Arbeitsanweisung"/>
                  <w:tabs>
                    <w:tab w:val="left" w:pos="709"/>
                  </w:tabs>
                </w:pPr>
              </w:p>
            </w:tc>
            <w:tc>
              <w:tcPr>
                <w:tcW w:w="282" w:type="dxa"/>
              </w:tcPr>
              <w:p w14:paraId="06DD5DC0" w14:textId="77777777" w:rsidR="00BF5132" w:rsidRDefault="00BF5132" w:rsidP="004E6275">
                <w:pPr>
                  <w:pStyle w:val="Arbeitsanweisung"/>
                  <w:tabs>
                    <w:tab w:val="left" w:pos="709"/>
                  </w:tabs>
                </w:pPr>
              </w:p>
            </w:tc>
            <w:tc>
              <w:tcPr>
                <w:tcW w:w="282" w:type="dxa"/>
              </w:tcPr>
              <w:p w14:paraId="75625016" w14:textId="77777777" w:rsidR="00BF5132" w:rsidRDefault="00BF5132" w:rsidP="004E6275">
                <w:pPr>
                  <w:pStyle w:val="Arbeitsanweisung"/>
                  <w:tabs>
                    <w:tab w:val="left" w:pos="709"/>
                  </w:tabs>
                </w:pPr>
              </w:p>
            </w:tc>
            <w:tc>
              <w:tcPr>
                <w:tcW w:w="282" w:type="dxa"/>
              </w:tcPr>
              <w:p w14:paraId="57A744D1" w14:textId="77777777" w:rsidR="00BF5132" w:rsidRDefault="00BF5132" w:rsidP="004E6275">
                <w:pPr>
                  <w:pStyle w:val="Arbeitsanweisung"/>
                  <w:tabs>
                    <w:tab w:val="left" w:pos="709"/>
                  </w:tabs>
                </w:pPr>
              </w:p>
            </w:tc>
            <w:tc>
              <w:tcPr>
                <w:tcW w:w="282" w:type="dxa"/>
              </w:tcPr>
              <w:p w14:paraId="4707E443" w14:textId="77777777" w:rsidR="00BF5132" w:rsidRDefault="00BF5132" w:rsidP="004E6275">
                <w:pPr>
                  <w:pStyle w:val="Arbeitsanweisung"/>
                  <w:tabs>
                    <w:tab w:val="left" w:pos="709"/>
                  </w:tabs>
                </w:pPr>
              </w:p>
            </w:tc>
            <w:tc>
              <w:tcPr>
                <w:tcW w:w="282" w:type="dxa"/>
              </w:tcPr>
              <w:p w14:paraId="14CCAC1E" w14:textId="77777777" w:rsidR="00BF5132" w:rsidRDefault="00BF5132" w:rsidP="004E6275">
                <w:pPr>
                  <w:pStyle w:val="Arbeitsanweisung"/>
                  <w:tabs>
                    <w:tab w:val="left" w:pos="709"/>
                  </w:tabs>
                </w:pPr>
              </w:p>
            </w:tc>
            <w:tc>
              <w:tcPr>
                <w:tcW w:w="282" w:type="dxa"/>
              </w:tcPr>
              <w:p w14:paraId="0AF3C335" w14:textId="77777777" w:rsidR="00BF5132" w:rsidRDefault="00BF5132" w:rsidP="004E6275">
                <w:pPr>
                  <w:pStyle w:val="Arbeitsanweisung"/>
                  <w:tabs>
                    <w:tab w:val="left" w:pos="709"/>
                  </w:tabs>
                </w:pPr>
              </w:p>
            </w:tc>
            <w:tc>
              <w:tcPr>
                <w:tcW w:w="282" w:type="dxa"/>
              </w:tcPr>
              <w:p w14:paraId="44948698" w14:textId="77777777" w:rsidR="00BF5132" w:rsidRDefault="00BF5132" w:rsidP="004E6275">
                <w:pPr>
                  <w:pStyle w:val="Arbeitsanweisung"/>
                  <w:tabs>
                    <w:tab w:val="left" w:pos="709"/>
                  </w:tabs>
                </w:pPr>
              </w:p>
            </w:tc>
            <w:tc>
              <w:tcPr>
                <w:tcW w:w="282" w:type="dxa"/>
              </w:tcPr>
              <w:p w14:paraId="10FC53DB" w14:textId="77777777" w:rsidR="00BF5132" w:rsidRDefault="00BF5132" w:rsidP="004E6275">
                <w:pPr>
                  <w:pStyle w:val="Arbeitsanweisung"/>
                  <w:tabs>
                    <w:tab w:val="left" w:pos="709"/>
                  </w:tabs>
                </w:pPr>
              </w:p>
            </w:tc>
            <w:tc>
              <w:tcPr>
                <w:tcW w:w="282" w:type="dxa"/>
              </w:tcPr>
              <w:p w14:paraId="3B29BBD8" w14:textId="77777777" w:rsidR="00BF5132" w:rsidRDefault="00BF5132" w:rsidP="004E6275">
                <w:pPr>
                  <w:pStyle w:val="Arbeitsanweisung"/>
                  <w:tabs>
                    <w:tab w:val="left" w:pos="709"/>
                  </w:tabs>
                </w:pPr>
              </w:p>
            </w:tc>
            <w:tc>
              <w:tcPr>
                <w:tcW w:w="281" w:type="dxa"/>
              </w:tcPr>
              <w:p w14:paraId="4B182BA7" w14:textId="77777777" w:rsidR="00BF5132" w:rsidRDefault="00BF5132" w:rsidP="004E6275">
                <w:pPr>
                  <w:pStyle w:val="Arbeitsanweisung"/>
                  <w:tabs>
                    <w:tab w:val="left" w:pos="709"/>
                  </w:tabs>
                </w:pPr>
              </w:p>
            </w:tc>
            <w:tc>
              <w:tcPr>
                <w:tcW w:w="281" w:type="dxa"/>
              </w:tcPr>
              <w:p w14:paraId="794F8BDE" w14:textId="77777777" w:rsidR="00BF5132" w:rsidRDefault="00BF5132" w:rsidP="004E6275">
                <w:pPr>
                  <w:pStyle w:val="Arbeitsanweisung"/>
                  <w:tabs>
                    <w:tab w:val="left" w:pos="709"/>
                  </w:tabs>
                </w:pPr>
              </w:p>
            </w:tc>
            <w:tc>
              <w:tcPr>
                <w:tcW w:w="281" w:type="dxa"/>
              </w:tcPr>
              <w:p w14:paraId="7BB5BA8E" w14:textId="77777777" w:rsidR="00BF5132" w:rsidRDefault="00BF5132" w:rsidP="004E6275">
                <w:pPr>
                  <w:pStyle w:val="Arbeitsanweisung"/>
                  <w:tabs>
                    <w:tab w:val="left" w:pos="709"/>
                  </w:tabs>
                </w:pPr>
              </w:p>
            </w:tc>
            <w:tc>
              <w:tcPr>
                <w:tcW w:w="281" w:type="dxa"/>
              </w:tcPr>
              <w:p w14:paraId="05C2E3FB" w14:textId="77777777" w:rsidR="00BF5132" w:rsidRDefault="00BF5132" w:rsidP="004E6275">
                <w:pPr>
                  <w:pStyle w:val="Arbeitsanweisung"/>
                  <w:tabs>
                    <w:tab w:val="left" w:pos="709"/>
                  </w:tabs>
                </w:pPr>
              </w:p>
            </w:tc>
            <w:tc>
              <w:tcPr>
                <w:tcW w:w="281" w:type="dxa"/>
              </w:tcPr>
              <w:p w14:paraId="20B0DA8B" w14:textId="77777777" w:rsidR="00BF5132" w:rsidRDefault="00BF5132" w:rsidP="004E6275">
                <w:pPr>
                  <w:pStyle w:val="Arbeitsanweisung"/>
                  <w:tabs>
                    <w:tab w:val="left" w:pos="709"/>
                  </w:tabs>
                  <w:ind w:left="0" w:firstLine="0"/>
                </w:pPr>
              </w:p>
            </w:tc>
            <w:tc>
              <w:tcPr>
                <w:tcW w:w="281" w:type="dxa"/>
              </w:tcPr>
              <w:p w14:paraId="3BBCCF7A" w14:textId="77777777" w:rsidR="00BF5132" w:rsidRDefault="00BF5132" w:rsidP="004E6275">
                <w:pPr>
                  <w:pStyle w:val="Arbeitsanweisung"/>
                  <w:tabs>
                    <w:tab w:val="left" w:pos="709"/>
                  </w:tabs>
                </w:pPr>
              </w:p>
            </w:tc>
            <w:tc>
              <w:tcPr>
                <w:tcW w:w="281" w:type="dxa"/>
              </w:tcPr>
              <w:p w14:paraId="55705203" w14:textId="77777777" w:rsidR="00BF5132" w:rsidRDefault="00BF5132" w:rsidP="004E6275">
                <w:pPr>
                  <w:pStyle w:val="Arbeitsanweisung"/>
                  <w:tabs>
                    <w:tab w:val="left" w:pos="709"/>
                  </w:tabs>
                </w:pPr>
              </w:p>
            </w:tc>
            <w:tc>
              <w:tcPr>
                <w:tcW w:w="281" w:type="dxa"/>
              </w:tcPr>
              <w:p w14:paraId="51071CFF" w14:textId="77777777" w:rsidR="00BF5132" w:rsidRDefault="00BF5132" w:rsidP="004E6275">
                <w:pPr>
                  <w:pStyle w:val="Arbeitsanweisung"/>
                  <w:tabs>
                    <w:tab w:val="left" w:pos="709"/>
                  </w:tabs>
                </w:pPr>
              </w:p>
            </w:tc>
            <w:tc>
              <w:tcPr>
                <w:tcW w:w="281" w:type="dxa"/>
              </w:tcPr>
              <w:p w14:paraId="18F04FA9" w14:textId="77777777" w:rsidR="00BF5132" w:rsidRDefault="00BF5132" w:rsidP="004E6275">
                <w:pPr>
                  <w:pStyle w:val="Arbeitsanweisung"/>
                  <w:tabs>
                    <w:tab w:val="left" w:pos="709"/>
                  </w:tabs>
                </w:pPr>
              </w:p>
            </w:tc>
            <w:tc>
              <w:tcPr>
                <w:tcW w:w="281" w:type="dxa"/>
              </w:tcPr>
              <w:p w14:paraId="562CC4E2" w14:textId="77777777" w:rsidR="00BF5132" w:rsidRDefault="00BF5132" w:rsidP="004E6275">
                <w:pPr>
                  <w:pStyle w:val="Arbeitsanweisung"/>
                  <w:tabs>
                    <w:tab w:val="left" w:pos="709"/>
                  </w:tabs>
                </w:pPr>
              </w:p>
            </w:tc>
            <w:tc>
              <w:tcPr>
                <w:tcW w:w="281" w:type="dxa"/>
              </w:tcPr>
              <w:p w14:paraId="0E89FEAD" w14:textId="77777777" w:rsidR="00BF5132" w:rsidRDefault="00BF5132" w:rsidP="004E6275">
                <w:pPr>
                  <w:pStyle w:val="Arbeitsanweisung"/>
                  <w:tabs>
                    <w:tab w:val="left" w:pos="709"/>
                  </w:tabs>
                </w:pPr>
              </w:p>
            </w:tc>
            <w:tc>
              <w:tcPr>
                <w:tcW w:w="281" w:type="dxa"/>
              </w:tcPr>
              <w:p w14:paraId="5EFBEDE4" w14:textId="77777777" w:rsidR="00BF5132" w:rsidRDefault="00BF5132" w:rsidP="004E6275">
                <w:pPr>
                  <w:pStyle w:val="Arbeitsanweisung"/>
                  <w:tabs>
                    <w:tab w:val="left" w:pos="709"/>
                  </w:tabs>
                </w:pPr>
              </w:p>
            </w:tc>
            <w:tc>
              <w:tcPr>
                <w:tcW w:w="281" w:type="dxa"/>
              </w:tcPr>
              <w:p w14:paraId="01E222C4" w14:textId="77777777" w:rsidR="00BF5132" w:rsidRDefault="00BF5132" w:rsidP="004E6275">
                <w:pPr>
                  <w:pStyle w:val="Arbeitsanweisung"/>
                  <w:tabs>
                    <w:tab w:val="left" w:pos="709"/>
                  </w:tabs>
                </w:pPr>
              </w:p>
            </w:tc>
            <w:tc>
              <w:tcPr>
                <w:tcW w:w="281" w:type="dxa"/>
              </w:tcPr>
              <w:p w14:paraId="5B5C71FF" w14:textId="77777777" w:rsidR="00BF5132" w:rsidRDefault="00BF5132" w:rsidP="004E6275">
                <w:pPr>
                  <w:pStyle w:val="Arbeitsanweisung"/>
                  <w:tabs>
                    <w:tab w:val="left" w:pos="709"/>
                  </w:tabs>
                </w:pPr>
              </w:p>
            </w:tc>
            <w:tc>
              <w:tcPr>
                <w:tcW w:w="281" w:type="dxa"/>
              </w:tcPr>
              <w:p w14:paraId="048E37B5" w14:textId="77777777" w:rsidR="00BF5132" w:rsidRDefault="00BF5132" w:rsidP="004E6275">
                <w:pPr>
                  <w:pStyle w:val="Arbeitsanweisung"/>
                  <w:tabs>
                    <w:tab w:val="left" w:pos="709"/>
                  </w:tabs>
                </w:pPr>
              </w:p>
            </w:tc>
            <w:tc>
              <w:tcPr>
                <w:tcW w:w="281" w:type="dxa"/>
              </w:tcPr>
              <w:p w14:paraId="5EFBCCBB" w14:textId="77777777" w:rsidR="00BF5132" w:rsidRDefault="00BF5132" w:rsidP="004E6275">
                <w:pPr>
                  <w:pStyle w:val="Arbeitsanweisung"/>
                  <w:tabs>
                    <w:tab w:val="left" w:pos="709"/>
                  </w:tabs>
                </w:pPr>
              </w:p>
            </w:tc>
            <w:tc>
              <w:tcPr>
                <w:tcW w:w="281" w:type="dxa"/>
              </w:tcPr>
              <w:p w14:paraId="7CEA01B0" w14:textId="77777777" w:rsidR="00BF5132" w:rsidRDefault="00BF5132" w:rsidP="004E6275">
                <w:pPr>
                  <w:pStyle w:val="Arbeitsanweisung"/>
                  <w:tabs>
                    <w:tab w:val="left" w:pos="709"/>
                  </w:tabs>
                </w:pPr>
              </w:p>
            </w:tc>
          </w:tr>
          <w:tr w:rsidR="00BF5132" w14:paraId="08662B4C" w14:textId="77777777" w:rsidTr="004E6275">
            <w:trPr>
              <w:trHeight w:val="283"/>
            </w:trPr>
            <w:tc>
              <w:tcPr>
                <w:tcW w:w="282" w:type="dxa"/>
              </w:tcPr>
              <w:p w14:paraId="66E116C5" w14:textId="77777777" w:rsidR="00BF5132" w:rsidRDefault="00BF5132" w:rsidP="004E6275">
                <w:pPr>
                  <w:pStyle w:val="Arbeitsanweisung"/>
                  <w:tabs>
                    <w:tab w:val="left" w:pos="709"/>
                  </w:tabs>
                </w:pPr>
              </w:p>
            </w:tc>
            <w:tc>
              <w:tcPr>
                <w:tcW w:w="282" w:type="dxa"/>
              </w:tcPr>
              <w:p w14:paraId="6433765B" w14:textId="77777777" w:rsidR="00BF5132" w:rsidRDefault="00BF5132" w:rsidP="004E6275">
                <w:pPr>
                  <w:pStyle w:val="Arbeitsanweisung"/>
                  <w:tabs>
                    <w:tab w:val="left" w:pos="709"/>
                  </w:tabs>
                </w:pPr>
              </w:p>
            </w:tc>
            <w:tc>
              <w:tcPr>
                <w:tcW w:w="282" w:type="dxa"/>
              </w:tcPr>
              <w:p w14:paraId="25506564" w14:textId="77777777" w:rsidR="00BF5132" w:rsidRDefault="00BF5132" w:rsidP="004E6275">
                <w:pPr>
                  <w:pStyle w:val="Arbeitsanweisung"/>
                  <w:tabs>
                    <w:tab w:val="left" w:pos="709"/>
                  </w:tabs>
                </w:pPr>
              </w:p>
            </w:tc>
            <w:tc>
              <w:tcPr>
                <w:tcW w:w="282" w:type="dxa"/>
              </w:tcPr>
              <w:p w14:paraId="184E6920" w14:textId="77777777" w:rsidR="00BF5132" w:rsidRDefault="00BF5132" w:rsidP="004E6275">
                <w:pPr>
                  <w:pStyle w:val="Arbeitsanweisung"/>
                  <w:tabs>
                    <w:tab w:val="left" w:pos="709"/>
                  </w:tabs>
                </w:pPr>
              </w:p>
            </w:tc>
            <w:tc>
              <w:tcPr>
                <w:tcW w:w="282" w:type="dxa"/>
              </w:tcPr>
              <w:p w14:paraId="1323A228" w14:textId="77777777" w:rsidR="00BF5132" w:rsidRDefault="00BF5132" w:rsidP="004E6275">
                <w:pPr>
                  <w:pStyle w:val="Arbeitsanweisung"/>
                  <w:tabs>
                    <w:tab w:val="left" w:pos="709"/>
                  </w:tabs>
                </w:pPr>
              </w:p>
            </w:tc>
            <w:tc>
              <w:tcPr>
                <w:tcW w:w="282" w:type="dxa"/>
              </w:tcPr>
              <w:p w14:paraId="59108E7A" w14:textId="77777777" w:rsidR="00BF5132" w:rsidRDefault="00BF5132" w:rsidP="004E6275">
                <w:pPr>
                  <w:pStyle w:val="Arbeitsanweisung"/>
                  <w:tabs>
                    <w:tab w:val="left" w:pos="709"/>
                  </w:tabs>
                </w:pPr>
              </w:p>
            </w:tc>
            <w:tc>
              <w:tcPr>
                <w:tcW w:w="282" w:type="dxa"/>
              </w:tcPr>
              <w:p w14:paraId="6B36D621" w14:textId="77777777" w:rsidR="00BF5132" w:rsidRDefault="00BF5132" w:rsidP="004E6275">
                <w:pPr>
                  <w:pStyle w:val="Arbeitsanweisung"/>
                  <w:tabs>
                    <w:tab w:val="left" w:pos="709"/>
                  </w:tabs>
                </w:pPr>
              </w:p>
            </w:tc>
            <w:tc>
              <w:tcPr>
                <w:tcW w:w="282" w:type="dxa"/>
              </w:tcPr>
              <w:p w14:paraId="31C19AD6" w14:textId="77777777" w:rsidR="00BF5132" w:rsidRDefault="00BF5132" w:rsidP="004E6275">
                <w:pPr>
                  <w:pStyle w:val="Arbeitsanweisung"/>
                  <w:tabs>
                    <w:tab w:val="left" w:pos="709"/>
                  </w:tabs>
                </w:pPr>
              </w:p>
            </w:tc>
            <w:tc>
              <w:tcPr>
                <w:tcW w:w="282" w:type="dxa"/>
              </w:tcPr>
              <w:p w14:paraId="6B5DDE7A" w14:textId="77777777" w:rsidR="00BF5132" w:rsidRDefault="00BF5132" w:rsidP="004E6275">
                <w:pPr>
                  <w:pStyle w:val="Arbeitsanweisung"/>
                  <w:tabs>
                    <w:tab w:val="left" w:pos="709"/>
                  </w:tabs>
                </w:pPr>
              </w:p>
            </w:tc>
            <w:tc>
              <w:tcPr>
                <w:tcW w:w="282" w:type="dxa"/>
              </w:tcPr>
              <w:p w14:paraId="0B2CED41" w14:textId="77777777" w:rsidR="00BF5132" w:rsidRDefault="00BF5132" w:rsidP="004E6275">
                <w:pPr>
                  <w:pStyle w:val="Arbeitsanweisung"/>
                  <w:tabs>
                    <w:tab w:val="left" w:pos="709"/>
                  </w:tabs>
                </w:pPr>
              </w:p>
            </w:tc>
            <w:tc>
              <w:tcPr>
                <w:tcW w:w="282" w:type="dxa"/>
              </w:tcPr>
              <w:p w14:paraId="55967EB3" w14:textId="77777777" w:rsidR="00BF5132" w:rsidRDefault="00BF5132" w:rsidP="004E6275">
                <w:pPr>
                  <w:pStyle w:val="Arbeitsanweisung"/>
                  <w:tabs>
                    <w:tab w:val="left" w:pos="709"/>
                  </w:tabs>
                </w:pPr>
              </w:p>
            </w:tc>
            <w:tc>
              <w:tcPr>
                <w:tcW w:w="282" w:type="dxa"/>
              </w:tcPr>
              <w:p w14:paraId="098779B0" w14:textId="77777777" w:rsidR="00BF5132" w:rsidRDefault="00BF5132" w:rsidP="004E6275">
                <w:pPr>
                  <w:pStyle w:val="Arbeitsanweisung"/>
                  <w:tabs>
                    <w:tab w:val="left" w:pos="709"/>
                  </w:tabs>
                </w:pPr>
              </w:p>
            </w:tc>
            <w:tc>
              <w:tcPr>
                <w:tcW w:w="282" w:type="dxa"/>
              </w:tcPr>
              <w:p w14:paraId="2D54148E" w14:textId="77777777" w:rsidR="00BF5132" w:rsidRDefault="00BF5132" w:rsidP="004E6275">
                <w:pPr>
                  <w:pStyle w:val="Arbeitsanweisung"/>
                  <w:tabs>
                    <w:tab w:val="left" w:pos="709"/>
                  </w:tabs>
                </w:pPr>
              </w:p>
            </w:tc>
            <w:tc>
              <w:tcPr>
                <w:tcW w:w="282" w:type="dxa"/>
              </w:tcPr>
              <w:p w14:paraId="0DA5473B" w14:textId="77777777" w:rsidR="00BF5132" w:rsidRDefault="00BF5132" w:rsidP="004E6275">
                <w:pPr>
                  <w:pStyle w:val="Arbeitsanweisung"/>
                  <w:tabs>
                    <w:tab w:val="left" w:pos="709"/>
                  </w:tabs>
                </w:pPr>
              </w:p>
            </w:tc>
            <w:tc>
              <w:tcPr>
                <w:tcW w:w="282" w:type="dxa"/>
              </w:tcPr>
              <w:p w14:paraId="18AA6C64" w14:textId="77777777" w:rsidR="00BF5132" w:rsidRDefault="00BF5132" w:rsidP="004E6275">
                <w:pPr>
                  <w:pStyle w:val="Arbeitsanweisung"/>
                  <w:tabs>
                    <w:tab w:val="left" w:pos="709"/>
                  </w:tabs>
                </w:pPr>
              </w:p>
            </w:tc>
            <w:tc>
              <w:tcPr>
                <w:tcW w:w="281" w:type="dxa"/>
              </w:tcPr>
              <w:p w14:paraId="5D0CF684" w14:textId="77777777" w:rsidR="00BF5132" w:rsidRDefault="00BF5132" w:rsidP="004E6275">
                <w:pPr>
                  <w:pStyle w:val="Arbeitsanweisung"/>
                  <w:tabs>
                    <w:tab w:val="left" w:pos="709"/>
                  </w:tabs>
                </w:pPr>
              </w:p>
            </w:tc>
            <w:tc>
              <w:tcPr>
                <w:tcW w:w="281" w:type="dxa"/>
              </w:tcPr>
              <w:p w14:paraId="555A1D03" w14:textId="77777777" w:rsidR="00BF5132" w:rsidRDefault="00BF5132" w:rsidP="004E6275">
                <w:pPr>
                  <w:pStyle w:val="Arbeitsanweisung"/>
                  <w:tabs>
                    <w:tab w:val="left" w:pos="709"/>
                  </w:tabs>
                </w:pPr>
              </w:p>
            </w:tc>
            <w:tc>
              <w:tcPr>
                <w:tcW w:w="281" w:type="dxa"/>
              </w:tcPr>
              <w:p w14:paraId="7D17EDFA" w14:textId="77777777" w:rsidR="00BF5132" w:rsidRDefault="00BF5132" w:rsidP="004E6275">
                <w:pPr>
                  <w:pStyle w:val="Arbeitsanweisung"/>
                  <w:tabs>
                    <w:tab w:val="left" w:pos="709"/>
                  </w:tabs>
                </w:pPr>
              </w:p>
            </w:tc>
            <w:tc>
              <w:tcPr>
                <w:tcW w:w="281" w:type="dxa"/>
              </w:tcPr>
              <w:p w14:paraId="1A11939F" w14:textId="77777777" w:rsidR="00BF5132" w:rsidRDefault="00BF5132" w:rsidP="004E6275">
                <w:pPr>
                  <w:pStyle w:val="Arbeitsanweisung"/>
                  <w:tabs>
                    <w:tab w:val="left" w:pos="709"/>
                  </w:tabs>
                </w:pPr>
              </w:p>
            </w:tc>
            <w:tc>
              <w:tcPr>
                <w:tcW w:w="281" w:type="dxa"/>
              </w:tcPr>
              <w:p w14:paraId="2F5901B8" w14:textId="77777777" w:rsidR="00BF5132" w:rsidRDefault="00BF5132" w:rsidP="004E6275">
                <w:pPr>
                  <w:pStyle w:val="Arbeitsanweisung"/>
                  <w:tabs>
                    <w:tab w:val="left" w:pos="709"/>
                  </w:tabs>
                  <w:ind w:left="0" w:firstLine="0"/>
                </w:pPr>
              </w:p>
            </w:tc>
            <w:tc>
              <w:tcPr>
                <w:tcW w:w="281" w:type="dxa"/>
              </w:tcPr>
              <w:p w14:paraId="04A3CA36" w14:textId="77777777" w:rsidR="00BF5132" w:rsidRDefault="00BF5132" w:rsidP="004E6275">
                <w:pPr>
                  <w:pStyle w:val="Arbeitsanweisung"/>
                  <w:tabs>
                    <w:tab w:val="left" w:pos="709"/>
                  </w:tabs>
                </w:pPr>
              </w:p>
            </w:tc>
            <w:tc>
              <w:tcPr>
                <w:tcW w:w="281" w:type="dxa"/>
              </w:tcPr>
              <w:p w14:paraId="1A912F58" w14:textId="77777777" w:rsidR="00BF5132" w:rsidRDefault="00BF5132" w:rsidP="004E6275">
                <w:pPr>
                  <w:pStyle w:val="Arbeitsanweisung"/>
                  <w:tabs>
                    <w:tab w:val="left" w:pos="709"/>
                  </w:tabs>
                </w:pPr>
              </w:p>
            </w:tc>
            <w:tc>
              <w:tcPr>
                <w:tcW w:w="281" w:type="dxa"/>
              </w:tcPr>
              <w:p w14:paraId="4ED1FF83" w14:textId="77777777" w:rsidR="00BF5132" w:rsidRDefault="00BF5132" w:rsidP="004E6275">
                <w:pPr>
                  <w:pStyle w:val="Arbeitsanweisung"/>
                  <w:tabs>
                    <w:tab w:val="left" w:pos="709"/>
                  </w:tabs>
                </w:pPr>
              </w:p>
            </w:tc>
            <w:tc>
              <w:tcPr>
                <w:tcW w:w="281" w:type="dxa"/>
              </w:tcPr>
              <w:p w14:paraId="6944156F" w14:textId="77777777" w:rsidR="00BF5132" w:rsidRDefault="00BF5132" w:rsidP="004E6275">
                <w:pPr>
                  <w:pStyle w:val="Arbeitsanweisung"/>
                  <w:tabs>
                    <w:tab w:val="left" w:pos="709"/>
                  </w:tabs>
                </w:pPr>
              </w:p>
            </w:tc>
            <w:tc>
              <w:tcPr>
                <w:tcW w:w="281" w:type="dxa"/>
              </w:tcPr>
              <w:p w14:paraId="73F74326" w14:textId="77777777" w:rsidR="00BF5132" w:rsidRDefault="00BF5132" w:rsidP="004E6275">
                <w:pPr>
                  <w:pStyle w:val="Arbeitsanweisung"/>
                  <w:tabs>
                    <w:tab w:val="left" w:pos="709"/>
                  </w:tabs>
                </w:pPr>
              </w:p>
            </w:tc>
            <w:tc>
              <w:tcPr>
                <w:tcW w:w="281" w:type="dxa"/>
              </w:tcPr>
              <w:p w14:paraId="6FD8045C" w14:textId="77777777" w:rsidR="00BF5132" w:rsidRDefault="00BF5132" w:rsidP="004E6275">
                <w:pPr>
                  <w:pStyle w:val="Arbeitsanweisung"/>
                  <w:tabs>
                    <w:tab w:val="left" w:pos="709"/>
                  </w:tabs>
                </w:pPr>
              </w:p>
            </w:tc>
            <w:tc>
              <w:tcPr>
                <w:tcW w:w="281" w:type="dxa"/>
              </w:tcPr>
              <w:p w14:paraId="4D2C2B7E" w14:textId="77777777" w:rsidR="00BF5132" w:rsidRDefault="00BF5132" w:rsidP="004E6275">
                <w:pPr>
                  <w:pStyle w:val="Arbeitsanweisung"/>
                  <w:tabs>
                    <w:tab w:val="left" w:pos="709"/>
                  </w:tabs>
                </w:pPr>
              </w:p>
            </w:tc>
            <w:tc>
              <w:tcPr>
                <w:tcW w:w="281" w:type="dxa"/>
              </w:tcPr>
              <w:p w14:paraId="328D542B" w14:textId="77777777" w:rsidR="00BF5132" w:rsidRDefault="00BF5132" w:rsidP="004E6275">
                <w:pPr>
                  <w:pStyle w:val="Arbeitsanweisung"/>
                  <w:tabs>
                    <w:tab w:val="left" w:pos="709"/>
                  </w:tabs>
                </w:pPr>
              </w:p>
            </w:tc>
            <w:tc>
              <w:tcPr>
                <w:tcW w:w="281" w:type="dxa"/>
              </w:tcPr>
              <w:p w14:paraId="72E2D5D4" w14:textId="77777777" w:rsidR="00BF5132" w:rsidRDefault="00BF5132" w:rsidP="004E6275">
                <w:pPr>
                  <w:pStyle w:val="Arbeitsanweisung"/>
                  <w:tabs>
                    <w:tab w:val="left" w:pos="709"/>
                  </w:tabs>
                </w:pPr>
              </w:p>
            </w:tc>
            <w:tc>
              <w:tcPr>
                <w:tcW w:w="281" w:type="dxa"/>
              </w:tcPr>
              <w:p w14:paraId="0332088D" w14:textId="77777777" w:rsidR="00BF5132" w:rsidRDefault="00BF5132" w:rsidP="004E6275">
                <w:pPr>
                  <w:pStyle w:val="Arbeitsanweisung"/>
                  <w:tabs>
                    <w:tab w:val="left" w:pos="709"/>
                  </w:tabs>
                </w:pPr>
              </w:p>
            </w:tc>
            <w:tc>
              <w:tcPr>
                <w:tcW w:w="281" w:type="dxa"/>
              </w:tcPr>
              <w:p w14:paraId="317EB74E" w14:textId="77777777" w:rsidR="00BF5132" w:rsidRDefault="00BF5132" w:rsidP="004E6275">
                <w:pPr>
                  <w:pStyle w:val="Arbeitsanweisung"/>
                  <w:tabs>
                    <w:tab w:val="left" w:pos="709"/>
                  </w:tabs>
                </w:pPr>
              </w:p>
            </w:tc>
            <w:tc>
              <w:tcPr>
                <w:tcW w:w="281" w:type="dxa"/>
              </w:tcPr>
              <w:p w14:paraId="654AFA03" w14:textId="77777777" w:rsidR="00BF5132" w:rsidRDefault="00BF5132" w:rsidP="004E6275">
                <w:pPr>
                  <w:pStyle w:val="Arbeitsanweisung"/>
                  <w:tabs>
                    <w:tab w:val="left" w:pos="709"/>
                  </w:tabs>
                </w:pPr>
              </w:p>
            </w:tc>
          </w:tr>
          <w:tr w:rsidR="00BF5132" w14:paraId="62D0B8A0" w14:textId="77777777" w:rsidTr="004E6275">
            <w:trPr>
              <w:trHeight w:val="283"/>
            </w:trPr>
            <w:tc>
              <w:tcPr>
                <w:tcW w:w="282" w:type="dxa"/>
              </w:tcPr>
              <w:p w14:paraId="5297ACCB" w14:textId="77777777" w:rsidR="00BF5132" w:rsidRDefault="00BF5132" w:rsidP="004E6275">
                <w:pPr>
                  <w:pStyle w:val="Arbeitsanweisung"/>
                  <w:tabs>
                    <w:tab w:val="left" w:pos="709"/>
                  </w:tabs>
                </w:pPr>
              </w:p>
            </w:tc>
            <w:tc>
              <w:tcPr>
                <w:tcW w:w="282" w:type="dxa"/>
              </w:tcPr>
              <w:p w14:paraId="1FCCCBB4" w14:textId="77777777" w:rsidR="00BF5132" w:rsidRDefault="00BF5132" w:rsidP="004E6275">
                <w:pPr>
                  <w:pStyle w:val="Arbeitsanweisung"/>
                  <w:tabs>
                    <w:tab w:val="left" w:pos="709"/>
                  </w:tabs>
                </w:pPr>
              </w:p>
            </w:tc>
            <w:tc>
              <w:tcPr>
                <w:tcW w:w="282" w:type="dxa"/>
              </w:tcPr>
              <w:p w14:paraId="0EAF77B5" w14:textId="77777777" w:rsidR="00BF5132" w:rsidRDefault="00BF5132" w:rsidP="004E6275">
                <w:pPr>
                  <w:pStyle w:val="Arbeitsanweisung"/>
                  <w:tabs>
                    <w:tab w:val="left" w:pos="709"/>
                  </w:tabs>
                </w:pPr>
              </w:p>
            </w:tc>
            <w:tc>
              <w:tcPr>
                <w:tcW w:w="282" w:type="dxa"/>
              </w:tcPr>
              <w:p w14:paraId="7C9020E2" w14:textId="77777777" w:rsidR="00BF5132" w:rsidRDefault="00BF5132" w:rsidP="004E6275">
                <w:pPr>
                  <w:pStyle w:val="Arbeitsanweisung"/>
                  <w:tabs>
                    <w:tab w:val="left" w:pos="709"/>
                  </w:tabs>
                </w:pPr>
              </w:p>
            </w:tc>
            <w:tc>
              <w:tcPr>
                <w:tcW w:w="282" w:type="dxa"/>
              </w:tcPr>
              <w:p w14:paraId="404A7EE7" w14:textId="77777777" w:rsidR="00BF5132" w:rsidRDefault="00BF5132" w:rsidP="004E6275">
                <w:pPr>
                  <w:pStyle w:val="Arbeitsanweisung"/>
                  <w:tabs>
                    <w:tab w:val="left" w:pos="709"/>
                  </w:tabs>
                </w:pPr>
              </w:p>
            </w:tc>
            <w:tc>
              <w:tcPr>
                <w:tcW w:w="282" w:type="dxa"/>
              </w:tcPr>
              <w:p w14:paraId="04F3470D" w14:textId="77777777" w:rsidR="00BF5132" w:rsidRDefault="00BF5132" w:rsidP="004E6275">
                <w:pPr>
                  <w:pStyle w:val="Arbeitsanweisung"/>
                  <w:tabs>
                    <w:tab w:val="left" w:pos="709"/>
                  </w:tabs>
                </w:pPr>
              </w:p>
            </w:tc>
            <w:tc>
              <w:tcPr>
                <w:tcW w:w="282" w:type="dxa"/>
              </w:tcPr>
              <w:p w14:paraId="03F97D1E" w14:textId="77777777" w:rsidR="00BF5132" w:rsidRDefault="00BF5132" w:rsidP="004E6275">
                <w:pPr>
                  <w:pStyle w:val="Arbeitsanweisung"/>
                  <w:tabs>
                    <w:tab w:val="left" w:pos="709"/>
                  </w:tabs>
                </w:pPr>
              </w:p>
            </w:tc>
            <w:tc>
              <w:tcPr>
                <w:tcW w:w="282" w:type="dxa"/>
              </w:tcPr>
              <w:p w14:paraId="15418EA4" w14:textId="77777777" w:rsidR="00BF5132" w:rsidRDefault="00BF5132" w:rsidP="004E6275">
                <w:pPr>
                  <w:pStyle w:val="Arbeitsanweisung"/>
                  <w:tabs>
                    <w:tab w:val="left" w:pos="709"/>
                  </w:tabs>
                </w:pPr>
              </w:p>
            </w:tc>
            <w:tc>
              <w:tcPr>
                <w:tcW w:w="282" w:type="dxa"/>
              </w:tcPr>
              <w:p w14:paraId="0F09D989" w14:textId="77777777" w:rsidR="00BF5132" w:rsidRDefault="00BF5132" w:rsidP="004E6275">
                <w:pPr>
                  <w:pStyle w:val="Arbeitsanweisung"/>
                  <w:tabs>
                    <w:tab w:val="left" w:pos="709"/>
                  </w:tabs>
                </w:pPr>
              </w:p>
            </w:tc>
            <w:tc>
              <w:tcPr>
                <w:tcW w:w="282" w:type="dxa"/>
              </w:tcPr>
              <w:p w14:paraId="07EB19D7" w14:textId="77777777" w:rsidR="00BF5132" w:rsidRDefault="00BF5132" w:rsidP="004E6275">
                <w:pPr>
                  <w:pStyle w:val="Arbeitsanweisung"/>
                  <w:tabs>
                    <w:tab w:val="left" w:pos="709"/>
                  </w:tabs>
                </w:pPr>
              </w:p>
            </w:tc>
            <w:tc>
              <w:tcPr>
                <w:tcW w:w="282" w:type="dxa"/>
              </w:tcPr>
              <w:p w14:paraId="614B0201" w14:textId="77777777" w:rsidR="00BF5132" w:rsidRDefault="00BF5132" w:rsidP="004E6275">
                <w:pPr>
                  <w:pStyle w:val="Arbeitsanweisung"/>
                  <w:tabs>
                    <w:tab w:val="left" w:pos="709"/>
                  </w:tabs>
                </w:pPr>
              </w:p>
            </w:tc>
            <w:tc>
              <w:tcPr>
                <w:tcW w:w="282" w:type="dxa"/>
              </w:tcPr>
              <w:p w14:paraId="1598C359" w14:textId="77777777" w:rsidR="00BF5132" w:rsidRDefault="00BF5132" w:rsidP="004E6275">
                <w:pPr>
                  <w:pStyle w:val="Arbeitsanweisung"/>
                  <w:tabs>
                    <w:tab w:val="left" w:pos="709"/>
                  </w:tabs>
                </w:pPr>
              </w:p>
            </w:tc>
            <w:tc>
              <w:tcPr>
                <w:tcW w:w="282" w:type="dxa"/>
              </w:tcPr>
              <w:p w14:paraId="208ADEC9" w14:textId="77777777" w:rsidR="00BF5132" w:rsidRDefault="00BF5132" w:rsidP="004E6275">
                <w:pPr>
                  <w:pStyle w:val="Arbeitsanweisung"/>
                  <w:tabs>
                    <w:tab w:val="left" w:pos="709"/>
                  </w:tabs>
                </w:pPr>
              </w:p>
            </w:tc>
            <w:tc>
              <w:tcPr>
                <w:tcW w:w="282" w:type="dxa"/>
              </w:tcPr>
              <w:p w14:paraId="0A919A5E" w14:textId="77777777" w:rsidR="00BF5132" w:rsidRDefault="00BF5132" w:rsidP="004E6275">
                <w:pPr>
                  <w:pStyle w:val="Arbeitsanweisung"/>
                  <w:tabs>
                    <w:tab w:val="left" w:pos="709"/>
                  </w:tabs>
                </w:pPr>
              </w:p>
            </w:tc>
            <w:tc>
              <w:tcPr>
                <w:tcW w:w="282" w:type="dxa"/>
              </w:tcPr>
              <w:p w14:paraId="0EDBB75B" w14:textId="77777777" w:rsidR="00BF5132" w:rsidRDefault="00BF5132" w:rsidP="004E6275">
                <w:pPr>
                  <w:pStyle w:val="Arbeitsanweisung"/>
                  <w:tabs>
                    <w:tab w:val="left" w:pos="709"/>
                  </w:tabs>
                </w:pPr>
              </w:p>
            </w:tc>
            <w:tc>
              <w:tcPr>
                <w:tcW w:w="281" w:type="dxa"/>
              </w:tcPr>
              <w:p w14:paraId="1E15E22C" w14:textId="77777777" w:rsidR="00BF5132" w:rsidRDefault="00BF5132" w:rsidP="004E6275">
                <w:pPr>
                  <w:pStyle w:val="Arbeitsanweisung"/>
                  <w:tabs>
                    <w:tab w:val="left" w:pos="709"/>
                  </w:tabs>
                </w:pPr>
              </w:p>
            </w:tc>
            <w:tc>
              <w:tcPr>
                <w:tcW w:w="281" w:type="dxa"/>
              </w:tcPr>
              <w:p w14:paraId="489269BB" w14:textId="77777777" w:rsidR="00BF5132" w:rsidRDefault="00BF5132" w:rsidP="004E6275">
                <w:pPr>
                  <w:pStyle w:val="Arbeitsanweisung"/>
                  <w:tabs>
                    <w:tab w:val="left" w:pos="709"/>
                  </w:tabs>
                </w:pPr>
              </w:p>
            </w:tc>
            <w:tc>
              <w:tcPr>
                <w:tcW w:w="281" w:type="dxa"/>
              </w:tcPr>
              <w:p w14:paraId="33EF0A2B" w14:textId="77777777" w:rsidR="00BF5132" w:rsidRDefault="00BF5132" w:rsidP="004E6275">
                <w:pPr>
                  <w:pStyle w:val="Arbeitsanweisung"/>
                  <w:tabs>
                    <w:tab w:val="left" w:pos="709"/>
                  </w:tabs>
                </w:pPr>
              </w:p>
            </w:tc>
            <w:tc>
              <w:tcPr>
                <w:tcW w:w="281" w:type="dxa"/>
              </w:tcPr>
              <w:p w14:paraId="7465E84A" w14:textId="77777777" w:rsidR="00BF5132" w:rsidRDefault="00BF5132" w:rsidP="004E6275">
                <w:pPr>
                  <w:pStyle w:val="Arbeitsanweisung"/>
                  <w:tabs>
                    <w:tab w:val="left" w:pos="709"/>
                  </w:tabs>
                </w:pPr>
              </w:p>
            </w:tc>
            <w:tc>
              <w:tcPr>
                <w:tcW w:w="281" w:type="dxa"/>
              </w:tcPr>
              <w:p w14:paraId="048D4277" w14:textId="77777777" w:rsidR="00BF5132" w:rsidRDefault="00BF5132" w:rsidP="004E6275">
                <w:pPr>
                  <w:pStyle w:val="Arbeitsanweisung"/>
                  <w:tabs>
                    <w:tab w:val="left" w:pos="709"/>
                  </w:tabs>
                  <w:ind w:left="0" w:firstLine="0"/>
                </w:pPr>
              </w:p>
            </w:tc>
            <w:tc>
              <w:tcPr>
                <w:tcW w:w="281" w:type="dxa"/>
              </w:tcPr>
              <w:p w14:paraId="3A3B9224" w14:textId="77777777" w:rsidR="00BF5132" w:rsidRDefault="00BF5132" w:rsidP="004E6275">
                <w:pPr>
                  <w:pStyle w:val="Arbeitsanweisung"/>
                  <w:tabs>
                    <w:tab w:val="left" w:pos="709"/>
                  </w:tabs>
                </w:pPr>
              </w:p>
            </w:tc>
            <w:tc>
              <w:tcPr>
                <w:tcW w:w="281" w:type="dxa"/>
              </w:tcPr>
              <w:p w14:paraId="1A6250CA" w14:textId="77777777" w:rsidR="00BF5132" w:rsidRDefault="00BF5132" w:rsidP="004E6275">
                <w:pPr>
                  <w:pStyle w:val="Arbeitsanweisung"/>
                  <w:tabs>
                    <w:tab w:val="left" w:pos="709"/>
                  </w:tabs>
                </w:pPr>
              </w:p>
            </w:tc>
            <w:tc>
              <w:tcPr>
                <w:tcW w:w="281" w:type="dxa"/>
              </w:tcPr>
              <w:p w14:paraId="48C20377" w14:textId="77777777" w:rsidR="00BF5132" w:rsidRDefault="00BF5132" w:rsidP="004E6275">
                <w:pPr>
                  <w:pStyle w:val="Arbeitsanweisung"/>
                  <w:tabs>
                    <w:tab w:val="left" w:pos="709"/>
                  </w:tabs>
                </w:pPr>
              </w:p>
            </w:tc>
            <w:tc>
              <w:tcPr>
                <w:tcW w:w="281" w:type="dxa"/>
              </w:tcPr>
              <w:p w14:paraId="560BBAE7" w14:textId="77777777" w:rsidR="00BF5132" w:rsidRDefault="00BF5132" w:rsidP="004E6275">
                <w:pPr>
                  <w:pStyle w:val="Arbeitsanweisung"/>
                  <w:tabs>
                    <w:tab w:val="left" w:pos="709"/>
                  </w:tabs>
                </w:pPr>
              </w:p>
            </w:tc>
            <w:tc>
              <w:tcPr>
                <w:tcW w:w="281" w:type="dxa"/>
              </w:tcPr>
              <w:p w14:paraId="1B0E257C" w14:textId="77777777" w:rsidR="00BF5132" w:rsidRDefault="00BF5132" w:rsidP="004E6275">
                <w:pPr>
                  <w:pStyle w:val="Arbeitsanweisung"/>
                  <w:tabs>
                    <w:tab w:val="left" w:pos="709"/>
                  </w:tabs>
                </w:pPr>
              </w:p>
            </w:tc>
            <w:tc>
              <w:tcPr>
                <w:tcW w:w="281" w:type="dxa"/>
              </w:tcPr>
              <w:p w14:paraId="08C0B94D" w14:textId="77777777" w:rsidR="00BF5132" w:rsidRDefault="00BF5132" w:rsidP="004E6275">
                <w:pPr>
                  <w:pStyle w:val="Arbeitsanweisung"/>
                  <w:tabs>
                    <w:tab w:val="left" w:pos="709"/>
                  </w:tabs>
                </w:pPr>
              </w:p>
            </w:tc>
            <w:tc>
              <w:tcPr>
                <w:tcW w:w="281" w:type="dxa"/>
              </w:tcPr>
              <w:p w14:paraId="64917BBD" w14:textId="77777777" w:rsidR="00BF5132" w:rsidRDefault="00BF5132" w:rsidP="004E6275">
                <w:pPr>
                  <w:pStyle w:val="Arbeitsanweisung"/>
                  <w:tabs>
                    <w:tab w:val="left" w:pos="709"/>
                  </w:tabs>
                </w:pPr>
              </w:p>
            </w:tc>
            <w:tc>
              <w:tcPr>
                <w:tcW w:w="281" w:type="dxa"/>
              </w:tcPr>
              <w:p w14:paraId="3C44E76A" w14:textId="77777777" w:rsidR="00BF5132" w:rsidRDefault="00BF5132" w:rsidP="004E6275">
                <w:pPr>
                  <w:pStyle w:val="Arbeitsanweisung"/>
                  <w:tabs>
                    <w:tab w:val="left" w:pos="709"/>
                  </w:tabs>
                </w:pPr>
              </w:p>
            </w:tc>
            <w:tc>
              <w:tcPr>
                <w:tcW w:w="281" w:type="dxa"/>
              </w:tcPr>
              <w:p w14:paraId="3A6E9A9C" w14:textId="77777777" w:rsidR="00BF5132" w:rsidRDefault="00BF5132" w:rsidP="004E6275">
                <w:pPr>
                  <w:pStyle w:val="Arbeitsanweisung"/>
                  <w:tabs>
                    <w:tab w:val="left" w:pos="709"/>
                  </w:tabs>
                </w:pPr>
              </w:p>
            </w:tc>
            <w:tc>
              <w:tcPr>
                <w:tcW w:w="281" w:type="dxa"/>
              </w:tcPr>
              <w:p w14:paraId="402E28FD" w14:textId="77777777" w:rsidR="00BF5132" w:rsidRDefault="00BF5132" w:rsidP="004E6275">
                <w:pPr>
                  <w:pStyle w:val="Arbeitsanweisung"/>
                  <w:tabs>
                    <w:tab w:val="left" w:pos="709"/>
                  </w:tabs>
                </w:pPr>
              </w:p>
            </w:tc>
            <w:tc>
              <w:tcPr>
                <w:tcW w:w="281" w:type="dxa"/>
              </w:tcPr>
              <w:p w14:paraId="45E75557" w14:textId="77777777" w:rsidR="00BF5132" w:rsidRDefault="00BF5132" w:rsidP="004E6275">
                <w:pPr>
                  <w:pStyle w:val="Arbeitsanweisung"/>
                  <w:tabs>
                    <w:tab w:val="left" w:pos="709"/>
                  </w:tabs>
                </w:pPr>
              </w:p>
            </w:tc>
            <w:tc>
              <w:tcPr>
                <w:tcW w:w="281" w:type="dxa"/>
              </w:tcPr>
              <w:p w14:paraId="56C1C5DE" w14:textId="77777777" w:rsidR="00BF5132" w:rsidRDefault="00BF5132" w:rsidP="004E6275">
                <w:pPr>
                  <w:pStyle w:val="Arbeitsanweisung"/>
                  <w:tabs>
                    <w:tab w:val="left" w:pos="709"/>
                  </w:tabs>
                </w:pPr>
              </w:p>
            </w:tc>
          </w:tr>
          <w:tr w:rsidR="00BF5132" w14:paraId="1DE8E1CA" w14:textId="77777777" w:rsidTr="004E6275">
            <w:trPr>
              <w:trHeight w:val="283"/>
            </w:trPr>
            <w:tc>
              <w:tcPr>
                <w:tcW w:w="282" w:type="dxa"/>
              </w:tcPr>
              <w:p w14:paraId="7C47D04D" w14:textId="77777777" w:rsidR="00BF5132" w:rsidRDefault="00BF5132" w:rsidP="004E6275">
                <w:pPr>
                  <w:pStyle w:val="Arbeitsanweisung"/>
                  <w:tabs>
                    <w:tab w:val="left" w:pos="709"/>
                  </w:tabs>
                </w:pPr>
              </w:p>
            </w:tc>
            <w:tc>
              <w:tcPr>
                <w:tcW w:w="282" w:type="dxa"/>
              </w:tcPr>
              <w:p w14:paraId="6A0F15AD" w14:textId="77777777" w:rsidR="00BF5132" w:rsidRDefault="00BF5132" w:rsidP="004E6275">
                <w:pPr>
                  <w:pStyle w:val="Arbeitsanweisung"/>
                  <w:tabs>
                    <w:tab w:val="left" w:pos="709"/>
                  </w:tabs>
                </w:pPr>
              </w:p>
            </w:tc>
            <w:tc>
              <w:tcPr>
                <w:tcW w:w="282" w:type="dxa"/>
              </w:tcPr>
              <w:p w14:paraId="5FBF89DA" w14:textId="77777777" w:rsidR="00BF5132" w:rsidRDefault="00BF5132" w:rsidP="004E6275">
                <w:pPr>
                  <w:pStyle w:val="Arbeitsanweisung"/>
                  <w:tabs>
                    <w:tab w:val="left" w:pos="709"/>
                  </w:tabs>
                </w:pPr>
              </w:p>
            </w:tc>
            <w:tc>
              <w:tcPr>
                <w:tcW w:w="282" w:type="dxa"/>
              </w:tcPr>
              <w:p w14:paraId="521861A3" w14:textId="77777777" w:rsidR="00BF5132" w:rsidRDefault="00BF5132" w:rsidP="004E6275">
                <w:pPr>
                  <w:pStyle w:val="Arbeitsanweisung"/>
                  <w:tabs>
                    <w:tab w:val="left" w:pos="709"/>
                  </w:tabs>
                </w:pPr>
              </w:p>
            </w:tc>
            <w:tc>
              <w:tcPr>
                <w:tcW w:w="282" w:type="dxa"/>
              </w:tcPr>
              <w:p w14:paraId="0C668435" w14:textId="77777777" w:rsidR="00BF5132" w:rsidRDefault="00BF5132" w:rsidP="004E6275">
                <w:pPr>
                  <w:pStyle w:val="Arbeitsanweisung"/>
                  <w:tabs>
                    <w:tab w:val="left" w:pos="709"/>
                  </w:tabs>
                </w:pPr>
              </w:p>
            </w:tc>
            <w:tc>
              <w:tcPr>
                <w:tcW w:w="282" w:type="dxa"/>
              </w:tcPr>
              <w:p w14:paraId="53EA9E80" w14:textId="77777777" w:rsidR="00BF5132" w:rsidRDefault="00BF5132" w:rsidP="004E6275">
                <w:pPr>
                  <w:pStyle w:val="Arbeitsanweisung"/>
                  <w:tabs>
                    <w:tab w:val="left" w:pos="709"/>
                  </w:tabs>
                </w:pPr>
              </w:p>
            </w:tc>
            <w:tc>
              <w:tcPr>
                <w:tcW w:w="282" w:type="dxa"/>
              </w:tcPr>
              <w:p w14:paraId="6ACF65A5" w14:textId="77777777" w:rsidR="00BF5132" w:rsidRDefault="00BF5132" w:rsidP="004E6275">
                <w:pPr>
                  <w:pStyle w:val="Arbeitsanweisung"/>
                  <w:tabs>
                    <w:tab w:val="left" w:pos="709"/>
                  </w:tabs>
                </w:pPr>
              </w:p>
            </w:tc>
            <w:tc>
              <w:tcPr>
                <w:tcW w:w="282" w:type="dxa"/>
              </w:tcPr>
              <w:p w14:paraId="317B6048" w14:textId="77777777" w:rsidR="00BF5132" w:rsidRDefault="00BF5132" w:rsidP="004E6275">
                <w:pPr>
                  <w:pStyle w:val="Arbeitsanweisung"/>
                  <w:tabs>
                    <w:tab w:val="left" w:pos="709"/>
                  </w:tabs>
                </w:pPr>
              </w:p>
            </w:tc>
            <w:tc>
              <w:tcPr>
                <w:tcW w:w="282" w:type="dxa"/>
              </w:tcPr>
              <w:p w14:paraId="65296F03" w14:textId="77777777" w:rsidR="00BF5132" w:rsidRDefault="00BF5132" w:rsidP="004E6275">
                <w:pPr>
                  <w:pStyle w:val="Arbeitsanweisung"/>
                  <w:tabs>
                    <w:tab w:val="left" w:pos="709"/>
                  </w:tabs>
                </w:pPr>
              </w:p>
            </w:tc>
            <w:tc>
              <w:tcPr>
                <w:tcW w:w="282" w:type="dxa"/>
              </w:tcPr>
              <w:p w14:paraId="0194C386" w14:textId="77777777" w:rsidR="00BF5132" w:rsidRDefault="00BF5132" w:rsidP="004E6275">
                <w:pPr>
                  <w:pStyle w:val="Arbeitsanweisung"/>
                  <w:tabs>
                    <w:tab w:val="left" w:pos="709"/>
                  </w:tabs>
                </w:pPr>
              </w:p>
            </w:tc>
            <w:tc>
              <w:tcPr>
                <w:tcW w:w="282" w:type="dxa"/>
              </w:tcPr>
              <w:p w14:paraId="431DA1B4" w14:textId="77777777" w:rsidR="00BF5132" w:rsidRDefault="00BF5132" w:rsidP="004E6275">
                <w:pPr>
                  <w:pStyle w:val="Arbeitsanweisung"/>
                  <w:tabs>
                    <w:tab w:val="left" w:pos="709"/>
                  </w:tabs>
                </w:pPr>
              </w:p>
            </w:tc>
            <w:tc>
              <w:tcPr>
                <w:tcW w:w="282" w:type="dxa"/>
              </w:tcPr>
              <w:p w14:paraId="62D14ECE" w14:textId="77777777" w:rsidR="00BF5132" w:rsidRDefault="00BF5132" w:rsidP="004E6275">
                <w:pPr>
                  <w:pStyle w:val="Arbeitsanweisung"/>
                  <w:tabs>
                    <w:tab w:val="left" w:pos="709"/>
                  </w:tabs>
                </w:pPr>
              </w:p>
            </w:tc>
            <w:tc>
              <w:tcPr>
                <w:tcW w:w="282" w:type="dxa"/>
              </w:tcPr>
              <w:p w14:paraId="12C92708" w14:textId="77777777" w:rsidR="00BF5132" w:rsidRDefault="00BF5132" w:rsidP="004E6275">
                <w:pPr>
                  <w:pStyle w:val="Arbeitsanweisung"/>
                  <w:tabs>
                    <w:tab w:val="left" w:pos="709"/>
                  </w:tabs>
                </w:pPr>
              </w:p>
            </w:tc>
            <w:tc>
              <w:tcPr>
                <w:tcW w:w="282" w:type="dxa"/>
              </w:tcPr>
              <w:p w14:paraId="49EB0A7D" w14:textId="77777777" w:rsidR="00BF5132" w:rsidRDefault="00BF5132" w:rsidP="004E6275">
                <w:pPr>
                  <w:pStyle w:val="Arbeitsanweisung"/>
                  <w:tabs>
                    <w:tab w:val="left" w:pos="709"/>
                  </w:tabs>
                </w:pPr>
              </w:p>
            </w:tc>
            <w:tc>
              <w:tcPr>
                <w:tcW w:w="282" w:type="dxa"/>
              </w:tcPr>
              <w:p w14:paraId="58FE3A2C" w14:textId="77777777" w:rsidR="00BF5132" w:rsidRDefault="00BF5132" w:rsidP="004E6275">
                <w:pPr>
                  <w:pStyle w:val="Arbeitsanweisung"/>
                  <w:tabs>
                    <w:tab w:val="left" w:pos="709"/>
                  </w:tabs>
                </w:pPr>
              </w:p>
            </w:tc>
            <w:tc>
              <w:tcPr>
                <w:tcW w:w="281" w:type="dxa"/>
              </w:tcPr>
              <w:p w14:paraId="2C0A7EE1" w14:textId="77777777" w:rsidR="00BF5132" w:rsidRDefault="00BF5132" w:rsidP="004E6275">
                <w:pPr>
                  <w:pStyle w:val="Arbeitsanweisung"/>
                  <w:tabs>
                    <w:tab w:val="left" w:pos="709"/>
                  </w:tabs>
                </w:pPr>
              </w:p>
            </w:tc>
            <w:tc>
              <w:tcPr>
                <w:tcW w:w="281" w:type="dxa"/>
              </w:tcPr>
              <w:p w14:paraId="29B24FDD" w14:textId="77777777" w:rsidR="00BF5132" w:rsidRDefault="00BF5132" w:rsidP="004E6275">
                <w:pPr>
                  <w:pStyle w:val="Arbeitsanweisung"/>
                  <w:tabs>
                    <w:tab w:val="left" w:pos="709"/>
                  </w:tabs>
                </w:pPr>
              </w:p>
            </w:tc>
            <w:tc>
              <w:tcPr>
                <w:tcW w:w="281" w:type="dxa"/>
              </w:tcPr>
              <w:p w14:paraId="38AE87C2" w14:textId="77777777" w:rsidR="00BF5132" w:rsidRDefault="00BF5132" w:rsidP="004E6275">
                <w:pPr>
                  <w:pStyle w:val="Arbeitsanweisung"/>
                  <w:tabs>
                    <w:tab w:val="left" w:pos="709"/>
                  </w:tabs>
                </w:pPr>
              </w:p>
            </w:tc>
            <w:tc>
              <w:tcPr>
                <w:tcW w:w="281" w:type="dxa"/>
              </w:tcPr>
              <w:p w14:paraId="1A9AF957" w14:textId="77777777" w:rsidR="00BF5132" w:rsidRDefault="00BF5132" w:rsidP="004E6275">
                <w:pPr>
                  <w:pStyle w:val="Arbeitsanweisung"/>
                  <w:tabs>
                    <w:tab w:val="left" w:pos="709"/>
                  </w:tabs>
                </w:pPr>
              </w:p>
            </w:tc>
            <w:tc>
              <w:tcPr>
                <w:tcW w:w="281" w:type="dxa"/>
              </w:tcPr>
              <w:p w14:paraId="465C4C9B" w14:textId="77777777" w:rsidR="00BF5132" w:rsidRDefault="00BF5132" w:rsidP="004E6275">
                <w:pPr>
                  <w:pStyle w:val="Arbeitsanweisung"/>
                  <w:tabs>
                    <w:tab w:val="left" w:pos="709"/>
                  </w:tabs>
                  <w:ind w:left="0" w:firstLine="0"/>
                </w:pPr>
              </w:p>
            </w:tc>
            <w:tc>
              <w:tcPr>
                <w:tcW w:w="281" w:type="dxa"/>
              </w:tcPr>
              <w:p w14:paraId="5DF3B385" w14:textId="77777777" w:rsidR="00BF5132" w:rsidRDefault="00BF5132" w:rsidP="004E6275">
                <w:pPr>
                  <w:pStyle w:val="Arbeitsanweisung"/>
                  <w:tabs>
                    <w:tab w:val="left" w:pos="709"/>
                  </w:tabs>
                </w:pPr>
              </w:p>
            </w:tc>
            <w:tc>
              <w:tcPr>
                <w:tcW w:w="281" w:type="dxa"/>
              </w:tcPr>
              <w:p w14:paraId="693ACDA8" w14:textId="77777777" w:rsidR="00BF5132" w:rsidRDefault="00BF5132" w:rsidP="004E6275">
                <w:pPr>
                  <w:pStyle w:val="Arbeitsanweisung"/>
                  <w:tabs>
                    <w:tab w:val="left" w:pos="709"/>
                  </w:tabs>
                </w:pPr>
              </w:p>
            </w:tc>
            <w:tc>
              <w:tcPr>
                <w:tcW w:w="281" w:type="dxa"/>
              </w:tcPr>
              <w:p w14:paraId="0FF085CB" w14:textId="77777777" w:rsidR="00BF5132" w:rsidRDefault="00BF5132" w:rsidP="004E6275">
                <w:pPr>
                  <w:pStyle w:val="Arbeitsanweisung"/>
                  <w:tabs>
                    <w:tab w:val="left" w:pos="709"/>
                  </w:tabs>
                </w:pPr>
              </w:p>
            </w:tc>
            <w:tc>
              <w:tcPr>
                <w:tcW w:w="281" w:type="dxa"/>
              </w:tcPr>
              <w:p w14:paraId="19497578" w14:textId="77777777" w:rsidR="00BF5132" w:rsidRDefault="00BF5132" w:rsidP="004E6275">
                <w:pPr>
                  <w:pStyle w:val="Arbeitsanweisung"/>
                  <w:tabs>
                    <w:tab w:val="left" w:pos="709"/>
                  </w:tabs>
                </w:pPr>
              </w:p>
            </w:tc>
            <w:tc>
              <w:tcPr>
                <w:tcW w:w="281" w:type="dxa"/>
              </w:tcPr>
              <w:p w14:paraId="322C4354" w14:textId="77777777" w:rsidR="00BF5132" w:rsidRDefault="00BF5132" w:rsidP="004E6275">
                <w:pPr>
                  <w:pStyle w:val="Arbeitsanweisung"/>
                  <w:tabs>
                    <w:tab w:val="left" w:pos="709"/>
                  </w:tabs>
                </w:pPr>
              </w:p>
            </w:tc>
            <w:tc>
              <w:tcPr>
                <w:tcW w:w="281" w:type="dxa"/>
              </w:tcPr>
              <w:p w14:paraId="671FB2F9" w14:textId="77777777" w:rsidR="00BF5132" w:rsidRDefault="00BF5132" w:rsidP="004E6275">
                <w:pPr>
                  <w:pStyle w:val="Arbeitsanweisung"/>
                  <w:tabs>
                    <w:tab w:val="left" w:pos="709"/>
                  </w:tabs>
                </w:pPr>
              </w:p>
            </w:tc>
            <w:tc>
              <w:tcPr>
                <w:tcW w:w="281" w:type="dxa"/>
              </w:tcPr>
              <w:p w14:paraId="4621E2E8" w14:textId="77777777" w:rsidR="00BF5132" w:rsidRDefault="00BF5132" w:rsidP="004E6275">
                <w:pPr>
                  <w:pStyle w:val="Arbeitsanweisung"/>
                  <w:tabs>
                    <w:tab w:val="left" w:pos="709"/>
                  </w:tabs>
                </w:pPr>
              </w:p>
            </w:tc>
            <w:tc>
              <w:tcPr>
                <w:tcW w:w="281" w:type="dxa"/>
              </w:tcPr>
              <w:p w14:paraId="1D0AC011" w14:textId="77777777" w:rsidR="00BF5132" w:rsidRDefault="00BF5132" w:rsidP="004E6275">
                <w:pPr>
                  <w:pStyle w:val="Arbeitsanweisung"/>
                  <w:tabs>
                    <w:tab w:val="left" w:pos="709"/>
                  </w:tabs>
                </w:pPr>
              </w:p>
            </w:tc>
            <w:tc>
              <w:tcPr>
                <w:tcW w:w="281" w:type="dxa"/>
              </w:tcPr>
              <w:p w14:paraId="4077013A" w14:textId="77777777" w:rsidR="00BF5132" w:rsidRDefault="00BF5132" w:rsidP="004E6275">
                <w:pPr>
                  <w:pStyle w:val="Arbeitsanweisung"/>
                  <w:tabs>
                    <w:tab w:val="left" w:pos="709"/>
                  </w:tabs>
                </w:pPr>
              </w:p>
            </w:tc>
            <w:tc>
              <w:tcPr>
                <w:tcW w:w="281" w:type="dxa"/>
              </w:tcPr>
              <w:p w14:paraId="3076D8A0" w14:textId="77777777" w:rsidR="00BF5132" w:rsidRDefault="00BF5132" w:rsidP="004E6275">
                <w:pPr>
                  <w:pStyle w:val="Arbeitsanweisung"/>
                  <w:tabs>
                    <w:tab w:val="left" w:pos="709"/>
                  </w:tabs>
                </w:pPr>
              </w:p>
            </w:tc>
            <w:tc>
              <w:tcPr>
                <w:tcW w:w="281" w:type="dxa"/>
              </w:tcPr>
              <w:p w14:paraId="5A6141B3" w14:textId="77777777" w:rsidR="00BF5132" w:rsidRDefault="00BF5132" w:rsidP="004E6275">
                <w:pPr>
                  <w:pStyle w:val="Arbeitsanweisung"/>
                  <w:tabs>
                    <w:tab w:val="left" w:pos="709"/>
                  </w:tabs>
                </w:pPr>
              </w:p>
            </w:tc>
            <w:tc>
              <w:tcPr>
                <w:tcW w:w="281" w:type="dxa"/>
              </w:tcPr>
              <w:p w14:paraId="6022461E" w14:textId="77777777" w:rsidR="00BF5132" w:rsidRDefault="00BF5132" w:rsidP="004E6275">
                <w:pPr>
                  <w:pStyle w:val="Arbeitsanweisung"/>
                  <w:tabs>
                    <w:tab w:val="left" w:pos="709"/>
                  </w:tabs>
                </w:pPr>
              </w:p>
            </w:tc>
          </w:tr>
          <w:tr w:rsidR="00BF5132" w14:paraId="5089C6D2" w14:textId="77777777" w:rsidTr="004E6275">
            <w:trPr>
              <w:trHeight w:val="283"/>
            </w:trPr>
            <w:tc>
              <w:tcPr>
                <w:tcW w:w="282" w:type="dxa"/>
              </w:tcPr>
              <w:p w14:paraId="0A2AC3A6" w14:textId="77777777" w:rsidR="00BF5132" w:rsidRDefault="00BF5132" w:rsidP="004E6275">
                <w:pPr>
                  <w:pStyle w:val="Arbeitsanweisung"/>
                  <w:tabs>
                    <w:tab w:val="left" w:pos="709"/>
                  </w:tabs>
                </w:pPr>
              </w:p>
            </w:tc>
            <w:tc>
              <w:tcPr>
                <w:tcW w:w="282" w:type="dxa"/>
              </w:tcPr>
              <w:p w14:paraId="25A072CD" w14:textId="77777777" w:rsidR="00BF5132" w:rsidRDefault="00BF5132" w:rsidP="004E6275">
                <w:pPr>
                  <w:pStyle w:val="Arbeitsanweisung"/>
                  <w:tabs>
                    <w:tab w:val="left" w:pos="709"/>
                  </w:tabs>
                </w:pPr>
              </w:p>
            </w:tc>
            <w:tc>
              <w:tcPr>
                <w:tcW w:w="282" w:type="dxa"/>
              </w:tcPr>
              <w:p w14:paraId="1760DE7E" w14:textId="77777777" w:rsidR="00BF5132" w:rsidRDefault="00BF5132" w:rsidP="004E6275">
                <w:pPr>
                  <w:pStyle w:val="Arbeitsanweisung"/>
                  <w:tabs>
                    <w:tab w:val="left" w:pos="709"/>
                  </w:tabs>
                </w:pPr>
              </w:p>
            </w:tc>
            <w:tc>
              <w:tcPr>
                <w:tcW w:w="282" w:type="dxa"/>
              </w:tcPr>
              <w:p w14:paraId="7A444E34" w14:textId="77777777" w:rsidR="00BF5132" w:rsidRDefault="00BF5132" w:rsidP="004E6275">
                <w:pPr>
                  <w:pStyle w:val="Arbeitsanweisung"/>
                  <w:tabs>
                    <w:tab w:val="left" w:pos="709"/>
                  </w:tabs>
                </w:pPr>
              </w:p>
            </w:tc>
            <w:tc>
              <w:tcPr>
                <w:tcW w:w="282" w:type="dxa"/>
              </w:tcPr>
              <w:p w14:paraId="29791734" w14:textId="77777777" w:rsidR="00BF5132" w:rsidRDefault="00BF5132" w:rsidP="004E6275">
                <w:pPr>
                  <w:pStyle w:val="Arbeitsanweisung"/>
                  <w:tabs>
                    <w:tab w:val="left" w:pos="709"/>
                  </w:tabs>
                </w:pPr>
              </w:p>
            </w:tc>
            <w:tc>
              <w:tcPr>
                <w:tcW w:w="282" w:type="dxa"/>
              </w:tcPr>
              <w:p w14:paraId="257BF88A" w14:textId="77777777" w:rsidR="00BF5132" w:rsidRDefault="00BF5132" w:rsidP="004E6275">
                <w:pPr>
                  <w:pStyle w:val="Arbeitsanweisung"/>
                  <w:tabs>
                    <w:tab w:val="left" w:pos="709"/>
                  </w:tabs>
                </w:pPr>
              </w:p>
            </w:tc>
            <w:tc>
              <w:tcPr>
                <w:tcW w:w="282" w:type="dxa"/>
              </w:tcPr>
              <w:p w14:paraId="1FFA8706" w14:textId="77777777" w:rsidR="00BF5132" w:rsidRDefault="00BF5132" w:rsidP="004E6275">
                <w:pPr>
                  <w:pStyle w:val="Arbeitsanweisung"/>
                  <w:tabs>
                    <w:tab w:val="left" w:pos="709"/>
                  </w:tabs>
                </w:pPr>
              </w:p>
            </w:tc>
            <w:tc>
              <w:tcPr>
                <w:tcW w:w="282" w:type="dxa"/>
              </w:tcPr>
              <w:p w14:paraId="691AB031" w14:textId="77777777" w:rsidR="00BF5132" w:rsidRDefault="00BF5132" w:rsidP="004E6275">
                <w:pPr>
                  <w:pStyle w:val="Arbeitsanweisung"/>
                  <w:tabs>
                    <w:tab w:val="left" w:pos="709"/>
                  </w:tabs>
                </w:pPr>
              </w:p>
            </w:tc>
            <w:tc>
              <w:tcPr>
                <w:tcW w:w="282" w:type="dxa"/>
              </w:tcPr>
              <w:p w14:paraId="3FE63ECA" w14:textId="77777777" w:rsidR="00BF5132" w:rsidRDefault="00BF5132" w:rsidP="004E6275">
                <w:pPr>
                  <w:pStyle w:val="Arbeitsanweisung"/>
                  <w:tabs>
                    <w:tab w:val="left" w:pos="709"/>
                  </w:tabs>
                </w:pPr>
              </w:p>
            </w:tc>
            <w:tc>
              <w:tcPr>
                <w:tcW w:w="282" w:type="dxa"/>
              </w:tcPr>
              <w:p w14:paraId="7F038FF0" w14:textId="77777777" w:rsidR="00BF5132" w:rsidRDefault="00BF5132" w:rsidP="004E6275">
                <w:pPr>
                  <w:pStyle w:val="Arbeitsanweisung"/>
                  <w:tabs>
                    <w:tab w:val="left" w:pos="709"/>
                  </w:tabs>
                </w:pPr>
              </w:p>
            </w:tc>
            <w:tc>
              <w:tcPr>
                <w:tcW w:w="282" w:type="dxa"/>
              </w:tcPr>
              <w:p w14:paraId="46B5F21B" w14:textId="77777777" w:rsidR="00BF5132" w:rsidRDefault="00BF5132" w:rsidP="004E6275">
                <w:pPr>
                  <w:pStyle w:val="Arbeitsanweisung"/>
                  <w:tabs>
                    <w:tab w:val="left" w:pos="709"/>
                  </w:tabs>
                </w:pPr>
              </w:p>
            </w:tc>
            <w:tc>
              <w:tcPr>
                <w:tcW w:w="282" w:type="dxa"/>
              </w:tcPr>
              <w:p w14:paraId="4D15E2D4" w14:textId="77777777" w:rsidR="00BF5132" w:rsidRDefault="00BF5132" w:rsidP="004E6275">
                <w:pPr>
                  <w:pStyle w:val="Arbeitsanweisung"/>
                  <w:tabs>
                    <w:tab w:val="left" w:pos="709"/>
                  </w:tabs>
                </w:pPr>
              </w:p>
            </w:tc>
            <w:tc>
              <w:tcPr>
                <w:tcW w:w="282" w:type="dxa"/>
              </w:tcPr>
              <w:p w14:paraId="5BABC3DE" w14:textId="77777777" w:rsidR="00BF5132" w:rsidRDefault="00BF5132" w:rsidP="004E6275">
                <w:pPr>
                  <w:pStyle w:val="Arbeitsanweisung"/>
                  <w:tabs>
                    <w:tab w:val="left" w:pos="709"/>
                  </w:tabs>
                </w:pPr>
              </w:p>
            </w:tc>
            <w:tc>
              <w:tcPr>
                <w:tcW w:w="282" w:type="dxa"/>
              </w:tcPr>
              <w:p w14:paraId="67860838" w14:textId="77777777" w:rsidR="00BF5132" w:rsidRDefault="00BF5132" w:rsidP="004E6275">
                <w:pPr>
                  <w:pStyle w:val="Arbeitsanweisung"/>
                  <w:tabs>
                    <w:tab w:val="left" w:pos="709"/>
                  </w:tabs>
                </w:pPr>
              </w:p>
            </w:tc>
            <w:tc>
              <w:tcPr>
                <w:tcW w:w="282" w:type="dxa"/>
              </w:tcPr>
              <w:p w14:paraId="1BF62DC1" w14:textId="77777777" w:rsidR="00BF5132" w:rsidRDefault="00BF5132" w:rsidP="004E6275">
                <w:pPr>
                  <w:pStyle w:val="Arbeitsanweisung"/>
                  <w:tabs>
                    <w:tab w:val="left" w:pos="709"/>
                  </w:tabs>
                </w:pPr>
              </w:p>
            </w:tc>
            <w:tc>
              <w:tcPr>
                <w:tcW w:w="281" w:type="dxa"/>
              </w:tcPr>
              <w:p w14:paraId="4E45FDAF" w14:textId="77777777" w:rsidR="00BF5132" w:rsidRDefault="00BF5132" w:rsidP="004E6275">
                <w:pPr>
                  <w:pStyle w:val="Arbeitsanweisung"/>
                  <w:tabs>
                    <w:tab w:val="left" w:pos="709"/>
                  </w:tabs>
                </w:pPr>
              </w:p>
            </w:tc>
            <w:tc>
              <w:tcPr>
                <w:tcW w:w="281" w:type="dxa"/>
              </w:tcPr>
              <w:p w14:paraId="6E2201BB" w14:textId="77777777" w:rsidR="00BF5132" w:rsidRDefault="00BF5132" w:rsidP="004E6275">
                <w:pPr>
                  <w:pStyle w:val="Arbeitsanweisung"/>
                  <w:tabs>
                    <w:tab w:val="left" w:pos="709"/>
                  </w:tabs>
                </w:pPr>
              </w:p>
            </w:tc>
            <w:tc>
              <w:tcPr>
                <w:tcW w:w="281" w:type="dxa"/>
              </w:tcPr>
              <w:p w14:paraId="29A95700" w14:textId="77777777" w:rsidR="00BF5132" w:rsidRDefault="00BF5132" w:rsidP="004E6275">
                <w:pPr>
                  <w:pStyle w:val="Arbeitsanweisung"/>
                  <w:tabs>
                    <w:tab w:val="left" w:pos="709"/>
                  </w:tabs>
                </w:pPr>
              </w:p>
            </w:tc>
            <w:tc>
              <w:tcPr>
                <w:tcW w:w="281" w:type="dxa"/>
              </w:tcPr>
              <w:p w14:paraId="607B5C69" w14:textId="77777777" w:rsidR="00BF5132" w:rsidRDefault="00BF5132" w:rsidP="004E6275">
                <w:pPr>
                  <w:pStyle w:val="Arbeitsanweisung"/>
                  <w:tabs>
                    <w:tab w:val="left" w:pos="709"/>
                  </w:tabs>
                </w:pPr>
              </w:p>
            </w:tc>
            <w:tc>
              <w:tcPr>
                <w:tcW w:w="281" w:type="dxa"/>
              </w:tcPr>
              <w:p w14:paraId="779517EF" w14:textId="77777777" w:rsidR="00BF5132" w:rsidRDefault="00BF5132" w:rsidP="004E6275">
                <w:pPr>
                  <w:pStyle w:val="Arbeitsanweisung"/>
                  <w:tabs>
                    <w:tab w:val="left" w:pos="709"/>
                  </w:tabs>
                  <w:ind w:left="0" w:firstLine="0"/>
                </w:pPr>
              </w:p>
            </w:tc>
            <w:tc>
              <w:tcPr>
                <w:tcW w:w="281" w:type="dxa"/>
              </w:tcPr>
              <w:p w14:paraId="2DC42C54" w14:textId="77777777" w:rsidR="00BF5132" w:rsidRDefault="00BF5132" w:rsidP="004E6275">
                <w:pPr>
                  <w:pStyle w:val="Arbeitsanweisung"/>
                  <w:tabs>
                    <w:tab w:val="left" w:pos="709"/>
                  </w:tabs>
                </w:pPr>
              </w:p>
            </w:tc>
            <w:tc>
              <w:tcPr>
                <w:tcW w:w="281" w:type="dxa"/>
              </w:tcPr>
              <w:p w14:paraId="59E559C5" w14:textId="77777777" w:rsidR="00BF5132" w:rsidRDefault="00BF5132" w:rsidP="004E6275">
                <w:pPr>
                  <w:pStyle w:val="Arbeitsanweisung"/>
                  <w:tabs>
                    <w:tab w:val="left" w:pos="709"/>
                  </w:tabs>
                </w:pPr>
              </w:p>
            </w:tc>
            <w:tc>
              <w:tcPr>
                <w:tcW w:w="281" w:type="dxa"/>
              </w:tcPr>
              <w:p w14:paraId="4EB1D0CD" w14:textId="77777777" w:rsidR="00BF5132" w:rsidRDefault="00BF5132" w:rsidP="004E6275">
                <w:pPr>
                  <w:pStyle w:val="Arbeitsanweisung"/>
                  <w:tabs>
                    <w:tab w:val="left" w:pos="709"/>
                  </w:tabs>
                </w:pPr>
              </w:p>
            </w:tc>
            <w:tc>
              <w:tcPr>
                <w:tcW w:w="281" w:type="dxa"/>
              </w:tcPr>
              <w:p w14:paraId="16A43A71" w14:textId="77777777" w:rsidR="00BF5132" w:rsidRDefault="00BF5132" w:rsidP="004E6275">
                <w:pPr>
                  <w:pStyle w:val="Arbeitsanweisung"/>
                  <w:tabs>
                    <w:tab w:val="left" w:pos="709"/>
                  </w:tabs>
                </w:pPr>
              </w:p>
            </w:tc>
            <w:tc>
              <w:tcPr>
                <w:tcW w:w="281" w:type="dxa"/>
              </w:tcPr>
              <w:p w14:paraId="3562BF18" w14:textId="77777777" w:rsidR="00BF5132" w:rsidRDefault="00BF5132" w:rsidP="004E6275">
                <w:pPr>
                  <w:pStyle w:val="Arbeitsanweisung"/>
                  <w:tabs>
                    <w:tab w:val="left" w:pos="709"/>
                  </w:tabs>
                </w:pPr>
              </w:p>
            </w:tc>
            <w:tc>
              <w:tcPr>
                <w:tcW w:w="281" w:type="dxa"/>
              </w:tcPr>
              <w:p w14:paraId="2849BE7B" w14:textId="77777777" w:rsidR="00BF5132" w:rsidRDefault="00BF5132" w:rsidP="004E6275">
                <w:pPr>
                  <w:pStyle w:val="Arbeitsanweisung"/>
                  <w:tabs>
                    <w:tab w:val="left" w:pos="709"/>
                  </w:tabs>
                </w:pPr>
              </w:p>
            </w:tc>
            <w:tc>
              <w:tcPr>
                <w:tcW w:w="281" w:type="dxa"/>
              </w:tcPr>
              <w:p w14:paraId="301D4874" w14:textId="77777777" w:rsidR="00BF5132" w:rsidRDefault="00BF5132" w:rsidP="004E6275">
                <w:pPr>
                  <w:pStyle w:val="Arbeitsanweisung"/>
                  <w:tabs>
                    <w:tab w:val="left" w:pos="709"/>
                  </w:tabs>
                </w:pPr>
              </w:p>
            </w:tc>
            <w:tc>
              <w:tcPr>
                <w:tcW w:w="281" w:type="dxa"/>
              </w:tcPr>
              <w:p w14:paraId="6E7166D3" w14:textId="77777777" w:rsidR="00BF5132" w:rsidRDefault="00BF5132" w:rsidP="004E6275">
                <w:pPr>
                  <w:pStyle w:val="Arbeitsanweisung"/>
                  <w:tabs>
                    <w:tab w:val="left" w:pos="709"/>
                  </w:tabs>
                </w:pPr>
              </w:p>
            </w:tc>
            <w:tc>
              <w:tcPr>
                <w:tcW w:w="281" w:type="dxa"/>
              </w:tcPr>
              <w:p w14:paraId="0F82A0F2" w14:textId="77777777" w:rsidR="00BF5132" w:rsidRDefault="00BF5132" w:rsidP="004E6275">
                <w:pPr>
                  <w:pStyle w:val="Arbeitsanweisung"/>
                  <w:tabs>
                    <w:tab w:val="left" w:pos="709"/>
                  </w:tabs>
                </w:pPr>
              </w:p>
            </w:tc>
            <w:tc>
              <w:tcPr>
                <w:tcW w:w="281" w:type="dxa"/>
              </w:tcPr>
              <w:p w14:paraId="216513CC" w14:textId="77777777" w:rsidR="00BF5132" w:rsidRDefault="00BF5132" w:rsidP="004E6275">
                <w:pPr>
                  <w:pStyle w:val="Arbeitsanweisung"/>
                  <w:tabs>
                    <w:tab w:val="left" w:pos="709"/>
                  </w:tabs>
                </w:pPr>
              </w:p>
            </w:tc>
            <w:tc>
              <w:tcPr>
                <w:tcW w:w="281" w:type="dxa"/>
              </w:tcPr>
              <w:p w14:paraId="3DB52F35" w14:textId="77777777" w:rsidR="00BF5132" w:rsidRDefault="00BF5132" w:rsidP="004E6275">
                <w:pPr>
                  <w:pStyle w:val="Arbeitsanweisung"/>
                  <w:tabs>
                    <w:tab w:val="left" w:pos="709"/>
                  </w:tabs>
                </w:pPr>
              </w:p>
            </w:tc>
            <w:tc>
              <w:tcPr>
                <w:tcW w:w="281" w:type="dxa"/>
              </w:tcPr>
              <w:p w14:paraId="6AE0E3A3" w14:textId="77777777" w:rsidR="00BF5132" w:rsidRDefault="00BF5132" w:rsidP="004E6275">
                <w:pPr>
                  <w:pStyle w:val="Arbeitsanweisung"/>
                  <w:tabs>
                    <w:tab w:val="left" w:pos="709"/>
                  </w:tabs>
                </w:pPr>
              </w:p>
            </w:tc>
          </w:tr>
        </w:tbl>
        <w:p w14:paraId="4958EDB6" w14:textId="0841C4E5" w:rsidR="002E0416" w:rsidRDefault="002E0416" w:rsidP="008C2CBE">
          <w:pPr>
            <w:pStyle w:val="Labor-Text"/>
            <w:ind w:left="708" w:hanging="705"/>
            <w:jc w:val="left"/>
          </w:pPr>
        </w:p>
        <w:p w14:paraId="73A443D1" w14:textId="77777777" w:rsidR="008C2CBE" w:rsidRDefault="008C2CBE" w:rsidP="008C2CBE">
          <w:pPr>
            <w:pStyle w:val="Labor-Text"/>
            <w:ind w:left="708" w:hanging="705"/>
            <w:jc w:val="left"/>
          </w:pPr>
        </w:p>
        <w:p w14:paraId="7FCAADEC" w14:textId="77777777" w:rsidR="008C2CBE" w:rsidRDefault="008C2CBE" w:rsidP="008C2CBE">
          <w:pPr>
            <w:pStyle w:val="Labor-Text"/>
            <w:ind w:left="708" w:hanging="705"/>
            <w:jc w:val="left"/>
            <w:sectPr w:rsidR="008C2CBE" w:rsidSect="00D81836">
              <w:pgSz w:w="11906" w:h="16838"/>
              <w:pgMar w:top="1417" w:right="1417" w:bottom="1134" w:left="1417" w:header="708" w:footer="794" w:gutter="0"/>
              <w:cols w:space="708"/>
              <w:docGrid w:linePitch="360"/>
            </w:sectPr>
          </w:pPr>
        </w:p>
        <w:p w14:paraId="1D7F2076" w14:textId="77777777" w:rsidR="00780A1E" w:rsidRDefault="00246F84">
          <w:pPr>
            <w:spacing w:after="200" w:line="276" w:lineRule="auto"/>
            <w:rPr>
              <w:rFonts w:ascii="Arial" w:hAnsi="Arial"/>
              <w:sz w:val="24"/>
            </w:rPr>
          </w:pPr>
          <w:r>
            <w:rPr>
              <w:rFonts w:ascii="Arial" w:hAnsi="Arial"/>
              <w:sz w:val="24"/>
            </w:rPr>
            <w:lastRenderedPageBreak/>
            <w:t>1.12</w:t>
          </w:r>
          <w:r>
            <w:rPr>
              <w:rFonts w:ascii="Arial" w:hAnsi="Arial"/>
              <w:sz w:val="24"/>
            </w:rPr>
            <w:tab/>
          </w:r>
          <w:r w:rsidR="00144694">
            <w:rPr>
              <w:rFonts w:ascii="Arial" w:hAnsi="Arial"/>
              <w:sz w:val="24"/>
            </w:rPr>
            <w:t>Füllt</w:t>
          </w:r>
          <w:r>
            <w:rPr>
              <w:rFonts w:ascii="Arial" w:hAnsi="Arial"/>
              <w:sz w:val="24"/>
            </w:rPr>
            <w:t xml:space="preserve"> nun das „Handout“ aus. Dieses liegt auf euren Tischen aus.</w:t>
          </w:r>
        </w:p>
        <w:p w14:paraId="310D0DBC" w14:textId="77777777" w:rsidR="00780A1E" w:rsidRDefault="00780A1E">
          <w:pPr>
            <w:spacing w:after="200" w:line="276" w:lineRule="auto"/>
            <w:rPr>
              <w:rFonts w:ascii="Arial" w:hAnsi="Arial"/>
              <w:sz w:val="24"/>
            </w:rPr>
          </w:pPr>
          <w:r>
            <w:rPr>
              <w:noProof/>
            </w:rPr>
            <w:drawing>
              <wp:inline distT="0" distB="0" distL="0" distR="0" wp14:anchorId="6D1B4FA0" wp14:editId="4BCA9008">
                <wp:extent cx="273400" cy="257175"/>
                <wp:effectExtent l="0" t="0" r="0" b="0"/>
                <wp:docPr id="36" name="Grafik 36" descr="http://www.funclipart.de/wordpress/wp-content/uploads/2012/07/8ghjk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lipart.de/wordpress/wp-content/uploads/2012/07/8ghjkn.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91" cy="262246"/>
                        </a:xfrm>
                        <a:prstGeom prst="rect">
                          <a:avLst/>
                        </a:prstGeom>
                        <a:noFill/>
                        <a:ln>
                          <a:noFill/>
                        </a:ln>
                      </pic:spPr>
                    </pic:pic>
                  </a:graphicData>
                </a:graphic>
              </wp:inline>
            </w:drawing>
          </w:r>
          <w:r>
            <w:rPr>
              <w:rFonts w:ascii="Arial" w:hAnsi="Arial"/>
              <w:sz w:val="24"/>
            </w:rPr>
            <w:t xml:space="preserve"> Zusatzaufgabe </w:t>
          </w:r>
        </w:p>
        <w:p w14:paraId="5CD4A7FB" w14:textId="77777777" w:rsidR="00780A1E" w:rsidRDefault="00144694" w:rsidP="00144694">
          <w:pPr>
            <w:pStyle w:val="Labor-Text"/>
          </w:pPr>
          <w:r w:rsidRPr="00144694">
            <w:t>In Aufgabe 1.10 habt ihr gelernt, wie man Dreieckszahlen berechnen kann.</w:t>
          </w:r>
          <w:r>
            <w:t xml:space="preserve"> Man kann aber auch anders vorgehen, um Dreieckszahlen zu bestimmen. Schaut euch dazu </w:t>
          </w:r>
          <w:r w:rsidRPr="00144694">
            <w:rPr>
              <w:b/>
            </w:rPr>
            <w:t>Simulation 5</w:t>
          </w:r>
          <w:r>
            <w:t xml:space="preserve"> an.</w:t>
          </w:r>
        </w:p>
        <w:p w14:paraId="653D3B59" w14:textId="77777777" w:rsidR="00144694" w:rsidRDefault="00144694" w:rsidP="00144694">
          <w:pPr>
            <w:pStyle w:val="Labor-Text"/>
          </w:pPr>
        </w:p>
        <w:p w14:paraId="791AA623" w14:textId="77777777" w:rsidR="00144694" w:rsidRDefault="00144694" w:rsidP="00144694">
          <w:pPr>
            <w:pStyle w:val="Labor-Text"/>
            <w:ind w:left="705" w:hanging="705"/>
          </w:pPr>
          <w:r>
            <w:t>1.13</w:t>
          </w:r>
          <w:r>
            <w:tab/>
            <w:t xml:space="preserve">Was konntet ihr in der Simulation 5 beobachten? Vergleicht die </w:t>
          </w:r>
          <w:r w:rsidRPr="00144694">
            <w:rPr>
              <w:b/>
            </w:rPr>
            <w:t>Simulation 5</w:t>
          </w:r>
          <w:r>
            <w:t xml:space="preserve"> auch mit der </w:t>
          </w:r>
          <w:r w:rsidRPr="00144694">
            <w:rPr>
              <w:b/>
            </w:rPr>
            <w:t>Simulation 4</w:t>
          </w:r>
          <w:r>
            <w:t>.</w:t>
          </w:r>
        </w:p>
        <w:p w14:paraId="0E6480A2" w14:textId="77777777" w:rsidR="00144694" w:rsidRDefault="00144694" w:rsidP="00144694">
          <w:pPr>
            <w:pStyle w:val="Labor-Text"/>
          </w:pPr>
        </w:p>
        <w:tbl>
          <w:tblPr>
            <w:tblStyle w:val="Tabellenraster"/>
            <w:tblW w:w="0" w:type="auto"/>
            <w:tblLook w:val="04A0" w:firstRow="1" w:lastRow="0" w:firstColumn="1" w:lastColumn="0" w:noHBand="0" w:noVBand="1"/>
          </w:tblPr>
          <w:tblGrid>
            <w:gridCol w:w="9062"/>
          </w:tblGrid>
          <w:tr w:rsidR="00144694" w14:paraId="6037AFD8" w14:textId="77777777" w:rsidTr="00144694">
            <w:tc>
              <w:tcPr>
                <w:tcW w:w="9212" w:type="dxa"/>
              </w:tcPr>
              <w:p w14:paraId="40A77A54" w14:textId="77777777" w:rsidR="00144694" w:rsidRDefault="00144694" w:rsidP="00144694">
                <w:pPr>
                  <w:pStyle w:val="Labor-Text"/>
                </w:pPr>
              </w:p>
              <w:p w14:paraId="740CBA2F" w14:textId="77777777" w:rsidR="00144694" w:rsidRDefault="00144694" w:rsidP="00144694">
                <w:pPr>
                  <w:pStyle w:val="Labor-Text"/>
                </w:pPr>
              </w:p>
              <w:p w14:paraId="274F9CD4" w14:textId="77777777" w:rsidR="00144694" w:rsidRDefault="00144694" w:rsidP="00144694">
                <w:pPr>
                  <w:pStyle w:val="Labor-Text"/>
                </w:pPr>
              </w:p>
              <w:p w14:paraId="34403F51" w14:textId="77777777" w:rsidR="00144694" w:rsidRDefault="00144694" w:rsidP="00144694">
                <w:pPr>
                  <w:pStyle w:val="Labor-Text"/>
                </w:pPr>
              </w:p>
              <w:p w14:paraId="1FC9D926" w14:textId="77777777" w:rsidR="00144694" w:rsidRDefault="00144694" w:rsidP="00144694">
                <w:pPr>
                  <w:pStyle w:val="Labor-Text"/>
                </w:pPr>
              </w:p>
              <w:p w14:paraId="1D9C4EAA" w14:textId="77777777" w:rsidR="002A366A" w:rsidRDefault="002A366A" w:rsidP="00144694">
                <w:pPr>
                  <w:pStyle w:val="Labor-Text"/>
                </w:pPr>
              </w:p>
              <w:p w14:paraId="10828AA8" w14:textId="77777777" w:rsidR="002A366A" w:rsidRDefault="002A366A" w:rsidP="00144694">
                <w:pPr>
                  <w:pStyle w:val="Labor-Text"/>
                </w:pPr>
              </w:p>
              <w:p w14:paraId="7B0DF9AA" w14:textId="77777777" w:rsidR="00144694" w:rsidRDefault="00144694" w:rsidP="00144694">
                <w:pPr>
                  <w:pStyle w:val="Labor-Text"/>
                </w:pPr>
              </w:p>
              <w:p w14:paraId="622FD628" w14:textId="77777777" w:rsidR="00144694" w:rsidRDefault="00144694" w:rsidP="00144694">
                <w:pPr>
                  <w:pStyle w:val="Labor-Text"/>
                </w:pPr>
              </w:p>
            </w:tc>
          </w:tr>
        </w:tbl>
        <w:p w14:paraId="5361E036" w14:textId="77777777" w:rsidR="00144694" w:rsidRDefault="00144694" w:rsidP="00144694">
          <w:pPr>
            <w:pStyle w:val="Labor-Text"/>
          </w:pPr>
        </w:p>
        <w:p w14:paraId="6CE36349" w14:textId="77777777" w:rsidR="002A366A" w:rsidRDefault="002A366A" w:rsidP="00144694">
          <w:pPr>
            <w:pStyle w:val="Labor-Text"/>
          </w:pPr>
        </w:p>
        <w:p w14:paraId="6A64E865" w14:textId="77777777" w:rsidR="00144694" w:rsidRDefault="00144694" w:rsidP="00144694">
          <w:pPr>
            <w:pStyle w:val="Labor-Text"/>
            <w:ind w:left="705" w:hanging="705"/>
          </w:pPr>
          <w:r>
            <w:t>1.14</w:t>
          </w:r>
          <w:r>
            <w:tab/>
            <w:t xml:space="preserve">Stellt zur Berechnung einer Dreieckszahl </w:t>
          </w:r>
          <w:proofErr w:type="spellStart"/>
          <w:r>
            <w:t>D</w:t>
          </w:r>
          <w:r w:rsidRPr="00144694">
            <w:rPr>
              <w:vertAlign w:val="subscript"/>
            </w:rPr>
            <w:t>n</w:t>
          </w:r>
          <w:proofErr w:type="spellEnd"/>
          <w:r>
            <w:rPr>
              <w:vertAlign w:val="subscript"/>
            </w:rPr>
            <w:t xml:space="preserve">, </w:t>
          </w:r>
          <w:r>
            <w:t xml:space="preserve">passend zu der Darstellung in </w:t>
          </w:r>
          <w:r w:rsidRPr="00144694">
            <w:rPr>
              <w:b/>
            </w:rPr>
            <w:t>Simulation 5</w:t>
          </w:r>
          <w:r>
            <w:t>, einen Term auf.</w:t>
          </w:r>
        </w:p>
        <w:p w14:paraId="3C3454B7" w14:textId="77777777" w:rsidR="002A366A" w:rsidRDefault="002A366A" w:rsidP="00144694">
          <w:pPr>
            <w:pStyle w:val="Labor-Text"/>
          </w:pPr>
        </w:p>
        <w:p w14:paraId="293A0997" w14:textId="36C9AE8E" w:rsidR="00BF5132" w:rsidRDefault="00BF5132" w:rsidP="00144694">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F5132" w14:paraId="2DED14AA" w14:textId="77777777" w:rsidTr="004E6275">
            <w:trPr>
              <w:trHeight w:val="283"/>
            </w:trPr>
            <w:tc>
              <w:tcPr>
                <w:tcW w:w="282" w:type="dxa"/>
              </w:tcPr>
              <w:p w14:paraId="279995A4" w14:textId="77777777" w:rsidR="00BF5132" w:rsidRDefault="00BF5132" w:rsidP="004E6275">
                <w:pPr>
                  <w:pStyle w:val="Arbeitsanweisung"/>
                  <w:tabs>
                    <w:tab w:val="left" w:pos="709"/>
                  </w:tabs>
                </w:pPr>
              </w:p>
            </w:tc>
            <w:tc>
              <w:tcPr>
                <w:tcW w:w="282" w:type="dxa"/>
              </w:tcPr>
              <w:p w14:paraId="4A0E88CC" w14:textId="77777777" w:rsidR="00BF5132" w:rsidRDefault="00BF5132" w:rsidP="004E6275">
                <w:pPr>
                  <w:pStyle w:val="Arbeitsanweisung"/>
                  <w:tabs>
                    <w:tab w:val="left" w:pos="709"/>
                  </w:tabs>
                </w:pPr>
              </w:p>
            </w:tc>
            <w:tc>
              <w:tcPr>
                <w:tcW w:w="282" w:type="dxa"/>
              </w:tcPr>
              <w:p w14:paraId="2AA2DA3E" w14:textId="77777777" w:rsidR="00BF5132" w:rsidRDefault="00BF5132" w:rsidP="004E6275">
                <w:pPr>
                  <w:pStyle w:val="Arbeitsanweisung"/>
                  <w:tabs>
                    <w:tab w:val="left" w:pos="709"/>
                  </w:tabs>
                </w:pPr>
              </w:p>
            </w:tc>
            <w:tc>
              <w:tcPr>
                <w:tcW w:w="282" w:type="dxa"/>
              </w:tcPr>
              <w:p w14:paraId="449B5816" w14:textId="77777777" w:rsidR="00BF5132" w:rsidRDefault="00BF5132" w:rsidP="004E6275">
                <w:pPr>
                  <w:pStyle w:val="Arbeitsanweisung"/>
                  <w:tabs>
                    <w:tab w:val="left" w:pos="709"/>
                  </w:tabs>
                </w:pPr>
              </w:p>
            </w:tc>
            <w:tc>
              <w:tcPr>
                <w:tcW w:w="282" w:type="dxa"/>
              </w:tcPr>
              <w:p w14:paraId="168F1C7C" w14:textId="77777777" w:rsidR="00BF5132" w:rsidRDefault="00BF5132" w:rsidP="004E6275">
                <w:pPr>
                  <w:pStyle w:val="Arbeitsanweisung"/>
                  <w:tabs>
                    <w:tab w:val="left" w:pos="709"/>
                  </w:tabs>
                </w:pPr>
              </w:p>
            </w:tc>
            <w:tc>
              <w:tcPr>
                <w:tcW w:w="282" w:type="dxa"/>
              </w:tcPr>
              <w:p w14:paraId="0B448862" w14:textId="77777777" w:rsidR="00BF5132" w:rsidRDefault="00BF5132" w:rsidP="004E6275">
                <w:pPr>
                  <w:pStyle w:val="Arbeitsanweisung"/>
                  <w:tabs>
                    <w:tab w:val="left" w:pos="709"/>
                  </w:tabs>
                </w:pPr>
              </w:p>
            </w:tc>
            <w:tc>
              <w:tcPr>
                <w:tcW w:w="282" w:type="dxa"/>
              </w:tcPr>
              <w:p w14:paraId="5F30C814" w14:textId="77777777" w:rsidR="00BF5132" w:rsidRDefault="00BF5132" w:rsidP="004E6275">
                <w:pPr>
                  <w:pStyle w:val="Arbeitsanweisung"/>
                  <w:tabs>
                    <w:tab w:val="left" w:pos="709"/>
                  </w:tabs>
                </w:pPr>
              </w:p>
            </w:tc>
            <w:tc>
              <w:tcPr>
                <w:tcW w:w="282" w:type="dxa"/>
              </w:tcPr>
              <w:p w14:paraId="6D78951C" w14:textId="77777777" w:rsidR="00BF5132" w:rsidRDefault="00BF5132" w:rsidP="004E6275">
                <w:pPr>
                  <w:pStyle w:val="Arbeitsanweisung"/>
                  <w:tabs>
                    <w:tab w:val="left" w:pos="709"/>
                  </w:tabs>
                </w:pPr>
              </w:p>
            </w:tc>
            <w:tc>
              <w:tcPr>
                <w:tcW w:w="282" w:type="dxa"/>
              </w:tcPr>
              <w:p w14:paraId="45FD37F3" w14:textId="77777777" w:rsidR="00BF5132" w:rsidRDefault="00BF5132" w:rsidP="004E6275">
                <w:pPr>
                  <w:pStyle w:val="Arbeitsanweisung"/>
                  <w:tabs>
                    <w:tab w:val="left" w:pos="709"/>
                  </w:tabs>
                </w:pPr>
              </w:p>
            </w:tc>
            <w:tc>
              <w:tcPr>
                <w:tcW w:w="282" w:type="dxa"/>
              </w:tcPr>
              <w:p w14:paraId="1E584AF5" w14:textId="77777777" w:rsidR="00BF5132" w:rsidRDefault="00BF5132" w:rsidP="004E6275">
                <w:pPr>
                  <w:pStyle w:val="Arbeitsanweisung"/>
                  <w:tabs>
                    <w:tab w:val="left" w:pos="709"/>
                  </w:tabs>
                </w:pPr>
              </w:p>
            </w:tc>
            <w:tc>
              <w:tcPr>
                <w:tcW w:w="282" w:type="dxa"/>
              </w:tcPr>
              <w:p w14:paraId="3C405F23" w14:textId="77777777" w:rsidR="00BF5132" w:rsidRDefault="00BF5132" w:rsidP="004E6275">
                <w:pPr>
                  <w:pStyle w:val="Arbeitsanweisung"/>
                  <w:tabs>
                    <w:tab w:val="left" w:pos="709"/>
                  </w:tabs>
                </w:pPr>
              </w:p>
            </w:tc>
            <w:tc>
              <w:tcPr>
                <w:tcW w:w="282" w:type="dxa"/>
              </w:tcPr>
              <w:p w14:paraId="0C8E9C28" w14:textId="77777777" w:rsidR="00BF5132" w:rsidRDefault="00BF5132" w:rsidP="004E6275">
                <w:pPr>
                  <w:pStyle w:val="Arbeitsanweisung"/>
                  <w:tabs>
                    <w:tab w:val="left" w:pos="709"/>
                  </w:tabs>
                </w:pPr>
              </w:p>
            </w:tc>
            <w:tc>
              <w:tcPr>
                <w:tcW w:w="282" w:type="dxa"/>
              </w:tcPr>
              <w:p w14:paraId="56096739" w14:textId="77777777" w:rsidR="00BF5132" w:rsidRDefault="00BF5132" w:rsidP="004E6275">
                <w:pPr>
                  <w:pStyle w:val="Arbeitsanweisung"/>
                  <w:tabs>
                    <w:tab w:val="left" w:pos="709"/>
                  </w:tabs>
                </w:pPr>
              </w:p>
            </w:tc>
            <w:tc>
              <w:tcPr>
                <w:tcW w:w="282" w:type="dxa"/>
              </w:tcPr>
              <w:p w14:paraId="41C9D47E" w14:textId="77777777" w:rsidR="00BF5132" w:rsidRDefault="00BF5132" w:rsidP="004E6275">
                <w:pPr>
                  <w:pStyle w:val="Arbeitsanweisung"/>
                  <w:tabs>
                    <w:tab w:val="left" w:pos="709"/>
                  </w:tabs>
                </w:pPr>
              </w:p>
            </w:tc>
            <w:tc>
              <w:tcPr>
                <w:tcW w:w="282" w:type="dxa"/>
              </w:tcPr>
              <w:p w14:paraId="76E9B6FE" w14:textId="77777777" w:rsidR="00BF5132" w:rsidRDefault="00BF5132" w:rsidP="004E6275">
                <w:pPr>
                  <w:pStyle w:val="Arbeitsanweisung"/>
                  <w:tabs>
                    <w:tab w:val="left" w:pos="709"/>
                  </w:tabs>
                </w:pPr>
              </w:p>
            </w:tc>
            <w:tc>
              <w:tcPr>
                <w:tcW w:w="281" w:type="dxa"/>
              </w:tcPr>
              <w:p w14:paraId="7F1E2A93" w14:textId="77777777" w:rsidR="00BF5132" w:rsidRDefault="00BF5132" w:rsidP="004E6275">
                <w:pPr>
                  <w:pStyle w:val="Arbeitsanweisung"/>
                  <w:tabs>
                    <w:tab w:val="left" w:pos="709"/>
                  </w:tabs>
                </w:pPr>
              </w:p>
            </w:tc>
            <w:tc>
              <w:tcPr>
                <w:tcW w:w="281" w:type="dxa"/>
              </w:tcPr>
              <w:p w14:paraId="435456CB" w14:textId="77777777" w:rsidR="00BF5132" w:rsidRDefault="00BF5132" w:rsidP="004E6275">
                <w:pPr>
                  <w:pStyle w:val="Arbeitsanweisung"/>
                  <w:tabs>
                    <w:tab w:val="left" w:pos="709"/>
                  </w:tabs>
                </w:pPr>
              </w:p>
            </w:tc>
            <w:tc>
              <w:tcPr>
                <w:tcW w:w="281" w:type="dxa"/>
              </w:tcPr>
              <w:p w14:paraId="15927A4C" w14:textId="77777777" w:rsidR="00BF5132" w:rsidRDefault="00BF5132" w:rsidP="004E6275">
                <w:pPr>
                  <w:pStyle w:val="Arbeitsanweisung"/>
                  <w:tabs>
                    <w:tab w:val="left" w:pos="709"/>
                  </w:tabs>
                </w:pPr>
              </w:p>
            </w:tc>
            <w:tc>
              <w:tcPr>
                <w:tcW w:w="281" w:type="dxa"/>
              </w:tcPr>
              <w:p w14:paraId="2F6A7334" w14:textId="77777777" w:rsidR="00BF5132" w:rsidRDefault="00BF5132" w:rsidP="004E6275">
                <w:pPr>
                  <w:pStyle w:val="Arbeitsanweisung"/>
                  <w:tabs>
                    <w:tab w:val="left" w:pos="709"/>
                  </w:tabs>
                </w:pPr>
              </w:p>
            </w:tc>
            <w:tc>
              <w:tcPr>
                <w:tcW w:w="281" w:type="dxa"/>
              </w:tcPr>
              <w:p w14:paraId="21D25135" w14:textId="77777777" w:rsidR="00BF5132" w:rsidRDefault="00BF5132" w:rsidP="004E6275">
                <w:pPr>
                  <w:pStyle w:val="Arbeitsanweisung"/>
                  <w:tabs>
                    <w:tab w:val="left" w:pos="709"/>
                  </w:tabs>
                </w:pPr>
              </w:p>
            </w:tc>
            <w:tc>
              <w:tcPr>
                <w:tcW w:w="281" w:type="dxa"/>
              </w:tcPr>
              <w:p w14:paraId="1C822464" w14:textId="77777777" w:rsidR="00BF5132" w:rsidRDefault="00BF5132" w:rsidP="004E6275">
                <w:pPr>
                  <w:pStyle w:val="Arbeitsanweisung"/>
                  <w:tabs>
                    <w:tab w:val="left" w:pos="709"/>
                  </w:tabs>
                </w:pPr>
              </w:p>
            </w:tc>
            <w:tc>
              <w:tcPr>
                <w:tcW w:w="281" w:type="dxa"/>
              </w:tcPr>
              <w:p w14:paraId="47BAC467" w14:textId="77777777" w:rsidR="00BF5132" w:rsidRDefault="00BF5132" w:rsidP="004E6275">
                <w:pPr>
                  <w:pStyle w:val="Arbeitsanweisung"/>
                  <w:tabs>
                    <w:tab w:val="left" w:pos="709"/>
                  </w:tabs>
                </w:pPr>
              </w:p>
            </w:tc>
            <w:tc>
              <w:tcPr>
                <w:tcW w:w="281" w:type="dxa"/>
              </w:tcPr>
              <w:p w14:paraId="630D8679" w14:textId="77777777" w:rsidR="00BF5132" w:rsidRDefault="00BF5132" w:rsidP="004E6275">
                <w:pPr>
                  <w:pStyle w:val="Arbeitsanweisung"/>
                  <w:tabs>
                    <w:tab w:val="left" w:pos="709"/>
                  </w:tabs>
                </w:pPr>
              </w:p>
            </w:tc>
            <w:tc>
              <w:tcPr>
                <w:tcW w:w="281" w:type="dxa"/>
              </w:tcPr>
              <w:p w14:paraId="18ECAEBE" w14:textId="77777777" w:rsidR="00BF5132" w:rsidRDefault="00BF5132" w:rsidP="004E6275">
                <w:pPr>
                  <w:pStyle w:val="Arbeitsanweisung"/>
                  <w:tabs>
                    <w:tab w:val="left" w:pos="709"/>
                  </w:tabs>
                </w:pPr>
              </w:p>
            </w:tc>
            <w:tc>
              <w:tcPr>
                <w:tcW w:w="281" w:type="dxa"/>
              </w:tcPr>
              <w:p w14:paraId="4AF8803F" w14:textId="77777777" w:rsidR="00BF5132" w:rsidRDefault="00BF5132" w:rsidP="004E6275">
                <w:pPr>
                  <w:pStyle w:val="Arbeitsanweisung"/>
                  <w:tabs>
                    <w:tab w:val="left" w:pos="709"/>
                  </w:tabs>
                </w:pPr>
              </w:p>
            </w:tc>
            <w:tc>
              <w:tcPr>
                <w:tcW w:w="281" w:type="dxa"/>
              </w:tcPr>
              <w:p w14:paraId="3A5CC6D5" w14:textId="77777777" w:rsidR="00BF5132" w:rsidRDefault="00BF5132" w:rsidP="004E6275">
                <w:pPr>
                  <w:pStyle w:val="Arbeitsanweisung"/>
                  <w:tabs>
                    <w:tab w:val="left" w:pos="709"/>
                  </w:tabs>
                </w:pPr>
              </w:p>
            </w:tc>
            <w:tc>
              <w:tcPr>
                <w:tcW w:w="281" w:type="dxa"/>
              </w:tcPr>
              <w:p w14:paraId="144499F8" w14:textId="77777777" w:rsidR="00BF5132" w:rsidRDefault="00BF5132" w:rsidP="004E6275">
                <w:pPr>
                  <w:pStyle w:val="Arbeitsanweisung"/>
                  <w:tabs>
                    <w:tab w:val="left" w:pos="709"/>
                  </w:tabs>
                </w:pPr>
              </w:p>
            </w:tc>
            <w:tc>
              <w:tcPr>
                <w:tcW w:w="281" w:type="dxa"/>
              </w:tcPr>
              <w:p w14:paraId="26D3889A" w14:textId="77777777" w:rsidR="00BF5132" w:rsidRDefault="00BF5132" w:rsidP="004E6275">
                <w:pPr>
                  <w:pStyle w:val="Arbeitsanweisung"/>
                  <w:tabs>
                    <w:tab w:val="left" w:pos="709"/>
                  </w:tabs>
                </w:pPr>
              </w:p>
            </w:tc>
            <w:tc>
              <w:tcPr>
                <w:tcW w:w="281" w:type="dxa"/>
              </w:tcPr>
              <w:p w14:paraId="1C2C36B1" w14:textId="77777777" w:rsidR="00BF5132" w:rsidRDefault="00BF5132" w:rsidP="004E6275">
                <w:pPr>
                  <w:pStyle w:val="Arbeitsanweisung"/>
                  <w:tabs>
                    <w:tab w:val="left" w:pos="709"/>
                  </w:tabs>
                </w:pPr>
              </w:p>
            </w:tc>
            <w:tc>
              <w:tcPr>
                <w:tcW w:w="281" w:type="dxa"/>
              </w:tcPr>
              <w:p w14:paraId="673AE75C" w14:textId="77777777" w:rsidR="00BF5132" w:rsidRDefault="00BF5132" w:rsidP="004E6275">
                <w:pPr>
                  <w:pStyle w:val="Arbeitsanweisung"/>
                  <w:tabs>
                    <w:tab w:val="left" w:pos="709"/>
                  </w:tabs>
                </w:pPr>
              </w:p>
            </w:tc>
            <w:tc>
              <w:tcPr>
                <w:tcW w:w="281" w:type="dxa"/>
              </w:tcPr>
              <w:p w14:paraId="59CAA410" w14:textId="77777777" w:rsidR="00BF5132" w:rsidRDefault="00BF5132" w:rsidP="004E6275">
                <w:pPr>
                  <w:pStyle w:val="Arbeitsanweisung"/>
                  <w:tabs>
                    <w:tab w:val="left" w:pos="709"/>
                  </w:tabs>
                </w:pPr>
              </w:p>
            </w:tc>
            <w:tc>
              <w:tcPr>
                <w:tcW w:w="281" w:type="dxa"/>
              </w:tcPr>
              <w:p w14:paraId="4E04EC61" w14:textId="77777777" w:rsidR="00BF5132" w:rsidRDefault="00BF5132" w:rsidP="004E6275">
                <w:pPr>
                  <w:pStyle w:val="Arbeitsanweisung"/>
                  <w:tabs>
                    <w:tab w:val="left" w:pos="709"/>
                  </w:tabs>
                </w:pPr>
              </w:p>
            </w:tc>
          </w:tr>
          <w:tr w:rsidR="00BF5132" w14:paraId="5FE856D9" w14:textId="77777777" w:rsidTr="004E6275">
            <w:trPr>
              <w:trHeight w:val="283"/>
            </w:trPr>
            <w:tc>
              <w:tcPr>
                <w:tcW w:w="282" w:type="dxa"/>
              </w:tcPr>
              <w:p w14:paraId="7B3E85E9" w14:textId="77777777" w:rsidR="00BF5132" w:rsidRDefault="00BF5132" w:rsidP="004E6275">
                <w:pPr>
                  <w:pStyle w:val="Arbeitsanweisung"/>
                  <w:tabs>
                    <w:tab w:val="left" w:pos="709"/>
                  </w:tabs>
                </w:pPr>
                <w:r>
                  <w:rPr>
                    <w:noProof/>
                  </w:rPr>
                  <mc:AlternateContent>
                    <mc:Choice Requires="wps">
                      <w:drawing>
                        <wp:anchor distT="0" distB="0" distL="114300" distR="114300" simplePos="0" relativeHeight="251865088" behindDoc="0" locked="0" layoutInCell="1" allowOverlap="1" wp14:anchorId="5CA1C5EE" wp14:editId="45331680">
                          <wp:simplePos x="0" y="0"/>
                          <wp:positionH relativeFrom="column">
                            <wp:posOffset>45085</wp:posOffset>
                          </wp:positionH>
                          <wp:positionV relativeFrom="paragraph">
                            <wp:posOffset>-1905</wp:posOffset>
                          </wp:positionV>
                          <wp:extent cx="914400" cy="914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28EB3EF" w14:textId="20E618FD" w:rsidR="00BF5132" w:rsidRPr="00BF5132" w:rsidRDefault="00BF5132" w:rsidP="00BF5132">
                                      <w:pPr>
                                        <w:rPr>
                                          <w:rFonts w:ascii="Arial" w:hAnsi="Arial" w:cs="Arial"/>
                                          <w:sz w:val="24"/>
                                          <w:szCs w:val="24"/>
                                        </w:rPr>
                                      </w:pPr>
                                      <w:proofErr w:type="spellStart"/>
                                      <w:r w:rsidRPr="00BF5132">
                                        <w:rPr>
                                          <w:rFonts w:ascii="Arial" w:hAnsi="Arial" w:cs="Arial"/>
                                          <w:sz w:val="24"/>
                                          <w:szCs w:val="24"/>
                                        </w:rPr>
                                        <w:t>D</w:t>
                                      </w:r>
                                      <w:r>
                                        <w:rPr>
                                          <w:rFonts w:ascii="Arial" w:hAnsi="Arial" w:cs="Arial"/>
                                          <w:sz w:val="24"/>
                                          <w:szCs w:val="24"/>
                                          <w:vertAlign w:val="subscript"/>
                                        </w:rPr>
                                        <w:t>n</w:t>
                                      </w:r>
                                      <w:proofErr w:type="spellEnd"/>
                                      <w:r>
                                        <w:rPr>
                                          <w:rFonts w:ascii="Arial" w:hAnsi="Arial" w:cs="Arial"/>
                                          <w:sz w:val="24"/>
                                          <w:szCs w:val="24"/>
                                          <w:vertAlign w:val="subscript"/>
                                        </w:rPr>
                                        <w:t xml:space="preserve"> </w:t>
                                      </w:r>
                                      <w:r>
                                        <w:rPr>
                                          <w:rFonts w:ascii="Arial" w:hAnsi="Arial" w:cs="Arial"/>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1C5EE" id="Textfeld 49" o:spid="_x0000_s1039" type="#_x0000_t202" style="position:absolute;left:0;text-align:left;margin-left:3.55pt;margin-top:-.15pt;width:1in;height:1in;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" filled="f" stroked="f" strokeweight=".5pt">
                          <v:textbox>
                            <w:txbxContent>
                              <w:p w14:paraId="328EB3EF" w14:textId="20E618FD" w:rsidR="00BF5132" w:rsidRPr="00BF5132" w:rsidRDefault="00BF5132" w:rsidP="00BF5132">
                                <w:pPr>
                                  <w:rPr>
                                    <w:rFonts w:ascii="Arial" w:hAnsi="Arial" w:cs="Arial"/>
                                    <w:sz w:val="24"/>
                                    <w:szCs w:val="24"/>
                                  </w:rPr>
                                </w:pPr>
                                <w:r w:rsidRPr="00BF5132">
                                  <w:rPr>
                                    <w:rFonts w:ascii="Arial" w:hAnsi="Arial" w:cs="Arial"/>
                                    <w:sz w:val="24"/>
                                    <w:szCs w:val="24"/>
                                  </w:rPr>
                                  <w:t>D</w:t>
                                </w:r>
                                <w:r>
                                  <w:rPr>
                                    <w:rFonts w:ascii="Arial" w:hAnsi="Arial" w:cs="Arial"/>
                                    <w:sz w:val="24"/>
                                    <w:szCs w:val="24"/>
                                    <w:vertAlign w:val="subscript"/>
                                  </w:rPr>
                                  <w:t>n</w:t>
                                </w:r>
                                <w:r>
                                  <w:rPr>
                                    <w:rFonts w:ascii="Arial" w:hAnsi="Arial" w:cs="Arial"/>
                                    <w:sz w:val="24"/>
                                    <w:szCs w:val="24"/>
                                    <w:vertAlign w:val="subscript"/>
                                  </w:rPr>
                                  <w:t xml:space="preserve"> </w:t>
                                </w:r>
                                <w:r>
                                  <w:rPr>
                                    <w:rFonts w:ascii="Arial" w:hAnsi="Arial" w:cs="Arial"/>
                                    <w:sz w:val="24"/>
                                    <w:szCs w:val="24"/>
                                  </w:rPr>
                                  <w:t xml:space="preserve">= </w:t>
                                </w:r>
                              </w:p>
                            </w:txbxContent>
                          </v:textbox>
                        </v:shape>
                      </w:pict>
                    </mc:Fallback>
                  </mc:AlternateContent>
                </w:r>
              </w:p>
            </w:tc>
            <w:tc>
              <w:tcPr>
                <w:tcW w:w="282" w:type="dxa"/>
              </w:tcPr>
              <w:p w14:paraId="28A438C7" w14:textId="77777777" w:rsidR="00BF5132" w:rsidRDefault="00BF5132" w:rsidP="004E6275">
                <w:pPr>
                  <w:pStyle w:val="Arbeitsanweisung"/>
                  <w:tabs>
                    <w:tab w:val="left" w:pos="709"/>
                  </w:tabs>
                </w:pPr>
              </w:p>
            </w:tc>
            <w:tc>
              <w:tcPr>
                <w:tcW w:w="282" w:type="dxa"/>
              </w:tcPr>
              <w:p w14:paraId="3F22EAF5" w14:textId="77777777" w:rsidR="00BF5132" w:rsidRDefault="00BF5132" w:rsidP="004E6275">
                <w:pPr>
                  <w:pStyle w:val="Arbeitsanweisung"/>
                  <w:tabs>
                    <w:tab w:val="left" w:pos="709"/>
                  </w:tabs>
                </w:pPr>
              </w:p>
            </w:tc>
            <w:tc>
              <w:tcPr>
                <w:tcW w:w="282" w:type="dxa"/>
              </w:tcPr>
              <w:p w14:paraId="399C897A" w14:textId="77777777" w:rsidR="00BF5132" w:rsidRDefault="00BF5132" w:rsidP="004E6275">
                <w:pPr>
                  <w:pStyle w:val="Arbeitsanweisung"/>
                  <w:tabs>
                    <w:tab w:val="left" w:pos="709"/>
                  </w:tabs>
                </w:pPr>
              </w:p>
            </w:tc>
            <w:tc>
              <w:tcPr>
                <w:tcW w:w="282" w:type="dxa"/>
              </w:tcPr>
              <w:p w14:paraId="4552EA4E" w14:textId="77777777" w:rsidR="00BF5132" w:rsidRDefault="00BF5132" w:rsidP="004E6275">
                <w:pPr>
                  <w:pStyle w:val="Arbeitsanweisung"/>
                  <w:tabs>
                    <w:tab w:val="left" w:pos="709"/>
                  </w:tabs>
                </w:pPr>
              </w:p>
            </w:tc>
            <w:tc>
              <w:tcPr>
                <w:tcW w:w="282" w:type="dxa"/>
              </w:tcPr>
              <w:p w14:paraId="18F39C23" w14:textId="77777777" w:rsidR="00BF5132" w:rsidRDefault="00BF5132" w:rsidP="004E6275">
                <w:pPr>
                  <w:pStyle w:val="Arbeitsanweisung"/>
                  <w:tabs>
                    <w:tab w:val="left" w:pos="709"/>
                  </w:tabs>
                </w:pPr>
              </w:p>
            </w:tc>
            <w:tc>
              <w:tcPr>
                <w:tcW w:w="282" w:type="dxa"/>
              </w:tcPr>
              <w:p w14:paraId="54B9B079" w14:textId="77777777" w:rsidR="00BF5132" w:rsidRDefault="00BF5132" w:rsidP="004E6275">
                <w:pPr>
                  <w:pStyle w:val="Arbeitsanweisung"/>
                  <w:tabs>
                    <w:tab w:val="left" w:pos="709"/>
                  </w:tabs>
                </w:pPr>
              </w:p>
            </w:tc>
            <w:tc>
              <w:tcPr>
                <w:tcW w:w="282" w:type="dxa"/>
              </w:tcPr>
              <w:p w14:paraId="72B3EFEA" w14:textId="77777777" w:rsidR="00BF5132" w:rsidRDefault="00BF5132" w:rsidP="004E6275">
                <w:pPr>
                  <w:pStyle w:val="Arbeitsanweisung"/>
                  <w:tabs>
                    <w:tab w:val="left" w:pos="709"/>
                  </w:tabs>
                </w:pPr>
              </w:p>
            </w:tc>
            <w:tc>
              <w:tcPr>
                <w:tcW w:w="282" w:type="dxa"/>
              </w:tcPr>
              <w:p w14:paraId="7C07DBAA" w14:textId="77777777" w:rsidR="00BF5132" w:rsidRDefault="00BF5132" w:rsidP="004E6275">
                <w:pPr>
                  <w:pStyle w:val="Arbeitsanweisung"/>
                  <w:tabs>
                    <w:tab w:val="left" w:pos="709"/>
                  </w:tabs>
                </w:pPr>
              </w:p>
            </w:tc>
            <w:tc>
              <w:tcPr>
                <w:tcW w:w="282" w:type="dxa"/>
              </w:tcPr>
              <w:p w14:paraId="54830C1B" w14:textId="77777777" w:rsidR="00BF5132" w:rsidRDefault="00BF5132" w:rsidP="004E6275">
                <w:pPr>
                  <w:pStyle w:val="Arbeitsanweisung"/>
                  <w:tabs>
                    <w:tab w:val="left" w:pos="709"/>
                  </w:tabs>
                </w:pPr>
              </w:p>
            </w:tc>
            <w:tc>
              <w:tcPr>
                <w:tcW w:w="282" w:type="dxa"/>
              </w:tcPr>
              <w:p w14:paraId="427451AF" w14:textId="77777777" w:rsidR="00BF5132" w:rsidRDefault="00BF5132" w:rsidP="004E6275">
                <w:pPr>
                  <w:pStyle w:val="Arbeitsanweisung"/>
                  <w:tabs>
                    <w:tab w:val="left" w:pos="709"/>
                  </w:tabs>
                </w:pPr>
              </w:p>
            </w:tc>
            <w:tc>
              <w:tcPr>
                <w:tcW w:w="282" w:type="dxa"/>
              </w:tcPr>
              <w:p w14:paraId="036E734E" w14:textId="77777777" w:rsidR="00BF5132" w:rsidRDefault="00BF5132" w:rsidP="004E6275">
                <w:pPr>
                  <w:pStyle w:val="Arbeitsanweisung"/>
                  <w:tabs>
                    <w:tab w:val="left" w:pos="709"/>
                  </w:tabs>
                </w:pPr>
              </w:p>
            </w:tc>
            <w:tc>
              <w:tcPr>
                <w:tcW w:w="282" w:type="dxa"/>
              </w:tcPr>
              <w:p w14:paraId="3F4A2AD0" w14:textId="77777777" w:rsidR="00BF5132" w:rsidRDefault="00BF5132" w:rsidP="004E6275">
                <w:pPr>
                  <w:pStyle w:val="Arbeitsanweisung"/>
                  <w:tabs>
                    <w:tab w:val="left" w:pos="709"/>
                  </w:tabs>
                </w:pPr>
              </w:p>
            </w:tc>
            <w:tc>
              <w:tcPr>
                <w:tcW w:w="282" w:type="dxa"/>
              </w:tcPr>
              <w:p w14:paraId="1B593F3D" w14:textId="77777777" w:rsidR="00BF5132" w:rsidRDefault="00BF5132" w:rsidP="004E6275">
                <w:pPr>
                  <w:pStyle w:val="Arbeitsanweisung"/>
                  <w:tabs>
                    <w:tab w:val="left" w:pos="709"/>
                  </w:tabs>
                </w:pPr>
              </w:p>
            </w:tc>
            <w:tc>
              <w:tcPr>
                <w:tcW w:w="282" w:type="dxa"/>
              </w:tcPr>
              <w:p w14:paraId="49DBBA30" w14:textId="77777777" w:rsidR="00BF5132" w:rsidRDefault="00BF5132" w:rsidP="004E6275">
                <w:pPr>
                  <w:pStyle w:val="Arbeitsanweisung"/>
                  <w:tabs>
                    <w:tab w:val="left" w:pos="709"/>
                  </w:tabs>
                </w:pPr>
              </w:p>
            </w:tc>
            <w:tc>
              <w:tcPr>
                <w:tcW w:w="281" w:type="dxa"/>
              </w:tcPr>
              <w:p w14:paraId="0D8291AB" w14:textId="77777777" w:rsidR="00BF5132" w:rsidRDefault="00BF5132" w:rsidP="004E6275">
                <w:pPr>
                  <w:pStyle w:val="Arbeitsanweisung"/>
                  <w:tabs>
                    <w:tab w:val="left" w:pos="709"/>
                  </w:tabs>
                </w:pPr>
              </w:p>
            </w:tc>
            <w:tc>
              <w:tcPr>
                <w:tcW w:w="281" w:type="dxa"/>
              </w:tcPr>
              <w:p w14:paraId="651AF282" w14:textId="77777777" w:rsidR="00BF5132" w:rsidRDefault="00BF5132" w:rsidP="004E6275">
                <w:pPr>
                  <w:pStyle w:val="Arbeitsanweisung"/>
                  <w:tabs>
                    <w:tab w:val="left" w:pos="709"/>
                  </w:tabs>
                </w:pPr>
              </w:p>
            </w:tc>
            <w:tc>
              <w:tcPr>
                <w:tcW w:w="281" w:type="dxa"/>
              </w:tcPr>
              <w:p w14:paraId="55D65791" w14:textId="77777777" w:rsidR="00BF5132" w:rsidRDefault="00BF5132" w:rsidP="004E6275">
                <w:pPr>
                  <w:pStyle w:val="Arbeitsanweisung"/>
                  <w:tabs>
                    <w:tab w:val="left" w:pos="709"/>
                  </w:tabs>
                </w:pPr>
              </w:p>
            </w:tc>
            <w:tc>
              <w:tcPr>
                <w:tcW w:w="281" w:type="dxa"/>
              </w:tcPr>
              <w:p w14:paraId="1AEA3690" w14:textId="77777777" w:rsidR="00BF5132" w:rsidRDefault="00BF5132" w:rsidP="004E6275">
                <w:pPr>
                  <w:pStyle w:val="Arbeitsanweisung"/>
                  <w:tabs>
                    <w:tab w:val="left" w:pos="709"/>
                  </w:tabs>
                </w:pPr>
              </w:p>
            </w:tc>
            <w:tc>
              <w:tcPr>
                <w:tcW w:w="281" w:type="dxa"/>
              </w:tcPr>
              <w:p w14:paraId="263BE078" w14:textId="77777777" w:rsidR="00BF5132" w:rsidRDefault="00BF5132" w:rsidP="004E6275">
                <w:pPr>
                  <w:pStyle w:val="Arbeitsanweisung"/>
                  <w:tabs>
                    <w:tab w:val="left" w:pos="709"/>
                  </w:tabs>
                </w:pPr>
              </w:p>
            </w:tc>
            <w:tc>
              <w:tcPr>
                <w:tcW w:w="281" w:type="dxa"/>
              </w:tcPr>
              <w:p w14:paraId="621F313C" w14:textId="77777777" w:rsidR="00BF5132" w:rsidRDefault="00BF5132" w:rsidP="004E6275">
                <w:pPr>
                  <w:pStyle w:val="Arbeitsanweisung"/>
                  <w:tabs>
                    <w:tab w:val="left" w:pos="709"/>
                  </w:tabs>
                </w:pPr>
              </w:p>
            </w:tc>
            <w:tc>
              <w:tcPr>
                <w:tcW w:w="281" w:type="dxa"/>
              </w:tcPr>
              <w:p w14:paraId="61B0BC3D" w14:textId="77777777" w:rsidR="00BF5132" w:rsidRDefault="00BF5132" w:rsidP="004E6275">
                <w:pPr>
                  <w:pStyle w:val="Arbeitsanweisung"/>
                  <w:tabs>
                    <w:tab w:val="left" w:pos="709"/>
                  </w:tabs>
                </w:pPr>
              </w:p>
            </w:tc>
            <w:tc>
              <w:tcPr>
                <w:tcW w:w="281" w:type="dxa"/>
              </w:tcPr>
              <w:p w14:paraId="54324A26" w14:textId="77777777" w:rsidR="00BF5132" w:rsidRDefault="00BF5132" w:rsidP="004E6275">
                <w:pPr>
                  <w:pStyle w:val="Arbeitsanweisung"/>
                  <w:tabs>
                    <w:tab w:val="left" w:pos="709"/>
                  </w:tabs>
                </w:pPr>
              </w:p>
            </w:tc>
            <w:tc>
              <w:tcPr>
                <w:tcW w:w="281" w:type="dxa"/>
              </w:tcPr>
              <w:p w14:paraId="2853736A" w14:textId="77777777" w:rsidR="00BF5132" w:rsidRDefault="00BF5132" w:rsidP="004E6275">
                <w:pPr>
                  <w:pStyle w:val="Arbeitsanweisung"/>
                  <w:tabs>
                    <w:tab w:val="left" w:pos="709"/>
                  </w:tabs>
                </w:pPr>
              </w:p>
            </w:tc>
            <w:tc>
              <w:tcPr>
                <w:tcW w:w="281" w:type="dxa"/>
              </w:tcPr>
              <w:p w14:paraId="247F7AA8" w14:textId="77777777" w:rsidR="00BF5132" w:rsidRDefault="00BF5132" w:rsidP="004E6275">
                <w:pPr>
                  <w:pStyle w:val="Arbeitsanweisung"/>
                  <w:tabs>
                    <w:tab w:val="left" w:pos="709"/>
                  </w:tabs>
                </w:pPr>
              </w:p>
            </w:tc>
            <w:tc>
              <w:tcPr>
                <w:tcW w:w="281" w:type="dxa"/>
              </w:tcPr>
              <w:p w14:paraId="49914E01" w14:textId="77777777" w:rsidR="00BF5132" w:rsidRDefault="00BF5132" w:rsidP="004E6275">
                <w:pPr>
                  <w:pStyle w:val="Arbeitsanweisung"/>
                  <w:tabs>
                    <w:tab w:val="left" w:pos="709"/>
                  </w:tabs>
                </w:pPr>
              </w:p>
            </w:tc>
            <w:tc>
              <w:tcPr>
                <w:tcW w:w="281" w:type="dxa"/>
              </w:tcPr>
              <w:p w14:paraId="666A676F" w14:textId="77777777" w:rsidR="00BF5132" w:rsidRDefault="00BF5132" w:rsidP="004E6275">
                <w:pPr>
                  <w:pStyle w:val="Arbeitsanweisung"/>
                  <w:tabs>
                    <w:tab w:val="left" w:pos="709"/>
                  </w:tabs>
                </w:pPr>
              </w:p>
            </w:tc>
            <w:tc>
              <w:tcPr>
                <w:tcW w:w="281" w:type="dxa"/>
              </w:tcPr>
              <w:p w14:paraId="1B0EFCD2" w14:textId="77777777" w:rsidR="00BF5132" w:rsidRDefault="00BF5132" w:rsidP="004E6275">
                <w:pPr>
                  <w:pStyle w:val="Arbeitsanweisung"/>
                  <w:tabs>
                    <w:tab w:val="left" w:pos="709"/>
                  </w:tabs>
                </w:pPr>
              </w:p>
            </w:tc>
            <w:tc>
              <w:tcPr>
                <w:tcW w:w="281" w:type="dxa"/>
              </w:tcPr>
              <w:p w14:paraId="2905C28E" w14:textId="77777777" w:rsidR="00BF5132" w:rsidRDefault="00BF5132" w:rsidP="004E6275">
                <w:pPr>
                  <w:pStyle w:val="Arbeitsanweisung"/>
                  <w:tabs>
                    <w:tab w:val="left" w:pos="709"/>
                  </w:tabs>
                </w:pPr>
              </w:p>
            </w:tc>
            <w:tc>
              <w:tcPr>
                <w:tcW w:w="281" w:type="dxa"/>
              </w:tcPr>
              <w:p w14:paraId="5D059940" w14:textId="77777777" w:rsidR="00BF5132" w:rsidRDefault="00BF5132" w:rsidP="004E6275">
                <w:pPr>
                  <w:pStyle w:val="Arbeitsanweisung"/>
                  <w:tabs>
                    <w:tab w:val="left" w:pos="709"/>
                  </w:tabs>
                </w:pPr>
              </w:p>
            </w:tc>
            <w:tc>
              <w:tcPr>
                <w:tcW w:w="281" w:type="dxa"/>
              </w:tcPr>
              <w:p w14:paraId="3AD51A05" w14:textId="77777777" w:rsidR="00BF5132" w:rsidRDefault="00BF5132" w:rsidP="004E6275">
                <w:pPr>
                  <w:pStyle w:val="Arbeitsanweisung"/>
                  <w:tabs>
                    <w:tab w:val="left" w:pos="709"/>
                  </w:tabs>
                </w:pPr>
              </w:p>
            </w:tc>
            <w:tc>
              <w:tcPr>
                <w:tcW w:w="281" w:type="dxa"/>
              </w:tcPr>
              <w:p w14:paraId="1C540FA1" w14:textId="77777777" w:rsidR="00BF5132" w:rsidRDefault="00BF5132" w:rsidP="004E6275">
                <w:pPr>
                  <w:pStyle w:val="Arbeitsanweisung"/>
                  <w:tabs>
                    <w:tab w:val="left" w:pos="709"/>
                  </w:tabs>
                </w:pPr>
              </w:p>
            </w:tc>
          </w:tr>
          <w:tr w:rsidR="00BF5132" w14:paraId="090CC49D" w14:textId="77777777" w:rsidTr="004E6275">
            <w:trPr>
              <w:trHeight w:val="283"/>
            </w:trPr>
            <w:tc>
              <w:tcPr>
                <w:tcW w:w="282" w:type="dxa"/>
              </w:tcPr>
              <w:p w14:paraId="6F58A7FC" w14:textId="77777777" w:rsidR="00BF5132" w:rsidRDefault="00BF5132" w:rsidP="004E6275">
                <w:pPr>
                  <w:pStyle w:val="Arbeitsanweisung"/>
                  <w:tabs>
                    <w:tab w:val="left" w:pos="709"/>
                  </w:tabs>
                </w:pPr>
              </w:p>
            </w:tc>
            <w:tc>
              <w:tcPr>
                <w:tcW w:w="282" w:type="dxa"/>
              </w:tcPr>
              <w:p w14:paraId="373150A1" w14:textId="77777777" w:rsidR="00BF5132" w:rsidRDefault="00BF5132" w:rsidP="004E6275">
                <w:pPr>
                  <w:pStyle w:val="Arbeitsanweisung"/>
                  <w:tabs>
                    <w:tab w:val="left" w:pos="709"/>
                  </w:tabs>
                </w:pPr>
              </w:p>
            </w:tc>
            <w:tc>
              <w:tcPr>
                <w:tcW w:w="282" w:type="dxa"/>
              </w:tcPr>
              <w:p w14:paraId="79EF017C" w14:textId="77777777" w:rsidR="00BF5132" w:rsidRDefault="00BF5132" w:rsidP="004E6275">
                <w:pPr>
                  <w:pStyle w:val="Arbeitsanweisung"/>
                  <w:tabs>
                    <w:tab w:val="left" w:pos="709"/>
                  </w:tabs>
                </w:pPr>
              </w:p>
            </w:tc>
            <w:tc>
              <w:tcPr>
                <w:tcW w:w="282" w:type="dxa"/>
              </w:tcPr>
              <w:p w14:paraId="6118D972" w14:textId="77777777" w:rsidR="00BF5132" w:rsidRDefault="00BF5132" w:rsidP="004E6275">
                <w:pPr>
                  <w:pStyle w:val="Arbeitsanweisung"/>
                  <w:tabs>
                    <w:tab w:val="left" w:pos="709"/>
                  </w:tabs>
                </w:pPr>
              </w:p>
            </w:tc>
            <w:tc>
              <w:tcPr>
                <w:tcW w:w="282" w:type="dxa"/>
              </w:tcPr>
              <w:p w14:paraId="115ADDBB" w14:textId="77777777" w:rsidR="00BF5132" w:rsidRDefault="00BF5132" w:rsidP="004E6275">
                <w:pPr>
                  <w:pStyle w:val="Arbeitsanweisung"/>
                  <w:tabs>
                    <w:tab w:val="left" w:pos="709"/>
                  </w:tabs>
                </w:pPr>
              </w:p>
            </w:tc>
            <w:tc>
              <w:tcPr>
                <w:tcW w:w="282" w:type="dxa"/>
              </w:tcPr>
              <w:p w14:paraId="65F91750" w14:textId="77777777" w:rsidR="00BF5132" w:rsidRDefault="00BF5132" w:rsidP="004E6275">
                <w:pPr>
                  <w:pStyle w:val="Arbeitsanweisung"/>
                  <w:tabs>
                    <w:tab w:val="left" w:pos="709"/>
                  </w:tabs>
                </w:pPr>
              </w:p>
            </w:tc>
            <w:tc>
              <w:tcPr>
                <w:tcW w:w="282" w:type="dxa"/>
              </w:tcPr>
              <w:p w14:paraId="200043BD" w14:textId="77777777" w:rsidR="00BF5132" w:rsidRDefault="00BF5132" w:rsidP="004E6275">
                <w:pPr>
                  <w:pStyle w:val="Arbeitsanweisung"/>
                  <w:tabs>
                    <w:tab w:val="left" w:pos="709"/>
                  </w:tabs>
                </w:pPr>
              </w:p>
            </w:tc>
            <w:tc>
              <w:tcPr>
                <w:tcW w:w="282" w:type="dxa"/>
              </w:tcPr>
              <w:p w14:paraId="45335DCF" w14:textId="77777777" w:rsidR="00BF5132" w:rsidRDefault="00BF5132" w:rsidP="004E6275">
                <w:pPr>
                  <w:pStyle w:val="Arbeitsanweisung"/>
                  <w:tabs>
                    <w:tab w:val="left" w:pos="709"/>
                  </w:tabs>
                </w:pPr>
              </w:p>
            </w:tc>
            <w:tc>
              <w:tcPr>
                <w:tcW w:w="282" w:type="dxa"/>
              </w:tcPr>
              <w:p w14:paraId="5EA2B839" w14:textId="77777777" w:rsidR="00BF5132" w:rsidRDefault="00BF5132" w:rsidP="004E6275">
                <w:pPr>
                  <w:pStyle w:val="Arbeitsanweisung"/>
                  <w:tabs>
                    <w:tab w:val="left" w:pos="709"/>
                  </w:tabs>
                </w:pPr>
              </w:p>
            </w:tc>
            <w:tc>
              <w:tcPr>
                <w:tcW w:w="282" w:type="dxa"/>
              </w:tcPr>
              <w:p w14:paraId="23823D5F" w14:textId="77777777" w:rsidR="00BF5132" w:rsidRDefault="00BF5132" w:rsidP="004E6275">
                <w:pPr>
                  <w:pStyle w:val="Arbeitsanweisung"/>
                  <w:tabs>
                    <w:tab w:val="left" w:pos="709"/>
                  </w:tabs>
                </w:pPr>
              </w:p>
            </w:tc>
            <w:tc>
              <w:tcPr>
                <w:tcW w:w="282" w:type="dxa"/>
              </w:tcPr>
              <w:p w14:paraId="5679371C" w14:textId="77777777" w:rsidR="00BF5132" w:rsidRDefault="00BF5132" w:rsidP="004E6275">
                <w:pPr>
                  <w:pStyle w:val="Arbeitsanweisung"/>
                  <w:tabs>
                    <w:tab w:val="left" w:pos="709"/>
                  </w:tabs>
                </w:pPr>
              </w:p>
            </w:tc>
            <w:tc>
              <w:tcPr>
                <w:tcW w:w="282" w:type="dxa"/>
              </w:tcPr>
              <w:p w14:paraId="0343FF99" w14:textId="77777777" w:rsidR="00BF5132" w:rsidRDefault="00BF5132" w:rsidP="004E6275">
                <w:pPr>
                  <w:pStyle w:val="Arbeitsanweisung"/>
                  <w:tabs>
                    <w:tab w:val="left" w:pos="709"/>
                  </w:tabs>
                </w:pPr>
              </w:p>
            </w:tc>
            <w:tc>
              <w:tcPr>
                <w:tcW w:w="282" w:type="dxa"/>
              </w:tcPr>
              <w:p w14:paraId="62B13C90" w14:textId="77777777" w:rsidR="00BF5132" w:rsidRDefault="00BF5132" w:rsidP="004E6275">
                <w:pPr>
                  <w:pStyle w:val="Arbeitsanweisung"/>
                  <w:tabs>
                    <w:tab w:val="left" w:pos="709"/>
                  </w:tabs>
                </w:pPr>
              </w:p>
            </w:tc>
            <w:tc>
              <w:tcPr>
                <w:tcW w:w="282" w:type="dxa"/>
              </w:tcPr>
              <w:p w14:paraId="446D520E" w14:textId="77777777" w:rsidR="00BF5132" w:rsidRDefault="00BF5132" w:rsidP="004E6275">
                <w:pPr>
                  <w:pStyle w:val="Arbeitsanweisung"/>
                  <w:tabs>
                    <w:tab w:val="left" w:pos="709"/>
                  </w:tabs>
                </w:pPr>
              </w:p>
            </w:tc>
            <w:tc>
              <w:tcPr>
                <w:tcW w:w="282" w:type="dxa"/>
              </w:tcPr>
              <w:p w14:paraId="30F1C997" w14:textId="77777777" w:rsidR="00BF5132" w:rsidRDefault="00BF5132" w:rsidP="004E6275">
                <w:pPr>
                  <w:pStyle w:val="Arbeitsanweisung"/>
                  <w:tabs>
                    <w:tab w:val="left" w:pos="709"/>
                  </w:tabs>
                </w:pPr>
              </w:p>
            </w:tc>
            <w:tc>
              <w:tcPr>
                <w:tcW w:w="281" w:type="dxa"/>
              </w:tcPr>
              <w:p w14:paraId="46CF6BEA" w14:textId="77777777" w:rsidR="00BF5132" w:rsidRDefault="00BF5132" w:rsidP="004E6275">
                <w:pPr>
                  <w:pStyle w:val="Arbeitsanweisung"/>
                  <w:tabs>
                    <w:tab w:val="left" w:pos="709"/>
                  </w:tabs>
                </w:pPr>
              </w:p>
            </w:tc>
            <w:tc>
              <w:tcPr>
                <w:tcW w:w="281" w:type="dxa"/>
              </w:tcPr>
              <w:p w14:paraId="1E6BC37B" w14:textId="77777777" w:rsidR="00BF5132" w:rsidRDefault="00BF5132" w:rsidP="004E6275">
                <w:pPr>
                  <w:pStyle w:val="Arbeitsanweisung"/>
                  <w:tabs>
                    <w:tab w:val="left" w:pos="709"/>
                  </w:tabs>
                </w:pPr>
              </w:p>
            </w:tc>
            <w:tc>
              <w:tcPr>
                <w:tcW w:w="281" w:type="dxa"/>
              </w:tcPr>
              <w:p w14:paraId="27370680" w14:textId="77777777" w:rsidR="00BF5132" w:rsidRDefault="00BF5132" w:rsidP="004E6275">
                <w:pPr>
                  <w:pStyle w:val="Arbeitsanweisung"/>
                  <w:tabs>
                    <w:tab w:val="left" w:pos="709"/>
                  </w:tabs>
                </w:pPr>
              </w:p>
            </w:tc>
            <w:tc>
              <w:tcPr>
                <w:tcW w:w="281" w:type="dxa"/>
              </w:tcPr>
              <w:p w14:paraId="0501148D" w14:textId="77777777" w:rsidR="00BF5132" w:rsidRDefault="00BF5132" w:rsidP="004E6275">
                <w:pPr>
                  <w:pStyle w:val="Arbeitsanweisung"/>
                  <w:tabs>
                    <w:tab w:val="left" w:pos="709"/>
                  </w:tabs>
                </w:pPr>
              </w:p>
            </w:tc>
            <w:tc>
              <w:tcPr>
                <w:tcW w:w="281" w:type="dxa"/>
              </w:tcPr>
              <w:p w14:paraId="157E139B" w14:textId="77777777" w:rsidR="00BF5132" w:rsidRDefault="00BF5132" w:rsidP="004E6275">
                <w:pPr>
                  <w:pStyle w:val="Arbeitsanweisung"/>
                  <w:tabs>
                    <w:tab w:val="left" w:pos="709"/>
                  </w:tabs>
                </w:pPr>
              </w:p>
            </w:tc>
            <w:tc>
              <w:tcPr>
                <w:tcW w:w="281" w:type="dxa"/>
              </w:tcPr>
              <w:p w14:paraId="20C2E57F" w14:textId="77777777" w:rsidR="00BF5132" w:rsidRDefault="00BF5132" w:rsidP="004E6275">
                <w:pPr>
                  <w:pStyle w:val="Arbeitsanweisung"/>
                  <w:tabs>
                    <w:tab w:val="left" w:pos="709"/>
                  </w:tabs>
                </w:pPr>
              </w:p>
            </w:tc>
            <w:tc>
              <w:tcPr>
                <w:tcW w:w="281" w:type="dxa"/>
              </w:tcPr>
              <w:p w14:paraId="6FEAF7D9" w14:textId="77777777" w:rsidR="00BF5132" w:rsidRDefault="00BF5132" w:rsidP="004E6275">
                <w:pPr>
                  <w:pStyle w:val="Arbeitsanweisung"/>
                  <w:tabs>
                    <w:tab w:val="left" w:pos="709"/>
                  </w:tabs>
                </w:pPr>
              </w:p>
            </w:tc>
            <w:tc>
              <w:tcPr>
                <w:tcW w:w="281" w:type="dxa"/>
              </w:tcPr>
              <w:p w14:paraId="2433414F" w14:textId="77777777" w:rsidR="00BF5132" w:rsidRDefault="00BF5132" w:rsidP="004E6275">
                <w:pPr>
                  <w:pStyle w:val="Arbeitsanweisung"/>
                  <w:tabs>
                    <w:tab w:val="left" w:pos="709"/>
                  </w:tabs>
                </w:pPr>
              </w:p>
            </w:tc>
            <w:tc>
              <w:tcPr>
                <w:tcW w:w="281" w:type="dxa"/>
              </w:tcPr>
              <w:p w14:paraId="5D5D48BE" w14:textId="77777777" w:rsidR="00BF5132" w:rsidRDefault="00BF5132" w:rsidP="004E6275">
                <w:pPr>
                  <w:pStyle w:val="Arbeitsanweisung"/>
                  <w:tabs>
                    <w:tab w:val="left" w:pos="709"/>
                  </w:tabs>
                </w:pPr>
              </w:p>
            </w:tc>
            <w:tc>
              <w:tcPr>
                <w:tcW w:w="281" w:type="dxa"/>
              </w:tcPr>
              <w:p w14:paraId="5EBC8114" w14:textId="77777777" w:rsidR="00BF5132" w:rsidRDefault="00BF5132" w:rsidP="004E6275">
                <w:pPr>
                  <w:pStyle w:val="Arbeitsanweisung"/>
                  <w:tabs>
                    <w:tab w:val="left" w:pos="709"/>
                  </w:tabs>
                </w:pPr>
              </w:p>
            </w:tc>
            <w:tc>
              <w:tcPr>
                <w:tcW w:w="281" w:type="dxa"/>
              </w:tcPr>
              <w:p w14:paraId="00B0D73A" w14:textId="77777777" w:rsidR="00BF5132" w:rsidRDefault="00BF5132" w:rsidP="004E6275">
                <w:pPr>
                  <w:pStyle w:val="Arbeitsanweisung"/>
                  <w:tabs>
                    <w:tab w:val="left" w:pos="709"/>
                  </w:tabs>
                </w:pPr>
              </w:p>
            </w:tc>
            <w:tc>
              <w:tcPr>
                <w:tcW w:w="281" w:type="dxa"/>
              </w:tcPr>
              <w:p w14:paraId="1B3D8252" w14:textId="77777777" w:rsidR="00BF5132" w:rsidRDefault="00BF5132" w:rsidP="004E6275">
                <w:pPr>
                  <w:pStyle w:val="Arbeitsanweisung"/>
                  <w:tabs>
                    <w:tab w:val="left" w:pos="709"/>
                  </w:tabs>
                </w:pPr>
              </w:p>
            </w:tc>
            <w:tc>
              <w:tcPr>
                <w:tcW w:w="281" w:type="dxa"/>
              </w:tcPr>
              <w:p w14:paraId="21BD4AC0" w14:textId="77777777" w:rsidR="00BF5132" w:rsidRDefault="00BF5132" w:rsidP="004E6275">
                <w:pPr>
                  <w:pStyle w:val="Arbeitsanweisung"/>
                  <w:tabs>
                    <w:tab w:val="left" w:pos="709"/>
                  </w:tabs>
                </w:pPr>
              </w:p>
            </w:tc>
            <w:tc>
              <w:tcPr>
                <w:tcW w:w="281" w:type="dxa"/>
              </w:tcPr>
              <w:p w14:paraId="75E96740" w14:textId="77777777" w:rsidR="00BF5132" w:rsidRDefault="00BF5132" w:rsidP="004E6275">
                <w:pPr>
                  <w:pStyle w:val="Arbeitsanweisung"/>
                  <w:tabs>
                    <w:tab w:val="left" w:pos="709"/>
                  </w:tabs>
                </w:pPr>
              </w:p>
            </w:tc>
            <w:tc>
              <w:tcPr>
                <w:tcW w:w="281" w:type="dxa"/>
              </w:tcPr>
              <w:p w14:paraId="162AECFD" w14:textId="77777777" w:rsidR="00BF5132" w:rsidRDefault="00BF5132" w:rsidP="004E6275">
                <w:pPr>
                  <w:pStyle w:val="Arbeitsanweisung"/>
                  <w:tabs>
                    <w:tab w:val="left" w:pos="709"/>
                  </w:tabs>
                </w:pPr>
              </w:p>
            </w:tc>
            <w:tc>
              <w:tcPr>
                <w:tcW w:w="281" w:type="dxa"/>
              </w:tcPr>
              <w:p w14:paraId="07D262FB" w14:textId="77777777" w:rsidR="00BF5132" w:rsidRDefault="00BF5132" w:rsidP="004E6275">
                <w:pPr>
                  <w:pStyle w:val="Arbeitsanweisung"/>
                  <w:tabs>
                    <w:tab w:val="left" w:pos="709"/>
                  </w:tabs>
                </w:pPr>
              </w:p>
            </w:tc>
            <w:tc>
              <w:tcPr>
                <w:tcW w:w="281" w:type="dxa"/>
              </w:tcPr>
              <w:p w14:paraId="2D2BEC16" w14:textId="77777777" w:rsidR="00BF5132" w:rsidRDefault="00BF5132" w:rsidP="004E6275">
                <w:pPr>
                  <w:pStyle w:val="Arbeitsanweisung"/>
                  <w:tabs>
                    <w:tab w:val="left" w:pos="709"/>
                  </w:tabs>
                </w:pPr>
              </w:p>
            </w:tc>
          </w:tr>
          <w:tr w:rsidR="00BF5132" w14:paraId="4265D928" w14:textId="77777777" w:rsidTr="004E6275">
            <w:trPr>
              <w:trHeight w:val="283"/>
            </w:trPr>
            <w:tc>
              <w:tcPr>
                <w:tcW w:w="282" w:type="dxa"/>
              </w:tcPr>
              <w:p w14:paraId="49DF6C7D" w14:textId="77777777" w:rsidR="00BF5132" w:rsidRDefault="00BF5132" w:rsidP="004E6275">
                <w:pPr>
                  <w:pStyle w:val="Arbeitsanweisung"/>
                  <w:tabs>
                    <w:tab w:val="left" w:pos="709"/>
                  </w:tabs>
                </w:pPr>
              </w:p>
            </w:tc>
            <w:tc>
              <w:tcPr>
                <w:tcW w:w="282" w:type="dxa"/>
              </w:tcPr>
              <w:p w14:paraId="1B51CCC2" w14:textId="77777777" w:rsidR="00BF5132" w:rsidRDefault="00BF5132" w:rsidP="004E6275">
                <w:pPr>
                  <w:pStyle w:val="Arbeitsanweisung"/>
                  <w:tabs>
                    <w:tab w:val="left" w:pos="709"/>
                  </w:tabs>
                </w:pPr>
              </w:p>
            </w:tc>
            <w:tc>
              <w:tcPr>
                <w:tcW w:w="282" w:type="dxa"/>
              </w:tcPr>
              <w:p w14:paraId="2C28DDAF" w14:textId="77777777" w:rsidR="00BF5132" w:rsidRDefault="00BF5132" w:rsidP="004E6275">
                <w:pPr>
                  <w:pStyle w:val="Arbeitsanweisung"/>
                  <w:tabs>
                    <w:tab w:val="left" w:pos="709"/>
                  </w:tabs>
                </w:pPr>
              </w:p>
            </w:tc>
            <w:tc>
              <w:tcPr>
                <w:tcW w:w="282" w:type="dxa"/>
              </w:tcPr>
              <w:p w14:paraId="36CD46AF" w14:textId="77777777" w:rsidR="00BF5132" w:rsidRDefault="00BF5132" w:rsidP="004E6275">
                <w:pPr>
                  <w:pStyle w:val="Arbeitsanweisung"/>
                  <w:tabs>
                    <w:tab w:val="left" w:pos="709"/>
                  </w:tabs>
                </w:pPr>
              </w:p>
            </w:tc>
            <w:tc>
              <w:tcPr>
                <w:tcW w:w="282" w:type="dxa"/>
              </w:tcPr>
              <w:p w14:paraId="7C1D85AE" w14:textId="77777777" w:rsidR="00BF5132" w:rsidRDefault="00BF5132" w:rsidP="004E6275">
                <w:pPr>
                  <w:pStyle w:val="Arbeitsanweisung"/>
                  <w:tabs>
                    <w:tab w:val="left" w:pos="709"/>
                  </w:tabs>
                </w:pPr>
              </w:p>
            </w:tc>
            <w:tc>
              <w:tcPr>
                <w:tcW w:w="282" w:type="dxa"/>
              </w:tcPr>
              <w:p w14:paraId="139E69D0" w14:textId="77777777" w:rsidR="00BF5132" w:rsidRDefault="00BF5132" w:rsidP="004E6275">
                <w:pPr>
                  <w:pStyle w:val="Arbeitsanweisung"/>
                  <w:tabs>
                    <w:tab w:val="left" w:pos="709"/>
                  </w:tabs>
                </w:pPr>
              </w:p>
            </w:tc>
            <w:tc>
              <w:tcPr>
                <w:tcW w:w="282" w:type="dxa"/>
              </w:tcPr>
              <w:p w14:paraId="3F4DFEF2" w14:textId="77777777" w:rsidR="00BF5132" w:rsidRDefault="00BF5132" w:rsidP="004E6275">
                <w:pPr>
                  <w:pStyle w:val="Arbeitsanweisung"/>
                  <w:tabs>
                    <w:tab w:val="left" w:pos="709"/>
                  </w:tabs>
                </w:pPr>
              </w:p>
            </w:tc>
            <w:tc>
              <w:tcPr>
                <w:tcW w:w="282" w:type="dxa"/>
              </w:tcPr>
              <w:p w14:paraId="2E3A4E1A" w14:textId="77777777" w:rsidR="00BF5132" w:rsidRDefault="00BF5132" w:rsidP="004E6275">
                <w:pPr>
                  <w:pStyle w:val="Arbeitsanweisung"/>
                  <w:tabs>
                    <w:tab w:val="left" w:pos="709"/>
                  </w:tabs>
                </w:pPr>
              </w:p>
            </w:tc>
            <w:tc>
              <w:tcPr>
                <w:tcW w:w="282" w:type="dxa"/>
              </w:tcPr>
              <w:p w14:paraId="0DD2FA2A" w14:textId="77777777" w:rsidR="00BF5132" w:rsidRDefault="00BF5132" w:rsidP="004E6275">
                <w:pPr>
                  <w:pStyle w:val="Arbeitsanweisung"/>
                  <w:tabs>
                    <w:tab w:val="left" w:pos="709"/>
                  </w:tabs>
                </w:pPr>
              </w:p>
            </w:tc>
            <w:tc>
              <w:tcPr>
                <w:tcW w:w="282" w:type="dxa"/>
              </w:tcPr>
              <w:p w14:paraId="71D3D201" w14:textId="77777777" w:rsidR="00BF5132" w:rsidRDefault="00BF5132" w:rsidP="004E6275">
                <w:pPr>
                  <w:pStyle w:val="Arbeitsanweisung"/>
                  <w:tabs>
                    <w:tab w:val="left" w:pos="709"/>
                  </w:tabs>
                </w:pPr>
              </w:p>
            </w:tc>
            <w:tc>
              <w:tcPr>
                <w:tcW w:w="282" w:type="dxa"/>
              </w:tcPr>
              <w:p w14:paraId="662C6BC5" w14:textId="77777777" w:rsidR="00BF5132" w:rsidRDefault="00BF5132" w:rsidP="004E6275">
                <w:pPr>
                  <w:pStyle w:val="Arbeitsanweisung"/>
                  <w:tabs>
                    <w:tab w:val="left" w:pos="709"/>
                  </w:tabs>
                </w:pPr>
              </w:p>
            </w:tc>
            <w:tc>
              <w:tcPr>
                <w:tcW w:w="282" w:type="dxa"/>
              </w:tcPr>
              <w:p w14:paraId="512F44B3" w14:textId="77777777" w:rsidR="00BF5132" w:rsidRDefault="00BF5132" w:rsidP="004E6275">
                <w:pPr>
                  <w:pStyle w:val="Arbeitsanweisung"/>
                  <w:tabs>
                    <w:tab w:val="left" w:pos="709"/>
                  </w:tabs>
                </w:pPr>
              </w:p>
            </w:tc>
            <w:tc>
              <w:tcPr>
                <w:tcW w:w="282" w:type="dxa"/>
              </w:tcPr>
              <w:p w14:paraId="1D6B6298" w14:textId="77777777" w:rsidR="00BF5132" w:rsidRDefault="00BF5132" w:rsidP="004E6275">
                <w:pPr>
                  <w:pStyle w:val="Arbeitsanweisung"/>
                  <w:tabs>
                    <w:tab w:val="left" w:pos="709"/>
                  </w:tabs>
                </w:pPr>
              </w:p>
            </w:tc>
            <w:tc>
              <w:tcPr>
                <w:tcW w:w="282" w:type="dxa"/>
              </w:tcPr>
              <w:p w14:paraId="3BB21359" w14:textId="77777777" w:rsidR="00BF5132" w:rsidRDefault="00BF5132" w:rsidP="004E6275">
                <w:pPr>
                  <w:pStyle w:val="Arbeitsanweisung"/>
                  <w:tabs>
                    <w:tab w:val="left" w:pos="709"/>
                  </w:tabs>
                </w:pPr>
              </w:p>
            </w:tc>
            <w:tc>
              <w:tcPr>
                <w:tcW w:w="282" w:type="dxa"/>
              </w:tcPr>
              <w:p w14:paraId="399D04AA" w14:textId="77777777" w:rsidR="00BF5132" w:rsidRDefault="00BF5132" w:rsidP="004E6275">
                <w:pPr>
                  <w:pStyle w:val="Arbeitsanweisung"/>
                  <w:tabs>
                    <w:tab w:val="left" w:pos="709"/>
                  </w:tabs>
                </w:pPr>
              </w:p>
            </w:tc>
            <w:tc>
              <w:tcPr>
                <w:tcW w:w="281" w:type="dxa"/>
              </w:tcPr>
              <w:p w14:paraId="57C8C499" w14:textId="77777777" w:rsidR="00BF5132" w:rsidRDefault="00BF5132" w:rsidP="004E6275">
                <w:pPr>
                  <w:pStyle w:val="Arbeitsanweisung"/>
                  <w:tabs>
                    <w:tab w:val="left" w:pos="709"/>
                  </w:tabs>
                </w:pPr>
              </w:p>
            </w:tc>
            <w:tc>
              <w:tcPr>
                <w:tcW w:w="281" w:type="dxa"/>
              </w:tcPr>
              <w:p w14:paraId="4C2B0F6D" w14:textId="77777777" w:rsidR="00BF5132" w:rsidRDefault="00BF5132" w:rsidP="004E6275">
                <w:pPr>
                  <w:pStyle w:val="Arbeitsanweisung"/>
                  <w:tabs>
                    <w:tab w:val="left" w:pos="709"/>
                  </w:tabs>
                </w:pPr>
              </w:p>
            </w:tc>
            <w:tc>
              <w:tcPr>
                <w:tcW w:w="281" w:type="dxa"/>
              </w:tcPr>
              <w:p w14:paraId="2AFBAD61" w14:textId="77777777" w:rsidR="00BF5132" w:rsidRDefault="00BF5132" w:rsidP="004E6275">
                <w:pPr>
                  <w:pStyle w:val="Arbeitsanweisung"/>
                  <w:tabs>
                    <w:tab w:val="left" w:pos="709"/>
                  </w:tabs>
                </w:pPr>
              </w:p>
            </w:tc>
            <w:tc>
              <w:tcPr>
                <w:tcW w:w="281" w:type="dxa"/>
              </w:tcPr>
              <w:p w14:paraId="1437217B" w14:textId="77777777" w:rsidR="00BF5132" w:rsidRDefault="00BF5132" w:rsidP="004E6275">
                <w:pPr>
                  <w:pStyle w:val="Arbeitsanweisung"/>
                  <w:tabs>
                    <w:tab w:val="left" w:pos="709"/>
                  </w:tabs>
                </w:pPr>
              </w:p>
            </w:tc>
            <w:tc>
              <w:tcPr>
                <w:tcW w:w="281" w:type="dxa"/>
              </w:tcPr>
              <w:p w14:paraId="220C2ADA" w14:textId="77777777" w:rsidR="00BF5132" w:rsidRDefault="00BF5132" w:rsidP="004E6275">
                <w:pPr>
                  <w:pStyle w:val="Arbeitsanweisung"/>
                  <w:tabs>
                    <w:tab w:val="left" w:pos="709"/>
                  </w:tabs>
                  <w:ind w:left="0" w:firstLine="0"/>
                </w:pPr>
              </w:p>
            </w:tc>
            <w:tc>
              <w:tcPr>
                <w:tcW w:w="281" w:type="dxa"/>
              </w:tcPr>
              <w:p w14:paraId="47D4A564" w14:textId="77777777" w:rsidR="00BF5132" w:rsidRDefault="00BF5132" w:rsidP="004E6275">
                <w:pPr>
                  <w:pStyle w:val="Arbeitsanweisung"/>
                  <w:tabs>
                    <w:tab w:val="left" w:pos="709"/>
                  </w:tabs>
                </w:pPr>
              </w:p>
            </w:tc>
            <w:tc>
              <w:tcPr>
                <w:tcW w:w="281" w:type="dxa"/>
              </w:tcPr>
              <w:p w14:paraId="43D9D002" w14:textId="77777777" w:rsidR="00BF5132" w:rsidRDefault="00BF5132" w:rsidP="004E6275">
                <w:pPr>
                  <w:pStyle w:val="Arbeitsanweisung"/>
                  <w:tabs>
                    <w:tab w:val="left" w:pos="709"/>
                  </w:tabs>
                </w:pPr>
              </w:p>
            </w:tc>
            <w:tc>
              <w:tcPr>
                <w:tcW w:w="281" w:type="dxa"/>
              </w:tcPr>
              <w:p w14:paraId="160DBF09" w14:textId="77777777" w:rsidR="00BF5132" w:rsidRDefault="00BF5132" w:rsidP="004E6275">
                <w:pPr>
                  <w:pStyle w:val="Arbeitsanweisung"/>
                  <w:tabs>
                    <w:tab w:val="left" w:pos="709"/>
                  </w:tabs>
                </w:pPr>
              </w:p>
            </w:tc>
            <w:tc>
              <w:tcPr>
                <w:tcW w:w="281" w:type="dxa"/>
              </w:tcPr>
              <w:p w14:paraId="28667BBC" w14:textId="77777777" w:rsidR="00BF5132" w:rsidRDefault="00BF5132" w:rsidP="004E6275">
                <w:pPr>
                  <w:pStyle w:val="Arbeitsanweisung"/>
                  <w:tabs>
                    <w:tab w:val="left" w:pos="709"/>
                  </w:tabs>
                </w:pPr>
              </w:p>
            </w:tc>
            <w:tc>
              <w:tcPr>
                <w:tcW w:w="281" w:type="dxa"/>
              </w:tcPr>
              <w:p w14:paraId="7EA5AF5D" w14:textId="77777777" w:rsidR="00BF5132" w:rsidRDefault="00BF5132" w:rsidP="004E6275">
                <w:pPr>
                  <w:pStyle w:val="Arbeitsanweisung"/>
                  <w:tabs>
                    <w:tab w:val="left" w:pos="709"/>
                  </w:tabs>
                </w:pPr>
              </w:p>
            </w:tc>
            <w:tc>
              <w:tcPr>
                <w:tcW w:w="281" w:type="dxa"/>
              </w:tcPr>
              <w:p w14:paraId="35457B59" w14:textId="77777777" w:rsidR="00BF5132" w:rsidRDefault="00BF5132" w:rsidP="004E6275">
                <w:pPr>
                  <w:pStyle w:val="Arbeitsanweisung"/>
                  <w:tabs>
                    <w:tab w:val="left" w:pos="709"/>
                  </w:tabs>
                </w:pPr>
              </w:p>
            </w:tc>
            <w:tc>
              <w:tcPr>
                <w:tcW w:w="281" w:type="dxa"/>
              </w:tcPr>
              <w:p w14:paraId="4599C2D9" w14:textId="77777777" w:rsidR="00BF5132" w:rsidRDefault="00BF5132" w:rsidP="004E6275">
                <w:pPr>
                  <w:pStyle w:val="Arbeitsanweisung"/>
                  <w:tabs>
                    <w:tab w:val="left" w:pos="709"/>
                  </w:tabs>
                </w:pPr>
              </w:p>
            </w:tc>
            <w:tc>
              <w:tcPr>
                <w:tcW w:w="281" w:type="dxa"/>
              </w:tcPr>
              <w:p w14:paraId="36D4DD8B" w14:textId="77777777" w:rsidR="00BF5132" w:rsidRDefault="00BF5132" w:rsidP="004E6275">
                <w:pPr>
                  <w:pStyle w:val="Arbeitsanweisung"/>
                  <w:tabs>
                    <w:tab w:val="left" w:pos="709"/>
                  </w:tabs>
                </w:pPr>
              </w:p>
            </w:tc>
            <w:tc>
              <w:tcPr>
                <w:tcW w:w="281" w:type="dxa"/>
              </w:tcPr>
              <w:p w14:paraId="1F43E7C1" w14:textId="77777777" w:rsidR="00BF5132" w:rsidRDefault="00BF5132" w:rsidP="004E6275">
                <w:pPr>
                  <w:pStyle w:val="Arbeitsanweisung"/>
                  <w:tabs>
                    <w:tab w:val="left" w:pos="709"/>
                  </w:tabs>
                </w:pPr>
              </w:p>
            </w:tc>
            <w:tc>
              <w:tcPr>
                <w:tcW w:w="281" w:type="dxa"/>
              </w:tcPr>
              <w:p w14:paraId="0B1E8AD1" w14:textId="77777777" w:rsidR="00BF5132" w:rsidRDefault="00BF5132" w:rsidP="004E6275">
                <w:pPr>
                  <w:pStyle w:val="Arbeitsanweisung"/>
                  <w:tabs>
                    <w:tab w:val="left" w:pos="709"/>
                  </w:tabs>
                </w:pPr>
              </w:p>
            </w:tc>
            <w:tc>
              <w:tcPr>
                <w:tcW w:w="281" w:type="dxa"/>
              </w:tcPr>
              <w:p w14:paraId="2DC03424" w14:textId="77777777" w:rsidR="00BF5132" w:rsidRDefault="00BF5132" w:rsidP="004E6275">
                <w:pPr>
                  <w:pStyle w:val="Arbeitsanweisung"/>
                  <w:tabs>
                    <w:tab w:val="left" w:pos="709"/>
                  </w:tabs>
                </w:pPr>
              </w:p>
            </w:tc>
            <w:tc>
              <w:tcPr>
                <w:tcW w:w="281" w:type="dxa"/>
              </w:tcPr>
              <w:p w14:paraId="419D161B" w14:textId="77777777" w:rsidR="00BF5132" w:rsidRDefault="00BF5132" w:rsidP="004E6275">
                <w:pPr>
                  <w:pStyle w:val="Arbeitsanweisung"/>
                  <w:tabs>
                    <w:tab w:val="left" w:pos="709"/>
                  </w:tabs>
                </w:pPr>
              </w:p>
            </w:tc>
          </w:tr>
          <w:tr w:rsidR="00BF5132" w14:paraId="004D3CCC" w14:textId="77777777" w:rsidTr="004E6275">
            <w:trPr>
              <w:trHeight w:val="283"/>
            </w:trPr>
            <w:tc>
              <w:tcPr>
                <w:tcW w:w="282" w:type="dxa"/>
              </w:tcPr>
              <w:p w14:paraId="5848BB15" w14:textId="77777777" w:rsidR="00BF5132" w:rsidRDefault="00BF5132" w:rsidP="004E6275">
                <w:pPr>
                  <w:pStyle w:val="Arbeitsanweisung"/>
                  <w:tabs>
                    <w:tab w:val="left" w:pos="709"/>
                  </w:tabs>
                </w:pPr>
              </w:p>
            </w:tc>
            <w:tc>
              <w:tcPr>
                <w:tcW w:w="282" w:type="dxa"/>
              </w:tcPr>
              <w:p w14:paraId="793DEF84" w14:textId="77777777" w:rsidR="00BF5132" w:rsidRDefault="00BF5132" w:rsidP="004E6275">
                <w:pPr>
                  <w:pStyle w:val="Arbeitsanweisung"/>
                  <w:tabs>
                    <w:tab w:val="left" w:pos="709"/>
                  </w:tabs>
                </w:pPr>
              </w:p>
            </w:tc>
            <w:tc>
              <w:tcPr>
                <w:tcW w:w="282" w:type="dxa"/>
              </w:tcPr>
              <w:p w14:paraId="581A8174" w14:textId="77777777" w:rsidR="00BF5132" w:rsidRDefault="00BF5132" w:rsidP="004E6275">
                <w:pPr>
                  <w:pStyle w:val="Arbeitsanweisung"/>
                  <w:tabs>
                    <w:tab w:val="left" w:pos="709"/>
                  </w:tabs>
                </w:pPr>
              </w:p>
            </w:tc>
            <w:tc>
              <w:tcPr>
                <w:tcW w:w="282" w:type="dxa"/>
              </w:tcPr>
              <w:p w14:paraId="0BE52B91" w14:textId="77777777" w:rsidR="00BF5132" w:rsidRDefault="00BF5132" w:rsidP="004E6275">
                <w:pPr>
                  <w:pStyle w:val="Arbeitsanweisung"/>
                  <w:tabs>
                    <w:tab w:val="left" w:pos="709"/>
                  </w:tabs>
                </w:pPr>
              </w:p>
            </w:tc>
            <w:tc>
              <w:tcPr>
                <w:tcW w:w="282" w:type="dxa"/>
              </w:tcPr>
              <w:p w14:paraId="71C506C8" w14:textId="77777777" w:rsidR="00BF5132" w:rsidRDefault="00BF5132" w:rsidP="004E6275">
                <w:pPr>
                  <w:pStyle w:val="Arbeitsanweisung"/>
                  <w:tabs>
                    <w:tab w:val="left" w:pos="709"/>
                  </w:tabs>
                </w:pPr>
              </w:p>
            </w:tc>
            <w:tc>
              <w:tcPr>
                <w:tcW w:w="282" w:type="dxa"/>
              </w:tcPr>
              <w:p w14:paraId="2EA20DD5" w14:textId="77777777" w:rsidR="00BF5132" w:rsidRDefault="00BF5132" w:rsidP="004E6275">
                <w:pPr>
                  <w:pStyle w:val="Arbeitsanweisung"/>
                  <w:tabs>
                    <w:tab w:val="left" w:pos="709"/>
                  </w:tabs>
                </w:pPr>
              </w:p>
            </w:tc>
            <w:tc>
              <w:tcPr>
                <w:tcW w:w="282" w:type="dxa"/>
              </w:tcPr>
              <w:p w14:paraId="19F982DE" w14:textId="77777777" w:rsidR="00BF5132" w:rsidRDefault="00BF5132" w:rsidP="004E6275">
                <w:pPr>
                  <w:pStyle w:val="Arbeitsanweisung"/>
                  <w:tabs>
                    <w:tab w:val="left" w:pos="709"/>
                  </w:tabs>
                </w:pPr>
              </w:p>
            </w:tc>
            <w:tc>
              <w:tcPr>
                <w:tcW w:w="282" w:type="dxa"/>
              </w:tcPr>
              <w:p w14:paraId="141E3400" w14:textId="77777777" w:rsidR="00BF5132" w:rsidRDefault="00BF5132" w:rsidP="004E6275">
                <w:pPr>
                  <w:pStyle w:val="Arbeitsanweisung"/>
                  <w:tabs>
                    <w:tab w:val="left" w:pos="709"/>
                  </w:tabs>
                </w:pPr>
              </w:p>
            </w:tc>
            <w:tc>
              <w:tcPr>
                <w:tcW w:w="282" w:type="dxa"/>
              </w:tcPr>
              <w:p w14:paraId="65BDA410" w14:textId="77777777" w:rsidR="00BF5132" w:rsidRDefault="00BF5132" w:rsidP="004E6275">
                <w:pPr>
                  <w:pStyle w:val="Arbeitsanweisung"/>
                  <w:tabs>
                    <w:tab w:val="left" w:pos="709"/>
                  </w:tabs>
                </w:pPr>
              </w:p>
            </w:tc>
            <w:tc>
              <w:tcPr>
                <w:tcW w:w="282" w:type="dxa"/>
              </w:tcPr>
              <w:p w14:paraId="374BDF44" w14:textId="77777777" w:rsidR="00BF5132" w:rsidRDefault="00BF5132" w:rsidP="004E6275">
                <w:pPr>
                  <w:pStyle w:val="Arbeitsanweisung"/>
                  <w:tabs>
                    <w:tab w:val="left" w:pos="709"/>
                  </w:tabs>
                </w:pPr>
              </w:p>
            </w:tc>
            <w:tc>
              <w:tcPr>
                <w:tcW w:w="282" w:type="dxa"/>
              </w:tcPr>
              <w:p w14:paraId="74C10B4B" w14:textId="77777777" w:rsidR="00BF5132" w:rsidRDefault="00BF5132" w:rsidP="004E6275">
                <w:pPr>
                  <w:pStyle w:val="Arbeitsanweisung"/>
                  <w:tabs>
                    <w:tab w:val="left" w:pos="709"/>
                  </w:tabs>
                </w:pPr>
              </w:p>
            </w:tc>
            <w:tc>
              <w:tcPr>
                <w:tcW w:w="282" w:type="dxa"/>
              </w:tcPr>
              <w:p w14:paraId="2CDB230D" w14:textId="77777777" w:rsidR="00BF5132" w:rsidRDefault="00BF5132" w:rsidP="004E6275">
                <w:pPr>
                  <w:pStyle w:val="Arbeitsanweisung"/>
                  <w:tabs>
                    <w:tab w:val="left" w:pos="709"/>
                  </w:tabs>
                </w:pPr>
              </w:p>
            </w:tc>
            <w:tc>
              <w:tcPr>
                <w:tcW w:w="282" w:type="dxa"/>
              </w:tcPr>
              <w:p w14:paraId="6DDC654A" w14:textId="77777777" w:rsidR="00BF5132" w:rsidRDefault="00BF5132" w:rsidP="004E6275">
                <w:pPr>
                  <w:pStyle w:val="Arbeitsanweisung"/>
                  <w:tabs>
                    <w:tab w:val="left" w:pos="709"/>
                  </w:tabs>
                </w:pPr>
              </w:p>
            </w:tc>
            <w:tc>
              <w:tcPr>
                <w:tcW w:w="282" w:type="dxa"/>
              </w:tcPr>
              <w:p w14:paraId="3B26B13C" w14:textId="77777777" w:rsidR="00BF5132" w:rsidRDefault="00BF5132" w:rsidP="004E6275">
                <w:pPr>
                  <w:pStyle w:val="Arbeitsanweisung"/>
                  <w:tabs>
                    <w:tab w:val="left" w:pos="709"/>
                  </w:tabs>
                </w:pPr>
              </w:p>
            </w:tc>
            <w:tc>
              <w:tcPr>
                <w:tcW w:w="282" w:type="dxa"/>
              </w:tcPr>
              <w:p w14:paraId="566A0D42" w14:textId="77777777" w:rsidR="00BF5132" w:rsidRDefault="00BF5132" w:rsidP="004E6275">
                <w:pPr>
                  <w:pStyle w:val="Arbeitsanweisung"/>
                  <w:tabs>
                    <w:tab w:val="left" w:pos="709"/>
                  </w:tabs>
                </w:pPr>
              </w:p>
            </w:tc>
            <w:tc>
              <w:tcPr>
                <w:tcW w:w="281" w:type="dxa"/>
              </w:tcPr>
              <w:p w14:paraId="3D8B7B3D" w14:textId="77777777" w:rsidR="00BF5132" w:rsidRDefault="00BF5132" w:rsidP="004E6275">
                <w:pPr>
                  <w:pStyle w:val="Arbeitsanweisung"/>
                  <w:tabs>
                    <w:tab w:val="left" w:pos="709"/>
                  </w:tabs>
                </w:pPr>
              </w:p>
            </w:tc>
            <w:tc>
              <w:tcPr>
                <w:tcW w:w="281" w:type="dxa"/>
              </w:tcPr>
              <w:p w14:paraId="2B0399F8" w14:textId="77777777" w:rsidR="00BF5132" w:rsidRDefault="00BF5132" w:rsidP="004E6275">
                <w:pPr>
                  <w:pStyle w:val="Arbeitsanweisung"/>
                  <w:tabs>
                    <w:tab w:val="left" w:pos="709"/>
                  </w:tabs>
                </w:pPr>
              </w:p>
            </w:tc>
            <w:tc>
              <w:tcPr>
                <w:tcW w:w="281" w:type="dxa"/>
              </w:tcPr>
              <w:p w14:paraId="44368B85" w14:textId="77777777" w:rsidR="00BF5132" w:rsidRDefault="00BF5132" w:rsidP="004E6275">
                <w:pPr>
                  <w:pStyle w:val="Arbeitsanweisung"/>
                  <w:tabs>
                    <w:tab w:val="left" w:pos="709"/>
                  </w:tabs>
                </w:pPr>
              </w:p>
            </w:tc>
            <w:tc>
              <w:tcPr>
                <w:tcW w:w="281" w:type="dxa"/>
              </w:tcPr>
              <w:p w14:paraId="7B9351A4" w14:textId="77777777" w:rsidR="00BF5132" w:rsidRDefault="00BF5132" w:rsidP="004E6275">
                <w:pPr>
                  <w:pStyle w:val="Arbeitsanweisung"/>
                  <w:tabs>
                    <w:tab w:val="left" w:pos="709"/>
                  </w:tabs>
                </w:pPr>
              </w:p>
            </w:tc>
            <w:tc>
              <w:tcPr>
                <w:tcW w:w="281" w:type="dxa"/>
              </w:tcPr>
              <w:p w14:paraId="5DB00919" w14:textId="77777777" w:rsidR="00BF5132" w:rsidRDefault="00BF5132" w:rsidP="004E6275">
                <w:pPr>
                  <w:pStyle w:val="Arbeitsanweisung"/>
                  <w:tabs>
                    <w:tab w:val="left" w:pos="709"/>
                  </w:tabs>
                  <w:ind w:left="0" w:firstLine="0"/>
                </w:pPr>
              </w:p>
            </w:tc>
            <w:tc>
              <w:tcPr>
                <w:tcW w:w="281" w:type="dxa"/>
              </w:tcPr>
              <w:p w14:paraId="4559DC1F" w14:textId="77777777" w:rsidR="00BF5132" w:rsidRDefault="00BF5132" w:rsidP="004E6275">
                <w:pPr>
                  <w:pStyle w:val="Arbeitsanweisung"/>
                  <w:tabs>
                    <w:tab w:val="left" w:pos="709"/>
                  </w:tabs>
                </w:pPr>
              </w:p>
            </w:tc>
            <w:tc>
              <w:tcPr>
                <w:tcW w:w="281" w:type="dxa"/>
              </w:tcPr>
              <w:p w14:paraId="235E7B83" w14:textId="77777777" w:rsidR="00BF5132" w:rsidRDefault="00BF5132" w:rsidP="004E6275">
                <w:pPr>
                  <w:pStyle w:val="Arbeitsanweisung"/>
                  <w:tabs>
                    <w:tab w:val="left" w:pos="709"/>
                  </w:tabs>
                </w:pPr>
              </w:p>
            </w:tc>
            <w:tc>
              <w:tcPr>
                <w:tcW w:w="281" w:type="dxa"/>
              </w:tcPr>
              <w:p w14:paraId="7AB519CB" w14:textId="77777777" w:rsidR="00BF5132" w:rsidRDefault="00BF5132" w:rsidP="004E6275">
                <w:pPr>
                  <w:pStyle w:val="Arbeitsanweisung"/>
                  <w:tabs>
                    <w:tab w:val="left" w:pos="709"/>
                  </w:tabs>
                </w:pPr>
              </w:p>
            </w:tc>
            <w:tc>
              <w:tcPr>
                <w:tcW w:w="281" w:type="dxa"/>
              </w:tcPr>
              <w:p w14:paraId="10AB6C59" w14:textId="77777777" w:rsidR="00BF5132" w:rsidRDefault="00BF5132" w:rsidP="004E6275">
                <w:pPr>
                  <w:pStyle w:val="Arbeitsanweisung"/>
                  <w:tabs>
                    <w:tab w:val="left" w:pos="709"/>
                  </w:tabs>
                </w:pPr>
              </w:p>
            </w:tc>
            <w:tc>
              <w:tcPr>
                <w:tcW w:w="281" w:type="dxa"/>
              </w:tcPr>
              <w:p w14:paraId="1B683F84" w14:textId="77777777" w:rsidR="00BF5132" w:rsidRDefault="00BF5132" w:rsidP="004E6275">
                <w:pPr>
                  <w:pStyle w:val="Arbeitsanweisung"/>
                  <w:tabs>
                    <w:tab w:val="left" w:pos="709"/>
                  </w:tabs>
                </w:pPr>
              </w:p>
            </w:tc>
            <w:tc>
              <w:tcPr>
                <w:tcW w:w="281" w:type="dxa"/>
              </w:tcPr>
              <w:p w14:paraId="095972BD" w14:textId="77777777" w:rsidR="00BF5132" w:rsidRDefault="00BF5132" w:rsidP="004E6275">
                <w:pPr>
                  <w:pStyle w:val="Arbeitsanweisung"/>
                  <w:tabs>
                    <w:tab w:val="left" w:pos="709"/>
                  </w:tabs>
                </w:pPr>
              </w:p>
            </w:tc>
            <w:tc>
              <w:tcPr>
                <w:tcW w:w="281" w:type="dxa"/>
              </w:tcPr>
              <w:p w14:paraId="47937096" w14:textId="77777777" w:rsidR="00BF5132" w:rsidRDefault="00BF5132" w:rsidP="004E6275">
                <w:pPr>
                  <w:pStyle w:val="Arbeitsanweisung"/>
                  <w:tabs>
                    <w:tab w:val="left" w:pos="709"/>
                  </w:tabs>
                </w:pPr>
              </w:p>
            </w:tc>
            <w:tc>
              <w:tcPr>
                <w:tcW w:w="281" w:type="dxa"/>
              </w:tcPr>
              <w:p w14:paraId="7E52FF9B" w14:textId="77777777" w:rsidR="00BF5132" w:rsidRDefault="00BF5132" w:rsidP="004E6275">
                <w:pPr>
                  <w:pStyle w:val="Arbeitsanweisung"/>
                  <w:tabs>
                    <w:tab w:val="left" w:pos="709"/>
                  </w:tabs>
                </w:pPr>
              </w:p>
            </w:tc>
            <w:tc>
              <w:tcPr>
                <w:tcW w:w="281" w:type="dxa"/>
              </w:tcPr>
              <w:p w14:paraId="5124EAB3" w14:textId="77777777" w:rsidR="00BF5132" w:rsidRDefault="00BF5132" w:rsidP="004E6275">
                <w:pPr>
                  <w:pStyle w:val="Arbeitsanweisung"/>
                  <w:tabs>
                    <w:tab w:val="left" w:pos="709"/>
                  </w:tabs>
                </w:pPr>
              </w:p>
            </w:tc>
            <w:tc>
              <w:tcPr>
                <w:tcW w:w="281" w:type="dxa"/>
              </w:tcPr>
              <w:p w14:paraId="104CA594" w14:textId="77777777" w:rsidR="00BF5132" w:rsidRDefault="00BF5132" w:rsidP="004E6275">
                <w:pPr>
                  <w:pStyle w:val="Arbeitsanweisung"/>
                  <w:tabs>
                    <w:tab w:val="left" w:pos="709"/>
                  </w:tabs>
                </w:pPr>
              </w:p>
            </w:tc>
            <w:tc>
              <w:tcPr>
                <w:tcW w:w="281" w:type="dxa"/>
              </w:tcPr>
              <w:p w14:paraId="6778DC5B" w14:textId="77777777" w:rsidR="00BF5132" w:rsidRDefault="00BF5132" w:rsidP="004E6275">
                <w:pPr>
                  <w:pStyle w:val="Arbeitsanweisung"/>
                  <w:tabs>
                    <w:tab w:val="left" w:pos="709"/>
                  </w:tabs>
                </w:pPr>
              </w:p>
            </w:tc>
            <w:tc>
              <w:tcPr>
                <w:tcW w:w="281" w:type="dxa"/>
              </w:tcPr>
              <w:p w14:paraId="22AA74BD" w14:textId="77777777" w:rsidR="00BF5132" w:rsidRDefault="00BF5132" w:rsidP="004E6275">
                <w:pPr>
                  <w:pStyle w:val="Arbeitsanweisung"/>
                  <w:tabs>
                    <w:tab w:val="left" w:pos="709"/>
                  </w:tabs>
                </w:pPr>
              </w:p>
            </w:tc>
          </w:tr>
          <w:tr w:rsidR="00BF5132" w14:paraId="28CE26E8" w14:textId="77777777" w:rsidTr="004E6275">
            <w:trPr>
              <w:trHeight w:val="283"/>
            </w:trPr>
            <w:tc>
              <w:tcPr>
                <w:tcW w:w="282" w:type="dxa"/>
              </w:tcPr>
              <w:p w14:paraId="2E221230" w14:textId="77777777" w:rsidR="00BF5132" w:rsidRDefault="00BF5132" w:rsidP="004E6275">
                <w:pPr>
                  <w:pStyle w:val="Arbeitsanweisung"/>
                  <w:tabs>
                    <w:tab w:val="left" w:pos="709"/>
                  </w:tabs>
                </w:pPr>
              </w:p>
            </w:tc>
            <w:tc>
              <w:tcPr>
                <w:tcW w:w="282" w:type="dxa"/>
              </w:tcPr>
              <w:p w14:paraId="6C207821" w14:textId="77777777" w:rsidR="00BF5132" w:rsidRDefault="00BF5132" w:rsidP="004E6275">
                <w:pPr>
                  <w:pStyle w:val="Arbeitsanweisung"/>
                  <w:tabs>
                    <w:tab w:val="left" w:pos="709"/>
                  </w:tabs>
                </w:pPr>
              </w:p>
            </w:tc>
            <w:tc>
              <w:tcPr>
                <w:tcW w:w="282" w:type="dxa"/>
              </w:tcPr>
              <w:p w14:paraId="34AD7729" w14:textId="77777777" w:rsidR="00BF5132" w:rsidRDefault="00BF5132" w:rsidP="004E6275">
                <w:pPr>
                  <w:pStyle w:val="Arbeitsanweisung"/>
                  <w:tabs>
                    <w:tab w:val="left" w:pos="709"/>
                  </w:tabs>
                </w:pPr>
              </w:p>
            </w:tc>
            <w:tc>
              <w:tcPr>
                <w:tcW w:w="282" w:type="dxa"/>
              </w:tcPr>
              <w:p w14:paraId="7DC12C65" w14:textId="77777777" w:rsidR="00BF5132" w:rsidRDefault="00BF5132" w:rsidP="004E6275">
                <w:pPr>
                  <w:pStyle w:val="Arbeitsanweisung"/>
                  <w:tabs>
                    <w:tab w:val="left" w:pos="709"/>
                  </w:tabs>
                </w:pPr>
              </w:p>
            </w:tc>
            <w:tc>
              <w:tcPr>
                <w:tcW w:w="282" w:type="dxa"/>
              </w:tcPr>
              <w:p w14:paraId="76D109FC" w14:textId="77777777" w:rsidR="00BF5132" w:rsidRDefault="00BF5132" w:rsidP="004E6275">
                <w:pPr>
                  <w:pStyle w:val="Arbeitsanweisung"/>
                  <w:tabs>
                    <w:tab w:val="left" w:pos="709"/>
                  </w:tabs>
                </w:pPr>
              </w:p>
            </w:tc>
            <w:tc>
              <w:tcPr>
                <w:tcW w:w="282" w:type="dxa"/>
              </w:tcPr>
              <w:p w14:paraId="4C790CF2" w14:textId="77777777" w:rsidR="00BF5132" w:rsidRDefault="00BF5132" w:rsidP="004E6275">
                <w:pPr>
                  <w:pStyle w:val="Arbeitsanweisung"/>
                  <w:tabs>
                    <w:tab w:val="left" w:pos="709"/>
                  </w:tabs>
                </w:pPr>
              </w:p>
            </w:tc>
            <w:tc>
              <w:tcPr>
                <w:tcW w:w="282" w:type="dxa"/>
              </w:tcPr>
              <w:p w14:paraId="5AF27841" w14:textId="77777777" w:rsidR="00BF5132" w:rsidRDefault="00BF5132" w:rsidP="004E6275">
                <w:pPr>
                  <w:pStyle w:val="Arbeitsanweisung"/>
                  <w:tabs>
                    <w:tab w:val="left" w:pos="709"/>
                  </w:tabs>
                </w:pPr>
              </w:p>
            </w:tc>
            <w:tc>
              <w:tcPr>
                <w:tcW w:w="282" w:type="dxa"/>
              </w:tcPr>
              <w:p w14:paraId="22FC3560" w14:textId="77777777" w:rsidR="00BF5132" w:rsidRDefault="00BF5132" w:rsidP="004E6275">
                <w:pPr>
                  <w:pStyle w:val="Arbeitsanweisung"/>
                  <w:tabs>
                    <w:tab w:val="left" w:pos="709"/>
                  </w:tabs>
                </w:pPr>
              </w:p>
            </w:tc>
            <w:tc>
              <w:tcPr>
                <w:tcW w:w="282" w:type="dxa"/>
              </w:tcPr>
              <w:p w14:paraId="40985C99" w14:textId="77777777" w:rsidR="00BF5132" w:rsidRDefault="00BF5132" w:rsidP="004E6275">
                <w:pPr>
                  <w:pStyle w:val="Arbeitsanweisung"/>
                  <w:tabs>
                    <w:tab w:val="left" w:pos="709"/>
                  </w:tabs>
                </w:pPr>
              </w:p>
            </w:tc>
            <w:tc>
              <w:tcPr>
                <w:tcW w:w="282" w:type="dxa"/>
              </w:tcPr>
              <w:p w14:paraId="30252051" w14:textId="77777777" w:rsidR="00BF5132" w:rsidRDefault="00BF5132" w:rsidP="004E6275">
                <w:pPr>
                  <w:pStyle w:val="Arbeitsanweisung"/>
                  <w:tabs>
                    <w:tab w:val="left" w:pos="709"/>
                  </w:tabs>
                </w:pPr>
              </w:p>
            </w:tc>
            <w:tc>
              <w:tcPr>
                <w:tcW w:w="282" w:type="dxa"/>
              </w:tcPr>
              <w:p w14:paraId="1B5588E3" w14:textId="77777777" w:rsidR="00BF5132" w:rsidRDefault="00BF5132" w:rsidP="004E6275">
                <w:pPr>
                  <w:pStyle w:val="Arbeitsanweisung"/>
                  <w:tabs>
                    <w:tab w:val="left" w:pos="709"/>
                  </w:tabs>
                </w:pPr>
              </w:p>
            </w:tc>
            <w:tc>
              <w:tcPr>
                <w:tcW w:w="282" w:type="dxa"/>
              </w:tcPr>
              <w:p w14:paraId="3B712E8D" w14:textId="77777777" w:rsidR="00BF5132" w:rsidRDefault="00BF5132" w:rsidP="004E6275">
                <w:pPr>
                  <w:pStyle w:val="Arbeitsanweisung"/>
                  <w:tabs>
                    <w:tab w:val="left" w:pos="709"/>
                  </w:tabs>
                </w:pPr>
              </w:p>
            </w:tc>
            <w:tc>
              <w:tcPr>
                <w:tcW w:w="282" w:type="dxa"/>
              </w:tcPr>
              <w:p w14:paraId="0013B902" w14:textId="77777777" w:rsidR="00BF5132" w:rsidRDefault="00BF5132" w:rsidP="004E6275">
                <w:pPr>
                  <w:pStyle w:val="Arbeitsanweisung"/>
                  <w:tabs>
                    <w:tab w:val="left" w:pos="709"/>
                  </w:tabs>
                </w:pPr>
              </w:p>
            </w:tc>
            <w:tc>
              <w:tcPr>
                <w:tcW w:w="282" w:type="dxa"/>
              </w:tcPr>
              <w:p w14:paraId="0FAD36C7" w14:textId="77777777" w:rsidR="00BF5132" w:rsidRDefault="00BF5132" w:rsidP="004E6275">
                <w:pPr>
                  <w:pStyle w:val="Arbeitsanweisung"/>
                  <w:tabs>
                    <w:tab w:val="left" w:pos="709"/>
                  </w:tabs>
                </w:pPr>
              </w:p>
            </w:tc>
            <w:tc>
              <w:tcPr>
                <w:tcW w:w="282" w:type="dxa"/>
              </w:tcPr>
              <w:p w14:paraId="031B3ADA" w14:textId="77777777" w:rsidR="00BF5132" w:rsidRDefault="00BF5132" w:rsidP="004E6275">
                <w:pPr>
                  <w:pStyle w:val="Arbeitsanweisung"/>
                  <w:tabs>
                    <w:tab w:val="left" w:pos="709"/>
                  </w:tabs>
                </w:pPr>
              </w:p>
            </w:tc>
            <w:tc>
              <w:tcPr>
                <w:tcW w:w="281" w:type="dxa"/>
              </w:tcPr>
              <w:p w14:paraId="46AD7410" w14:textId="77777777" w:rsidR="00BF5132" w:rsidRDefault="00BF5132" w:rsidP="004E6275">
                <w:pPr>
                  <w:pStyle w:val="Arbeitsanweisung"/>
                  <w:tabs>
                    <w:tab w:val="left" w:pos="709"/>
                  </w:tabs>
                </w:pPr>
              </w:p>
            </w:tc>
            <w:tc>
              <w:tcPr>
                <w:tcW w:w="281" w:type="dxa"/>
              </w:tcPr>
              <w:p w14:paraId="074A5A4F" w14:textId="77777777" w:rsidR="00BF5132" w:rsidRDefault="00BF5132" w:rsidP="004E6275">
                <w:pPr>
                  <w:pStyle w:val="Arbeitsanweisung"/>
                  <w:tabs>
                    <w:tab w:val="left" w:pos="709"/>
                  </w:tabs>
                </w:pPr>
              </w:p>
            </w:tc>
            <w:tc>
              <w:tcPr>
                <w:tcW w:w="281" w:type="dxa"/>
              </w:tcPr>
              <w:p w14:paraId="4A774E75" w14:textId="77777777" w:rsidR="00BF5132" w:rsidRDefault="00BF5132" w:rsidP="004E6275">
                <w:pPr>
                  <w:pStyle w:val="Arbeitsanweisung"/>
                  <w:tabs>
                    <w:tab w:val="left" w:pos="709"/>
                  </w:tabs>
                </w:pPr>
              </w:p>
            </w:tc>
            <w:tc>
              <w:tcPr>
                <w:tcW w:w="281" w:type="dxa"/>
              </w:tcPr>
              <w:p w14:paraId="5E09BC76" w14:textId="77777777" w:rsidR="00BF5132" w:rsidRDefault="00BF5132" w:rsidP="004E6275">
                <w:pPr>
                  <w:pStyle w:val="Arbeitsanweisung"/>
                  <w:tabs>
                    <w:tab w:val="left" w:pos="709"/>
                  </w:tabs>
                </w:pPr>
              </w:p>
            </w:tc>
            <w:tc>
              <w:tcPr>
                <w:tcW w:w="281" w:type="dxa"/>
              </w:tcPr>
              <w:p w14:paraId="368FF287" w14:textId="77777777" w:rsidR="00BF5132" w:rsidRDefault="00BF5132" w:rsidP="004E6275">
                <w:pPr>
                  <w:pStyle w:val="Arbeitsanweisung"/>
                  <w:tabs>
                    <w:tab w:val="left" w:pos="709"/>
                  </w:tabs>
                  <w:ind w:left="0" w:firstLine="0"/>
                </w:pPr>
              </w:p>
            </w:tc>
            <w:tc>
              <w:tcPr>
                <w:tcW w:w="281" w:type="dxa"/>
              </w:tcPr>
              <w:p w14:paraId="4B5801F4" w14:textId="77777777" w:rsidR="00BF5132" w:rsidRDefault="00BF5132" w:rsidP="004E6275">
                <w:pPr>
                  <w:pStyle w:val="Arbeitsanweisung"/>
                  <w:tabs>
                    <w:tab w:val="left" w:pos="709"/>
                  </w:tabs>
                </w:pPr>
              </w:p>
            </w:tc>
            <w:tc>
              <w:tcPr>
                <w:tcW w:w="281" w:type="dxa"/>
              </w:tcPr>
              <w:p w14:paraId="0A4FD07A" w14:textId="77777777" w:rsidR="00BF5132" w:rsidRDefault="00BF5132" w:rsidP="004E6275">
                <w:pPr>
                  <w:pStyle w:val="Arbeitsanweisung"/>
                  <w:tabs>
                    <w:tab w:val="left" w:pos="709"/>
                  </w:tabs>
                </w:pPr>
              </w:p>
            </w:tc>
            <w:tc>
              <w:tcPr>
                <w:tcW w:w="281" w:type="dxa"/>
              </w:tcPr>
              <w:p w14:paraId="32FD7BD6" w14:textId="77777777" w:rsidR="00BF5132" w:rsidRDefault="00BF5132" w:rsidP="004E6275">
                <w:pPr>
                  <w:pStyle w:val="Arbeitsanweisung"/>
                  <w:tabs>
                    <w:tab w:val="left" w:pos="709"/>
                  </w:tabs>
                </w:pPr>
              </w:p>
            </w:tc>
            <w:tc>
              <w:tcPr>
                <w:tcW w:w="281" w:type="dxa"/>
              </w:tcPr>
              <w:p w14:paraId="41849E54" w14:textId="77777777" w:rsidR="00BF5132" w:rsidRDefault="00BF5132" w:rsidP="004E6275">
                <w:pPr>
                  <w:pStyle w:val="Arbeitsanweisung"/>
                  <w:tabs>
                    <w:tab w:val="left" w:pos="709"/>
                  </w:tabs>
                </w:pPr>
              </w:p>
            </w:tc>
            <w:tc>
              <w:tcPr>
                <w:tcW w:w="281" w:type="dxa"/>
              </w:tcPr>
              <w:p w14:paraId="17BAD156" w14:textId="77777777" w:rsidR="00BF5132" w:rsidRDefault="00BF5132" w:rsidP="004E6275">
                <w:pPr>
                  <w:pStyle w:val="Arbeitsanweisung"/>
                  <w:tabs>
                    <w:tab w:val="left" w:pos="709"/>
                  </w:tabs>
                </w:pPr>
              </w:p>
            </w:tc>
            <w:tc>
              <w:tcPr>
                <w:tcW w:w="281" w:type="dxa"/>
              </w:tcPr>
              <w:p w14:paraId="74FD9B64" w14:textId="77777777" w:rsidR="00BF5132" w:rsidRDefault="00BF5132" w:rsidP="004E6275">
                <w:pPr>
                  <w:pStyle w:val="Arbeitsanweisung"/>
                  <w:tabs>
                    <w:tab w:val="left" w:pos="709"/>
                  </w:tabs>
                </w:pPr>
              </w:p>
            </w:tc>
            <w:tc>
              <w:tcPr>
                <w:tcW w:w="281" w:type="dxa"/>
              </w:tcPr>
              <w:p w14:paraId="403F52A6" w14:textId="77777777" w:rsidR="00BF5132" w:rsidRDefault="00BF5132" w:rsidP="004E6275">
                <w:pPr>
                  <w:pStyle w:val="Arbeitsanweisung"/>
                  <w:tabs>
                    <w:tab w:val="left" w:pos="709"/>
                  </w:tabs>
                </w:pPr>
              </w:p>
            </w:tc>
            <w:tc>
              <w:tcPr>
                <w:tcW w:w="281" w:type="dxa"/>
              </w:tcPr>
              <w:p w14:paraId="585285F1" w14:textId="77777777" w:rsidR="00BF5132" w:rsidRDefault="00BF5132" w:rsidP="004E6275">
                <w:pPr>
                  <w:pStyle w:val="Arbeitsanweisung"/>
                  <w:tabs>
                    <w:tab w:val="left" w:pos="709"/>
                  </w:tabs>
                </w:pPr>
              </w:p>
            </w:tc>
            <w:tc>
              <w:tcPr>
                <w:tcW w:w="281" w:type="dxa"/>
              </w:tcPr>
              <w:p w14:paraId="70E94E02" w14:textId="77777777" w:rsidR="00BF5132" w:rsidRDefault="00BF5132" w:rsidP="004E6275">
                <w:pPr>
                  <w:pStyle w:val="Arbeitsanweisung"/>
                  <w:tabs>
                    <w:tab w:val="left" w:pos="709"/>
                  </w:tabs>
                </w:pPr>
              </w:p>
            </w:tc>
            <w:tc>
              <w:tcPr>
                <w:tcW w:w="281" w:type="dxa"/>
              </w:tcPr>
              <w:p w14:paraId="41628C4D" w14:textId="77777777" w:rsidR="00BF5132" w:rsidRDefault="00BF5132" w:rsidP="004E6275">
                <w:pPr>
                  <w:pStyle w:val="Arbeitsanweisung"/>
                  <w:tabs>
                    <w:tab w:val="left" w:pos="709"/>
                  </w:tabs>
                </w:pPr>
              </w:p>
            </w:tc>
            <w:tc>
              <w:tcPr>
                <w:tcW w:w="281" w:type="dxa"/>
              </w:tcPr>
              <w:p w14:paraId="7CAD3D43" w14:textId="77777777" w:rsidR="00BF5132" w:rsidRDefault="00BF5132" w:rsidP="004E6275">
                <w:pPr>
                  <w:pStyle w:val="Arbeitsanweisung"/>
                  <w:tabs>
                    <w:tab w:val="left" w:pos="709"/>
                  </w:tabs>
                </w:pPr>
              </w:p>
            </w:tc>
            <w:tc>
              <w:tcPr>
                <w:tcW w:w="281" w:type="dxa"/>
              </w:tcPr>
              <w:p w14:paraId="1D1424A2" w14:textId="77777777" w:rsidR="00BF5132" w:rsidRDefault="00BF5132" w:rsidP="004E6275">
                <w:pPr>
                  <w:pStyle w:val="Arbeitsanweisung"/>
                  <w:tabs>
                    <w:tab w:val="left" w:pos="709"/>
                  </w:tabs>
                </w:pPr>
              </w:p>
            </w:tc>
          </w:tr>
          <w:tr w:rsidR="00BF5132" w14:paraId="6EE0D83C" w14:textId="77777777" w:rsidTr="004E6275">
            <w:trPr>
              <w:trHeight w:val="283"/>
            </w:trPr>
            <w:tc>
              <w:tcPr>
                <w:tcW w:w="282" w:type="dxa"/>
              </w:tcPr>
              <w:p w14:paraId="07B753C6" w14:textId="77777777" w:rsidR="00BF5132" w:rsidRDefault="00BF5132" w:rsidP="004E6275">
                <w:pPr>
                  <w:pStyle w:val="Arbeitsanweisung"/>
                  <w:tabs>
                    <w:tab w:val="left" w:pos="709"/>
                  </w:tabs>
                </w:pPr>
              </w:p>
            </w:tc>
            <w:tc>
              <w:tcPr>
                <w:tcW w:w="282" w:type="dxa"/>
              </w:tcPr>
              <w:p w14:paraId="1F157CF8" w14:textId="77777777" w:rsidR="00BF5132" w:rsidRDefault="00BF5132" w:rsidP="004E6275">
                <w:pPr>
                  <w:pStyle w:val="Arbeitsanweisung"/>
                  <w:tabs>
                    <w:tab w:val="left" w:pos="709"/>
                  </w:tabs>
                </w:pPr>
              </w:p>
            </w:tc>
            <w:tc>
              <w:tcPr>
                <w:tcW w:w="282" w:type="dxa"/>
              </w:tcPr>
              <w:p w14:paraId="1667E5C0" w14:textId="77777777" w:rsidR="00BF5132" w:rsidRDefault="00BF5132" w:rsidP="004E6275">
                <w:pPr>
                  <w:pStyle w:val="Arbeitsanweisung"/>
                  <w:tabs>
                    <w:tab w:val="left" w:pos="709"/>
                  </w:tabs>
                </w:pPr>
              </w:p>
            </w:tc>
            <w:tc>
              <w:tcPr>
                <w:tcW w:w="282" w:type="dxa"/>
              </w:tcPr>
              <w:p w14:paraId="2AE5BE4F" w14:textId="77777777" w:rsidR="00BF5132" w:rsidRDefault="00BF5132" w:rsidP="004E6275">
                <w:pPr>
                  <w:pStyle w:val="Arbeitsanweisung"/>
                  <w:tabs>
                    <w:tab w:val="left" w:pos="709"/>
                  </w:tabs>
                </w:pPr>
              </w:p>
            </w:tc>
            <w:tc>
              <w:tcPr>
                <w:tcW w:w="282" w:type="dxa"/>
              </w:tcPr>
              <w:p w14:paraId="4AC2A215" w14:textId="77777777" w:rsidR="00BF5132" w:rsidRDefault="00BF5132" w:rsidP="004E6275">
                <w:pPr>
                  <w:pStyle w:val="Arbeitsanweisung"/>
                  <w:tabs>
                    <w:tab w:val="left" w:pos="709"/>
                  </w:tabs>
                </w:pPr>
              </w:p>
            </w:tc>
            <w:tc>
              <w:tcPr>
                <w:tcW w:w="282" w:type="dxa"/>
              </w:tcPr>
              <w:p w14:paraId="27D0E11D" w14:textId="77777777" w:rsidR="00BF5132" w:rsidRDefault="00BF5132" w:rsidP="004E6275">
                <w:pPr>
                  <w:pStyle w:val="Arbeitsanweisung"/>
                  <w:tabs>
                    <w:tab w:val="left" w:pos="709"/>
                  </w:tabs>
                </w:pPr>
              </w:p>
            </w:tc>
            <w:tc>
              <w:tcPr>
                <w:tcW w:w="282" w:type="dxa"/>
              </w:tcPr>
              <w:p w14:paraId="1358D514" w14:textId="77777777" w:rsidR="00BF5132" w:rsidRDefault="00BF5132" w:rsidP="004E6275">
                <w:pPr>
                  <w:pStyle w:val="Arbeitsanweisung"/>
                  <w:tabs>
                    <w:tab w:val="left" w:pos="709"/>
                  </w:tabs>
                </w:pPr>
              </w:p>
            </w:tc>
            <w:tc>
              <w:tcPr>
                <w:tcW w:w="282" w:type="dxa"/>
              </w:tcPr>
              <w:p w14:paraId="51F314F0" w14:textId="77777777" w:rsidR="00BF5132" w:rsidRDefault="00BF5132" w:rsidP="004E6275">
                <w:pPr>
                  <w:pStyle w:val="Arbeitsanweisung"/>
                  <w:tabs>
                    <w:tab w:val="left" w:pos="709"/>
                  </w:tabs>
                </w:pPr>
              </w:p>
            </w:tc>
            <w:tc>
              <w:tcPr>
                <w:tcW w:w="282" w:type="dxa"/>
              </w:tcPr>
              <w:p w14:paraId="75772FA0" w14:textId="77777777" w:rsidR="00BF5132" w:rsidRDefault="00BF5132" w:rsidP="004E6275">
                <w:pPr>
                  <w:pStyle w:val="Arbeitsanweisung"/>
                  <w:tabs>
                    <w:tab w:val="left" w:pos="709"/>
                  </w:tabs>
                </w:pPr>
              </w:p>
            </w:tc>
            <w:tc>
              <w:tcPr>
                <w:tcW w:w="282" w:type="dxa"/>
              </w:tcPr>
              <w:p w14:paraId="786AF14D" w14:textId="77777777" w:rsidR="00BF5132" w:rsidRDefault="00BF5132" w:rsidP="004E6275">
                <w:pPr>
                  <w:pStyle w:val="Arbeitsanweisung"/>
                  <w:tabs>
                    <w:tab w:val="left" w:pos="709"/>
                  </w:tabs>
                </w:pPr>
              </w:p>
            </w:tc>
            <w:tc>
              <w:tcPr>
                <w:tcW w:w="282" w:type="dxa"/>
              </w:tcPr>
              <w:p w14:paraId="39B811A2" w14:textId="77777777" w:rsidR="00BF5132" w:rsidRDefault="00BF5132" w:rsidP="004E6275">
                <w:pPr>
                  <w:pStyle w:val="Arbeitsanweisung"/>
                  <w:tabs>
                    <w:tab w:val="left" w:pos="709"/>
                  </w:tabs>
                </w:pPr>
              </w:p>
            </w:tc>
            <w:tc>
              <w:tcPr>
                <w:tcW w:w="282" w:type="dxa"/>
              </w:tcPr>
              <w:p w14:paraId="658934AA" w14:textId="77777777" w:rsidR="00BF5132" w:rsidRDefault="00BF5132" w:rsidP="004E6275">
                <w:pPr>
                  <w:pStyle w:val="Arbeitsanweisung"/>
                  <w:tabs>
                    <w:tab w:val="left" w:pos="709"/>
                  </w:tabs>
                </w:pPr>
              </w:p>
            </w:tc>
            <w:tc>
              <w:tcPr>
                <w:tcW w:w="282" w:type="dxa"/>
              </w:tcPr>
              <w:p w14:paraId="5BB63C2B" w14:textId="77777777" w:rsidR="00BF5132" w:rsidRDefault="00BF5132" w:rsidP="004E6275">
                <w:pPr>
                  <w:pStyle w:val="Arbeitsanweisung"/>
                  <w:tabs>
                    <w:tab w:val="left" w:pos="709"/>
                  </w:tabs>
                </w:pPr>
              </w:p>
            </w:tc>
            <w:tc>
              <w:tcPr>
                <w:tcW w:w="282" w:type="dxa"/>
              </w:tcPr>
              <w:p w14:paraId="792F125D" w14:textId="77777777" w:rsidR="00BF5132" w:rsidRDefault="00BF5132" w:rsidP="004E6275">
                <w:pPr>
                  <w:pStyle w:val="Arbeitsanweisung"/>
                  <w:tabs>
                    <w:tab w:val="left" w:pos="709"/>
                  </w:tabs>
                </w:pPr>
              </w:p>
            </w:tc>
            <w:tc>
              <w:tcPr>
                <w:tcW w:w="282" w:type="dxa"/>
              </w:tcPr>
              <w:p w14:paraId="1DE06456" w14:textId="77777777" w:rsidR="00BF5132" w:rsidRDefault="00BF5132" w:rsidP="004E6275">
                <w:pPr>
                  <w:pStyle w:val="Arbeitsanweisung"/>
                  <w:tabs>
                    <w:tab w:val="left" w:pos="709"/>
                  </w:tabs>
                </w:pPr>
              </w:p>
            </w:tc>
            <w:tc>
              <w:tcPr>
                <w:tcW w:w="281" w:type="dxa"/>
              </w:tcPr>
              <w:p w14:paraId="4475F61B" w14:textId="77777777" w:rsidR="00BF5132" w:rsidRDefault="00BF5132" w:rsidP="004E6275">
                <w:pPr>
                  <w:pStyle w:val="Arbeitsanweisung"/>
                  <w:tabs>
                    <w:tab w:val="left" w:pos="709"/>
                  </w:tabs>
                </w:pPr>
              </w:p>
            </w:tc>
            <w:tc>
              <w:tcPr>
                <w:tcW w:w="281" w:type="dxa"/>
              </w:tcPr>
              <w:p w14:paraId="7C6F52DB" w14:textId="77777777" w:rsidR="00BF5132" w:rsidRDefault="00BF5132" w:rsidP="004E6275">
                <w:pPr>
                  <w:pStyle w:val="Arbeitsanweisung"/>
                  <w:tabs>
                    <w:tab w:val="left" w:pos="709"/>
                  </w:tabs>
                </w:pPr>
              </w:p>
            </w:tc>
            <w:tc>
              <w:tcPr>
                <w:tcW w:w="281" w:type="dxa"/>
              </w:tcPr>
              <w:p w14:paraId="55CA8EB9" w14:textId="77777777" w:rsidR="00BF5132" w:rsidRDefault="00BF5132" w:rsidP="004E6275">
                <w:pPr>
                  <w:pStyle w:val="Arbeitsanweisung"/>
                  <w:tabs>
                    <w:tab w:val="left" w:pos="709"/>
                  </w:tabs>
                </w:pPr>
              </w:p>
            </w:tc>
            <w:tc>
              <w:tcPr>
                <w:tcW w:w="281" w:type="dxa"/>
              </w:tcPr>
              <w:p w14:paraId="56D23017" w14:textId="77777777" w:rsidR="00BF5132" w:rsidRDefault="00BF5132" w:rsidP="004E6275">
                <w:pPr>
                  <w:pStyle w:val="Arbeitsanweisung"/>
                  <w:tabs>
                    <w:tab w:val="left" w:pos="709"/>
                  </w:tabs>
                </w:pPr>
              </w:p>
            </w:tc>
            <w:tc>
              <w:tcPr>
                <w:tcW w:w="281" w:type="dxa"/>
              </w:tcPr>
              <w:p w14:paraId="588BB6E0" w14:textId="77777777" w:rsidR="00BF5132" w:rsidRDefault="00BF5132" w:rsidP="004E6275">
                <w:pPr>
                  <w:pStyle w:val="Arbeitsanweisung"/>
                  <w:tabs>
                    <w:tab w:val="left" w:pos="709"/>
                  </w:tabs>
                  <w:ind w:left="0" w:firstLine="0"/>
                </w:pPr>
              </w:p>
            </w:tc>
            <w:tc>
              <w:tcPr>
                <w:tcW w:w="281" w:type="dxa"/>
              </w:tcPr>
              <w:p w14:paraId="02F38506" w14:textId="77777777" w:rsidR="00BF5132" w:rsidRDefault="00BF5132" w:rsidP="004E6275">
                <w:pPr>
                  <w:pStyle w:val="Arbeitsanweisung"/>
                  <w:tabs>
                    <w:tab w:val="left" w:pos="709"/>
                  </w:tabs>
                </w:pPr>
              </w:p>
            </w:tc>
            <w:tc>
              <w:tcPr>
                <w:tcW w:w="281" w:type="dxa"/>
              </w:tcPr>
              <w:p w14:paraId="5342DBE5" w14:textId="77777777" w:rsidR="00BF5132" w:rsidRDefault="00BF5132" w:rsidP="004E6275">
                <w:pPr>
                  <w:pStyle w:val="Arbeitsanweisung"/>
                  <w:tabs>
                    <w:tab w:val="left" w:pos="709"/>
                  </w:tabs>
                </w:pPr>
              </w:p>
            </w:tc>
            <w:tc>
              <w:tcPr>
                <w:tcW w:w="281" w:type="dxa"/>
              </w:tcPr>
              <w:p w14:paraId="46FABA2F" w14:textId="77777777" w:rsidR="00BF5132" w:rsidRDefault="00BF5132" w:rsidP="004E6275">
                <w:pPr>
                  <w:pStyle w:val="Arbeitsanweisung"/>
                  <w:tabs>
                    <w:tab w:val="left" w:pos="709"/>
                  </w:tabs>
                </w:pPr>
              </w:p>
            </w:tc>
            <w:tc>
              <w:tcPr>
                <w:tcW w:w="281" w:type="dxa"/>
              </w:tcPr>
              <w:p w14:paraId="1BC56D53" w14:textId="77777777" w:rsidR="00BF5132" w:rsidRDefault="00BF5132" w:rsidP="004E6275">
                <w:pPr>
                  <w:pStyle w:val="Arbeitsanweisung"/>
                  <w:tabs>
                    <w:tab w:val="left" w:pos="709"/>
                  </w:tabs>
                </w:pPr>
              </w:p>
            </w:tc>
            <w:tc>
              <w:tcPr>
                <w:tcW w:w="281" w:type="dxa"/>
              </w:tcPr>
              <w:p w14:paraId="7FFFD13B" w14:textId="77777777" w:rsidR="00BF5132" w:rsidRDefault="00BF5132" w:rsidP="004E6275">
                <w:pPr>
                  <w:pStyle w:val="Arbeitsanweisung"/>
                  <w:tabs>
                    <w:tab w:val="left" w:pos="709"/>
                  </w:tabs>
                </w:pPr>
              </w:p>
            </w:tc>
            <w:tc>
              <w:tcPr>
                <w:tcW w:w="281" w:type="dxa"/>
              </w:tcPr>
              <w:p w14:paraId="140ABA99" w14:textId="77777777" w:rsidR="00BF5132" w:rsidRDefault="00BF5132" w:rsidP="004E6275">
                <w:pPr>
                  <w:pStyle w:val="Arbeitsanweisung"/>
                  <w:tabs>
                    <w:tab w:val="left" w:pos="709"/>
                  </w:tabs>
                </w:pPr>
              </w:p>
            </w:tc>
            <w:tc>
              <w:tcPr>
                <w:tcW w:w="281" w:type="dxa"/>
              </w:tcPr>
              <w:p w14:paraId="7AA5444A" w14:textId="77777777" w:rsidR="00BF5132" w:rsidRDefault="00BF5132" w:rsidP="004E6275">
                <w:pPr>
                  <w:pStyle w:val="Arbeitsanweisung"/>
                  <w:tabs>
                    <w:tab w:val="left" w:pos="709"/>
                  </w:tabs>
                </w:pPr>
              </w:p>
            </w:tc>
            <w:tc>
              <w:tcPr>
                <w:tcW w:w="281" w:type="dxa"/>
              </w:tcPr>
              <w:p w14:paraId="3139BA61" w14:textId="77777777" w:rsidR="00BF5132" w:rsidRDefault="00BF5132" w:rsidP="004E6275">
                <w:pPr>
                  <w:pStyle w:val="Arbeitsanweisung"/>
                  <w:tabs>
                    <w:tab w:val="left" w:pos="709"/>
                  </w:tabs>
                </w:pPr>
              </w:p>
            </w:tc>
            <w:tc>
              <w:tcPr>
                <w:tcW w:w="281" w:type="dxa"/>
              </w:tcPr>
              <w:p w14:paraId="0EAFD982" w14:textId="77777777" w:rsidR="00BF5132" w:rsidRDefault="00BF5132" w:rsidP="004E6275">
                <w:pPr>
                  <w:pStyle w:val="Arbeitsanweisung"/>
                  <w:tabs>
                    <w:tab w:val="left" w:pos="709"/>
                  </w:tabs>
                </w:pPr>
              </w:p>
            </w:tc>
            <w:tc>
              <w:tcPr>
                <w:tcW w:w="281" w:type="dxa"/>
              </w:tcPr>
              <w:p w14:paraId="0B380188" w14:textId="77777777" w:rsidR="00BF5132" w:rsidRDefault="00BF5132" w:rsidP="004E6275">
                <w:pPr>
                  <w:pStyle w:val="Arbeitsanweisung"/>
                  <w:tabs>
                    <w:tab w:val="left" w:pos="709"/>
                  </w:tabs>
                </w:pPr>
              </w:p>
            </w:tc>
            <w:tc>
              <w:tcPr>
                <w:tcW w:w="281" w:type="dxa"/>
              </w:tcPr>
              <w:p w14:paraId="7E9F85CF" w14:textId="77777777" w:rsidR="00BF5132" w:rsidRDefault="00BF5132" w:rsidP="004E6275">
                <w:pPr>
                  <w:pStyle w:val="Arbeitsanweisung"/>
                  <w:tabs>
                    <w:tab w:val="left" w:pos="709"/>
                  </w:tabs>
                </w:pPr>
              </w:p>
            </w:tc>
            <w:tc>
              <w:tcPr>
                <w:tcW w:w="281" w:type="dxa"/>
              </w:tcPr>
              <w:p w14:paraId="48DD5A5F" w14:textId="77777777" w:rsidR="00BF5132" w:rsidRDefault="00BF5132" w:rsidP="004E6275">
                <w:pPr>
                  <w:pStyle w:val="Arbeitsanweisung"/>
                  <w:tabs>
                    <w:tab w:val="left" w:pos="709"/>
                  </w:tabs>
                </w:pPr>
              </w:p>
            </w:tc>
          </w:tr>
          <w:tr w:rsidR="00BF5132" w14:paraId="69FCC283" w14:textId="77777777" w:rsidTr="004E6275">
            <w:trPr>
              <w:trHeight w:val="283"/>
            </w:trPr>
            <w:tc>
              <w:tcPr>
                <w:tcW w:w="282" w:type="dxa"/>
              </w:tcPr>
              <w:p w14:paraId="42D45AF3" w14:textId="77777777" w:rsidR="00BF5132" w:rsidRDefault="00BF5132" w:rsidP="004E6275">
                <w:pPr>
                  <w:pStyle w:val="Arbeitsanweisung"/>
                  <w:tabs>
                    <w:tab w:val="left" w:pos="709"/>
                  </w:tabs>
                </w:pPr>
              </w:p>
            </w:tc>
            <w:tc>
              <w:tcPr>
                <w:tcW w:w="282" w:type="dxa"/>
              </w:tcPr>
              <w:p w14:paraId="67B1FE82" w14:textId="77777777" w:rsidR="00BF5132" w:rsidRDefault="00BF5132" w:rsidP="004E6275">
                <w:pPr>
                  <w:pStyle w:val="Arbeitsanweisung"/>
                  <w:tabs>
                    <w:tab w:val="left" w:pos="709"/>
                  </w:tabs>
                </w:pPr>
              </w:p>
            </w:tc>
            <w:tc>
              <w:tcPr>
                <w:tcW w:w="282" w:type="dxa"/>
              </w:tcPr>
              <w:p w14:paraId="327DA016" w14:textId="77777777" w:rsidR="00BF5132" w:rsidRDefault="00BF5132" w:rsidP="004E6275">
                <w:pPr>
                  <w:pStyle w:val="Arbeitsanweisung"/>
                  <w:tabs>
                    <w:tab w:val="left" w:pos="709"/>
                  </w:tabs>
                </w:pPr>
              </w:p>
            </w:tc>
            <w:tc>
              <w:tcPr>
                <w:tcW w:w="282" w:type="dxa"/>
              </w:tcPr>
              <w:p w14:paraId="1873442F" w14:textId="77777777" w:rsidR="00BF5132" w:rsidRDefault="00BF5132" w:rsidP="004E6275">
                <w:pPr>
                  <w:pStyle w:val="Arbeitsanweisung"/>
                  <w:tabs>
                    <w:tab w:val="left" w:pos="709"/>
                  </w:tabs>
                </w:pPr>
              </w:p>
            </w:tc>
            <w:tc>
              <w:tcPr>
                <w:tcW w:w="282" w:type="dxa"/>
              </w:tcPr>
              <w:p w14:paraId="190B90E6" w14:textId="77777777" w:rsidR="00BF5132" w:rsidRDefault="00BF5132" w:rsidP="004E6275">
                <w:pPr>
                  <w:pStyle w:val="Arbeitsanweisung"/>
                  <w:tabs>
                    <w:tab w:val="left" w:pos="709"/>
                  </w:tabs>
                </w:pPr>
              </w:p>
            </w:tc>
            <w:tc>
              <w:tcPr>
                <w:tcW w:w="282" w:type="dxa"/>
              </w:tcPr>
              <w:p w14:paraId="6BC28884" w14:textId="77777777" w:rsidR="00BF5132" w:rsidRDefault="00BF5132" w:rsidP="004E6275">
                <w:pPr>
                  <w:pStyle w:val="Arbeitsanweisung"/>
                  <w:tabs>
                    <w:tab w:val="left" w:pos="709"/>
                  </w:tabs>
                </w:pPr>
              </w:p>
            </w:tc>
            <w:tc>
              <w:tcPr>
                <w:tcW w:w="282" w:type="dxa"/>
              </w:tcPr>
              <w:p w14:paraId="20FC1C4D" w14:textId="77777777" w:rsidR="00BF5132" w:rsidRDefault="00BF5132" w:rsidP="004E6275">
                <w:pPr>
                  <w:pStyle w:val="Arbeitsanweisung"/>
                  <w:tabs>
                    <w:tab w:val="left" w:pos="709"/>
                  </w:tabs>
                </w:pPr>
              </w:p>
            </w:tc>
            <w:tc>
              <w:tcPr>
                <w:tcW w:w="282" w:type="dxa"/>
              </w:tcPr>
              <w:p w14:paraId="02D682A1" w14:textId="77777777" w:rsidR="00BF5132" w:rsidRDefault="00BF5132" w:rsidP="004E6275">
                <w:pPr>
                  <w:pStyle w:val="Arbeitsanweisung"/>
                  <w:tabs>
                    <w:tab w:val="left" w:pos="709"/>
                  </w:tabs>
                </w:pPr>
              </w:p>
            </w:tc>
            <w:tc>
              <w:tcPr>
                <w:tcW w:w="282" w:type="dxa"/>
              </w:tcPr>
              <w:p w14:paraId="7A5E06FE" w14:textId="77777777" w:rsidR="00BF5132" w:rsidRDefault="00BF5132" w:rsidP="004E6275">
                <w:pPr>
                  <w:pStyle w:val="Arbeitsanweisung"/>
                  <w:tabs>
                    <w:tab w:val="left" w:pos="709"/>
                  </w:tabs>
                </w:pPr>
              </w:p>
            </w:tc>
            <w:tc>
              <w:tcPr>
                <w:tcW w:w="282" w:type="dxa"/>
              </w:tcPr>
              <w:p w14:paraId="043F3A70" w14:textId="77777777" w:rsidR="00BF5132" w:rsidRDefault="00BF5132" w:rsidP="004E6275">
                <w:pPr>
                  <w:pStyle w:val="Arbeitsanweisung"/>
                  <w:tabs>
                    <w:tab w:val="left" w:pos="709"/>
                  </w:tabs>
                </w:pPr>
              </w:p>
            </w:tc>
            <w:tc>
              <w:tcPr>
                <w:tcW w:w="282" w:type="dxa"/>
              </w:tcPr>
              <w:p w14:paraId="08B17DFC" w14:textId="77777777" w:rsidR="00BF5132" w:rsidRDefault="00BF5132" w:rsidP="004E6275">
                <w:pPr>
                  <w:pStyle w:val="Arbeitsanweisung"/>
                  <w:tabs>
                    <w:tab w:val="left" w:pos="709"/>
                  </w:tabs>
                </w:pPr>
              </w:p>
            </w:tc>
            <w:tc>
              <w:tcPr>
                <w:tcW w:w="282" w:type="dxa"/>
              </w:tcPr>
              <w:p w14:paraId="1C3ACEDE" w14:textId="77777777" w:rsidR="00BF5132" w:rsidRDefault="00BF5132" w:rsidP="004E6275">
                <w:pPr>
                  <w:pStyle w:val="Arbeitsanweisung"/>
                  <w:tabs>
                    <w:tab w:val="left" w:pos="709"/>
                  </w:tabs>
                </w:pPr>
              </w:p>
            </w:tc>
            <w:tc>
              <w:tcPr>
                <w:tcW w:w="282" w:type="dxa"/>
              </w:tcPr>
              <w:p w14:paraId="171ED578" w14:textId="77777777" w:rsidR="00BF5132" w:rsidRDefault="00BF5132" w:rsidP="004E6275">
                <w:pPr>
                  <w:pStyle w:val="Arbeitsanweisung"/>
                  <w:tabs>
                    <w:tab w:val="left" w:pos="709"/>
                  </w:tabs>
                </w:pPr>
              </w:p>
            </w:tc>
            <w:tc>
              <w:tcPr>
                <w:tcW w:w="282" w:type="dxa"/>
              </w:tcPr>
              <w:p w14:paraId="14F026A0" w14:textId="77777777" w:rsidR="00BF5132" w:rsidRDefault="00BF5132" w:rsidP="004E6275">
                <w:pPr>
                  <w:pStyle w:val="Arbeitsanweisung"/>
                  <w:tabs>
                    <w:tab w:val="left" w:pos="709"/>
                  </w:tabs>
                </w:pPr>
              </w:p>
            </w:tc>
            <w:tc>
              <w:tcPr>
                <w:tcW w:w="282" w:type="dxa"/>
              </w:tcPr>
              <w:p w14:paraId="5C068D48" w14:textId="77777777" w:rsidR="00BF5132" w:rsidRDefault="00BF5132" w:rsidP="004E6275">
                <w:pPr>
                  <w:pStyle w:val="Arbeitsanweisung"/>
                  <w:tabs>
                    <w:tab w:val="left" w:pos="709"/>
                  </w:tabs>
                </w:pPr>
              </w:p>
            </w:tc>
            <w:tc>
              <w:tcPr>
                <w:tcW w:w="281" w:type="dxa"/>
              </w:tcPr>
              <w:p w14:paraId="0266F61A" w14:textId="77777777" w:rsidR="00BF5132" w:rsidRDefault="00BF5132" w:rsidP="004E6275">
                <w:pPr>
                  <w:pStyle w:val="Arbeitsanweisung"/>
                  <w:tabs>
                    <w:tab w:val="left" w:pos="709"/>
                  </w:tabs>
                </w:pPr>
              </w:p>
            </w:tc>
            <w:tc>
              <w:tcPr>
                <w:tcW w:w="281" w:type="dxa"/>
              </w:tcPr>
              <w:p w14:paraId="42FBE8FC" w14:textId="77777777" w:rsidR="00BF5132" w:rsidRDefault="00BF5132" w:rsidP="004E6275">
                <w:pPr>
                  <w:pStyle w:val="Arbeitsanweisung"/>
                  <w:tabs>
                    <w:tab w:val="left" w:pos="709"/>
                  </w:tabs>
                </w:pPr>
              </w:p>
            </w:tc>
            <w:tc>
              <w:tcPr>
                <w:tcW w:w="281" w:type="dxa"/>
              </w:tcPr>
              <w:p w14:paraId="5525E576" w14:textId="77777777" w:rsidR="00BF5132" w:rsidRDefault="00BF5132" w:rsidP="004E6275">
                <w:pPr>
                  <w:pStyle w:val="Arbeitsanweisung"/>
                  <w:tabs>
                    <w:tab w:val="left" w:pos="709"/>
                  </w:tabs>
                </w:pPr>
              </w:p>
            </w:tc>
            <w:tc>
              <w:tcPr>
                <w:tcW w:w="281" w:type="dxa"/>
              </w:tcPr>
              <w:p w14:paraId="29E0CF83" w14:textId="77777777" w:rsidR="00BF5132" w:rsidRDefault="00BF5132" w:rsidP="004E6275">
                <w:pPr>
                  <w:pStyle w:val="Arbeitsanweisung"/>
                  <w:tabs>
                    <w:tab w:val="left" w:pos="709"/>
                  </w:tabs>
                </w:pPr>
              </w:p>
            </w:tc>
            <w:tc>
              <w:tcPr>
                <w:tcW w:w="281" w:type="dxa"/>
              </w:tcPr>
              <w:p w14:paraId="3085A0CB" w14:textId="77777777" w:rsidR="00BF5132" w:rsidRDefault="00BF5132" w:rsidP="004E6275">
                <w:pPr>
                  <w:pStyle w:val="Arbeitsanweisung"/>
                  <w:tabs>
                    <w:tab w:val="left" w:pos="709"/>
                  </w:tabs>
                  <w:ind w:left="0" w:firstLine="0"/>
                </w:pPr>
              </w:p>
            </w:tc>
            <w:tc>
              <w:tcPr>
                <w:tcW w:w="281" w:type="dxa"/>
              </w:tcPr>
              <w:p w14:paraId="11765B2C" w14:textId="77777777" w:rsidR="00BF5132" w:rsidRDefault="00BF5132" w:rsidP="004E6275">
                <w:pPr>
                  <w:pStyle w:val="Arbeitsanweisung"/>
                  <w:tabs>
                    <w:tab w:val="left" w:pos="709"/>
                  </w:tabs>
                </w:pPr>
              </w:p>
            </w:tc>
            <w:tc>
              <w:tcPr>
                <w:tcW w:w="281" w:type="dxa"/>
              </w:tcPr>
              <w:p w14:paraId="04946F25" w14:textId="77777777" w:rsidR="00BF5132" w:rsidRDefault="00BF5132" w:rsidP="004E6275">
                <w:pPr>
                  <w:pStyle w:val="Arbeitsanweisung"/>
                  <w:tabs>
                    <w:tab w:val="left" w:pos="709"/>
                  </w:tabs>
                </w:pPr>
              </w:p>
            </w:tc>
            <w:tc>
              <w:tcPr>
                <w:tcW w:w="281" w:type="dxa"/>
              </w:tcPr>
              <w:p w14:paraId="4D788ED8" w14:textId="77777777" w:rsidR="00BF5132" w:rsidRDefault="00BF5132" w:rsidP="004E6275">
                <w:pPr>
                  <w:pStyle w:val="Arbeitsanweisung"/>
                  <w:tabs>
                    <w:tab w:val="left" w:pos="709"/>
                  </w:tabs>
                </w:pPr>
              </w:p>
            </w:tc>
            <w:tc>
              <w:tcPr>
                <w:tcW w:w="281" w:type="dxa"/>
              </w:tcPr>
              <w:p w14:paraId="250CDB59" w14:textId="77777777" w:rsidR="00BF5132" w:rsidRDefault="00BF5132" w:rsidP="004E6275">
                <w:pPr>
                  <w:pStyle w:val="Arbeitsanweisung"/>
                  <w:tabs>
                    <w:tab w:val="left" w:pos="709"/>
                  </w:tabs>
                </w:pPr>
              </w:p>
            </w:tc>
            <w:tc>
              <w:tcPr>
                <w:tcW w:w="281" w:type="dxa"/>
              </w:tcPr>
              <w:p w14:paraId="7947A7DD" w14:textId="77777777" w:rsidR="00BF5132" w:rsidRDefault="00BF5132" w:rsidP="004E6275">
                <w:pPr>
                  <w:pStyle w:val="Arbeitsanweisung"/>
                  <w:tabs>
                    <w:tab w:val="left" w:pos="709"/>
                  </w:tabs>
                </w:pPr>
              </w:p>
            </w:tc>
            <w:tc>
              <w:tcPr>
                <w:tcW w:w="281" w:type="dxa"/>
              </w:tcPr>
              <w:p w14:paraId="4CFFD4E0" w14:textId="77777777" w:rsidR="00BF5132" w:rsidRDefault="00BF5132" w:rsidP="004E6275">
                <w:pPr>
                  <w:pStyle w:val="Arbeitsanweisung"/>
                  <w:tabs>
                    <w:tab w:val="left" w:pos="709"/>
                  </w:tabs>
                </w:pPr>
              </w:p>
            </w:tc>
            <w:tc>
              <w:tcPr>
                <w:tcW w:w="281" w:type="dxa"/>
              </w:tcPr>
              <w:p w14:paraId="0D967E81" w14:textId="77777777" w:rsidR="00BF5132" w:rsidRDefault="00BF5132" w:rsidP="004E6275">
                <w:pPr>
                  <w:pStyle w:val="Arbeitsanweisung"/>
                  <w:tabs>
                    <w:tab w:val="left" w:pos="709"/>
                  </w:tabs>
                </w:pPr>
              </w:p>
            </w:tc>
            <w:tc>
              <w:tcPr>
                <w:tcW w:w="281" w:type="dxa"/>
              </w:tcPr>
              <w:p w14:paraId="617FC845" w14:textId="77777777" w:rsidR="00BF5132" w:rsidRDefault="00BF5132" w:rsidP="004E6275">
                <w:pPr>
                  <w:pStyle w:val="Arbeitsanweisung"/>
                  <w:tabs>
                    <w:tab w:val="left" w:pos="709"/>
                  </w:tabs>
                </w:pPr>
              </w:p>
            </w:tc>
            <w:tc>
              <w:tcPr>
                <w:tcW w:w="281" w:type="dxa"/>
              </w:tcPr>
              <w:p w14:paraId="7E32DBC0" w14:textId="77777777" w:rsidR="00BF5132" w:rsidRDefault="00BF5132" w:rsidP="004E6275">
                <w:pPr>
                  <w:pStyle w:val="Arbeitsanweisung"/>
                  <w:tabs>
                    <w:tab w:val="left" w:pos="709"/>
                  </w:tabs>
                </w:pPr>
              </w:p>
            </w:tc>
            <w:tc>
              <w:tcPr>
                <w:tcW w:w="281" w:type="dxa"/>
              </w:tcPr>
              <w:p w14:paraId="0025490B" w14:textId="77777777" w:rsidR="00BF5132" w:rsidRDefault="00BF5132" w:rsidP="004E6275">
                <w:pPr>
                  <w:pStyle w:val="Arbeitsanweisung"/>
                  <w:tabs>
                    <w:tab w:val="left" w:pos="709"/>
                  </w:tabs>
                </w:pPr>
              </w:p>
            </w:tc>
            <w:tc>
              <w:tcPr>
                <w:tcW w:w="281" w:type="dxa"/>
              </w:tcPr>
              <w:p w14:paraId="316FDAE0" w14:textId="77777777" w:rsidR="00BF5132" w:rsidRDefault="00BF5132" w:rsidP="004E6275">
                <w:pPr>
                  <w:pStyle w:val="Arbeitsanweisung"/>
                  <w:tabs>
                    <w:tab w:val="left" w:pos="709"/>
                  </w:tabs>
                </w:pPr>
              </w:p>
            </w:tc>
            <w:tc>
              <w:tcPr>
                <w:tcW w:w="281" w:type="dxa"/>
              </w:tcPr>
              <w:p w14:paraId="2B2C9FD7" w14:textId="77777777" w:rsidR="00BF5132" w:rsidRDefault="00BF5132" w:rsidP="004E6275">
                <w:pPr>
                  <w:pStyle w:val="Arbeitsanweisung"/>
                  <w:tabs>
                    <w:tab w:val="left" w:pos="709"/>
                  </w:tabs>
                </w:pPr>
              </w:p>
            </w:tc>
          </w:tr>
          <w:tr w:rsidR="00BF5132" w14:paraId="04B70789" w14:textId="77777777" w:rsidTr="004E6275">
            <w:trPr>
              <w:trHeight w:val="283"/>
            </w:trPr>
            <w:tc>
              <w:tcPr>
                <w:tcW w:w="282" w:type="dxa"/>
              </w:tcPr>
              <w:p w14:paraId="20BEF967" w14:textId="77777777" w:rsidR="00BF5132" w:rsidRDefault="00BF5132" w:rsidP="004E6275">
                <w:pPr>
                  <w:pStyle w:val="Arbeitsanweisung"/>
                  <w:tabs>
                    <w:tab w:val="left" w:pos="709"/>
                  </w:tabs>
                </w:pPr>
              </w:p>
            </w:tc>
            <w:tc>
              <w:tcPr>
                <w:tcW w:w="282" w:type="dxa"/>
              </w:tcPr>
              <w:p w14:paraId="5972A7C7" w14:textId="77777777" w:rsidR="00BF5132" w:rsidRDefault="00BF5132" w:rsidP="004E6275">
                <w:pPr>
                  <w:pStyle w:val="Arbeitsanweisung"/>
                  <w:tabs>
                    <w:tab w:val="left" w:pos="709"/>
                  </w:tabs>
                </w:pPr>
              </w:p>
            </w:tc>
            <w:tc>
              <w:tcPr>
                <w:tcW w:w="282" w:type="dxa"/>
              </w:tcPr>
              <w:p w14:paraId="1E9B6273" w14:textId="77777777" w:rsidR="00BF5132" w:rsidRDefault="00BF5132" w:rsidP="004E6275">
                <w:pPr>
                  <w:pStyle w:val="Arbeitsanweisung"/>
                  <w:tabs>
                    <w:tab w:val="left" w:pos="709"/>
                  </w:tabs>
                </w:pPr>
              </w:p>
            </w:tc>
            <w:tc>
              <w:tcPr>
                <w:tcW w:w="282" w:type="dxa"/>
              </w:tcPr>
              <w:p w14:paraId="4A1C917F" w14:textId="77777777" w:rsidR="00BF5132" w:rsidRDefault="00BF5132" w:rsidP="004E6275">
                <w:pPr>
                  <w:pStyle w:val="Arbeitsanweisung"/>
                  <w:tabs>
                    <w:tab w:val="left" w:pos="709"/>
                  </w:tabs>
                </w:pPr>
              </w:p>
            </w:tc>
            <w:tc>
              <w:tcPr>
                <w:tcW w:w="282" w:type="dxa"/>
              </w:tcPr>
              <w:p w14:paraId="4506860F" w14:textId="77777777" w:rsidR="00BF5132" w:rsidRDefault="00BF5132" w:rsidP="004E6275">
                <w:pPr>
                  <w:pStyle w:val="Arbeitsanweisung"/>
                  <w:tabs>
                    <w:tab w:val="left" w:pos="709"/>
                  </w:tabs>
                </w:pPr>
              </w:p>
            </w:tc>
            <w:tc>
              <w:tcPr>
                <w:tcW w:w="282" w:type="dxa"/>
              </w:tcPr>
              <w:p w14:paraId="2651CDE2" w14:textId="77777777" w:rsidR="00BF5132" w:rsidRDefault="00BF5132" w:rsidP="004E6275">
                <w:pPr>
                  <w:pStyle w:val="Arbeitsanweisung"/>
                  <w:tabs>
                    <w:tab w:val="left" w:pos="709"/>
                  </w:tabs>
                </w:pPr>
              </w:p>
            </w:tc>
            <w:tc>
              <w:tcPr>
                <w:tcW w:w="282" w:type="dxa"/>
              </w:tcPr>
              <w:p w14:paraId="2B54282D" w14:textId="77777777" w:rsidR="00BF5132" w:rsidRDefault="00BF5132" w:rsidP="004E6275">
                <w:pPr>
                  <w:pStyle w:val="Arbeitsanweisung"/>
                  <w:tabs>
                    <w:tab w:val="left" w:pos="709"/>
                  </w:tabs>
                </w:pPr>
              </w:p>
            </w:tc>
            <w:tc>
              <w:tcPr>
                <w:tcW w:w="282" w:type="dxa"/>
              </w:tcPr>
              <w:p w14:paraId="56960E5A" w14:textId="77777777" w:rsidR="00BF5132" w:rsidRDefault="00BF5132" w:rsidP="004E6275">
                <w:pPr>
                  <w:pStyle w:val="Arbeitsanweisung"/>
                  <w:tabs>
                    <w:tab w:val="left" w:pos="709"/>
                  </w:tabs>
                </w:pPr>
              </w:p>
            </w:tc>
            <w:tc>
              <w:tcPr>
                <w:tcW w:w="282" w:type="dxa"/>
              </w:tcPr>
              <w:p w14:paraId="55B181E3" w14:textId="77777777" w:rsidR="00BF5132" w:rsidRDefault="00BF5132" w:rsidP="004E6275">
                <w:pPr>
                  <w:pStyle w:val="Arbeitsanweisung"/>
                  <w:tabs>
                    <w:tab w:val="left" w:pos="709"/>
                  </w:tabs>
                </w:pPr>
              </w:p>
            </w:tc>
            <w:tc>
              <w:tcPr>
                <w:tcW w:w="282" w:type="dxa"/>
              </w:tcPr>
              <w:p w14:paraId="15D0D096" w14:textId="77777777" w:rsidR="00BF5132" w:rsidRDefault="00BF5132" w:rsidP="004E6275">
                <w:pPr>
                  <w:pStyle w:val="Arbeitsanweisung"/>
                  <w:tabs>
                    <w:tab w:val="left" w:pos="709"/>
                  </w:tabs>
                </w:pPr>
              </w:p>
            </w:tc>
            <w:tc>
              <w:tcPr>
                <w:tcW w:w="282" w:type="dxa"/>
              </w:tcPr>
              <w:p w14:paraId="06DECC48" w14:textId="77777777" w:rsidR="00BF5132" w:rsidRDefault="00BF5132" w:rsidP="004E6275">
                <w:pPr>
                  <w:pStyle w:val="Arbeitsanweisung"/>
                  <w:tabs>
                    <w:tab w:val="left" w:pos="709"/>
                  </w:tabs>
                </w:pPr>
              </w:p>
            </w:tc>
            <w:tc>
              <w:tcPr>
                <w:tcW w:w="282" w:type="dxa"/>
              </w:tcPr>
              <w:p w14:paraId="2C4FAC11" w14:textId="77777777" w:rsidR="00BF5132" w:rsidRDefault="00BF5132" w:rsidP="004E6275">
                <w:pPr>
                  <w:pStyle w:val="Arbeitsanweisung"/>
                  <w:tabs>
                    <w:tab w:val="left" w:pos="709"/>
                  </w:tabs>
                </w:pPr>
              </w:p>
            </w:tc>
            <w:tc>
              <w:tcPr>
                <w:tcW w:w="282" w:type="dxa"/>
              </w:tcPr>
              <w:p w14:paraId="0788CDB7" w14:textId="77777777" w:rsidR="00BF5132" w:rsidRDefault="00BF5132" w:rsidP="004E6275">
                <w:pPr>
                  <w:pStyle w:val="Arbeitsanweisung"/>
                  <w:tabs>
                    <w:tab w:val="left" w:pos="709"/>
                  </w:tabs>
                </w:pPr>
              </w:p>
            </w:tc>
            <w:tc>
              <w:tcPr>
                <w:tcW w:w="282" w:type="dxa"/>
              </w:tcPr>
              <w:p w14:paraId="2648882D" w14:textId="77777777" w:rsidR="00BF5132" w:rsidRDefault="00BF5132" w:rsidP="004E6275">
                <w:pPr>
                  <w:pStyle w:val="Arbeitsanweisung"/>
                  <w:tabs>
                    <w:tab w:val="left" w:pos="709"/>
                  </w:tabs>
                </w:pPr>
              </w:p>
            </w:tc>
            <w:tc>
              <w:tcPr>
                <w:tcW w:w="282" w:type="dxa"/>
              </w:tcPr>
              <w:p w14:paraId="479CDDA5" w14:textId="77777777" w:rsidR="00BF5132" w:rsidRDefault="00BF5132" w:rsidP="004E6275">
                <w:pPr>
                  <w:pStyle w:val="Arbeitsanweisung"/>
                  <w:tabs>
                    <w:tab w:val="left" w:pos="709"/>
                  </w:tabs>
                </w:pPr>
              </w:p>
            </w:tc>
            <w:tc>
              <w:tcPr>
                <w:tcW w:w="281" w:type="dxa"/>
              </w:tcPr>
              <w:p w14:paraId="67EFDEBA" w14:textId="77777777" w:rsidR="00BF5132" w:rsidRDefault="00BF5132" w:rsidP="004E6275">
                <w:pPr>
                  <w:pStyle w:val="Arbeitsanweisung"/>
                  <w:tabs>
                    <w:tab w:val="left" w:pos="709"/>
                  </w:tabs>
                </w:pPr>
              </w:p>
            </w:tc>
            <w:tc>
              <w:tcPr>
                <w:tcW w:w="281" w:type="dxa"/>
              </w:tcPr>
              <w:p w14:paraId="784072F6" w14:textId="77777777" w:rsidR="00BF5132" w:rsidRDefault="00BF5132" w:rsidP="004E6275">
                <w:pPr>
                  <w:pStyle w:val="Arbeitsanweisung"/>
                  <w:tabs>
                    <w:tab w:val="left" w:pos="709"/>
                  </w:tabs>
                </w:pPr>
              </w:p>
            </w:tc>
            <w:tc>
              <w:tcPr>
                <w:tcW w:w="281" w:type="dxa"/>
              </w:tcPr>
              <w:p w14:paraId="5B874F10" w14:textId="77777777" w:rsidR="00BF5132" w:rsidRDefault="00BF5132" w:rsidP="004E6275">
                <w:pPr>
                  <w:pStyle w:val="Arbeitsanweisung"/>
                  <w:tabs>
                    <w:tab w:val="left" w:pos="709"/>
                  </w:tabs>
                </w:pPr>
              </w:p>
            </w:tc>
            <w:tc>
              <w:tcPr>
                <w:tcW w:w="281" w:type="dxa"/>
              </w:tcPr>
              <w:p w14:paraId="70F0F0DA" w14:textId="77777777" w:rsidR="00BF5132" w:rsidRDefault="00BF5132" w:rsidP="004E6275">
                <w:pPr>
                  <w:pStyle w:val="Arbeitsanweisung"/>
                  <w:tabs>
                    <w:tab w:val="left" w:pos="709"/>
                  </w:tabs>
                </w:pPr>
              </w:p>
            </w:tc>
            <w:tc>
              <w:tcPr>
                <w:tcW w:w="281" w:type="dxa"/>
              </w:tcPr>
              <w:p w14:paraId="6654C571" w14:textId="77777777" w:rsidR="00BF5132" w:rsidRDefault="00BF5132" w:rsidP="004E6275">
                <w:pPr>
                  <w:pStyle w:val="Arbeitsanweisung"/>
                  <w:tabs>
                    <w:tab w:val="left" w:pos="709"/>
                  </w:tabs>
                  <w:ind w:left="0" w:firstLine="0"/>
                </w:pPr>
              </w:p>
            </w:tc>
            <w:tc>
              <w:tcPr>
                <w:tcW w:w="281" w:type="dxa"/>
              </w:tcPr>
              <w:p w14:paraId="5D276FC4" w14:textId="77777777" w:rsidR="00BF5132" w:rsidRDefault="00BF5132" w:rsidP="004E6275">
                <w:pPr>
                  <w:pStyle w:val="Arbeitsanweisung"/>
                  <w:tabs>
                    <w:tab w:val="left" w:pos="709"/>
                  </w:tabs>
                </w:pPr>
              </w:p>
            </w:tc>
            <w:tc>
              <w:tcPr>
                <w:tcW w:w="281" w:type="dxa"/>
              </w:tcPr>
              <w:p w14:paraId="4CF7ABBD" w14:textId="77777777" w:rsidR="00BF5132" w:rsidRDefault="00BF5132" w:rsidP="004E6275">
                <w:pPr>
                  <w:pStyle w:val="Arbeitsanweisung"/>
                  <w:tabs>
                    <w:tab w:val="left" w:pos="709"/>
                  </w:tabs>
                </w:pPr>
              </w:p>
            </w:tc>
            <w:tc>
              <w:tcPr>
                <w:tcW w:w="281" w:type="dxa"/>
              </w:tcPr>
              <w:p w14:paraId="54843CF6" w14:textId="77777777" w:rsidR="00BF5132" w:rsidRDefault="00BF5132" w:rsidP="004E6275">
                <w:pPr>
                  <w:pStyle w:val="Arbeitsanweisung"/>
                  <w:tabs>
                    <w:tab w:val="left" w:pos="709"/>
                  </w:tabs>
                </w:pPr>
              </w:p>
            </w:tc>
            <w:tc>
              <w:tcPr>
                <w:tcW w:w="281" w:type="dxa"/>
              </w:tcPr>
              <w:p w14:paraId="70239842" w14:textId="77777777" w:rsidR="00BF5132" w:rsidRDefault="00BF5132" w:rsidP="004E6275">
                <w:pPr>
                  <w:pStyle w:val="Arbeitsanweisung"/>
                  <w:tabs>
                    <w:tab w:val="left" w:pos="709"/>
                  </w:tabs>
                </w:pPr>
              </w:p>
            </w:tc>
            <w:tc>
              <w:tcPr>
                <w:tcW w:w="281" w:type="dxa"/>
              </w:tcPr>
              <w:p w14:paraId="20951596" w14:textId="77777777" w:rsidR="00BF5132" w:rsidRDefault="00BF5132" w:rsidP="004E6275">
                <w:pPr>
                  <w:pStyle w:val="Arbeitsanweisung"/>
                  <w:tabs>
                    <w:tab w:val="left" w:pos="709"/>
                  </w:tabs>
                </w:pPr>
              </w:p>
            </w:tc>
            <w:tc>
              <w:tcPr>
                <w:tcW w:w="281" w:type="dxa"/>
              </w:tcPr>
              <w:p w14:paraId="1269EDD7" w14:textId="77777777" w:rsidR="00BF5132" w:rsidRDefault="00BF5132" w:rsidP="004E6275">
                <w:pPr>
                  <w:pStyle w:val="Arbeitsanweisung"/>
                  <w:tabs>
                    <w:tab w:val="left" w:pos="709"/>
                  </w:tabs>
                </w:pPr>
              </w:p>
            </w:tc>
            <w:tc>
              <w:tcPr>
                <w:tcW w:w="281" w:type="dxa"/>
              </w:tcPr>
              <w:p w14:paraId="04D61C7D" w14:textId="77777777" w:rsidR="00BF5132" w:rsidRDefault="00BF5132" w:rsidP="004E6275">
                <w:pPr>
                  <w:pStyle w:val="Arbeitsanweisung"/>
                  <w:tabs>
                    <w:tab w:val="left" w:pos="709"/>
                  </w:tabs>
                </w:pPr>
              </w:p>
            </w:tc>
            <w:tc>
              <w:tcPr>
                <w:tcW w:w="281" w:type="dxa"/>
              </w:tcPr>
              <w:p w14:paraId="250F908C" w14:textId="77777777" w:rsidR="00BF5132" w:rsidRDefault="00BF5132" w:rsidP="004E6275">
                <w:pPr>
                  <w:pStyle w:val="Arbeitsanweisung"/>
                  <w:tabs>
                    <w:tab w:val="left" w:pos="709"/>
                  </w:tabs>
                </w:pPr>
              </w:p>
            </w:tc>
            <w:tc>
              <w:tcPr>
                <w:tcW w:w="281" w:type="dxa"/>
              </w:tcPr>
              <w:p w14:paraId="612919FB" w14:textId="77777777" w:rsidR="00BF5132" w:rsidRDefault="00BF5132" w:rsidP="004E6275">
                <w:pPr>
                  <w:pStyle w:val="Arbeitsanweisung"/>
                  <w:tabs>
                    <w:tab w:val="left" w:pos="709"/>
                  </w:tabs>
                </w:pPr>
              </w:p>
            </w:tc>
            <w:tc>
              <w:tcPr>
                <w:tcW w:w="281" w:type="dxa"/>
              </w:tcPr>
              <w:p w14:paraId="00D6AB32" w14:textId="77777777" w:rsidR="00BF5132" w:rsidRDefault="00BF5132" w:rsidP="004E6275">
                <w:pPr>
                  <w:pStyle w:val="Arbeitsanweisung"/>
                  <w:tabs>
                    <w:tab w:val="left" w:pos="709"/>
                  </w:tabs>
                </w:pPr>
              </w:p>
            </w:tc>
            <w:tc>
              <w:tcPr>
                <w:tcW w:w="281" w:type="dxa"/>
              </w:tcPr>
              <w:p w14:paraId="46725E0D" w14:textId="77777777" w:rsidR="00BF5132" w:rsidRDefault="00BF5132" w:rsidP="004E6275">
                <w:pPr>
                  <w:pStyle w:val="Arbeitsanweisung"/>
                  <w:tabs>
                    <w:tab w:val="left" w:pos="709"/>
                  </w:tabs>
                </w:pPr>
              </w:p>
            </w:tc>
            <w:tc>
              <w:tcPr>
                <w:tcW w:w="281" w:type="dxa"/>
              </w:tcPr>
              <w:p w14:paraId="2C8EFE1A" w14:textId="77777777" w:rsidR="00BF5132" w:rsidRDefault="00BF5132" w:rsidP="004E6275">
                <w:pPr>
                  <w:pStyle w:val="Arbeitsanweisung"/>
                  <w:tabs>
                    <w:tab w:val="left" w:pos="709"/>
                  </w:tabs>
                </w:pPr>
              </w:p>
            </w:tc>
          </w:tr>
          <w:tr w:rsidR="00BF5132" w14:paraId="740771B3" w14:textId="77777777" w:rsidTr="004E6275">
            <w:trPr>
              <w:trHeight w:val="283"/>
            </w:trPr>
            <w:tc>
              <w:tcPr>
                <w:tcW w:w="282" w:type="dxa"/>
              </w:tcPr>
              <w:p w14:paraId="7CA8CF4F" w14:textId="77777777" w:rsidR="00BF5132" w:rsidRDefault="00BF5132" w:rsidP="004E6275">
                <w:pPr>
                  <w:pStyle w:val="Arbeitsanweisung"/>
                  <w:tabs>
                    <w:tab w:val="left" w:pos="709"/>
                  </w:tabs>
                </w:pPr>
              </w:p>
            </w:tc>
            <w:tc>
              <w:tcPr>
                <w:tcW w:w="282" w:type="dxa"/>
              </w:tcPr>
              <w:p w14:paraId="732600E8" w14:textId="77777777" w:rsidR="00BF5132" w:rsidRDefault="00BF5132" w:rsidP="004E6275">
                <w:pPr>
                  <w:pStyle w:val="Arbeitsanweisung"/>
                  <w:tabs>
                    <w:tab w:val="left" w:pos="709"/>
                  </w:tabs>
                </w:pPr>
              </w:p>
            </w:tc>
            <w:tc>
              <w:tcPr>
                <w:tcW w:w="282" w:type="dxa"/>
              </w:tcPr>
              <w:p w14:paraId="13FDC430" w14:textId="77777777" w:rsidR="00BF5132" w:rsidRDefault="00BF5132" w:rsidP="004E6275">
                <w:pPr>
                  <w:pStyle w:val="Arbeitsanweisung"/>
                  <w:tabs>
                    <w:tab w:val="left" w:pos="709"/>
                  </w:tabs>
                </w:pPr>
              </w:p>
            </w:tc>
            <w:tc>
              <w:tcPr>
                <w:tcW w:w="282" w:type="dxa"/>
              </w:tcPr>
              <w:p w14:paraId="095C1B51" w14:textId="77777777" w:rsidR="00BF5132" w:rsidRDefault="00BF5132" w:rsidP="004E6275">
                <w:pPr>
                  <w:pStyle w:val="Arbeitsanweisung"/>
                  <w:tabs>
                    <w:tab w:val="left" w:pos="709"/>
                  </w:tabs>
                </w:pPr>
              </w:p>
            </w:tc>
            <w:tc>
              <w:tcPr>
                <w:tcW w:w="282" w:type="dxa"/>
              </w:tcPr>
              <w:p w14:paraId="2D90968B" w14:textId="77777777" w:rsidR="00BF5132" w:rsidRDefault="00BF5132" w:rsidP="004E6275">
                <w:pPr>
                  <w:pStyle w:val="Arbeitsanweisung"/>
                  <w:tabs>
                    <w:tab w:val="left" w:pos="709"/>
                  </w:tabs>
                </w:pPr>
              </w:p>
            </w:tc>
            <w:tc>
              <w:tcPr>
                <w:tcW w:w="282" w:type="dxa"/>
              </w:tcPr>
              <w:p w14:paraId="1EEC1B1B" w14:textId="77777777" w:rsidR="00BF5132" w:rsidRDefault="00BF5132" w:rsidP="004E6275">
                <w:pPr>
                  <w:pStyle w:val="Arbeitsanweisung"/>
                  <w:tabs>
                    <w:tab w:val="left" w:pos="709"/>
                  </w:tabs>
                </w:pPr>
              </w:p>
            </w:tc>
            <w:tc>
              <w:tcPr>
                <w:tcW w:w="282" w:type="dxa"/>
              </w:tcPr>
              <w:p w14:paraId="62D88EA8" w14:textId="77777777" w:rsidR="00BF5132" w:rsidRDefault="00BF5132" w:rsidP="004E6275">
                <w:pPr>
                  <w:pStyle w:val="Arbeitsanweisung"/>
                  <w:tabs>
                    <w:tab w:val="left" w:pos="709"/>
                  </w:tabs>
                </w:pPr>
              </w:p>
            </w:tc>
            <w:tc>
              <w:tcPr>
                <w:tcW w:w="282" w:type="dxa"/>
              </w:tcPr>
              <w:p w14:paraId="28E5B78C" w14:textId="77777777" w:rsidR="00BF5132" w:rsidRDefault="00BF5132" w:rsidP="004E6275">
                <w:pPr>
                  <w:pStyle w:val="Arbeitsanweisung"/>
                  <w:tabs>
                    <w:tab w:val="left" w:pos="709"/>
                  </w:tabs>
                </w:pPr>
              </w:p>
            </w:tc>
            <w:tc>
              <w:tcPr>
                <w:tcW w:w="282" w:type="dxa"/>
              </w:tcPr>
              <w:p w14:paraId="0FBF3AA6" w14:textId="77777777" w:rsidR="00BF5132" w:rsidRDefault="00BF5132" w:rsidP="004E6275">
                <w:pPr>
                  <w:pStyle w:val="Arbeitsanweisung"/>
                  <w:tabs>
                    <w:tab w:val="left" w:pos="709"/>
                  </w:tabs>
                </w:pPr>
              </w:p>
            </w:tc>
            <w:tc>
              <w:tcPr>
                <w:tcW w:w="282" w:type="dxa"/>
              </w:tcPr>
              <w:p w14:paraId="36399C0A" w14:textId="77777777" w:rsidR="00BF5132" w:rsidRDefault="00BF5132" w:rsidP="004E6275">
                <w:pPr>
                  <w:pStyle w:val="Arbeitsanweisung"/>
                  <w:tabs>
                    <w:tab w:val="left" w:pos="709"/>
                  </w:tabs>
                </w:pPr>
              </w:p>
            </w:tc>
            <w:tc>
              <w:tcPr>
                <w:tcW w:w="282" w:type="dxa"/>
              </w:tcPr>
              <w:p w14:paraId="5B240C24" w14:textId="77777777" w:rsidR="00BF5132" w:rsidRDefault="00BF5132" w:rsidP="004E6275">
                <w:pPr>
                  <w:pStyle w:val="Arbeitsanweisung"/>
                  <w:tabs>
                    <w:tab w:val="left" w:pos="709"/>
                  </w:tabs>
                </w:pPr>
              </w:p>
            </w:tc>
            <w:tc>
              <w:tcPr>
                <w:tcW w:w="282" w:type="dxa"/>
              </w:tcPr>
              <w:p w14:paraId="10F2991F" w14:textId="77777777" w:rsidR="00BF5132" w:rsidRDefault="00BF5132" w:rsidP="004E6275">
                <w:pPr>
                  <w:pStyle w:val="Arbeitsanweisung"/>
                  <w:tabs>
                    <w:tab w:val="left" w:pos="709"/>
                  </w:tabs>
                </w:pPr>
              </w:p>
            </w:tc>
            <w:tc>
              <w:tcPr>
                <w:tcW w:w="282" w:type="dxa"/>
              </w:tcPr>
              <w:p w14:paraId="45E8FE26" w14:textId="77777777" w:rsidR="00BF5132" w:rsidRDefault="00BF5132" w:rsidP="004E6275">
                <w:pPr>
                  <w:pStyle w:val="Arbeitsanweisung"/>
                  <w:tabs>
                    <w:tab w:val="left" w:pos="709"/>
                  </w:tabs>
                </w:pPr>
              </w:p>
            </w:tc>
            <w:tc>
              <w:tcPr>
                <w:tcW w:w="282" w:type="dxa"/>
              </w:tcPr>
              <w:p w14:paraId="166AC103" w14:textId="77777777" w:rsidR="00BF5132" w:rsidRDefault="00BF5132" w:rsidP="004E6275">
                <w:pPr>
                  <w:pStyle w:val="Arbeitsanweisung"/>
                  <w:tabs>
                    <w:tab w:val="left" w:pos="709"/>
                  </w:tabs>
                </w:pPr>
              </w:p>
            </w:tc>
            <w:tc>
              <w:tcPr>
                <w:tcW w:w="282" w:type="dxa"/>
              </w:tcPr>
              <w:p w14:paraId="187B5554" w14:textId="77777777" w:rsidR="00BF5132" w:rsidRDefault="00BF5132" w:rsidP="004E6275">
                <w:pPr>
                  <w:pStyle w:val="Arbeitsanweisung"/>
                  <w:tabs>
                    <w:tab w:val="left" w:pos="709"/>
                  </w:tabs>
                </w:pPr>
              </w:p>
            </w:tc>
            <w:tc>
              <w:tcPr>
                <w:tcW w:w="281" w:type="dxa"/>
              </w:tcPr>
              <w:p w14:paraId="4E8524B2" w14:textId="77777777" w:rsidR="00BF5132" w:rsidRDefault="00BF5132" w:rsidP="004E6275">
                <w:pPr>
                  <w:pStyle w:val="Arbeitsanweisung"/>
                  <w:tabs>
                    <w:tab w:val="left" w:pos="709"/>
                  </w:tabs>
                </w:pPr>
              </w:p>
            </w:tc>
            <w:tc>
              <w:tcPr>
                <w:tcW w:w="281" w:type="dxa"/>
              </w:tcPr>
              <w:p w14:paraId="64DDAECF" w14:textId="77777777" w:rsidR="00BF5132" w:rsidRDefault="00BF5132" w:rsidP="004E6275">
                <w:pPr>
                  <w:pStyle w:val="Arbeitsanweisung"/>
                  <w:tabs>
                    <w:tab w:val="left" w:pos="709"/>
                  </w:tabs>
                </w:pPr>
              </w:p>
            </w:tc>
            <w:tc>
              <w:tcPr>
                <w:tcW w:w="281" w:type="dxa"/>
              </w:tcPr>
              <w:p w14:paraId="2788157D" w14:textId="77777777" w:rsidR="00BF5132" w:rsidRDefault="00BF5132" w:rsidP="004E6275">
                <w:pPr>
                  <w:pStyle w:val="Arbeitsanweisung"/>
                  <w:tabs>
                    <w:tab w:val="left" w:pos="709"/>
                  </w:tabs>
                </w:pPr>
              </w:p>
            </w:tc>
            <w:tc>
              <w:tcPr>
                <w:tcW w:w="281" w:type="dxa"/>
              </w:tcPr>
              <w:p w14:paraId="2AAD3188" w14:textId="77777777" w:rsidR="00BF5132" w:rsidRDefault="00BF5132" w:rsidP="004E6275">
                <w:pPr>
                  <w:pStyle w:val="Arbeitsanweisung"/>
                  <w:tabs>
                    <w:tab w:val="left" w:pos="709"/>
                  </w:tabs>
                </w:pPr>
              </w:p>
            </w:tc>
            <w:tc>
              <w:tcPr>
                <w:tcW w:w="281" w:type="dxa"/>
              </w:tcPr>
              <w:p w14:paraId="5151EF12" w14:textId="77777777" w:rsidR="00BF5132" w:rsidRDefault="00BF5132" w:rsidP="004E6275">
                <w:pPr>
                  <w:pStyle w:val="Arbeitsanweisung"/>
                  <w:tabs>
                    <w:tab w:val="left" w:pos="709"/>
                  </w:tabs>
                  <w:ind w:left="0" w:firstLine="0"/>
                </w:pPr>
              </w:p>
            </w:tc>
            <w:tc>
              <w:tcPr>
                <w:tcW w:w="281" w:type="dxa"/>
              </w:tcPr>
              <w:p w14:paraId="4F4D5603" w14:textId="77777777" w:rsidR="00BF5132" w:rsidRDefault="00BF5132" w:rsidP="004E6275">
                <w:pPr>
                  <w:pStyle w:val="Arbeitsanweisung"/>
                  <w:tabs>
                    <w:tab w:val="left" w:pos="709"/>
                  </w:tabs>
                </w:pPr>
              </w:p>
            </w:tc>
            <w:tc>
              <w:tcPr>
                <w:tcW w:w="281" w:type="dxa"/>
              </w:tcPr>
              <w:p w14:paraId="64E98E13" w14:textId="77777777" w:rsidR="00BF5132" w:rsidRDefault="00BF5132" w:rsidP="004E6275">
                <w:pPr>
                  <w:pStyle w:val="Arbeitsanweisung"/>
                  <w:tabs>
                    <w:tab w:val="left" w:pos="709"/>
                  </w:tabs>
                </w:pPr>
              </w:p>
            </w:tc>
            <w:tc>
              <w:tcPr>
                <w:tcW w:w="281" w:type="dxa"/>
              </w:tcPr>
              <w:p w14:paraId="6EFC58B3" w14:textId="77777777" w:rsidR="00BF5132" w:rsidRDefault="00BF5132" w:rsidP="004E6275">
                <w:pPr>
                  <w:pStyle w:val="Arbeitsanweisung"/>
                  <w:tabs>
                    <w:tab w:val="left" w:pos="709"/>
                  </w:tabs>
                </w:pPr>
              </w:p>
            </w:tc>
            <w:tc>
              <w:tcPr>
                <w:tcW w:w="281" w:type="dxa"/>
              </w:tcPr>
              <w:p w14:paraId="61E3B726" w14:textId="77777777" w:rsidR="00BF5132" w:rsidRDefault="00BF5132" w:rsidP="004E6275">
                <w:pPr>
                  <w:pStyle w:val="Arbeitsanweisung"/>
                  <w:tabs>
                    <w:tab w:val="left" w:pos="709"/>
                  </w:tabs>
                </w:pPr>
              </w:p>
            </w:tc>
            <w:tc>
              <w:tcPr>
                <w:tcW w:w="281" w:type="dxa"/>
              </w:tcPr>
              <w:p w14:paraId="77F60AD6" w14:textId="77777777" w:rsidR="00BF5132" w:rsidRDefault="00BF5132" w:rsidP="004E6275">
                <w:pPr>
                  <w:pStyle w:val="Arbeitsanweisung"/>
                  <w:tabs>
                    <w:tab w:val="left" w:pos="709"/>
                  </w:tabs>
                </w:pPr>
              </w:p>
            </w:tc>
            <w:tc>
              <w:tcPr>
                <w:tcW w:w="281" w:type="dxa"/>
              </w:tcPr>
              <w:p w14:paraId="350AB25F" w14:textId="77777777" w:rsidR="00BF5132" w:rsidRDefault="00BF5132" w:rsidP="004E6275">
                <w:pPr>
                  <w:pStyle w:val="Arbeitsanweisung"/>
                  <w:tabs>
                    <w:tab w:val="left" w:pos="709"/>
                  </w:tabs>
                </w:pPr>
              </w:p>
            </w:tc>
            <w:tc>
              <w:tcPr>
                <w:tcW w:w="281" w:type="dxa"/>
              </w:tcPr>
              <w:p w14:paraId="7669BF73" w14:textId="77777777" w:rsidR="00BF5132" w:rsidRDefault="00BF5132" w:rsidP="004E6275">
                <w:pPr>
                  <w:pStyle w:val="Arbeitsanweisung"/>
                  <w:tabs>
                    <w:tab w:val="left" w:pos="709"/>
                  </w:tabs>
                </w:pPr>
              </w:p>
            </w:tc>
            <w:tc>
              <w:tcPr>
                <w:tcW w:w="281" w:type="dxa"/>
              </w:tcPr>
              <w:p w14:paraId="51E28FEB" w14:textId="77777777" w:rsidR="00BF5132" w:rsidRDefault="00BF5132" w:rsidP="004E6275">
                <w:pPr>
                  <w:pStyle w:val="Arbeitsanweisung"/>
                  <w:tabs>
                    <w:tab w:val="left" w:pos="709"/>
                  </w:tabs>
                </w:pPr>
              </w:p>
            </w:tc>
            <w:tc>
              <w:tcPr>
                <w:tcW w:w="281" w:type="dxa"/>
              </w:tcPr>
              <w:p w14:paraId="7BB80EFF" w14:textId="77777777" w:rsidR="00BF5132" w:rsidRDefault="00BF5132" w:rsidP="004E6275">
                <w:pPr>
                  <w:pStyle w:val="Arbeitsanweisung"/>
                  <w:tabs>
                    <w:tab w:val="left" w:pos="709"/>
                  </w:tabs>
                </w:pPr>
              </w:p>
            </w:tc>
            <w:tc>
              <w:tcPr>
                <w:tcW w:w="281" w:type="dxa"/>
              </w:tcPr>
              <w:p w14:paraId="5F244AAA" w14:textId="77777777" w:rsidR="00BF5132" w:rsidRDefault="00BF5132" w:rsidP="004E6275">
                <w:pPr>
                  <w:pStyle w:val="Arbeitsanweisung"/>
                  <w:tabs>
                    <w:tab w:val="left" w:pos="709"/>
                  </w:tabs>
                </w:pPr>
              </w:p>
            </w:tc>
            <w:tc>
              <w:tcPr>
                <w:tcW w:w="281" w:type="dxa"/>
              </w:tcPr>
              <w:p w14:paraId="0E5149AE" w14:textId="77777777" w:rsidR="00BF5132" w:rsidRDefault="00BF5132" w:rsidP="004E6275">
                <w:pPr>
                  <w:pStyle w:val="Arbeitsanweisung"/>
                  <w:tabs>
                    <w:tab w:val="left" w:pos="709"/>
                  </w:tabs>
                </w:pPr>
              </w:p>
            </w:tc>
            <w:tc>
              <w:tcPr>
                <w:tcW w:w="281" w:type="dxa"/>
              </w:tcPr>
              <w:p w14:paraId="5F845D98" w14:textId="77777777" w:rsidR="00BF5132" w:rsidRDefault="00BF5132" w:rsidP="004E6275">
                <w:pPr>
                  <w:pStyle w:val="Arbeitsanweisung"/>
                  <w:tabs>
                    <w:tab w:val="left" w:pos="709"/>
                  </w:tabs>
                </w:pPr>
              </w:p>
            </w:tc>
          </w:tr>
        </w:tbl>
        <w:p w14:paraId="3EA2CB25" w14:textId="335A45F1" w:rsidR="00144694" w:rsidRDefault="00144694" w:rsidP="00144694">
          <w:pPr>
            <w:pStyle w:val="Labor-Text"/>
          </w:pPr>
        </w:p>
        <w:p w14:paraId="06581C0B" w14:textId="77777777" w:rsidR="00DB75AC" w:rsidRDefault="00DB75AC" w:rsidP="00144694">
          <w:pPr>
            <w:pStyle w:val="Labor-Text"/>
          </w:pPr>
        </w:p>
        <w:p w14:paraId="7D387E0D" w14:textId="77777777" w:rsidR="00144694" w:rsidRDefault="002A366A" w:rsidP="002A366A">
          <w:pPr>
            <w:pStyle w:val="Labor-Text"/>
          </w:pPr>
          <w:r>
            <w:t xml:space="preserve">Wie ihr sicherlich festgestellt habt, gibt es </w:t>
          </w:r>
          <w:r w:rsidR="00144694">
            <w:t>mehrere Möglichkeiten</w:t>
          </w:r>
          <w:r>
            <w:t xml:space="preserve"> einen Term zur Berechnung einer Dreieckszahl </w:t>
          </w:r>
          <w:proofErr w:type="spellStart"/>
          <w:r>
            <w:t>D</w:t>
          </w:r>
          <w:r w:rsidRPr="002A366A">
            <w:rPr>
              <w:vertAlign w:val="subscript"/>
            </w:rPr>
            <w:t>n</w:t>
          </w:r>
          <w:proofErr w:type="spellEnd"/>
          <w:r>
            <w:t xml:space="preserve"> aufzustellen.</w:t>
          </w:r>
        </w:p>
        <w:p w14:paraId="7B48B16E" w14:textId="77777777" w:rsidR="002A366A" w:rsidRDefault="002A366A" w:rsidP="002A366A">
          <w:pPr>
            <w:pStyle w:val="Labor-Text"/>
          </w:pPr>
        </w:p>
        <w:p w14:paraId="2ECBBAC7" w14:textId="77777777" w:rsidR="002A366A" w:rsidRDefault="002A366A" w:rsidP="002A366A">
          <w:pPr>
            <w:pStyle w:val="Labor-Text"/>
          </w:pPr>
        </w:p>
        <w:p w14:paraId="58C93AD5" w14:textId="77777777" w:rsidR="002A366A" w:rsidRDefault="002A366A" w:rsidP="002A366A">
          <w:pPr>
            <w:pStyle w:val="Labor-Text"/>
          </w:pPr>
        </w:p>
        <w:p w14:paraId="3AE2F5B7" w14:textId="77777777" w:rsidR="002A366A" w:rsidRDefault="002A366A" w:rsidP="002A366A">
          <w:pPr>
            <w:pStyle w:val="Labor-Text"/>
          </w:pPr>
        </w:p>
        <w:p w14:paraId="2FF93C62" w14:textId="77777777" w:rsidR="002A366A" w:rsidRDefault="002A366A" w:rsidP="002A366A">
          <w:pPr>
            <w:pStyle w:val="Labor-Text"/>
          </w:pPr>
        </w:p>
        <w:p w14:paraId="078E3959" w14:textId="77777777" w:rsidR="001D3DB9" w:rsidRDefault="001D3DB9" w:rsidP="002A366A">
          <w:pPr>
            <w:pStyle w:val="Labor-Text"/>
          </w:pPr>
        </w:p>
        <w:p w14:paraId="763AB238" w14:textId="77777777" w:rsidR="002A366A" w:rsidRDefault="002A366A" w:rsidP="002A366A">
          <w:pPr>
            <w:pStyle w:val="Labor-Text"/>
          </w:pPr>
        </w:p>
        <w:p w14:paraId="44D3F299" w14:textId="77777777" w:rsidR="002A366A" w:rsidRDefault="002A366A" w:rsidP="002A366A">
          <w:pPr>
            <w:pStyle w:val="Labor-Text"/>
          </w:pPr>
          <w:r>
            <w:lastRenderedPageBreak/>
            <w:t>1.15</w:t>
          </w:r>
          <w:r>
            <w:tab/>
            <w:t xml:space="preserve">Tragt unter jede Abbildung den passenden Term zur Berechnung der </w:t>
          </w:r>
          <w:r>
            <w:tab/>
            <w:t xml:space="preserve">Dreieckszahl </w:t>
          </w:r>
          <w:proofErr w:type="spellStart"/>
          <w:r>
            <w:t>D</w:t>
          </w:r>
          <w:r w:rsidRPr="002A366A">
            <w:rPr>
              <w:vertAlign w:val="subscript"/>
            </w:rPr>
            <w:t>n</w:t>
          </w:r>
          <w:proofErr w:type="spellEnd"/>
          <w:r>
            <w:t xml:space="preserve"> ein.</w:t>
          </w:r>
        </w:p>
        <w:p w14:paraId="120EB2EC" w14:textId="77777777" w:rsidR="005D5207" w:rsidRPr="002A366A" w:rsidRDefault="005D5207" w:rsidP="002A366A">
          <w:pPr>
            <w:pStyle w:val="Labor-Text"/>
          </w:pPr>
        </w:p>
        <w:p w14:paraId="58F2CB52" w14:textId="77777777" w:rsidR="002A366A" w:rsidRDefault="0067436D" w:rsidP="00DB75AC">
          <w:pPr>
            <w:pStyle w:val="Labor-Text"/>
            <w:jc w:val="center"/>
          </w:pPr>
          <w:r>
            <w:rPr>
              <w:noProof/>
            </w:rPr>
            <mc:AlternateContent>
              <mc:Choice Requires="wps">
                <w:drawing>
                  <wp:anchor distT="0" distB="0" distL="114300" distR="114300" simplePos="0" relativeHeight="251713024" behindDoc="0" locked="0" layoutInCell="1" allowOverlap="1" wp14:anchorId="42D39AD6" wp14:editId="4AE7E97F">
                    <wp:simplePos x="0" y="0"/>
                    <wp:positionH relativeFrom="column">
                      <wp:posOffset>2900680</wp:posOffset>
                    </wp:positionH>
                    <wp:positionV relativeFrom="paragraph">
                      <wp:posOffset>-2540</wp:posOffset>
                    </wp:positionV>
                    <wp:extent cx="0" cy="3028950"/>
                    <wp:effectExtent l="0" t="0" r="19050" b="19050"/>
                    <wp:wrapNone/>
                    <wp:docPr id="76" name="Gerade Verbindung 76"/>
                    <wp:cNvGraphicFramePr/>
                    <a:graphic xmlns:a="http://schemas.openxmlformats.org/drawingml/2006/main">
                      <a:graphicData uri="http://schemas.microsoft.com/office/word/2010/wordprocessingShape">
                        <wps:wsp>
                          <wps:cNvCnPr/>
                          <wps:spPr>
                            <a:xfrm>
                              <a:off x="0" y="0"/>
                              <a:ext cx="0" cy="30289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49E95" id="Gerade Verbindung 76"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228.4pt,-.2pt" to="228.4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" strokecolor="black [3213]" strokeweight="1.25pt"/>
                </w:pict>
              </mc:Fallback>
            </mc:AlternateContent>
          </w:r>
          <w:r w:rsidR="005D5207">
            <w:rPr>
              <w:noProof/>
            </w:rPr>
            <mc:AlternateContent>
              <mc:Choice Requires="wps">
                <w:drawing>
                  <wp:anchor distT="0" distB="0" distL="114300" distR="114300" simplePos="0" relativeHeight="251683328" behindDoc="0" locked="0" layoutInCell="1" allowOverlap="1" wp14:anchorId="3DF57A3D" wp14:editId="0D5F4C7B">
                    <wp:simplePos x="0" y="0"/>
                    <wp:positionH relativeFrom="column">
                      <wp:posOffset>776605</wp:posOffset>
                    </wp:positionH>
                    <wp:positionV relativeFrom="paragraph">
                      <wp:posOffset>-3175</wp:posOffset>
                    </wp:positionV>
                    <wp:extent cx="4314825" cy="3057525"/>
                    <wp:effectExtent l="0" t="0" r="28575" b="28575"/>
                    <wp:wrapNone/>
                    <wp:docPr id="2" name="Rechteck 2"/>
                    <wp:cNvGraphicFramePr/>
                    <a:graphic xmlns:a="http://schemas.openxmlformats.org/drawingml/2006/main">
                      <a:graphicData uri="http://schemas.microsoft.com/office/word/2010/wordprocessingShape">
                        <wps:wsp>
                          <wps:cNvSpPr/>
                          <wps:spPr>
                            <a:xfrm>
                              <a:off x="0" y="0"/>
                              <a:ext cx="4314825" cy="3057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553A3E" id="Rechteck 2" o:spid="_x0000_s1026" style="position:absolute;margin-left:61.15pt;margin-top:-.25pt;width:339.75pt;height:240.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" filled="f" strokecolor="black [3213]" strokeweight="2pt"/>
                </w:pict>
              </mc:Fallback>
            </mc:AlternateContent>
          </w:r>
          <w:r w:rsidR="005D5207">
            <w:rPr>
              <w:noProof/>
            </w:rPr>
            <w:drawing>
              <wp:inline distT="0" distB="0" distL="0" distR="0" wp14:anchorId="1C05C7C1" wp14:editId="24CCEC04">
                <wp:extent cx="4210050" cy="2400300"/>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165" t="34412" r="40804" b="27020"/>
                        <a:stretch/>
                      </pic:blipFill>
                      <pic:spPr bwMode="auto">
                        <a:xfrm>
                          <a:off x="0" y="0"/>
                          <a:ext cx="4210238" cy="2400407"/>
                        </a:xfrm>
                        <a:prstGeom prst="rect">
                          <a:avLst/>
                        </a:prstGeom>
                        <a:ln>
                          <a:noFill/>
                        </a:ln>
                        <a:extLst>
                          <a:ext uri="{53640926-AAD7-44D8-BBD7-CCE9431645EC}">
                            <a14:shadowObscured xmlns:a14="http://schemas.microsoft.com/office/drawing/2010/main"/>
                          </a:ext>
                        </a:extLst>
                      </pic:spPr>
                    </pic:pic>
                  </a:graphicData>
                </a:graphic>
              </wp:inline>
            </w:drawing>
          </w:r>
        </w:p>
        <w:p w14:paraId="756EDC7B" w14:textId="77777777" w:rsidR="0067436D" w:rsidRDefault="0067436D" w:rsidP="00DB75AC">
          <w:pPr>
            <w:pStyle w:val="Labor-Text"/>
            <w:jc w:val="center"/>
          </w:pPr>
          <w:r>
            <w:rPr>
              <w:noProof/>
            </w:rPr>
            <mc:AlternateContent>
              <mc:Choice Requires="wps">
                <w:drawing>
                  <wp:anchor distT="0" distB="0" distL="114300" distR="114300" simplePos="0" relativeHeight="251710976" behindDoc="0" locked="0" layoutInCell="1" allowOverlap="1" wp14:anchorId="64871211" wp14:editId="2CCD145B">
                    <wp:simplePos x="0" y="0"/>
                    <wp:positionH relativeFrom="column">
                      <wp:posOffset>3833495</wp:posOffset>
                    </wp:positionH>
                    <wp:positionV relativeFrom="paragraph">
                      <wp:posOffset>54610</wp:posOffset>
                    </wp:positionV>
                    <wp:extent cx="1114425" cy="257175"/>
                    <wp:effectExtent l="0" t="0" r="28575" b="28575"/>
                    <wp:wrapNone/>
                    <wp:docPr id="75" name="Rechteck 75"/>
                    <wp:cNvGraphicFramePr/>
                    <a:graphic xmlns:a="http://schemas.openxmlformats.org/drawingml/2006/main">
                      <a:graphicData uri="http://schemas.microsoft.com/office/word/2010/wordprocessingShape">
                        <wps:wsp>
                          <wps:cNvSpPr/>
                          <wps:spPr>
                            <a:xfrm>
                              <a:off x="0" y="0"/>
                              <a:ext cx="1114425" cy="257175"/>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EF36E0" id="Rechteck 75" o:spid="_x0000_s1026" style="position:absolute;margin-left:301.85pt;margin-top:4.3pt;width:87.75pt;height:20.2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" filled="f" strokecolor="#a5a5a5 [2092]" strokeweight="1.5pt"/>
                </w:pict>
              </mc:Fallback>
            </mc:AlternateContent>
          </w:r>
          <w:r>
            <w:rPr>
              <w:noProof/>
            </w:rPr>
            <mc:AlternateContent>
              <mc:Choice Requires="wps">
                <w:drawing>
                  <wp:anchor distT="0" distB="0" distL="114300" distR="114300" simplePos="0" relativeHeight="251708928" behindDoc="0" locked="0" layoutInCell="1" allowOverlap="1" wp14:anchorId="5292BC67" wp14:editId="625290FC">
                    <wp:simplePos x="0" y="0"/>
                    <wp:positionH relativeFrom="column">
                      <wp:posOffset>2967355</wp:posOffset>
                    </wp:positionH>
                    <wp:positionV relativeFrom="paragraph">
                      <wp:posOffset>-2540</wp:posOffset>
                    </wp:positionV>
                    <wp:extent cx="2124075" cy="666750"/>
                    <wp:effectExtent l="0" t="0" r="0" b="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66750"/>
                            </a:xfrm>
                            <a:prstGeom prst="rect">
                              <a:avLst/>
                            </a:prstGeom>
                            <a:noFill/>
                            <a:ln w="9525">
                              <a:noFill/>
                              <a:miter lim="800000"/>
                              <a:headEnd/>
                              <a:tailEnd/>
                            </a:ln>
                          </wps:spPr>
                          <wps:txbx>
                            <w:txbxContent>
                              <w:p w14:paraId="56BF78A5" w14:textId="77777777" w:rsidR="0067436D" w:rsidRPr="0067436D" w:rsidRDefault="0067436D" w:rsidP="0067436D">
                                <w:pPr>
                                  <w:rPr>
                                    <w:rFonts w:ascii="Arial" w:hAnsi="Arial" w:cs="Arial"/>
                                    <w:sz w:val="24"/>
                                    <w:szCs w:val="24"/>
                                  </w:rPr>
                                </w:pPr>
                                <w:r w:rsidRPr="0067436D">
                                  <w:rPr>
                                    <w:rFonts w:ascii="Arial" w:hAnsi="Arial" w:cs="Arial"/>
                                  </w:rPr>
                                  <w:t xml:space="preserve">       </w:t>
                                </w:r>
                                <w:proofErr w:type="spellStart"/>
                                <w:r w:rsidRPr="0067436D">
                                  <w:rPr>
                                    <w:rFonts w:ascii="Arial" w:hAnsi="Arial" w:cs="Arial"/>
                                    <w:sz w:val="24"/>
                                    <w:szCs w:val="24"/>
                                  </w:rPr>
                                  <w:t>D</w:t>
                                </w:r>
                                <w:r w:rsidRPr="0067436D">
                                  <w:rPr>
                                    <w:rFonts w:ascii="Arial" w:hAnsi="Arial" w:cs="Arial"/>
                                    <w:sz w:val="24"/>
                                    <w:szCs w:val="24"/>
                                    <w:vertAlign w:val="subscript"/>
                                  </w:rPr>
                                  <w:t>n</w:t>
                                </w:r>
                                <w:proofErr w:type="spellEnd"/>
                                <w:r w:rsidRPr="0067436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oMath>
                                <w:r w:rsidRPr="0067436D">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2BC67" id="_x0000_s1040" type="#_x0000_t202" style="position:absolute;left:0;text-align:left;margin-left:233.65pt;margin-top:-.2pt;width:167.25pt;height: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" filled="f" stroked="f">
                    <v:textbox>
                      <w:txbxContent>
                        <w:p w14:paraId="56BF78A5" w14:textId="77777777" w:rsidR="0067436D" w:rsidRPr="0067436D" w:rsidRDefault="0067436D" w:rsidP="0067436D">
                          <w:pPr>
                            <w:rPr>
                              <w:rFonts w:ascii="Arial" w:hAnsi="Arial" w:cs="Arial"/>
                              <w:sz w:val="24"/>
                              <w:szCs w:val="24"/>
                            </w:rPr>
                          </w:pPr>
                          <w:r w:rsidRPr="0067436D">
                            <w:rPr>
                              <w:rFonts w:ascii="Arial" w:hAnsi="Arial" w:cs="Arial"/>
                            </w:rPr>
                            <w:t xml:space="preserve">       </w:t>
                          </w:r>
                          <w:r w:rsidRPr="0067436D">
                            <w:rPr>
                              <w:rFonts w:ascii="Arial" w:hAnsi="Arial" w:cs="Arial"/>
                              <w:sz w:val="24"/>
                              <w:szCs w:val="24"/>
                            </w:rPr>
                            <w:t>D</w:t>
                          </w:r>
                          <w:r w:rsidRPr="0067436D">
                            <w:rPr>
                              <w:rFonts w:ascii="Arial" w:hAnsi="Arial" w:cs="Arial"/>
                              <w:sz w:val="24"/>
                              <w:szCs w:val="24"/>
                              <w:vertAlign w:val="subscript"/>
                            </w:rPr>
                            <w:t>n</w:t>
                          </w:r>
                          <w:r w:rsidRPr="0067436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oMath>
                          <w:r w:rsidRPr="0067436D">
                            <w:rPr>
                              <w:rFonts w:ascii="Arial" w:hAnsi="Arial" w:cs="Arial"/>
                              <w:sz w:val="24"/>
                              <w:szCs w:val="24"/>
                            </w:rPr>
                            <w:t xml:space="preserve">         </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1490FE06" wp14:editId="196DE3EE">
                    <wp:simplePos x="0" y="0"/>
                    <wp:positionH relativeFrom="column">
                      <wp:posOffset>1624330</wp:posOffset>
                    </wp:positionH>
                    <wp:positionV relativeFrom="paragraph">
                      <wp:posOffset>45085</wp:posOffset>
                    </wp:positionV>
                    <wp:extent cx="1114425" cy="266700"/>
                    <wp:effectExtent l="0" t="0" r="28575" b="19050"/>
                    <wp:wrapNone/>
                    <wp:docPr id="72" name="Rechteck 72"/>
                    <wp:cNvGraphicFramePr/>
                    <a:graphic xmlns:a="http://schemas.openxmlformats.org/drawingml/2006/main">
                      <a:graphicData uri="http://schemas.microsoft.com/office/word/2010/wordprocessingShape">
                        <wps:wsp>
                          <wps:cNvSpPr/>
                          <wps:spPr>
                            <a:xfrm>
                              <a:off x="0" y="0"/>
                              <a:ext cx="1114425" cy="266700"/>
                            </a:xfrm>
                            <a:prstGeom prst="rect">
                              <a:avLst/>
                            </a:prstGeom>
                            <a:no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9BF1" id="Rechteck 72" o:spid="_x0000_s1026" style="position:absolute;margin-left:127.9pt;margin-top:3.55pt;width:87.7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" filled="f" strokecolor="#a5a5a5 [2092]" strokeweight="1.5pt"/>
                </w:pict>
              </mc:Fallback>
            </mc:AlternateContent>
          </w:r>
          <w:r>
            <w:rPr>
              <w:noProof/>
            </w:rPr>
            <mc:AlternateContent>
              <mc:Choice Requires="wps">
                <w:drawing>
                  <wp:anchor distT="0" distB="0" distL="114300" distR="114300" simplePos="0" relativeHeight="251704832" behindDoc="0" locked="0" layoutInCell="1" allowOverlap="1" wp14:anchorId="27CDDA55" wp14:editId="1F3DC38D">
                    <wp:simplePos x="0" y="0"/>
                    <wp:positionH relativeFrom="column">
                      <wp:posOffset>776605</wp:posOffset>
                    </wp:positionH>
                    <wp:positionV relativeFrom="paragraph">
                      <wp:posOffset>-2540</wp:posOffset>
                    </wp:positionV>
                    <wp:extent cx="2124075" cy="666750"/>
                    <wp:effectExtent l="0" t="0" r="0" b="0"/>
                    <wp:wrapNone/>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66750"/>
                            </a:xfrm>
                            <a:prstGeom prst="rect">
                              <a:avLst/>
                            </a:prstGeom>
                            <a:noFill/>
                            <a:ln w="9525">
                              <a:noFill/>
                              <a:miter lim="800000"/>
                              <a:headEnd/>
                              <a:tailEnd/>
                            </a:ln>
                          </wps:spPr>
                          <wps:txbx>
                            <w:txbxContent>
                              <w:p w14:paraId="0E3C8A8D" w14:textId="77777777" w:rsidR="0067436D" w:rsidRPr="0067436D" w:rsidRDefault="0067436D" w:rsidP="0067436D">
                                <w:pPr>
                                  <w:rPr>
                                    <w:rFonts w:ascii="Arial" w:hAnsi="Arial" w:cs="Arial"/>
                                    <w:sz w:val="24"/>
                                    <w:szCs w:val="24"/>
                                  </w:rPr>
                                </w:pPr>
                                <w:r w:rsidRPr="0067436D">
                                  <w:rPr>
                                    <w:rFonts w:ascii="Arial" w:hAnsi="Arial" w:cs="Arial"/>
                                  </w:rPr>
                                  <w:t xml:space="preserve">       </w:t>
                                </w:r>
                                <w:proofErr w:type="spellStart"/>
                                <w:r w:rsidRPr="0067436D">
                                  <w:rPr>
                                    <w:rFonts w:ascii="Arial" w:hAnsi="Arial" w:cs="Arial"/>
                                    <w:sz w:val="24"/>
                                    <w:szCs w:val="24"/>
                                  </w:rPr>
                                  <w:t>D</w:t>
                                </w:r>
                                <w:r w:rsidRPr="0067436D">
                                  <w:rPr>
                                    <w:rFonts w:ascii="Arial" w:hAnsi="Arial" w:cs="Arial"/>
                                    <w:sz w:val="24"/>
                                    <w:szCs w:val="24"/>
                                    <w:vertAlign w:val="subscript"/>
                                  </w:rPr>
                                  <w:t>n</w:t>
                                </w:r>
                                <w:proofErr w:type="spellEnd"/>
                                <w:r w:rsidRPr="0067436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oMath>
                                <w:r w:rsidRPr="0067436D">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DDA55" id="_x0000_s1041" type="#_x0000_t202" style="position:absolute;left:0;text-align:left;margin-left:61.15pt;margin-top:-.2pt;width:167.25pt;height: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" filled="f" stroked="f">
                    <v:textbox>
                      <w:txbxContent>
                        <w:p w14:paraId="0E3C8A8D" w14:textId="77777777" w:rsidR="0067436D" w:rsidRPr="0067436D" w:rsidRDefault="0067436D" w:rsidP="0067436D">
                          <w:pPr>
                            <w:rPr>
                              <w:rFonts w:ascii="Arial" w:hAnsi="Arial" w:cs="Arial"/>
                              <w:sz w:val="24"/>
                              <w:szCs w:val="24"/>
                            </w:rPr>
                          </w:pPr>
                          <w:r w:rsidRPr="0067436D">
                            <w:rPr>
                              <w:rFonts w:ascii="Arial" w:hAnsi="Arial" w:cs="Arial"/>
                            </w:rPr>
                            <w:t xml:space="preserve">       </w:t>
                          </w:r>
                          <w:r w:rsidRPr="0067436D">
                            <w:rPr>
                              <w:rFonts w:ascii="Arial" w:hAnsi="Arial" w:cs="Arial"/>
                              <w:sz w:val="24"/>
                              <w:szCs w:val="24"/>
                            </w:rPr>
                            <w:t>D</w:t>
                          </w:r>
                          <w:r w:rsidRPr="0067436D">
                            <w:rPr>
                              <w:rFonts w:ascii="Arial" w:hAnsi="Arial" w:cs="Arial"/>
                              <w:sz w:val="24"/>
                              <w:szCs w:val="24"/>
                              <w:vertAlign w:val="subscript"/>
                            </w:rPr>
                            <w:t>n</w:t>
                          </w:r>
                          <w:r w:rsidRPr="0067436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m:t>
                            </m:r>
                          </m:oMath>
                          <w:r w:rsidRPr="0067436D">
                            <w:rPr>
                              <w:rFonts w:ascii="Arial" w:hAnsi="Arial" w:cs="Arial"/>
                              <w:sz w:val="24"/>
                              <w:szCs w:val="24"/>
                            </w:rPr>
                            <w:t xml:space="preserve">         </w:t>
                          </w:r>
                        </w:p>
                      </w:txbxContent>
                    </v:textbox>
                  </v:shape>
                </w:pict>
              </mc:Fallback>
            </mc:AlternateContent>
          </w:r>
        </w:p>
        <w:p w14:paraId="390D56C4" w14:textId="77777777" w:rsidR="0067436D" w:rsidRDefault="0067436D" w:rsidP="00DB75AC">
          <w:pPr>
            <w:pStyle w:val="Labor-Text"/>
            <w:jc w:val="center"/>
          </w:pPr>
        </w:p>
        <w:p w14:paraId="4FC66F40" w14:textId="77777777" w:rsidR="0067436D" w:rsidRDefault="0067436D" w:rsidP="00DB75AC">
          <w:pPr>
            <w:pStyle w:val="Labor-Text"/>
            <w:jc w:val="center"/>
          </w:pPr>
        </w:p>
        <w:p w14:paraId="0AA6C01F" w14:textId="77777777" w:rsidR="0067436D" w:rsidRDefault="0067436D" w:rsidP="00F31EE4">
          <w:pPr>
            <w:pStyle w:val="Labor-Text"/>
          </w:pPr>
        </w:p>
        <w:p w14:paraId="3A251EE2" w14:textId="77777777" w:rsidR="00144694" w:rsidRPr="00144694" w:rsidRDefault="00144694" w:rsidP="00F31EE4">
          <w:pPr>
            <w:pStyle w:val="Labor-Text"/>
          </w:pPr>
        </w:p>
        <w:p w14:paraId="3D1E91BA" w14:textId="77777777" w:rsidR="00144694" w:rsidRDefault="002A366A" w:rsidP="00144694">
          <w:pPr>
            <w:pStyle w:val="Labor-Text"/>
          </w:pPr>
          <w:r>
            <w:t xml:space="preserve">Setzt man in jeden Term aus der vorherigen Aufgabe für n eine natürliche Zahl ein, kann man die entsprechende Dreieckszahl </w:t>
          </w:r>
          <w:proofErr w:type="spellStart"/>
          <w:r>
            <w:t>D</w:t>
          </w:r>
          <w:r w:rsidRPr="002A366A">
            <w:rPr>
              <w:vertAlign w:val="subscript"/>
            </w:rPr>
            <w:t>n</w:t>
          </w:r>
          <w:proofErr w:type="spellEnd"/>
          <w:r>
            <w:t xml:space="preserve"> bestimmen. Da </w:t>
          </w:r>
          <w:r w:rsidR="0067436D">
            <w:t xml:space="preserve">beide </w:t>
          </w:r>
          <w:r>
            <w:t xml:space="preserve">Terme bei </w:t>
          </w:r>
          <w:r w:rsidR="0067436D">
            <w:t>der</w:t>
          </w:r>
          <w:r>
            <w:t xml:space="preserve"> Einsetzung </w:t>
          </w:r>
          <w:r w:rsidR="0067436D">
            <w:t xml:space="preserve">der gleichen Zahl </w:t>
          </w:r>
          <w:r>
            <w:t xml:space="preserve">denselben Wert liefern, nennt man sie </w:t>
          </w:r>
          <w:r w:rsidRPr="002A366A">
            <w:rPr>
              <w:b/>
            </w:rPr>
            <w:t>äquivalent</w:t>
          </w:r>
          <w:r>
            <w:t>.</w:t>
          </w:r>
        </w:p>
        <w:p w14:paraId="58C96D4D" w14:textId="77777777" w:rsidR="002A366A" w:rsidRDefault="002A366A" w:rsidP="00144694">
          <w:pPr>
            <w:pStyle w:val="Labor-Text"/>
          </w:pPr>
        </w:p>
        <w:p w14:paraId="65487E60" w14:textId="77777777" w:rsidR="00284920" w:rsidRDefault="002A366A" w:rsidP="00144694">
          <w:pPr>
            <w:pStyle w:val="Labor-Text"/>
          </w:pPr>
          <w:r>
            <w:t>Um nachzuweisen, dass zwei Terme tatsächlich äquivalent sind, kann man folgendermaße</w:t>
          </w:r>
          <w:r w:rsidR="00F31EE4">
            <w:t xml:space="preserve">n vorgehen: </w:t>
          </w:r>
        </w:p>
        <w:p w14:paraId="42730FEB" w14:textId="4B8C6D43" w:rsidR="002A366A" w:rsidRDefault="002A366A" w:rsidP="00144694">
          <w:pPr>
            <w:pStyle w:val="Labor-Text"/>
          </w:pPr>
          <w:r>
            <w:t xml:space="preserve">Man zeigt, dass einer der Terme so umgeformt werden kann, dass er mit dem anderen Term schließlich übereinstimmt. Oder man vereinfacht beide Terme </w:t>
          </w:r>
          <w:r w:rsidR="00EB7DEA">
            <w:t>so weit, bis sie dieselbe Form aufweisen.</w:t>
          </w:r>
        </w:p>
        <w:p w14:paraId="53368841" w14:textId="77777777" w:rsidR="00EB7DEA" w:rsidRDefault="00EB7DEA" w:rsidP="00144694">
          <w:pPr>
            <w:pStyle w:val="Labor-Text"/>
          </w:pPr>
        </w:p>
        <w:p w14:paraId="60628F5E" w14:textId="7EFCFB37" w:rsidR="00EB7DEA" w:rsidRDefault="00EB7DEA" w:rsidP="00284920">
          <w:pPr>
            <w:pStyle w:val="Labor-Text"/>
            <w:ind w:left="705" w:hanging="705"/>
          </w:pPr>
          <w:r>
            <w:t>1.16</w:t>
          </w:r>
          <w:r>
            <w:tab/>
            <w:t>Vergleicht nun die beiden Terme a) und b) aus Aufgabe 1.15 miteinander. Versucht mit Hilfe von Termumformungen zu zeigen, dass die Terme äquivalent sind.</w:t>
          </w:r>
          <w:r w:rsidR="00F31EE4" w:rsidRPr="00F31EE4">
            <w:t xml:space="preserve"> </w:t>
          </w:r>
        </w:p>
        <w:p w14:paraId="4A3E59A0" w14:textId="77777777" w:rsidR="00BF5132" w:rsidRDefault="00BF5132" w:rsidP="00284920">
          <w:pPr>
            <w:pStyle w:val="Labor-Text"/>
            <w:ind w:left="705" w:hanging="705"/>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F5132" w14:paraId="727F2944" w14:textId="77777777" w:rsidTr="004E6275">
            <w:trPr>
              <w:trHeight w:val="283"/>
            </w:trPr>
            <w:tc>
              <w:tcPr>
                <w:tcW w:w="282" w:type="dxa"/>
              </w:tcPr>
              <w:p w14:paraId="6B0F5E3B" w14:textId="77777777" w:rsidR="00BF5132" w:rsidRDefault="00BF5132" w:rsidP="004E6275">
                <w:pPr>
                  <w:pStyle w:val="Arbeitsanweisung"/>
                  <w:tabs>
                    <w:tab w:val="left" w:pos="709"/>
                  </w:tabs>
                </w:pPr>
              </w:p>
            </w:tc>
            <w:tc>
              <w:tcPr>
                <w:tcW w:w="282" w:type="dxa"/>
              </w:tcPr>
              <w:p w14:paraId="479F0009" w14:textId="77777777" w:rsidR="00BF5132" w:rsidRDefault="00BF5132" w:rsidP="004E6275">
                <w:pPr>
                  <w:pStyle w:val="Arbeitsanweisung"/>
                  <w:tabs>
                    <w:tab w:val="left" w:pos="709"/>
                  </w:tabs>
                </w:pPr>
              </w:p>
            </w:tc>
            <w:tc>
              <w:tcPr>
                <w:tcW w:w="282" w:type="dxa"/>
              </w:tcPr>
              <w:p w14:paraId="39D123D3" w14:textId="77777777" w:rsidR="00BF5132" w:rsidRDefault="00BF5132" w:rsidP="004E6275">
                <w:pPr>
                  <w:pStyle w:val="Arbeitsanweisung"/>
                  <w:tabs>
                    <w:tab w:val="left" w:pos="709"/>
                  </w:tabs>
                </w:pPr>
              </w:p>
            </w:tc>
            <w:tc>
              <w:tcPr>
                <w:tcW w:w="282" w:type="dxa"/>
              </w:tcPr>
              <w:p w14:paraId="2758253A" w14:textId="77777777" w:rsidR="00BF5132" w:rsidRDefault="00BF5132" w:rsidP="004E6275">
                <w:pPr>
                  <w:pStyle w:val="Arbeitsanweisung"/>
                  <w:tabs>
                    <w:tab w:val="left" w:pos="709"/>
                  </w:tabs>
                </w:pPr>
              </w:p>
            </w:tc>
            <w:tc>
              <w:tcPr>
                <w:tcW w:w="282" w:type="dxa"/>
              </w:tcPr>
              <w:p w14:paraId="7B98F829" w14:textId="77777777" w:rsidR="00BF5132" w:rsidRDefault="00BF5132" w:rsidP="004E6275">
                <w:pPr>
                  <w:pStyle w:val="Arbeitsanweisung"/>
                  <w:tabs>
                    <w:tab w:val="left" w:pos="709"/>
                  </w:tabs>
                </w:pPr>
              </w:p>
            </w:tc>
            <w:tc>
              <w:tcPr>
                <w:tcW w:w="282" w:type="dxa"/>
              </w:tcPr>
              <w:p w14:paraId="367531C9" w14:textId="77777777" w:rsidR="00BF5132" w:rsidRDefault="00BF5132" w:rsidP="004E6275">
                <w:pPr>
                  <w:pStyle w:val="Arbeitsanweisung"/>
                  <w:tabs>
                    <w:tab w:val="left" w:pos="709"/>
                  </w:tabs>
                </w:pPr>
              </w:p>
            </w:tc>
            <w:tc>
              <w:tcPr>
                <w:tcW w:w="282" w:type="dxa"/>
              </w:tcPr>
              <w:p w14:paraId="4903AD48" w14:textId="77777777" w:rsidR="00BF5132" w:rsidRDefault="00BF5132" w:rsidP="004E6275">
                <w:pPr>
                  <w:pStyle w:val="Arbeitsanweisung"/>
                  <w:tabs>
                    <w:tab w:val="left" w:pos="709"/>
                  </w:tabs>
                </w:pPr>
              </w:p>
            </w:tc>
            <w:tc>
              <w:tcPr>
                <w:tcW w:w="282" w:type="dxa"/>
              </w:tcPr>
              <w:p w14:paraId="2D1B8504" w14:textId="77777777" w:rsidR="00BF5132" w:rsidRDefault="00BF5132" w:rsidP="004E6275">
                <w:pPr>
                  <w:pStyle w:val="Arbeitsanweisung"/>
                  <w:tabs>
                    <w:tab w:val="left" w:pos="709"/>
                  </w:tabs>
                </w:pPr>
              </w:p>
            </w:tc>
            <w:tc>
              <w:tcPr>
                <w:tcW w:w="282" w:type="dxa"/>
              </w:tcPr>
              <w:p w14:paraId="13CAA679" w14:textId="77777777" w:rsidR="00BF5132" w:rsidRDefault="00BF5132" w:rsidP="004E6275">
                <w:pPr>
                  <w:pStyle w:val="Arbeitsanweisung"/>
                  <w:tabs>
                    <w:tab w:val="left" w:pos="709"/>
                  </w:tabs>
                </w:pPr>
              </w:p>
            </w:tc>
            <w:tc>
              <w:tcPr>
                <w:tcW w:w="282" w:type="dxa"/>
              </w:tcPr>
              <w:p w14:paraId="60613663" w14:textId="77777777" w:rsidR="00BF5132" w:rsidRDefault="00BF5132" w:rsidP="004E6275">
                <w:pPr>
                  <w:pStyle w:val="Arbeitsanweisung"/>
                  <w:tabs>
                    <w:tab w:val="left" w:pos="709"/>
                  </w:tabs>
                </w:pPr>
              </w:p>
            </w:tc>
            <w:tc>
              <w:tcPr>
                <w:tcW w:w="282" w:type="dxa"/>
              </w:tcPr>
              <w:p w14:paraId="0C706A48" w14:textId="77777777" w:rsidR="00BF5132" w:rsidRDefault="00BF5132" w:rsidP="004E6275">
                <w:pPr>
                  <w:pStyle w:val="Arbeitsanweisung"/>
                  <w:tabs>
                    <w:tab w:val="left" w:pos="709"/>
                  </w:tabs>
                </w:pPr>
              </w:p>
            </w:tc>
            <w:tc>
              <w:tcPr>
                <w:tcW w:w="282" w:type="dxa"/>
              </w:tcPr>
              <w:p w14:paraId="4FA9F85D" w14:textId="0024411D" w:rsidR="00BF5132" w:rsidRDefault="00BF5132" w:rsidP="004E6275">
                <w:pPr>
                  <w:pStyle w:val="Arbeitsanweisung"/>
                  <w:tabs>
                    <w:tab w:val="left" w:pos="709"/>
                  </w:tabs>
                </w:pPr>
                <w:r w:rsidRPr="00F27500">
                  <w:rPr>
                    <w:noProof/>
                  </w:rPr>
                  <mc:AlternateContent>
                    <mc:Choice Requires="wps">
                      <w:drawing>
                        <wp:anchor distT="0" distB="0" distL="114300" distR="114300" simplePos="0" relativeHeight="251656192" behindDoc="0" locked="0" layoutInCell="1" allowOverlap="1" wp14:anchorId="63484934" wp14:editId="212E95B0">
                          <wp:simplePos x="0" y="0"/>
                          <wp:positionH relativeFrom="column">
                            <wp:posOffset>-776605</wp:posOffset>
                          </wp:positionH>
                          <wp:positionV relativeFrom="paragraph">
                            <wp:posOffset>106045</wp:posOffset>
                          </wp:positionV>
                          <wp:extent cx="2924175" cy="377505"/>
                          <wp:effectExtent l="0" t="0" r="0" b="381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77505"/>
                                  </a:xfrm>
                                  <a:prstGeom prst="rect">
                                    <a:avLst/>
                                  </a:prstGeom>
                                  <a:noFill/>
                                  <a:ln w="9525">
                                    <a:noFill/>
                                    <a:miter lim="800000"/>
                                    <a:headEnd/>
                                    <a:tailEnd/>
                                  </a:ln>
                                </wps:spPr>
                                <wps:txbx>
                                  <w:txbxContent>
                                    <w:p w14:paraId="53C0E6C4" w14:textId="49F87B06" w:rsidR="00F27500" w:rsidRPr="00491A41" w:rsidRDefault="00201F08" w:rsidP="00491A41">
                                      <w:pPr>
                                        <w:jc w:val="cent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491A41" w:rsidRPr="00491A41">
                                        <w:rPr>
                                          <w:rFonts w:ascii="Arial" w:hAnsi="Arial" w:cs="Arial"/>
                                          <w:sz w:val="24"/>
                                          <w:szCs w:val="24"/>
                                        </w:rPr>
                                        <w:t xml:space="preserve"> ∙ </w:t>
                                      </w:r>
                                      <w:r w:rsidR="00C546B0">
                                        <w:rPr>
                                          <w:rFonts w:ascii="Arial" w:hAnsi="Arial" w:cs="Arial"/>
                                          <w:sz w:val="24"/>
                                          <w:szCs w:val="24"/>
                                        </w:rPr>
                                        <w:t>[</w:t>
                                      </w:r>
                                      <w:r w:rsidR="003A41E0">
                                        <w:rPr>
                                          <w:rFonts w:ascii="Arial" w:hAnsi="Arial" w:cs="Arial"/>
                                          <w:sz w:val="24"/>
                                          <w:szCs w:val="24"/>
                                        </w:rPr>
                                        <w:t>(</w:t>
                                      </w:r>
                                      <w:r w:rsidR="00491A41" w:rsidRPr="00491A41">
                                        <w:rPr>
                                          <w:rFonts w:ascii="Arial" w:hAnsi="Arial" w:cs="Arial"/>
                                          <w:sz w:val="24"/>
                                          <w:szCs w:val="24"/>
                                        </w:rPr>
                                        <w:t>n</w:t>
                                      </w:r>
                                      <w:r w:rsidR="003A41E0">
                                        <w:rPr>
                                          <w:rFonts w:ascii="Arial" w:hAnsi="Arial" w:cs="Arial"/>
                                          <w:sz w:val="24"/>
                                          <w:szCs w:val="24"/>
                                        </w:rPr>
                                        <w:t>+1)²-(n+1)</w:t>
                                      </w:r>
                                      <w:r w:rsidR="00C546B0">
                                        <w:rPr>
                                          <w:rFonts w:ascii="Arial" w:hAnsi="Arial" w:cs="Arial"/>
                                          <w:sz w:val="24"/>
                                          <w:szCs w:val="24"/>
                                        </w:rPr>
                                        <w:t>]</w:t>
                                      </w:r>
                                      <w:r w:rsidR="00491A41" w:rsidRPr="00491A4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491A41" w:rsidRPr="00491A41">
                                        <w:rPr>
                                          <w:rFonts w:ascii="Arial" w:hAnsi="Arial" w:cs="Arial"/>
                                          <w:sz w:val="24"/>
                                          <w:szCs w:val="24"/>
                                        </w:rPr>
                                        <w:t xml:space="preserve"> ∙</w:t>
                                      </w:r>
                                      <w:r w:rsidR="003A41E0">
                                        <w:rPr>
                                          <w:rFonts w:ascii="Arial" w:hAnsi="Arial" w:cs="Arial"/>
                                          <w:sz w:val="24"/>
                                          <w:szCs w:val="24"/>
                                        </w:rPr>
                                        <w:t xml:space="preserve"> n∙(n+1)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84934" id="_x0000_t202" coordsize="21600,21600" o:spt="202" path="m,l,21600r21600,l21600,xe">
                          <v:stroke joinstyle="miter"/>
                          <v:path gradientshapeok="t" o:connecttype="rect"/>
                        </v:shapetype>
                        <v:shape id="_x0000_s1042" type="#_x0000_t202" style="position:absolute;left:0;text-align:left;margin-left:-61.15pt;margin-top:8.35pt;width:230.2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" filled="f" stroked="f">
                          <v:textbox>
                            <w:txbxContent>
                              <w:p w14:paraId="53C0E6C4" w14:textId="49F87B06" w:rsidR="00F27500" w:rsidRPr="00491A41" w:rsidRDefault="00952237" w:rsidP="00491A41">
                                <w:pPr>
                                  <w:jc w:val="center"/>
                                  <w:rPr>
                                    <w:rFonts w:ascii="Arial" w:hAnsi="Arial" w:cs="Arial"/>
                                    <w:sz w:val="24"/>
                                    <w:szCs w:val="24"/>
                                  </w:rPr>
                                </w:pP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491A41" w:rsidRPr="00491A41">
                                  <w:rPr>
                                    <w:rFonts w:ascii="Arial" w:hAnsi="Arial" w:cs="Arial"/>
                                    <w:sz w:val="24"/>
                                    <w:szCs w:val="24"/>
                                  </w:rPr>
                                  <w:t xml:space="preserve"> ∙ </w:t>
                                </w:r>
                                <w:r w:rsidR="00C546B0">
                                  <w:rPr>
                                    <w:rFonts w:ascii="Arial" w:hAnsi="Arial" w:cs="Arial"/>
                                    <w:sz w:val="24"/>
                                    <w:szCs w:val="24"/>
                                  </w:rPr>
                                  <w:t>[</w:t>
                                </w:r>
                                <w:r w:rsidR="003A41E0">
                                  <w:rPr>
                                    <w:rFonts w:ascii="Arial" w:hAnsi="Arial" w:cs="Arial"/>
                                    <w:sz w:val="24"/>
                                    <w:szCs w:val="24"/>
                                  </w:rPr>
                                  <w:t>(</w:t>
                                </w:r>
                                <w:r w:rsidR="00491A41" w:rsidRPr="00491A41">
                                  <w:rPr>
                                    <w:rFonts w:ascii="Arial" w:hAnsi="Arial" w:cs="Arial"/>
                                    <w:sz w:val="24"/>
                                    <w:szCs w:val="24"/>
                                  </w:rPr>
                                  <w:t>n</w:t>
                                </w:r>
                                <w:r w:rsidR="003A41E0">
                                  <w:rPr>
                                    <w:rFonts w:ascii="Arial" w:hAnsi="Arial" w:cs="Arial"/>
                                    <w:sz w:val="24"/>
                                    <w:szCs w:val="24"/>
                                  </w:rPr>
                                  <w:t>+1)²-(n+1)</w:t>
                                </w:r>
                                <w:r w:rsidR="00C546B0">
                                  <w:rPr>
                                    <w:rFonts w:ascii="Arial" w:hAnsi="Arial" w:cs="Arial"/>
                                    <w:sz w:val="24"/>
                                    <w:szCs w:val="24"/>
                                  </w:rPr>
                                  <w:t>]</w:t>
                                </w:r>
                                <w:r w:rsidR="00491A41" w:rsidRPr="00491A41">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00491A41" w:rsidRPr="00491A41">
                                  <w:rPr>
                                    <w:rFonts w:ascii="Arial" w:hAnsi="Arial" w:cs="Arial"/>
                                    <w:sz w:val="24"/>
                                    <w:szCs w:val="24"/>
                                  </w:rPr>
                                  <w:t xml:space="preserve"> ∙</w:t>
                                </w:r>
                                <w:r w:rsidR="003A41E0">
                                  <w:rPr>
                                    <w:rFonts w:ascii="Arial" w:hAnsi="Arial" w:cs="Arial"/>
                                    <w:sz w:val="24"/>
                                    <w:szCs w:val="24"/>
                                  </w:rPr>
                                  <w:t xml:space="preserve"> n∙(n+1)</w:t>
                                </w:r>
                              </w:p>
                            </w:txbxContent>
                          </v:textbox>
                        </v:shape>
                      </w:pict>
                    </mc:Fallback>
                  </mc:AlternateContent>
                </w:r>
              </w:p>
            </w:tc>
            <w:tc>
              <w:tcPr>
                <w:tcW w:w="282" w:type="dxa"/>
              </w:tcPr>
              <w:p w14:paraId="46A9E811" w14:textId="56EDB147" w:rsidR="00BF5132" w:rsidRDefault="00BF5132" w:rsidP="004E6275">
                <w:pPr>
                  <w:pStyle w:val="Arbeitsanweisung"/>
                  <w:tabs>
                    <w:tab w:val="left" w:pos="709"/>
                  </w:tabs>
                </w:pPr>
              </w:p>
            </w:tc>
            <w:tc>
              <w:tcPr>
                <w:tcW w:w="282" w:type="dxa"/>
              </w:tcPr>
              <w:p w14:paraId="7F38BDAC" w14:textId="77777777" w:rsidR="00BF5132" w:rsidRDefault="00BF5132" w:rsidP="004E6275">
                <w:pPr>
                  <w:pStyle w:val="Arbeitsanweisung"/>
                  <w:tabs>
                    <w:tab w:val="left" w:pos="709"/>
                  </w:tabs>
                </w:pPr>
              </w:p>
            </w:tc>
            <w:tc>
              <w:tcPr>
                <w:tcW w:w="282" w:type="dxa"/>
              </w:tcPr>
              <w:p w14:paraId="3ED16619" w14:textId="77777777" w:rsidR="00BF5132" w:rsidRDefault="00BF5132" w:rsidP="004E6275">
                <w:pPr>
                  <w:pStyle w:val="Arbeitsanweisung"/>
                  <w:tabs>
                    <w:tab w:val="left" w:pos="709"/>
                  </w:tabs>
                </w:pPr>
              </w:p>
            </w:tc>
            <w:tc>
              <w:tcPr>
                <w:tcW w:w="281" w:type="dxa"/>
              </w:tcPr>
              <w:p w14:paraId="0246953E" w14:textId="77777777" w:rsidR="00BF5132" w:rsidRDefault="00BF5132" w:rsidP="004E6275">
                <w:pPr>
                  <w:pStyle w:val="Arbeitsanweisung"/>
                  <w:tabs>
                    <w:tab w:val="left" w:pos="709"/>
                  </w:tabs>
                </w:pPr>
              </w:p>
            </w:tc>
            <w:tc>
              <w:tcPr>
                <w:tcW w:w="281" w:type="dxa"/>
              </w:tcPr>
              <w:p w14:paraId="68D81BED" w14:textId="77777777" w:rsidR="00BF5132" w:rsidRDefault="00BF5132" w:rsidP="004E6275">
                <w:pPr>
                  <w:pStyle w:val="Arbeitsanweisung"/>
                  <w:tabs>
                    <w:tab w:val="left" w:pos="709"/>
                  </w:tabs>
                </w:pPr>
              </w:p>
            </w:tc>
            <w:tc>
              <w:tcPr>
                <w:tcW w:w="281" w:type="dxa"/>
              </w:tcPr>
              <w:p w14:paraId="45B439FA" w14:textId="37EC27AF" w:rsidR="00BF5132" w:rsidRDefault="00BF5132" w:rsidP="004E6275">
                <w:pPr>
                  <w:pStyle w:val="Arbeitsanweisung"/>
                  <w:tabs>
                    <w:tab w:val="left" w:pos="709"/>
                  </w:tabs>
                </w:pPr>
                <w:r w:rsidRPr="00491A41">
                  <w:rPr>
                    <w:noProof/>
                  </w:rPr>
                  <mc:AlternateContent>
                    <mc:Choice Requires="wps">
                      <w:drawing>
                        <wp:anchor distT="0" distB="0" distL="114300" distR="114300" simplePos="0" relativeHeight="251659264" behindDoc="0" locked="0" layoutInCell="1" allowOverlap="1" wp14:anchorId="4A75DECE" wp14:editId="155B24C3">
                          <wp:simplePos x="0" y="0"/>
                          <wp:positionH relativeFrom="column">
                            <wp:posOffset>-340995</wp:posOffset>
                          </wp:positionH>
                          <wp:positionV relativeFrom="paragraph">
                            <wp:posOffset>33655</wp:posOffset>
                          </wp:positionV>
                          <wp:extent cx="342900" cy="637563"/>
                          <wp:effectExtent l="0" t="0" r="0" b="0"/>
                          <wp:wrapNone/>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37563"/>
                                  </a:xfrm>
                                  <a:prstGeom prst="rect">
                                    <a:avLst/>
                                  </a:prstGeom>
                                  <a:noFill/>
                                  <a:ln w="9525">
                                    <a:noFill/>
                                    <a:miter lim="800000"/>
                                    <a:headEnd/>
                                    <a:tailEnd/>
                                  </a:ln>
                                </wps:spPr>
                                <wps:txbx>
                                  <w:txbxContent>
                                    <w:p w14:paraId="02E190E6" w14:textId="77777777" w:rsidR="00491A41" w:rsidRPr="00491A41" w:rsidRDefault="00491A41" w:rsidP="00491A41">
                                      <w:pPr>
                                        <w:jc w:val="center"/>
                                        <w:rPr>
                                          <w:rFonts w:ascii="Arial" w:hAnsi="Arial" w:cs="Arial"/>
                                          <w:sz w:val="24"/>
                                          <w:szCs w:val="24"/>
                                        </w:rPr>
                                      </w:pPr>
                                      <w:r w:rsidRPr="00491A41">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5DECE" id="_x0000_s1043" type="#_x0000_t202" style="position:absolute;left:0;text-align:left;margin-left:-26.85pt;margin-top:2.65pt;width:27pt;height: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" filled="f" stroked="f">
                          <v:textbox>
                            <w:txbxContent>
                              <w:p w14:paraId="02E190E6" w14:textId="77777777" w:rsidR="00491A41" w:rsidRPr="00491A41" w:rsidRDefault="00491A41" w:rsidP="00491A41">
                                <w:pPr>
                                  <w:jc w:val="center"/>
                                  <w:rPr>
                                    <w:rFonts w:ascii="Arial" w:hAnsi="Arial" w:cs="Arial"/>
                                    <w:sz w:val="24"/>
                                    <w:szCs w:val="24"/>
                                  </w:rPr>
                                </w:pPr>
                                <w:r w:rsidRPr="00491A41">
                                  <w:rPr>
                                    <w:rFonts w:ascii="Arial" w:hAnsi="Arial" w:cs="Arial"/>
                                    <w:sz w:val="24"/>
                                    <w:szCs w:val="24"/>
                                  </w:rPr>
                                  <w:t>?</w:t>
                                </w:r>
                              </w:p>
                            </w:txbxContent>
                          </v:textbox>
                        </v:shape>
                      </w:pict>
                    </mc:Fallback>
                  </mc:AlternateContent>
                </w:r>
              </w:p>
            </w:tc>
            <w:tc>
              <w:tcPr>
                <w:tcW w:w="281" w:type="dxa"/>
              </w:tcPr>
              <w:p w14:paraId="2E21055C" w14:textId="77777777" w:rsidR="00BF5132" w:rsidRDefault="00BF5132" w:rsidP="004E6275">
                <w:pPr>
                  <w:pStyle w:val="Arbeitsanweisung"/>
                  <w:tabs>
                    <w:tab w:val="left" w:pos="709"/>
                  </w:tabs>
                </w:pPr>
              </w:p>
            </w:tc>
            <w:tc>
              <w:tcPr>
                <w:tcW w:w="281" w:type="dxa"/>
              </w:tcPr>
              <w:p w14:paraId="43D77695" w14:textId="77777777" w:rsidR="00BF5132" w:rsidRDefault="00BF5132" w:rsidP="004E6275">
                <w:pPr>
                  <w:pStyle w:val="Arbeitsanweisung"/>
                  <w:tabs>
                    <w:tab w:val="left" w:pos="709"/>
                  </w:tabs>
                </w:pPr>
              </w:p>
            </w:tc>
            <w:tc>
              <w:tcPr>
                <w:tcW w:w="281" w:type="dxa"/>
              </w:tcPr>
              <w:p w14:paraId="3BED1C01" w14:textId="77777777" w:rsidR="00BF5132" w:rsidRDefault="00BF5132" w:rsidP="004E6275">
                <w:pPr>
                  <w:pStyle w:val="Arbeitsanweisung"/>
                  <w:tabs>
                    <w:tab w:val="left" w:pos="709"/>
                  </w:tabs>
                </w:pPr>
              </w:p>
            </w:tc>
            <w:tc>
              <w:tcPr>
                <w:tcW w:w="281" w:type="dxa"/>
              </w:tcPr>
              <w:p w14:paraId="12581F18" w14:textId="77777777" w:rsidR="00BF5132" w:rsidRDefault="00BF5132" w:rsidP="004E6275">
                <w:pPr>
                  <w:pStyle w:val="Arbeitsanweisung"/>
                  <w:tabs>
                    <w:tab w:val="left" w:pos="709"/>
                  </w:tabs>
                </w:pPr>
              </w:p>
            </w:tc>
            <w:tc>
              <w:tcPr>
                <w:tcW w:w="281" w:type="dxa"/>
              </w:tcPr>
              <w:p w14:paraId="59AD8F31" w14:textId="77777777" w:rsidR="00BF5132" w:rsidRDefault="00BF5132" w:rsidP="004E6275">
                <w:pPr>
                  <w:pStyle w:val="Arbeitsanweisung"/>
                  <w:tabs>
                    <w:tab w:val="left" w:pos="709"/>
                  </w:tabs>
                </w:pPr>
              </w:p>
            </w:tc>
            <w:tc>
              <w:tcPr>
                <w:tcW w:w="281" w:type="dxa"/>
              </w:tcPr>
              <w:p w14:paraId="725B42D5" w14:textId="77777777" w:rsidR="00BF5132" w:rsidRDefault="00BF5132" w:rsidP="004E6275">
                <w:pPr>
                  <w:pStyle w:val="Arbeitsanweisung"/>
                  <w:tabs>
                    <w:tab w:val="left" w:pos="709"/>
                  </w:tabs>
                </w:pPr>
              </w:p>
            </w:tc>
            <w:tc>
              <w:tcPr>
                <w:tcW w:w="281" w:type="dxa"/>
              </w:tcPr>
              <w:p w14:paraId="321FE522" w14:textId="77777777" w:rsidR="00BF5132" w:rsidRDefault="00BF5132" w:rsidP="004E6275">
                <w:pPr>
                  <w:pStyle w:val="Arbeitsanweisung"/>
                  <w:tabs>
                    <w:tab w:val="left" w:pos="709"/>
                  </w:tabs>
                </w:pPr>
              </w:p>
            </w:tc>
            <w:tc>
              <w:tcPr>
                <w:tcW w:w="281" w:type="dxa"/>
              </w:tcPr>
              <w:p w14:paraId="0CA617A8" w14:textId="77777777" w:rsidR="00BF5132" w:rsidRDefault="00BF5132" w:rsidP="004E6275">
                <w:pPr>
                  <w:pStyle w:val="Arbeitsanweisung"/>
                  <w:tabs>
                    <w:tab w:val="left" w:pos="709"/>
                  </w:tabs>
                </w:pPr>
              </w:p>
            </w:tc>
            <w:tc>
              <w:tcPr>
                <w:tcW w:w="281" w:type="dxa"/>
              </w:tcPr>
              <w:p w14:paraId="5AE63463" w14:textId="77777777" w:rsidR="00BF5132" w:rsidRDefault="00BF5132" w:rsidP="004E6275">
                <w:pPr>
                  <w:pStyle w:val="Arbeitsanweisung"/>
                  <w:tabs>
                    <w:tab w:val="left" w:pos="709"/>
                  </w:tabs>
                </w:pPr>
              </w:p>
            </w:tc>
            <w:tc>
              <w:tcPr>
                <w:tcW w:w="281" w:type="dxa"/>
              </w:tcPr>
              <w:p w14:paraId="4C74A82F" w14:textId="77777777" w:rsidR="00BF5132" w:rsidRDefault="00BF5132" w:rsidP="004E6275">
                <w:pPr>
                  <w:pStyle w:val="Arbeitsanweisung"/>
                  <w:tabs>
                    <w:tab w:val="left" w:pos="709"/>
                  </w:tabs>
                </w:pPr>
              </w:p>
            </w:tc>
            <w:tc>
              <w:tcPr>
                <w:tcW w:w="281" w:type="dxa"/>
              </w:tcPr>
              <w:p w14:paraId="3264F455" w14:textId="77777777" w:rsidR="00BF5132" w:rsidRDefault="00BF5132" w:rsidP="004E6275">
                <w:pPr>
                  <w:pStyle w:val="Arbeitsanweisung"/>
                  <w:tabs>
                    <w:tab w:val="left" w:pos="709"/>
                  </w:tabs>
                </w:pPr>
              </w:p>
            </w:tc>
            <w:tc>
              <w:tcPr>
                <w:tcW w:w="281" w:type="dxa"/>
              </w:tcPr>
              <w:p w14:paraId="65FE31E0" w14:textId="77777777" w:rsidR="00BF5132" w:rsidRDefault="00BF5132" w:rsidP="004E6275">
                <w:pPr>
                  <w:pStyle w:val="Arbeitsanweisung"/>
                  <w:tabs>
                    <w:tab w:val="left" w:pos="709"/>
                  </w:tabs>
                </w:pPr>
              </w:p>
            </w:tc>
            <w:tc>
              <w:tcPr>
                <w:tcW w:w="281" w:type="dxa"/>
              </w:tcPr>
              <w:p w14:paraId="63CC45C6" w14:textId="77777777" w:rsidR="00BF5132" w:rsidRDefault="00BF5132" w:rsidP="004E6275">
                <w:pPr>
                  <w:pStyle w:val="Arbeitsanweisung"/>
                  <w:tabs>
                    <w:tab w:val="left" w:pos="709"/>
                  </w:tabs>
                </w:pPr>
              </w:p>
            </w:tc>
            <w:tc>
              <w:tcPr>
                <w:tcW w:w="281" w:type="dxa"/>
              </w:tcPr>
              <w:p w14:paraId="2E9DB03F" w14:textId="77777777" w:rsidR="00BF5132" w:rsidRDefault="00BF5132" w:rsidP="004E6275">
                <w:pPr>
                  <w:pStyle w:val="Arbeitsanweisung"/>
                  <w:tabs>
                    <w:tab w:val="left" w:pos="709"/>
                  </w:tabs>
                </w:pPr>
              </w:p>
            </w:tc>
          </w:tr>
          <w:tr w:rsidR="00BF5132" w14:paraId="72791D86" w14:textId="77777777" w:rsidTr="004E6275">
            <w:trPr>
              <w:trHeight w:val="283"/>
            </w:trPr>
            <w:tc>
              <w:tcPr>
                <w:tcW w:w="282" w:type="dxa"/>
              </w:tcPr>
              <w:p w14:paraId="135F0161" w14:textId="64C520F5" w:rsidR="00BF5132" w:rsidRDefault="00BF5132" w:rsidP="004E6275">
                <w:pPr>
                  <w:pStyle w:val="Arbeitsanweisung"/>
                  <w:tabs>
                    <w:tab w:val="left" w:pos="709"/>
                  </w:tabs>
                </w:pPr>
              </w:p>
            </w:tc>
            <w:tc>
              <w:tcPr>
                <w:tcW w:w="282" w:type="dxa"/>
              </w:tcPr>
              <w:p w14:paraId="3EC49A77" w14:textId="77777777" w:rsidR="00BF5132" w:rsidRDefault="00BF5132" w:rsidP="004E6275">
                <w:pPr>
                  <w:pStyle w:val="Arbeitsanweisung"/>
                  <w:tabs>
                    <w:tab w:val="left" w:pos="709"/>
                  </w:tabs>
                </w:pPr>
              </w:p>
            </w:tc>
            <w:tc>
              <w:tcPr>
                <w:tcW w:w="282" w:type="dxa"/>
              </w:tcPr>
              <w:p w14:paraId="176691DD" w14:textId="77777777" w:rsidR="00BF5132" w:rsidRDefault="00BF5132" w:rsidP="004E6275">
                <w:pPr>
                  <w:pStyle w:val="Arbeitsanweisung"/>
                  <w:tabs>
                    <w:tab w:val="left" w:pos="709"/>
                  </w:tabs>
                </w:pPr>
              </w:p>
            </w:tc>
            <w:tc>
              <w:tcPr>
                <w:tcW w:w="282" w:type="dxa"/>
              </w:tcPr>
              <w:p w14:paraId="54F67B77" w14:textId="77777777" w:rsidR="00BF5132" w:rsidRDefault="00BF5132" w:rsidP="004E6275">
                <w:pPr>
                  <w:pStyle w:val="Arbeitsanweisung"/>
                  <w:tabs>
                    <w:tab w:val="left" w:pos="709"/>
                  </w:tabs>
                </w:pPr>
              </w:p>
            </w:tc>
            <w:tc>
              <w:tcPr>
                <w:tcW w:w="282" w:type="dxa"/>
              </w:tcPr>
              <w:p w14:paraId="0EEB5635" w14:textId="77777777" w:rsidR="00BF5132" w:rsidRDefault="00BF5132" w:rsidP="004E6275">
                <w:pPr>
                  <w:pStyle w:val="Arbeitsanweisung"/>
                  <w:tabs>
                    <w:tab w:val="left" w:pos="709"/>
                  </w:tabs>
                </w:pPr>
              </w:p>
            </w:tc>
            <w:tc>
              <w:tcPr>
                <w:tcW w:w="282" w:type="dxa"/>
              </w:tcPr>
              <w:p w14:paraId="7556D7CA" w14:textId="77777777" w:rsidR="00BF5132" w:rsidRDefault="00BF5132" w:rsidP="004E6275">
                <w:pPr>
                  <w:pStyle w:val="Arbeitsanweisung"/>
                  <w:tabs>
                    <w:tab w:val="left" w:pos="709"/>
                  </w:tabs>
                </w:pPr>
              </w:p>
            </w:tc>
            <w:tc>
              <w:tcPr>
                <w:tcW w:w="282" w:type="dxa"/>
              </w:tcPr>
              <w:p w14:paraId="1FA1447D" w14:textId="77777777" w:rsidR="00BF5132" w:rsidRDefault="00BF5132" w:rsidP="004E6275">
                <w:pPr>
                  <w:pStyle w:val="Arbeitsanweisung"/>
                  <w:tabs>
                    <w:tab w:val="left" w:pos="709"/>
                  </w:tabs>
                </w:pPr>
              </w:p>
            </w:tc>
            <w:tc>
              <w:tcPr>
                <w:tcW w:w="282" w:type="dxa"/>
              </w:tcPr>
              <w:p w14:paraId="08CD3CAA" w14:textId="77777777" w:rsidR="00BF5132" w:rsidRDefault="00BF5132" w:rsidP="004E6275">
                <w:pPr>
                  <w:pStyle w:val="Arbeitsanweisung"/>
                  <w:tabs>
                    <w:tab w:val="left" w:pos="709"/>
                  </w:tabs>
                </w:pPr>
              </w:p>
            </w:tc>
            <w:tc>
              <w:tcPr>
                <w:tcW w:w="282" w:type="dxa"/>
              </w:tcPr>
              <w:p w14:paraId="449D03A6" w14:textId="77777777" w:rsidR="00BF5132" w:rsidRDefault="00BF5132" w:rsidP="004E6275">
                <w:pPr>
                  <w:pStyle w:val="Arbeitsanweisung"/>
                  <w:tabs>
                    <w:tab w:val="left" w:pos="709"/>
                  </w:tabs>
                </w:pPr>
              </w:p>
            </w:tc>
            <w:tc>
              <w:tcPr>
                <w:tcW w:w="282" w:type="dxa"/>
              </w:tcPr>
              <w:p w14:paraId="56A1D27E" w14:textId="77777777" w:rsidR="00BF5132" w:rsidRDefault="00BF5132" w:rsidP="004E6275">
                <w:pPr>
                  <w:pStyle w:val="Arbeitsanweisung"/>
                  <w:tabs>
                    <w:tab w:val="left" w:pos="709"/>
                  </w:tabs>
                </w:pPr>
              </w:p>
            </w:tc>
            <w:tc>
              <w:tcPr>
                <w:tcW w:w="282" w:type="dxa"/>
              </w:tcPr>
              <w:p w14:paraId="191507CA" w14:textId="77777777" w:rsidR="00BF5132" w:rsidRDefault="00BF5132" w:rsidP="004E6275">
                <w:pPr>
                  <w:pStyle w:val="Arbeitsanweisung"/>
                  <w:tabs>
                    <w:tab w:val="left" w:pos="709"/>
                  </w:tabs>
                </w:pPr>
              </w:p>
            </w:tc>
            <w:tc>
              <w:tcPr>
                <w:tcW w:w="282" w:type="dxa"/>
              </w:tcPr>
              <w:p w14:paraId="56D885F5" w14:textId="77777777" w:rsidR="00BF5132" w:rsidRDefault="00BF5132" w:rsidP="004E6275">
                <w:pPr>
                  <w:pStyle w:val="Arbeitsanweisung"/>
                  <w:tabs>
                    <w:tab w:val="left" w:pos="709"/>
                  </w:tabs>
                </w:pPr>
              </w:p>
            </w:tc>
            <w:tc>
              <w:tcPr>
                <w:tcW w:w="282" w:type="dxa"/>
              </w:tcPr>
              <w:p w14:paraId="4B97DCF9" w14:textId="15E5786C" w:rsidR="00BF5132" w:rsidRDefault="00BF5132" w:rsidP="004E6275">
                <w:pPr>
                  <w:pStyle w:val="Arbeitsanweisung"/>
                  <w:tabs>
                    <w:tab w:val="left" w:pos="709"/>
                  </w:tabs>
                </w:pPr>
              </w:p>
            </w:tc>
            <w:tc>
              <w:tcPr>
                <w:tcW w:w="282" w:type="dxa"/>
              </w:tcPr>
              <w:p w14:paraId="1C05158D" w14:textId="77777777" w:rsidR="00BF5132" w:rsidRDefault="00BF5132" w:rsidP="004E6275">
                <w:pPr>
                  <w:pStyle w:val="Arbeitsanweisung"/>
                  <w:tabs>
                    <w:tab w:val="left" w:pos="709"/>
                  </w:tabs>
                </w:pPr>
              </w:p>
            </w:tc>
            <w:tc>
              <w:tcPr>
                <w:tcW w:w="282" w:type="dxa"/>
              </w:tcPr>
              <w:p w14:paraId="0A187494" w14:textId="77777777" w:rsidR="00BF5132" w:rsidRDefault="00BF5132" w:rsidP="004E6275">
                <w:pPr>
                  <w:pStyle w:val="Arbeitsanweisung"/>
                  <w:tabs>
                    <w:tab w:val="left" w:pos="709"/>
                  </w:tabs>
                </w:pPr>
              </w:p>
            </w:tc>
            <w:tc>
              <w:tcPr>
                <w:tcW w:w="281" w:type="dxa"/>
              </w:tcPr>
              <w:p w14:paraId="673D07A3" w14:textId="77777777" w:rsidR="00BF5132" w:rsidRDefault="00BF5132" w:rsidP="004E6275">
                <w:pPr>
                  <w:pStyle w:val="Arbeitsanweisung"/>
                  <w:tabs>
                    <w:tab w:val="left" w:pos="709"/>
                  </w:tabs>
                </w:pPr>
              </w:p>
            </w:tc>
            <w:tc>
              <w:tcPr>
                <w:tcW w:w="281" w:type="dxa"/>
              </w:tcPr>
              <w:p w14:paraId="2B5AE90F" w14:textId="77777777" w:rsidR="00BF5132" w:rsidRDefault="00BF5132" w:rsidP="004E6275">
                <w:pPr>
                  <w:pStyle w:val="Arbeitsanweisung"/>
                  <w:tabs>
                    <w:tab w:val="left" w:pos="709"/>
                  </w:tabs>
                </w:pPr>
              </w:p>
            </w:tc>
            <w:tc>
              <w:tcPr>
                <w:tcW w:w="281" w:type="dxa"/>
              </w:tcPr>
              <w:p w14:paraId="59ABAD0E" w14:textId="77777777" w:rsidR="00BF5132" w:rsidRDefault="00BF5132" w:rsidP="004E6275">
                <w:pPr>
                  <w:pStyle w:val="Arbeitsanweisung"/>
                  <w:tabs>
                    <w:tab w:val="left" w:pos="709"/>
                  </w:tabs>
                </w:pPr>
              </w:p>
            </w:tc>
            <w:tc>
              <w:tcPr>
                <w:tcW w:w="281" w:type="dxa"/>
              </w:tcPr>
              <w:p w14:paraId="2A1ACC4D" w14:textId="77777777" w:rsidR="00BF5132" w:rsidRDefault="00BF5132" w:rsidP="004E6275">
                <w:pPr>
                  <w:pStyle w:val="Arbeitsanweisung"/>
                  <w:tabs>
                    <w:tab w:val="left" w:pos="709"/>
                  </w:tabs>
                </w:pPr>
              </w:p>
            </w:tc>
            <w:tc>
              <w:tcPr>
                <w:tcW w:w="281" w:type="dxa"/>
              </w:tcPr>
              <w:p w14:paraId="611C741F" w14:textId="77777777" w:rsidR="00BF5132" w:rsidRDefault="00BF5132" w:rsidP="004E6275">
                <w:pPr>
                  <w:pStyle w:val="Arbeitsanweisung"/>
                  <w:tabs>
                    <w:tab w:val="left" w:pos="709"/>
                  </w:tabs>
                </w:pPr>
              </w:p>
            </w:tc>
            <w:tc>
              <w:tcPr>
                <w:tcW w:w="281" w:type="dxa"/>
              </w:tcPr>
              <w:p w14:paraId="1B9FB469" w14:textId="77777777" w:rsidR="00BF5132" w:rsidRDefault="00BF5132" w:rsidP="004E6275">
                <w:pPr>
                  <w:pStyle w:val="Arbeitsanweisung"/>
                  <w:tabs>
                    <w:tab w:val="left" w:pos="709"/>
                  </w:tabs>
                </w:pPr>
              </w:p>
            </w:tc>
            <w:tc>
              <w:tcPr>
                <w:tcW w:w="281" w:type="dxa"/>
              </w:tcPr>
              <w:p w14:paraId="58D8F03E" w14:textId="77777777" w:rsidR="00BF5132" w:rsidRDefault="00BF5132" w:rsidP="004E6275">
                <w:pPr>
                  <w:pStyle w:val="Arbeitsanweisung"/>
                  <w:tabs>
                    <w:tab w:val="left" w:pos="709"/>
                  </w:tabs>
                </w:pPr>
              </w:p>
            </w:tc>
            <w:tc>
              <w:tcPr>
                <w:tcW w:w="281" w:type="dxa"/>
              </w:tcPr>
              <w:p w14:paraId="15855B09" w14:textId="77777777" w:rsidR="00BF5132" w:rsidRDefault="00BF5132" w:rsidP="004E6275">
                <w:pPr>
                  <w:pStyle w:val="Arbeitsanweisung"/>
                  <w:tabs>
                    <w:tab w:val="left" w:pos="709"/>
                  </w:tabs>
                </w:pPr>
              </w:p>
            </w:tc>
            <w:tc>
              <w:tcPr>
                <w:tcW w:w="281" w:type="dxa"/>
              </w:tcPr>
              <w:p w14:paraId="380219F3" w14:textId="77777777" w:rsidR="00BF5132" w:rsidRDefault="00BF5132" w:rsidP="004E6275">
                <w:pPr>
                  <w:pStyle w:val="Arbeitsanweisung"/>
                  <w:tabs>
                    <w:tab w:val="left" w:pos="709"/>
                  </w:tabs>
                </w:pPr>
              </w:p>
            </w:tc>
            <w:tc>
              <w:tcPr>
                <w:tcW w:w="281" w:type="dxa"/>
              </w:tcPr>
              <w:p w14:paraId="43AA432A" w14:textId="77777777" w:rsidR="00BF5132" w:rsidRDefault="00BF5132" w:rsidP="004E6275">
                <w:pPr>
                  <w:pStyle w:val="Arbeitsanweisung"/>
                  <w:tabs>
                    <w:tab w:val="left" w:pos="709"/>
                  </w:tabs>
                </w:pPr>
              </w:p>
            </w:tc>
            <w:tc>
              <w:tcPr>
                <w:tcW w:w="281" w:type="dxa"/>
              </w:tcPr>
              <w:p w14:paraId="75DF6B76" w14:textId="77777777" w:rsidR="00BF5132" w:rsidRDefault="00BF5132" w:rsidP="004E6275">
                <w:pPr>
                  <w:pStyle w:val="Arbeitsanweisung"/>
                  <w:tabs>
                    <w:tab w:val="left" w:pos="709"/>
                  </w:tabs>
                </w:pPr>
              </w:p>
            </w:tc>
            <w:tc>
              <w:tcPr>
                <w:tcW w:w="281" w:type="dxa"/>
              </w:tcPr>
              <w:p w14:paraId="172A7978" w14:textId="77777777" w:rsidR="00BF5132" w:rsidRDefault="00BF5132" w:rsidP="004E6275">
                <w:pPr>
                  <w:pStyle w:val="Arbeitsanweisung"/>
                  <w:tabs>
                    <w:tab w:val="left" w:pos="709"/>
                  </w:tabs>
                </w:pPr>
              </w:p>
            </w:tc>
            <w:tc>
              <w:tcPr>
                <w:tcW w:w="281" w:type="dxa"/>
              </w:tcPr>
              <w:p w14:paraId="53829DC6" w14:textId="77777777" w:rsidR="00BF5132" w:rsidRDefault="00BF5132" w:rsidP="004E6275">
                <w:pPr>
                  <w:pStyle w:val="Arbeitsanweisung"/>
                  <w:tabs>
                    <w:tab w:val="left" w:pos="709"/>
                  </w:tabs>
                </w:pPr>
              </w:p>
            </w:tc>
            <w:tc>
              <w:tcPr>
                <w:tcW w:w="281" w:type="dxa"/>
              </w:tcPr>
              <w:p w14:paraId="54EBA313" w14:textId="77777777" w:rsidR="00BF5132" w:rsidRDefault="00BF5132" w:rsidP="004E6275">
                <w:pPr>
                  <w:pStyle w:val="Arbeitsanweisung"/>
                  <w:tabs>
                    <w:tab w:val="left" w:pos="709"/>
                  </w:tabs>
                </w:pPr>
              </w:p>
            </w:tc>
            <w:tc>
              <w:tcPr>
                <w:tcW w:w="281" w:type="dxa"/>
              </w:tcPr>
              <w:p w14:paraId="6EDBEA30" w14:textId="77777777" w:rsidR="00BF5132" w:rsidRDefault="00BF5132" w:rsidP="004E6275">
                <w:pPr>
                  <w:pStyle w:val="Arbeitsanweisung"/>
                  <w:tabs>
                    <w:tab w:val="left" w:pos="709"/>
                  </w:tabs>
                </w:pPr>
              </w:p>
            </w:tc>
            <w:tc>
              <w:tcPr>
                <w:tcW w:w="281" w:type="dxa"/>
              </w:tcPr>
              <w:p w14:paraId="05B42EEC" w14:textId="77777777" w:rsidR="00BF5132" w:rsidRDefault="00BF5132" w:rsidP="004E6275">
                <w:pPr>
                  <w:pStyle w:val="Arbeitsanweisung"/>
                  <w:tabs>
                    <w:tab w:val="left" w:pos="709"/>
                  </w:tabs>
                </w:pPr>
              </w:p>
            </w:tc>
            <w:tc>
              <w:tcPr>
                <w:tcW w:w="281" w:type="dxa"/>
              </w:tcPr>
              <w:p w14:paraId="6C78D465" w14:textId="77777777" w:rsidR="00BF5132" w:rsidRDefault="00BF5132" w:rsidP="004E6275">
                <w:pPr>
                  <w:pStyle w:val="Arbeitsanweisung"/>
                  <w:tabs>
                    <w:tab w:val="left" w:pos="709"/>
                  </w:tabs>
                </w:pPr>
              </w:p>
            </w:tc>
          </w:tr>
          <w:tr w:rsidR="00BF5132" w14:paraId="61B68233" w14:textId="77777777" w:rsidTr="004E6275">
            <w:trPr>
              <w:trHeight w:val="283"/>
            </w:trPr>
            <w:tc>
              <w:tcPr>
                <w:tcW w:w="282" w:type="dxa"/>
              </w:tcPr>
              <w:p w14:paraId="2B6EA12E" w14:textId="77777777" w:rsidR="00BF5132" w:rsidRDefault="00BF5132" w:rsidP="004E6275">
                <w:pPr>
                  <w:pStyle w:val="Arbeitsanweisung"/>
                  <w:tabs>
                    <w:tab w:val="left" w:pos="709"/>
                  </w:tabs>
                </w:pPr>
              </w:p>
            </w:tc>
            <w:tc>
              <w:tcPr>
                <w:tcW w:w="282" w:type="dxa"/>
              </w:tcPr>
              <w:p w14:paraId="4E2A3328" w14:textId="77777777" w:rsidR="00BF5132" w:rsidRDefault="00BF5132" w:rsidP="004E6275">
                <w:pPr>
                  <w:pStyle w:val="Arbeitsanweisung"/>
                  <w:tabs>
                    <w:tab w:val="left" w:pos="709"/>
                  </w:tabs>
                </w:pPr>
              </w:p>
            </w:tc>
            <w:tc>
              <w:tcPr>
                <w:tcW w:w="282" w:type="dxa"/>
              </w:tcPr>
              <w:p w14:paraId="43F97061" w14:textId="77777777" w:rsidR="00BF5132" w:rsidRDefault="00BF5132" w:rsidP="004E6275">
                <w:pPr>
                  <w:pStyle w:val="Arbeitsanweisung"/>
                  <w:tabs>
                    <w:tab w:val="left" w:pos="709"/>
                  </w:tabs>
                </w:pPr>
              </w:p>
            </w:tc>
            <w:tc>
              <w:tcPr>
                <w:tcW w:w="282" w:type="dxa"/>
              </w:tcPr>
              <w:p w14:paraId="535913D3" w14:textId="77777777" w:rsidR="00BF5132" w:rsidRDefault="00BF5132" w:rsidP="004E6275">
                <w:pPr>
                  <w:pStyle w:val="Arbeitsanweisung"/>
                  <w:tabs>
                    <w:tab w:val="left" w:pos="709"/>
                  </w:tabs>
                </w:pPr>
              </w:p>
            </w:tc>
            <w:tc>
              <w:tcPr>
                <w:tcW w:w="282" w:type="dxa"/>
              </w:tcPr>
              <w:p w14:paraId="1B5A76A6" w14:textId="77777777" w:rsidR="00BF5132" w:rsidRDefault="00BF5132" w:rsidP="004E6275">
                <w:pPr>
                  <w:pStyle w:val="Arbeitsanweisung"/>
                  <w:tabs>
                    <w:tab w:val="left" w:pos="709"/>
                  </w:tabs>
                </w:pPr>
              </w:p>
            </w:tc>
            <w:tc>
              <w:tcPr>
                <w:tcW w:w="282" w:type="dxa"/>
              </w:tcPr>
              <w:p w14:paraId="78866E7B" w14:textId="77777777" w:rsidR="00BF5132" w:rsidRDefault="00BF5132" w:rsidP="004E6275">
                <w:pPr>
                  <w:pStyle w:val="Arbeitsanweisung"/>
                  <w:tabs>
                    <w:tab w:val="left" w:pos="709"/>
                  </w:tabs>
                </w:pPr>
              </w:p>
            </w:tc>
            <w:tc>
              <w:tcPr>
                <w:tcW w:w="282" w:type="dxa"/>
              </w:tcPr>
              <w:p w14:paraId="58495D04" w14:textId="77777777" w:rsidR="00BF5132" w:rsidRDefault="00BF5132" w:rsidP="004E6275">
                <w:pPr>
                  <w:pStyle w:val="Arbeitsanweisung"/>
                  <w:tabs>
                    <w:tab w:val="left" w:pos="709"/>
                  </w:tabs>
                </w:pPr>
              </w:p>
            </w:tc>
            <w:tc>
              <w:tcPr>
                <w:tcW w:w="282" w:type="dxa"/>
              </w:tcPr>
              <w:p w14:paraId="118257DE" w14:textId="77777777" w:rsidR="00BF5132" w:rsidRDefault="00BF5132" w:rsidP="004E6275">
                <w:pPr>
                  <w:pStyle w:val="Arbeitsanweisung"/>
                  <w:tabs>
                    <w:tab w:val="left" w:pos="709"/>
                  </w:tabs>
                </w:pPr>
              </w:p>
            </w:tc>
            <w:tc>
              <w:tcPr>
                <w:tcW w:w="282" w:type="dxa"/>
              </w:tcPr>
              <w:p w14:paraId="5071AB53" w14:textId="77777777" w:rsidR="00BF5132" w:rsidRDefault="00BF5132" w:rsidP="004E6275">
                <w:pPr>
                  <w:pStyle w:val="Arbeitsanweisung"/>
                  <w:tabs>
                    <w:tab w:val="left" w:pos="709"/>
                  </w:tabs>
                </w:pPr>
              </w:p>
            </w:tc>
            <w:tc>
              <w:tcPr>
                <w:tcW w:w="282" w:type="dxa"/>
              </w:tcPr>
              <w:p w14:paraId="33C67A87" w14:textId="77777777" w:rsidR="00BF5132" w:rsidRDefault="00BF5132" w:rsidP="004E6275">
                <w:pPr>
                  <w:pStyle w:val="Arbeitsanweisung"/>
                  <w:tabs>
                    <w:tab w:val="left" w:pos="709"/>
                  </w:tabs>
                </w:pPr>
              </w:p>
            </w:tc>
            <w:tc>
              <w:tcPr>
                <w:tcW w:w="282" w:type="dxa"/>
              </w:tcPr>
              <w:p w14:paraId="60574BAE" w14:textId="77777777" w:rsidR="00BF5132" w:rsidRDefault="00BF5132" w:rsidP="004E6275">
                <w:pPr>
                  <w:pStyle w:val="Arbeitsanweisung"/>
                  <w:tabs>
                    <w:tab w:val="left" w:pos="709"/>
                  </w:tabs>
                </w:pPr>
              </w:p>
            </w:tc>
            <w:tc>
              <w:tcPr>
                <w:tcW w:w="282" w:type="dxa"/>
              </w:tcPr>
              <w:p w14:paraId="0FFF4CB9" w14:textId="77777777" w:rsidR="00BF5132" w:rsidRDefault="00BF5132" w:rsidP="004E6275">
                <w:pPr>
                  <w:pStyle w:val="Arbeitsanweisung"/>
                  <w:tabs>
                    <w:tab w:val="left" w:pos="709"/>
                  </w:tabs>
                </w:pPr>
              </w:p>
            </w:tc>
            <w:tc>
              <w:tcPr>
                <w:tcW w:w="282" w:type="dxa"/>
              </w:tcPr>
              <w:p w14:paraId="502F0802" w14:textId="38DAEB89" w:rsidR="00BF5132" w:rsidRDefault="00BF5132" w:rsidP="004E6275">
                <w:pPr>
                  <w:pStyle w:val="Arbeitsanweisung"/>
                  <w:tabs>
                    <w:tab w:val="left" w:pos="709"/>
                  </w:tabs>
                </w:pPr>
              </w:p>
            </w:tc>
            <w:tc>
              <w:tcPr>
                <w:tcW w:w="282" w:type="dxa"/>
              </w:tcPr>
              <w:p w14:paraId="37531469" w14:textId="77777777" w:rsidR="00BF5132" w:rsidRDefault="00BF5132" w:rsidP="004E6275">
                <w:pPr>
                  <w:pStyle w:val="Arbeitsanweisung"/>
                  <w:tabs>
                    <w:tab w:val="left" w:pos="709"/>
                  </w:tabs>
                </w:pPr>
              </w:p>
            </w:tc>
            <w:tc>
              <w:tcPr>
                <w:tcW w:w="282" w:type="dxa"/>
              </w:tcPr>
              <w:p w14:paraId="0942D844" w14:textId="77777777" w:rsidR="00BF5132" w:rsidRDefault="00BF5132" w:rsidP="004E6275">
                <w:pPr>
                  <w:pStyle w:val="Arbeitsanweisung"/>
                  <w:tabs>
                    <w:tab w:val="left" w:pos="709"/>
                  </w:tabs>
                </w:pPr>
              </w:p>
            </w:tc>
            <w:tc>
              <w:tcPr>
                <w:tcW w:w="281" w:type="dxa"/>
              </w:tcPr>
              <w:p w14:paraId="646F4D31" w14:textId="77777777" w:rsidR="00BF5132" w:rsidRDefault="00BF5132" w:rsidP="004E6275">
                <w:pPr>
                  <w:pStyle w:val="Arbeitsanweisung"/>
                  <w:tabs>
                    <w:tab w:val="left" w:pos="709"/>
                  </w:tabs>
                </w:pPr>
              </w:p>
            </w:tc>
            <w:tc>
              <w:tcPr>
                <w:tcW w:w="281" w:type="dxa"/>
              </w:tcPr>
              <w:p w14:paraId="1CF13C40" w14:textId="77777777" w:rsidR="00BF5132" w:rsidRDefault="00BF5132" w:rsidP="004E6275">
                <w:pPr>
                  <w:pStyle w:val="Arbeitsanweisung"/>
                  <w:tabs>
                    <w:tab w:val="left" w:pos="709"/>
                  </w:tabs>
                </w:pPr>
              </w:p>
            </w:tc>
            <w:tc>
              <w:tcPr>
                <w:tcW w:w="281" w:type="dxa"/>
              </w:tcPr>
              <w:p w14:paraId="6DA128DB" w14:textId="77777777" w:rsidR="00BF5132" w:rsidRDefault="00BF5132" w:rsidP="004E6275">
                <w:pPr>
                  <w:pStyle w:val="Arbeitsanweisung"/>
                  <w:tabs>
                    <w:tab w:val="left" w:pos="709"/>
                  </w:tabs>
                </w:pPr>
              </w:p>
            </w:tc>
            <w:tc>
              <w:tcPr>
                <w:tcW w:w="281" w:type="dxa"/>
              </w:tcPr>
              <w:p w14:paraId="5AA94FF2" w14:textId="77777777" w:rsidR="00BF5132" w:rsidRDefault="00BF5132" w:rsidP="004E6275">
                <w:pPr>
                  <w:pStyle w:val="Arbeitsanweisung"/>
                  <w:tabs>
                    <w:tab w:val="left" w:pos="709"/>
                  </w:tabs>
                </w:pPr>
              </w:p>
            </w:tc>
            <w:tc>
              <w:tcPr>
                <w:tcW w:w="281" w:type="dxa"/>
              </w:tcPr>
              <w:p w14:paraId="2C6CD074" w14:textId="77777777" w:rsidR="00BF5132" w:rsidRDefault="00BF5132" w:rsidP="004E6275">
                <w:pPr>
                  <w:pStyle w:val="Arbeitsanweisung"/>
                  <w:tabs>
                    <w:tab w:val="left" w:pos="709"/>
                  </w:tabs>
                </w:pPr>
              </w:p>
            </w:tc>
            <w:tc>
              <w:tcPr>
                <w:tcW w:w="281" w:type="dxa"/>
              </w:tcPr>
              <w:p w14:paraId="6585CE4D" w14:textId="77777777" w:rsidR="00BF5132" w:rsidRDefault="00BF5132" w:rsidP="004E6275">
                <w:pPr>
                  <w:pStyle w:val="Arbeitsanweisung"/>
                  <w:tabs>
                    <w:tab w:val="left" w:pos="709"/>
                  </w:tabs>
                </w:pPr>
              </w:p>
            </w:tc>
            <w:tc>
              <w:tcPr>
                <w:tcW w:w="281" w:type="dxa"/>
              </w:tcPr>
              <w:p w14:paraId="594849D8" w14:textId="77777777" w:rsidR="00BF5132" w:rsidRDefault="00BF5132" w:rsidP="004E6275">
                <w:pPr>
                  <w:pStyle w:val="Arbeitsanweisung"/>
                  <w:tabs>
                    <w:tab w:val="left" w:pos="709"/>
                  </w:tabs>
                </w:pPr>
              </w:p>
            </w:tc>
            <w:tc>
              <w:tcPr>
                <w:tcW w:w="281" w:type="dxa"/>
              </w:tcPr>
              <w:p w14:paraId="4545D68F" w14:textId="77777777" w:rsidR="00BF5132" w:rsidRDefault="00BF5132" w:rsidP="004E6275">
                <w:pPr>
                  <w:pStyle w:val="Arbeitsanweisung"/>
                  <w:tabs>
                    <w:tab w:val="left" w:pos="709"/>
                  </w:tabs>
                </w:pPr>
              </w:p>
            </w:tc>
            <w:tc>
              <w:tcPr>
                <w:tcW w:w="281" w:type="dxa"/>
              </w:tcPr>
              <w:p w14:paraId="234505CA" w14:textId="77777777" w:rsidR="00BF5132" w:rsidRDefault="00BF5132" w:rsidP="004E6275">
                <w:pPr>
                  <w:pStyle w:val="Arbeitsanweisung"/>
                  <w:tabs>
                    <w:tab w:val="left" w:pos="709"/>
                  </w:tabs>
                </w:pPr>
              </w:p>
            </w:tc>
            <w:tc>
              <w:tcPr>
                <w:tcW w:w="281" w:type="dxa"/>
              </w:tcPr>
              <w:p w14:paraId="29FBE80E" w14:textId="77777777" w:rsidR="00BF5132" w:rsidRDefault="00BF5132" w:rsidP="004E6275">
                <w:pPr>
                  <w:pStyle w:val="Arbeitsanweisung"/>
                  <w:tabs>
                    <w:tab w:val="left" w:pos="709"/>
                  </w:tabs>
                </w:pPr>
              </w:p>
            </w:tc>
            <w:tc>
              <w:tcPr>
                <w:tcW w:w="281" w:type="dxa"/>
              </w:tcPr>
              <w:p w14:paraId="40023A7A" w14:textId="77777777" w:rsidR="00BF5132" w:rsidRDefault="00BF5132" w:rsidP="004E6275">
                <w:pPr>
                  <w:pStyle w:val="Arbeitsanweisung"/>
                  <w:tabs>
                    <w:tab w:val="left" w:pos="709"/>
                  </w:tabs>
                </w:pPr>
              </w:p>
            </w:tc>
            <w:tc>
              <w:tcPr>
                <w:tcW w:w="281" w:type="dxa"/>
              </w:tcPr>
              <w:p w14:paraId="308A288C" w14:textId="77777777" w:rsidR="00BF5132" w:rsidRDefault="00BF5132" w:rsidP="004E6275">
                <w:pPr>
                  <w:pStyle w:val="Arbeitsanweisung"/>
                  <w:tabs>
                    <w:tab w:val="left" w:pos="709"/>
                  </w:tabs>
                </w:pPr>
              </w:p>
            </w:tc>
            <w:tc>
              <w:tcPr>
                <w:tcW w:w="281" w:type="dxa"/>
              </w:tcPr>
              <w:p w14:paraId="3F424E9D" w14:textId="77777777" w:rsidR="00BF5132" w:rsidRDefault="00BF5132" w:rsidP="004E6275">
                <w:pPr>
                  <w:pStyle w:val="Arbeitsanweisung"/>
                  <w:tabs>
                    <w:tab w:val="left" w:pos="709"/>
                  </w:tabs>
                </w:pPr>
              </w:p>
            </w:tc>
            <w:tc>
              <w:tcPr>
                <w:tcW w:w="281" w:type="dxa"/>
              </w:tcPr>
              <w:p w14:paraId="6DCEA903" w14:textId="77777777" w:rsidR="00BF5132" w:rsidRDefault="00BF5132" w:rsidP="004E6275">
                <w:pPr>
                  <w:pStyle w:val="Arbeitsanweisung"/>
                  <w:tabs>
                    <w:tab w:val="left" w:pos="709"/>
                  </w:tabs>
                </w:pPr>
              </w:p>
            </w:tc>
            <w:tc>
              <w:tcPr>
                <w:tcW w:w="281" w:type="dxa"/>
              </w:tcPr>
              <w:p w14:paraId="2C36B8F9" w14:textId="77777777" w:rsidR="00BF5132" w:rsidRDefault="00BF5132" w:rsidP="004E6275">
                <w:pPr>
                  <w:pStyle w:val="Arbeitsanweisung"/>
                  <w:tabs>
                    <w:tab w:val="left" w:pos="709"/>
                  </w:tabs>
                </w:pPr>
              </w:p>
            </w:tc>
            <w:tc>
              <w:tcPr>
                <w:tcW w:w="281" w:type="dxa"/>
              </w:tcPr>
              <w:p w14:paraId="4A62FD0D" w14:textId="77777777" w:rsidR="00BF5132" w:rsidRDefault="00BF5132" w:rsidP="004E6275">
                <w:pPr>
                  <w:pStyle w:val="Arbeitsanweisung"/>
                  <w:tabs>
                    <w:tab w:val="left" w:pos="709"/>
                  </w:tabs>
                </w:pPr>
              </w:p>
            </w:tc>
            <w:tc>
              <w:tcPr>
                <w:tcW w:w="281" w:type="dxa"/>
              </w:tcPr>
              <w:p w14:paraId="5292B855" w14:textId="77777777" w:rsidR="00BF5132" w:rsidRDefault="00BF5132" w:rsidP="004E6275">
                <w:pPr>
                  <w:pStyle w:val="Arbeitsanweisung"/>
                  <w:tabs>
                    <w:tab w:val="left" w:pos="709"/>
                  </w:tabs>
                </w:pPr>
              </w:p>
            </w:tc>
          </w:tr>
          <w:tr w:rsidR="00BF5132" w14:paraId="2B2BD64D" w14:textId="77777777" w:rsidTr="004E6275">
            <w:trPr>
              <w:trHeight w:val="283"/>
            </w:trPr>
            <w:tc>
              <w:tcPr>
                <w:tcW w:w="282" w:type="dxa"/>
              </w:tcPr>
              <w:p w14:paraId="31ADB8E4" w14:textId="77777777" w:rsidR="00BF5132" w:rsidRDefault="00BF5132" w:rsidP="004E6275">
                <w:pPr>
                  <w:pStyle w:val="Arbeitsanweisung"/>
                  <w:tabs>
                    <w:tab w:val="left" w:pos="709"/>
                  </w:tabs>
                </w:pPr>
              </w:p>
            </w:tc>
            <w:tc>
              <w:tcPr>
                <w:tcW w:w="282" w:type="dxa"/>
              </w:tcPr>
              <w:p w14:paraId="709ADEEA" w14:textId="77777777" w:rsidR="00BF5132" w:rsidRDefault="00BF5132" w:rsidP="004E6275">
                <w:pPr>
                  <w:pStyle w:val="Arbeitsanweisung"/>
                  <w:tabs>
                    <w:tab w:val="left" w:pos="709"/>
                  </w:tabs>
                </w:pPr>
              </w:p>
            </w:tc>
            <w:tc>
              <w:tcPr>
                <w:tcW w:w="282" w:type="dxa"/>
              </w:tcPr>
              <w:p w14:paraId="006699EB" w14:textId="77777777" w:rsidR="00BF5132" w:rsidRDefault="00BF5132" w:rsidP="004E6275">
                <w:pPr>
                  <w:pStyle w:val="Arbeitsanweisung"/>
                  <w:tabs>
                    <w:tab w:val="left" w:pos="709"/>
                  </w:tabs>
                </w:pPr>
              </w:p>
            </w:tc>
            <w:tc>
              <w:tcPr>
                <w:tcW w:w="282" w:type="dxa"/>
              </w:tcPr>
              <w:p w14:paraId="7B2B76DA" w14:textId="77777777" w:rsidR="00BF5132" w:rsidRDefault="00BF5132" w:rsidP="004E6275">
                <w:pPr>
                  <w:pStyle w:val="Arbeitsanweisung"/>
                  <w:tabs>
                    <w:tab w:val="left" w:pos="709"/>
                  </w:tabs>
                </w:pPr>
              </w:p>
            </w:tc>
            <w:tc>
              <w:tcPr>
                <w:tcW w:w="282" w:type="dxa"/>
              </w:tcPr>
              <w:p w14:paraId="4D7B8906" w14:textId="77777777" w:rsidR="00BF5132" w:rsidRDefault="00BF5132" w:rsidP="004E6275">
                <w:pPr>
                  <w:pStyle w:val="Arbeitsanweisung"/>
                  <w:tabs>
                    <w:tab w:val="left" w:pos="709"/>
                  </w:tabs>
                </w:pPr>
              </w:p>
            </w:tc>
            <w:tc>
              <w:tcPr>
                <w:tcW w:w="282" w:type="dxa"/>
              </w:tcPr>
              <w:p w14:paraId="17448EC3" w14:textId="77777777" w:rsidR="00BF5132" w:rsidRDefault="00BF5132" w:rsidP="004E6275">
                <w:pPr>
                  <w:pStyle w:val="Arbeitsanweisung"/>
                  <w:tabs>
                    <w:tab w:val="left" w:pos="709"/>
                  </w:tabs>
                </w:pPr>
              </w:p>
            </w:tc>
            <w:tc>
              <w:tcPr>
                <w:tcW w:w="282" w:type="dxa"/>
              </w:tcPr>
              <w:p w14:paraId="3C2591AD" w14:textId="77777777" w:rsidR="00BF5132" w:rsidRDefault="00BF5132" w:rsidP="004E6275">
                <w:pPr>
                  <w:pStyle w:val="Arbeitsanweisung"/>
                  <w:tabs>
                    <w:tab w:val="left" w:pos="709"/>
                  </w:tabs>
                </w:pPr>
              </w:p>
            </w:tc>
            <w:tc>
              <w:tcPr>
                <w:tcW w:w="282" w:type="dxa"/>
              </w:tcPr>
              <w:p w14:paraId="08527497" w14:textId="77777777" w:rsidR="00BF5132" w:rsidRDefault="00BF5132" w:rsidP="004E6275">
                <w:pPr>
                  <w:pStyle w:val="Arbeitsanweisung"/>
                  <w:tabs>
                    <w:tab w:val="left" w:pos="709"/>
                  </w:tabs>
                </w:pPr>
              </w:p>
            </w:tc>
            <w:tc>
              <w:tcPr>
                <w:tcW w:w="282" w:type="dxa"/>
              </w:tcPr>
              <w:p w14:paraId="5E4F770E" w14:textId="77777777" w:rsidR="00BF5132" w:rsidRDefault="00BF5132" w:rsidP="004E6275">
                <w:pPr>
                  <w:pStyle w:val="Arbeitsanweisung"/>
                  <w:tabs>
                    <w:tab w:val="left" w:pos="709"/>
                  </w:tabs>
                </w:pPr>
              </w:p>
            </w:tc>
            <w:tc>
              <w:tcPr>
                <w:tcW w:w="282" w:type="dxa"/>
              </w:tcPr>
              <w:p w14:paraId="299748C0" w14:textId="77777777" w:rsidR="00BF5132" w:rsidRDefault="00BF5132" w:rsidP="004E6275">
                <w:pPr>
                  <w:pStyle w:val="Arbeitsanweisung"/>
                  <w:tabs>
                    <w:tab w:val="left" w:pos="709"/>
                  </w:tabs>
                </w:pPr>
              </w:p>
            </w:tc>
            <w:tc>
              <w:tcPr>
                <w:tcW w:w="282" w:type="dxa"/>
              </w:tcPr>
              <w:p w14:paraId="2BCEC079" w14:textId="77777777" w:rsidR="00BF5132" w:rsidRDefault="00BF5132" w:rsidP="004E6275">
                <w:pPr>
                  <w:pStyle w:val="Arbeitsanweisung"/>
                  <w:tabs>
                    <w:tab w:val="left" w:pos="709"/>
                  </w:tabs>
                </w:pPr>
              </w:p>
            </w:tc>
            <w:tc>
              <w:tcPr>
                <w:tcW w:w="282" w:type="dxa"/>
              </w:tcPr>
              <w:p w14:paraId="35BAA9D0" w14:textId="77777777" w:rsidR="00BF5132" w:rsidRDefault="00BF5132" w:rsidP="004E6275">
                <w:pPr>
                  <w:pStyle w:val="Arbeitsanweisung"/>
                  <w:tabs>
                    <w:tab w:val="left" w:pos="709"/>
                  </w:tabs>
                </w:pPr>
              </w:p>
            </w:tc>
            <w:tc>
              <w:tcPr>
                <w:tcW w:w="282" w:type="dxa"/>
              </w:tcPr>
              <w:p w14:paraId="551171D2" w14:textId="77777777" w:rsidR="00BF5132" w:rsidRDefault="00BF5132" w:rsidP="004E6275">
                <w:pPr>
                  <w:pStyle w:val="Arbeitsanweisung"/>
                  <w:tabs>
                    <w:tab w:val="left" w:pos="709"/>
                  </w:tabs>
                </w:pPr>
              </w:p>
            </w:tc>
            <w:tc>
              <w:tcPr>
                <w:tcW w:w="282" w:type="dxa"/>
              </w:tcPr>
              <w:p w14:paraId="1948564A" w14:textId="77777777" w:rsidR="00BF5132" w:rsidRDefault="00BF5132" w:rsidP="004E6275">
                <w:pPr>
                  <w:pStyle w:val="Arbeitsanweisung"/>
                  <w:tabs>
                    <w:tab w:val="left" w:pos="709"/>
                  </w:tabs>
                </w:pPr>
              </w:p>
            </w:tc>
            <w:tc>
              <w:tcPr>
                <w:tcW w:w="282" w:type="dxa"/>
              </w:tcPr>
              <w:p w14:paraId="072315ED" w14:textId="77777777" w:rsidR="00BF5132" w:rsidRDefault="00BF5132" w:rsidP="004E6275">
                <w:pPr>
                  <w:pStyle w:val="Arbeitsanweisung"/>
                  <w:tabs>
                    <w:tab w:val="left" w:pos="709"/>
                  </w:tabs>
                </w:pPr>
              </w:p>
            </w:tc>
            <w:tc>
              <w:tcPr>
                <w:tcW w:w="281" w:type="dxa"/>
              </w:tcPr>
              <w:p w14:paraId="680CCBAF" w14:textId="77777777" w:rsidR="00BF5132" w:rsidRDefault="00BF5132" w:rsidP="004E6275">
                <w:pPr>
                  <w:pStyle w:val="Arbeitsanweisung"/>
                  <w:tabs>
                    <w:tab w:val="left" w:pos="709"/>
                  </w:tabs>
                </w:pPr>
              </w:p>
            </w:tc>
            <w:tc>
              <w:tcPr>
                <w:tcW w:w="281" w:type="dxa"/>
              </w:tcPr>
              <w:p w14:paraId="4DEEE751" w14:textId="77777777" w:rsidR="00BF5132" w:rsidRDefault="00BF5132" w:rsidP="004E6275">
                <w:pPr>
                  <w:pStyle w:val="Arbeitsanweisung"/>
                  <w:tabs>
                    <w:tab w:val="left" w:pos="709"/>
                  </w:tabs>
                </w:pPr>
              </w:p>
            </w:tc>
            <w:tc>
              <w:tcPr>
                <w:tcW w:w="281" w:type="dxa"/>
              </w:tcPr>
              <w:p w14:paraId="612CFA19" w14:textId="77777777" w:rsidR="00BF5132" w:rsidRDefault="00BF5132" w:rsidP="004E6275">
                <w:pPr>
                  <w:pStyle w:val="Arbeitsanweisung"/>
                  <w:tabs>
                    <w:tab w:val="left" w:pos="709"/>
                  </w:tabs>
                </w:pPr>
              </w:p>
            </w:tc>
            <w:tc>
              <w:tcPr>
                <w:tcW w:w="281" w:type="dxa"/>
              </w:tcPr>
              <w:p w14:paraId="15836B99" w14:textId="77777777" w:rsidR="00BF5132" w:rsidRDefault="00BF5132" w:rsidP="004E6275">
                <w:pPr>
                  <w:pStyle w:val="Arbeitsanweisung"/>
                  <w:tabs>
                    <w:tab w:val="left" w:pos="709"/>
                  </w:tabs>
                </w:pPr>
              </w:p>
            </w:tc>
            <w:tc>
              <w:tcPr>
                <w:tcW w:w="281" w:type="dxa"/>
              </w:tcPr>
              <w:p w14:paraId="6DC3903D" w14:textId="77777777" w:rsidR="00BF5132" w:rsidRDefault="00BF5132" w:rsidP="004E6275">
                <w:pPr>
                  <w:pStyle w:val="Arbeitsanweisung"/>
                  <w:tabs>
                    <w:tab w:val="left" w:pos="709"/>
                  </w:tabs>
                  <w:ind w:left="0" w:firstLine="0"/>
                </w:pPr>
              </w:p>
            </w:tc>
            <w:tc>
              <w:tcPr>
                <w:tcW w:w="281" w:type="dxa"/>
              </w:tcPr>
              <w:p w14:paraId="02817531" w14:textId="77777777" w:rsidR="00BF5132" w:rsidRDefault="00BF5132" w:rsidP="004E6275">
                <w:pPr>
                  <w:pStyle w:val="Arbeitsanweisung"/>
                  <w:tabs>
                    <w:tab w:val="left" w:pos="709"/>
                  </w:tabs>
                </w:pPr>
              </w:p>
            </w:tc>
            <w:tc>
              <w:tcPr>
                <w:tcW w:w="281" w:type="dxa"/>
              </w:tcPr>
              <w:p w14:paraId="3B79842F" w14:textId="77777777" w:rsidR="00BF5132" w:rsidRDefault="00BF5132" w:rsidP="004E6275">
                <w:pPr>
                  <w:pStyle w:val="Arbeitsanweisung"/>
                  <w:tabs>
                    <w:tab w:val="left" w:pos="709"/>
                  </w:tabs>
                </w:pPr>
              </w:p>
            </w:tc>
            <w:tc>
              <w:tcPr>
                <w:tcW w:w="281" w:type="dxa"/>
              </w:tcPr>
              <w:p w14:paraId="3FD0DF6F" w14:textId="77777777" w:rsidR="00BF5132" w:rsidRDefault="00BF5132" w:rsidP="004E6275">
                <w:pPr>
                  <w:pStyle w:val="Arbeitsanweisung"/>
                  <w:tabs>
                    <w:tab w:val="left" w:pos="709"/>
                  </w:tabs>
                </w:pPr>
              </w:p>
            </w:tc>
            <w:tc>
              <w:tcPr>
                <w:tcW w:w="281" w:type="dxa"/>
              </w:tcPr>
              <w:p w14:paraId="4B18866E" w14:textId="77777777" w:rsidR="00BF5132" w:rsidRDefault="00BF5132" w:rsidP="004E6275">
                <w:pPr>
                  <w:pStyle w:val="Arbeitsanweisung"/>
                  <w:tabs>
                    <w:tab w:val="left" w:pos="709"/>
                  </w:tabs>
                </w:pPr>
              </w:p>
            </w:tc>
            <w:tc>
              <w:tcPr>
                <w:tcW w:w="281" w:type="dxa"/>
              </w:tcPr>
              <w:p w14:paraId="06EA1364" w14:textId="77777777" w:rsidR="00BF5132" w:rsidRDefault="00BF5132" w:rsidP="004E6275">
                <w:pPr>
                  <w:pStyle w:val="Arbeitsanweisung"/>
                  <w:tabs>
                    <w:tab w:val="left" w:pos="709"/>
                  </w:tabs>
                </w:pPr>
              </w:p>
            </w:tc>
            <w:tc>
              <w:tcPr>
                <w:tcW w:w="281" w:type="dxa"/>
              </w:tcPr>
              <w:p w14:paraId="5CF6863E" w14:textId="77777777" w:rsidR="00BF5132" w:rsidRDefault="00BF5132" w:rsidP="004E6275">
                <w:pPr>
                  <w:pStyle w:val="Arbeitsanweisung"/>
                  <w:tabs>
                    <w:tab w:val="left" w:pos="709"/>
                  </w:tabs>
                </w:pPr>
              </w:p>
            </w:tc>
            <w:tc>
              <w:tcPr>
                <w:tcW w:w="281" w:type="dxa"/>
              </w:tcPr>
              <w:p w14:paraId="7888EB16" w14:textId="77777777" w:rsidR="00BF5132" w:rsidRDefault="00BF5132" w:rsidP="004E6275">
                <w:pPr>
                  <w:pStyle w:val="Arbeitsanweisung"/>
                  <w:tabs>
                    <w:tab w:val="left" w:pos="709"/>
                  </w:tabs>
                </w:pPr>
              </w:p>
            </w:tc>
            <w:tc>
              <w:tcPr>
                <w:tcW w:w="281" w:type="dxa"/>
              </w:tcPr>
              <w:p w14:paraId="37AFA0C8" w14:textId="77777777" w:rsidR="00BF5132" w:rsidRDefault="00BF5132" w:rsidP="004E6275">
                <w:pPr>
                  <w:pStyle w:val="Arbeitsanweisung"/>
                  <w:tabs>
                    <w:tab w:val="left" w:pos="709"/>
                  </w:tabs>
                </w:pPr>
              </w:p>
            </w:tc>
            <w:tc>
              <w:tcPr>
                <w:tcW w:w="281" w:type="dxa"/>
              </w:tcPr>
              <w:p w14:paraId="67B7E0CF" w14:textId="77777777" w:rsidR="00BF5132" w:rsidRDefault="00BF5132" w:rsidP="004E6275">
                <w:pPr>
                  <w:pStyle w:val="Arbeitsanweisung"/>
                  <w:tabs>
                    <w:tab w:val="left" w:pos="709"/>
                  </w:tabs>
                </w:pPr>
              </w:p>
            </w:tc>
            <w:tc>
              <w:tcPr>
                <w:tcW w:w="281" w:type="dxa"/>
              </w:tcPr>
              <w:p w14:paraId="14386255" w14:textId="77777777" w:rsidR="00BF5132" w:rsidRDefault="00BF5132" w:rsidP="004E6275">
                <w:pPr>
                  <w:pStyle w:val="Arbeitsanweisung"/>
                  <w:tabs>
                    <w:tab w:val="left" w:pos="709"/>
                  </w:tabs>
                </w:pPr>
              </w:p>
            </w:tc>
            <w:tc>
              <w:tcPr>
                <w:tcW w:w="281" w:type="dxa"/>
              </w:tcPr>
              <w:p w14:paraId="52211764" w14:textId="77777777" w:rsidR="00BF5132" w:rsidRDefault="00BF5132" w:rsidP="004E6275">
                <w:pPr>
                  <w:pStyle w:val="Arbeitsanweisung"/>
                  <w:tabs>
                    <w:tab w:val="left" w:pos="709"/>
                  </w:tabs>
                </w:pPr>
              </w:p>
            </w:tc>
            <w:tc>
              <w:tcPr>
                <w:tcW w:w="281" w:type="dxa"/>
              </w:tcPr>
              <w:p w14:paraId="5A8B403A" w14:textId="77777777" w:rsidR="00BF5132" w:rsidRDefault="00BF5132" w:rsidP="004E6275">
                <w:pPr>
                  <w:pStyle w:val="Arbeitsanweisung"/>
                  <w:tabs>
                    <w:tab w:val="left" w:pos="709"/>
                  </w:tabs>
                </w:pPr>
              </w:p>
            </w:tc>
          </w:tr>
          <w:tr w:rsidR="00BF5132" w14:paraId="72B1B44A" w14:textId="77777777" w:rsidTr="004E6275">
            <w:trPr>
              <w:trHeight w:val="283"/>
            </w:trPr>
            <w:tc>
              <w:tcPr>
                <w:tcW w:w="282" w:type="dxa"/>
              </w:tcPr>
              <w:p w14:paraId="4BC90AA9" w14:textId="77777777" w:rsidR="00BF5132" w:rsidRDefault="00BF5132" w:rsidP="004E6275">
                <w:pPr>
                  <w:pStyle w:val="Arbeitsanweisung"/>
                  <w:tabs>
                    <w:tab w:val="left" w:pos="709"/>
                  </w:tabs>
                </w:pPr>
              </w:p>
            </w:tc>
            <w:tc>
              <w:tcPr>
                <w:tcW w:w="282" w:type="dxa"/>
              </w:tcPr>
              <w:p w14:paraId="7AAAC231" w14:textId="77777777" w:rsidR="00BF5132" w:rsidRDefault="00BF5132" w:rsidP="004E6275">
                <w:pPr>
                  <w:pStyle w:val="Arbeitsanweisung"/>
                  <w:tabs>
                    <w:tab w:val="left" w:pos="709"/>
                  </w:tabs>
                </w:pPr>
              </w:p>
            </w:tc>
            <w:tc>
              <w:tcPr>
                <w:tcW w:w="282" w:type="dxa"/>
              </w:tcPr>
              <w:p w14:paraId="03E8D8FA" w14:textId="77777777" w:rsidR="00BF5132" w:rsidRDefault="00BF5132" w:rsidP="004E6275">
                <w:pPr>
                  <w:pStyle w:val="Arbeitsanweisung"/>
                  <w:tabs>
                    <w:tab w:val="left" w:pos="709"/>
                  </w:tabs>
                </w:pPr>
              </w:p>
            </w:tc>
            <w:tc>
              <w:tcPr>
                <w:tcW w:w="282" w:type="dxa"/>
              </w:tcPr>
              <w:p w14:paraId="16D89603" w14:textId="77777777" w:rsidR="00BF5132" w:rsidRDefault="00BF5132" w:rsidP="004E6275">
                <w:pPr>
                  <w:pStyle w:val="Arbeitsanweisung"/>
                  <w:tabs>
                    <w:tab w:val="left" w:pos="709"/>
                  </w:tabs>
                </w:pPr>
              </w:p>
            </w:tc>
            <w:tc>
              <w:tcPr>
                <w:tcW w:w="282" w:type="dxa"/>
              </w:tcPr>
              <w:p w14:paraId="0DFFA47E" w14:textId="77777777" w:rsidR="00BF5132" w:rsidRDefault="00BF5132" w:rsidP="004E6275">
                <w:pPr>
                  <w:pStyle w:val="Arbeitsanweisung"/>
                  <w:tabs>
                    <w:tab w:val="left" w:pos="709"/>
                  </w:tabs>
                </w:pPr>
              </w:p>
            </w:tc>
            <w:tc>
              <w:tcPr>
                <w:tcW w:w="282" w:type="dxa"/>
              </w:tcPr>
              <w:p w14:paraId="2356407B" w14:textId="77777777" w:rsidR="00BF5132" w:rsidRDefault="00BF5132" w:rsidP="004E6275">
                <w:pPr>
                  <w:pStyle w:val="Arbeitsanweisung"/>
                  <w:tabs>
                    <w:tab w:val="left" w:pos="709"/>
                  </w:tabs>
                </w:pPr>
              </w:p>
            </w:tc>
            <w:tc>
              <w:tcPr>
                <w:tcW w:w="282" w:type="dxa"/>
              </w:tcPr>
              <w:p w14:paraId="3EF465D5" w14:textId="77777777" w:rsidR="00BF5132" w:rsidRDefault="00BF5132" w:rsidP="004E6275">
                <w:pPr>
                  <w:pStyle w:val="Arbeitsanweisung"/>
                  <w:tabs>
                    <w:tab w:val="left" w:pos="709"/>
                  </w:tabs>
                </w:pPr>
              </w:p>
            </w:tc>
            <w:tc>
              <w:tcPr>
                <w:tcW w:w="282" w:type="dxa"/>
              </w:tcPr>
              <w:p w14:paraId="40F36A3B" w14:textId="77777777" w:rsidR="00BF5132" w:rsidRDefault="00BF5132" w:rsidP="004E6275">
                <w:pPr>
                  <w:pStyle w:val="Arbeitsanweisung"/>
                  <w:tabs>
                    <w:tab w:val="left" w:pos="709"/>
                  </w:tabs>
                </w:pPr>
              </w:p>
            </w:tc>
            <w:tc>
              <w:tcPr>
                <w:tcW w:w="282" w:type="dxa"/>
              </w:tcPr>
              <w:p w14:paraId="553F28B5" w14:textId="77777777" w:rsidR="00BF5132" w:rsidRDefault="00BF5132" w:rsidP="004E6275">
                <w:pPr>
                  <w:pStyle w:val="Arbeitsanweisung"/>
                  <w:tabs>
                    <w:tab w:val="left" w:pos="709"/>
                  </w:tabs>
                </w:pPr>
              </w:p>
            </w:tc>
            <w:tc>
              <w:tcPr>
                <w:tcW w:w="282" w:type="dxa"/>
              </w:tcPr>
              <w:p w14:paraId="73098855" w14:textId="77777777" w:rsidR="00BF5132" w:rsidRDefault="00BF5132" w:rsidP="004E6275">
                <w:pPr>
                  <w:pStyle w:val="Arbeitsanweisung"/>
                  <w:tabs>
                    <w:tab w:val="left" w:pos="709"/>
                  </w:tabs>
                </w:pPr>
              </w:p>
            </w:tc>
            <w:tc>
              <w:tcPr>
                <w:tcW w:w="282" w:type="dxa"/>
              </w:tcPr>
              <w:p w14:paraId="4FC02A40" w14:textId="77777777" w:rsidR="00BF5132" w:rsidRDefault="00BF5132" w:rsidP="004E6275">
                <w:pPr>
                  <w:pStyle w:val="Arbeitsanweisung"/>
                  <w:tabs>
                    <w:tab w:val="left" w:pos="709"/>
                  </w:tabs>
                </w:pPr>
              </w:p>
            </w:tc>
            <w:tc>
              <w:tcPr>
                <w:tcW w:w="282" w:type="dxa"/>
              </w:tcPr>
              <w:p w14:paraId="1A21BF61" w14:textId="77777777" w:rsidR="00BF5132" w:rsidRDefault="00BF5132" w:rsidP="004E6275">
                <w:pPr>
                  <w:pStyle w:val="Arbeitsanweisung"/>
                  <w:tabs>
                    <w:tab w:val="left" w:pos="709"/>
                  </w:tabs>
                </w:pPr>
              </w:p>
            </w:tc>
            <w:tc>
              <w:tcPr>
                <w:tcW w:w="282" w:type="dxa"/>
              </w:tcPr>
              <w:p w14:paraId="1BB7B5D2" w14:textId="77777777" w:rsidR="00BF5132" w:rsidRDefault="00BF5132" w:rsidP="004E6275">
                <w:pPr>
                  <w:pStyle w:val="Arbeitsanweisung"/>
                  <w:tabs>
                    <w:tab w:val="left" w:pos="709"/>
                  </w:tabs>
                </w:pPr>
              </w:p>
            </w:tc>
            <w:tc>
              <w:tcPr>
                <w:tcW w:w="282" w:type="dxa"/>
              </w:tcPr>
              <w:p w14:paraId="71C6FB00" w14:textId="77777777" w:rsidR="00BF5132" w:rsidRDefault="00BF5132" w:rsidP="004E6275">
                <w:pPr>
                  <w:pStyle w:val="Arbeitsanweisung"/>
                  <w:tabs>
                    <w:tab w:val="left" w:pos="709"/>
                  </w:tabs>
                </w:pPr>
              </w:p>
            </w:tc>
            <w:tc>
              <w:tcPr>
                <w:tcW w:w="282" w:type="dxa"/>
              </w:tcPr>
              <w:p w14:paraId="7998144D" w14:textId="77777777" w:rsidR="00BF5132" w:rsidRDefault="00BF5132" w:rsidP="004E6275">
                <w:pPr>
                  <w:pStyle w:val="Arbeitsanweisung"/>
                  <w:tabs>
                    <w:tab w:val="left" w:pos="709"/>
                  </w:tabs>
                </w:pPr>
              </w:p>
            </w:tc>
            <w:tc>
              <w:tcPr>
                <w:tcW w:w="281" w:type="dxa"/>
              </w:tcPr>
              <w:p w14:paraId="5A4FBDFD" w14:textId="77777777" w:rsidR="00BF5132" w:rsidRDefault="00BF5132" w:rsidP="004E6275">
                <w:pPr>
                  <w:pStyle w:val="Arbeitsanweisung"/>
                  <w:tabs>
                    <w:tab w:val="left" w:pos="709"/>
                  </w:tabs>
                </w:pPr>
              </w:p>
            </w:tc>
            <w:tc>
              <w:tcPr>
                <w:tcW w:w="281" w:type="dxa"/>
              </w:tcPr>
              <w:p w14:paraId="40388207" w14:textId="77777777" w:rsidR="00BF5132" w:rsidRDefault="00BF5132" w:rsidP="004E6275">
                <w:pPr>
                  <w:pStyle w:val="Arbeitsanweisung"/>
                  <w:tabs>
                    <w:tab w:val="left" w:pos="709"/>
                  </w:tabs>
                </w:pPr>
              </w:p>
            </w:tc>
            <w:tc>
              <w:tcPr>
                <w:tcW w:w="281" w:type="dxa"/>
              </w:tcPr>
              <w:p w14:paraId="52E12EB1" w14:textId="77777777" w:rsidR="00BF5132" w:rsidRDefault="00BF5132" w:rsidP="004E6275">
                <w:pPr>
                  <w:pStyle w:val="Arbeitsanweisung"/>
                  <w:tabs>
                    <w:tab w:val="left" w:pos="709"/>
                  </w:tabs>
                </w:pPr>
              </w:p>
            </w:tc>
            <w:tc>
              <w:tcPr>
                <w:tcW w:w="281" w:type="dxa"/>
              </w:tcPr>
              <w:p w14:paraId="23C92893" w14:textId="77777777" w:rsidR="00BF5132" w:rsidRDefault="00BF5132" w:rsidP="004E6275">
                <w:pPr>
                  <w:pStyle w:val="Arbeitsanweisung"/>
                  <w:tabs>
                    <w:tab w:val="left" w:pos="709"/>
                  </w:tabs>
                </w:pPr>
              </w:p>
            </w:tc>
            <w:tc>
              <w:tcPr>
                <w:tcW w:w="281" w:type="dxa"/>
              </w:tcPr>
              <w:p w14:paraId="772654EF" w14:textId="77777777" w:rsidR="00BF5132" w:rsidRDefault="00BF5132" w:rsidP="004E6275">
                <w:pPr>
                  <w:pStyle w:val="Arbeitsanweisung"/>
                  <w:tabs>
                    <w:tab w:val="left" w:pos="709"/>
                  </w:tabs>
                  <w:ind w:left="0" w:firstLine="0"/>
                </w:pPr>
              </w:p>
            </w:tc>
            <w:tc>
              <w:tcPr>
                <w:tcW w:w="281" w:type="dxa"/>
              </w:tcPr>
              <w:p w14:paraId="1495443F" w14:textId="77777777" w:rsidR="00BF5132" w:rsidRDefault="00BF5132" w:rsidP="004E6275">
                <w:pPr>
                  <w:pStyle w:val="Arbeitsanweisung"/>
                  <w:tabs>
                    <w:tab w:val="left" w:pos="709"/>
                  </w:tabs>
                </w:pPr>
              </w:p>
            </w:tc>
            <w:tc>
              <w:tcPr>
                <w:tcW w:w="281" w:type="dxa"/>
              </w:tcPr>
              <w:p w14:paraId="3D67DC42" w14:textId="77777777" w:rsidR="00BF5132" w:rsidRDefault="00BF5132" w:rsidP="004E6275">
                <w:pPr>
                  <w:pStyle w:val="Arbeitsanweisung"/>
                  <w:tabs>
                    <w:tab w:val="left" w:pos="709"/>
                  </w:tabs>
                </w:pPr>
              </w:p>
            </w:tc>
            <w:tc>
              <w:tcPr>
                <w:tcW w:w="281" w:type="dxa"/>
              </w:tcPr>
              <w:p w14:paraId="5479B2BB" w14:textId="77777777" w:rsidR="00BF5132" w:rsidRDefault="00BF5132" w:rsidP="004E6275">
                <w:pPr>
                  <w:pStyle w:val="Arbeitsanweisung"/>
                  <w:tabs>
                    <w:tab w:val="left" w:pos="709"/>
                  </w:tabs>
                </w:pPr>
              </w:p>
            </w:tc>
            <w:tc>
              <w:tcPr>
                <w:tcW w:w="281" w:type="dxa"/>
              </w:tcPr>
              <w:p w14:paraId="5BCA9935" w14:textId="77777777" w:rsidR="00BF5132" w:rsidRDefault="00BF5132" w:rsidP="004E6275">
                <w:pPr>
                  <w:pStyle w:val="Arbeitsanweisung"/>
                  <w:tabs>
                    <w:tab w:val="left" w:pos="709"/>
                  </w:tabs>
                </w:pPr>
              </w:p>
            </w:tc>
            <w:tc>
              <w:tcPr>
                <w:tcW w:w="281" w:type="dxa"/>
              </w:tcPr>
              <w:p w14:paraId="066467F7" w14:textId="77777777" w:rsidR="00BF5132" w:rsidRDefault="00BF5132" w:rsidP="004E6275">
                <w:pPr>
                  <w:pStyle w:val="Arbeitsanweisung"/>
                  <w:tabs>
                    <w:tab w:val="left" w:pos="709"/>
                  </w:tabs>
                </w:pPr>
              </w:p>
            </w:tc>
            <w:tc>
              <w:tcPr>
                <w:tcW w:w="281" w:type="dxa"/>
              </w:tcPr>
              <w:p w14:paraId="54F51CCF" w14:textId="77777777" w:rsidR="00BF5132" w:rsidRDefault="00BF5132" w:rsidP="004E6275">
                <w:pPr>
                  <w:pStyle w:val="Arbeitsanweisung"/>
                  <w:tabs>
                    <w:tab w:val="left" w:pos="709"/>
                  </w:tabs>
                </w:pPr>
              </w:p>
            </w:tc>
            <w:tc>
              <w:tcPr>
                <w:tcW w:w="281" w:type="dxa"/>
              </w:tcPr>
              <w:p w14:paraId="5A5F263C" w14:textId="77777777" w:rsidR="00BF5132" w:rsidRDefault="00BF5132" w:rsidP="004E6275">
                <w:pPr>
                  <w:pStyle w:val="Arbeitsanweisung"/>
                  <w:tabs>
                    <w:tab w:val="left" w:pos="709"/>
                  </w:tabs>
                </w:pPr>
              </w:p>
            </w:tc>
            <w:tc>
              <w:tcPr>
                <w:tcW w:w="281" w:type="dxa"/>
              </w:tcPr>
              <w:p w14:paraId="0F4AC15D" w14:textId="77777777" w:rsidR="00BF5132" w:rsidRDefault="00BF5132" w:rsidP="004E6275">
                <w:pPr>
                  <w:pStyle w:val="Arbeitsanweisung"/>
                  <w:tabs>
                    <w:tab w:val="left" w:pos="709"/>
                  </w:tabs>
                </w:pPr>
              </w:p>
            </w:tc>
            <w:tc>
              <w:tcPr>
                <w:tcW w:w="281" w:type="dxa"/>
              </w:tcPr>
              <w:p w14:paraId="41E8C009" w14:textId="77777777" w:rsidR="00BF5132" w:rsidRDefault="00BF5132" w:rsidP="004E6275">
                <w:pPr>
                  <w:pStyle w:val="Arbeitsanweisung"/>
                  <w:tabs>
                    <w:tab w:val="left" w:pos="709"/>
                  </w:tabs>
                </w:pPr>
              </w:p>
            </w:tc>
            <w:tc>
              <w:tcPr>
                <w:tcW w:w="281" w:type="dxa"/>
              </w:tcPr>
              <w:p w14:paraId="191BFC67" w14:textId="77777777" w:rsidR="00BF5132" w:rsidRDefault="00BF5132" w:rsidP="004E6275">
                <w:pPr>
                  <w:pStyle w:val="Arbeitsanweisung"/>
                  <w:tabs>
                    <w:tab w:val="left" w:pos="709"/>
                  </w:tabs>
                </w:pPr>
              </w:p>
            </w:tc>
            <w:tc>
              <w:tcPr>
                <w:tcW w:w="281" w:type="dxa"/>
              </w:tcPr>
              <w:p w14:paraId="61AEBACE" w14:textId="77777777" w:rsidR="00BF5132" w:rsidRDefault="00BF5132" w:rsidP="004E6275">
                <w:pPr>
                  <w:pStyle w:val="Arbeitsanweisung"/>
                  <w:tabs>
                    <w:tab w:val="left" w:pos="709"/>
                  </w:tabs>
                </w:pPr>
              </w:p>
            </w:tc>
            <w:tc>
              <w:tcPr>
                <w:tcW w:w="281" w:type="dxa"/>
              </w:tcPr>
              <w:p w14:paraId="0741644E" w14:textId="77777777" w:rsidR="00BF5132" w:rsidRDefault="00BF5132" w:rsidP="004E6275">
                <w:pPr>
                  <w:pStyle w:val="Arbeitsanweisung"/>
                  <w:tabs>
                    <w:tab w:val="left" w:pos="709"/>
                  </w:tabs>
                </w:pPr>
              </w:p>
            </w:tc>
          </w:tr>
          <w:tr w:rsidR="00BF5132" w14:paraId="503D2888" w14:textId="77777777" w:rsidTr="004E6275">
            <w:trPr>
              <w:trHeight w:val="283"/>
            </w:trPr>
            <w:tc>
              <w:tcPr>
                <w:tcW w:w="282" w:type="dxa"/>
              </w:tcPr>
              <w:p w14:paraId="265E5E51" w14:textId="77777777" w:rsidR="00BF5132" w:rsidRDefault="00BF5132" w:rsidP="004E6275">
                <w:pPr>
                  <w:pStyle w:val="Arbeitsanweisung"/>
                  <w:tabs>
                    <w:tab w:val="left" w:pos="709"/>
                  </w:tabs>
                </w:pPr>
              </w:p>
            </w:tc>
            <w:tc>
              <w:tcPr>
                <w:tcW w:w="282" w:type="dxa"/>
              </w:tcPr>
              <w:p w14:paraId="0D54FE67" w14:textId="77777777" w:rsidR="00BF5132" w:rsidRDefault="00BF5132" w:rsidP="004E6275">
                <w:pPr>
                  <w:pStyle w:val="Arbeitsanweisung"/>
                  <w:tabs>
                    <w:tab w:val="left" w:pos="709"/>
                  </w:tabs>
                </w:pPr>
              </w:p>
            </w:tc>
            <w:tc>
              <w:tcPr>
                <w:tcW w:w="282" w:type="dxa"/>
              </w:tcPr>
              <w:p w14:paraId="10B07902" w14:textId="77777777" w:rsidR="00BF5132" w:rsidRDefault="00BF5132" w:rsidP="004E6275">
                <w:pPr>
                  <w:pStyle w:val="Arbeitsanweisung"/>
                  <w:tabs>
                    <w:tab w:val="left" w:pos="709"/>
                  </w:tabs>
                </w:pPr>
              </w:p>
            </w:tc>
            <w:tc>
              <w:tcPr>
                <w:tcW w:w="282" w:type="dxa"/>
              </w:tcPr>
              <w:p w14:paraId="5D1EEF0F" w14:textId="77777777" w:rsidR="00BF5132" w:rsidRDefault="00BF5132" w:rsidP="004E6275">
                <w:pPr>
                  <w:pStyle w:val="Arbeitsanweisung"/>
                  <w:tabs>
                    <w:tab w:val="left" w:pos="709"/>
                  </w:tabs>
                </w:pPr>
              </w:p>
            </w:tc>
            <w:tc>
              <w:tcPr>
                <w:tcW w:w="282" w:type="dxa"/>
              </w:tcPr>
              <w:p w14:paraId="06C5E82C" w14:textId="77777777" w:rsidR="00BF5132" w:rsidRDefault="00BF5132" w:rsidP="004E6275">
                <w:pPr>
                  <w:pStyle w:val="Arbeitsanweisung"/>
                  <w:tabs>
                    <w:tab w:val="left" w:pos="709"/>
                  </w:tabs>
                </w:pPr>
              </w:p>
            </w:tc>
            <w:tc>
              <w:tcPr>
                <w:tcW w:w="282" w:type="dxa"/>
              </w:tcPr>
              <w:p w14:paraId="71688BAA" w14:textId="77777777" w:rsidR="00BF5132" w:rsidRDefault="00BF5132" w:rsidP="004E6275">
                <w:pPr>
                  <w:pStyle w:val="Arbeitsanweisung"/>
                  <w:tabs>
                    <w:tab w:val="left" w:pos="709"/>
                  </w:tabs>
                </w:pPr>
              </w:p>
            </w:tc>
            <w:tc>
              <w:tcPr>
                <w:tcW w:w="282" w:type="dxa"/>
              </w:tcPr>
              <w:p w14:paraId="52C2F4FD" w14:textId="77777777" w:rsidR="00BF5132" w:rsidRDefault="00BF5132" w:rsidP="004E6275">
                <w:pPr>
                  <w:pStyle w:val="Arbeitsanweisung"/>
                  <w:tabs>
                    <w:tab w:val="left" w:pos="709"/>
                  </w:tabs>
                </w:pPr>
              </w:p>
            </w:tc>
            <w:tc>
              <w:tcPr>
                <w:tcW w:w="282" w:type="dxa"/>
              </w:tcPr>
              <w:p w14:paraId="1C3D6E0C" w14:textId="77777777" w:rsidR="00BF5132" w:rsidRDefault="00BF5132" w:rsidP="004E6275">
                <w:pPr>
                  <w:pStyle w:val="Arbeitsanweisung"/>
                  <w:tabs>
                    <w:tab w:val="left" w:pos="709"/>
                  </w:tabs>
                </w:pPr>
              </w:p>
            </w:tc>
            <w:tc>
              <w:tcPr>
                <w:tcW w:w="282" w:type="dxa"/>
              </w:tcPr>
              <w:p w14:paraId="7BB3778E" w14:textId="77777777" w:rsidR="00BF5132" w:rsidRDefault="00BF5132" w:rsidP="004E6275">
                <w:pPr>
                  <w:pStyle w:val="Arbeitsanweisung"/>
                  <w:tabs>
                    <w:tab w:val="left" w:pos="709"/>
                  </w:tabs>
                </w:pPr>
              </w:p>
            </w:tc>
            <w:tc>
              <w:tcPr>
                <w:tcW w:w="282" w:type="dxa"/>
              </w:tcPr>
              <w:p w14:paraId="2EFE8171" w14:textId="77777777" w:rsidR="00BF5132" w:rsidRDefault="00BF5132" w:rsidP="004E6275">
                <w:pPr>
                  <w:pStyle w:val="Arbeitsanweisung"/>
                  <w:tabs>
                    <w:tab w:val="left" w:pos="709"/>
                  </w:tabs>
                </w:pPr>
              </w:p>
            </w:tc>
            <w:tc>
              <w:tcPr>
                <w:tcW w:w="282" w:type="dxa"/>
              </w:tcPr>
              <w:p w14:paraId="74B89374" w14:textId="77777777" w:rsidR="00BF5132" w:rsidRDefault="00BF5132" w:rsidP="004E6275">
                <w:pPr>
                  <w:pStyle w:val="Arbeitsanweisung"/>
                  <w:tabs>
                    <w:tab w:val="left" w:pos="709"/>
                  </w:tabs>
                </w:pPr>
              </w:p>
            </w:tc>
            <w:tc>
              <w:tcPr>
                <w:tcW w:w="282" w:type="dxa"/>
              </w:tcPr>
              <w:p w14:paraId="67FDCD50" w14:textId="5BF58C25" w:rsidR="00BF5132" w:rsidRDefault="00BF5132" w:rsidP="004E6275">
                <w:pPr>
                  <w:pStyle w:val="Arbeitsanweisung"/>
                  <w:tabs>
                    <w:tab w:val="left" w:pos="709"/>
                  </w:tabs>
                </w:pPr>
              </w:p>
            </w:tc>
            <w:tc>
              <w:tcPr>
                <w:tcW w:w="282" w:type="dxa"/>
              </w:tcPr>
              <w:p w14:paraId="0EBA5FCA" w14:textId="77777777" w:rsidR="00BF5132" w:rsidRDefault="00BF5132" w:rsidP="004E6275">
                <w:pPr>
                  <w:pStyle w:val="Arbeitsanweisung"/>
                  <w:tabs>
                    <w:tab w:val="left" w:pos="709"/>
                  </w:tabs>
                </w:pPr>
              </w:p>
            </w:tc>
            <w:tc>
              <w:tcPr>
                <w:tcW w:w="282" w:type="dxa"/>
              </w:tcPr>
              <w:p w14:paraId="1EF9872D" w14:textId="77777777" w:rsidR="00BF5132" w:rsidRDefault="00BF5132" w:rsidP="004E6275">
                <w:pPr>
                  <w:pStyle w:val="Arbeitsanweisung"/>
                  <w:tabs>
                    <w:tab w:val="left" w:pos="709"/>
                  </w:tabs>
                </w:pPr>
              </w:p>
            </w:tc>
            <w:tc>
              <w:tcPr>
                <w:tcW w:w="282" w:type="dxa"/>
              </w:tcPr>
              <w:p w14:paraId="65C38510" w14:textId="77777777" w:rsidR="00BF5132" w:rsidRDefault="00BF5132" w:rsidP="004E6275">
                <w:pPr>
                  <w:pStyle w:val="Arbeitsanweisung"/>
                  <w:tabs>
                    <w:tab w:val="left" w:pos="709"/>
                  </w:tabs>
                </w:pPr>
              </w:p>
            </w:tc>
            <w:tc>
              <w:tcPr>
                <w:tcW w:w="281" w:type="dxa"/>
              </w:tcPr>
              <w:p w14:paraId="18D4AE1A" w14:textId="77777777" w:rsidR="00BF5132" w:rsidRDefault="00BF5132" w:rsidP="004E6275">
                <w:pPr>
                  <w:pStyle w:val="Arbeitsanweisung"/>
                  <w:tabs>
                    <w:tab w:val="left" w:pos="709"/>
                  </w:tabs>
                </w:pPr>
              </w:p>
            </w:tc>
            <w:tc>
              <w:tcPr>
                <w:tcW w:w="281" w:type="dxa"/>
              </w:tcPr>
              <w:p w14:paraId="3227D584" w14:textId="77777777" w:rsidR="00BF5132" w:rsidRDefault="00BF5132" w:rsidP="004E6275">
                <w:pPr>
                  <w:pStyle w:val="Arbeitsanweisung"/>
                  <w:tabs>
                    <w:tab w:val="left" w:pos="709"/>
                  </w:tabs>
                </w:pPr>
              </w:p>
            </w:tc>
            <w:tc>
              <w:tcPr>
                <w:tcW w:w="281" w:type="dxa"/>
              </w:tcPr>
              <w:p w14:paraId="3D36FA07" w14:textId="77777777" w:rsidR="00BF5132" w:rsidRDefault="00BF5132" w:rsidP="004E6275">
                <w:pPr>
                  <w:pStyle w:val="Arbeitsanweisung"/>
                  <w:tabs>
                    <w:tab w:val="left" w:pos="709"/>
                  </w:tabs>
                </w:pPr>
              </w:p>
            </w:tc>
            <w:tc>
              <w:tcPr>
                <w:tcW w:w="281" w:type="dxa"/>
              </w:tcPr>
              <w:p w14:paraId="0122A68E" w14:textId="77777777" w:rsidR="00BF5132" w:rsidRDefault="00BF5132" w:rsidP="004E6275">
                <w:pPr>
                  <w:pStyle w:val="Arbeitsanweisung"/>
                  <w:tabs>
                    <w:tab w:val="left" w:pos="709"/>
                  </w:tabs>
                </w:pPr>
              </w:p>
            </w:tc>
            <w:tc>
              <w:tcPr>
                <w:tcW w:w="281" w:type="dxa"/>
              </w:tcPr>
              <w:p w14:paraId="295C380E" w14:textId="77777777" w:rsidR="00BF5132" w:rsidRDefault="00BF5132" w:rsidP="004E6275">
                <w:pPr>
                  <w:pStyle w:val="Arbeitsanweisung"/>
                  <w:tabs>
                    <w:tab w:val="left" w:pos="709"/>
                  </w:tabs>
                  <w:ind w:left="0" w:firstLine="0"/>
                </w:pPr>
              </w:p>
            </w:tc>
            <w:tc>
              <w:tcPr>
                <w:tcW w:w="281" w:type="dxa"/>
              </w:tcPr>
              <w:p w14:paraId="51DF39D7" w14:textId="77777777" w:rsidR="00BF5132" w:rsidRDefault="00BF5132" w:rsidP="004E6275">
                <w:pPr>
                  <w:pStyle w:val="Arbeitsanweisung"/>
                  <w:tabs>
                    <w:tab w:val="left" w:pos="709"/>
                  </w:tabs>
                </w:pPr>
              </w:p>
            </w:tc>
            <w:tc>
              <w:tcPr>
                <w:tcW w:w="281" w:type="dxa"/>
              </w:tcPr>
              <w:p w14:paraId="7BBAE0C1" w14:textId="77777777" w:rsidR="00BF5132" w:rsidRDefault="00BF5132" w:rsidP="004E6275">
                <w:pPr>
                  <w:pStyle w:val="Arbeitsanweisung"/>
                  <w:tabs>
                    <w:tab w:val="left" w:pos="709"/>
                  </w:tabs>
                </w:pPr>
              </w:p>
            </w:tc>
            <w:tc>
              <w:tcPr>
                <w:tcW w:w="281" w:type="dxa"/>
              </w:tcPr>
              <w:p w14:paraId="4B4D46FF" w14:textId="77777777" w:rsidR="00BF5132" w:rsidRDefault="00BF5132" w:rsidP="004E6275">
                <w:pPr>
                  <w:pStyle w:val="Arbeitsanweisung"/>
                  <w:tabs>
                    <w:tab w:val="left" w:pos="709"/>
                  </w:tabs>
                </w:pPr>
              </w:p>
            </w:tc>
            <w:tc>
              <w:tcPr>
                <w:tcW w:w="281" w:type="dxa"/>
              </w:tcPr>
              <w:p w14:paraId="6EA97A47" w14:textId="77777777" w:rsidR="00BF5132" w:rsidRDefault="00BF5132" w:rsidP="004E6275">
                <w:pPr>
                  <w:pStyle w:val="Arbeitsanweisung"/>
                  <w:tabs>
                    <w:tab w:val="left" w:pos="709"/>
                  </w:tabs>
                </w:pPr>
              </w:p>
            </w:tc>
            <w:tc>
              <w:tcPr>
                <w:tcW w:w="281" w:type="dxa"/>
              </w:tcPr>
              <w:p w14:paraId="76C4E73B" w14:textId="77777777" w:rsidR="00BF5132" w:rsidRDefault="00BF5132" w:rsidP="004E6275">
                <w:pPr>
                  <w:pStyle w:val="Arbeitsanweisung"/>
                  <w:tabs>
                    <w:tab w:val="left" w:pos="709"/>
                  </w:tabs>
                </w:pPr>
              </w:p>
            </w:tc>
            <w:tc>
              <w:tcPr>
                <w:tcW w:w="281" w:type="dxa"/>
              </w:tcPr>
              <w:p w14:paraId="7AE7C2EF" w14:textId="77777777" w:rsidR="00BF5132" w:rsidRDefault="00BF5132" w:rsidP="004E6275">
                <w:pPr>
                  <w:pStyle w:val="Arbeitsanweisung"/>
                  <w:tabs>
                    <w:tab w:val="left" w:pos="709"/>
                  </w:tabs>
                </w:pPr>
              </w:p>
            </w:tc>
            <w:tc>
              <w:tcPr>
                <w:tcW w:w="281" w:type="dxa"/>
              </w:tcPr>
              <w:p w14:paraId="282E3872" w14:textId="77777777" w:rsidR="00BF5132" w:rsidRDefault="00BF5132" w:rsidP="004E6275">
                <w:pPr>
                  <w:pStyle w:val="Arbeitsanweisung"/>
                  <w:tabs>
                    <w:tab w:val="left" w:pos="709"/>
                  </w:tabs>
                </w:pPr>
              </w:p>
            </w:tc>
            <w:tc>
              <w:tcPr>
                <w:tcW w:w="281" w:type="dxa"/>
              </w:tcPr>
              <w:p w14:paraId="10383D5E" w14:textId="77777777" w:rsidR="00BF5132" w:rsidRDefault="00BF5132" w:rsidP="004E6275">
                <w:pPr>
                  <w:pStyle w:val="Arbeitsanweisung"/>
                  <w:tabs>
                    <w:tab w:val="left" w:pos="709"/>
                  </w:tabs>
                </w:pPr>
              </w:p>
            </w:tc>
            <w:tc>
              <w:tcPr>
                <w:tcW w:w="281" w:type="dxa"/>
              </w:tcPr>
              <w:p w14:paraId="5896EB5B" w14:textId="77777777" w:rsidR="00BF5132" w:rsidRDefault="00BF5132" w:rsidP="004E6275">
                <w:pPr>
                  <w:pStyle w:val="Arbeitsanweisung"/>
                  <w:tabs>
                    <w:tab w:val="left" w:pos="709"/>
                  </w:tabs>
                </w:pPr>
              </w:p>
            </w:tc>
            <w:tc>
              <w:tcPr>
                <w:tcW w:w="281" w:type="dxa"/>
              </w:tcPr>
              <w:p w14:paraId="30CFE258" w14:textId="77777777" w:rsidR="00BF5132" w:rsidRDefault="00BF5132" w:rsidP="004E6275">
                <w:pPr>
                  <w:pStyle w:val="Arbeitsanweisung"/>
                  <w:tabs>
                    <w:tab w:val="left" w:pos="709"/>
                  </w:tabs>
                </w:pPr>
              </w:p>
            </w:tc>
            <w:tc>
              <w:tcPr>
                <w:tcW w:w="281" w:type="dxa"/>
              </w:tcPr>
              <w:p w14:paraId="322B0D1B" w14:textId="77777777" w:rsidR="00BF5132" w:rsidRDefault="00BF5132" w:rsidP="004E6275">
                <w:pPr>
                  <w:pStyle w:val="Arbeitsanweisung"/>
                  <w:tabs>
                    <w:tab w:val="left" w:pos="709"/>
                  </w:tabs>
                </w:pPr>
              </w:p>
            </w:tc>
            <w:tc>
              <w:tcPr>
                <w:tcW w:w="281" w:type="dxa"/>
              </w:tcPr>
              <w:p w14:paraId="38A2950F" w14:textId="77777777" w:rsidR="00BF5132" w:rsidRDefault="00BF5132" w:rsidP="004E6275">
                <w:pPr>
                  <w:pStyle w:val="Arbeitsanweisung"/>
                  <w:tabs>
                    <w:tab w:val="left" w:pos="709"/>
                  </w:tabs>
                </w:pPr>
              </w:p>
            </w:tc>
          </w:tr>
          <w:tr w:rsidR="00BF5132" w14:paraId="4E42C191" w14:textId="77777777" w:rsidTr="004E6275">
            <w:trPr>
              <w:trHeight w:val="283"/>
            </w:trPr>
            <w:tc>
              <w:tcPr>
                <w:tcW w:w="282" w:type="dxa"/>
              </w:tcPr>
              <w:p w14:paraId="5548B934" w14:textId="77777777" w:rsidR="00BF5132" w:rsidRDefault="00BF5132" w:rsidP="004E6275">
                <w:pPr>
                  <w:pStyle w:val="Arbeitsanweisung"/>
                  <w:tabs>
                    <w:tab w:val="left" w:pos="709"/>
                  </w:tabs>
                </w:pPr>
              </w:p>
            </w:tc>
            <w:tc>
              <w:tcPr>
                <w:tcW w:w="282" w:type="dxa"/>
              </w:tcPr>
              <w:p w14:paraId="61F5EAE3" w14:textId="77777777" w:rsidR="00BF5132" w:rsidRDefault="00BF5132" w:rsidP="004E6275">
                <w:pPr>
                  <w:pStyle w:val="Arbeitsanweisung"/>
                  <w:tabs>
                    <w:tab w:val="left" w:pos="709"/>
                  </w:tabs>
                </w:pPr>
              </w:p>
            </w:tc>
            <w:tc>
              <w:tcPr>
                <w:tcW w:w="282" w:type="dxa"/>
              </w:tcPr>
              <w:p w14:paraId="3240EEFE" w14:textId="77777777" w:rsidR="00BF5132" w:rsidRDefault="00BF5132" w:rsidP="004E6275">
                <w:pPr>
                  <w:pStyle w:val="Arbeitsanweisung"/>
                  <w:tabs>
                    <w:tab w:val="left" w:pos="709"/>
                  </w:tabs>
                </w:pPr>
              </w:p>
            </w:tc>
            <w:tc>
              <w:tcPr>
                <w:tcW w:w="282" w:type="dxa"/>
              </w:tcPr>
              <w:p w14:paraId="001D48AA" w14:textId="77777777" w:rsidR="00BF5132" w:rsidRDefault="00BF5132" w:rsidP="004E6275">
                <w:pPr>
                  <w:pStyle w:val="Arbeitsanweisung"/>
                  <w:tabs>
                    <w:tab w:val="left" w:pos="709"/>
                  </w:tabs>
                </w:pPr>
              </w:p>
            </w:tc>
            <w:tc>
              <w:tcPr>
                <w:tcW w:w="282" w:type="dxa"/>
              </w:tcPr>
              <w:p w14:paraId="7E7952AF" w14:textId="77777777" w:rsidR="00BF5132" w:rsidRDefault="00BF5132" w:rsidP="004E6275">
                <w:pPr>
                  <w:pStyle w:val="Arbeitsanweisung"/>
                  <w:tabs>
                    <w:tab w:val="left" w:pos="709"/>
                  </w:tabs>
                </w:pPr>
              </w:p>
            </w:tc>
            <w:tc>
              <w:tcPr>
                <w:tcW w:w="282" w:type="dxa"/>
              </w:tcPr>
              <w:p w14:paraId="0F65F4DF" w14:textId="77777777" w:rsidR="00BF5132" w:rsidRDefault="00BF5132" w:rsidP="004E6275">
                <w:pPr>
                  <w:pStyle w:val="Arbeitsanweisung"/>
                  <w:tabs>
                    <w:tab w:val="left" w:pos="709"/>
                  </w:tabs>
                </w:pPr>
              </w:p>
            </w:tc>
            <w:tc>
              <w:tcPr>
                <w:tcW w:w="282" w:type="dxa"/>
              </w:tcPr>
              <w:p w14:paraId="556FC316" w14:textId="77777777" w:rsidR="00BF5132" w:rsidRDefault="00BF5132" w:rsidP="004E6275">
                <w:pPr>
                  <w:pStyle w:val="Arbeitsanweisung"/>
                  <w:tabs>
                    <w:tab w:val="left" w:pos="709"/>
                  </w:tabs>
                </w:pPr>
              </w:p>
            </w:tc>
            <w:tc>
              <w:tcPr>
                <w:tcW w:w="282" w:type="dxa"/>
              </w:tcPr>
              <w:p w14:paraId="3B9C060C" w14:textId="77777777" w:rsidR="00BF5132" w:rsidRDefault="00BF5132" w:rsidP="004E6275">
                <w:pPr>
                  <w:pStyle w:val="Arbeitsanweisung"/>
                  <w:tabs>
                    <w:tab w:val="left" w:pos="709"/>
                  </w:tabs>
                </w:pPr>
              </w:p>
            </w:tc>
            <w:tc>
              <w:tcPr>
                <w:tcW w:w="282" w:type="dxa"/>
              </w:tcPr>
              <w:p w14:paraId="6BA0D924" w14:textId="77777777" w:rsidR="00BF5132" w:rsidRDefault="00BF5132" w:rsidP="004E6275">
                <w:pPr>
                  <w:pStyle w:val="Arbeitsanweisung"/>
                  <w:tabs>
                    <w:tab w:val="left" w:pos="709"/>
                  </w:tabs>
                </w:pPr>
              </w:p>
            </w:tc>
            <w:tc>
              <w:tcPr>
                <w:tcW w:w="282" w:type="dxa"/>
              </w:tcPr>
              <w:p w14:paraId="14B731AB" w14:textId="77777777" w:rsidR="00BF5132" w:rsidRDefault="00BF5132" w:rsidP="004E6275">
                <w:pPr>
                  <w:pStyle w:val="Arbeitsanweisung"/>
                  <w:tabs>
                    <w:tab w:val="left" w:pos="709"/>
                  </w:tabs>
                </w:pPr>
              </w:p>
            </w:tc>
            <w:tc>
              <w:tcPr>
                <w:tcW w:w="282" w:type="dxa"/>
              </w:tcPr>
              <w:p w14:paraId="52F91CB3" w14:textId="77777777" w:rsidR="00BF5132" w:rsidRDefault="00BF5132" w:rsidP="004E6275">
                <w:pPr>
                  <w:pStyle w:val="Arbeitsanweisung"/>
                  <w:tabs>
                    <w:tab w:val="left" w:pos="709"/>
                  </w:tabs>
                </w:pPr>
              </w:p>
            </w:tc>
            <w:tc>
              <w:tcPr>
                <w:tcW w:w="282" w:type="dxa"/>
              </w:tcPr>
              <w:p w14:paraId="39CEE5FB" w14:textId="7ED0CC7B" w:rsidR="00BF5132" w:rsidRDefault="00BF5132" w:rsidP="004E6275">
                <w:pPr>
                  <w:pStyle w:val="Arbeitsanweisung"/>
                  <w:tabs>
                    <w:tab w:val="left" w:pos="709"/>
                  </w:tabs>
                </w:pPr>
              </w:p>
            </w:tc>
            <w:tc>
              <w:tcPr>
                <w:tcW w:w="282" w:type="dxa"/>
              </w:tcPr>
              <w:p w14:paraId="515997B0" w14:textId="77777777" w:rsidR="00BF5132" w:rsidRDefault="00BF5132" w:rsidP="004E6275">
                <w:pPr>
                  <w:pStyle w:val="Arbeitsanweisung"/>
                  <w:tabs>
                    <w:tab w:val="left" w:pos="709"/>
                  </w:tabs>
                </w:pPr>
              </w:p>
            </w:tc>
            <w:tc>
              <w:tcPr>
                <w:tcW w:w="282" w:type="dxa"/>
              </w:tcPr>
              <w:p w14:paraId="751D1C0B" w14:textId="77777777" w:rsidR="00BF5132" w:rsidRDefault="00BF5132" w:rsidP="004E6275">
                <w:pPr>
                  <w:pStyle w:val="Arbeitsanweisung"/>
                  <w:tabs>
                    <w:tab w:val="left" w:pos="709"/>
                  </w:tabs>
                </w:pPr>
              </w:p>
            </w:tc>
            <w:tc>
              <w:tcPr>
                <w:tcW w:w="282" w:type="dxa"/>
              </w:tcPr>
              <w:p w14:paraId="78C9BB6B" w14:textId="77777777" w:rsidR="00BF5132" w:rsidRDefault="00BF5132" w:rsidP="004E6275">
                <w:pPr>
                  <w:pStyle w:val="Arbeitsanweisung"/>
                  <w:tabs>
                    <w:tab w:val="left" w:pos="709"/>
                  </w:tabs>
                </w:pPr>
              </w:p>
            </w:tc>
            <w:tc>
              <w:tcPr>
                <w:tcW w:w="281" w:type="dxa"/>
              </w:tcPr>
              <w:p w14:paraId="6E27E796" w14:textId="49751ACD" w:rsidR="00BF5132" w:rsidRDefault="00BF5132" w:rsidP="004E6275">
                <w:pPr>
                  <w:pStyle w:val="Arbeitsanweisung"/>
                  <w:tabs>
                    <w:tab w:val="left" w:pos="709"/>
                  </w:tabs>
                </w:pPr>
              </w:p>
            </w:tc>
            <w:tc>
              <w:tcPr>
                <w:tcW w:w="281" w:type="dxa"/>
              </w:tcPr>
              <w:p w14:paraId="0BEC5F1B" w14:textId="77777777" w:rsidR="00BF5132" w:rsidRDefault="00BF5132" w:rsidP="004E6275">
                <w:pPr>
                  <w:pStyle w:val="Arbeitsanweisung"/>
                  <w:tabs>
                    <w:tab w:val="left" w:pos="709"/>
                  </w:tabs>
                </w:pPr>
              </w:p>
            </w:tc>
            <w:tc>
              <w:tcPr>
                <w:tcW w:w="281" w:type="dxa"/>
              </w:tcPr>
              <w:p w14:paraId="06093ACC" w14:textId="77777777" w:rsidR="00BF5132" w:rsidRDefault="00BF5132" w:rsidP="004E6275">
                <w:pPr>
                  <w:pStyle w:val="Arbeitsanweisung"/>
                  <w:tabs>
                    <w:tab w:val="left" w:pos="709"/>
                  </w:tabs>
                </w:pPr>
              </w:p>
            </w:tc>
            <w:tc>
              <w:tcPr>
                <w:tcW w:w="281" w:type="dxa"/>
              </w:tcPr>
              <w:p w14:paraId="2B214920" w14:textId="77777777" w:rsidR="00BF5132" w:rsidRDefault="00BF5132" w:rsidP="004E6275">
                <w:pPr>
                  <w:pStyle w:val="Arbeitsanweisung"/>
                  <w:tabs>
                    <w:tab w:val="left" w:pos="709"/>
                  </w:tabs>
                </w:pPr>
              </w:p>
            </w:tc>
            <w:tc>
              <w:tcPr>
                <w:tcW w:w="281" w:type="dxa"/>
              </w:tcPr>
              <w:p w14:paraId="36FF2020" w14:textId="77777777" w:rsidR="00BF5132" w:rsidRDefault="00BF5132" w:rsidP="004E6275">
                <w:pPr>
                  <w:pStyle w:val="Arbeitsanweisung"/>
                  <w:tabs>
                    <w:tab w:val="left" w:pos="709"/>
                  </w:tabs>
                  <w:ind w:left="0" w:firstLine="0"/>
                </w:pPr>
              </w:p>
            </w:tc>
            <w:tc>
              <w:tcPr>
                <w:tcW w:w="281" w:type="dxa"/>
              </w:tcPr>
              <w:p w14:paraId="74803ABF" w14:textId="77777777" w:rsidR="00BF5132" w:rsidRDefault="00BF5132" w:rsidP="004E6275">
                <w:pPr>
                  <w:pStyle w:val="Arbeitsanweisung"/>
                  <w:tabs>
                    <w:tab w:val="left" w:pos="709"/>
                  </w:tabs>
                </w:pPr>
              </w:p>
            </w:tc>
            <w:tc>
              <w:tcPr>
                <w:tcW w:w="281" w:type="dxa"/>
              </w:tcPr>
              <w:p w14:paraId="765AAA65" w14:textId="77777777" w:rsidR="00BF5132" w:rsidRDefault="00BF5132" w:rsidP="004E6275">
                <w:pPr>
                  <w:pStyle w:val="Arbeitsanweisung"/>
                  <w:tabs>
                    <w:tab w:val="left" w:pos="709"/>
                  </w:tabs>
                </w:pPr>
              </w:p>
            </w:tc>
            <w:tc>
              <w:tcPr>
                <w:tcW w:w="281" w:type="dxa"/>
              </w:tcPr>
              <w:p w14:paraId="0F47CC05" w14:textId="77777777" w:rsidR="00BF5132" w:rsidRDefault="00BF5132" w:rsidP="004E6275">
                <w:pPr>
                  <w:pStyle w:val="Arbeitsanweisung"/>
                  <w:tabs>
                    <w:tab w:val="left" w:pos="709"/>
                  </w:tabs>
                </w:pPr>
              </w:p>
            </w:tc>
            <w:tc>
              <w:tcPr>
                <w:tcW w:w="281" w:type="dxa"/>
              </w:tcPr>
              <w:p w14:paraId="506AA1E0" w14:textId="77777777" w:rsidR="00BF5132" w:rsidRDefault="00BF5132" w:rsidP="004E6275">
                <w:pPr>
                  <w:pStyle w:val="Arbeitsanweisung"/>
                  <w:tabs>
                    <w:tab w:val="left" w:pos="709"/>
                  </w:tabs>
                </w:pPr>
              </w:p>
            </w:tc>
            <w:tc>
              <w:tcPr>
                <w:tcW w:w="281" w:type="dxa"/>
              </w:tcPr>
              <w:p w14:paraId="25D0E1D9" w14:textId="77777777" w:rsidR="00BF5132" w:rsidRDefault="00BF5132" w:rsidP="004E6275">
                <w:pPr>
                  <w:pStyle w:val="Arbeitsanweisung"/>
                  <w:tabs>
                    <w:tab w:val="left" w:pos="709"/>
                  </w:tabs>
                </w:pPr>
              </w:p>
            </w:tc>
            <w:tc>
              <w:tcPr>
                <w:tcW w:w="281" w:type="dxa"/>
              </w:tcPr>
              <w:p w14:paraId="597502A5" w14:textId="77777777" w:rsidR="00BF5132" w:rsidRDefault="00BF5132" w:rsidP="004E6275">
                <w:pPr>
                  <w:pStyle w:val="Arbeitsanweisung"/>
                  <w:tabs>
                    <w:tab w:val="left" w:pos="709"/>
                  </w:tabs>
                </w:pPr>
              </w:p>
            </w:tc>
            <w:tc>
              <w:tcPr>
                <w:tcW w:w="281" w:type="dxa"/>
              </w:tcPr>
              <w:p w14:paraId="78F35259" w14:textId="77777777" w:rsidR="00BF5132" w:rsidRDefault="00BF5132" w:rsidP="004E6275">
                <w:pPr>
                  <w:pStyle w:val="Arbeitsanweisung"/>
                  <w:tabs>
                    <w:tab w:val="left" w:pos="709"/>
                  </w:tabs>
                </w:pPr>
              </w:p>
            </w:tc>
            <w:tc>
              <w:tcPr>
                <w:tcW w:w="281" w:type="dxa"/>
              </w:tcPr>
              <w:p w14:paraId="29AB1B71" w14:textId="77777777" w:rsidR="00BF5132" w:rsidRDefault="00BF5132" w:rsidP="004E6275">
                <w:pPr>
                  <w:pStyle w:val="Arbeitsanweisung"/>
                  <w:tabs>
                    <w:tab w:val="left" w:pos="709"/>
                  </w:tabs>
                </w:pPr>
              </w:p>
            </w:tc>
            <w:tc>
              <w:tcPr>
                <w:tcW w:w="281" w:type="dxa"/>
              </w:tcPr>
              <w:p w14:paraId="24488250" w14:textId="77777777" w:rsidR="00BF5132" w:rsidRDefault="00BF5132" w:rsidP="004E6275">
                <w:pPr>
                  <w:pStyle w:val="Arbeitsanweisung"/>
                  <w:tabs>
                    <w:tab w:val="left" w:pos="709"/>
                  </w:tabs>
                </w:pPr>
              </w:p>
            </w:tc>
            <w:tc>
              <w:tcPr>
                <w:tcW w:w="281" w:type="dxa"/>
              </w:tcPr>
              <w:p w14:paraId="0CBBFCC0" w14:textId="77777777" w:rsidR="00BF5132" w:rsidRDefault="00BF5132" w:rsidP="004E6275">
                <w:pPr>
                  <w:pStyle w:val="Arbeitsanweisung"/>
                  <w:tabs>
                    <w:tab w:val="left" w:pos="709"/>
                  </w:tabs>
                </w:pPr>
              </w:p>
            </w:tc>
            <w:tc>
              <w:tcPr>
                <w:tcW w:w="281" w:type="dxa"/>
              </w:tcPr>
              <w:p w14:paraId="22DC0261" w14:textId="77777777" w:rsidR="00BF5132" w:rsidRDefault="00BF5132" w:rsidP="004E6275">
                <w:pPr>
                  <w:pStyle w:val="Arbeitsanweisung"/>
                  <w:tabs>
                    <w:tab w:val="left" w:pos="709"/>
                  </w:tabs>
                </w:pPr>
              </w:p>
            </w:tc>
            <w:tc>
              <w:tcPr>
                <w:tcW w:w="281" w:type="dxa"/>
              </w:tcPr>
              <w:p w14:paraId="6D5418A7" w14:textId="77777777" w:rsidR="00BF5132" w:rsidRDefault="00BF5132" w:rsidP="004E6275">
                <w:pPr>
                  <w:pStyle w:val="Arbeitsanweisung"/>
                  <w:tabs>
                    <w:tab w:val="left" w:pos="709"/>
                  </w:tabs>
                </w:pPr>
              </w:p>
            </w:tc>
          </w:tr>
          <w:tr w:rsidR="00BF5132" w14:paraId="3414D615" w14:textId="77777777" w:rsidTr="004E6275">
            <w:trPr>
              <w:trHeight w:val="283"/>
            </w:trPr>
            <w:tc>
              <w:tcPr>
                <w:tcW w:w="282" w:type="dxa"/>
              </w:tcPr>
              <w:p w14:paraId="7208BE1A" w14:textId="77777777" w:rsidR="00BF5132" w:rsidRDefault="00BF5132" w:rsidP="004E6275">
                <w:pPr>
                  <w:pStyle w:val="Arbeitsanweisung"/>
                  <w:tabs>
                    <w:tab w:val="left" w:pos="709"/>
                  </w:tabs>
                </w:pPr>
              </w:p>
            </w:tc>
            <w:tc>
              <w:tcPr>
                <w:tcW w:w="282" w:type="dxa"/>
              </w:tcPr>
              <w:p w14:paraId="5471D0E6" w14:textId="77777777" w:rsidR="00BF5132" w:rsidRDefault="00BF5132" w:rsidP="004E6275">
                <w:pPr>
                  <w:pStyle w:val="Arbeitsanweisung"/>
                  <w:tabs>
                    <w:tab w:val="left" w:pos="709"/>
                  </w:tabs>
                </w:pPr>
              </w:p>
            </w:tc>
            <w:tc>
              <w:tcPr>
                <w:tcW w:w="282" w:type="dxa"/>
              </w:tcPr>
              <w:p w14:paraId="2D67DF4C" w14:textId="77777777" w:rsidR="00BF5132" w:rsidRDefault="00BF5132" w:rsidP="004E6275">
                <w:pPr>
                  <w:pStyle w:val="Arbeitsanweisung"/>
                  <w:tabs>
                    <w:tab w:val="left" w:pos="709"/>
                  </w:tabs>
                </w:pPr>
              </w:p>
            </w:tc>
            <w:tc>
              <w:tcPr>
                <w:tcW w:w="282" w:type="dxa"/>
              </w:tcPr>
              <w:p w14:paraId="04EE34FD" w14:textId="77777777" w:rsidR="00BF5132" w:rsidRDefault="00BF5132" w:rsidP="004E6275">
                <w:pPr>
                  <w:pStyle w:val="Arbeitsanweisung"/>
                  <w:tabs>
                    <w:tab w:val="left" w:pos="709"/>
                  </w:tabs>
                </w:pPr>
              </w:p>
            </w:tc>
            <w:tc>
              <w:tcPr>
                <w:tcW w:w="282" w:type="dxa"/>
              </w:tcPr>
              <w:p w14:paraId="4173813C" w14:textId="77777777" w:rsidR="00BF5132" w:rsidRDefault="00BF5132" w:rsidP="004E6275">
                <w:pPr>
                  <w:pStyle w:val="Arbeitsanweisung"/>
                  <w:tabs>
                    <w:tab w:val="left" w:pos="709"/>
                  </w:tabs>
                </w:pPr>
              </w:p>
            </w:tc>
            <w:tc>
              <w:tcPr>
                <w:tcW w:w="282" w:type="dxa"/>
              </w:tcPr>
              <w:p w14:paraId="0731C4E6" w14:textId="77777777" w:rsidR="00BF5132" w:rsidRDefault="00BF5132" w:rsidP="004E6275">
                <w:pPr>
                  <w:pStyle w:val="Arbeitsanweisung"/>
                  <w:tabs>
                    <w:tab w:val="left" w:pos="709"/>
                  </w:tabs>
                </w:pPr>
              </w:p>
            </w:tc>
            <w:tc>
              <w:tcPr>
                <w:tcW w:w="282" w:type="dxa"/>
              </w:tcPr>
              <w:p w14:paraId="1B5B66D3" w14:textId="77777777" w:rsidR="00BF5132" w:rsidRDefault="00BF5132" w:rsidP="004E6275">
                <w:pPr>
                  <w:pStyle w:val="Arbeitsanweisung"/>
                  <w:tabs>
                    <w:tab w:val="left" w:pos="709"/>
                  </w:tabs>
                </w:pPr>
              </w:p>
            </w:tc>
            <w:tc>
              <w:tcPr>
                <w:tcW w:w="282" w:type="dxa"/>
              </w:tcPr>
              <w:p w14:paraId="1C847A21" w14:textId="77777777" w:rsidR="00BF5132" w:rsidRDefault="00BF5132" w:rsidP="004E6275">
                <w:pPr>
                  <w:pStyle w:val="Arbeitsanweisung"/>
                  <w:tabs>
                    <w:tab w:val="left" w:pos="709"/>
                  </w:tabs>
                </w:pPr>
              </w:p>
            </w:tc>
            <w:tc>
              <w:tcPr>
                <w:tcW w:w="282" w:type="dxa"/>
              </w:tcPr>
              <w:p w14:paraId="214E16C9" w14:textId="77777777" w:rsidR="00BF5132" w:rsidRDefault="00BF5132" w:rsidP="004E6275">
                <w:pPr>
                  <w:pStyle w:val="Arbeitsanweisung"/>
                  <w:tabs>
                    <w:tab w:val="left" w:pos="709"/>
                  </w:tabs>
                </w:pPr>
              </w:p>
            </w:tc>
            <w:tc>
              <w:tcPr>
                <w:tcW w:w="282" w:type="dxa"/>
              </w:tcPr>
              <w:p w14:paraId="4BCCEBD8" w14:textId="77777777" w:rsidR="00BF5132" w:rsidRDefault="00BF5132" w:rsidP="004E6275">
                <w:pPr>
                  <w:pStyle w:val="Arbeitsanweisung"/>
                  <w:tabs>
                    <w:tab w:val="left" w:pos="709"/>
                  </w:tabs>
                </w:pPr>
              </w:p>
            </w:tc>
            <w:tc>
              <w:tcPr>
                <w:tcW w:w="282" w:type="dxa"/>
              </w:tcPr>
              <w:p w14:paraId="0F809A9C" w14:textId="77777777" w:rsidR="00BF5132" w:rsidRDefault="00BF5132" w:rsidP="004E6275">
                <w:pPr>
                  <w:pStyle w:val="Arbeitsanweisung"/>
                  <w:tabs>
                    <w:tab w:val="left" w:pos="709"/>
                  </w:tabs>
                </w:pPr>
              </w:p>
            </w:tc>
            <w:tc>
              <w:tcPr>
                <w:tcW w:w="282" w:type="dxa"/>
              </w:tcPr>
              <w:p w14:paraId="53B7FDAE" w14:textId="77777777" w:rsidR="00BF5132" w:rsidRDefault="00BF5132" w:rsidP="004E6275">
                <w:pPr>
                  <w:pStyle w:val="Arbeitsanweisung"/>
                  <w:tabs>
                    <w:tab w:val="left" w:pos="709"/>
                  </w:tabs>
                </w:pPr>
              </w:p>
            </w:tc>
            <w:tc>
              <w:tcPr>
                <w:tcW w:w="282" w:type="dxa"/>
              </w:tcPr>
              <w:p w14:paraId="548BE017" w14:textId="77777777" w:rsidR="00BF5132" w:rsidRDefault="00BF5132" w:rsidP="004E6275">
                <w:pPr>
                  <w:pStyle w:val="Arbeitsanweisung"/>
                  <w:tabs>
                    <w:tab w:val="left" w:pos="709"/>
                  </w:tabs>
                </w:pPr>
              </w:p>
            </w:tc>
            <w:tc>
              <w:tcPr>
                <w:tcW w:w="282" w:type="dxa"/>
              </w:tcPr>
              <w:p w14:paraId="1520B111" w14:textId="77777777" w:rsidR="00BF5132" w:rsidRDefault="00BF5132" w:rsidP="004E6275">
                <w:pPr>
                  <w:pStyle w:val="Arbeitsanweisung"/>
                  <w:tabs>
                    <w:tab w:val="left" w:pos="709"/>
                  </w:tabs>
                </w:pPr>
              </w:p>
            </w:tc>
            <w:tc>
              <w:tcPr>
                <w:tcW w:w="282" w:type="dxa"/>
              </w:tcPr>
              <w:p w14:paraId="2235A36F" w14:textId="77777777" w:rsidR="00BF5132" w:rsidRDefault="00BF5132" w:rsidP="004E6275">
                <w:pPr>
                  <w:pStyle w:val="Arbeitsanweisung"/>
                  <w:tabs>
                    <w:tab w:val="left" w:pos="709"/>
                  </w:tabs>
                </w:pPr>
              </w:p>
            </w:tc>
            <w:tc>
              <w:tcPr>
                <w:tcW w:w="281" w:type="dxa"/>
              </w:tcPr>
              <w:p w14:paraId="7ECB8D05" w14:textId="77777777" w:rsidR="00BF5132" w:rsidRDefault="00BF5132" w:rsidP="004E6275">
                <w:pPr>
                  <w:pStyle w:val="Arbeitsanweisung"/>
                  <w:tabs>
                    <w:tab w:val="left" w:pos="709"/>
                  </w:tabs>
                </w:pPr>
              </w:p>
            </w:tc>
            <w:tc>
              <w:tcPr>
                <w:tcW w:w="281" w:type="dxa"/>
              </w:tcPr>
              <w:p w14:paraId="61EE05C1" w14:textId="77777777" w:rsidR="00BF5132" w:rsidRDefault="00BF5132" w:rsidP="004E6275">
                <w:pPr>
                  <w:pStyle w:val="Arbeitsanweisung"/>
                  <w:tabs>
                    <w:tab w:val="left" w:pos="709"/>
                  </w:tabs>
                </w:pPr>
              </w:p>
            </w:tc>
            <w:tc>
              <w:tcPr>
                <w:tcW w:w="281" w:type="dxa"/>
              </w:tcPr>
              <w:p w14:paraId="035FB095" w14:textId="77777777" w:rsidR="00BF5132" w:rsidRDefault="00BF5132" w:rsidP="004E6275">
                <w:pPr>
                  <w:pStyle w:val="Arbeitsanweisung"/>
                  <w:tabs>
                    <w:tab w:val="left" w:pos="709"/>
                  </w:tabs>
                </w:pPr>
              </w:p>
            </w:tc>
            <w:tc>
              <w:tcPr>
                <w:tcW w:w="281" w:type="dxa"/>
              </w:tcPr>
              <w:p w14:paraId="0905F416" w14:textId="77777777" w:rsidR="00BF5132" w:rsidRDefault="00BF5132" w:rsidP="004E6275">
                <w:pPr>
                  <w:pStyle w:val="Arbeitsanweisung"/>
                  <w:tabs>
                    <w:tab w:val="left" w:pos="709"/>
                  </w:tabs>
                </w:pPr>
              </w:p>
            </w:tc>
            <w:tc>
              <w:tcPr>
                <w:tcW w:w="281" w:type="dxa"/>
              </w:tcPr>
              <w:p w14:paraId="4471AD0F" w14:textId="77777777" w:rsidR="00BF5132" w:rsidRDefault="00BF5132" w:rsidP="004E6275">
                <w:pPr>
                  <w:pStyle w:val="Arbeitsanweisung"/>
                  <w:tabs>
                    <w:tab w:val="left" w:pos="709"/>
                  </w:tabs>
                  <w:ind w:left="0" w:firstLine="0"/>
                </w:pPr>
              </w:p>
            </w:tc>
            <w:tc>
              <w:tcPr>
                <w:tcW w:w="281" w:type="dxa"/>
              </w:tcPr>
              <w:p w14:paraId="5808F3B6" w14:textId="77777777" w:rsidR="00BF5132" w:rsidRDefault="00BF5132" w:rsidP="004E6275">
                <w:pPr>
                  <w:pStyle w:val="Arbeitsanweisung"/>
                  <w:tabs>
                    <w:tab w:val="left" w:pos="709"/>
                  </w:tabs>
                </w:pPr>
              </w:p>
            </w:tc>
            <w:tc>
              <w:tcPr>
                <w:tcW w:w="281" w:type="dxa"/>
              </w:tcPr>
              <w:p w14:paraId="6A7A7018" w14:textId="77777777" w:rsidR="00BF5132" w:rsidRDefault="00BF5132" w:rsidP="004E6275">
                <w:pPr>
                  <w:pStyle w:val="Arbeitsanweisung"/>
                  <w:tabs>
                    <w:tab w:val="left" w:pos="709"/>
                  </w:tabs>
                </w:pPr>
              </w:p>
            </w:tc>
            <w:tc>
              <w:tcPr>
                <w:tcW w:w="281" w:type="dxa"/>
              </w:tcPr>
              <w:p w14:paraId="762B46E5" w14:textId="77777777" w:rsidR="00BF5132" w:rsidRDefault="00BF5132" w:rsidP="004E6275">
                <w:pPr>
                  <w:pStyle w:val="Arbeitsanweisung"/>
                  <w:tabs>
                    <w:tab w:val="left" w:pos="709"/>
                  </w:tabs>
                </w:pPr>
              </w:p>
            </w:tc>
            <w:tc>
              <w:tcPr>
                <w:tcW w:w="281" w:type="dxa"/>
              </w:tcPr>
              <w:p w14:paraId="754BBAE5" w14:textId="77777777" w:rsidR="00BF5132" w:rsidRDefault="00BF5132" w:rsidP="004E6275">
                <w:pPr>
                  <w:pStyle w:val="Arbeitsanweisung"/>
                  <w:tabs>
                    <w:tab w:val="left" w:pos="709"/>
                  </w:tabs>
                </w:pPr>
              </w:p>
            </w:tc>
            <w:tc>
              <w:tcPr>
                <w:tcW w:w="281" w:type="dxa"/>
              </w:tcPr>
              <w:p w14:paraId="754DDF32" w14:textId="77777777" w:rsidR="00BF5132" w:rsidRDefault="00BF5132" w:rsidP="004E6275">
                <w:pPr>
                  <w:pStyle w:val="Arbeitsanweisung"/>
                  <w:tabs>
                    <w:tab w:val="left" w:pos="709"/>
                  </w:tabs>
                </w:pPr>
              </w:p>
            </w:tc>
            <w:tc>
              <w:tcPr>
                <w:tcW w:w="281" w:type="dxa"/>
              </w:tcPr>
              <w:p w14:paraId="477872AE" w14:textId="77777777" w:rsidR="00BF5132" w:rsidRDefault="00BF5132" w:rsidP="004E6275">
                <w:pPr>
                  <w:pStyle w:val="Arbeitsanweisung"/>
                  <w:tabs>
                    <w:tab w:val="left" w:pos="709"/>
                  </w:tabs>
                </w:pPr>
              </w:p>
            </w:tc>
            <w:tc>
              <w:tcPr>
                <w:tcW w:w="281" w:type="dxa"/>
              </w:tcPr>
              <w:p w14:paraId="72D45E3E" w14:textId="77777777" w:rsidR="00BF5132" w:rsidRDefault="00BF5132" w:rsidP="004E6275">
                <w:pPr>
                  <w:pStyle w:val="Arbeitsanweisung"/>
                  <w:tabs>
                    <w:tab w:val="left" w:pos="709"/>
                  </w:tabs>
                </w:pPr>
              </w:p>
            </w:tc>
            <w:tc>
              <w:tcPr>
                <w:tcW w:w="281" w:type="dxa"/>
              </w:tcPr>
              <w:p w14:paraId="583052FA" w14:textId="77777777" w:rsidR="00BF5132" w:rsidRDefault="00BF5132" w:rsidP="004E6275">
                <w:pPr>
                  <w:pStyle w:val="Arbeitsanweisung"/>
                  <w:tabs>
                    <w:tab w:val="left" w:pos="709"/>
                  </w:tabs>
                </w:pPr>
              </w:p>
            </w:tc>
            <w:tc>
              <w:tcPr>
                <w:tcW w:w="281" w:type="dxa"/>
              </w:tcPr>
              <w:p w14:paraId="50EC34BC" w14:textId="77777777" w:rsidR="00BF5132" w:rsidRDefault="00BF5132" w:rsidP="004E6275">
                <w:pPr>
                  <w:pStyle w:val="Arbeitsanweisung"/>
                  <w:tabs>
                    <w:tab w:val="left" w:pos="709"/>
                  </w:tabs>
                </w:pPr>
              </w:p>
            </w:tc>
            <w:tc>
              <w:tcPr>
                <w:tcW w:w="281" w:type="dxa"/>
              </w:tcPr>
              <w:p w14:paraId="10AFEA10" w14:textId="77777777" w:rsidR="00BF5132" w:rsidRDefault="00BF5132" w:rsidP="004E6275">
                <w:pPr>
                  <w:pStyle w:val="Arbeitsanweisung"/>
                  <w:tabs>
                    <w:tab w:val="left" w:pos="709"/>
                  </w:tabs>
                </w:pPr>
              </w:p>
            </w:tc>
            <w:tc>
              <w:tcPr>
                <w:tcW w:w="281" w:type="dxa"/>
              </w:tcPr>
              <w:p w14:paraId="47B33284" w14:textId="77777777" w:rsidR="00BF5132" w:rsidRDefault="00BF5132" w:rsidP="004E6275">
                <w:pPr>
                  <w:pStyle w:val="Arbeitsanweisung"/>
                  <w:tabs>
                    <w:tab w:val="left" w:pos="709"/>
                  </w:tabs>
                </w:pPr>
              </w:p>
            </w:tc>
            <w:tc>
              <w:tcPr>
                <w:tcW w:w="281" w:type="dxa"/>
              </w:tcPr>
              <w:p w14:paraId="40A5CF77" w14:textId="77777777" w:rsidR="00BF5132" w:rsidRDefault="00BF5132" w:rsidP="004E6275">
                <w:pPr>
                  <w:pStyle w:val="Arbeitsanweisung"/>
                  <w:tabs>
                    <w:tab w:val="left" w:pos="709"/>
                  </w:tabs>
                </w:pPr>
              </w:p>
            </w:tc>
          </w:tr>
          <w:tr w:rsidR="00BF5132" w14:paraId="1FC72ACB" w14:textId="77777777" w:rsidTr="004E6275">
            <w:trPr>
              <w:trHeight w:val="283"/>
            </w:trPr>
            <w:tc>
              <w:tcPr>
                <w:tcW w:w="282" w:type="dxa"/>
              </w:tcPr>
              <w:p w14:paraId="1E65B2E8" w14:textId="77777777" w:rsidR="00BF5132" w:rsidRDefault="00BF5132" w:rsidP="004E6275">
                <w:pPr>
                  <w:pStyle w:val="Arbeitsanweisung"/>
                  <w:tabs>
                    <w:tab w:val="left" w:pos="709"/>
                  </w:tabs>
                </w:pPr>
              </w:p>
            </w:tc>
            <w:tc>
              <w:tcPr>
                <w:tcW w:w="282" w:type="dxa"/>
              </w:tcPr>
              <w:p w14:paraId="3E8D2880" w14:textId="77777777" w:rsidR="00BF5132" w:rsidRDefault="00BF5132" w:rsidP="004E6275">
                <w:pPr>
                  <w:pStyle w:val="Arbeitsanweisung"/>
                  <w:tabs>
                    <w:tab w:val="left" w:pos="709"/>
                  </w:tabs>
                </w:pPr>
              </w:p>
            </w:tc>
            <w:tc>
              <w:tcPr>
                <w:tcW w:w="282" w:type="dxa"/>
              </w:tcPr>
              <w:p w14:paraId="48579582" w14:textId="77777777" w:rsidR="00BF5132" w:rsidRDefault="00BF5132" w:rsidP="004E6275">
                <w:pPr>
                  <w:pStyle w:val="Arbeitsanweisung"/>
                  <w:tabs>
                    <w:tab w:val="left" w:pos="709"/>
                  </w:tabs>
                </w:pPr>
              </w:p>
            </w:tc>
            <w:tc>
              <w:tcPr>
                <w:tcW w:w="282" w:type="dxa"/>
              </w:tcPr>
              <w:p w14:paraId="630F825A" w14:textId="77777777" w:rsidR="00BF5132" w:rsidRDefault="00BF5132" w:rsidP="004E6275">
                <w:pPr>
                  <w:pStyle w:val="Arbeitsanweisung"/>
                  <w:tabs>
                    <w:tab w:val="left" w:pos="709"/>
                  </w:tabs>
                </w:pPr>
              </w:p>
            </w:tc>
            <w:tc>
              <w:tcPr>
                <w:tcW w:w="282" w:type="dxa"/>
              </w:tcPr>
              <w:p w14:paraId="6508A6A3" w14:textId="77777777" w:rsidR="00BF5132" w:rsidRDefault="00BF5132" w:rsidP="004E6275">
                <w:pPr>
                  <w:pStyle w:val="Arbeitsanweisung"/>
                  <w:tabs>
                    <w:tab w:val="left" w:pos="709"/>
                  </w:tabs>
                </w:pPr>
              </w:p>
            </w:tc>
            <w:tc>
              <w:tcPr>
                <w:tcW w:w="282" w:type="dxa"/>
              </w:tcPr>
              <w:p w14:paraId="17EDA34B" w14:textId="77777777" w:rsidR="00BF5132" w:rsidRDefault="00BF5132" w:rsidP="004E6275">
                <w:pPr>
                  <w:pStyle w:val="Arbeitsanweisung"/>
                  <w:tabs>
                    <w:tab w:val="left" w:pos="709"/>
                  </w:tabs>
                </w:pPr>
              </w:p>
            </w:tc>
            <w:tc>
              <w:tcPr>
                <w:tcW w:w="282" w:type="dxa"/>
              </w:tcPr>
              <w:p w14:paraId="129E3330" w14:textId="77777777" w:rsidR="00BF5132" w:rsidRDefault="00BF5132" w:rsidP="004E6275">
                <w:pPr>
                  <w:pStyle w:val="Arbeitsanweisung"/>
                  <w:tabs>
                    <w:tab w:val="left" w:pos="709"/>
                  </w:tabs>
                </w:pPr>
              </w:p>
            </w:tc>
            <w:tc>
              <w:tcPr>
                <w:tcW w:w="282" w:type="dxa"/>
              </w:tcPr>
              <w:p w14:paraId="5A1E8217" w14:textId="77777777" w:rsidR="00BF5132" w:rsidRDefault="00BF5132" w:rsidP="004E6275">
                <w:pPr>
                  <w:pStyle w:val="Arbeitsanweisung"/>
                  <w:tabs>
                    <w:tab w:val="left" w:pos="709"/>
                  </w:tabs>
                </w:pPr>
              </w:p>
            </w:tc>
            <w:tc>
              <w:tcPr>
                <w:tcW w:w="282" w:type="dxa"/>
              </w:tcPr>
              <w:p w14:paraId="5F719B66" w14:textId="77777777" w:rsidR="00BF5132" w:rsidRDefault="00BF5132" w:rsidP="004E6275">
                <w:pPr>
                  <w:pStyle w:val="Arbeitsanweisung"/>
                  <w:tabs>
                    <w:tab w:val="left" w:pos="709"/>
                  </w:tabs>
                </w:pPr>
              </w:p>
            </w:tc>
            <w:tc>
              <w:tcPr>
                <w:tcW w:w="282" w:type="dxa"/>
              </w:tcPr>
              <w:p w14:paraId="2463793D" w14:textId="77777777" w:rsidR="00BF5132" w:rsidRDefault="00BF5132" w:rsidP="004E6275">
                <w:pPr>
                  <w:pStyle w:val="Arbeitsanweisung"/>
                  <w:tabs>
                    <w:tab w:val="left" w:pos="709"/>
                  </w:tabs>
                </w:pPr>
              </w:p>
            </w:tc>
            <w:tc>
              <w:tcPr>
                <w:tcW w:w="282" w:type="dxa"/>
              </w:tcPr>
              <w:p w14:paraId="172EE331" w14:textId="77777777" w:rsidR="00BF5132" w:rsidRDefault="00BF5132" w:rsidP="004E6275">
                <w:pPr>
                  <w:pStyle w:val="Arbeitsanweisung"/>
                  <w:tabs>
                    <w:tab w:val="left" w:pos="709"/>
                  </w:tabs>
                </w:pPr>
              </w:p>
            </w:tc>
            <w:tc>
              <w:tcPr>
                <w:tcW w:w="282" w:type="dxa"/>
              </w:tcPr>
              <w:p w14:paraId="7CCE93F5" w14:textId="383B7A61" w:rsidR="00BF5132" w:rsidRDefault="00BF5132" w:rsidP="004E6275">
                <w:pPr>
                  <w:pStyle w:val="Arbeitsanweisung"/>
                  <w:tabs>
                    <w:tab w:val="left" w:pos="709"/>
                  </w:tabs>
                </w:pPr>
              </w:p>
            </w:tc>
            <w:tc>
              <w:tcPr>
                <w:tcW w:w="282" w:type="dxa"/>
              </w:tcPr>
              <w:p w14:paraId="1C0F10F2" w14:textId="77777777" w:rsidR="00BF5132" w:rsidRDefault="00BF5132" w:rsidP="004E6275">
                <w:pPr>
                  <w:pStyle w:val="Arbeitsanweisung"/>
                  <w:tabs>
                    <w:tab w:val="left" w:pos="709"/>
                  </w:tabs>
                </w:pPr>
              </w:p>
            </w:tc>
            <w:tc>
              <w:tcPr>
                <w:tcW w:w="282" w:type="dxa"/>
              </w:tcPr>
              <w:p w14:paraId="0909DFF8" w14:textId="77777777" w:rsidR="00BF5132" w:rsidRDefault="00BF5132" w:rsidP="004E6275">
                <w:pPr>
                  <w:pStyle w:val="Arbeitsanweisung"/>
                  <w:tabs>
                    <w:tab w:val="left" w:pos="709"/>
                  </w:tabs>
                </w:pPr>
              </w:p>
            </w:tc>
            <w:tc>
              <w:tcPr>
                <w:tcW w:w="282" w:type="dxa"/>
              </w:tcPr>
              <w:p w14:paraId="5AE1EE94" w14:textId="77777777" w:rsidR="00BF5132" w:rsidRDefault="00BF5132" w:rsidP="004E6275">
                <w:pPr>
                  <w:pStyle w:val="Arbeitsanweisung"/>
                  <w:tabs>
                    <w:tab w:val="left" w:pos="709"/>
                  </w:tabs>
                </w:pPr>
              </w:p>
            </w:tc>
            <w:tc>
              <w:tcPr>
                <w:tcW w:w="281" w:type="dxa"/>
              </w:tcPr>
              <w:p w14:paraId="288A9A87" w14:textId="77777777" w:rsidR="00BF5132" w:rsidRDefault="00BF5132" w:rsidP="004E6275">
                <w:pPr>
                  <w:pStyle w:val="Arbeitsanweisung"/>
                  <w:tabs>
                    <w:tab w:val="left" w:pos="709"/>
                  </w:tabs>
                </w:pPr>
              </w:p>
            </w:tc>
            <w:tc>
              <w:tcPr>
                <w:tcW w:w="281" w:type="dxa"/>
              </w:tcPr>
              <w:p w14:paraId="6857030F" w14:textId="77777777" w:rsidR="00BF5132" w:rsidRDefault="00BF5132" w:rsidP="004E6275">
                <w:pPr>
                  <w:pStyle w:val="Arbeitsanweisung"/>
                  <w:tabs>
                    <w:tab w:val="left" w:pos="709"/>
                  </w:tabs>
                </w:pPr>
              </w:p>
            </w:tc>
            <w:tc>
              <w:tcPr>
                <w:tcW w:w="281" w:type="dxa"/>
              </w:tcPr>
              <w:p w14:paraId="6D1D445E" w14:textId="77777777" w:rsidR="00BF5132" w:rsidRDefault="00BF5132" w:rsidP="004E6275">
                <w:pPr>
                  <w:pStyle w:val="Arbeitsanweisung"/>
                  <w:tabs>
                    <w:tab w:val="left" w:pos="709"/>
                  </w:tabs>
                </w:pPr>
              </w:p>
            </w:tc>
            <w:tc>
              <w:tcPr>
                <w:tcW w:w="281" w:type="dxa"/>
              </w:tcPr>
              <w:p w14:paraId="16D4B5E6" w14:textId="77777777" w:rsidR="00BF5132" w:rsidRDefault="00BF5132" w:rsidP="004E6275">
                <w:pPr>
                  <w:pStyle w:val="Arbeitsanweisung"/>
                  <w:tabs>
                    <w:tab w:val="left" w:pos="709"/>
                  </w:tabs>
                </w:pPr>
              </w:p>
            </w:tc>
            <w:tc>
              <w:tcPr>
                <w:tcW w:w="281" w:type="dxa"/>
              </w:tcPr>
              <w:p w14:paraId="7952F3D2" w14:textId="77777777" w:rsidR="00BF5132" w:rsidRDefault="00BF5132" w:rsidP="004E6275">
                <w:pPr>
                  <w:pStyle w:val="Arbeitsanweisung"/>
                  <w:tabs>
                    <w:tab w:val="left" w:pos="709"/>
                  </w:tabs>
                  <w:ind w:left="0" w:firstLine="0"/>
                </w:pPr>
              </w:p>
            </w:tc>
            <w:tc>
              <w:tcPr>
                <w:tcW w:w="281" w:type="dxa"/>
              </w:tcPr>
              <w:p w14:paraId="7E60B320" w14:textId="77777777" w:rsidR="00BF5132" w:rsidRDefault="00BF5132" w:rsidP="004E6275">
                <w:pPr>
                  <w:pStyle w:val="Arbeitsanweisung"/>
                  <w:tabs>
                    <w:tab w:val="left" w:pos="709"/>
                  </w:tabs>
                </w:pPr>
              </w:p>
            </w:tc>
            <w:tc>
              <w:tcPr>
                <w:tcW w:w="281" w:type="dxa"/>
              </w:tcPr>
              <w:p w14:paraId="5EC4CBEF" w14:textId="77777777" w:rsidR="00BF5132" w:rsidRDefault="00BF5132" w:rsidP="004E6275">
                <w:pPr>
                  <w:pStyle w:val="Arbeitsanweisung"/>
                  <w:tabs>
                    <w:tab w:val="left" w:pos="709"/>
                  </w:tabs>
                </w:pPr>
              </w:p>
            </w:tc>
            <w:tc>
              <w:tcPr>
                <w:tcW w:w="281" w:type="dxa"/>
              </w:tcPr>
              <w:p w14:paraId="3ED06CA9" w14:textId="77777777" w:rsidR="00BF5132" w:rsidRDefault="00BF5132" w:rsidP="004E6275">
                <w:pPr>
                  <w:pStyle w:val="Arbeitsanweisung"/>
                  <w:tabs>
                    <w:tab w:val="left" w:pos="709"/>
                  </w:tabs>
                </w:pPr>
              </w:p>
            </w:tc>
            <w:tc>
              <w:tcPr>
                <w:tcW w:w="281" w:type="dxa"/>
              </w:tcPr>
              <w:p w14:paraId="5CE56B41" w14:textId="77777777" w:rsidR="00BF5132" w:rsidRDefault="00BF5132" w:rsidP="004E6275">
                <w:pPr>
                  <w:pStyle w:val="Arbeitsanweisung"/>
                  <w:tabs>
                    <w:tab w:val="left" w:pos="709"/>
                  </w:tabs>
                </w:pPr>
              </w:p>
            </w:tc>
            <w:tc>
              <w:tcPr>
                <w:tcW w:w="281" w:type="dxa"/>
              </w:tcPr>
              <w:p w14:paraId="685090FA" w14:textId="77777777" w:rsidR="00BF5132" w:rsidRDefault="00BF5132" w:rsidP="004E6275">
                <w:pPr>
                  <w:pStyle w:val="Arbeitsanweisung"/>
                  <w:tabs>
                    <w:tab w:val="left" w:pos="709"/>
                  </w:tabs>
                </w:pPr>
              </w:p>
            </w:tc>
            <w:tc>
              <w:tcPr>
                <w:tcW w:w="281" w:type="dxa"/>
              </w:tcPr>
              <w:p w14:paraId="75D6A407" w14:textId="77777777" w:rsidR="00BF5132" w:rsidRDefault="00BF5132" w:rsidP="004E6275">
                <w:pPr>
                  <w:pStyle w:val="Arbeitsanweisung"/>
                  <w:tabs>
                    <w:tab w:val="left" w:pos="709"/>
                  </w:tabs>
                </w:pPr>
              </w:p>
            </w:tc>
            <w:tc>
              <w:tcPr>
                <w:tcW w:w="281" w:type="dxa"/>
              </w:tcPr>
              <w:p w14:paraId="465F9F3F" w14:textId="77777777" w:rsidR="00BF5132" w:rsidRDefault="00BF5132" w:rsidP="004E6275">
                <w:pPr>
                  <w:pStyle w:val="Arbeitsanweisung"/>
                  <w:tabs>
                    <w:tab w:val="left" w:pos="709"/>
                  </w:tabs>
                </w:pPr>
              </w:p>
            </w:tc>
            <w:tc>
              <w:tcPr>
                <w:tcW w:w="281" w:type="dxa"/>
              </w:tcPr>
              <w:p w14:paraId="5D6D13B8" w14:textId="77777777" w:rsidR="00BF5132" w:rsidRDefault="00BF5132" w:rsidP="004E6275">
                <w:pPr>
                  <w:pStyle w:val="Arbeitsanweisung"/>
                  <w:tabs>
                    <w:tab w:val="left" w:pos="709"/>
                  </w:tabs>
                </w:pPr>
              </w:p>
            </w:tc>
            <w:tc>
              <w:tcPr>
                <w:tcW w:w="281" w:type="dxa"/>
              </w:tcPr>
              <w:p w14:paraId="3C9A5FE6" w14:textId="77777777" w:rsidR="00BF5132" w:rsidRDefault="00BF5132" w:rsidP="004E6275">
                <w:pPr>
                  <w:pStyle w:val="Arbeitsanweisung"/>
                  <w:tabs>
                    <w:tab w:val="left" w:pos="709"/>
                  </w:tabs>
                </w:pPr>
              </w:p>
            </w:tc>
            <w:tc>
              <w:tcPr>
                <w:tcW w:w="281" w:type="dxa"/>
              </w:tcPr>
              <w:p w14:paraId="095DBD2B" w14:textId="77777777" w:rsidR="00BF5132" w:rsidRDefault="00BF5132" w:rsidP="004E6275">
                <w:pPr>
                  <w:pStyle w:val="Arbeitsanweisung"/>
                  <w:tabs>
                    <w:tab w:val="left" w:pos="709"/>
                  </w:tabs>
                </w:pPr>
              </w:p>
            </w:tc>
            <w:tc>
              <w:tcPr>
                <w:tcW w:w="281" w:type="dxa"/>
              </w:tcPr>
              <w:p w14:paraId="6C2EE074" w14:textId="77777777" w:rsidR="00BF5132" w:rsidRDefault="00BF5132" w:rsidP="004E6275">
                <w:pPr>
                  <w:pStyle w:val="Arbeitsanweisung"/>
                  <w:tabs>
                    <w:tab w:val="left" w:pos="709"/>
                  </w:tabs>
                </w:pPr>
              </w:p>
            </w:tc>
            <w:tc>
              <w:tcPr>
                <w:tcW w:w="281" w:type="dxa"/>
              </w:tcPr>
              <w:p w14:paraId="5D65A711" w14:textId="77777777" w:rsidR="00BF5132" w:rsidRDefault="00BF5132" w:rsidP="004E6275">
                <w:pPr>
                  <w:pStyle w:val="Arbeitsanweisung"/>
                  <w:tabs>
                    <w:tab w:val="left" w:pos="709"/>
                  </w:tabs>
                </w:pPr>
              </w:p>
            </w:tc>
          </w:tr>
          <w:tr w:rsidR="00BF5132" w14:paraId="7A03729F" w14:textId="77777777" w:rsidTr="004E6275">
            <w:trPr>
              <w:trHeight w:val="283"/>
            </w:trPr>
            <w:tc>
              <w:tcPr>
                <w:tcW w:w="282" w:type="dxa"/>
              </w:tcPr>
              <w:p w14:paraId="36C16BA3" w14:textId="77777777" w:rsidR="00BF5132" w:rsidRDefault="00BF5132" w:rsidP="004E6275">
                <w:pPr>
                  <w:pStyle w:val="Arbeitsanweisung"/>
                  <w:tabs>
                    <w:tab w:val="left" w:pos="709"/>
                  </w:tabs>
                </w:pPr>
              </w:p>
            </w:tc>
            <w:tc>
              <w:tcPr>
                <w:tcW w:w="282" w:type="dxa"/>
              </w:tcPr>
              <w:p w14:paraId="354B2767" w14:textId="77777777" w:rsidR="00BF5132" w:rsidRDefault="00BF5132" w:rsidP="004E6275">
                <w:pPr>
                  <w:pStyle w:val="Arbeitsanweisung"/>
                  <w:tabs>
                    <w:tab w:val="left" w:pos="709"/>
                  </w:tabs>
                </w:pPr>
              </w:p>
            </w:tc>
            <w:tc>
              <w:tcPr>
                <w:tcW w:w="282" w:type="dxa"/>
              </w:tcPr>
              <w:p w14:paraId="1F33766F" w14:textId="77777777" w:rsidR="00BF5132" w:rsidRDefault="00BF5132" w:rsidP="004E6275">
                <w:pPr>
                  <w:pStyle w:val="Arbeitsanweisung"/>
                  <w:tabs>
                    <w:tab w:val="left" w:pos="709"/>
                  </w:tabs>
                </w:pPr>
              </w:p>
            </w:tc>
            <w:tc>
              <w:tcPr>
                <w:tcW w:w="282" w:type="dxa"/>
              </w:tcPr>
              <w:p w14:paraId="145335E7" w14:textId="77777777" w:rsidR="00BF5132" w:rsidRDefault="00BF5132" w:rsidP="004E6275">
                <w:pPr>
                  <w:pStyle w:val="Arbeitsanweisung"/>
                  <w:tabs>
                    <w:tab w:val="left" w:pos="709"/>
                  </w:tabs>
                </w:pPr>
              </w:p>
            </w:tc>
            <w:tc>
              <w:tcPr>
                <w:tcW w:w="282" w:type="dxa"/>
              </w:tcPr>
              <w:p w14:paraId="57478D86" w14:textId="77777777" w:rsidR="00BF5132" w:rsidRDefault="00BF5132" w:rsidP="004E6275">
                <w:pPr>
                  <w:pStyle w:val="Arbeitsanweisung"/>
                  <w:tabs>
                    <w:tab w:val="left" w:pos="709"/>
                  </w:tabs>
                </w:pPr>
              </w:p>
            </w:tc>
            <w:tc>
              <w:tcPr>
                <w:tcW w:w="282" w:type="dxa"/>
              </w:tcPr>
              <w:p w14:paraId="6F0D26C4" w14:textId="77777777" w:rsidR="00BF5132" w:rsidRDefault="00BF5132" w:rsidP="004E6275">
                <w:pPr>
                  <w:pStyle w:val="Arbeitsanweisung"/>
                  <w:tabs>
                    <w:tab w:val="left" w:pos="709"/>
                  </w:tabs>
                </w:pPr>
              </w:p>
            </w:tc>
            <w:tc>
              <w:tcPr>
                <w:tcW w:w="282" w:type="dxa"/>
              </w:tcPr>
              <w:p w14:paraId="66952C48" w14:textId="77777777" w:rsidR="00BF5132" w:rsidRDefault="00BF5132" w:rsidP="004E6275">
                <w:pPr>
                  <w:pStyle w:val="Arbeitsanweisung"/>
                  <w:tabs>
                    <w:tab w:val="left" w:pos="709"/>
                  </w:tabs>
                </w:pPr>
              </w:p>
            </w:tc>
            <w:tc>
              <w:tcPr>
                <w:tcW w:w="282" w:type="dxa"/>
              </w:tcPr>
              <w:p w14:paraId="03D0A266" w14:textId="017F6A93" w:rsidR="00BF5132" w:rsidRDefault="00BF5132" w:rsidP="004E6275">
                <w:pPr>
                  <w:pStyle w:val="Arbeitsanweisung"/>
                  <w:tabs>
                    <w:tab w:val="left" w:pos="709"/>
                  </w:tabs>
                </w:pPr>
              </w:p>
            </w:tc>
            <w:tc>
              <w:tcPr>
                <w:tcW w:w="282" w:type="dxa"/>
              </w:tcPr>
              <w:p w14:paraId="75F2C72B" w14:textId="77777777" w:rsidR="00BF5132" w:rsidRDefault="00BF5132" w:rsidP="004E6275">
                <w:pPr>
                  <w:pStyle w:val="Arbeitsanweisung"/>
                  <w:tabs>
                    <w:tab w:val="left" w:pos="709"/>
                  </w:tabs>
                </w:pPr>
              </w:p>
            </w:tc>
            <w:tc>
              <w:tcPr>
                <w:tcW w:w="282" w:type="dxa"/>
              </w:tcPr>
              <w:p w14:paraId="7DCFAB96" w14:textId="77777777" w:rsidR="00BF5132" w:rsidRDefault="00BF5132" w:rsidP="004E6275">
                <w:pPr>
                  <w:pStyle w:val="Arbeitsanweisung"/>
                  <w:tabs>
                    <w:tab w:val="left" w:pos="709"/>
                  </w:tabs>
                </w:pPr>
              </w:p>
            </w:tc>
            <w:tc>
              <w:tcPr>
                <w:tcW w:w="282" w:type="dxa"/>
              </w:tcPr>
              <w:p w14:paraId="22F69A25" w14:textId="4F9C23FD" w:rsidR="00BF5132" w:rsidRDefault="00BF5132" w:rsidP="004E6275">
                <w:pPr>
                  <w:pStyle w:val="Arbeitsanweisung"/>
                  <w:tabs>
                    <w:tab w:val="left" w:pos="709"/>
                  </w:tabs>
                </w:pPr>
              </w:p>
            </w:tc>
            <w:tc>
              <w:tcPr>
                <w:tcW w:w="282" w:type="dxa"/>
              </w:tcPr>
              <w:p w14:paraId="698452A2" w14:textId="77777777" w:rsidR="00BF5132" w:rsidRDefault="00BF5132" w:rsidP="004E6275">
                <w:pPr>
                  <w:pStyle w:val="Arbeitsanweisung"/>
                  <w:tabs>
                    <w:tab w:val="left" w:pos="709"/>
                  </w:tabs>
                </w:pPr>
              </w:p>
            </w:tc>
            <w:tc>
              <w:tcPr>
                <w:tcW w:w="282" w:type="dxa"/>
              </w:tcPr>
              <w:p w14:paraId="1462FED9" w14:textId="77777777" w:rsidR="00BF5132" w:rsidRDefault="00BF5132" w:rsidP="004E6275">
                <w:pPr>
                  <w:pStyle w:val="Arbeitsanweisung"/>
                  <w:tabs>
                    <w:tab w:val="left" w:pos="709"/>
                  </w:tabs>
                </w:pPr>
              </w:p>
            </w:tc>
            <w:tc>
              <w:tcPr>
                <w:tcW w:w="282" w:type="dxa"/>
              </w:tcPr>
              <w:p w14:paraId="34D7972F" w14:textId="77777777" w:rsidR="00BF5132" w:rsidRDefault="00BF5132" w:rsidP="004E6275">
                <w:pPr>
                  <w:pStyle w:val="Arbeitsanweisung"/>
                  <w:tabs>
                    <w:tab w:val="left" w:pos="709"/>
                  </w:tabs>
                </w:pPr>
              </w:p>
            </w:tc>
            <w:tc>
              <w:tcPr>
                <w:tcW w:w="282" w:type="dxa"/>
              </w:tcPr>
              <w:p w14:paraId="4DCFC36F" w14:textId="77777777" w:rsidR="00BF5132" w:rsidRDefault="00BF5132" w:rsidP="004E6275">
                <w:pPr>
                  <w:pStyle w:val="Arbeitsanweisung"/>
                  <w:tabs>
                    <w:tab w:val="left" w:pos="709"/>
                  </w:tabs>
                </w:pPr>
              </w:p>
            </w:tc>
            <w:tc>
              <w:tcPr>
                <w:tcW w:w="281" w:type="dxa"/>
              </w:tcPr>
              <w:p w14:paraId="36895F9A" w14:textId="77777777" w:rsidR="00BF5132" w:rsidRDefault="00BF5132" w:rsidP="004E6275">
                <w:pPr>
                  <w:pStyle w:val="Arbeitsanweisung"/>
                  <w:tabs>
                    <w:tab w:val="left" w:pos="709"/>
                  </w:tabs>
                </w:pPr>
              </w:p>
            </w:tc>
            <w:tc>
              <w:tcPr>
                <w:tcW w:w="281" w:type="dxa"/>
              </w:tcPr>
              <w:p w14:paraId="4F256E76" w14:textId="77777777" w:rsidR="00BF5132" w:rsidRDefault="00BF5132" w:rsidP="004E6275">
                <w:pPr>
                  <w:pStyle w:val="Arbeitsanweisung"/>
                  <w:tabs>
                    <w:tab w:val="left" w:pos="709"/>
                  </w:tabs>
                </w:pPr>
              </w:p>
            </w:tc>
            <w:tc>
              <w:tcPr>
                <w:tcW w:w="281" w:type="dxa"/>
              </w:tcPr>
              <w:p w14:paraId="6A0B84B3" w14:textId="77777777" w:rsidR="00BF5132" w:rsidRDefault="00BF5132" w:rsidP="004E6275">
                <w:pPr>
                  <w:pStyle w:val="Arbeitsanweisung"/>
                  <w:tabs>
                    <w:tab w:val="left" w:pos="709"/>
                  </w:tabs>
                </w:pPr>
              </w:p>
            </w:tc>
            <w:tc>
              <w:tcPr>
                <w:tcW w:w="281" w:type="dxa"/>
              </w:tcPr>
              <w:p w14:paraId="56EEAD14" w14:textId="77777777" w:rsidR="00BF5132" w:rsidRDefault="00BF5132" w:rsidP="004E6275">
                <w:pPr>
                  <w:pStyle w:val="Arbeitsanweisung"/>
                  <w:tabs>
                    <w:tab w:val="left" w:pos="709"/>
                  </w:tabs>
                </w:pPr>
              </w:p>
            </w:tc>
            <w:tc>
              <w:tcPr>
                <w:tcW w:w="281" w:type="dxa"/>
              </w:tcPr>
              <w:p w14:paraId="1D72C13E" w14:textId="77777777" w:rsidR="00BF5132" w:rsidRDefault="00BF5132" w:rsidP="004E6275">
                <w:pPr>
                  <w:pStyle w:val="Arbeitsanweisung"/>
                  <w:tabs>
                    <w:tab w:val="left" w:pos="709"/>
                  </w:tabs>
                  <w:ind w:left="0" w:firstLine="0"/>
                </w:pPr>
              </w:p>
            </w:tc>
            <w:tc>
              <w:tcPr>
                <w:tcW w:w="281" w:type="dxa"/>
              </w:tcPr>
              <w:p w14:paraId="566C2D5B" w14:textId="77777777" w:rsidR="00BF5132" w:rsidRDefault="00BF5132" w:rsidP="004E6275">
                <w:pPr>
                  <w:pStyle w:val="Arbeitsanweisung"/>
                  <w:tabs>
                    <w:tab w:val="left" w:pos="709"/>
                  </w:tabs>
                </w:pPr>
              </w:p>
            </w:tc>
            <w:tc>
              <w:tcPr>
                <w:tcW w:w="281" w:type="dxa"/>
              </w:tcPr>
              <w:p w14:paraId="0F14E0FE" w14:textId="77777777" w:rsidR="00BF5132" w:rsidRDefault="00BF5132" w:rsidP="004E6275">
                <w:pPr>
                  <w:pStyle w:val="Arbeitsanweisung"/>
                  <w:tabs>
                    <w:tab w:val="left" w:pos="709"/>
                  </w:tabs>
                </w:pPr>
              </w:p>
            </w:tc>
            <w:tc>
              <w:tcPr>
                <w:tcW w:w="281" w:type="dxa"/>
              </w:tcPr>
              <w:p w14:paraId="2F081716" w14:textId="77777777" w:rsidR="00BF5132" w:rsidRDefault="00BF5132" w:rsidP="004E6275">
                <w:pPr>
                  <w:pStyle w:val="Arbeitsanweisung"/>
                  <w:tabs>
                    <w:tab w:val="left" w:pos="709"/>
                  </w:tabs>
                </w:pPr>
              </w:p>
            </w:tc>
            <w:tc>
              <w:tcPr>
                <w:tcW w:w="281" w:type="dxa"/>
              </w:tcPr>
              <w:p w14:paraId="646A8447" w14:textId="77777777" w:rsidR="00BF5132" w:rsidRDefault="00BF5132" w:rsidP="004E6275">
                <w:pPr>
                  <w:pStyle w:val="Arbeitsanweisung"/>
                  <w:tabs>
                    <w:tab w:val="left" w:pos="709"/>
                  </w:tabs>
                </w:pPr>
              </w:p>
            </w:tc>
            <w:tc>
              <w:tcPr>
                <w:tcW w:w="281" w:type="dxa"/>
              </w:tcPr>
              <w:p w14:paraId="6561771A" w14:textId="77777777" w:rsidR="00BF5132" w:rsidRDefault="00BF5132" w:rsidP="004E6275">
                <w:pPr>
                  <w:pStyle w:val="Arbeitsanweisung"/>
                  <w:tabs>
                    <w:tab w:val="left" w:pos="709"/>
                  </w:tabs>
                </w:pPr>
              </w:p>
            </w:tc>
            <w:tc>
              <w:tcPr>
                <w:tcW w:w="281" w:type="dxa"/>
              </w:tcPr>
              <w:p w14:paraId="6722FC15" w14:textId="77777777" w:rsidR="00BF5132" w:rsidRDefault="00BF5132" w:rsidP="004E6275">
                <w:pPr>
                  <w:pStyle w:val="Arbeitsanweisung"/>
                  <w:tabs>
                    <w:tab w:val="left" w:pos="709"/>
                  </w:tabs>
                </w:pPr>
              </w:p>
            </w:tc>
            <w:tc>
              <w:tcPr>
                <w:tcW w:w="281" w:type="dxa"/>
              </w:tcPr>
              <w:p w14:paraId="442D9116" w14:textId="77777777" w:rsidR="00BF5132" w:rsidRDefault="00BF5132" w:rsidP="004E6275">
                <w:pPr>
                  <w:pStyle w:val="Arbeitsanweisung"/>
                  <w:tabs>
                    <w:tab w:val="left" w:pos="709"/>
                  </w:tabs>
                </w:pPr>
              </w:p>
            </w:tc>
            <w:tc>
              <w:tcPr>
                <w:tcW w:w="281" w:type="dxa"/>
              </w:tcPr>
              <w:p w14:paraId="2323E291" w14:textId="77777777" w:rsidR="00BF5132" w:rsidRDefault="00BF5132" w:rsidP="004E6275">
                <w:pPr>
                  <w:pStyle w:val="Arbeitsanweisung"/>
                  <w:tabs>
                    <w:tab w:val="left" w:pos="709"/>
                  </w:tabs>
                </w:pPr>
              </w:p>
            </w:tc>
            <w:tc>
              <w:tcPr>
                <w:tcW w:w="281" w:type="dxa"/>
              </w:tcPr>
              <w:p w14:paraId="32B7ABE5" w14:textId="77777777" w:rsidR="00BF5132" w:rsidRDefault="00BF5132" w:rsidP="004E6275">
                <w:pPr>
                  <w:pStyle w:val="Arbeitsanweisung"/>
                  <w:tabs>
                    <w:tab w:val="left" w:pos="709"/>
                  </w:tabs>
                </w:pPr>
              </w:p>
            </w:tc>
            <w:tc>
              <w:tcPr>
                <w:tcW w:w="281" w:type="dxa"/>
              </w:tcPr>
              <w:p w14:paraId="4B4A3427" w14:textId="77777777" w:rsidR="00BF5132" w:rsidRDefault="00BF5132" w:rsidP="004E6275">
                <w:pPr>
                  <w:pStyle w:val="Arbeitsanweisung"/>
                  <w:tabs>
                    <w:tab w:val="left" w:pos="709"/>
                  </w:tabs>
                </w:pPr>
              </w:p>
            </w:tc>
            <w:tc>
              <w:tcPr>
                <w:tcW w:w="281" w:type="dxa"/>
              </w:tcPr>
              <w:p w14:paraId="78BF8C57" w14:textId="77777777" w:rsidR="00BF5132" w:rsidRDefault="00BF5132" w:rsidP="004E6275">
                <w:pPr>
                  <w:pStyle w:val="Arbeitsanweisung"/>
                  <w:tabs>
                    <w:tab w:val="left" w:pos="709"/>
                  </w:tabs>
                </w:pPr>
              </w:p>
            </w:tc>
            <w:tc>
              <w:tcPr>
                <w:tcW w:w="281" w:type="dxa"/>
              </w:tcPr>
              <w:p w14:paraId="6777CD14" w14:textId="77777777" w:rsidR="00BF5132" w:rsidRDefault="00BF5132" w:rsidP="004E6275">
                <w:pPr>
                  <w:pStyle w:val="Arbeitsanweisung"/>
                  <w:tabs>
                    <w:tab w:val="left" w:pos="709"/>
                  </w:tabs>
                </w:pPr>
              </w:p>
            </w:tc>
          </w:tr>
          <w:tr w:rsidR="00BF5132" w14:paraId="07493E81" w14:textId="77777777" w:rsidTr="004E6275">
            <w:trPr>
              <w:trHeight w:val="283"/>
            </w:trPr>
            <w:tc>
              <w:tcPr>
                <w:tcW w:w="282" w:type="dxa"/>
              </w:tcPr>
              <w:p w14:paraId="5535B5C3" w14:textId="77777777" w:rsidR="00BF5132" w:rsidRDefault="00BF5132" w:rsidP="004E6275">
                <w:pPr>
                  <w:pStyle w:val="Arbeitsanweisung"/>
                  <w:tabs>
                    <w:tab w:val="left" w:pos="709"/>
                  </w:tabs>
                </w:pPr>
              </w:p>
            </w:tc>
            <w:tc>
              <w:tcPr>
                <w:tcW w:w="282" w:type="dxa"/>
              </w:tcPr>
              <w:p w14:paraId="088AEA29" w14:textId="77777777" w:rsidR="00BF5132" w:rsidRDefault="00BF5132" w:rsidP="004E6275">
                <w:pPr>
                  <w:pStyle w:val="Arbeitsanweisung"/>
                  <w:tabs>
                    <w:tab w:val="left" w:pos="709"/>
                  </w:tabs>
                </w:pPr>
              </w:p>
            </w:tc>
            <w:tc>
              <w:tcPr>
                <w:tcW w:w="282" w:type="dxa"/>
              </w:tcPr>
              <w:p w14:paraId="5445E516" w14:textId="77777777" w:rsidR="00BF5132" w:rsidRDefault="00BF5132" w:rsidP="004E6275">
                <w:pPr>
                  <w:pStyle w:val="Arbeitsanweisung"/>
                  <w:tabs>
                    <w:tab w:val="left" w:pos="709"/>
                  </w:tabs>
                </w:pPr>
              </w:p>
            </w:tc>
            <w:tc>
              <w:tcPr>
                <w:tcW w:w="282" w:type="dxa"/>
              </w:tcPr>
              <w:p w14:paraId="18724DB1" w14:textId="77777777" w:rsidR="00BF5132" w:rsidRDefault="00BF5132" w:rsidP="004E6275">
                <w:pPr>
                  <w:pStyle w:val="Arbeitsanweisung"/>
                  <w:tabs>
                    <w:tab w:val="left" w:pos="709"/>
                  </w:tabs>
                </w:pPr>
              </w:p>
            </w:tc>
            <w:tc>
              <w:tcPr>
                <w:tcW w:w="282" w:type="dxa"/>
              </w:tcPr>
              <w:p w14:paraId="741B4AD3" w14:textId="77777777" w:rsidR="00BF5132" w:rsidRDefault="00BF5132" w:rsidP="004E6275">
                <w:pPr>
                  <w:pStyle w:val="Arbeitsanweisung"/>
                  <w:tabs>
                    <w:tab w:val="left" w:pos="709"/>
                  </w:tabs>
                </w:pPr>
              </w:p>
            </w:tc>
            <w:tc>
              <w:tcPr>
                <w:tcW w:w="282" w:type="dxa"/>
              </w:tcPr>
              <w:p w14:paraId="56128473" w14:textId="77777777" w:rsidR="00BF5132" w:rsidRDefault="00BF5132" w:rsidP="004E6275">
                <w:pPr>
                  <w:pStyle w:val="Arbeitsanweisung"/>
                  <w:tabs>
                    <w:tab w:val="left" w:pos="709"/>
                  </w:tabs>
                </w:pPr>
              </w:p>
            </w:tc>
            <w:tc>
              <w:tcPr>
                <w:tcW w:w="282" w:type="dxa"/>
              </w:tcPr>
              <w:p w14:paraId="1F701D1A" w14:textId="77777777" w:rsidR="00BF5132" w:rsidRDefault="00BF5132" w:rsidP="004E6275">
                <w:pPr>
                  <w:pStyle w:val="Arbeitsanweisung"/>
                  <w:tabs>
                    <w:tab w:val="left" w:pos="709"/>
                  </w:tabs>
                </w:pPr>
              </w:p>
            </w:tc>
            <w:tc>
              <w:tcPr>
                <w:tcW w:w="282" w:type="dxa"/>
              </w:tcPr>
              <w:p w14:paraId="2B192272" w14:textId="77777777" w:rsidR="00BF5132" w:rsidRDefault="00BF5132" w:rsidP="004E6275">
                <w:pPr>
                  <w:pStyle w:val="Arbeitsanweisung"/>
                  <w:tabs>
                    <w:tab w:val="left" w:pos="709"/>
                  </w:tabs>
                </w:pPr>
              </w:p>
            </w:tc>
            <w:tc>
              <w:tcPr>
                <w:tcW w:w="282" w:type="dxa"/>
              </w:tcPr>
              <w:p w14:paraId="7E4B4B7F" w14:textId="77777777" w:rsidR="00BF5132" w:rsidRDefault="00BF5132" w:rsidP="004E6275">
                <w:pPr>
                  <w:pStyle w:val="Arbeitsanweisung"/>
                  <w:tabs>
                    <w:tab w:val="left" w:pos="709"/>
                  </w:tabs>
                </w:pPr>
              </w:p>
            </w:tc>
            <w:tc>
              <w:tcPr>
                <w:tcW w:w="282" w:type="dxa"/>
              </w:tcPr>
              <w:p w14:paraId="299C5068" w14:textId="77777777" w:rsidR="00BF5132" w:rsidRDefault="00BF5132" w:rsidP="004E6275">
                <w:pPr>
                  <w:pStyle w:val="Arbeitsanweisung"/>
                  <w:tabs>
                    <w:tab w:val="left" w:pos="709"/>
                  </w:tabs>
                </w:pPr>
              </w:p>
            </w:tc>
            <w:tc>
              <w:tcPr>
                <w:tcW w:w="282" w:type="dxa"/>
              </w:tcPr>
              <w:p w14:paraId="6CC576A0" w14:textId="77777777" w:rsidR="00BF5132" w:rsidRDefault="00BF5132" w:rsidP="004E6275">
                <w:pPr>
                  <w:pStyle w:val="Arbeitsanweisung"/>
                  <w:tabs>
                    <w:tab w:val="left" w:pos="709"/>
                  </w:tabs>
                </w:pPr>
              </w:p>
            </w:tc>
            <w:tc>
              <w:tcPr>
                <w:tcW w:w="282" w:type="dxa"/>
              </w:tcPr>
              <w:p w14:paraId="6E64D7F3" w14:textId="77777777" w:rsidR="00BF5132" w:rsidRDefault="00BF5132" w:rsidP="004E6275">
                <w:pPr>
                  <w:pStyle w:val="Arbeitsanweisung"/>
                  <w:tabs>
                    <w:tab w:val="left" w:pos="709"/>
                  </w:tabs>
                </w:pPr>
              </w:p>
            </w:tc>
            <w:tc>
              <w:tcPr>
                <w:tcW w:w="282" w:type="dxa"/>
              </w:tcPr>
              <w:p w14:paraId="2DBD80FC" w14:textId="77777777" w:rsidR="00BF5132" w:rsidRDefault="00BF5132" w:rsidP="004E6275">
                <w:pPr>
                  <w:pStyle w:val="Arbeitsanweisung"/>
                  <w:tabs>
                    <w:tab w:val="left" w:pos="709"/>
                  </w:tabs>
                </w:pPr>
              </w:p>
            </w:tc>
            <w:tc>
              <w:tcPr>
                <w:tcW w:w="282" w:type="dxa"/>
              </w:tcPr>
              <w:p w14:paraId="5A0A1930" w14:textId="77777777" w:rsidR="00BF5132" w:rsidRDefault="00BF5132" w:rsidP="004E6275">
                <w:pPr>
                  <w:pStyle w:val="Arbeitsanweisung"/>
                  <w:tabs>
                    <w:tab w:val="left" w:pos="709"/>
                  </w:tabs>
                </w:pPr>
              </w:p>
            </w:tc>
            <w:tc>
              <w:tcPr>
                <w:tcW w:w="282" w:type="dxa"/>
              </w:tcPr>
              <w:p w14:paraId="507537E1" w14:textId="77777777" w:rsidR="00BF5132" w:rsidRDefault="00BF5132" w:rsidP="004E6275">
                <w:pPr>
                  <w:pStyle w:val="Arbeitsanweisung"/>
                  <w:tabs>
                    <w:tab w:val="left" w:pos="709"/>
                  </w:tabs>
                </w:pPr>
              </w:p>
            </w:tc>
            <w:tc>
              <w:tcPr>
                <w:tcW w:w="281" w:type="dxa"/>
              </w:tcPr>
              <w:p w14:paraId="3BED8CBA" w14:textId="77777777" w:rsidR="00BF5132" w:rsidRDefault="00BF5132" w:rsidP="004E6275">
                <w:pPr>
                  <w:pStyle w:val="Arbeitsanweisung"/>
                  <w:tabs>
                    <w:tab w:val="left" w:pos="709"/>
                  </w:tabs>
                </w:pPr>
              </w:p>
            </w:tc>
            <w:tc>
              <w:tcPr>
                <w:tcW w:w="281" w:type="dxa"/>
              </w:tcPr>
              <w:p w14:paraId="233C9B2E" w14:textId="77777777" w:rsidR="00BF5132" w:rsidRDefault="00BF5132" w:rsidP="004E6275">
                <w:pPr>
                  <w:pStyle w:val="Arbeitsanweisung"/>
                  <w:tabs>
                    <w:tab w:val="left" w:pos="709"/>
                  </w:tabs>
                </w:pPr>
              </w:p>
            </w:tc>
            <w:tc>
              <w:tcPr>
                <w:tcW w:w="281" w:type="dxa"/>
              </w:tcPr>
              <w:p w14:paraId="671A04DB" w14:textId="77777777" w:rsidR="00BF5132" w:rsidRDefault="00BF5132" w:rsidP="004E6275">
                <w:pPr>
                  <w:pStyle w:val="Arbeitsanweisung"/>
                  <w:tabs>
                    <w:tab w:val="left" w:pos="709"/>
                  </w:tabs>
                </w:pPr>
              </w:p>
            </w:tc>
            <w:tc>
              <w:tcPr>
                <w:tcW w:w="281" w:type="dxa"/>
              </w:tcPr>
              <w:p w14:paraId="6C393AE5" w14:textId="77777777" w:rsidR="00BF5132" w:rsidRDefault="00BF5132" w:rsidP="004E6275">
                <w:pPr>
                  <w:pStyle w:val="Arbeitsanweisung"/>
                  <w:tabs>
                    <w:tab w:val="left" w:pos="709"/>
                  </w:tabs>
                </w:pPr>
              </w:p>
            </w:tc>
            <w:tc>
              <w:tcPr>
                <w:tcW w:w="281" w:type="dxa"/>
              </w:tcPr>
              <w:p w14:paraId="6A954E43" w14:textId="77777777" w:rsidR="00BF5132" w:rsidRDefault="00BF5132" w:rsidP="004E6275">
                <w:pPr>
                  <w:pStyle w:val="Arbeitsanweisung"/>
                  <w:tabs>
                    <w:tab w:val="left" w:pos="709"/>
                  </w:tabs>
                  <w:ind w:left="0" w:firstLine="0"/>
                </w:pPr>
              </w:p>
            </w:tc>
            <w:tc>
              <w:tcPr>
                <w:tcW w:w="281" w:type="dxa"/>
              </w:tcPr>
              <w:p w14:paraId="7CE84FE8" w14:textId="77777777" w:rsidR="00BF5132" w:rsidRDefault="00BF5132" w:rsidP="004E6275">
                <w:pPr>
                  <w:pStyle w:val="Arbeitsanweisung"/>
                  <w:tabs>
                    <w:tab w:val="left" w:pos="709"/>
                  </w:tabs>
                </w:pPr>
              </w:p>
            </w:tc>
            <w:tc>
              <w:tcPr>
                <w:tcW w:w="281" w:type="dxa"/>
              </w:tcPr>
              <w:p w14:paraId="774E62E0" w14:textId="77777777" w:rsidR="00BF5132" w:rsidRDefault="00BF5132" w:rsidP="004E6275">
                <w:pPr>
                  <w:pStyle w:val="Arbeitsanweisung"/>
                  <w:tabs>
                    <w:tab w:val="left" w:pos="709"/>
                  </w:tabs>
                </w:pPr>
              </w:p>
            </w:tc>
            <w:tc>
              <w:tcPr>
                <w:tcW w:w="281" w:type="dxa"/>
              </w:tcPr>
              <w:p w14:paraId="15342549" w14:textId="77777777" w:rsidR="00BF5132" w:rsidRDefault="00BF5132" w:rsidP="004E6275">
                <w:pPr>
                  <w:pStyle w:val="Arbeitsanweisung"/>
                  <w:tabs>
                    <w:tab w:val="left" w:pos="709"/>
                  </w:tabs>
                </w:pPr>
              </w:p>
            </w:tc>
            <w:tc>
              <w:tcPr>
                <w:tcW w:w="281" w:type="dxa"/>
              </w:tcPr>
              <w:p w14:paraId="0C872961" w14:textId="77777777" w:rsidR="00BF5132" w:rsidRDefault="00BF5132" w:rsidP="004E6275">
                <w:pPr>
                  <w:pStyle w:val="Arbeitsanweisung"/>
                  <w:tabs>
                    <w:tab w:val="left" w:pos="709"/>
                  </w:tabs>
                </w:pPr>
              </w:p>
            </w:tc>
            <w:tc>
              <w:tcPr>
                <w:tcW w:w="281" w:type="dxa"/>
              </w:tcPr>
              <w:p w14:paraId="384B2922" w14:textId="77777777" w:rsidR="00BF5132" w:rsidRDefault="00BF5132" w:rsidP="004E6275">
                <w:pPr>
                  <w:pStyle w:val="Arbeitsanweisung"/>
                  <w:tabs>
                    <w:tab w:val="left" w:pos="709"/>
                  </w:tabs>
                </w:pPr>
              </w:p>
            </w:tc>
            <w:tc>
              <w:tcPr>
                <w:tcW w:w="281" w:type="dxa"/>
              </w:tcPr>
              <w:p w14:paraId="3675CE5A" w14:textId="77777777" w:rsidR="00BF5132" w:rsidRDefault="00BF5132" w:rsidP="004E6275">
                <w:pPr>
                  <w:pStyle w:val="Arbeitsanweisung"/>
                  <w:tabs>
                    <w:tab w:val="left" w:pos="709"/>
                  </w:tabs>
                </w:pPr>
              </w:p>
            </w:tc>
            <w:tc>
              <w:tcPr>
                <w:tcW w:w="281" w:type="dxa"/>
              </w:tcPr>
              <w:p w14:paraId="607A13BB" w14:textId="77777777" w:rsidR="00BF5132" w:rsidRDefault="00BF5132" w:rsidP="004E6275">
                <w:pPr>
                  <w:pStyle w:val="Arbeitsanweisung"/>
                  <w:tabs>
                    <w:tab w:val="left" w:pos="709"/>
                  </w:tabs>
                </w:pPr>
              </w:p>
            </w:tc>
            <w:tc>
              <w:tcPr>
                <w:tcW w:w="281" w:type="dxa"/>
              </w:tcPr>
              <w:p w14:paraId="4653E040" w14:textId="77777777" w:rsidR="00BF5132" w:rsidRDefault="00BF5132" w:rsidP="004E6275">
                <w:pPr>
                  <w:pStyle w:val="Arbeitsanweisung"/>
                  <w:tabs>
                    <w:tab w:val="left" w:pos="709"/>
                  </w:tabs>
                </w:pPr>
              </w:p>
            </w:tc>
            <w:tc>
              <w:tcPr>
                <w:tcW w:w="281" w:type="dxa"/>
              </w:tcPr>
              <w:p w14:paraId="1ACEBFA2" w14:textId="77777777" w:rsidR="00BF5132" w:rsidRDefault="00BF5132" w:rsidP="004E6275">
                <w:pPr>
                  <w:pStyle w:val="Arbeitsanweisung"/>
                  <w:tabs>
                    <w:tab w:val="left" w:pos="709"/>
                  </w:tabs>
                </w:pPr>
              </w:p>
            </w:tc>
            <w:tc>
              <w:tcPr>
                <w:tcW w:w="281" w:type="dxa"/>
              </w:tcPr>
              <w:p w14:paraId="089A6F2A" w14:textId="77777777" w:rsidR="00BF5132" w:rsidRDefault="00BF5132" w:rsidP="004E6275">
                <w:pPr>
                  <w:pStyle w:val="Arbeitsanweisung"/>
                  <w:tabs>
                    <w:tab w:val="left" w:pos="709"/>
                  </w:tabs>
                </w:pPr>
              </w:p>
            </w:tc>
            <w:tc>
              <w:tcPr>
                <w:tcW w:w="281" w:type="dxa"/>
              </w:tcPr>
              <w:p w14:paraId="27A75269" w14:textId="77777777" w:rsidR="00BF5132" w:rsidRDefault="00BF5132" w:rsidP="004E6275">
                <w:pPr>
                  <w:pStyle w:val="Arbeitsanweisung"/>
                  <w:tabs>
                    <w:tab w:val="left" w:pos="709"/>
                  </w:tabs>
                </w:pPr>
              </w:p>
            </w:tc>
            <w:tc>
              <w:tcPr>
                <w:tcW w:w="281" w:type="dxa"/>
              </w:tcPr>
              <w:p w14:paraId="591149CE" w14:textId="77777777" w:rsidR="00BF5132" w:rsidRDefault="00BF5132" w:rsidP="004E6275">
                <w:pPr>
                  <w:pStyle w:val="Arbeitsanweisung"/>
                  <w:tabs>
                    <w:tab w:val="left" w:pos="709"/>
                  </w:tabs>
                </w:pPr>
              </w:p>
            </w:tc>
          </w:tr>
        </w:tbl>
        <w:p w14:paraId="4022EBAE" w14:textId="6A64CBD2" w:rsidR="00246F84" w:rsidRDefault="00246F84">
          <w:pPr>
            <w:spacing w:after="200" w:line="276" w:lineRule="auto"/>
            <w:rPr>
              <w:rFonts w:ascii="Arial" w:hAnsi="Arial"/>
              <w:sz w:val="24"/>
            </w:rPr>
            <w:sectPr w:rsidR="00246F84" w:rsidSect="00D81836">
              <w:pgSz w:w="11906" w:h="16838"/>
              <w:pgMar w:top="1417" w:right="1417" w:bottom="1134" w:left="1417" w:header="708" w:footer="794" w:gutter="0"/>
              <w:cols w:space="708"/>
              <w:docGrid w:linePitch="360"/>
            </w:sectPr>
          </w:pPr>
        </w:p>
        <w:p w14:paraId="16B84695" w14:textId="77777777" w:rsidR="007E1571" w:rsidRPr="00BF4C36" w:rsidRDefault="00201F08" w:rsidP="007E1571">
          <w:pPr>
            <w:pStyle w:val="Labor-Text"/>
            <w:rPr>
              <w:rFonts w:ascii="Times New Roman" w:hAnsi="Times New Roman"/>
              <w:sz w:val="20"/>
            </w:rPr>
          </w:pPr>
        </w:p>
      </w:sdtContent>
    </w:sdt>
    <w:p w14:paraId="367889D6" w14:textId="6899C00D" w:rsidR="001A732D" w:rsidRDefault="001A732D" w:rsidP="00342D1C">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201F08">
        <w:rPr>
          <w:rFonts w:ascii="Arial" w:hAnsi="Arial"/>
          <w:sz w:val="24"/>
        </w:rPr>
        <w:t>RPTU Kaiserslautern-Landau</w:t>
      </w:r>
    </w:p>
    <w:p w14:paraId="494CAA10" w14:textId="05C51A44" w:rsidR="001A732D" w:rsidRPr="00425623" w:rsidRDefault="001A732D" w:rsidP="001A732D">
      <w:pPr>
        <w:jc w:val="center"/>
        <w:rPr>
          <w:rFonts w:ascii="Arial" w:hAnsi="Arial"/>
          <w:sz w:val="24"/>
        </w:rPr>
      </w:pPr>
      <w:r w:rsidRPr="00425623">
        <w:rPr>
          <w:rFonts w:ascii="Arial" w:hAnsi="Arial"/>
          <w:sz w:val="24"/>
        </w:rPr>
        <w:t>Institut für Mathematik</w:t>
      </w:r>
      <w:r w:rsidRPr="00425623">
        <w:rPr>
          <w:rFonts w:ascii="Arial" w:hAnsi="Arial"/>
          <w:sz w:val="24"/>
        </w:rPr>
        <w:br/>
      </w:r>
      <w:r w:rsidR="00201F08">
        <w:rPr>
          <w:rFonts w:ascii="Arial" w:hAnsi="Arial"/>
          <w:sz w:val="24"/>
        </w:rPr>
        <w:t>Didaktik der Mathematik (Sekundarstufen)</w:t>
      </w:r>
      <w:r w:rsidRPr="00425623">
        <w:rPr>
          <w:rFonts w:ascii="Arial" w:hAnsi="Arial"/>
          <w:sz w:val="24"/>
        </w:rPr>
        <w:br/>
        <w:t>Fortstraße 7</w:t>
      </w:r>
    </w:p>
    <w:p w14:paraId="1D25010E" w14:textId="77777777" w:rsidR="001A732D" w:rsidRPr="00425623" w:rsidRDefault="001A732D" w:rsidP="001A732D">
      <w:pPr>
        <w:jc w:val="center"/>
        <w:rPr>
          <w:rFonts w:ascii="Arial" w:hAnsi="Arial"/>
          <w:sz w:val="24"/>
        </w:rPr>
      </w:pPr>
      <w:r w:rsidRPr="00425623">
        <w:rPr>
          <w:rFonts w:ascii="Arial" w:hAnsi="Arial"/>
          <w:sz w:val="24"/>
        </w:rPr>
        <w:t>76829 Landau</w:t>
      </w:r>
    </w:p>
    <w:p w14:paraId="1680D4DF" w14:textId="6A3B9507" w:rsidR="001A732D" w:rsidRPr="00425623" w:rsidRDefault="001A732D" w:rsidP="001A732D">
      <w:pPr>
        <w:jc w:val="center"/>
        <w:rPr>
          <w:rFonts w:ascii="Arial" w:hAnsi="Arial"/>
          <w:sz w:val="24"/>
        </w:rPr>
      </w:pPr>
      <w:r w:rsidRPr="00425623">
        <w:rPr>
          <w:rFonts w:ascii="Arial" w:hAnsi="Arial"/>
          <w:sz w:val="24"/>
        </w:rPr>
        <w:br/>
      </w:r>
      <w:r w:rsidR="00201F08">
        <w:rPr>
          <w:rFonts w:ascii="Arial" w:hAnsi="Arial"/>
          <w:sz w:val="24"/>
        </w:rPr>
        <w:t>https://</w:t>
      </w:r>
      <w:r w:rsidRPr="00425623">
        <w:rPr>
          <w:rFonts w:ascii="Arial" w:hAnsi="Arial"/>
          <w:sz w:val="24"/>
        </w:rPr>
        <w:t>mathe-labor.de</w:t>
      </w:r>
    </w:p>
    <w:p w14:paraId="67733A3D" w14:textId="77777777" w:rsidR="001A732D" w:rsidRPr="00425623" w:rsidRDefault="001A732D" w:rsidP="001A732D">
      <w:pPr>
        <w:jc w:val="center"/>
        <w:rPr>
          <w:rFonts w:ascii="Arial" w:hAnsi="Arial"/>
          <w:sz w:val="24"/>
        </w:rPr>
      </w:pPr>
    </w:p>
    <w:p w14:paraId="4A8E1E16" w14:textId="77777777" w:rsidR="001A732D" w:rsidRPr="00425623" w:rsidRDefault="001A732D" w:rsidP="001A732D">
      <w:pPr>
        <w:jc w:val="center"/>
        <w:rPr>
          <w:rFonts w:ascii="Arial" w:hAnsi="Arial"/>
          <w:sz w:val="24"/>
        </w:rPr>
      </w:pPr>
      <w:r w:rsidRPr="00425623">
        <w:rPr>
          <w:rFonts w:ascii="Arial" w:hAnsi="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1A732D" w:rsidRPr="00425623" w14:paraId="2CE4E052" w14:textId="77777777" w:rsidTr="00262D7F">
        <w:tc>
          <w:tcPr>
            <w:tcW w:w="9495" w:type="dxa"/>
          </w:tcPr>
          <w:p w14:paraId="4925095C" w14:textId="77777777" w:rsidR="001A732D" w:rsidRPr="00425623" w:rsidRDefault="00201F08" w:rsidP="00262D7F">
            <w:pPr>
              <w:jc w:val="center"/>
              <w:rPr>
                <w:rFonts w:ascii="Arial" w:hAnsi="Arial"/>
                <w:sz w:val="24"/>
                <w:szCs w:val="24"/>
              </w:rPr>
            </w:pPr>
            <w:sdt>
              <w:sdtPr>
                <w:rPr>
                  <w:rFonts w:ascii="Arial" w:hAnsi="Arial"/>
                  <w:sz w:val="24"/>
                </w:rPr>
                <w:alias w:val="Name des Autors"/>
                <w:tag w:val="Name des Autors"/>
                <w:id w:val="144708"/>
                <w:placeholder>
                  <w:docPart w:val="BDF7C9C32CF1462FA3183055DA52FE02"/>
                </w:placeholder>
              </w:sdtPr>
              <w:sdtEndPr/>
              <w:sdtContent>
                <w:sdt>
                  <w:sdtPr>
                    <w:rPr>
                      <w:rFonts w:ascii="Arial" w:hAnsi="Arial"/>
                      <w:sz w:val="24"/>
                    </w:rPr>
                    <w:alias w:val="Name des Autors"/>
                    <w:tag w:val="Name des Autors"/>
                    <w:id w:val="5163578"/>
                    <w:placeholder>
                      <w:docPart w:val="62F4931D6C28409790DCDA6610FE37F3"/>
                    </w:placeholder>
                  </w:sdtPr>
                  <w:sdtEndPr/>
                  <w:sdtContent>
                    <w:r w:rsidR="001A732D">
                      <w:rPr>
                        <w:rFonts w:ascii="Arial" w:hAnsi="Arial"/>
                        <w:sz w:val="24"/>
                      </w:rPr>
                      <w:t xml:space="preserve">Kirstin Achatz, Theresa </w:t>
                    </w:r>
                    <w:proofErr w:type="spellStart"/>
                    <w:r w:rsidR="001A732D">
                      <w:rPr>
                        <w:rFonts w:ascii="Arial" w:hAnsi="Arial"/>
                        <w:sz w:val="24"/>
                      </w:rPr>
                      <w:t>Exle</w:t>
                    </w:r>
                    <w:proofErr w:type="spellEnd"/>
                    <w:r w:rsidR="001A732D">
                      <w:rPr>
                        <w:rFonts w:ascii="Arial" w:hAnsi="Arial"/>
                        <w:sz w:val="24"/>
                      </w:rPr>
                      <w:t xml:space="preserve">, Anna </w:t>
                    </w:r>
                    <w:proofErr w:type="spellStart"/>
                    <w:r w:rsidR="001A732D">
                      <w:rPr>
                        <w:rFonts w:ascii="Arial" w:hAnsi="Arial"/>
                        <w:sz w:val="24"/>
                      </w:rPr>
                      <w:t>Lurye</w:t>
                    </w:r>
                    <w:proofErr w:type="spellEnd"/>
                  </w:sdtContent>
                </w:sdt>
              </w:sdtContent>
            </w:sdt>
          </w:p>
        </w:tc>
      </w:tr>
    </w:tbl>
    <w:p w14:paraId="637E71B8" w14:textId="77777777" w:rsidR="001A732D" w:rsidRDefault="001A732D" w:rsidP="001A732D">
      <w:pPr>
        <w:jc w:val="center"/>
        <w:rPr>
          <w:rFonts w:ascii="Arial" w:hAnsi="Arial"/>
          <w:sz w:val="24"/>
        </w:rPr>
      </w:pPr>
    </w:p>
    <w:p w14:paraId="04DD8813" w14:textId="77777777" w:rsidR="001A732D" w:rsidRPr="00425623" w:rsidRDefault="001A732D" w:rsidP="001A732D">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144710"/>
        <w:placeholder>
          <w:docPart w:val="0614D8CE2A6E47B79754B7A052572632"/>
        </w:placeholder>
      </w:sdtPr>
      <w:sdtEndPr>
        <w:rPr>
          <w:szCs w:val="24"/>
        </w:rPr>
      </w:sdtEndPr>
      <w:sdtContent>
        <w:p w14:paraId="41B9E76A" w14:textId="77777777" w:rsidR="001A732D" w:rsidRDefault="00201F08" w:rsidP="001A732D">
          <w:pPr>
            <w:jc w:val="center"/>
            <w:rPr>
              <w:rFonts w:ascii="Arial" w:hAnsi="Arial"/>
              <w:sz w:val="24"/>
              <w:szCs w:val="24"/>
            </w:rPr>
          </w:pPr>
          <w:sdt>
            <w:sdtPr>
              <w:rPr>
                <w:rFonts w:ascii="Arial" w:hAnsi="Arial"/>
                <w:sz w:val="24"/>
              </w:rPr>
              <w:alias w:val="Name des Autors"/>
              <w:tag w:val="Name des Autors"/>
              <w:id w:val="5163580"/>
              <w:placeholder>
                <w:docPart w:val="5A9282C0CF7F4A39B17CF9776AF8B33B"/>
              </w:placeholder>
            </w:sdtPr>
            <w:sdtEndPr/>
            <w:sdtContent>
              <w:r w:rsidR="001A732D">
                <w:rPr>
                  <w:rFonts w:ascii="Arial" w:hAnsi="Arial"/>
                  <w:sz w:val="24"/>
                </w:rPr>
                <w:t>Rolf Oechsler</w:t>
              </w:r>
            </w:sdtContent>
          </w:sdt>
        </w:p>
      </w:sdtContent>
    </w:sdt>
    <w:p w14:paraId="13EFB549" w14:textId="77777777" w:rsidR="001A732D" w:rsidRDefault="001A732D" w:rsidP="001A732D">
      <w:pPr>
        <w:jc w:val="center"/>
        <w:rPr>
          <w:rFonts w:ascii="Arial" w:hAnsi="Arial"/>
          <w:sz w:val="24"/>
          <w:szCs w:val="24"/>
        </w:rPr>
      </w:pPr>
    </w:p>
    <w:p w14:paraId="6E0A7AF2" w14:textId="77777777" w:rsidR="001A732D" w:rsidRDefault="001A732D" w:rsidP="001A732D">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Kategorie"/>
          <w:tag w:val=""/>
          <w:id w:val="125129311"/>
          <w:placeholder>
            <w:docPart w:val="5DA51A747BA74C858AA16A1400A31AF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sz w:val="24"/>
              <w:szCs w:val="24"/>
            </w:rPr>
            <w:t>B</w:t>
          </w:r>
        </w:sdtContent>
      </w:sdt>
    </w:p>
    <w:p w14:paraId="231B966B" w14:textId="77777777" w:rsidR="001A732D" w:rsidRDefault="001A732D" w:rsidP="001A732D">
      <w:pPr>
        <w:jc w:val="center"/>
        <w:rPr>
          <w:rFonts w:ascii="Arial" w:hAnsi="Arial"/>
          <w:sz w:val="24"/>
          <w:szCs w:val="24"/>
        </w:rPr>
      </w:pPr>
    </w:p>
    <w:p w14:paraId="74664E20" w14:textId="77777777" w:rsidR="001A732D" w:rsidRDefault="001A732D" w:rsidP="001A732D">
      <w:pPr>
        <w:jc w:val="center"/>
        <w:rPr>
          <w:rFonts w:ascii="Arial" w:hAnsi="Arial"/>
          <w:sz w:val="24"/>
          <w:szCs w:val="24"/>
        </w:rPr>
      </w:pPr>
      <w:r>
        <w:rPr>
          <w:rFonts w:ascii="Arial" w:hAnsi="Arial"/>
          <w:sz w:val="24"/>
          <w:szCs w:val="24"/>
        </w:rPr>
        <w:t>Veröffentlicht am:</w:t>
      </w:r>
    </w:p>
    <w:sdt>
      <w:sdtPr>
        <w:rPr>
          <w:rFonts w:ascii="Arial" w:hAnsi="Arial"/>
          <w:sz w:val="24"/>
        </w:rPr>
        <w:alias w:val="Veröffentlichungsdatum"/>
        <w:tag w:val=""/>
        <w:id w:val="-1345234572"/>
        <w:placeholder>
          <w:docPart w:val="1B2D0088A58D428B9D60CDB6310F9CC0"/>
        </w:placeholder>
        <w:dataBinding w:prefixMappings="xmlns:ns0='http://schemas.microsoft.com/office/2006/coverPageProps' " w:xpath="/ns0:CoverPageProperties[1]/ns0:PublishDate[1]" w:storeItemID="{55AF091B-3C7A-41E3-B477-F2FDAA23CFDA}"/>
        <w:date w:fullDate="2017-12-20T00:00:00Z">
          <w:dateFormat w:val="dd.MM.yyyy"/>
          <w:lid w:val="de-DE"/>
          <w:storeMappedDataAs w:val="dateTime"/>
          <w:calendar w:val="gregorian"/>
        </w:date>
      </w:sdtPr>
      <w:sdtEndPr/>
      <w:sdtContent>
        <w:p w14:paraId="13D017DD" w14:textId="38575CC8" w:rsidR="001A732D" w:rsidRDefault="0099073D" w:rsidP="001A732D">
          <w:pPr>
            <w:jc w:val="center"/>
            <w:rPr>
              <w:rFonts w:ascii="Arial" w:hAnsi="Arial"/>
              <w:sz w:val="24"/>
            </w:rPr>
          </w:pPr>
          <w:r>
            <w:rPr>
              <w:rFonts w:ascii="Arial" w:hAnsi="Arial"/>
              <w:sz w:val="24"/>
            </w:rPr>
            <w:t>20.12</w:t>
          </w:r>
          <w:r w:rsidR="008D3CBC">
            <w:rPr>
              <w:rFonts w:ascii="Arial" w:hAnsi="Arial"/>
              <w:sz w:val="24"/>
            </w:rPr>
            <w:t>.2017</w:t>
          </w:r>
        </w:p>
      </w:sdtContent>
    </w:sdt>
    <w:sectPr w:rsidR="001A732D" w:rsidSect="00D81836">
      <w:headerReference w:type="first" r:id="rId35"/>
      <w:footerReference w:type="first" r:id="rId36"/>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805A" w14:textId="77777777" w:rsidR="00E13827" w:rsidRDefault="00E13827" w:rsidP="009121BE">
      <w:r>
        <w:separator/>
      </w:r>
    </w:p>
  </w:endnote>
  <w:endnote w:type="continuationSeparator" w:id="0">
    <w:p w14:paraId="3B7CC6B4" w14:textId="77777777" w:rsidR="00E13827" w:rsidRDefault="00E1382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109A" w14:textId="77777777" w:rsidR="00A72E72" w:rsidRDefault="00A72E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6D8D725C" w14:textId="77777777" w:rsidR="006A11D4" w:rsidRPr="007F62AE" w:rsidRDefault="006A11D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5249DE">
          <w:rPr>
            <w:rFonts w:ascii="Arial" w:hAnsi="Arial" w:cs="Arial"/>
            <w:noProof/>
            <w:sz w:val="28"/>
            <w:szCs w:val="28"/>
          </w:rPr>
          <w:t>1</w:t>
        </w:r>
        <w:r w:rsidRPr="007F62AE">
          <w:rPr>
            <w:rFonts w:ascii="Arial" w:hAnsi="Arial" w:cs="Arial"/>
            <w:sz w:val="28"/>
            <w:szCs w:val="28"/>
          </w:rPr>
          <w:fldChar w:fldCharType="end"/>
        </w:r>
      </w:p>
    </w:sdtContent>
  </w:sdt>
  <w:p w14:paraId="666914C0" w14:textId="77777777" w:rsidR="006A11D4" w:rsidRDefault="006A11D4" w:rsidP="005249DE">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8880" w14:textId="77777777" w:rsidR="001A732D" w:rsidRPr="009B67FB" w:rsidRDefault="001A732D" w:rsidP="000879E8">
    <w:pPr>
      <w:pStyle w:val="Fuzeile"/>
      <w:tabs>
        <w:tab w:val="clear" w:pos="4536"/>
        <w:tab w:val="clear" w:pos="9072"/>
        <w:tab w:val="left" w:pos="3585"/>
        <w:tab w:val="left" w:pos="3690"/>
      </w:tabs>
    </w:pPr>
    <w:r w:rsidRPr="00170257">
      <w:rPr>
        <w:noProof/>
        <w:lang w:eastAsia="de-DE"/>
      </w:rPr>
      <w:drawing>
        <wp:anchor distT="0" distB="0" distL="114300" distR="114300" simplePos="0" relativeHeight="251676672" behindDoc="0" locked="0" layoutInCell="1" allowOverlap="1" wp14:anchorId="5BEC1771" wp14:editId="0B4C31FB">
          <wp:simplePos x="0" y="0"/>
          <wp:positionH relativeFrom="column">
            <wp:posOffset>4491355</wp:posOffset>
          </wp:positionH>
          <wp:positionV relativeFrom="paragraph">
            <wp:posOffset>-827248</wp:posOffset>
          </wp:positionV>
          <wp:extent cx="1680254" cy="579687"/>
          <wp:effectExtent l="0" t="0" r="0" b="0"/>
          <wp:wrapNone/>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r>
      <w:tab/>
    </w:r>
    <w:r w:rsidR="000879E8">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BC8E" w14:textId="10B98BDF" w:rsidR="005249DE" w:rsidRPr="007F62AE" w:rsidRDefault="005249DE">
    <w:pPr>
      <w:pStyle w:val="Fuzeile"/>
      <w:jc w:val="center"/>
      <w:rPr>
        <w:rFonts w:ascii="Arial" w:hAnsi="Arial" w:cs="Arial"/>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42732098"/>
      <w:docPartObj>
        <w:docPartGallery w:val="Page Numbers (Bottom of Page)"/>
        <w:docPartUnique/>
      </w:docPartObj>
    </w:sdtPr>
    <w:sdtEndPr>
      <w:rPr>
        <w:sz w:val="28"/>
        <w:szCs w:val="28"/>
      </w:rPr>
    </w:sdtEndPr>
    <w:sdtContent>
      <w:p w14:paraId="13F602C6" w14:textId="14FC5174" w:rsidR="005249DE" w:rsidRPr="007F62AE" w:rsidRDefault="005249DE">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99073D">
          <w:rPr>
            <w:rFonts w:ascii="Arial" w:hAnsi="Arial" w:cs="Arial"/>
            <w:noProof/>
            <w:sz w:val="28"/>
            <w:szCs w:val="28"/>
          </w:rPr>
          <w:t>10</w:t>
        </w:r>
        <w:r w:rsidRPr="007F62AE">
          <w:rPr>
            <w:rFonts w:ascii="Arial" w:hAnsi="Arial" w:cs="Arial"/>
            <w:sz w:val="28"/>
            <w:szCs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193E" w14:textId="77777777" w:rsidR="006A11D4" w:rsidRPr="00DF01FC" w:rsidRDefault="006A11D4" w:rsidP="002F3E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BE26A" w14:textId="77777777" w:rsidR="00E13827" w:rsidRDefault="00E13827" w:rsidP="009121BE">
      <w:r>
        <w:separator/>
      </w:r>
    </w:p>
  </w:footnote>
  <w:footnote w:type="continuationSeparator" w:id="0">
    <w:p w14:paraId="555F094B" w14:textId="77777777" w:rsidR="00E13827" w:rsidRDefault="00E13827"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37F41" w14:textId="77777777" w:rsidR="00A72E72" w:rsidRDefault="00A72E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6A11D4" w:rsidRPr="00063FC1" w14:paraId="26FE8637" w14:textId="77777777" w:rsidTr="00585BA2">
      <w:trPr>
        <w:trHeight w:val="20"/>
      </w:trPr>
      <w:tc>
        <w:tcPr>
          <w:tcW w:w="1700" w:type="dxa"/>
          <w:vMerge w:val="restart"/>
        </w:tcPr>
        <w:p w14:paraId="53FFC080" w14:textId="77777777" w:rsidR="006A11D4" w:rsidRDefault="006A11D4" w:rsidP="002F3E1C">
          <w:pPr>
            <w:pStyle w:val="Kopfzeile"/>
          </w:pPr>
          <w:r w:rsidRPr="0083234C">
            <w:rPr>
              <w:noProof/>
              <w:lang w:eastAsia="de-DE"/>
            </w:rPr>
            <w:drawing>
              <wp:inline distT="0" distB="0" distL="0" distR="0" wp14:anchorId="03FB06CD" wp14:editId="50409381">
                <wp:extent cx="914634" cy="914634"/>
                <wp:effectExtent l="19050" t="0" r="0" b="0"/>
                <wp:docPr id="13"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1588C9B1" w14:textId="77777777" w:rsidR="006A11D4" w:rsidRDefault="006A11D4" w:rsidP="002F3E1C">
          <w:pPr>
            <w:pStyle w:val="Kopfzeile"/>
          </w:pPr>
        </w:p>
      </w:tc>
      <w:tc>
        <w:tcPr>
          <w:tcW w:w="7337" w:type="dxa"/>
        </w:tcPr>
        <w:p w14:paraId="3BAE40F3" w14:textId="77777777" w:rsidR="006A11D4" w:rsidRPr="00063FC1" w:rsidRDefault="006A11D4" w:rsidP="002F3E1C">
          <w:pPr>
            <w:widowControl w:val="0"/>
            <w:jc w:val="center"/>
            <w:rPr>
              <w:rFonts w:ascii="Arial" w:hAnsi="Arial" w:cs="Arial"/>
              <w:b/>
              <w:bCs/>
              <w:sz w:val="40"/>
              <w:szCs w:val="40"/>
            </w:rPr>
          </w:pPr>
          <w:r>
            <w:rPr>
              <w:rFonts w:ascii="Arial" w:hAnsi="Arial" w:cs="Arial"/>
              <w:b/>
              <w:bCs/>
              <w:sz w:val="40"/>
              <w:szCs w:val="40"/>
            </w:rPr>
            <w:t>Mathematik-Labor</w:t>
          </w:r>
        </w:p>
      </w:tc>
    </w:tr>
    <w:tr w:rsidR="006A11D4" w14:paraId="799DCB85" w14:textId="77777777" w:rsidTr="00585BA2">
      <w:trPr>
        <w:trHeight w:val="360"/>
      </w:trPr>
      <w:tc>
        <w:tcPr>
          <w:tcW w:w="1700" w:type="dxa"/>
          <w:vMerge/>
        </w:tcPr>
        <w:p w14:paraId="0D6FC0F4" w14:textId="77777777" w:rsidR="006A11D4" w:rsidRDefault="006A11D4" w:rsidP="002F3E1C">
          <w:pPr>
            <w:pStyle w:val="Kopfzeile"/>
          </w:pPr>
        </w:p>
      </w:tc>
      <w:tc>
        <w:tcPr>
          <w:tcW w:w="251" w:type="dxa"/>
          <w:vMerge/>
        </w:tcPr>
        <w:p w14:paraId="134A035F" w14:textId="77777777" w:rsidR="006A11D4" w:rsidRDefault="006A11D4" w:rsidP="002F3E1C">
          <w:pPr>
            <w:pStyle w:val="Kopfzeile"/>
          </w:pPr>
        </w:p>
      </w:tc>
      <w:tc>
        <w:tcPr>
          <w:tcW w:w="7337" w:type="dxa"/>
        </w:tcPr>
        <w:p w14:paraId="197005DE" w14:textId="77777777" w:rsidR="006A11D4" w:rsidRPr="00945639" w:rsidRDefault="009E1FB0"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58679C12" wp14:editId="19DB411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169881"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6A11D4"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57F8AC02F9CC44BF9E66E4E647B08C1D"/>
              </w:placeholder>
              <w:showingPlcHdr/>
            </w:sdtPr>
            <w:sdtEndPr/>
            <w:sdtContent>
              <w:r w:rsidR="006A11D4" w:rsidRPr="00242EC9">
                <w:rPr>
                  <w:rStyle w:val="Platzhaltertext"/>
                  <w:rFonts w:eastAsiaTheme="minorEastAsia"/>
                  <w:color w:val="0047FF"/>
                  <w:sz w:val="40"/>
                  <w:szCs w:val="40"/>
                </w:rPr>
                <w:t>Klicken Sie hier, um Text einzugeben.</w:t>
              </w:r>
            </w:sdtContent>
          </w:sdt>
          <w:r w:rsidR="006A11D4" w:rsidRPr="00945639">
            <w:rPr>
              <w:rFonts w:cs="Arial"/>
              <w:color w:val="0047FF"/>
              <w:sz w:val="40"/>
              <w:szCs w:val="40"/>
            </w:rPr>
            <w:t>“</w:t>
          </w:r>
        </w:p>
      </w:tc>
    </w:tr>
    <w:tr w:rsidR="006A11D4" w14:paraId="4AB92169" w14:textId="77777777" w:rsidTr="00585BA2">
      <w:trPr>
        <w:trHeight w:val="429"/>
      </w:trPr>
      <w:tc>
        <w:tcPr>
          <w:tcW w:w="1700" w:type="dxa"/>
          <w:vMerge/>
        </w:tcPr>
        <w:p w14:paraId="35959E29" w14:textId="77777777" w:rsidR="006A11D4" w:rsidRDefault="006A11D4" w:rsidP="002F3E1C">
          <w:pPr>
            <w:pStyle w:val="Kopfzeile"/>
          </w:pPr>
        </w:p>
      </w:tc>
      <w:tc>
        <w:tcPr>
          <w:tcW w:w="251" w:type="dxa"/>
          <w:vMerge/>
        </w:tcPr>
        <w:p w14:paraId="47E153A6" w14:textId="77777777" w:rsidR="006A11D4" w:rsidRDefault="006A11D4" w:rsidP="002F3E1C">
          <w:pPr>
            <w:pStyle w:val="Kopfzeile"/>
          </w:pPr>
        </w:p>
      </w:tc>
      <w:tc>
        <w:tcPr>
          <w:tcW w:w="7337" w:type="dxa"/>
        </w:tcPr>
        <w:p w14:paraId="2A52EF75" w14:textId="77777777" w:rsidR="006A11D4" w:rsidRPr="00D82F4B" w:rsidRDefault="006A11D4" w:rsidP="002F3E1C">
          <w:pPr>
            <w:widowControl w:val="0"/>
            <w:rPr>
              <w:noProof/>
            </w:rPr>
          </w:pPr>
        </w:p>
      </w:tc>
    </w:tr>
  </w:tbl>
  <w:p w14:paraId="3B43A50B" w14:textId="77777777" w:rsidR="006A11D4" w:rsidRDefault="006A11D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AA6B" w14:textId="77777777" w:rsidR="006A11D4" w:rsidRPr="001A732D" w:rsidRDefault="001A732D" w:rsidP="001A732D">
    <w:pPr>
      <w:pStyle w:val="Kopfzeile"/>
    </w:pPr>
    <w:r w:rsidRPr="00170257">
      <w:rPr>
        <w:noProof/>
        <w:lang w:eastAsia="de-DE"/>
      </w:rPr>
      <w:drawing>
        <wp:anchor distT="0" distB="0" distL="114300" distR="114300" simplePos="0" relativeHeight="251672576" behindDoc="0" locked="0" layoutInCell="1" allowOverlap="1" wp14:anchorId="0B5C23E9" wp14:editId="68DA6959">
          <wp:simplePos x="0" y="0"/>
          <wp:positionH relativeFrom="column">
            <wp:posOffset>1319530</wp:posOffset>
          </wp:positionH>
          <wp:positionV relativeFrom="paragraph">
            <wp:posOffset>1855470</wp:posOffset>
          </wp:positionV>
          <wp:extent cx="3048000" cy="3048000"/>
          <wp:effectExtent l="0" t="0" r="0" b="0"/>
          <wp:wrapNone/>
          <wp:docPr id="4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3" distR="36573" simplePos="0" relativeHeight="251674624" behindDoc="0" locked="0" layoutInCell="1" allowOverlap="1" wp14:anchorId="1E087505" wp14:editId="457DF3B1">
              <wp:simplePos x="0" y="0"/>
              <wp:positionH relativeFrom="column">
                <wp:posOffset>4359274</wp:posOffset>
              </wp:positionH>
              <wp:positionV relativeFrom="paragraph">
                <wp:posOffset>5132705</wp:posOffset>
              </wp:positionV>
              <wp:extent cx="0" cy="4508500"/>
              <wp:effectExtent l="19050" t="0" r="38100" b="2540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3EA66" id="Line 6" o:spid="_x0000_s1026" style="position:absolute;flip:y;z-index:25167462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f81pmJ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3" distR="36573" simplePos="0" relativeHeight="251673600" behindDoc="0" locked="0" layoutInCell="1" allowOverlap="1" wp14:anchorId="0BFAB3F5" wp14:editId="2BD66BA3">
              <wp:simplePos x="0" y="0"/>
              <wp:positionH relativeFrom="column">
                <wp:posOffset>4359274</wp:posOffset>
              </wp:positionH>
              <wp:positionV relativeFrom="paragraph">
                <wp:posOffset>446405</wp:posOffset>
              </wp:positionV>
              <wp:extent cx="0" cy="1162685"/>
              <wp:effectExtent l="19050" t="0" r="38100" b="18415"/>
              <wp:wrapNone/>
              <wp:docPr id="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095029" id="Line 3" o:spid="_x0000_s1026" style="position:absolute;z-index:2516736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Cv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I4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AdTfCv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50A6" w14:textId="77777777" w:rsidR="007E1571" w:rsidRDefault="007E157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9073F3" w:rsidRPr="007A1ED0" w14:paraId="3C803117" w14:textId="77777777" w:rsidTr="00BD24A1">
      <w:trPr>
        <w:trHeight w:val="20"/>
      </w:trPr>
      <w:tc>
        <w:tcPr>
          <w:tcW w:w="1700" w:type="dxa"/>
          <w:vMerge w:val="restart"/>
          <w:vAlign w:val="center"/>
        </w:tcPr>
        <w:p w14:paraId="3B3E9ACA" w14:textId="77777777" w:rsidR="009073F3" w:rsidRPr="007A1ED0" w:rsidRDefault="0099420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145C17F" wp14:editId="5C1CE68C">
                <wp:extent cx="914634" cy="91463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6BC51052" w14:textId="77777777" w:rsidR="009073F3" w:rsidRPr="006A11D4" w:rsidRDefault="009073F3" w:rsidP="007A1ED0">
          <w:pPr>
            <w:tabs>
              <w:tab w:val="center" w:pos="4536"/>
              <w:tab w:val="right" w:pos="9072"/>
            </w:tabs>
            <w:rPr>
              <w:sz w:val="40"/>
            </w:rPr>
          </w:pPr>
        </w:p>
      </w:tc>
      <w:tc>
        <w:tcPr>
          <w:tcW w:w="7337" w:type="dxa"/>
        </w:tcPr>
        <w:p w14:paraId="02100AEF" w14:textId="77777777" w:rsidR="009073F3" w:rsidRPr="006A11D4" w:rsidRDefault="009E1FB0" w:rsidP="00401749">
          <w:pPr>
            <w:pStyle w:val="Labor-Titelseite"/>
            <w:rPr>
              <w:b/>
              <w:sz w:val="40"/>
            </w:rPr>
          </w:pPr>
          <w:r>
            <w:rPr>
              <w:b/>
              <w:noProof/>
              <w:sz w:val="40"/>
            </w:rPr>
            <mc:AlternateContent>
              <mc:Choice Requires="wps">
                <w:drawing>
                  <wp:anchor distT="36576" distB="36576" distL="36575" distR="36575" simplePos="0" relativeHeight="251657216" behindDoc="0" locked="0" layoutInCell="1" allowOverlap="1" wp14:anchorId="5BC578A7" wp14:editId="41B278CF">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31B5CB" id="Line 9" o:spid="_x0000_s1026" style="position:absolute;z-index:2516572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r w:rsidR="009073F3" w:rsidRPr="006A11D4">
            <w:rPr>
              <w:b/>
              <w:sz w:val="40"/>
            </w:rPr>
            <w:t>Station „</w:t>
          </w:r>
          <w:sdt>
            <w:sdtPr>
              <w:rPr>
                <w:b/>
                <w:sz w:val="40"/>
              </w:rPr>
              <w:alias w:val="Name der Station"/>
              <w:tag w:val="Name der Station"/>
              <w:id w:val="-1939899674"/>
            </w:sdtPr>
            <w:sdtEndPr/>
            <w:sdtContent>
              <w:r w:rsidR="00401749">
                <w:rPr>
                  <w:b/>
                  <w:sz w:val="40"/>
                </w:rPr>
                <w:t>Figurierte Zahlen</w:t>
              </w:r>
            </w:sdtContent>
          </w:sdt>
          <w:r w:rsidR="009073F3" w:rsidRPr="006A11D4">
            <w:rPr>
              <w:b/>
              <w:sz w:val="40"/>
            </w:rPr>
            <w:t>“</w:t>
          </w:r>
        </w:p>
      </w:tc>
    </w:tr>
    <w:tr w:rsidR="009073F3" w:rsidRPr="007A1ED0" w14:paraId="3566B022" w14:textId="77777777" w:rsidTr="00F822E3">
      <w:trPr>
        <w:trHeight w:val="429"/>
      </w:trPr>
      <w:tc>
        <w:tcPr>
          <w:tcW w:w="1700" w:type="dxa"/>
          <w:vMerge/>
        </w:tcPr>
        <w:p w14:paraId="1CE81707" w14:textId="77777777" w:rsidR="009073F3" w:rsidRPr="007A1ED0" w:rsidRDefault="009073F3" w:rsidP="007A1ED0">
          <w:pPr>
            <w:tabs>
              <w:tab w:val="center" w:pos="4536"/>
              <w:tab w:val="right" w:pos="9072"/>
            </w:tabs>
          </w:pPr>
        </w:p>
      </w:tc>
      <w:tc>
        <w:tcPr>
          <w:tcW w:w="251" w:type="dxa"/>
          <w:vMerge/>
        </w:tcPr>
        <w:p w14:paraId="0EC81F98" w14:textId="77777777" w:rsidR="009073F3" w:rsidRPr="007A1ED0" w:rsidRDefault="009073F3" w:rsidP="007A1ED0">
          <w:pPr>
            <w:tabs>
              <w:tab w:val="center" w:pos="4536"/>
              <w:tab w:val="right" w:pos="9072"/>
            </w:tabs>
          </w:pPr>
        </w:p>
      </w:tc>
      <w:tc>
        <w:tcPr>
          <w:tcW w:w="7337" w:type="dxa"/>
        </w:tcPr>
        <w:p w14:paraId="2E70B89A" w14:textId="77777777" w:rsidR="009073F3" w:rsidRPr="007E1571" w:rsidRDefault="00425D32" w:rsidP="00D86CEA">
          <w:pPr>
            <w:pStyle w:val="Labor-Kapitelberschrift"/>
            <w:rPr>
              <w:noProof/>
              <w:sz w:val="36"/>
              <w:szCs w:val="36"/>
            </w:rPr>
          </w:pPr>
          <w:r>
            <w:rPr>
              <w:sz w:val="32"/>
              <w:szCs w:val="36"/>
            </w:rPr>
            <w:t>Einführung</w:t>
          </w:r>
        </w:p>
      </w:tc>
    </w:tr>
  </w:tbl>
  <w:p w14:paraId="3F7FC711" w14:textId="77777777" w:rsidR="009073F3" w:rsidRDefault="009073F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25D32" w:rsidRPr="007A1ED0" w14:paraId="5E8FBC3C" w14:textId="77777777" w:rsidTr="00BD24A1">
      <w:trPr>
        <w:trHeight w:val="20"/>
      </w:trPr>
      <w:tc>
        <w:tcPr>
          <w:tcW w:w="1700" w:type="dxa"/>
          <w:vMerge w:val="restart"/>
          <w:vAlign w:val="center"/>
        </w:tcPr>
        <w:p w14:paraId="633895ED" w14:textId="77777777" w:rsidR="00425D32" w:rsidRPr="007A1ED0" w:rsidRDefault="0099420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6D16461" wp14:editId="5A04CC81">
                <wp:extent cx="914634" cy="914634"/>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CDC8529" w14:textId="77777777" w:rsidR="00425D32" w:rsidRPr="006A11D4" w:rsidRDefault="00425D32" w:rsidP="007A1ED0">
          <w:pPr>
            <w:tabs>
              <w:tab w:val="center" w:pos="4536"/>
              <w:tab w:val="right" w:pos="9072"/>
            </w:tabs>
            <w:rPr>
              <w:sz w:val="40"/>
            </w:rPr>
          </w:pPr>
        </w:p>
      </w:tc>
      <w:tc>
        <w:tcPr>
          <w:tcW w:w="7337" w:type="dxa"/>
        </w:tcPr>
        <w:p w14:paraId="02ED2421" w14:textId="77777777" w:rsidR="00425D32" w:rsidRPr="006A11D4" w:rsidRDefault="00425D32" w:rsidP="00401749">
          <w:pPr>
            <w:pStyle w:val="Labor-Titelseite"/>
            <w:rPr>
              <w:b/>
              <w:sz w:val="40"/>
            </w:rPr>
          </w:pPr>
          <w:r>
            <w:rPr>
              <w:b/>
              <w:noProof/>
              <w:sz w:val="40"/>
            </w:rPr>
            <mc:AlternateContent>
              <mc:Choice Requires="wps">
                <w:drawing>
                  <wp:anchor distT="36576" distB="36576" distL="36575" distR="36575" simplePos="0" relativeHeight="251659264" behindDoc="0" locked="0" layoutInCell="1" allowOverlap="1" wp14:anchorId="05266707" wp14:editId="2D4B3C2E">
                    <wp:simplePos x="0" y="0"/>
                    <wp:positionH relativeFrom="column">
                      <wp:posOffset>4958079</wp:posOffset>
                    </wp:positionH>
                    <wp:positionV relativeFrom="paragraph">
                      <wp:posOffset>48260</wp:posOffset>
                    </wp:positionV>
                    <wp:extent cx="0" cy="9164955"/>
                    <wp:effectExtent l="19050" t="0" r="19050" b="17145"/>
                    <wp:wrapNone/>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9AF8C"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r5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II/avm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6A11D4">
            <w:rPr>
              <w:b/>
              <w:sz w:val="40"/>
            </w:rPr>
            <w:t>Station „</w:t>
          </w:r>
          <w:sdt>
            <w:sdtPr>
              <w:rPr>
                <w:b/>
                <w:sz w:val="40"/>
              </w:rPr>
              <w:alias w:val="Name der Station"/>
              <w:tag w:val="Name der Station"/>
              <w:id w:val="-1642807377"/>
            </w:sdtPr>
            <w:sdtEndPr/>
            <w:sdtContent>
              <w:r>
                <w:rPr>
                  <w:b/>
                  <w:sz w:val="40"/>
                </w:rPr>
                <w:t>Figurierte Zahlen</w:t>
              </w:r>
            </w:sdtContent>
          </w:sdt>
          <w:r w:rsidRPr="006A11D4">
            <w:rPr>
              <w:b/>
              <w:sz w:val="40"/>
            </w:rPr>
            <w:t>“</w:t>
          </w:r>
        </w:p>
      </w:tc>
    </w:tr>
    <w:tr w:rsidR="00425D32" w:rsidRPr="007A1ED0" w14:paraId="6D59B6EF" w14:textId="77777777" w:rsidTr="00F822E3">
      <w:trPr>
        <w:trHeight w:val="429"/>
      </w:trPr>
      <w:tc>
        <w:tcPr>
          <w:tcW w:w="1700" w:type="dxa"/>
          <w:vMerge/>
        </w:tcPr>
        <w:p w14:paraId="4B35371F" w14:textId="77777777" w:rsidR="00425D32" w:rsidRPr="007A1ED0" w:rsidRDefault="00425D32" w:rsidP="007A1ED0">
          <w:pPr>
            <w:tabs>
              <w:tab w:val="center" w:pos="4536"/>
              <w:tab w:val="right" w:pos="9072"/>
            </w:tabs>
          </w:pPr>
        </w:p>
      </w:tc>
      <w:tc>
        <w:tcPr>
          <w:tcW w:w="251" w:type="dxa"/>
          <w:vMerge/>
        </w:tcPr>
        <w:p w14:paraId="53906B44" w14:textId="77777777" w:rsidR="00425D32" w:rsidRPr="007A1ED0" w:rsidRDefault="00425D32" w:rsidP="007A1ED0">
          <w:pPr>
            <w:tabs>
              <w:tab w:val="center" w:pos="4536"/>
              <w:tab w:val="right" w:pos="9072"/>
            </w:tabs>
          </w:pPr>
        </w:p>
      </w:tc>
      <w:tc>
        <w:tcPr>
          <w:tcW w:w="7337" w:type="dxa"/>
        </w:tcPr>
        <w:p w14:paraId="666FE2B9" w14:textId="77777777" w:rsidR="00425D32" w:rsidRPr="007E1571" w:rsidRDefault="00425D32" w:rsidP="00D86CEA">
          <w:pPr>
            <w:pStyle w:val="Labor-Kapitelberschrift"/>
            <w:rPr>
              <w:noProof/>
              <w:sz w:val="36"/>
              <w:szCs w:val="36"/>
            </w:rPr>
          </w:pPr>
          <w:r>
            <w:rPr>
              <w:sz w:val="32"/>
              <w:szCs w:val="36"/>
            </w:rPr>
            <w:t>Aufgabe 1: Dreieckszahlen</w:t>
          </w:r>
        </w:p>
      </w:tc>
    </w:tr>
  </w:tbl>
  <w:p w14:paraId="25CBE5F6" w14:textId="77777777" w:rsidR="00425D32" w:rsidRDefault="00425D32">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1757" w14:textId="77777777" w:rsidR="006A11D4" w:rsidRDefault="006A11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C77720"/>
    <w:multiLevelType w:val="multilevel"/>
    <w:tmpl w:val="B15A6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BC2595"/>
    <w:multiLevelType w:val="hybridMultilevel"/>
    <w:tmpl w:val="A04870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229175">
    <w:abstractNumId w:val="4"/>
  </w:num>
  <w:num w:numId="2" w16cid:durableId="111050076">
    <w:abstractNumId w:val="0"/>
  </w:num>
  <w:num w:numId="3" w16cid:durableId="1263416880">
    <w:abstractNumId w:val="5"/>
  </w:num>
  <w:num w:numId="4" w16cid:durableId="457145430">
    <w:abstractNumId w:val="3"/>
  </w:num>
  <w:num w:numId="5" w16cid:durableId="1915434995">
    <w:abstractNumId w:val="2"/>
  </w:num>
  <w:num w:numId="6" w16cid:durableId="1313868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49"/>
    <w:rsid w:val="00000E1E"/>
    <w:rsid w:val="000029EE"/>
    <w:rsid w:val="000172BB"/>
    <w:rsid w:val="00027FF6"/>
    <w:rsid w:val="00042291"/>
    <w:rsid w:val="00042534"/>
    <w:rsid w:val="00042FBB"/>
    <w:rsid w:val="00045F30"/>
    <w:rsid w:val="00054F92"/>
    <w:rsid w:val="00057655"/>
    <w:rsid w:val="000670B6"/>
    <w:rsid w:val="00073E3D"/>
    <w:rsid w:val="00074833"/>
    <w:rsid w:val="000879E8"/>
    <w:rsid w:val="000978F0"/>
    <w:rsid w:val="000A351B"/>
    <w:rsid w:val="000A59B9"/>
    <w:rsid w:val="000A7DA5"/>
    <w:rsid w:val="000C1EA1"/>
    <w:rsid w:val="000F14C2"/>
    <w:rsid w:val="000F6EE1"/>
    <w:rsid w:val="0010265A"/>
    <w:rsid w:val="00103E0D"/>
    <w:rsid w:val="00115C62"/>
    <w:rsid w:val="00131E0C"/>
    <w:rsid w:val="00133E60"/>
    <w:rsid w:val="00144694"/>
    <w:rsid w:val="00170257"/>
    <w:rsid w:val="0017415B"/>
    <w:rsid w:val="00175D24"/>
    <w:rsid w:val="001836B5"/>
    <w:rsid w:val="00183CD0"/>
    <w:rsid w:val="00184B7F"/>
    <w:rsid w:val="00185EB8"/>
    <w:rsid w:val="001A0F16"/>
    <w:rsid w:val="001A25DC"/>
    <w:rsid w:val="001A5E17"/>
    <w:rsid w:val="001A732D"/>
    <w:rsid w:val="001D3CF8"/>
    <w:rsid w:val="001D3DB9"/>
    <w:rsid w:val="001E5711"/>
    <w:rsid w:val="00201F08"/>
    <w:rsid w:val="00205024"/>
    <w:rsid w:val="00215BD0"/>
    <w:rsid w:val="00216B30"/>
    <w:rsid w:val="00226801"/>
    <w:rsid w:val="002276CD"/>
    <w:rsid w:val="00242EC9"/>
    <w:rsid w:val="00246F84"/>
    <w:rsid w:val="00253046"/>
    <w:rsid w:val="00261CE4"/>
    <w:rsid w:val="00272385"/>
    <w:rsid w:val="00272708"/>
    <w:rsid w:val="00274509"/>
    <w:rsid w:val="00280A87"/>
    <w:rsid w:val="0028405A"/>
    <w:rsid w:val="00284920"/>
    <w:rsid w:val="002911E0"/>
    <w:rsid w:val="00297CB2"/>
    <w:rsid w:val="00297FF0"/>
    <w:rsid w:val="002A366A"/>
    <w:rsid w:val="002A4E23"/>
    <w:rsid w:val="002A5CA3"/>
    <w:rsid w:val="002B04F1"/>
    <w:rsid w:val="002B1CB8"/>
    <w:rsid w:val="002B7AA1"/>
    <w:rsid w:val="002D79A2"/>
    <w:rsid w:val="002E0416"/>
    <w:rsid w:val="002E5187"/>
    <w:rsid w:val="002E7D58"/>
    <w:rsid w:val="002F1020"/>
    <w:rsid w:val="002F25E1"/>
    <w:rsid w:val="002F28B0"/>
    <w:rsid w:val="002F3E1C"/>
    <w:rsid w:val="002F4B85"/>
    <w:rsid w:val="002F71B2"/>
    <w:rsid w:val="003119FF"/>
    <w:rsid w:val="00321D17"/>
    <w:rsid w:val="003238C0"/>
    <w:rsid w:val="00342D1C"/>
    <w:rsid w:val="003507F3"/>
    <w:rsid w:val="003704F1"/>
    <w:rsid w:val="0037103B"/>
    <w:rsid w:val="00373CFB"/>
    <w:rsid w:val="00375D92"/>
    <w:rsid w:val="00394D28"/>
    <w:rsid w:val="0039694C"/>
    <w:rsid w:val="003A41E0"/>
    <w:rsid w:val="003B0522"/>
    <w:rsid w:val="003B29EE"/>
    <w:rsid w:val="003C5B8E"/>
    <w:rsid w:val="003D38AF"/>
    <w:rsid w:val="003D7885"/>
    <w:rsid w:val="003E0432"/>
    <w:rsid w:val="003F1A63"/>
    <w:rsid w:val="003F66BF"/>
    <w:rsid w:val="00401749"/>
    <w:rsid w:val="0042037A"/>
    <w:rsid w:val="00425623"/>
    <w:rsid w:val="00425D32"/>
    <w:rsid w:val="00435A48"/>
    <w:rsid w:val="0044099A"/>
    <w:rsid w:val="00446574"/>
    <w:rsid w:val="00446682"/>
    <w:rsid w:val="00446DDC"/>
    <w:rsid w:val="00465114"/>
    <w:rsid w:val="0047036B"/>
    <w:rsid w:val="00491A41"/>
    <w:rsid w:val="00491F3B"/>
    <w:rsid w:val="004928E5"/>
    <w:rsid w:val="004A1EFF"/>
    <w:rsid w:val="004E2713"/>
    <w:rsid w:val="004F2138"/>
    <w:rsid w:val="004F7A9A"/>
    <w:rsid w:val="00502100"/>
    <w:rsid w:val="00504ABD"/>
    <w:rsid w:val="005105DA"/>
    <w:rsid w:val="005249DE"/>
    <w:rsid w:val="00524E87"/>
    <w:rsid w:val="0054079D"/>
    <w:rsid w:val="00553CA5"/>
    <w:rsid w:val="00555BA3"/>
    <w:rsid w:val="00556B04"/>
    <w:rsid w:val="00564017"/>
    <w:rsid w:val="0056469D"/>
    <w:rsid w:val="0056681B"/>
    <w:rsid w:val="00570D11"/>
    <w:rsid w:val="00574887"/>
    <w:rsid w:val="0058095D"/>
    <w:rsid w:val="00581948"/>
    <w:rsid w:val="00585BA2"/>
    <w:rsid w:val="00586FF1"/>
    <w:rsid w:val="005C697C"/>
    <w:rsid w:val="005D29B1"/>
    <w:rsid w:val="005D5207"/>
    <w:rsid w:val="005D6F84"/>
    <w:rsid w:val="005E2C0F"/>
    <w:rsid w:val="005E602E"/>
    <w:rsid w:val="005E6079"/>
    <w:rsid w:val="005F6235"/>
    <w:rsid w:val="005F757C"/>
    <w:rsid w:val="006015B0"/>
    <w:rsid w:val="0062362B"/>
    <w:rsid w:val="00630BB4"/>
    <w:rsid w:val="0063643C"/>
    <w:rsid w:val="00640982"/>
    <w:rsid w:val="00642FBB"/>
    <w:rsid w:val="00645AED"/>
    <w:rsid w:val="00650B1E"/>
    <w:rsid w:val="00654AE8"/>
    <w:rsid w:val="00656F90"/>
    <w:rsid w:val="006646BA"/>
    <w:rsid w:val="006668E4"/>
    <w:rsid w:val="0067436D"/>
    <w:rsid w:val="0067624A"/>
    <w:rsid w:val="006910D4"/>
    <w:rsid w:val="00696ABD"/>
    <w:rsid w:val="006979DA"/>
    <w:rsid w:val="006A11D4"/>
    <w:rsid w:val="006A324F"/>
    <w:rsid w:val="006C2525"/>
    <w:rsid w:val="006C3B97"/>
    <w:rsid w:val="006C64EA"/>
    <w:rsid w:val="006C78B4"/>
    <w:rsid w:val="006E3676"/>
    <w:rsid w:val="006F1181"/>
    <w:rsid w:val="006F365E"/>
    <w:rsid w:val="006F3C49"/>
    <w:rsid w:val="00702F3A"/>
    <w:rsid w:val="00710294"/>
    <w:rsid w:val="00710CD0"/>
    <w:rsid w:val="007111AA"/>
    <w:rsid w:val="0071237A"/>
    <w:rsid w:val="00717A86"/>
    <w:rsid w:val="0072253B"/>
    <w:rsid w:val="007270AF"/>
    <w:rsid w:val="00730B19"/>
    <w:rsid w:val="00730CFA"/>
    <w:rsid w:val="0075770D"/>
    <w:rsid w:val="0075789D"/>
    <w:rsid w:val="0076277D"/>
    <w:rsid w:val="00773FCF"/>
    <w:rsid w:val="00780A1E"/>
    <w:rsid w:val="0079248C"/>
    <w:rsid w:val="0079272A"/>
    <w:rsid w:val="00793397"/>
    <w:rsid w:val="00794415"/>
    <w:rsid w:val="007A1ED0"/>
    <w:rsid w:val="007A4F70"/>
    <w:rsid w:val="007A51FC"/>
    <w:rsid w:val="007A5CF0"/>
    <w:rsid w:val="007B2D21"/>
    <w:rsid w:val="007B2EA3"/>
    <w:rsid w:val="007B5F5C"/>
    <w:rsid w:val="007C2A6A"/>
    <w:rsid w:val="007C5F43"/>
    <w:rsid w:val="007C71BE"/>
    <w:rsid w:val="007D2D64"/>
    <w:rsid w:val="007D6509"/>
    <w:rsid w:val="007E1571"/>
    <w:rsid w:val="007E2E72"/>
    <w:rsid w:val="007F3460"/>
    <w:rsid w:val="007F4D53"/>
    <w:rsid w:val="007F62AE"/>
    <w:rsid w:val="007F73D6"/>
    <w:rsid w:val="00803BC2"/>
    <w:rsid w:val="00807CF0"/>
    <w:rsid w:val="00807E4B"/>
    <w:rsid w:val="00813444"/>
    <w:rsid w:val="00815BF2"/>
    <w:rsid w:val="008164FC"/>
    <w:rsid w:val="00823755"/>
    <w:rsid w:val="0082746E"/>
    <w:rsid w:val="00854CC0"/>
    <w:rsid w:val="00861E78"/>
    <w:rsid w:val="008704D4"/>
    <w:rsid w:val="0087159B"/>
    <w:rsid w:val="00884106"/>
    <w:rsid w:val="0089614F"/>
    <w:rsid w:val="008A1A27"/>
    <w:rsid w:val="008A60AB"/>
    <w:rsid w:val="008A7EC5"/>
    <w:rsid w:val="008C2CBE"/>
    <w:rsid w:val="008C48FD"/>
    <w:rsid w:val="008D19EA"/>
    <w:rsid w:val="008D1D6A"/>
    <w:rsid w:val="008D1DD1"/>
    <w:rsid w:val="008D2E7A"/>
    <w:rsid w:val="008D31D7"/>
    <w:rsid w:val="008D3CBC"/>
    <w:rsid w:val="009026F1"/>
    <w:rsid w:val="009073F3"/>
    <w:rsid w:val="009121BE"/>
    <w:rsid w:val="009251F3"/>
    <w:rsid w:val="0092681B"/>
    <w:rsid w:val="00930C7E"/>
    <w:rsid w:val="00931CA3"/>
    <w:rsid w:val="0094442C"/>
    <w:rsid w:val="00944EFF"/>
    <w:rsid w:val="00945639"/>
    <w:rsid w:val="009479F8"/>
    <w:rsid w:val="00952237"/>
    <w:rsid w:val="009534FB"/>
    <w:rsid w:val="009656F5"/>
    <w:rsid w:val="00975CDE"/>
    <w:rsid w:val="00980A43"/>
    <w:rsid w:val="00984E3C"/>
    <w:rsid w:val="00986872"/>
    <w:rsid w:val="0099073D"/>
    <w:rsid w:val="0099420C"/>
    <w:rsid w:val="009A1A55"/>
    <w:rsid w:val="009A4743"/>
    <w:rsid w:val="009A4BD9"/>
    <w:rsid w:val="009A7D54"/>
    <w:rsid w:val="009B0BBF"/>
    <w:rsid w:val="009B0F4A"/>
    <w:rsid w:val="009B2E21"/>
    <w:rsid w:val="009B60E4"/>
    <w:rsid w:val="009C5E82"/>
    <w:rsid w:val="009D4B0E"/>
    <w:rsid w:val="009E066F"/>
    <w:rsid w:val="009E1FB0"/>
    <w:rsid w:val="009E3C8D"/>
    <w:rsid w:val="009E6B55"/>
    <w:rsid w:val="009F02F5"/>
    <w:rsid w:val="009F2E1E"/>
    <w:rsid w:val="00A32E6E"/>
    <w:rsid w:val="00A61E40"/>
    <w:rsid w:val="00A62752"/>
    <w:rsid w:val="00A645D8"/>
    <w:rsid w:val="00A72E72"/>
    <w:rsid w:val="00A80AE9"/>
    <w:rsid w:val="00A86C72"/>
    <w:rsid w:val="00A91540"/>
    <w:rsid w:val="00A96959"/>
    <w:rsid w:val="00AA1D6B"/>
    <w:rsid w:val="00AB1A5C"/>
    <w:rsid w:val="00AB3932"/>
    <w:rsid w:val="00AB59E7"/>
    <w:rsid w:val="00AC5190"/>
    <w:rsid w:val="00AC6CB6"/>
    <w:rsid w:val="00AD08D4"/>
    <w:rsid w:val="00AD24B9"/>
    <w:rsid w:val="00AE055A"/>
    <w:rsid w:val="00AE438A"/>
    <w:rsid w:val="00AF4BF4"/>
    <w:rsid w:val="00B17633"/>
    <w:rsid w:val="00B179D4"/>
    <w:rsid w:val="00B32417"/>
    <w:rsid w:val="00B429CC"/>
    <w:rsid w:val="00B47DB7"/>
    <w:rsid w:val="00B650DA"/>
    <w:rsid w:val="00B67228"/>
    <w:rsid w:val="00B761AC"/>
    <w:rsid w:val="00B85964"/>
    <w:rsid w:val="00B8740D"/>
    <w:rsid w:val="00B91636"/>
    <w:rsid w:val="00BD24A1"/>
    <w:rsid w:val="00BD2CBA"/>
    <w:rsid w:val="00BD7F80"/>
    <w:rsid w:val="00BF0BBD"/>
    <w:rsid w:val="00BF4C36"/>
    <w:rsid w:val="00BF5132"/>
    <w:rsid w:val="00C03BBA"/>
    <w:rsid w:val="00C0697F"/>
    <w:rsid w:val="00C15A21"/>
    <w:rsid w:val="00C3658A"/>
    <w:rsid w:val="00C4199D"/>
    <w:rsid w:val="00C45109"/>
    <w:rsid w:val="00C4593F"/>
    <w:rsid w:val="00C52690"/>
    <w:rsid w:val="00C546B0"/>
    <w:rsid w:val="00C63947"/>
    <w:rsid w:val="00C643EA"/>
    <w:rsid w:val="00C87B05"/>
    <w:rsid w:val="00C9648C"/>
    <w:rsid w:val="00CA41CB"/>
    <w:rsid w:val="00CA5829"/>
    <w:rsid w:val="00CB7AE2"/>
    <w:rsid w:val="00CC78E3"/>
    <w:rsid w:val="00CD5277"/>
    <w:rsid w:val="00CD742D"/>
    <w:rsid w:val="00CD7F99"/>
    <w:rsid w:val="00CE229F"/>
    <w:rsid w:val="00CF475A"/>
    <w:rsid w:val="00D01D60"/>
    <w:rsid w:val="00D03A2E"/>
    <w:rsid w:val="00D05B81"/>
    <w:rsid w:val="00D12C5E"/>
    <w:rsid w:val="00D2217F"/>
    <w:rsid w:val="00D607CE"/>
    <w:rsid w:val="00D648BB"/>
    <w:rsid w:val="00D75314"/>
    <w:rsid w:val="00D7795F"/>
    <w:rsid w:val="00D81836"/>
    <w:rsid w:val="00D86CEA"/>
    <w:rsid w:val="00D94C83"/>
    <w:rsid w:val="00D95924"/>
    <w:rsid w:val="00DA15F8"/>
    <w:rsid w:val="00DA5A00"/>
    <w:rsid w:val="00DB07C6"/>
    <w:rsid w:val="00DB605C"/>
    <w:rsid w:val="00DB75AC"/>
    <w:rsid w:val="00DC3483"/>
    <w:rsid w:val="00DD2956"/>
    <w:rsid w:val="00DD4162"/>
    <w:rsid w:val="00DE5D6C"/>
    <w:rsid w:val="00DF1FD1"/>
    <w:rsid w:val="00E01D89"/>
    <w:rsid w:val="00E12B92"/>
    <w:rsid w:val="00E13827"/>
    <w:rsid w:val="00E17BD4"/>
    <w:rsid w:val="00E25A30"/>
    <w:rsid w:val="00E262EC"/>
    <w:rsid w:val="00E33795"/>
    <w:rsid w:val="00E33CD2"/>
    <w:rsid w:val="00E34399"/>
    <w:rsid w:val="00E63E1E"/>
    <w:rsid w:val="00E83E0C"/>
    <w:rsid w:val="00E962EF"/>
    <w:rsid w:val="00E96C57"/>
    <w:rsid w:val="00EA603F"/>
    <w:rsid w:val="00EB157E"/>
    <w:rsid w:val="00EB2402"/>
    <w:rsid w:val="00EB3973"/>
    <w:rsid w:val="00EB702C"/>
    <w:rsid w:val="00EB7DEA"/>
    <w:rsid w:val="00EC7C32"/>
    <w:rsid w:val="00ED04C7"/>
    <w:rsid w:val="00ED28D7"/>
    <w:rsid w:val="00EF5295"/>
    <w:rsid w:val="00EF6690"/>
    <w:rsid w:val="00F02723"/>
    <w:rsid w:val="00F106B8"/>
    <w:rsid w:val="00F118F0"/>
    <w:rsid w:val="00F146C1"/>
    <w:rsid w:val="00F15290"/>
    <w:rsid w:val="00F25301"/>
    <w:rsid w:val="00F27500"/>
    <w:rsid w:val="00F31EE4"/>
    <w:rsid w:val="00F350EB"/>
    <w:rsid w:val="00F36561"/>
    <w:rsid w:val="00F377A6"/>
    <w:rsid w:val="00F40F79"/>
    <w:rsid w:val="00F553D3"/>
    <w:rsid w:val="00F731A0"/>
    <w:rsid w:val="00F822E3"/>
    <w:rsid w:val="00F82CCB"/>
    <w:rsid w:val="00F836A7"/>
    <w:rsid w:val="00F91432"/>
    <w:rsid w:val="00F96193"/>
    <w:rsid w:val="00F97FCB"/>
    <w:rsid w:val="00FB0056"/>
    <w:rsid w:val="00FB5733"/>
    <w:rsid w:val="00FB6E7D"/>
    <w:rsid w:val="00FE3847"/>
    <w:rsid w:val="00FE7992"/>
    <w:rsid w:val="00FF17A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F46D08"/>
  <w15:docId w15:val="{04F675B0-CD28-4434-A5C6-CC2A2B1BD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paragraph" w:customStyle="1" w:styleId="Arbeitsanweisung">
    <w:name w:val="Arbeitsanweisung"/>
    <w:basedOn w:val="Standard"/>
    <w:qFormat/>
    <w:rsid w:val="00630BB4"/>
    <w:pPr>
      <w:ind w:left="680" w:hanging="680"/>
      <w:jc w:val="both"/>
    </w:pPr>
    <w:rPr>
      <w:rFonts w:ascii="Arial" w:hAnsi="Arial"/>
      <w:sz w:val="24"/>
    </w:rPr>
  </w:style>
  <w:style w:type="paragraph" w:customStyle="1" w:styleId="Labor-Texteinfach">
    <w:name w:val="Labor-Text einfach"/>
    <w:basedOn w:val="Arbeitsanweisung"/>
    <w:rsid w:val="00630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06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7.gif"/><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gif"/><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4.png"/><Relationship Id="rId35" Type="http://schemas.openxmlformats.org/officeDocument/2006/relationships/header" Target="header7.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AppData\Local\Temp\Temp1_ml_vorlagen_anleitungen.zip\Heft-Vorlagen\Vorlage_Arbeitshe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D5541D36A143DE8BD2E15788CE250D"/>
        <w:category>
          <w:name w:val="Allgemein"/>
          <w:gallery w:val="placeholder"/>
        </w:category>
        <w:types>
          <w:type w:val="bbPlcHdr"/>
        </w:types>
        <w:behaviors>
          <w:behavior w:val="content"/>
        </w:behaviors>
        <w:guid w:val="{D355B3D4-0403-47CE-A098-601FBA1ACE94}"/>
      </w:docPartPr>
      <w:docPartBody>
        <w:p w:rsidR="00B3648A" w:rsidRDefault="006160A1">
          <w:pPr>
            <w:pStyle w:val="34D5541D36A143DE8BD2E15788CE250D"/>
          </w:pPr>
          <w:r w:rsidRPr="00187CF7">
            <w:rPr>
              <w:rStyle w:val="Platzhaltertext"/>
            </w:rPr>
            <w:t>Klicken Sie hier, um Text einzugeben.</w:t>
          </w:r>
        </w:p>
      </w:docPartBody>
    </w:docPart>
    <w:docPart>
      <w:docPartPr>
        <w:name w:val="D29B4DAE08B04E38A54B5030060DBD8C"/>
        <w:category>
          <w:name w:val="Allgemein"/>
          <w:gallery w:val="placeholder"/>
        </w:category>
        <w:types>
          <w:type w:val="bbPlcHdr"/>
        </w:types>
        <w:behaviors>
          <w:behavior w:val="content"/>
        </w:behaviors>
        <w:guid w:val="{5CAF1507-3BBB-4B21-8870-851321C00FEA}"/>
      </w:docPartPr>
      <w:docPartBody>
        <w:p w:rsidR="00B3648A" w:rsidRDefault="006160A1">
          <w:pPr>
            <w:pStyle w:val="D29B4DAE08B04E38A54B5030060DBD8C"/>
          </w:pPr>
          <w:r w:rsidRPr="00187CF7">
            <w:rPr>
              <w:rStyle w:val="Platzhaltertext"/>
            </w:rPr>
            <w:t>Klicken Sie hier, um Text einzugeben.</w:t>
          </w:r>
        </w:p>
      </w:docPartBody>
    </w:docPart>
    <w:docPart>
      <w:docPartPr>
        <w:name w:val="57F8AC02F9CC44BF9E66E4E647B08C1D"/>
        <w:category>
          <w:name w:val="Allgemein"/>
          <w:gallery w:val="placeholder"/>
        </w:category>
        <w:types>
          <w:type w:val="bbPlcHdr"/>
        </w:types>
        <w:behaviors>
          <w:behavior w:val="content"/>
        </w:behaviors>
        <w:guid w:val="{76AFC857-C0BF-4CB9-A027-8E926CC4BD1A}"/>
      </w:docPartPr>
      <w:docPartBody>
        <w:p w:rsidR="00B3648A" w:rsidRDefault="006160A1">
          <w:pPr>
            <w:pStyle w:val="57F8AC02F9CC44BF9E66E4E647B08C1D"/>
          </w:pPr>
          <w:r w:rsidRPr="00425623">
            <w:rPr>
              <w:rFonts w:ascii="Arial" w:hAnsi="Arial"/>
              <w:sz w:val="24"/>
            </w:rPr>
            <w:t>Klicken Sie hier, um Text einzugeben.</w:t>
          </w:r>
        </w:p>
      </w:docPartBody>
    </w:docPart>
    <w:docPart>
      <w:docPartPr>
        <w:name w:val="BDF7C9C32CF1462FA3183055DA52FE02"/>
        <w:category>
          <w:name w:val="Allgemein"/>
          <w:gallery w:val="placeholder"/>
        </w:category>
        <w:types>
          <w:type w:val="bbPlcHdr"/>
        </w:types>
        <w:behaviors>
          <w:behavior w:val="content"/>
        </w:behaviors>
        <w:guid w:val="{4A3EDDC9-5D8B-431C-B48D-A3A5B61CE334}"/>
      </w:docPartPr>
      <w:docPartBody>
        <w:p w:rsidR="00E605D4" w:rsidRDefault="008F7E05" w:rsidP="008F7E05">
          <w:pPr>
            <w:pStyle w:val="BDF7C9C32CF1462FA3183055DA52FE02"/>
          </w:pPr>
          <w:r w:rsidRPr="005E3B03">
            <w:rPr>
              <w:rStyle w:val="Platzhaltertext"/>
            </w:rPr>
            <w:t>Klicken Sie hier, um Text einzugeben.</w:t>
          </w:r>
        </w:p>
      </w:docPartBody>
    </w:docPart>
    <w:docPart>
      <w:docPartPr>
        <w:name w:val="62F4931D6C28409790DCDA6610FE37F3"/>
        <w:category>
          <w:name w:val="Allgemein"/>
          <w:gallery w:val="placeholder"/>
        </w:category>
        <w:types>
          <w:type w:val="bbPlcHdr"/>
        </w:types>
        <w:behaviors>
          <w:behavior w:val="content"/>
        </w:behaviors>
        <w:guid w:val="{65A4F502-8E18-4A04-BE8F-9D0DFDCE6465}"/>
      </w:docPartPr>
      <w:docPartBody>
        <w:p w:rsidR="00E605D4" w:rsidRDefault="008F7E05" w:rsidP="008F7E05">
          <w:pPr>
            <w:pStyle w:val="62F4931D6C28409790DCDA6610FE37F3"/>
          </w:pPr>
          <w:r w:rsidRPr="00425623">
            <w:rPr>
              <w:rFonts w:ascii="Arial" w:hAnsi="Arial"/>
              <w:sz w:val="24"/>
            </w:rPr>
            <w:t>Klicken Sie hier, um Text einzugeben.</w:t>
          </w:r>
        </w:p>
      </w:docPartBody>
    </w:docPart>
    <w:docPart>
      <w:docPartPr>
        <w:name w:val="0614D8CE2A6E47B79754B7A052572632"/>
        <w:category>
          <w:name w:val="Allgemein"/>
          <w:gallery w:val="placeholder"/>
        </w:category>
        <w:types>
          <w:type w:val="bbPlcHdr"/>
        </w:types>
        <w:behaviors>
          <w:behavior w:val="content"/>
        </w:behaviors>
        <w:guid w:val="{5342803C-05DE-4B07-BB98-D7CCAEAD3EC2}"/>
      </w:docPartPr>
      <w:docPartBody>
        <w:p w:rsidR="00E605D4" w:rsidRDefault="008F7E05" w:rsidP="008F7E05">
          <w:pPr>
            <w:pStyle w:val="0614D8CE2A6E47B79754B7A052572632"/>
          </w:pPr>
          <w:r w:rsidRPr="00B867DA">
            <w:rPr>
              <w:rStyle w:val="Platzhaltertext"/>
            </w:rPr>
            <w:t>Klicken Sie hier, um Text einzugeben.</w:t>
          </w:r>
        </w:p>
      </w:docPartBody>
    </w:docPart>
    <w:docPart>
      <w:docPartPr>
        <w:name w:val="5A9282C0CF7F4A39B17CF9776AF8B33B"/>
        <w:category>
          <w:name w:val="Allgemein"/>
          <w:gallery w:val="placeholder"/>
        </w:category>
        <w:types>
          <w:type w:val="bbPlcHdr"/>
        </w:types>
        <w:behaviors>
          <w:behavior w:val="content"/>
        </w:behaviors>
        <w:guid w:val="{72B2FD2D-2638-4DA5-938E-D118CC2AFF43}"/>
      </w:docPartPr>
      <w:docPartBody>
        <w:p w:rsidR="00E605D4" w:rsidRDefault="008F7E05" w:rsidP="008F7E05">
          <w:pPr>
            <w:pStyle w:val="5A9282C0CF7F4A39B17CF9776AF8B33B"/>
          </w:pPr>
          <w:r w:rsidRPr="00425623">
            <w:rPr>
              <w:rFonts w:ascii="Arial" w:hAnsi="Arial"/>
              <w:sz w:val="24"/>
            </w:rPr>
            <w:t>Klicken Sie hier, um Text einzugeben.</w:t>
          </w:r>
        </w:p>
      </w:docPartBody>
    </w:docPart>
    <w:docPart>
      <w:docPartPr>
        <w:name w:val="5DA51A747BA74C858AA16A1400A31AF9"/>
        <w:category>
          <w:name w:val="Allgemein"/>
          <w:gallery w:val="placeholder"/>
        </w:category>
        <w:types>
          <w:type w:val="bbPlcHdr"/>
        </w:types>
        <w:behaviors>
          <w:behavior w:val="content"/>
        </w:behaviors>
        <w:guid w:val="{1732C6E8-01BE-4F93-A37E-352C79D74DDD}"/>
      </w:docPartPr>
      <w:docPartBody>
        <w:p w:rsidR="00E605D4" w:rsidRDefault="008F7E05" w:rsidP="008F7E05">
          <w:pPr>
            <w:pStyle w:val="5DA51A747BA74C858AA16A1400A31AF9"/>
          </w:pPr>
          <w:r w:rsidRPr="003C3BD4">
            <w:rPr>
              <w:rStyle w:val="Platzhaltertext"/>
            </w:rPr>
            <w:t>[Kategorie]</w:t>
          </w:r>
        </w:p>
      </w:docPartBody>
    </w:docPart>
    <w:docPart>
      <w:docPartPr>
        <w:name w:val="1B2D0088A58D428B9D60CDB6310F9CC0"/>
        <w:category>
          <w:name w:val="Allgemein"/>
          <w:gallery w:val="placeholder"/>
        </w:category>
        <w:types>
          <w:type w:val="bbPlcHdr"/>
        </w:types>
        <w:behaviors>
          <w:behavior w:val="content"/>
        </w:behaviors>
        <w:guid w:val="{9A5569DB-29B0-40FD-B1C7-42AFEBF18130}"/>
      </w:docPartPr>
      <w:docPartBody>
        <w:p w:rsidR="00E605D4" w:rsidRDefault="008F7E05" w:rsidP="008F7E05">
          <w:pPr>
            <w:pStyle w:val="1B2D0088A58D428B9D60CDB6310F9CC0"/>
          </w:pPr>
          <w:r w:rsidRPr="00AB1F72">
            <w:rPr>
              <w:rStyle w:val="Platzhaltertext"/>
            </w:rPr>
            <w:t>[Veröffentlichungsdatum]</w:t>
          </w:r>
        </w:p>
      </w:docPartBody>
    </w:docPart>
    <w:docPart>
      <w:docPartPr>
        <w:name w:val="1F737FDC7506E64AB6ED460DD2F2F234"/>
        <w:category>
          <w:name w:val="General"/>
          <w:gallery w:val="placeholder"/>
        </w:category>
        <w:types>
          <w:type w:val="bbPlcHdr"/>
        </w:types>
        <w:behaviors>
          <w:behavior w:val="content"/>
        </w:behaviors>
        <w:guid w:val="{FCC8472E-2EE9-5541-AEB0-D4EFE8921E42}"/>
      </w:docPartPr>
      <w:docPartBody>
        <w:p w:rsidR="00803DB0" w:rsidRDefault="00787EDA" w:rsidP="00787EDA">
          <w:pPr>
            <w:pStyle w:val="1F737FDC7506E64AB6ED460DD2F2F234"/>
          </w:pPr>
          <w:r w:rsidRPr="00FA6C58">
            <w:rPr>
              <w:rStyle w:val="Platzhaltertext"/>
            </w:rPr>
            <w:t>Klicken Sie hier, um Text einzugeben.</w:t>
          </w:r>
        </w:p>
      </w:docPartBody>
    </w:docPart>
    <w:docPart>
      <w:docPartPr>
        <w:name w:val="0856EFF4EB7F7148B880E32F0C2DDDCE"/>
        <w:category>
          <w:name w:val="General"/>
          <w:gallery w:val="placeholder"/>
        </w:category>
        <w:types>
          <w:type w:val="bbPlcHdr"/>
        </w:types>
        <w:behaviors>
          <w:behavior w:val="content"/>
        </w:behaviors>
        <w:guid w:val="{B14A6A96-5F43-E243-A6A8-116378365EA0}"/>
      </w:docPartPr>
      <w:docPartBody>
        <w:p w:rsidR="00803DB0" w:rsidRDefault="00787EDA" w:rsidP="00787EDA">
          <w:pPr>
            <w:pStyle w:val="0856EFF4EB7F7148B880E32F0C2DDDCE"/>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7F3"/>
    <w:rsid w:val="00110803"/>
    <w:rsid w:val="00194FFB"/>
    <w:rsid w:val="001B14C2"/>
    <w:rsid w:val="00222102"/>
    <w:rsid w:val="00316011"/>
    <w:rsid w:val="00323778"/>
    <w:rsid w:val="004C153D"/>
    <w:rsid w:val="004D645D"/>
    <w:rsid w:val="0052670D"/>
    <w:rsid w:val="00571C5B"/>
    <w:rsid w:val="006160A1"/>
    <w:rsid w:val="00653F5D"/>
    <w:rsid w:val="00787EDA"/>
    <w:rsid w:val="007A5EDF"/>
    <w:rsid w:val="007B5C02"/>
    <w:rsid w:val="007E67F3"/>
    <w:rsid w:val="00803DB0"/>
    <w:rsid w:val="008C4D95"/>
    <w:rsid w:val="008F7E05"/>
    <w:rsid w:val="009C4161"/>
    <w:rsid w:val="009D38CB"/>
    <w:rsid w:val="00A06775"/>
    <w:rsid w:val="00A34C56"/>
    <w:rsid w:val="00A74E35"/>
    <w:rsid w:val="00B3648A"/>
    <w:rsid w:val="00C20377"/>
    <w:rsid w:val="00D35F64"/>
    <w:rsid w:val="00D44B2F"/>
    <w:rsid w:val="00D47155"/>
    <w:rsid w:val="00E605D4"/>
    <w:rsid w:val="00EB4C3B"/>
    <w:rsid w:val="00FC5C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87EDA"/>
    <w:rPr>
      <w:color w:val="808080"/>
    </w:rPr>
  </w:style>
  <w:style w:type="character" w:customStyle="1" w:styleId="Labor-FormatvorlageTitelseite">
    <w:name w:val="Labor-Formatvorlage Titelseite"/>
    <w:basedOn w:val="Absatz-Standardschriftart"/>
    <w:uiPriority w:val="1"/>
    <w:rsid w:val="00787EDA"/>
    <w:rPr>
      <w:rFonts w:ascii="Arial" w:hAnsi="Arial"/>
      <w:color w:val="0047FF"/>
      <w:sz w:val="56"/>
    </w:rPr>
  </w:style>
  <w:style w:type="paragraph" w:customStyle="1" w:styleId="34D5541D36A143DE8BD2E15788CE250D">
    <w:name w:val="34D5541D36A143DE8BD2E15788CE250D"/>
  </w:style>
  <w:style w:type="paragraph" w:customStyle="1" w:styleId="D29B4DAE08B04E38A54B5030060DBD8C">
    <w:name w:val="D29B4DAE08B04E38A54B5030060DBD8C"/>
  </w:style>
  <w:style w:type="paragraph" w:customStyle="1" w:styleId="57F8AC02F9CC44BF9E66E4E647B08C1D">
    <w:name w:val="57F8AC02F9CC44BF9E66E4E647B08C1D"/>
  </w:style>
  <w:style w:type="paragraph" w:customStyle="1" w:styleId="BDF7C9C32CF1462FA3183055DA52FE02">
    <w:name w:val="BDF7C9C32CF1462FA3183055DA52FE02"/>
    <w:rsid w:val="008F7E05"/>
  </w:style>
  <w:style w:type="paragraph" w:customStyle="1" w:styleId="62F4931D6C28409790DCDA6610FE37F3">
    <w:name w:val="62F4931D6C28409790DCDA6610FE37F3"/>
    <w:rsid w:val="008F7E05"/>
  </w:style>
  <w:style w:type="paragraph" w:customStyle="1" w:styleId="0614D8CE2A6E47B79754B7A052572632">
    <w:name w:val="0614D8CE2A6E47B79754B7A052572632"/>
    <w:rsid w:val="008F7E05"/>
  </w:style>
  <w:style w:type="paragraph" w:customStyle="1" w:styleId="5A9282C0CF7F4A39B17CF9776AF8B33B">
    <w:name w:val="5A9282C0CF7F4A39B17CF9776AF8B33B"/>
    <w:rsid w:val="008F7E05"/>
  </w:style>
  <w:style w:type="paragraph" w:customStyle="1" w:styleId="5DA51A747BA74C858AA16A1400A31AF9">
    <w:name w:val="5DA51A747BA74C858AA16A1400A31AF9"/>
    <w:rsid w:val="008F7E05"/>
  </w:style>
  <w:style w:type="paragraph" w:customStyle="1" w:styleId="1B2D0088A58D428B9D60CDB6310F9CC0">
    <w:name w:val="1B2D0088A58D428B9D60CDB6310F9CC0"/>
    <w:rsid w:val="008F7E05"/>
  </w:style>
  <w:style w:type="paragraph" w:customStyle="1" w:styleId="1F737FDC7506E64AB6ED460DD2F2F234">
    <w:name w:val="1F737FDC7506E64AB6ED460DD2F2F234"/>
    <w:rsid w:val="00787EDA"/>
    <w:pPr>
      <w:spacing w:after="0" w:line="240" w:lineRule="auto"/>
    </w:pPr>
    <w:rPr>
      <w:sz w:val="24"/>
      <w:szCs w:val="24"/>
      <w:lang w:eastAsia="ja-JP"/>
    </w:rPr>
  </w:style>
  <w:style w:type="paragraph" w:customStyle="1" w:styleId="0856EFF4EB7F7148B880E32F0C2DDDCE">
    <w:name w:val="0856EFF4EB7F7148B880E32F0C2DDDCE"/>
    <w:rsid w:val="00787EDA"/>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F796E9-1B11-4C1F-9C00-062FE8DA4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Vorlage_Arbeitsheft</Template>
  <TotalTime>0</TotalTime>
  <Pages>12</Pages>
  <Words>1186</Words>
  <Characters>7472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Fabian Kempf</cp:lastModifiedBy>
  <cp:revision>2</cp:revision>
  <cp:lastPrinted>2017-12-20T12:03:00Z</cp:lastPrinted>
  <dcterms:created xsi:type="dcterms:W3CDTF">2023-03-16T11:47:00Z</dcterms:created>
  <dcterms:modified xsi:type="dcterms:W3CDTF">2023-03-16T11:47:00Z</dcterms:modified>
  <cp:category>B</cp:category>
</cp:coreProperties>
</file>