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5412" w14:textId="77777777" w:rsidR="009121BE" w:rsidRDefault="009121BE" w:rsidP="009121BE"/>
    <w:p w14:paraId="45E20729" w14:textId="77777777" w:rsidR="009121BE" w:rsidRDefault="009121BE" w:rsidP="009121BE"/>
    <w:p w14:paraId="0B399AD2" w14:textId="77777777" w:rsidR="009121BE" w:rsidRDefault="009121BE" w:rsidP="009121BE"/>
    <w:p w14:paraId="3BF5257C" w14:textId="77777777" w:rsidR="009121BE" w:rsidRDefault="009121BE" w:rsidP="009121BE"/>
    <w:p w14:paraId="46ABCC8E" w14:textId="77777777" w:rsidR="009121BE" w:rsidRDefault="009121BE" w:rsidP="009121BE"/>
    <w:p w14:paraId="47D33A81" w14:textId="77777777" w:rsidR="009121BE" w:rsidRDefault="009121BE" w:rsidP="009121BE"/>
    <w:p w14:paraId="0D783551" w14:textId="77777777" w:rsidR="009121BE" w:rsidRDefault="009121BE" w:rsidP="009121BE"/>
    <w:p w14:paraId="57A21EB8" w14:textId="77777777" w:rsidR="009121BE" w:rsidRDefault="009121BE" w:rsidP="009121BE"/>
    <w:p w14:paraId="01815ED3" w14:textId="77777777" w:rsidR="009121BE" w:rsidRDefault="009121BE" w:rsidP="009121BE"/>
    <w:p w14:paraId="5B1F804B" w14:textId="77777777" w:rsidR="009121BE" w:rsidRDefault="009121BE" w:rsidP="009121BE"/>
    <w:p w14:paraId="6289AD90" w14:textId="77777777" w:rsidR="009121BE" w:rsidRDefault="009121BE" w:rsidP="009121BE"/>
    <w:p w14:paraId="56D45D54" w14:textId="77777777" w:rsidR="009121BE" w:rsidRDefault="009121BE" w:rsidP="009121BE"/>
    <w:p w14:paraId="2C0D4E90" w14:textId="77777777" w:rsidR="009121BE" w:rsidRDefault="009121BE" w:rsidP="009121BE"/>
    <w:p w14:paraId="158BA522" w14:textId="77777777" w:rsidR="009121BE" w:rsidRDefault="009121BE" w:rsidP="009121BE"/>
    <w:p w14:paraId="294AD362" w14:textId="77777777" w:rsidR="009121BE" w:rsidRDefault="009121BE" w:rsidP="009121BE"/>
    <w:p w14:paraId="369C1BC3" w14:textId="77777777" w:rsidR="009121BE" w:rsidRDefault="009121BE" w:rsidP="009121BE"/>
    <w:p w14:paraId="1DE1D46B" w14:textId="77777777" w:rsidR="009121BE" w:rsidRDefault="009121BE" w:rsidP="009121BE"/>
    <w:p w14:paraId="7B9ED8C5" w14:textId="77777777" w:rsidR="009121BE" w:rsidRDefault="009121BE" w:rsidP="009121BE"/>
    <w:p w14:paraId="17EEFDD9" w14:textId="77777777" w:rsidR="009121BE" w:rsidRDefault="009121BE" w:rsidP="009121BE"/>
    <w:p w14:paraId="468D201C" w14:textId="77777777" w:rsidR="009121BE" w:rsidRDefault="009121BE" w:rsidP="009121BE"/>
    <w:p w14:paraId="2F15A771" w14:textId="77777777" w:rsidR="009121BE" w:rsidRDefault="009121BE" w:rsidP="009121BE"/>
    <w:p w14:paraId="6CC568A6" w14:textId="77777777" w:rsidR="00C57AAA" w:rsidRDefault="00C57AAA" w:rsidP="00C57AAA"/>
    <w:p w14:paraId="6C4C96E5" w14:textId="77777777" w:rsidR="00C57AAA" w:rsidRDefault="00C57AAA" w:rsidP="00C57AAA"/>
    <w:p w14:paraId="5145D34A" w14:textId="77777777" w:rsidR="00C57AAA" w:rsidRDefault="00C57AAA" w:rsidP="00C57AAA"/>
    <w:p w14:paraId="7EC7A0B6" w14:textId="77777777" w:rsidR="00C57AAA" w:rsidRDefault="00C57AAA" w:rsidP="00C57AAA">
      <w:r>
        <w:rPr>
          <w:noProof/>
        </w:rPr>
        <mc:AlternateContent>
          <mc:Choice Requires="wps">
            <w:drawing>
              <wp:anchor distT="0" distB="0" distL="114300" distR="114300" simplePos="0" relativeHeight="251760640" behindDoc="0" locked="0" layoutInCell="1" allowOverlap="1" wp14:anchorId="6B66F668" wp14:editId="6807E9CB">
                <wp:simplePos x="0" y="0"/>
                <wp:positionH relativeFrom="margin">
                  <wp:posOffset>4798060</wp:posOffset>
                </wp:positionH>
                <wp:positionV relativeFrom="paragraph">
                  <wp:posOffset>43815</wp:posOffset>
                </wp:positionV>
                <wp:extent cx="1045845" cy="942975"/>
                <wp:effectExtent l="11430" t="6985" r="9525" b="1206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A938B" id="Rectangle 3" o:spid="_x0000_s1026" style="position:absolute;margin-left:377.8pt;margin-top:3.45pt;width:82.35pt;height:74.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RcIQIAADwEAAAOAAAAZHJzL2Uyb0RvYy54bWysU9uO0zAQfUfiHyy/0yTddL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" strokeweight=".5pt">
                <w10:wrap anchorx="margin"/>
              </v:rect>
            </w:pict>
          </mc:Fallback>
        </mc:AlternateContent>
      </w:r>
    </w:p>
    <w:p w14:paraId="4B6D565C" w14:textId="77777777" w:rsidR="00C57AAA" w:rsidRDefault="00C57AAA" w:rsidP="00C57AAA"/>
    <w:p w14:paraId="3C96E528" w14:textId="77777777" w:rsidR="00C57AAA" w:rsidRDefault="00C57AAA" w:rsidP="00C57AAA"/>
    <w:p w14:paraId="03E2124A" w14:textId="77777777" w:rsidR="00C57AAA" w:rsidRDefault="00C57AAA" w:rsidP="00C57AAA"/>
    <w:p w14:paraId="12E463CC" w14:textId="77777777" w:rsidR="00C57AAA" w:rsidRDefault="00C57AAA" w:rsidP="00C57AAA"/>
    <w:p w14:paraId="5ED54473" w14:textId="77777777" w:rsidR="00C57AAA" w:rsidRDefault="00C57AAA" w:rsidP="00C57AAA"/>
    <w:p w14:paraId="36AFEA96" w14:textId="77777777" w:rsidR="00C57AAA" w:rsidRDefault="00C57AAA" w:rsidP="00C57AAA">
      <w:r>
        <w:rPr>
          <w:noProof/>
        </w:rPr>
        <mc:AlternateContent>
          <mc:Choice Requires="wps">
            <w:drawing>
              <wp:anchor distT="0" distB="0" distL="114300" distR="114300" simplePos="0" relativeHeight="251762688" behindDoc="0" locked="0" layoutInCell="1" allowOverlap="1" wp14:anchorId="12A0EDE3" wp14:editId="42D2C879">
                <wp:simplePos x="0" y="0"/>
                <wp:positionH relativeFrom="column">
                  <wp:posOffset>4803775</wp:posOffset>
                </wp:positionH>
                <wp:positionV relativeFrom="paragraph">
                  <wp:posOffset>55245</wp:posOffset>
                </wp:positionV>
                <wp:extent cx="1045845" cy="335280"/>
                <wp:effectExtent l="0" t="0" r="381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9B56" w14:textId="77777777" w:rsidR="00C57AAA" w:rsidRPr="00C94829" w:rsidRDefault="00C57AAA" w:rsidP="00C57AAA">
                            <w:pPr>
                              <w:jc w:val="center"/>
                              <w:rPr>
                                <w:rFonts w:ascii="Arial" w:hAnsi="Arial" w:cs="Arial"/>
                                <w:sz w:val="24"/>
                                <w:szCs w:val="24"/>
                              </w:rPr>
                            </w:pPr>
                            <w:r>
                              <w:rPr>
                                <w:rFonts w:ascii="Arial" w:hAnsi="Arial" w:cs="Arial"/>
                                <w:sz w:val="24"/>
                                <w:szCs w:val="24"/>
                              </w:rPr>
                              <w:t>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A0EDE3" id="_x0000_t202" coordsize="21600,21600" o:spt="202" path="m,l,21600r21600,l21600,xe">
                <v:stroke joinstyle="miter"/>
                <v:path gradientshapeok="t" o:connecttype="rect"/>
              </v:shapetype>
              <v:shape id="Text Box 5" o:spid="_x0000_s1026" type="#_x0000_t202" style="position:absolute;margin-left:378.25pt;margin-top:4.35pt;width:82.35pt;height:26.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zetgIAALo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" filled="f" stroked="f">
                <v:textbox>
                  <w:txbxContent>
                    <w:p w14:paraId="6E479B56" w14:textId="77777777" w:rsidR="00C57AAA" w:rsidRPr="00C94829" w:rsidRDefault="00C57AAA" w:rsidP="00C57AAA">
                      <w:pPr>
                        <w:jc w:val="center"/>
                        <w:rPr>
                          <w:rFonts w:ascii="Arial" w:hAnsi="Arial" w:cs="Arial"/>
                          <w:sz w:val="24"/>
                          <w:szCs w:val="24"/>
                        </w:rPr>
                      </w:pPr>
                      <w:r>
                        <w:rPr>
                          <w:rFonts w:ascii="Arial" w:hAnsi="Arial" w:cs="Arial"/>
                          <w:sz w:val="24"/>
                          <w:szCs w:val="24"/>
                        </w:rPr>
                        <w:t>Schule</w:t>
                      </w:r>
                    </w:p>
                  </w:txbxContent>
                </v:textbox>
              </v:shape>
            </w:pict>
          </mc:Fallback>
        </mc:AlternateContent>
      </w:r>
    </w:p>
    <w:p w14:paraId="15C74B2B" w14:textId="77777777" w:rsidR="00C57AAA" w:rsidRDefault="00C57AAA" w:rsidP="00C57AAA"/>
    <w:p w14:paraId="199B7FD3" w14:textId="77777777" w:rsidR="00C57AAA" w:rsidRDefault="00C57AAA" w:rsidP="00C57AAA"/>
    <w:p w14:paraId="7D8374E6" w14:textId="77777777" w:rsidR="00C57AAA" w:rsidRDefault="00C57AAA" w:rsidP="00C57AAA">
      <w:r>
        <w:rPr>
          <w:noProof/>
        </w:rPr>
        <mc:AlternateContent>
          <mc:Choice Requires="wps">
            <w:drawing>
              <wp:anchor distT="0" distB="0" distL="114300" distR="114300" simplePos="0" relativeHeight="251759616" behindDoc="0" locked="0" layoutInCell="1" allowOverlap="1" wp14:anchorId="2B61ADD7" wp14:editId="5D56C973">
                <wp:simplePos x="0" y="0"/>
                <wp:positionH relativeFrom="column">
                  <wp:posOffset>4803775</wp:posOffset>
                </wp:positionH>
                <wp:positionV relativeFrom="paragraph">
                  <wp:posOffset>3175</wp:posOffset>
                </wp:positionV>
                <wp:extent cx="1045845" cy="942975"/>
                <wp:effectExtent l="7620" t="13335" r="13335" b="571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88256" id="Rectangle 2" o:spid="_x0000_s1026" style="position:absolute;margin-left:378.25pt;margin-top:.25pt;width:82.35pt;height:7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YSIQIAAD0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" strokeweight=".5pt"/>
            </w:pict>
          </mc:Fallback>
        </mc:AlternateContent>
      </w:r>
    </w:p>
    <w:p w14:paraId="3728A50D" w14:textId="77777777" w:rsidR="00C57AAA" w:rsidRDefault="00C57AAA" w:rsidP="00C57AAA"/>
    <w:p w14:paraId="2D50A330" w14:textId="77777777" w:rsidR="00C57AAA" w:rsidRDefault="00C57AAA" w:rsidP="00C57AAA">
      <w:pPr>
        <w:tabs>
          <w:tab w:val="left" w:pos="3396"/>
        </w:tabs>
      </w:pPr>
    </w:p>
    <w:p w14:paraId="09913C83" w14:textId="77777777" w:rsidR="00C57AAA" w:rsidRDefault="00C57AAA" w:rsidP="00C57AAA"/>
    <w:p w14:paraId="23CB196D" w14:textId="77777777" w:rsidR="00C57AAA" w:rsidRDefault="00C57AAA" w:rsidP="00C57AAA"/>
    <w:p w14:paraId="419B280A" w14:textId="77777777" w:rsidR="00C57AAA" w:rsidRDefault="00C57AAA" w:rsidP="00C57AAA"/>
    <w:p w14:paraId="785BDF5F" w14:textId="77777777" w:rsidR="00C57AAA" w:rsidRDefault="00C57AAA" w:rsidP="00C57AAA">
      <w:r>
        <w:rPr>
          <w:noProof/>
        </w:rPr>
        <mc:AlternateContent>
          <mc:Choice Requires="wps">
            <w:drawing>
              <wp:anchor distT="0" distB="0" distL="114300" distR="114300" simplePos="0" relativeHeight="251761664" behindDoc="0" locked="0" layoutInCell="1" allowOverlap="1" wp14:anchorId="657B3165" wp14:editId="4222C9C1">
                <wp:simplePos x="0" y="0"/>
                <wp:positionH relativeFrom="column">
                  <wp:posOffset>4803775</wp:posOffset>
                </wp:positionH>
                <wp:positionV relativeFrom="paragraph">
                  <wp:posOffset>24765</wp:posOffset>
                </wp:positionV>
                <wp:extent cx="1045845" cy="285750"/>
                <wp:effectExtent l="0" t="0" r="3810" b="317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F173C" w14:textId="77777777" w:rsidR="00C57AAA" w:rsidRPr="00C94829" w:rsidRDefault="00C57AAA" w:rsidP="00C57AAA">
                            <w:pPr>
                              <w:jc w:val="center"/>
                              <w:rPr>
                                <w:rFonts w:ascii="Arial" w:hAnsi="Arial" w:cs="Arial"/>
                                <w:sz w:val="24"/>
                                <w:szCs w:val="24"/>
                              </w:rPr>
                            </w:pPr>
                            <w:r>
                              <w:rPr>
                                <w:rFonts w:ascii="Arial" w:hAnsi="Arial" w:cs="Arial"/>
                                <w:sz w:val="24"/>
                                <w:szCs w:val="24"/>
                              </w:rPr>
                              <w:t>Klasse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B3165" id="Text Box 4" o:spid="_x0000_s1027" type="#_x0000_t202" style="position:absolute;margin-left:378.25pt;margin-top:1.95pt;width:82.3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Y4WuQIAAME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" filled="f" stroked="f">
                <v:textbox>
                  <w:txbxContent>
                    <w:p w14:paraId="608F173C" w14:textId="77777777" w:rsidR="00C57AAA" w:rsidRPr="00C94829" w:rsidRDefault="00C57AAA" w:rsidP="00C57AAA">
                      <w:pPr>
                        <w:jc w:val="center"/>
                        <w:rPr>
                          <w:rFonts w:ascii="Arial" w:hAnsi="Arial" w:cs="Arial"/>
                          <w:sz w:val="24"/>
                          <w:szCs w:val="24"/>
                        </w:rPr>
                      </w:pPr>
                      <w:r>
                        <w:rPr>
                          <w:rFonts w:ascii="Arial" w:hAnsi="Arial" w:cs="Arial"/>
                          <w:sz w:val="24"/>
                          <w:szCs w:val="24"/>
                        </w:rPr>
                        <w:t>Klasse</w:t>
                      </w:r>
                    </w:p>
                  </w:txbxContent>
                </v:textbox>
              </v:shape>
            </w:pict>
          </mc:Fallback>
        </mc:AlternateContent>
      </w:r>
    </w:p>
    <w:p w14:paraId="7795343F" w14:textId="77777777" w:rsidR="00C57AAA" w:rsidRDefault="00C57AAA" w:rsidP="00C57AAA"/>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580"/>
      </w:tblGrid>
      <w:tr w:rsidR="00C57AAA" w14:paraId="06DB2EE8" w14:textId="77777777" w:rsidTr="00AC0264">
        <w:tc>
          <w:tcPr>
            <w:tcW w:w="6884" w:type="dxa"/>
          </w:tcPr>
          <w:p w14:paraId="32025517" w14:textId="77777777" w:rsidR="00C57AAA" w:rsidRPr="0083234C" w:rsidRDefault="00C57AAA" w:rsidP="00AC0264">
            <w:pPr>
              <w:pStyle w:val="Labor-Titelseite"/>
            </w:pPr>
            <w:r w:rsidRPr="0083234C">
              <w:t>Station</w:t>
            </w:r>
          </w:p>
          <w:p w14:paraId="1E87251B" w14:textId="77777777" w:rsidR="00C57AAA" w:rsidRDefault="00C57AAA" w:rsidP="00AC0264">
            <w:pPr>
              <w:pStyle w:val="Labor-Titelseite"/>
              <w:rPr>
                <w:rFonts w:cs="Arial"/>
                <w:szCs w:val="56"/>
              </w:rPr>
            </w:pPr>
            <w:r w:rsidRPr="00846469">
              <w:rPr>
                <w:rFonts w:cs="Arial"/>
                <w:szCs w:val="56"/>
              </w:rPr>
              <w:t>„</w:t>
            </w:r>
            <w:sdt>
              <w:sdtPr>
                <w:rPr>
                  <w:rStyle w:val="Labor-FormatvorlageTitelseite"/>
                </w:rPr>
                <w:alias w:val="Name der Station"/>
                <w:tag w:val="Name der Station"/>
                <w:id w:val="3925546"/>
                <w:placeholder>
                  <w:docPart w:val="5828DFC306872B47A42AF475471C6594"/>
                </w:placeholder>
              </w:sdtPr>
              <w:sdtEndPr>
                <w:rPr>
                  <w:rStyle w:val="Absatz-Standardschriftart"/>
                  <w:rFonts w:cs="Arial"/>
                  <w:szCs w:val="56"/>
                </w:rPr>
              </w:sdtEndPr>
              <w:sdtContent>
                <w:sdt>
                  <w:sdtPr>
                    <w:rPr>
                      <w:rStyle w:val="Labor-FormatvorlageTitelseite"/>
                    </w:rPr>
                    <w:alias w:val="Name der Station"/>
                    <w:tag w:val="Name der Station"/>
                    <w:id w:val="5162396"/>
                    <w:placeholder>
                      <w:docPart w:val="45691044AA1E3E4597A884E08B86CB4B"/>
                    </w:placeholder>
                  </w:sdtPr>
                  <w:sdtEndPr>
                    <w:rPr>
                      <w:rStyle w:val="Absatz-Standardschriftart"/>
                      <w:rFonts w:cs="Arial"/>
                      <w:szCs w:val="56"/>
                    </w:rPr>
                  </w:sdtEndPr>
                  <w:sdtContent>
                    <w:r>
                      <w:rPr>
                        <w:rStyle w:val="Labor-FormatvorlageTitelseite"/>
                      </w:rPr>
                      <w:t>Figurierte Zahlen</w:t>
                    </w:r>
                  </w:sdtContent>
                </w:sdt>
              </w:sdtContent>
            </w:sdt>
            <w:r w:rsidRPr="00846469">
              <w:rPr>
                <w:rFonts w:cs="Arial"/>
                <w:szCs w:val="56"/>
              </w:rPr>
              <w:t>“</w:t>
            </w:r>
          </w:p>
          <w:p w14:paraId="41A736CE" w14:textId="77777777" w:rsidR="00C57AAA" w:rsidRDefault="00C57AAA" w:rsidP="00AC0264">
            <w:pPr>
              <w:pStyle w:val="Labor-Titelseite"/>
              <w:rPr>
                <w:rFonts w:cs="Arial"/>
                <w:szCs w:val="56"/>
              </w:rPr>
            </w:pPr>
            <w:r>
              <w:rPr>
                <w:rFonts w:cs="Arial"/>
                <w:szCs w:val="56"/>
              </w:rPr>
              <w:t>Teil 3</w:t>
            </w:r>
          </w:p>
          <w:p w14:paraId="46EE46F1" w14:textId="77777777" w:rsidR="00C57AAA" w:rsidRPr="002B7AA1" w:rsidRDefault="00C57AAA" w:rsidP="00AC0264">
            <w:pPr>
              <w:pStyle w:val="Labor-Titelseite"/>
              <w:rPr>
                <w:rFonts w:cs="Arial"/>
                <w:sz w:val="44"/>
                <w:szCs w:val="56"/>
              </w:rPr>
            </w:pPr>
          </w:p>
          <w:p w14:paraId="3E2457AE" w14:textId="77777777" w:rsidR="00C57AAA" w:rsidRDefault="00C57AAA" w:rsidP="00AC0264">
            <w:pPr>
              <w:pStyle w:val="Labor-Titelseite"/>
            </w:pPr>
            <w:r>
              <w:t>Arbeitsheft</w:t>
            </w:r>
          </w:p>
          <w:p w14:paraId="134476AB" w14:textId="77777777" w:rsidR="00C57AAA" w:rsidRPr="003769C0" w:rsidRDefault="00C57AAA" w:rsidP="00AC0264">
            <w:pPr>
              <w:rPr>
                <w:sz w:val="44"/>
                <w:szCs w:val="44"/>
              </w:rPr>
            </w:pPr>
          </w:p>
        </w:tc>
        <w:tc>
          <w:tcPr>
            <w:tcW w:w="2580" w:type="dxa"/>
          </w:tcPr>
          <w:p w14:paraId="44894A66" w14:textId="77777777" w:rsidR="00C57AAA" w:rsidRDefault="00C57AAA" w:rsidP="00AC0264"/>
          <w:tbl>
            <w:tblPr>
              <w:tblStyle w:val="Tabellenraster"/>
              <w:tblpPr w:leftFromText="141" w:rightFromText="141" w:vertAnchor="text" w:horzAnchor="margin" w:tblpXSpec="right" w:tblpY="-59"/>
              <w:tblOverlap w:val="never"/>
              <w:tblW w:w="1670" w:type="dxa"/>
              <w:tblLook w:val="04A0" w:firstRow="1" w:lastRow="0" w:firstColumn="1" w:lastColumn="0" w:noHBand="0" w:noVBand="1"/>
            </w:tblPr>
            <w:tblGrid>
              <w:gridCol w:w="1670"/>
            </w:tblGrid>
            <w:tr w:rsidR="00C57AAA" w14:paraId="025C5CD1" w14:textId="77777777" w:rsidTr="00AC0264">
              <w:tc>
                <w:tcPr>
                  <w:tcW w:w="1670" w:type="dxa"/>
                  <w:tcBorders>
                    <w:bottom w:val="single" w:sz="4" w:space="0" w:color="auto"/>
                  </w:tcBorders>
                </w:tcPr>
                <w:p w14:paraId="61F80172" w14:textId="77777777" w:rsidR="00C57AAA" w:rsidRPr="000C0659" w:rsidRDefault="00C57AAA" w:rsidP="00AC0264">
                  <w:pPr>
                    <w:jc w:val="center"/>
                    <w:rPr>
                      <w:sz w:val="128"/>
                      <w:szCs w:val="128"/>
                    </w:rPr>
                  </w:pPr>
                </w:p>
              </w:tc>
            </w:tr>
            <w:tr w:rsidR="00C57AAA" w14:paraId="30E0D2C0" w14:textId="77777777" w:rsidTr="00AC0264">
              <w:tc>
                <w:tcPr>
                  <w:tcW w:w="1670" w:type="dxa"/>
                  <w:tcBorders>
                    <w:left w:val="nil"/>
                    <w:bottom w:val="nil"/>
                    <w:right w:val="nil"/>
                  </w:tcBorders>
                </w:tcPr>
                <w:p w14:paraId="2C616EB5" w14:textId="77777777" w:rsidR="00C57AAA" w:rsidRPr="000C0659" w:rsidRDefault="00C57AAA" w:rsidP="00AC0264">
                  <w:pPr>
                    <w:jc w:val="center"/>
                    <w:rPr>
                      <w:rFonts w:ascii="Arial" w:hAnsi="Arial" w:cs="Arial"/>
                      <w:sz w:val="24"/>
                      <w:szCs w:val="24"/>
                    </w:rPr>
                  </w:pPr>
                  <w:r w:rsidRPr="000C0659">
                    <w:rPr>
                      <w:rFonts w:ascii="Arial" w:hAnsi="Arial" w:cs="Arial"/>
                      <w:sz w:val="24"/>
                      <w:szCs w:val="24"/>
                    </w:rPr>
                    <w:t>Tischnummer</w:t>
                  </w:r>
                </w:p>
              </w:tc>
            </w:tr>
          </w:tbl>
          <w:p w14:paraId="3C01D4AF" w14:textId="77777777" w:rsidR="00C57AAA" w:rsidRPr="002B7AA1" w:rsidRDefault="00C57AAA" w:rsidP="00AC0264"/>
          <w:p w14:paraId="2D491B9C" w14:textId="77777777" w:rsidR="00C57AAA" w:rsidRPr="002B7AA1" w:rsidRDefault="00C57AAA" w:rsidP="00AC0264"/>
          <w:p w14:paraId="68B507EF" w14:textId="77777777" w:rsidR="00C57AAA" w:rsidRPr="002B7AA1" w:rsidRDefault="00C57AAA" w:rsidP="00AC0264"/>
          <w:p w14:paraId="03FE5AFB" w14:textId="77777777" w:rsidR="00C57AAA" w:rsidRDefault="00C57AAA" w:rsidP="00AC0264"/>
          <w:p w14:paraId="4FF50C06" w14:textId="77777777" w:rsidR="00C57AAA" w:rsidRPr="002B7AA1" w:rsidRDefault="00C57AAA" w:rsidP="00AC0264">
            <w:pPr>
              <w:jc w:val="center"/>
            </w:pPr>
          </w:p>
        </w:tc>
      </w:tr>
    </w:tbl>
    <w:tbl>
      <w:tblPr>
        <w:tblStyle w:val="Tabellenraster1"/>
        <w:tblW w:w="0" w:type="auto"/>
        <w:tblInd w:w="113" w:type="dxa"/>
        <w:tblLook w:val="04A0" w:firstRow="1" w:lastRow="0" w:firstColumn="1" w:lastColumn="0" w:noHBand="0" w:noVBand="1"/>
      </w:tblPr>
      <w:tblGrid>
        <w:gridCol w:w="834"/>
        <w:gridCol w:w="833"/>
        <w:gridCol w:w="833"/>
        <w:gridCol w:w="832"/>
        <w:gridCol w:w="832"/>
        <w:gridCol w:w="831"/>
        <w:gridCol w:w="832"/>
        <w:gridCol w:w="831"/>
      </w:tblGrid>
      <w:tr w:rsidR="00C57AAA" w14:paraId="411242EC" w14:textId="77777777" w:rsidTr="00AC0264">
        <w:tc>
          <w:tcPr>
            <w:tcW w:w="834" w:type="dxa"/>
            <w:tcBorders>
              <w:bottom w:val="single" w:sz="4" w:space="0" w:color="auto"/>
            </w:tcBorders>
          </w:tcPr>
          <w:p w14:paraId="21A31CE6" w14:textId="77777777" w:rsidR="00C57AAA" w:rsidRPr="0056169A" w:rsidRDefault="00C57AAA" w:rsidP="00AC0264">
            <w:pPr>
              <w:pStyle w:val="Labor-Titelseite"/>
              <w:rPr>
                <w:sz w:val="64"/>
                <w:szCs w:val="64"/>
              </w:rPr>
            </w:pPr>
          </w:p>
        </w:tc>
        <w:tc>
          <w:tcPr>
            <w:tcW w:w="833" w:type="dxa"/>
            <w:tcBorders>
              <w:bottom w:val="single" w:sz="4" w:space="0" w:color="auto"/>
            </w:tcBorders>
          </w:tcPr>
          <w:p w14:paraId="09987A40" w14:textId="77777777" w:rsidR="00C57AAA" w:rsidRDefault="00C57AAA" w:rsidP="00AC0264">
            <w:pPr>
              <w:pStyle w:val="Labor-Titelseite"/>
            </w:pPr>
          </w:p>
        </w:tc>
        <w:tc>
          <w:tcPr>
            <w:tcW w:w="833" w:type="dxa"/>
            <w:tcBorders>
              <w:bottom w:val="single" w:sz="4" w:space="0" w:color="auto"/>
            </w:tcBorders>
          </w:tcPr>
          <w:p w14:paraId="3996A2CC" w14:textId="77777777" w:rsidR="00C57AAA" w:rsidRDefault="00C57AAA" w:rsidP="00AC0264">
            <w:pPr>
              <w:pStyle w:val="Labor-Titelseite"/>
            </w:pPr>
          </w:p>
        </w:tc>
        <w:tc>
          <w:tcPr>
            <w:tcW w:w="832" w:type="dxa"/>
            <w:tcBorders>
              <w:bottom w:val="single" w:sz="4" w:space="0" w:color="auto"/>
            </w:tcBorders>
          </w:tcPr>
          <w:p w14:paraId="62F032C4" w14:textId="77777777" w:rsidR="00C57AAA" w:rsidRDefault="00C57AAA" w:rsidP="00AC0264">
            <w:pPr>
              <w:pStyle w:val="Labor-Titelseite"/>
            </w:pPr>
          </w:p>
        </w:tc>
        <w:tc>
          <w:tcPr>
            <w:tcW w:w="832" w:type="dxa"/>
            <w:tcBorders>
              <w:bottom w:val="single" w:sz="4" w:space="0" w:color="auto"/>
            </w:tcBorders>
          </w:tcPr>
          <w:p w14:paraId="33D86E0F" w14:textId="77777777" w:rsidR="00C57AAA" w:rsidRDefault="00C57AAA" w:rsidP="00AC0264">
            <w:pPr>
              <w:pStyle w:val="Labor-Titelseite"/>
            </w:pPr>
          </w:p>
        </w:tc>
        <w:tc>
          <w:tcPr>
            <w:tcW w:w="831" w:type="dxa"/>
            <w:tcBorders>
              <w:bottom w:val="single" w:sz="4" w:space="0" w:color="auto"/>
            </w:tcBorders>
          </w:tcPr>
          <w:p w14:paraId="1102FBA9" w14:textId="77777777" w:rsidR="00C57AAA" w:rsidRDefault="00C57AAA" w:rsidP="00AC0264">
            <w:pPr>
              <w:pStyle w:val="Labor-Titelseite"/>
            </w:pPr>
          </w:p>
        </w:tc>
        <w:tc>
          <w:tcPr>
            <w:tcW w:w="832" w:type="dxa"/>
            <w:tcBorders>
              <w:bottom w:val="single" w:sz="4" w:space="0" w:color="auto"/>
            </w:tcBorders>
          </w:tcPr>
          <w:p w14:paraId="3A7D3D70" w14:textId="77777777" w:rsidR="00C57AAA" w:rsidRDefault="00C57AAA" w:rsidP="00AC0264">
            <w:pPr>
              <w:pStyle w:val="Labor-Titelseite"/>
            </w:pPr>
          </w:p>
        </w:tc>
        <w:tc>
          <w:tcPr>
            <w:tcW w:w="831" w:type="dxa"/>
            <w:tcBorders>
              <w:bottom w:val="single" w:sz="4" w:space="0" w:color="auto"/>
            </w:tcBorders>
          </w:tcPr>
          <w:p w14:paraId="71AAD09E" w14:textId="77777777" w:rsidR="00C57AAA" w:rsidRDefault="00C57AAA" w:rsidP="00AC0264">
            <w:pPr>
              <w:pStyle w:val="Labor-Titelseite"/>
            </w:pPr>
          </w:p>
        </w:tc>
      </w:tr>
      <w:tr w:rsidR="00C57AAA" w14:paraId="7214BAC3" w14:textId="77777777" w:rsidTr="00AC0264">
        <w:tc>
          <w:tcPr>
            <w:tcW w:w="6658" w:type="dxa"/>
            <w:gridSpan w:val="8"/>
            <w:tcBorders>
              <w:top w:val="single" w:sz="4" w:space="0" w:color="auto"/>
              <w:left w:val="nil"/>
              <w:bottom w:val="nil"/>
              <w:right w:val="nil"/>
            </w:tcBorders>
          </w:tcPr>
          <w:p w14:paraId="749E2595" w14:textId="77777777" w:rsidR="00C57AAA" w:rsidRPr="008C48DF" w:rsidRDefault="00C57AAA" w:rsidP="00AC0264">
            <w:pPr>
              <w:pStyle w:val="Labor-Text"/>
              <w:tabs>
                <w:tab w:val="center" w:pos="3219"/>
                <w:tab w:val="left" w:pos="4479"/>
              </w:tabs>
              <w:jc w:val="left"/>
            </w:pPr>
            <w:r>
              <w:tab/>
            </w:r>
            <w:r w:rsidRPr="008C48DF">
              <w:t>Teilnehmercode</w:t>
            </w:r>
            <w:r>
              <w:tab/>
            </w:r>
          </w:p>
        </w:tc>
      </w:tr>
    </w:tbl>
    <w:p w14:paraId="204DD1F0" w14:textId="77777777" w:rsidR="00F97FCB" w:rsidRDefault="00D75314">
      <w:pPr>
        <w:spacing w:after="200" w:line="276" w:lineRule="auto"/>
        <w:sectPr w:rsidR="00F97FCB" w:rsidSect="00D81836">
          <w:headerReference w:type="default" r:id="rId9"/>
          <w:footerReference w:type="default" r:id="rId10"/>
          <w:headerReference w:type="first" r:id="rId11"/>
          <w:footerReference w:type="first" r:id="rId12"/>
          <w:pgSz w:w="11906" w:h="16838"/>
          <w:pgMar w:top="1417" w:right="1417" w:bottom="1134" w:left="1417" w:header="708" w:footer="794" w:gutter="0"/>
          <w:pgNumType w:start="0"/>
          <w:cols w:space="708"/>
          <w:titlePg/>
          <w:docGrid w:linePitch="360"/>
        </w:sectPr>
      </w:pPr>
      <w:r>
        <w:br w:type="page"/>
      </w:r>
    </w:p>
    <w:sdt>
      <w:sdtPr>
        <w:rPr>
          <w:b w:val="0"/>
          <w:sz w:val="24"/>
        </w:rPr>
        <w:alias w:val="einführende Worte"/>
        <w:tag w:val="einführende Worte"/>
        <w:id w:val="18865526"/>
        <w:placeholder>
          <w:docPart w:val="34D5541D36A143DE8BD2E15788CE250D"/>
        </w:placeholder>
      </w:sdtPr>
      <w:sdtEndPr/>
      <w:sdtContent>
        <w:sdt>
          <w:sdtPr>
            <w:rPr>
              <w:b w:val="0"/>
              <w:sz w:val="24"/>
            </w:rPr>
            <w:alias w:val="einführende Worte"/>
            <w:tag w:val="einführende Worte"/>
            <w:id w:val="10226732"/>
            <w:placeholder>
              <w:docPart w:val="43EC10791230438D85C1C08711E374A8"/>
            </w:placeholder>
          </w:sdtPr>
          <w:sdtEndPr/>
          <w:sdtContent>
            <w:sdt>
              <w:sdtPr>
                <w:rPr>
                  <w:rFonts w:ascii="Times New Roman" w:hAnsi="Times New Roman"/>
                  <w:b w:val="0"/>
                  <w:sz w:val="24"/>
                </w:rPr>
                <w:alias w:val="einführende Worte"/>
                <w:tag w:val="einführende Worte"/>
                <w:id w:val="3659972"/>
                <w:placeholder>
                  <w:docPart w:val="A348B25C09DE48FD8637F21FB6FFD619"/>
                </w:placeholder>
              </w:sdtPr>
              <w:sdtEndPr>
                <w:rPr>
                  <w:sz w:val="20"/>
                </w:rPr>
              </w:sdtEndPr>
              <w:sdtContent>
                <w:sdt>
                  <w:sdtPr>
                    <w:rPr>
                      <w:rFonts w:ascii="Times New Roman" w:hAnsi="Times New Roman"/>
                      <w:b w:val="0"/>
                      <w:sz w:val="24"/>
                    </w:rPr>
                    <w:alias w:val="einführende Worte"/>
                    <w:tag w:val="einführende Worte"/>
                    <w:id w:val="3659973"/>
                    <w:placeholder>
                      <w:docPart w:val="0BC2FC245DDD459EAF0C508CB750CC14"/>
                    </w:placeholder>
                  </w:sdtPr>
                  <w:sdtEndPr>
                    <w:rPr>
                      <w:sz w:val="20"/>
                    </w:rPr>
                  </w:sdtEndPr>
                  <w:sdtContent>
                    <w:p w14:paraId="77560552" w14:textId="77777777" w:rsidR="001159A4" w:rsidRPr="00EF2C77" w:rsidRDefault="001159A4" w:rsidP="001159A4">
                      <w:pPr>
                        <w:pStyle w:val="Labor-Kapitelberschrift"/>
                        <w:jc w:val="both"/>
                      </w:pPr>
                      <w:r>
                        <w:t>L</w:t>
                      </w:r>
                      <w:r w:rsidRPr="00EF2C77">
                        <w:t>iebe Schülerinnen und Schüler</w:t>
                      </w:r>
                      <w:r>
                        <w:t>!</w:t>
                      </w:r>
                    </w:p>
                    <w:p w14:paraId="3A17075C" w14:textId="77777777" w:rsidR="001159A4" w:rsidRDefault="001159A4" w:rsidP="001159A4">
                      <w:pPr>
                        <w:pStyle w:val="Labor-Text"/>
                      </w:pPr>
                    </w:p>
                    <w:p w14:paraId="208235E8" w14:textId="77777777" w:rsidR="001159A4" w:rsidRDefault="001159A4" w:rsidP="001159A4">
                      <w:pPr>
                        <w:pStyle w:val="Labor-Text"/>
                      </w:pPr>
                      <w:r>
                        <w:t xml:space="preserve">Schon die alten Griechen haben Zahlen mit Hilfe von Zählsteinen dargestellt. Die Steinchen wurden zu unterschiedlichen Figuren zusammengelegt. Dadurch haben die Griechen wichtige Eigenschaften von Zahlen untersuchen und aufzeigen können. Auch noch viele Jahrhunderte später wurden mit Hilfe von Figuren und regelmäßigen Mustern mathematische Aussagen bewiesen. </w:t>
                      </w:r>
                    </w:p>
                    <w:p w14:paraId="3E5AC4D2" w14:textId="77777777" w:rsidR="001159A4" w:rsidRDefault="001159A4" w:rsidP="001159A4">
                      <w:pPr>
                        <w:pStyle w:val="Labor-Text"/>
                      </w:pPr>
                    </w:p>
                    <w:p w14:paraId="3B3D8754" w14:textId="77777777" w:rsidR="001159A4" w:rsidRDefault="001159A4" w:rsidP="001159A4">
                      <w:pPr>
                        <w:pStyle w:val="Labor-Text"/>
                      </w:pPr>
                    </w:p>
                    <w:p w14:paraId="427D6F97" w14:textId="77777777" w:rsidR="001159A4" w:rsidRDefault="001159A4" w:rsidP="001159A4">
                      <w:pPr>
                        <w:pStyle w:val="Labor-Text"/>
                      </w:pPr>
                    </w:p>
                    <w:p w14:paraId="612ED808" w14:textId="77777777" w:rsidR="001159A4" w:rsidRDefault="001159A4" w:rsidP="001159A4">
                      <w:pPr>
                        <w:pStyle w:val="Labor-Text"/>
                      </w:pPr>
                    </w:p>
                    <w:p w14:paraId="5D22A57D" w14:textId="77777777" w:rsidR="001159A4" w:rsidRDefault="001159A4" w:rsidP="001159A4">
                      <w:pPr>
                        <w:pStyle w:val="Labor-Text"/>
                      </w:pPr>
                    </w:p>
                    <w:p w14:paraId="15338C8C" w14:textId="77777777" w:rsidR="001159A4" w:rsidRDefault="001159A4" w:rsidP="001159A4">
                      <w:pPr>
                        <w:pStyle w:val="Labor-Text"/>
                      </w:pPr>
                    </w:p>
                    <w:p w14:paraId="71904C82" w14:textId="77777777" w:rsidR="00E95FB7" w:rsidRDefault="00E95FB7" w:rsidP="00E95FB7">
                      <w:pPr>
                        <w:pStyle w:val="Labor-Kapitelberschrift"/>
                        <w:jc w:val="both"/>
                      </w:pPr>
                      <w:r>
                        <w:t xml:space="preserve">Wichtig: </w:t>
                      </w:r>
                      <w:r>
                        <w:rPr>
                          <w:b w:val="0"/>
                        </w:rPr>
                        <w:t>Bearbeitet bitte alle Aufgaben der Reihe nach!</w:t>
                      </w:r>
                    </w:p>
                    <w:p w14:paraId="47D401D9" w14:textId="77777777" w:rsidR="00E95FB7" w:rsidRDefault="00E95FB7" w:rsidP="00E95FB7">
                      <w:pPr>
                        <w:pStyle w:val="Arbeitsanweisung"/>
                        <w:tabs>
                          <w:tab w:val="left" w:pos="2175"/>
                        </w:tabs>
                        <w:rPr>
                          <w:szCs w:val="24"/>
                        </w:rPr>
                      </w:pPr>
                    </w:p>
                    <w:p w14:paraId="2B57CDF5" w14:textId="2078EEE1" w:rsidR="00E95FB7" w:rsidRDefault="00E95FB7" w:rsidP="00E95FB7">
                      <w:pPr>
                        <w:pStyle w:val="Arbeitsanweisung"/>
                        <w:tabs>
                          <w:tab w:val="left" w:pos="2175"/>
                        </w:tabs>
                        <w:rPr>
                          <w:szCs w:val="24"/>
                        </w:rPr>
                      </w:pPr>
                      <w:r>
                        <w:rPr>
                          <w:noProof/>
                        </w:rPr>
                        <w:drawing>
                          <wp:anchor distT="0" distB="0" distL="114300" distR="114300" simplePos="0" relativeHeight="251764736" behindDoc="0" locked="0" layoutInCell="1" allowOverlap="1" wp14:anchorId="3E219F50" wp14:editId="5F001029">
                            <wp:simplePos x="0" y="0"/>
                            <wp:positionH relativeFrom="column">
                              <wp:posOffset>5953760</wp:posOffset>
                            </wp:positionH>
                            <wp:positionV relativeFrom="paragraph">
                              <wp:posOffset>165735</wp:posOffset>
                            </wp:positionV>
                            <wp:extent cx="492760" cy="492760"/>
                            <wp:effectExtent l="0" t="0" r="2540" b="254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E95FB7" w14:paraId="1D02B770" w14:textId="77777777" w:rsidTr="00E95FB7">
                        <w:trPr>
                          <w:trHeight w:val="964"/>
                        </w:trPr>
                        <w:tc>
                          <w:tcPr>
                            <w:tcW w:w="1101" w:type="dxa"/>
                            <w:vAlign w:val="center"/>
                            <w:hideMark/>
                          </w:tcPr>
                          <w:p w14:paraId="6284E799" w14:textId="17523149" w:rsidR="00E95FB7" w:rsidRDefault="00E95FB7">
                            <w:pPr>
                              <w:pStyle w:val="Labor-Text"/>
                              <w:jc w:val="center"/>
                            </w:pPr>
                            <w:r>
                              <w:rPr>
                                <w:rFonts w:cs="Arial"/>
                                <w:noProof/>
                                <w:szCs w:val="24"/>
                              </w:rPr>
                              <w:drawing>
                                <wp:inline distT="0" distB="0" distL="0" distR="0" wp14:anchorId="298639FB" wp14:editId="36E55748">
                                  <wp:extent cx="485775" cy="485775"/>
                                  <wp:effectExtent l="0" t="0" r="9525"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7961" w:type="dxa"/>
                            <w:vAlign w:val="center"/>
                            <w:hideMark/>
                          </w:tcPr>
                          <w:p w14:paraId="1FB5D03F" w14:textId="4DAF57F3" w:rsidR="00E95FB7" w:rsidRDefault="00E95FB7">
                            <w:pPr>
                              <w:pStyle w:val="Labor-Text"/>
                              <w:jc w:val="left"/>
                            </w:pPr>
                            <w:r>
                              <w:rPr>
                                <w:noProof/>
                              </w:rPr>
                              <w:drawing>
                                <wp:anchor distT="0" distB="0" distL="114300" distR="114300" simplePos="0" relativeHeight="251765760" behindDoc="0" locked="0" layoutInCell="1" allowOverlap="1" wp14:anchorId="2AE99BB4" wp14:editId="38E1E8DE">
                                  <wp:simplePos x="0" y="0"/>
                                  <wp:positionH relativeFrom="column">
                                    <wp:posOffset>5263515</wp:posOffset>
                                  </wp:positionH>
                                  <wp:positionV relativeFrom="paragraph">
                                    <wp:posOffset>375285</wp:posOffset>
                                  </wp:positionV>
                                  <wp:extent cx="494030" cy="494030"/>
                                  <wp:effectExtent l="0" t="0" r="1270" b="127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t>Zu dieser Aufgabe gibt es Hilfen im Hilfeheft.</w:t>
                            </w:r>
                          </w:p>
                        </w:tc>
                      </w:tr>
                      <w:tr w:rsidR="00E95FB7" w14:paraId="100341BC" w14:textId="77777777" w:rsidTr="00E95FB7">
                        <w:trPr>
                          <w:trHeight w:val="964"/>
                        </w:trPr>
                        <w:tc>
                          <w:tcPr>
                            <w:tcW w:w="1101" w:type="dxa"/>
                            <w:vAlign w:val="center"/>
                            <w:hideMark/>
                          </w:tcPr>
                          <w:p w14:paraId="0C440028" w14:textId="3F4BABF4" w:rsidR="00E95FB7" w:rsidRDefault="00E95FB7">
                            <w:pPr>
                              <w:pStyle w:val="Labor-Text"/>
                              <w:jc w:val="center"/>
                            </w:pPr>
                            <w:r>
                              <w:rPr>
                                <w:noProof/>
                              </w:rPr>
                              <w:drawing>
                                <wp:inline distT="0" distB="0" distL="0" distR="0" wp14:anchorId="1D6B1625" wp14:editId="4B776ADE">
                                  <wp:extent cx="485775" cy="485775"/>
                                  <wp:effectExtent l="0" t="0" r="9525" b="952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7961" w:type="dxa"/>
                            <w:vAlign w:val="center"/>
                            <w:hideMark/>
                          </w:tcPr>
                          <w:p w14:paraId="27C6C86A" w14:textId="29DE8E4E" w:rsidR="00E95FB7" w:rsidRDefault="00E95FB7">
                            <w:pPr>
                              <w:pStyle w:val="Labor-Text"/>
                              <w:jc w:val="left"/>
                            </w:pPr>
                            <w:r>
                              <w:rPr>
                                <w:noProof/>
                              </w:rPr>
                              <w:drawing>
                                <wp:anchor distT="0" distB="0" distL="114300" distR="114300" simplePos="0" relativeHeight="251766784" behindDoc="0" locked="0" layoutInCell="1" allowOverlap="1" wp14:anchorId="5F07017C" wp14:editId="7FC4542F">
                                  <wp:simplePos x="0" y="0"/>
                                  <wp:positionH relativeFrom="column">
                                    <wp:posOffset>5256530</wp:posOffset>
                                  </wp:positionH>
                                  <wp:positionV relativeFrom="paragraph">
                                    <wp:posOffset>328295</wp:posOffset>
                                  </wp:positionV>
                                  <wp:extent cx="492760" cy="492760"/>
                                  <wp:effectExtent l="0" t="0" r="2540" b="254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t>Diskutiert hier eure wichtigsten Ergebnisse und fasst sie zusammen.</w:t>
                            </w:r>
                          </w:p>
                        </w:tc>
                      </w:tr>
                      <w:tr w:rsidR="00E95FB7" w14:paraId="3A45FBA9" w14:textId="77777777" w:rsidTr="00E95FB7">
                        <w:trPr>
                          <w:trHeight w:val="964"/>
                        </w:trPr>
                        <w:tc>
                          <w:tcPr>
                            <w:tcW w:w="1101" w:type="dxa"/>
                            <w:vAlign w:val="center"/>
                            <w:hideMark/>
                          </w:tcPr>
                          <w:p w14:paraId="67FD77C0" w14:textId="7BA43EE4" w:rsidR="00E95FB7" w:rsidRDefault="00E95FB7">
                            <w:pPr>
                              <w:pStyle w:val="Labor-Text"/>
                              <w:jc w:val="center"/>
                            </w:pPr>
                            <w:r>
                              <w:rPr>
                                <w:rFonts w:cs="Arial"/>
                                <w:noProof/>
                                <w:szCs w:val="24"/>
                              </w:rPr>
                              <w:drawing>
                                <wp:inline distT="0" distB="0" distL="0" distR="0" wp14:anchorId="303D599E" wp14:editId="7465ACD4">
                                  <wp:extent cx="485775" cy="485775"/>
                                  <wp:effectExtent l="0" t="0" r="9525"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7961" w:type="dxa"/>
                            <w:vAlign w:val="center"/>
                            <w:hideMark/>
                          </w:tcPr>
                          <w:p w14:paraId="01E7F245" w14:textId="29FBB734" w:rsidR="00E95FB7" w:rsidRDefault="00E95FB7">
                            <w:pPr>
                              <w:pStyle w:val="Labor-Text"/>
                              <w:jc w:val="left"/>
                            </w:pPr>
                            <w:r>
                              <w:rPr>
                                <w:noProof/>
                              </w:rPr>
                              <w:drawing>
                                <wp:anchor distT="0" distB="0" distL="114300" distR="114300" simplePos="0" relativeHeight="251767808" behindDoc="0" locked="0" layoutInCell="1" allowOverlap="1" wp14:anchorId="2AD0DB9F" wp14:editId="4C38615B">
                                  <wp:simplePos x="0" y="0"/>
                                  <wp:positionH relativeFrom="column">
                                    <wp:posOffset>5256530</wp:posOffset>
                                  </wp:positionH>
                                  <wp:positionV relativeFrom="paragraph">
                                    <wp:posOffset>335915</wp:posOffset>
                                  </wp:positionV>
                                  <wp:extent cx="492760" cy="492760"/>
                                  <wp:effectExtent l="0" t="0" r="2540" b="254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t>Zu dieser Aufgabe gibt es eine Simulation oder ein Video.</w:t>
                            </w:r>
                          </w:p>
                        </w:tc>
                      </w:tr>
                      <w:tr w:rsidR="00E95FB7" w14:paraId="6FECD5DF" w14:textId="77777777" w:rsidTr="00E95FB7">
                        <w:trPr>
                          <w:trHeight w:val="964"/>
                        </w:trPr>
                        <w:tc>
                          <w:tcPr>
                            <w:tcW w:w="1101" w:type="dxa"/>
                            <w:vAlign w:val="center"/>
                            <w:hideMark/>
                          </w:tcPr>
                          <w:p w14:paraId="29D45DE3" w14:textId="74A5D4FE" w:rsidR="00E95FB7" w:rsidRDefault="00E95FB7">
                            <w:pPr>
                              <w:pStyle w:val="Labor-Text"/>
                              <w:jc w:val="center"/>
                            </w:pPr>
                            <w:r>
                              <w:rPr>
                                <w:rFonts w:cs="Arial"/>
                                <w:noProof/>
                                <w:szCs w:val="24"/>
                              </w:rPr>
                              <w:drawing>
                                <wp:inline distT="0" distB="0" distL="0" distR="0" wp14:anchorId="3CA3C383" wp14:editId="213B2276">
                                  <wp:extent cx="485775" cy="48577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7961" w:type="dxa"/>
                            <w:vAlign w:val="center"/>
                            <w:hideMark/>
                          </w:tcPr>
                          <w:p w14:paraId="53228FA0" w14:textId="77777777" w:rsidR="00E95FB7" w:rsidRDefault="00E95FB7">
                            <w:pPr>
                              <w:pStyle w:val="Labor-Text"/>
                              <w:jc w:val="left"/>
                            </w:pPr>
                            <w:r>
                              <w:t>Zu dieser Aufgabe gibt es Material auf eurem Tisch.</w:t>
                            </w:r>
                          </w:p>
                        </w:tc>
                      </w:tr>
                    </w:tbl>
                    <w:p w14:paraId="6BD5C9AA" w14:textId="77777777" w:rsidR="00E95FB7" w:rsidRDefault="00E95FB7" w:rsidP="00E95FB7">
                      <w:pPr>
                        <w:pStyle w:val="Arbeitsanweisung"/>
                        <w:ind w:left="0" w:firstLine="0"/>
                      </w:pPr>
                    </w:p>
                    <w:p w14:paraId="03A67021" w14:textId="77777777" w:rsidR="00E95FB7" w:rsidRDefault="00E95FB7" w:rsidP="00E95FB7">
                      <w:pPr>
                        <w:pStyle w:val="Arbeitsanweisung"/>
                      </w:pPr>
                    </w:p>
                    <w:p w14:paraId="23284EB9" w14:textId="77777777" w:rsidR="00E95FB7" w:rsidRDefault="00E95FB7" w:rsidP="00E95FB7">
                      <w:pPr>
                        <w:pStyle w:val="Arbeitsanweisung"/>
                        <w:outlineLvl w:val="0"/>
                      </w:pPr>
                      <w:r>
                        <w:t>Wir wünschen Euch viel Spaß beim Experimentieren und Entdecken!</w:t>
                      </w:r>
                    </w:p>
                    <w:p w14:paraId="5C60D38A" w14:textId="77777777" w:rsidR="00E95FB7" w:rsidRDefault="00E95FB7" w:rsidP="00E95FB7">
                      <w:pPr>
                        <w:pStyle w:val="Arbeitsanweisung"/>
                      </w:pPr>
                    </w:p>
                    <w:p w14:paraId="09A04827" w14:textId="77777777" w:rsidR="00E95FB7" w:rsidRDefault="00E95FB7" w:rsidP="00E95FB7">
                      <w:pPr>
                        <w:pStyle w:val="Labor-Texteinfach"/>
                        <w:rPr>
                          <w:rFonts w:ascii="Times New Roman" w:hAnsi="Times New Roman"/>
                          <w:sz w:val="20"/>
                        </w:rPr>
                      </w:pPr>
                      <w:r>
                        <w:t>Das Mathematik-Labor-Team</w:t>
                      </w:r>
                    </w:p>
                    <w:p w14:paraId="2C6D0F21" w14:textId="26476E4C" w:rsidR="001159A4" w:rsidRPr="007E1571" w:rsidRDefault="00E95FB7" w:rsidP="00E95FB7">
                      <w:pPr>
                        <w:spacing w:line="276" w:lineRule="auto"/>
                      </w:pPr>
                      <w:r>
                        <w:br w:type="page"/>
                      </w:r>
                    </w:p>
                  </w:sdtContent>
                </w:sdt>
              </w:sdtContent>
            </w:sdt>
            <w:p w14:paraId="6EEA2CFE" w14:textId="77777777" w:rsidR="001159A4" w:rsidRDefault="001159A4" w:rsidP="001159A4">
              <w:pPr>
                <w:pStyle w:val="Labor-Kapitelberschrift"/>
                <w:jc w:val="both"/>
                <w:rPr>
                  <w:sz w:val="24"/>
                </w:rPr>
              </w:pPr>
            </w:p>
            <w:p w14:paraId="28CCFB78" w14:textId="77777777" w:rsidR="007E1571" w:rsidRPr="007E1571" w:rsidRDefault="00B55255" w:rsidP="007E1571">
              <w:pPr>
                <w:pStyle w:val="Labor-Text"/>
                <w:outlineLvl w:val="0"/>
                <w:rPr>
                  <w:rFonts w:ascii="Times New Roman" w:hAnsi="Times New Roman"/>
                  <w:sz w:val="20"/>
                </w:rPr>
              </w:pPr>
            </w:p>
          </w:sdtContent>
        </w:sdt>
      </w:sdtContent>
    </w:sdt>
    <w:p w14:paraId="299F857C" w14:textId="77777777" w:rsidR="00B8740D" w:rsidRDefault="00B8740D">
      <w:pPr>
        <w:spacing w:after="200" w:line="276" w:lineRule="auto"/>
      </w:pPr>
    </w:p>
    <w:sdt>
      <w:sdtPr>
        <w:rPr>
          <w:rFonts w:ascii="Times New Roman" w:hAnsi="Times New Roman"/>
          <w:sz w:val="20"/>
        </w:rPr>
        <w:alias w:val="Textfeld für Aufgabenstellungen"/>
        <w:tag w:val="Textfeld für Aufgabenstellungen"/>
        <w:id w:val="560289985"/>
        <w:placeholder>
          <w:docPart w:val="D29B4DAE08B04E38A54B5030060DBD8C"/>
        </w:placeholder>
      </w:sdtPr>
      <w:sdtEndPr/>
      <w:sdtContent>
        <w:p w14:paraId="67D0ABF4" w14:textId="77777777" w:rsidR="00615C20" w:rsidRDefault="00615C20" w:rsidP="00615C20">
          <w:pPr>
            <w:pStyle w:val="Labor-Text"/>
            <w:jc w:val="left"/>
            <w:sectPr w:rsidR="00615C20" w:rsidSect="00D81836">
              <w:headerReference w:type="default" r:id="rId17"/>
              <w:pgSz w:w="11906" w:h="16838"/>
              <w:pgMar w:top="1417" w:right="1417" w:bottom="1134" w:left="1417" w:header="708" w:footer="794" w:gutter="0"/>
              <w:cols w:space="708"/>
              <w:docGrid w:linePitch="360"/>
            </w:sectPr>
          </w:pPr>
        </w:p>
        <w:tbl>
          <w:tblPr>
            <w:tblStyle w:val="MittlereListe2"/>
            <w:tblW w:w="0" w:type="auto"/>
            <w:tblLook w:val="04A0" w:firstRow="1" w:lastRow="0" w:firstColumn="1" w:lastColumn="0" w:noHBand="0" w:noVBand="1"/>
          </w:tblPr>
          <w:tblGrid>
            <w:gridCol w:w="4321"/>
            <w:gridCol w:w="4751"/>
          </w:tblGrid>
          <w:tr w:rsidR="00EF684D" w14:paraId="49E0E2B4" w14:textId="77777777" w:rsidTr="002555C2">
            <w:trPr>
              <w:cnfStyle w:val="100000000000" w:firstRow="1" w:lastRow="0" w:firstColumn="0" w:lastColumn="0" w:oddVBand="0" w:evenVBand="0" w:oddHBand="0" w:evenHBand="0" w:firstRowFirstColumn="0" w:firstRowLastColumn="0" w:lastRowFirstColumn="0" w:lastRowLastColumn="0"/>
              <w:trHeight w:val="3061"/>
            </w:trPr>
            <w:tc>
              <w:tcPr>
                <w:cnfStyle w:val="001000000100" w:firstRow="0" w:lastRow="0" w:firstColumn="1" w:lastColumn="0" w:oddVBand="0" w:evenVBand="0" w:oddHBand="0" w:evenHBand="0" w:firstRowFirstColumn="1" w:firstRowLastColumn="0" w:lastRowFirstColumn="0" w:lastRowLastColumn="0"/>
                <w:tcW w:w="4512" w:type="dxa"/>
                <w:tcBorders>
                  <w:bottom w:val="nil"/>
                </w:tcBorders>
              </w:tcPr>
              <w:p w14:paraId="4B619B89" w14:textId="77777777" w:rsidR="00EF684D" w:rsidRPr="00EF684D" w:rsidRDefault="00EF684D" w:rsidP="00057419">
                <w:pPr>
                  <w:pStyle w:val="Labor-Materialbox-berschrift"/>
                  <w:rPr>
                    <w:b w:val="0"/>
                    <w:color w:val="000000" w:themeColor="text1"/>
                  </w:rPr>
                </w:pPr>
                <w:r w:rsidRPr="00EF684D">
                  <w:rPr>
                    <w:b w:val="0"/>
                    <w:color w:val="000000" w:themeColor="text1"/>
                  </w:rPr>
                  <w:lastRenderedPageBreak/>
                  <w:t>Im Supermarkt kann man manchmal sehen, wie Obst pyramidenförmig gestapelt wird. Solche Anordnungen wählt man, weil sie platzsparend und stabil sind.</w:t>
                </w:r>
              </w:p>
              <w:p w14:paraId="7A98C62F" w14:textId="77777777" w:rsidR="00EF684D" w:rsidRPr="00EF684D" w:rsidRDefault="00EF684D" w:rsidP="00057419">
                <w:pPr>
                  <w:pStyle w:val="Labor-Materialbox-berschrift"/>
                  <w:rPr>
                    <w:b w:val="0"/>
                    <w:color w:val="000000" w:themeColor="text1"/>
                  </w:rPr>
                </w:pPr>
              </w:p>
              <w:p w14:paraId="51F7FD19" w14:textId="77777777" w:rsidR="00EF684D" w:rsidRPr="00EF684D" w:rsidRDefault="00EF684D" w:rsidP="00057419">
                <w:pPr>
                  <w:pStyle w:val="Labor-Materialbox-berschrift"/>
                  <w:rPr>
                    <w:b w:val="0"/>
                    <w:color w:val="000000" w:themeColor="text1"/>
                  </w:rPr>
                </w:pPr>
                <w:r w:rsidRPr="00EF684D">
                  <w:rPr>
                    <w:b w:val="0"/>
                    <w:color w:val="000000" w:themeColor="text1"/>
                  </w:rPr>
                  <w:t>Außerdem sehen sie schön aus.</w:t>
                </w:r>
              </w:p>
              <w:p w14:paraId="31B58405" w14:textId="77777777" w:rsidR="00EF684D" w:rsidRPr="002F1020" w:rsidRDefault="00EF684D" w:rsidP="00057419">
                <w:pPr>
                  <w:pStyle w:val="Labor-Materialbox-berschrift"/>
                </w:pPr>
              </w:p>
              <w:p w14:paraId="1B9688CA" w14:textId="77777777" w:rsidR="00EF684D" w:rsidRDefault="00EF684D" w:rsidP="00057419">
                <w:pPr>
                  <w:pStyle w:val="Labor-Aufzhlung"/>
                  <w:numPr>
                    <w:ilvl w:val="0"/>
                    <w:numId w:val="0"/>
                  </w:numPr>
                  <w:ind w:left="720"/>
                </w:pPr>
              </w:p>
              <w:p w14:paraId="790A601B" w14:textId="77777777" w:rsidR="00EF684D" w:rsidRPr="00793397" w:rsidRDefault="00EF684D" w:rsidP="00057419">
                <w:pPr>
                  <w:pStyle w:val="Labor-Aufzhlung"/>
                  <w:numPr>
                    <w:ilvl w:val="0"/>
                    <w:numId w:val="0"/>
                  </w:numPr>
                  <w:ind w:left="720"/>
                </w:pPr>
              </w:p>
            </w:tc>
            <w:tc>
              <w:tcPr>
                <w:tcW w:w="4776" w:type="dxa"/>
                <w:tcBorders>
                  <w:bottom w:val="nil"/>
                </w:tcBorders>
              </w:tcPr>
              <w:p w14:paraId="1E15EAE4" w14:textId="77777777" w:rsidR="00EF684D" w:rsidRPr="009534FB" w:rsidRDefault="00EF684D" w:rsidP="00057419">
                <w:pPr>
                  <w:pStyle w:val="Labor-Text"/>
                  <w:cnfStyle w:val="100000000000" w:firstRow="1" w:lastRow="0" w:firstColumn="0" w:lastColumn="0" w:oddVBand="0" w:evenVBand="0" w:oddHBand="0" w:evenHBand="0" w:firstRowFirstColumn="0" w:firstRowLastColumn="0" w:lastRowFirstColumn="0" w:lastRowLastColumn="0"/>
                </w:pPr>
                <w:r w:rsidRPr="00EF684D">
                  <w:rPr>
                    <w:noProof/>
                  </w:rPr>
                  <w:drawing>
                    <wp:inline distT="0" distB="0" distL="0" distR="0" wp14:anchorId="1584A90B" wp14:editId="1D55BCE7">
                      <wp:extent cx="2669843" cy="1714500"/>
                      <wp:effectExtent l="1905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69752" t="36364" r="13554" b="51859"/>
                              <a:stretch>
                                <a:fillRect/>
                              </a:stretch>
                            </pic:blipFill>
                            <pic:spPr bwMode="auto">
                              <a:xfrm>
                                <a:off x="0" y="0"/>
                                <a:ext cx="2669843" cy="1714500"/>
                              </a:xfrm>
                              <a:prstGeom prst="rect">
                                <a:avLst/>
                              </a:prstGeom>
                              <a:noFill/>
                              <a:ln w="9525">
                                <a:noFill/>
                                <a:miter lim="800000"/>
                                <a:headEnd/>
                                <a:tailEnd/>
                              </a:ln>
                            </pic:spPr>
                          </pic:pic>
                        </a:graphicData>
                      </a:graphic>
                    </wp:inline>
                  </w:drawing>
                </w:r>
              </w:p>
            </w:tc>
          </w:tr>
        </w:tbl>
        <w:p w14:paraId="5365DDDE" w14:textId="77777777" w:rsidR="002555C2" w:rsidRDefault="002555C2" w:rsidP="00066AE5">
          <w:pPr>
            <w:pStyle w:val="Labor-Text"/>
          </w:pPr>
        </w:p>
        <w:p w14:paraId="05FD7C9F" w14:textId="77777777" w:rsidR="00615C20" w:rsidRDefault="00615C20" w:rsidP="00066AE5">
          <w:pPr>
            <w:pStyle w:val="Labor-Text"/>
          </w:pPr>
          <w:r>
            <w:t>Einige figurierte Zahlen kann man auch</w:t>
          </w:r>
        </w:p>
        <w:p w14:paraId="68A2939C" w14:textId="77777777" w:rsidR="00615C20" w:rsidRDefault="00615C20" w:rsidP="00066AE5">
          <w:pPr>
            <w:pStyle w:val="Labor-Text"/>
          </w:pPr>
          <w:r>
            <w:t>als räumliche Figur darstellen.</w:t>
          </w:r>
          <w:r w:rsidR="00066AE5">
            <w:t xml:space="preserve"> Dazu wählt</w:t>
          </w:r>
        </w:p>
        <w:p w14:paraId="4005BC30" w14:textId="77777777" w:rsidR="00615C20" w:rsidRDefault="00066AE5" w:rsidP="007E1571">
          <w:pPr>
            <w:pStyle w:val="Labor-Text"/>
          </w:pPr>
          <w:r>
            <w:t xml:space="preserve">man als Grundlage eine dreieckige Ausgangsform und nicht eine rechteckige oder quadratische (wie in dem Foto). </w:t>
          </w:r>
        </w:p>
        <w:p w14:paraId="37114239" w14:textId="77777777" w:rsidR="00066AE5" w:rsidRPr="00066AE5" w:rsidRDefault="00066AE5" w:rsidP="007E1571">
          <w:pPr>
            <w:pStyle w:val="Labor-Text"/>
            <w:rPr>
              <w:b/>
            </w:rPr>
          </w:pPr>
        </w:p>
        <w:p w14:paraId="2C2654CF" w14:textId="77777777" w:rsidR="00F146C1" w:rsidRDefault="00F146C1" w:rsidP="007E1571">
          <w:pPr>
            <w:pStyle w:val="Labor-Text"/>
          </w:pPr>
        </w:p>
        <w:p w14:paraId="55904358" w14:textId="77777777" w:rsidR="00EF2F92" w:rsidRDefault="00EF2F92" w:rsidP="007E1571">
          <w:pPr>
            <w:pStyle w:val="Labor-Text"/>
          </w:pPr>
        </w:p>
        <w:p w14:paraId="1A745F03" w14:textId="77777777" w:rsidR="00EF5A78" w:rsidRPr="000A7DA5" w:rsidRDefault="00EF5A78" w:rsidP="00EF5A78">
          <w:pPr>
            <w:spacing w:after="200" w:line="276" w:lineRule="auto"/>
            <w:rPr>
              <w:rFonts w:ascii="Arial" w:hAnsi="Arial" w:cs="Arial"/>
              <w:sz w:val="24"/>
              <w:szCs w:val="24"/>
            </w:rPr>
          </w:pPr>
          <w:r w:rsidRPr="000A7DA5">
            <w:rPr>
              <w:rFonts w:ascii="Arial" w:hAnsi="Arial" w:cs="Arial"/>
              <w:sz w:val="24"/>
              <w:szCs w:val="24"/>
            </w:rPr>
            <w:t>Für die folgenden Aufgaben steht euch dieses Material zur Verfügung:</w:t>
          </w:r>
        </w:p>
        <w:tbl>
          <w:tblPr>
            <w:tblStyle w:val="Tabellenraster"/>
            <w:tblW w:w="0" w:type="auto"/>
            <w:tblBorders>
              <w:top w:val="single" w:sz="18" w:space="0" w:color="0047FF"/>
              <w:left w:val="single" w:sz="18" w:space="0" w:color="0047FF"/>
              <w:bottom w:val="single" w:sz="18" w:space="0" w:color="0047FF"/>
              <w:right w:val="single" w:sz="18" w:space="0" w:color="0047FF"/>
              <w:insideH w:val="none" w:sz="0" w:space="0" w:color="auto"/>
              <w:insideV w:val="none" w:sz="0" w:space="0" w:color="auto"/>
            </w:tblBorders>
            <w:shd w:val="clear" w:color="auto" w:fill="FFFFFF" w:themeFill="background1"/>
            <w:tblCellMar>
              <w:top w:w="113" w:type="dxa"/>
              <w:bottom w:w="113" w:type="dxa"/>
            </w:tblCellMar>
            <w:tblLook w:val="04A0" w:firstRow="1" w:lastRow="0" w:firstColumn="1" w:lastColumn="0" w:noHBand="0" w:noVBand="1"/>
          </w:tblPr>
          <w:tblGrid>
            <w:gridCol w:w="2570"/>
            <w:gridCol w:w="6456"/>
          </w:tblGrid>
          <w:tr w:rsidR="00EF5A78" w14:paraId="0E4283F7" w14:textId="77777777" w:rsidTr="00454388">
            <w:tc>
              <w:tcPr>
                <w:tcW w:w="4512" w:type="dxa"/>
                <w:shd w:val="clear" w:color="auto" w:fill="FFFFFF" w:themeFill="background1"/>
              </w:tcPr>
              <w:p w14:paraId="7D6DB9F9" w14:textId="77777777" w:rsidR="00EF5A78" w:rsidRDefault="00EF5A78" w:rsidP="00454388">
                <w:pPr>
                  <w:pStyle w:val="Labor-Materialbox-berschrift"/>
                </w:pPr>
                <w:r w:rsidRPr="00AD08D4">
                  <w:t>Material</w:t>
                </w:r>
              </w:p>
              <w:p w14:paraId="75847506" w14:textId="77777777" w:rsidR="00EF5A78" w:rsidRPr="002F1020" w:rsidRDefault="00EF5A78" w:rsidP="00454388">
                <w:pPr>
                  <w:pStyle w:val="Labor-Materialbox-berschrift"/>
                </w:pPr>
              </w:p>
              <w:p w14:paraId="758A52D9" w14:textId="77777777" w:rsidR="00704CBF" w:rsidRDefault="00EF5A78" w:rsidP="00704CBF">
                <w:pPr>
                  <w:pStyle w:val="Labor-Aufzhlung"/>
                </w:pPr>
                <w:r>
                  <w:t xml:space="preserve">Legebretter </w:t>
                </w:r>
                <w:r w:rsidR="00704CBF">
                  <w:t xml:space="preserve">(auf </w:t>
                </w:r>
              </w:p>
              <w:p w14:paraId="56994FC8" w14:textId="77777777" w:rsidR="00704CBF" w:rsidRDefault="00EF5A78" w:rsidP="00704CBF">
                <w:pPr>
                  <w:pStyle w:val="Labor-Aufzhlung"/>
                  <w:numPr>
                    <w:ilvl w:val="0"/>
                    <w:numId w:val="0"/>
                  </w:numPr>
                  <w:ind w:left="720"/>
                </w:pPr>
                <w:r>
                  <w:t xml:space="preserve">beiden Seiten </w:t>
                </w:r>
              </w:p>
              <w:p w14:paraId="52969CB9" w14:textId="77777777" w:rsidR="00EF5A78" w:rsidRDefault="00EF5A78" w:rsidP="00704CBF">
                <w:pPr>
                  <w:pStyle w:val="Labor-Aufzhlung"/>
                  <w:numPr>
                    <w:ilvl w:val="0"/>
                    <w:numId w:val="0"/>
                  </w:numPr>
                  <w:ind w:left="720"/>
                </w:pPr>
                <w:r>
                  <w:t>benutzbar)</w:t>
                </w:r>
              </w:p>
              <w:p w14:paraId="770742B7" w14:textId="77777777" w:rsidR="00704CBF" w:rsidRDefault="00EF5A78" w:rsidP="00454388">
                <w:pPr>
                  <w:pStyle w:val="Labor-Aufzhlung"/>
                </w:pPr>
                <w:r>
                  <w:t xml:space="preserve">Holzkugeln in 2 </w:t>
                </w:r>
              </w:p>
              <w:p w14:paraId="6C975AB1" w14:textId="77777777" w:rsidR="00EF5A78" w:rsidRDefault="00EF5A78" w:rsidP="00704CBF">
                <w:pPr>
                  <w:pStyle w:val="Labor-Aufzhlung"/>
                  <w:numPr>
                    <w:ilvl w:val="0"/>
                    <w:numId w:val="0"/>
                  </w:numPr>
                  <w:ind w:left="720"/>
                </w:pPr>
                <w:r>
                  <w:t>Farben</w:t>
                </w:r>
              </w:p>
              <w:p w14:paraId="057F2E04" w14:textId="77777777" w:rsidR="00704CBF" w:rsidRDefault="00EF5A78" w:rsidP="00454388">
                <w:pPr>
                  <w:pStyle w:val="Labor-Aufzhlung"/>
                </w:pPr>
                <w:r>
                  <w:t xml:space="preserve">2 Holzpinzetten </w:t>
                </w:r>
              </w:p>
              <w:p w14:paraId="7B1510B6" w14:textId="77777777" w:rsidR="00704CBF" w:rsidRDefault="00EF5A78" w:rsidP="00704CBF">
                <w:pPr>
                  <w:pStyle w:val="Labor-Aufzhlung"/>
                  <w:numPr>
                    <w:ilvl w:val="0"/>
                    <w:numId w:val="0"/>
                  </w:numPr>
                  <w:ind w:left="720"/>
                </w:pPr>
                <w:r>
                  <w:t xml:space="preserve">(zum Greifen der </w:t>
                </w:r>
              </w:p>
              <w:p w14:paraId="722F1E56" w14:textId="77777777" w:rsidR="00EF5A78" w:rsidRDefault="00EF5A78" w:rsidP="00704CBF">
                <w:pPr>
                  <w:pStyle w:val="Labor-Aufzhlung"/>
                  <w:numPr>
                    <w:ilvl w:val="0"/>
                    <w:numId w:val="0"/>
                  </w:numPr>
                  <w:ind w:left="720"/>
                </w:pPr>
                <w:r>
                  <w:t>Holzkugeln)</w:t>
                </w:r>
              </w:p>
              <w:p w14:paraId="14ABABC7" w14:textId="77777777" w:rsidR="00EF5A78" w:rsidRDefault="00EF5A78" w:rsidP="00454388">
                <w:pPr>
                  <w:pStyle w:val="Labor-Aufzhlung"/>
                  <w:numPr>
                    <w:ilvl w:val="0"/>
                    <w:numId w:val="0"/>
                  </w:numPr>
                  <w:ind w:left="720"/>
                </w:pPr>
              </w:p>
              <w:p w14:paraId="18E99F60" w14:textId="77777777" w:rsidR="00EF5A78" w:rsidRDefault="00EF5A78" w:rsidP="00454388">
                <w:pPr>
                  <w:pStyle w:val="Labor-Aufzhlung"/>
                  <w:numPr>
                    <w:ilvl w:val="0"/>
                    <w:numId w:val="0"/>
                  </w:numPr>
                  <w:ind w:left="720"/>
                </w:pPr>
              </w:p>
              <w:p w14:paraId="5593F48C" w14:textId="77777777" w:rsidR="00EF5A78" w:rsidRDefault="00EF5A78" w:rsidP="00454388">
                <w:pPr>
                  <w:pStyle w:val="Labor-Aufzhlung"/>
                  <w:numPr>
                    <w:ilvl w:val="0"/>
                    <w:numId w:val="0"/>
                  </w:numPr>
                  <w:ind w:left="720"/>
                </w:pPr>
              </w:p>
              <w:p w14:paraId="2819946C" w14:textId="77777777" w:rsidR="00EF5A78" w:rsidRPr="00793397" w:rsidRDefault="00EF5A78" w:rsidP="00454388">
                <w:pPr>
                  <w:pStyle w:val="Labor-Aufzhlung"/>
                  <w:numPr>
                    <w:ilvl w:val="0"/>
                    <w:numId w:val="0"/>
                  </w:numPr>
                  <w:ind w:left="720"/>
                </w:pPr>
              </w:p>
            </w:tc>
            <w:tc>
              <w:tcPr>
                <w:tcW w:w="4776" w:type="dxa"/>
                <w:shd w:val="clear" w:color="auto" w:fill="FFFFFF" w:themeFill="background1"/>
              </w:tcPr>
              <w:p w14:paraId="785FCCD8" w14:textId="77777777" w:rsidR="00EF5A78" w:rsidRPr="009534FB" w:rsidRDefault="004F0F56" w:rsidP="00454388">
                <w:pPr>
                  <w:pStyle w:val="Labor-Text"/>
                </w:pPr>
                <w:r>
                  <w:rPr>
                    <w:noProof/>
                  </w:rPr>
                  <w:drawing>
                    <wp:inline distT="0" distB="0" distL="0" distR="0" wp14:anchorId="7D3C9C57" wp14:editId="1946BF2D">
                      <wp:extent cx="3933825" cy="2524125"/>
                      <wp:effectExtent l="19050" t="0" r="952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25497" t="28986" r="25497" b="25052"/>
                              <a:stretch>
                                <a:fillRect/>
                              </a:stretch>
                            </pic:blipFill>
                            <pic:spPr bwMode="auto">
                              <a:xfrm>
                                <a:off x="0" y="0"/>
                                <a:ext cx="3933825" cy="2524125"/>
                              </a:xfrm>
                              <a:prstGeom prst="rect">
                                <a:avLst/>
                              </a:prstGeom>
                              <a:noFill/>
                              <a:ln w="9525">
                                <a:noFill/>
                                <a:miter lim="800000"/>
                                <a:headEnd/>
                                <a:tailEnd/>
                              </a:ln>
                            </pic:spPr>
                          </pic:pic>
                        </a:graphicData>
                      </a:graphic>
                    </wp:inline>
                  </w:drawing>
                </w:r>
              </w:p>
            </w:tc>
          </w:tr>
        </w:tbl>
        <w:p w14:paraId="28CD5A32" w14:textId="77777777" w:rsidR="00EF2F92" w:rsidRDefault="00EF2F92" w:rsidP="007E1571">
          <w:pPr>
            <w:pStyle w:val="Labor-Text"/>
          </w:pPr>
        </w:p>
        <w:p w14:paraId="690A043B" w14:textId="77777777" w:rsidR="00EF5A78" w:rsidRDefault="00454388" w:rsidP="007E1571">
          <w:pPr>
            <w:pStyle w:val="Labor-Text"/>
          </w:pPr>
          <w:r>
            <w:rPr>
              <w:noProof/>
            </w:rPr>
            <w:drawing>
              <wp:anchor distT="0" distB="0" distL="114300" distR="114300" simplePos="0" relativeHeight="251633664" behindDoc="0" locked="0" layoutInCell="1" allowOverlap="1" wp14:anchorId="4A20E7B4" wp14:editId="6B65D3BB">
                <wp:simplePos x="0" y="0"/>
                <wp:positionH relativeFrom="column">
                  <wp:posOffset>5967730</wp:posOffset>
                </wp:positionH>
                <wp:positionV relativeFrom="paragraph">
                  <wp:posOffset>129540</wp:posOffset>
                </wp:positionV>
                <wp:extent cx="485775" cy="495300"/>
                <wp:effectExtent l="19050" t="0" r="9525" b="0"/>
                <wp:wrapNone/>
                <wp:docPr id="9"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20" cstate="print"/>
                        <a:stretch>
                          <a:fillRect/>
                        </a:stretch>
                      </pic:blipFill>
                      <pic:spPr>
                        <a:xfrm>
                          <a:off x="0" y="0"/>
                          <a:ext cx="485775" cy="495300"/>
                        </a:xfrm>
                        <a:prstGeom prst="rect">
                          <a:avLst/>
                        </a:prstGeom>
                      </pic:spPr>
                    </pic:pic>
                  </a:graphicData>
                </a:graphic>
              </wp:anchor>
            </w:drawing>
          </w:r>
        </w:p>
        <w:p w14:paraId="405143FE" w14:textId="77777777" w:rsidR="00EF5A78" w:rsidRDefault="00454388" w:rsidP="00454388">
          <w:pPr>
            <w:pStyle w:val="Labor-Text"/>
            <w:ind w:left="705" w:hanging="705"/>
            <w:rPr>
              <w:b/>
            </w:rPr>
          </w:pPr>
          <w:r>
            <w:t>3.1</w:t>
          </w:r>
          <w:r>
            <w:tab/>
            <w:t>Baut auf dem Legebrett (Seite A) die ersten vier Pyramiden mit dreieckiger Grundseite. Verwendet für die Schichten abwechselnd andere Farbe</w:t>
          </w:r>
          <w:r w:rsidR="001F4E41">
            <w:t>n</w:t>
          </w:r>
          <w:r>
            <w:t xml:space="preserve">. </w:t>
          </w:r>
          <w:r>
            <w:rPr>
              <w:b/>
            </w:rPr>
            <w:t>Denkt daran, dass die erste Pyramide nur aus 1 Kugel besteht.</w:t>
          </w:r>
        </w:p>
        <w:p w14:paraId="08AA4B15" w14:textId="77777777" w:rsidR="00454388" w:rsidRDefault="00454388" w:rsidP="00454388">
          <w:pPr>
            <w:pStyle w:val="Labor-Text"/>
            <w:ind w:left="705" w:hanging="705"/>
            <w:rPr>
              <w:b/>
            </w:rPr>
          </w:pPr>
        </w:p>
        <w:p w14:paraId="080F1603" w14:textId="77777777" w:rsidR="0075770D" w:rsidRDefault="0075770D" w:rsidP="007E1571">
          <w:pPr>
            <w:spacing w:after="200" w:line="276" w:lineRule="auto"/>
            <w:jc w:val="both"/>
          </w:pPr>
        </w:p>
        <w:p w14:paraId="41EBD422" w14:textId="6E687BD3" w:rsidR="00BA5117" w:rsidRDefault="00401749" w:rsidP="008B6F1D">
          <w:pPr>
            <w:spacing w:after="200" w:line="276" w:lineRule="auto"/>
          </w:pPr>
          <w:r>
            <w:lastRenderedPageBreak/>
            <w:br w:type="page"/>
          </w:r>
        </w:p>
        <w:p w14:paraId="0F360674" w14:textId="77777777" w:rsidR="00EF2F92" w:rsidRDefault="00EF2F92" w:rsidP="00EF2F92">
          <w:pPr>
            <w:pStyle w:val="Labor-Text"/>
            <w:ind w:left="705" w:hanging="705"/>
          </w:pPr>
          <w:r>
            <w:lastRenderedPageBreak/>
            <w:t>3.2</w:t>
          </w:r>
          <w:r>
            <w:tab/>
            <w:t xml:space="preserve">Vervollständigt die Tabelle mit den ersten sieben </w:t>
          </w:r>
          <w:proofErr w:type="spellStart"/>
          <w:r>
            <w:t>Tetraederzahlen</w:t>
          </w:r>
          <w:proofErr w:type="spellEnd"/>
          <w:r>
            <w:t>.</w:t>
          </w:r>
        </w:p>
        <w:p w14:paraId="26A24B69" w14:textId="77777777" w:rsidR="00EF2F92" w:rsidRDefault="00EF2F92" w:rsidP="00EF2F92">
          <w:pPr>
            <w:pStyle w:val="Labor-Text"/>
          </w:pPr>
        </w:p>
        <w:p w14:paraId="3B33C89F" w14:textId="77777777" w:rsidR="00C2221D" w:rsidRDefault="00C2221D" w:rsidP="00EF2F92">
          <w:pPr>
            <w:pStyle w:val="Labor-Text"/>
          </w:pPr>
        </w:p>
        <w:tbl>
          <w:tblPr>
            <w:tblStyle w:val="Tabellenraster"/>
            <w:tblW w:w="0" w:type="auto"/>
            <w:tblInd w:w="108" w:type="dxa"/>
            <w:tblLook w:val="04A0" w:firstRow="1" w:lastRow="0" w:firstColumn="1" w:lastColumn="0" w:noHBand="0" w:noVBand="1"/>
          </w:tblPr>
          <w:tblGrid>
            <w:gridCol w:w="1698"/>
            <w:gridCol w:w="972"/>
            <w:gridCol w:w="971"/>
            <w:gridCol w:w="971"/>
            <w:gridCol w:w="971"/>
            <w:gridCol w:w="972"/>
            <w:gridCol w:w="971"/>
            <w:gridCol w:w="971"/>
            <w:gridCol w:w="448"/>
            <w:gridCol w:w="14"/>
          </w:tblGrid>
          <w:tr w:rsidR="00D5165C" w14:paraId="4DE0E66C" w14:textId="77777777" w:rsidTr="000D65A7">
            <w:trPr>
              <w:gridAfter w:val="1"/>
              <w:wAfter w:w="14" w:type="dxa"/>
            </w:trPr>
            <w:tc>
              <w:tcPr>
                <w:tcW w:w="1701" w:type="dxa"/>
                <w:shd w:val="clear" w:color="auto" w:fill="BFBFBF" w:themeFill="background1" w:themeFillShade="BF"/>
              </w:tcPr>
              <w:p w14:paraId="4CA44E8F" w14:textId="77777777" w:rsidR="00EF2F92" w:rsidRPr="00704CBF" w:rsidRDefault="00D5165C" w:rsidP="00D5165C">
                <w:pPr>
                  <w:pStyle w:val="Labor-Text"/>
                  <w:jc w:val="center"/>
                  <w:rPr>
                    <w:color w:val="auto"/>
                  </w:rPr>
                </w:pPr>
                <w:r w:rsidRPr="00704CBF">
                  <w:rPr>
                    <w:color w:val="auto"/>
                  </w:rPr>
                  <w:t>Bezeichnung</w:t>
                </w:r>
              </w:p>
              <w:p w14:paraId="566692C6" w14:textId="77777777" w:rsidR="00D5165C" w:rsidRPr="00704CBF" w:rsidRDefault="00D5165C" w:rsidP="00D5165C">
                <w:pPr>
                  <w:pStyle w:val="Labor-Text"/>
                  <w:jc w:val="center"/>
                  <w:rPr>
                    <w:color w:val="auto"/>
                  </w:rPr>
                </w:pPr>
              </w:p>
            </w:tc>
            <w:tc>
              <w:tcPr>
                <w:tcW w:w="993" w:type="dxa"/>
              </w:tcPr>
              <w:p w14:paraId="38199311" w14:textId="77777777" w:rsidR="00EF2F92" w:rsidRPr="00E27711" w:rsidRDefault="004D2B4F" w:rsidP="00D5165C">
                <w:pPr>
                  <w:pStyle w:val="Labor-Text"/>
                  <w:jc w:val="center"/>
                  <w:rPr>
                    <w:vertAlign w:val="subscript"/>
                  </w:rPr>
                </w:pPr>
                <w:r>
                  <w:t>T</w:t>
                </w:r>
                <w:r w:rsidR="00E27711">
                  <w:rPr>
                    <w:vertAlign w:val="subscript"/>
                  </w:rPr>
                  <w:t>1</w:t>
                </w:r>
              </w:p>
            </w:tc>
            <w:tc>
              <w:tcPr>
                <w:tcW w:w="992" w:type="dxa"/>
              </w:tcPr>
              <w:p w14:paraId="482BC48C" w14:textId="77777777" w:rsidR="00EF2F92" w:rsidRPr="00E27711" w:rsidRDefault="004D2B4F" w:rsidP="00D5165C">
                <w:pPr>
                  <w:pStyle w:val="Labor-Text"/>
                  <w:jc w:val="center"/>
                  <w:rPr>
                    <w:vertAlign w:val="subscript"/>
                  </w:rPr>
                </w:pPr>
                <w:r>
                  <w:t>T</w:t>
                </w:r>
                <w:r w:rsidR="00E27711">
                  <w:rPr>
                    <w:vertAlign w:val="subscript"/>
                  </w:rPr>
                  <w:t>2</w:t>
                </w:r>
              </w:p>
            </w:tc>
            <w:tc>
              <w:tcPr>
                <w:tcW w:w="992" w:type="dxa"/>
              </w:tcPr>
              <w:p w14:paraId="522012BD" w14:textId="77777777" w:rsidR="00EF2F92" w:rsidRPr="00E27711" w:rsidRDefault="004D2B4F" w:rsidP="00D5165C">
                <w:pPr>
                  <w:pStyle w:val="Labor-Text"/>
                  <w:jc w:val="center"/>
                  <w:rPr>
                    <w:vertAlign w:val="subscript"/>
                  </w:rPr>
                </w:pPr>
                <w:r>
                  <w:t>T</w:t>
                </w:r>
                <w:r w:rsidR="00E27711">
                  <w:rPr>
                    <w:vertAlign w:val="subscript"/>
                  </w:rPr>
                  <w:t>3</w:t>
                </w:r>
              </w:p>
            </w:tc>
            <w:tc>
              <w:tcPr>
                <w:tcW w:w="992" w:type="dxa"/>
              </w:tcPr>
              <w:p w14:paraId="337BBB5F" w14:textId="77777777" w:rsidR="00EF2F92" w:rsidRPr="00E27711" w:rsidRDefault="004D2B4F" w:rsidP="00D5165C">
                <w:pPr>
                  <w:pStyle w:val="Labor-Text"/>
                  <w:jc w:val="center"/>
                  <w:rPr>
                    <w:vertAlign w:val="subscript"/>
                  </w:rPr>
                </w:pPr>
                <w:r>
                  <w:t>T</w:t>
                </w:r>
                <w:r w:rsidR="00E27711">
                  <w:rPr>
                    <w:vertAlign w:val="subscript"/>
                  </w:rPr>
                  <w:t>4</w:t>
                </w:r>
              </w:p>
            </w:tc>
            <w:tc>
              <w:tcPr>
                <w:tcW w:w="993" w:type="dxa"/>
              </w:tcPr>
              <w:p w14:paraId="2CCFF5C4" w14:textId="77777777" w:rsidR="00EF2F92" w:rsidRPr="00E27711" w:rsidRDefault="004D2B4F" w:rsidP="00D5165C">
                <w:pPr>
                  <w:pStyle w:val="Labor-Text"/>
                  <w:jc w:val="center"/>
                  <w:rPr>
                    <w:vertAlign w:val="subscript"/>
                  </w:rPr>
                </w:pPr>
                <w:r>
                  <w:t>T</w:t>
                </w:r>
                <w:r w:rsidR="00E27711">
                  <w:rPr>
                    <w:vertAlign w:val="subscript"/>
                  </w:rPr>
                  <w:t>5</w:t>
                </w:r>
              </w:p>
            </w:tc>
            <w:tc>
              <w:tcPr>
                <w:tcW w:w="992" w:type="dxa"/>
              </w:tcPr>
              <w:p w14:paraId="41143A44" w14:textId="77777777" w:rsidR="00EF2F92" w:rsidRPr="00E27711" w:rsidRDefault="004D2B4F" w:rsidP="00D5165C">
                <w:pPr>
                  <w:pStyle w:val="Labor-Text"/>
                  <w:jc w:val="center"/>
                  <w:rPr>
                    <w:vertAlign w:val="subscript"/>
                  </w:rPr>
                </w:pPr>
                <w:r>
                  <w:t>T</w:t>
                </w:r>
                <w:r w:rsidR="00E27711">
                  <w:rPr>
                    <w:vertAlign w:val="subscript"/>
                  </w:rPr>
                  <w:t>6</w:t>
                </w:r>
              </w:p>
            </w:tc>
            <w:tc>
              <w:tcPr>
                <w:tcW w:w="992" w:type="dxa"/>
              </w:tcPr>
              <w:p w14:paraId="400C2948" w14:textId="77777777" w:rsidR="00EF2F92" w:rsidRPr="00E27711" w:rsidRDefault="004D2B4F" w:rsidP="00D5165C">
                <w:pPr>
                  <w:pStyle w:val="Labor-Text"/>
                  <w:jc w:val="center"/>
                  <w:rPr>
                    <w:vertAlign w:val="subscript"/>
                  </w:rPr>
                </w:pPr>
                <w:r>
                  <w:t>T</w:t>
                </w:r>
                <w:r w:rsidR="00E27711">
                  <w:rPr>
                    <w:vertAlign w:val="subscript"/>
                  </w:rPr>
                  <w:t>7</w:t>
                </w:r>
              </w:p>
            </w:tc>
            <w:tc>
              <w:tcPr>
                <w:tcW w:w="457" w:type="dxa"/>
                <w:tcBorders>
                  <w:right w:val="nil"/>
                </w:tcBorders>
              </w:tcPr>
              <w:p w14:paraId="2D987C2F" w14:textId="77777777" w:rsidR="00EF2F92" w:rsidRDefault="00EF2F92" w:rsidP="00EF2F92">
                <w:pPr>
                  <w:pStyle w:val="Labor-Text"/>
                </w:pPr>
              </w:p>
            </w:tc>
          </w:tr>
          <w:tr w:rsidR="00D5165C" w14:paraId="140E55FF" w14:textId="77777777" w:rsidTr="000D65A7">
            <w:tc>
              <w:tcPr>
                <w:tcW w:w="1701" w:type="dxa"/>
                <w:shd w:val="clear" w:color="auto" w:fill="BFBFBF" w:themeFill="background1" w:themeFillShade="BF"/>
              </w:tcPr>
              <w:p w14:paraId="47F4A4C9" w14:textId="77777777" w:rsidR="00EF2F92" w:rsidRPr="00704CBF" w:rsidRDefault="00D5165C" w:rsidP="00D5165C">
                <w:pPr>
                  <w:pStyle w:val="Labor-Text"/>
                  <w:jc w:val="center"/>
                  <w:rPr>
                    <w:color w:val="auto"/>
                  </w:rPr>
                </w:pPr>
                <w:r w:rsidRPr="00704CBF">
                  <w:rPr>
                    <w:color w:val="auto"/>
                  </w:rPr>
                  <w:t>Anzahlt der</w:t>
                </w:r>
              </w:p>
              <w:p w14:paraId="0F628DE9" w14:textId="77777777" w:rsidR="00D5165C" w:rsidRPr="00704CBF" w:rsidRDefault="00D5165C" w:rsidP="00D5165C">
                <w:pPr>
                  <w:pStyle w:val="Labor-Text"/>
                  <w:jc w:val="center"/>
                  <w:rPr>
                    <w:color w:val="auto"/>
                  </w:rPr>
                </w:pPr>
                <w:r w:rsidRPr="00704CBF">
                  <w:rPr>
                    <w:color w:val="auto"/>
                  </w:rPr>
                  <w:t>Schichten</w:t>
                </w:r>
              </w:p>
              <w:p w14:paraId="52EAE3C8" w14:textId="77777777" w:rsidR="00D5165C" w:rsidRPr="00704CBF" w:rsidRDefault="00D5165C" w:rsidP="00D5165C">
                <w:pPr>
                  <w:pStyle w:val="Labor-Text"/>
                  <w:jc w:val="center"/>
                  <w:rPr>
                    <w:color w:val="auto"/>
                  </w:rPr>
                </w:pPr>
              </w:p>
            </w:tc>
            <w:tc>
              <w:tcPr>
                <w:tcW w:w="993" w:type="dxa"/>
              </w:tcPr>
              <w:p w14:paraId="18315C15" w14:textId="77777777" w:rsidR="00EF2F92" w:rsidRDefault="00EF2F92" w:rsidP="00D5165C">
                <w:pPr>
                  <w:pStyle w:val="Labor-Text"/>
                  <w:jc w:val="center"/>
                </w:pPr>
              </w:p>
              <w:p w14:paraId="38A63EBD" w14:textId="77777777" w:rsidR="004D2B4F" w:rsidRDefault="004D2B4F" w:rsidP="00D5165C">
                <w:pPr>
                  <w:pStyle w:val="Labor-Text"/>
                  <w:jc w:val="center"/>
                </w:pPr>
                <w:r>
                  <w:t>1</w:t>
                </w:r>
              </w:p>
            </w:tc>
            <w:tc>
              <w:tcPr>
                <w:tcW w:w="992" w:type="dxa"/>
              </w:tcPr>
              <w:p w14:paraId="5CC19979" w14:textId="77777777" w:rsidR="00EF2F92" w:rsidRDefault="00EF2F92" w:rsidP="00D5165C">
                <w:pPr>
                  <w:pStyle w:val="Labor-Text"/>
                  <w:jc w:val="center"/>
                </w:pPr>
              </w:p>
            </w:tc>
            <w:tc>
              <w:tcPr>
                <w:tcW w:w="992" w:type="dxa"/>
              </w:tcPr>
              <w:p w14:paraId="0A29955F" w14:textId="77777777" w:rsidR="00EF2F92" w:rsidRDefault="00EF2F92" w:rsidP="00D5165C">
                <w:pPr>
                  <w:pStyle w:val="Labor-Text"/>
                  <w:jc w:val="center"/>
                </w:pPr>
              </w:p>
            </w:tc>
            <w:tc>
              <w:tcPr>
                <w:tcW w:w="992" w:type="dxa"/>
              </w:tcPr>
              <w:p w14:paraId="78540BE4" w14:textId="77777777" w:rsidR="00EF2F92" w:rsidRDefault="00EF2F92" w:rsidP="00D5165C">
                <w:pPr>
                  <w:pStyle w:val="Labor-Text"/>
                  <w:jc w:val="center"/>
                </w:pPr>
              </w:p>
            </w:tc>
            <w:tc>
              <w:tcPr>
                <w:tcW w:w="993" w:type="dxa"/>
              </w:tcPr>
              <w:p w14:paraId="4B591460" w14:textId="77777777" w:rsidR="00EF2F92" w:rsidRDefault="00EF2F92" w:rsidP="00D5165C">
                <w:pPr>
                  <w:pStyle w:val="Labor-Text"/>
                  <w:jc w:val="center"/>
                </w:pPr>
              </w:p>
            </w:tc>
            <w:tc>
              <w:tcPr>
                <w:tcW w:w="992" w:type="dxa"/>
              </w:tcPr>
              <w:p w14:paraId="336F8C1B" w14:textId="77777777" w:rsidR="00EF2F92" w:rsidRDefault="00EF2F92" w:rsidP="00D5165C">
                <w:pPr>
                  <w:pStyle w:val="Labor-Text"/>
                  <w:jc w:val="center"/>
                </w:pPr>
              </w:p>
            </w:tc>
            <w:tc>
              <w:tcPr>
                <w:tcW w:w="992" w:type="dxa"/>
              </w:tcPr>
              <w:p w14:paraId="595EAA7E" w14:textId="77777777" w:rsidR="00EF2F92" w:rsidRDefault="00EF2F92" w:rsidP="00D5165C">
                <w:pPr>
                  <w:pStyle w:val="Labor-Text"/>
                  <w:jc w:val="center"/>
                </w:pPr>
              </w:p>
            </w:tc>
            <w:tc>
              <w:tcPr>
                <w:tcW w:w="471" w:type="dxa"/>
                <w:gridSpan w:val="2"/>
                <w:tcBorders>
                  <w:right w:val="nil"/>
                </w:tcBorders>
              </w:tcPr>
              <w:p w14:paraId="1FBF96F1" w14:textId="77777777" w:rsidR="00EF2F92" w:rsidRDefault="00EF2F92" w:rsidP="00EF2F92">
                <w:pPr>
                  <w:pStyle w:val="Labor-Text"/>
                </w:pPr>
              </w:p>
            </w:tc>
          </w:tr>
          <w:tr w:rsidR="00D5165C" w14:paraId="4686CD4C" w14:textId="77777777" w:rsidTr="000D65A7">
            <w:trPr>
              <w:gridAfter w:val="1"/>
              <w:wAfter w:w="14" w:type="dxa"/>
            </w:trPr>
            <w:tc>
              <w:tcPr>
                <w:tcW w:w="1701" w:type="dxa"/>
                <w:shd w:val="clear" w:color="auto" w:fill="BFBFBF" w:themeFill="background1" w:themeFillShade="BF"/>
              </w:tcPr>
              <w:p w14:paraId="0505E531" w14:textId="77777777" w:rsidR="00EF2F92" w:rsidRPr="00704CBF" w:rsidRDefault="00D5165C" w:rsidP="00D5165C">
                <w:pPr>
                  <w:pStyle w:val="Labor-Text"/>
                  <w:jc w:val="center"/>
                  <w:rPr>
                    <w:color w:val="auto"/>
                  </w:rPr>
                </w:pPr>
                <w:r w:rsidRPr="00704CBF">
                  <w:rPr>
                    <w:color w:val="auto"/>
                  </w:rPr>
                  <w:t>Anzahl der</w:t>
                </w:r>
              </w:p>
              <w:p w14:paraId="4E363C33" w14:textId="77777777" w:rsidR="00D5165C" w:rsidRPr="00704CBF" w:rsidRDefault="00D5165C" w:rsidP="00D5165C">
                <w:pPr>
                  <w:pStyle w:val="Labor-Text"/>
                  <w:jc w:val="center"/>
                  <w:rPr>
                    <w:color w:val="auto"/>
                  </w:rPr>
                </w:pPr>
                <w:r w:rsidRPr="00704CBF">
                  <w:rPr>
                    <w:color w:val="auto"/>
                  </w:rPr>
                  <w:t>Kugeln</w:t>
                </w:r>
              </w:p>
              <w:p w14:paraId="11B06199" w14:textId="77777777" w:rsidR="00D5165C" w:rsidRPr="00704CBF" w:rsidRDefault="00D5165C" w:rsidP="00D5165C">
                <w:pPr>
                  <w:pStyle w:val="Labor-Text"/>
                  <w:jc w:val="center"/>
                  <w:rPr>
                    <w:color w:val="auto"/>
                  </w:rPr>
                </w:pPr>
              </w:p>
            </w:tc>
            <w:tc>
              <w:tcPr>
                <w:tcW w:w="993" w:type="dxa"/>
              </w:tcPr>
              <w:p w14:paraId="369CE1BB" w14:textId="77777777" w:rsidR="00EF2F92" w:rsidRDefault="00EF2F92" w:rsidP="00D5165C">
                <w:pPr>
                  <w:pStyle w:val="Labor-Text"/>
                  <w:jc w:val="center"/>
                </w:pPr>
              </w:p>
              <w:p w14:paraId="3B8C90C9" w14:textId="77777777" w:rsidR="004D2B4F" w:rsidRDefault="004D2B4F" w:rsidP="00D5165C">
                <w:pPr>
                  <w:pStyle w:val="Labor-Text"/>
                  <w:jc w:val="center"/>
                </w:pPr>
                <w:r>
                  <w:t>1</w:t>
                </w:r>
              </w:p>
            </w:tc>
            <w:tc>
              <w:tcPr>
                <w:tcW w:w="992" w:type="dxa"/>
              </w:tcPr>
              <w:p w14:paraId="1A9B3E4C" w14:textId="77777777" w:rsidR="00EF2F92" w:rsidRDefault="00EF2F92" w:rsidP="00D5165C">
                <w:pPr>
                  <w:pStyle w:val="Labor-Text"/>
                  <w:jc w:val="center"/>
                </w:pPr>
              </w:p>
            </w:tc>
            <w:tc>
              <w:tcPr>
                <w:tcW w:w="992" w:type="dxa"/>
              </w:tcPr>
              <w:p w14:paraId="50B1A3D4" w14:textId="77777777" w:rsidR="00EF2F92" w:rsidRDefault="00EF2F92" w:rsidP="00D5165C">
                <w:pPr>
                  <w:pStyle w:val="Labor-Text"/>
                  <w:jc w:val="center"/>
                </w:pPr>
              </w:p>
            </w:tc>
            <w:tc>
              <w:tcPr>
                <w:tcW w:w="992" w:type="dxa"/>
              </w:tcPr>
              <w:p w14:paraId="49E6DB06" w14:textId="77777777" w:rsidR="00EF2F92" w:rsidRDefault="00EF2F92" w:rsidP="00D5165C">
                <w:pPr>
                  <w:pStyle w:val="Labor-Text"/>
                  <w:jc w:val="center"/>
                </w:pPr>
              </w:p>
            </w:tc>
            <w:tc>
              <w:tcPr>
                <w:tcW w:w="993" w:type="dxa"/>
              </w:tcPr>
              <w:p w14:paraId="386D5B4F" w14:textId="77777777" w:rsidR="00EF2F92" w:rsidRDefault="00EF2F92" w:rsidP="00D5165C">
                <w:pPr>
                  <w:pStyle w:val="Labor-Text"/>
                  <w:jc w:val="center"/>
                </w:pPr>
              </w:p>
            </w:tc>
            <w:tc>
              <w:tcPr>
                <w:tcW w:w="992" w:type="dxa"/>
              </w:tcPr>
              <w:p w14:paraId="5654AF47" w14:textId="77777777" w:rsidR="00EF2F92" w:rsidRDefault="00EF2F92" w:rsidP="00D5165C">
                <w:pPr>
                  <w:pStyle w:val="Labor-Text"/>
                  <w:jc w:val="center"/>
                </w:pPr>
              </w:p>
            </w:tc>
            <w:tc>
              <w:tcPr>
                <w:tcW w:w="992" w:type="dxa"/>
              </w:tcPr>
              <w:p w14:paraId="09D51EDF" w14:textId="77777777" w:rsidR="00EF2F92" w:rsidRDefault="00EF2F92" w:rsidP="00D5165C">
                <w:pPr>
                  <w:pStyle w:val="Labor-Text"/>
                  <w:jc w:val="center"/>
                </w:pPr>
              </w:p>
            </w:tc>
            <w:tc>
              <w:tcPr>
                <w:tcW w:w="457" w:type="dxa"/>
                <w:tcBorders>
                  <w:right w:val="nil"/>
                </w:tcBorders>
              </w:tcPr>
              <w:p w14:paraId="500E0FF3" w14:textId="77777777" w:rsidR="00EF2F92" w:rsidRDefault="00EF2F92" w:rsidP="00EF2F92">
                <w:pPr>
                  <w:pStyle w:val="Labor-Text"/>
                </w:pPr>
              </w:p>
            </w:tc>
          </w:tr>
          <w:tr w:rsidR="00D5165C" w14:paraId="612EE015" w14:textId="77777777" w:rsidTr="000D65A7">
            <w:trPr>
              <w:gridAfter w:val="1"/>
              <w:wAfter w:w="14" w:type="dxa"/>
            </w:trPr>
            <w:tc>
              <w:tcPr>
                <w:tcW w:w="1701" w:type="dxa"/>
                <w:shd w:val="clear" w:color="auto" w:fill="BFBFBF" w:themeFill="background1" w:themeFillShade="BF"/>
              </w:tcPr>
              <w:p w14:paraId="3C7EA54A" w14:textId="77777777" w:rsidR="00867390" w:rsidRDefault="00867390" w:rsidP="00D5165C">
                <w:pPr>
                  <w:pStyle w:val="Labor-Text"/>
                  <w:jc w:val="center"/>
                  <w:rPr>
                    <w:color w:val="auto"/>
                  </w:rPr>
                </w:pPr>
              </w:p>
              <w:p w14:paraId="6197E910" w14:textId="77777777" w:rsidR="00D5165C" w:rsidRPr="00704CBF" w:rsidRDefault="00D5165C" w:rsidP="00867390">
                <w:pPr>
                  <w:pStyle w:val="Labor-Text"/>
                  <w:rPr>
                    <w:color w:val="auto"/>
                  </w:rPr>
                </w:pPr>
                <w:r w:rsidRPr="00704CBF">
                  <w:rPr>
                    <w:color w:val="auto"/>
                  </w:rPr>
                  <w:t>Veränderung</w:t>
                </w:r>
              </w:p>
              <w:p w14:paraId="1BD4FB35" w14:textId="77777777" w:rsidR="00D5165C" w:rsidRPr="00704CBF" w:rsidRDefault="00D5165C" w:rsidP="00867390">
                <w:pPr>
                  <w:pStyle w:val="Labor-Text"/>
                  <w:rPr>
                    <w:color w:val="auto"/>
                  </w:rPr>
                </w:pPr>
              </w:p>
            </w:tc>
            <w:tc>
              <w:tcPr>
                <w:tcW w:w="7403" w:type="dxa"/>
                <w:gridSpan w:val="8"/>
                <w:tcBorders>
                  <w:right w:val="nil"/>
                </w:tcBorders>
              </w:tcPr>
              <w:p w14:paraId="54B5E569" w14:textId="77777777" w:rsidR="00D5165C" w:rsidRDefault="006E78B5" w:rsidP="00D5165C">
                <w:pPr>
                  <w:pStyle w:val="Labor-Text"/>
                  <w:jc w:val="center"/>
                </w:pPr>
                <w:r>
                  <w:rPr>
                    <w:noProof/>
                  </w:rPr>
                  <mc:AlternateContent>
                    <mc:Choice Requires="wps">
                      <w:drawing>
                        <wp:anchor distT="0" distB="0" distL="114300" distR="114300" simplePos="0" relativeHeight="251634688" behindDoc="0" locked="0" layoutInCell="1" allowOverlap="1" wp14:anchorId="3C78A9FD" wp14:editId="7C1E2EE4">
                          <wp:simplePos x="0" y="0"/>
                          <wp:positionH relativeFrom="column">
                            <wp:posOffset>3647440</wp:posOffset>
                          </wp:positionH>
                          <wp:positionV relativeFrom="paragraph">
                            <wp:posOffset>227965</wp:posOffset>
                          </wp:positionV>
                          <wp:extent cx="457200" cy="271145"/>
                          <wp:effectExtent l="0" t="0" r="19050" b="14605"/>
                          <wp:wrapNone/>
                          <wp:docPr id="86"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711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3E3EE" w14:textId="77777777" w:rsidR="00EF2F92" w:rsidRPr="00DB605C" w:rsidRDefault="00EF2F92" w:rsidP="00EF2F92">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78A9FD" id="Rechteck 29" o:spid="_x0000_s1028" style="position:absolute;left:0;text-align:left;margin-left:287.2pt;margin-top:17.95pt;width:36pt;height:21.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" fillcolor="white [3212]" strokecolor="black [3213]" strokeweight="2pt">
                          <v:path arrowok="t"/>
                          <v:textbox>
                            <w:txbxContent>
                              <w:p w14:paraId="51E3E3EE" w14:textId="77777777" w:rsidR="00EF2F92" w:rsidRPr="00DB605C" w:rsidRDefault="00EF2F92" w:rsidP="00EF2F92">
                                <w:pPr>
                                  <w:jc w:val="center"/>
                                  <w:rPr>
                                    <w:rFonts w:ascii="Arial" w:hAnsi="Arial" w:cs="Arial"/>
                                    <w:b/>
                                    <w:sz w:val="18"/>
                                    <w:szCs w:val="18"/>
                                  </w:rPr>
                                </w:pPr>
                              </w:p>
                            </w:txbxContent>
                          </v:textbox>
                        </v:rect>
                      </w:pict>
                    </mc:Fallback>
                  </mc:AlternateContent>
                </w:r>
                <w:r>
                  <w:rPr>
                    <w:noProof/>
                  </w:rPr>
                  <mc:AlternateContent>
                    <mc:Choice Requires="wps">
                      <w:drawing>
                        <wp:anchor distT="0" distB="0" distL="114300" distR="114300" simplePos="0" relativeHeight="251635712" behindDoc="0" locked="0" layoutInCell="1" allowOverlap="1" wp14:anchorId="2CF9D4D2" wp14:editId="076636A9">
                          <wp:simplePos x="0" y="0"/>
                          <wp:positionH relativeFrom="column">
                            <wp:posOffset>2933065</wp:posOffset>
                          </wp:positionH>
                          <wp:positionV relativeFrom="paragraph">
                            <wp:posOffset>227965</wp:posOffset>
                          </wp:positionV>
                          <wp:extent cx="457200" cy="271145"/>
                          <wp:effectExtent l="0" t="0" r="19050" b="14605"/>
                          <wp:wrapNone/>
                          <wp:docPr id="85" name="Rechtec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711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B4325" w14:textId="77777777" w:rsidR="00EF2F92" w:rsidRPr="00DB605C" w:rsidRDefault="00EF2F92" w:rsidP="00EF2F92">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F9D4D2" id="Rechteck 27" o:spid="_x0000_s1029" style="position:absolute;left:0;text-align:left;margin-left:230.95pt;margin-top:17.95pt;width:36pt;height:21.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" fillcolor="white [3212]" strokecolor="black [3213]" strokeweight="2pt">
                          <v:path arrowok="t"/>
                          <v:textbox>
                            <w:txbxContent>
                              <w:p w14:paraId="177B4325" w14:textId="77777777" w:rsidR="00EF2F92" w:rsidRPr="00DB605C" w:rsidRDefault="00EF2F92" w:rsidP="00EF2F92">
                                <w:pPr>
                                  <w:jc w:val="center"/>
                                  <w:rPr>
                                    <w:rFonts w:ascii="Arial" w:hAnsi="Arial" w:cs="Arial"/>
                                    <w:b/>
                                    <w:sz w:val="18"/>
                                    <w:szCs w:val="18"/>
                                  </w:rPr>
                                </w:pPr>
                              </w:p>
                            </w:txbxContent>
                          </v:textbox>
                        </v:rect>
                      </w:pict>
                    </mc:Fallback>
                  </mc:AlternateContent>
                </w:r>
                <w:r>
                  <w:rPr>
                    <w:noProof/>
                  </w:rPr>
                  <mc:AlternateContent>
                    <mc:Choice Requires="wps">
                      <w:drawing>
                        <wp:anchor distT="0" distB="0" distL="114300" distR="114300" simplePos="0" relativeHeight="251636736" behindDoc="0" locked="0" layoutInCell="1" allowOverlap="1" wp14:anchorId="774BB7F9" wp14:editId="2EDDCFB5">
                          <wp:simplePos x="0" y="0"/>
                          <wp:positionH relativeFrom="column">
                            <wp:posOffset>2247265</wp:posOffset>
                          </wp:positionH>
                          <wp:positionV relativeFrom="paragraph">
                            <wp:posOffset>227965</wp:posOffset>
                          </wp:positionV>
                          <wp:extent cx="457200" cy="271145"/>
                          <wp:effectExtent l="0" t="0" r="19050" b="14605"/>
                          <wp:wrapNone/>
                          <wp:docPr id="84" name="Rechteck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711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E77DE" w14:textId="77777777" w:rsidR="00EF2F92" w:rsidRPr="00DB605C" w:rsidRDefault="00EF2F92" w:rsidP="00EF2F92">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4BB7F9" id="Rechteck 24" o:spid="_x0000_s1030" style="position:absolute;left:0;text-align:left;margin-left:176.95pt;margin-top:17.95pt;width:36pt;height:21.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" fillcolor="white [3212]" strokecolor="black [3213]" strokeweight="2pt">
                          <v:path arrowok="t"/>
                          <v:textbox>
                            <w:txbxContent>
                              <w:p w14:paraId="179E77DE" w14:textId="77777777" w:rsidR="00EF2F92" w:rsidRPr="00DB605C" w:rsidRDefault="00EF2F92" w:rsidP="00EF2F92">
                                <w:pPr>
                                  <w:jc w:val="center"/>
                                  <w:rPr>
                                    <w:rFonts w:ascii="Arial" w:hAnsi="Arial" w:cs="Arial"/>
                                    <w:b/>
                                    <w:sz w:val="18"/>
                                    <w:szCs w:val="18"/>
                                  </w:rPr>
                                </w:pPr>
                              </w:p>
                            </w:txbxContent>
                          </v:textbox>
                        </v:rect>
                      </w:pict>
                    </mc:Fallback>
                  </mc:AlternateContent>
                </w:r>
                <w:r>
                  <w:rPr>
                    <w:noProof/>
                  </w:rPr>
                  <mc:AlternateContent>
                    <mc:Choice Requires="wps">
                      <w:drawing>
                        <wp:anchor distT="0" distB="0" distL="114300" distR="114300" simplePos="0" relativeHeight="251637760" behindDoc="0" locked="0" layoutInCell="1" allowOverlap="1" wp14:anchorId="0E761D29" wp14:editId="64496F88">
                          <wp:simplePos x="0" y="0"/>
                          <wp:positionH relativeFrom="column">
                            <wp:posOffset>1590040</wp:posOffset>
                          </wp:positionH>
                          <wp:positionV relativeFrom="paragraph">
                            <wp:posOffset>227965</wp:posOffset>
                          </wp:positionV>
                          <wp:extent cx="457200" cy="271145"/>
                          <wp:effectExtent l="0" t="0" r="19050" b="14605"/>
                          <wp:wrapNone/>
                          <wp:docPr id="83" name="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711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70F9B" w14:textId="77777777" w:rsidR="00EF2F92" w:rsidRPr="00DB605C" w:rsidRDefault="00EF2F92" w:rsidP="00EF2F92">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761D29" id="Rechteck 22" o:spid="_x0000_s1031" style="position:absolute;left:0;text-align:left;margin-left:125.2pt;margin-top:17.95pt;width:36pt;height:21.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" fillcolor="white [3212]" strokecolor="black [3213]" strokeweight="2pt">
                          <v:path arrowok="t"/>
                          <v:textbox>
                            <w:txbxContent>
                              <w:p w14:paraId="21A70F9B" w14:textId="77777777" w:rsidR="00EF2F92" w:rsidRPr="00DB605C" w:rsidRDefault="00EF2F92" w:rsidP="00EF2F92">
                                <w:pPr>
                                  <w:jc w:val="center"/>
                                  <w:rPr>
                                    <w:rFonts w:ascii="Arial" w:hAnsi="Arial" w:cs="Arial"/>
                                    <w:b/>
                                    <w:sz w:val="18"/>
                                    <w:szCs w:val="18"/>
                                  </w:rPr>
                                </w:pPr>
                              </w:p>
                            </w:txbxContent>
                          </v:textbox>
                        </v:rect>
                      </w:pict>
                    </mc:Fallback>
                  </mc:AlternateContent>
                </w:r>
                <w:r>
                  <w:rPr>
                    <w:noProof/>
                  </w:rPr>
                  <mc:AlternateContent>
                    <mc:Choice Requires="wps">
                      <w:drawing>
                        <wp:anchor distT="0" distB="0" distL="114300" distR="114300" simplePos="0" relativeHeight="251638784" behindDoc="0" locked="0" layoutInCell="1" allowOverlap="1" wp14:anchorId="704892BD" wp14:editId="2B3250CD">
                          <wp:simplePos x="0" y="0"/>
                          <wp:positionH relativeFrom="column">
                            <wp:posOffset>866140</wp:posOffset>
                          </wp:positionH>
                          <wp:positionV relativeFrom="paragraph">
                            <wp:posOffset>227965</wp:posOffset>
                          </wp:positionV>
                          <wp:extent cx="457200" cy="271145"/>
                          <wp:effectExtent l="0" t="0" r="19050" b="14605"/>
                          <wp:wrapNone/>
                          <wp:docPr id="82"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711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E5BAB" w14:textId="77777777" w:rsidR="00EF2F92" w:rsidRPr="00DB605C" w:rsidRDefault="00EF2F92" w:rsidP="00EF2F92">
                                      <w:pPr>
                                        <w:jc w:val="center"/>
                                        <w:rPr>
                                          <w:rFonts w:ascii="Arial" w:hAnsi="Arial" w:cs="Arial"/>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4892BD" id="Rechteck 19" o:spid="_x0000_s1032" style="position:absolute;left:0;text-align:left;margin-left:68.2pt;margin-top:17.95pt;width:36pt;height:2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" fillcolor="white [3212]" strokecolor="black [3213]" strokeweight="2pt">
                          <v:path arrowok="t"/>
                          <v:textbox>
                            <w:txbxContent>
                              <w:p w14:paraId="443E5BAB" w14:textId="77777777" w:rsidR="00EF2F92" w:rsidRPr="00DB605C" w:rsidRDefault="00EF2F92" w:rsidP="00EF2F92">
                                <w:pPr>
                                  <w:jc w:val="center"/>
                                  <w:rPr>
                                    <w:rFonts w:ascii="Arial" w:hAnsi="Arial" w:cs="Arial"/>
                                    <w:b/>
                                    <w:sz w:val="18"/>
                                    <w:szCs w:val="18"/>
                                  </w:rPr>
                                </w:pPr>
                              </w:p>
                            </w:txbxContent>
                          </v:textbox>
                        </v:rect>
                      </w:pict>
                    </mc:Fallback>
                  </mc:AlternateContent>
                </w:r>
                <w:r>
                  <w:rPr>
                    <w:noProof/>
                  </w:rPr>
                  <mc:AlternateContent>
                    <mc:Choice Requires="wps">
                      <w:drawing>
                        <wp:anchor distT="0" distB="0" distL="114300" distR="114300" simplePos="0" relativeHeight="251639808" behindDoc="0" locked="0" layoutInCell="1" allowOverlap="1" wp14:anchorId="445290EE" wp14:editId="2E8EC6BD">
                          <wp:simplePos x="0" y="0"/>
                          <wp:positionH relativeFrom="column">
                            <wp:posOffset>151765</wp:posOffset>
                          </wp:positionH>
                          <wp:positionV relativeFrom="paragraph">
                            <wp:posOffset>227965</wp:posOffset>
                          </wp:positionV>
                          <wp:extent cx="457200" cy="271145"/>
                          <wp:effectExtent l="0" t="0" r="19050" b="14605"/>
                          <wp:wrapNone/>
                          <wp:docPr id="81" name="Rechtec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711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59AA9" w14:textId="77777777" w:rsidR="00EF2F92" w:rsidRPr="00867390" w:rsidRDefault="004D2B4F" w:rsidP="00867390">
                                      <w:pPr>
                                        <w:jc w:val="center"/>
                                        <w:rPr>
                                          <w:rFonts w:ascii="Arial" w:hAnsi="Arial" w:cs="Arial"/>
                                          <w:b/>
                                          <w:sz w:val="24"/>
                                          <w:szCs w:val="24"/>
                                        </w:rPr>
                                      </w:pPr>
                                      <w:r w:rsidRPr="00867390">
                                        <w:rPr>
                                          <w:rFonts w:ascii="Arial" w:hAnsi="Arial" w:cs="Arial"/>
                                          <w:b/>
                                          <w:sz w:val="24"/>
                                          <w:szCs w:val="24"/>
                                        </w:rPr>
                                        <w: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5290EE" id="Rechteck 39" o:spid="_x0000_s1033" style="position:absolute;left:0;text-align:left;margin-left:11.95pt;margin-top:17.95pt;width:36pt;height:2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" fillcolor="white [3212]" strokecolor="black [3213]" strokeweight="2pt">
                          <v:path arrowok="t"/>
                          <v:textbox>
                            <w:txbxContent>
                              <w:p w14:paraId="30F59AA9" w14:textId="77777777" w:rsidR="00EF2F92" w:rsidRPr="00867390" w:rsidRDefault="004D2B4F" w:rsidP="00867390">
                                <w:pPr>
                                  <w:jc w:val="center"/>
                                  <w:rPr>
                                    <w:rFonts w:ascii="Arial" w:hAnsi="Arial" w:cs="Arial"/>
                                    <w:b/>
                                    <w:sz w:val="24"/>
                                    <w:szCs w:val="24"/>
                                  </w:rPr>
                                </w:pPr>
                                <w:r w:rsidRPr="00867390">
                                  <w:rPr>
                                    <w:rFonts w:ascii="Arial" w:hAnsi="Arial" w:cs="Arial"/>
                                    <w:b/>
                                    <w:sz w:val="24"/>
                                    <w:szCs w:val="24"/>
                                  </w:rPr>
                                  <w:t>+ 3</w:t>
                                </w:r>
                              </w:p>
                            </w:txbxContent>
                          </v:textbox>
                        </v:rect>
                      </w:pict>
                    </mc:Fallback>
                  </mc:AlternateContent>
                </w:r>
                <w:r>
                  <w:rPr>
                    <w:noProof/>
                  </w:rPr>
                  <mc:AlternateContent>
                    <mc:Choice Requires="wps">
                      <w:drawing>
                        <wp:anchor distT="0" distB="0" distL="114300" distR="114300" simplePos="0" relativeHeight="251618303" behindDoc="0" locked="0" layoutInCell="1" allowOverlap="1" wp14:anchorId="366B170E" wp14:editId="4560381F">
                          <wp:simplePos x="0" y="0"/>
                          <wp:positionH relativeFrom="column">
                            <wp:posOffset>78105</wp:posOffset>
                          </wp:positionH>
                          <wp:positionV relativeFrom="paragraph">
                            <wp:posOffset>56515</wp:posOffset>
                          </wp:positionV>
                          <wp:extent cx="621030" cy="276225"/>
                          <wp:effectExtent l="0" t="0" r="26670" b="28575"/>
                          <wp:wrapNone/>
                          <wp:docPr id="80" name="Nach oben gekrümmter Pfei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409110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Nach oben gekrümmter Pfeil 40" o:spid="_x0000_s1026" type="#_x0000_t104" style="position:absolute;margin-left:6.15pt;margin-top:4.45pt;width:48.9pt;height:21.75pt;z-index:25161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" adj="16796,20399,5400" fillcolor="black [3213]" strokecolor="black [3213]" strokeweight="2pt">
                          <v:path arrowok="t"/>
                        </v:shape>
                      </w:pict>
                    </mc:Fallback>
                  </mc:AlternateContent>
                </w:r>
                <w:r>
                  <w:rPr>
                    <w:noProof/>
                  </w:rPr>
                  <mc:AlternateContent>
                    <mc:Choice Requires="wps">
                      <w:drawing>
                        <wp:anchor distT="0" distB="0" distL="114300" distR="114300" simplePos="0" relativeHeight="251617278" behindDoc="0" locked="0" layoutInCell="1" allowOverlap="1" wp14:anchorId="1755D468" wp14:editId="52C256C6">
                          <wp:simplePos x="0" y="0"/>
                          <wp:positionH relativeFrom="column">
                            <wp:posOffset>806450</wp:posOffset>
                          </wp:positionH>
                          <wp:positionV relativeFrom="paragraph">
                            <wp:posOffset>56515</wp:posOffset>
                          </wp:positionV>
                          <wp:extent cx="621030" cy="276225"/>
                          <wp:effectExtent l="0" t="0" r="26670" b="28575"/>
                          <wp:wrapNone/>
                          <wp:docPr id="79" name="Nach oben gekrümmter Pfei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7FA63FC" id="Nach oben gekrümmter Pfeil 18" o:spid="_x0000_s1026" type="#_x0000_t104" style="position:absolute;margin-left:63.5pt;margin-top:4.45pt;width:48.9pt;height:21.75pt;z-index:251617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" adj="16796,20399,5400" fillcolor="black [3213]" strokecolor="black [3213]" strokeweight="2pt">
                          <v:path arrowok="t"/>
                        </v:shape>
                      </w:pict>
                    </mc:Fallback>
                  </mc:AlternateContent>
                </w:r>
                <w:r>
                  <w:rPr>
                    <w:noProof/>
                  </w:rPr>
                  <mc:AlternateContent>
                    <mc:Choice Requires="wps">
                      <w:drawing>
                        <wp:anchor distT="0" distB="0" distL="114300" distR="114300" simplePos="0" relativeHeight="251616253" behindDoc="0" locked="0" layoutInCell="1" allowOverlap="1" wp14:anchorId="0487BE3A" wp14:editId="669977CE">
                          <wp:simplePos x="0" y="0"/>
                          <wp:positionH relativeFrom="column">
                            <wp:posOffset>1515745</wp:posOffset>
                          </wp:positionH>
                          <wp:positionV relativeFrom="paragraph">
                            <wp:posOffset>56515</wp:posOffset>
                          </wp:positionV>
                          <wp:extent cx="621030" cy="276225"/>
                          <wp:effectExtent l="0" t="0" r="26670" b="28575"/>
                          <wp:wrapNone/>
                          <wp:docPr id="78" name="Nach oben gekrümmter Pfei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49D67D" id="Nach oben gekrümmter Pfeil 20" o:spid="_x0000_s1026" type="#_x0000_t104" style="position:absolute;margin-left:119.35pt;margin-top:4.45pt;width:48.9pt;height:21.75pt;z-index:251616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" adj="16796,20399,5400" fillcolor="black [3213]" strokecolor="black [3213]" strokeweight="2pt">
                          <v:path arrowok="t"/>
                        </v:shape>
                      </w:pict>
                    </mc:Fallback>
                  </mc:AlternateContent>
                </w:r>
                <w:r>
                  <w:rPr>
                    <w:noProof/>
                  </w:rPr>
                  <mc:AlternateContent>
                    <mc:Choice Requires="wps">
                      <w:drawing>
                        <wp:anchor distT="0" distB="0" distL="114300" distR="114300" simplePos="0" relativeHeight="251615228" behindDoc="0" locked="0" layoutInCell="1" allowOverlap="1" wp14:anchorId="289617A4" wp14:editId="2115C772">
                          <wp:simplePos x="0" y="0"/>
                          <wp:positionH relativeFrom="column">
                            <wp:posOffset>2186940</wp:posOffset>
                          </wp:positionH>
                          <wp:positionV relativeFrom="paragraph">
                            <wp:posOffset>56515</wp:posOffset>
                          </wp:positionV>
                          <wp:extent cx="621030" cy="276225"/>
                          <wp:effectExtent l="0" t="0" r="26670" b="28575"/>
                          <wp:wrapNone/>
                          <wp:docPr id="77" name="Nach oben gekrümmter Pfei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64996D" id="Nach oben gekrümmter Pfeil 23" o:spid="_x0000_s1026" type="#_x0000_t104" style="position:absolute;margin-left:172.2pt;margin-top:4.45pt;width:48.9pt;height:21.75pt;z-index:251615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" adj="16796,20399,5400" fillcolor="black [3213]" strokecolor="black [3213]" strokeweight="2pt">
                          <v:path arrowok="t"/>
                        </v:shape>
                      </w:pict>
                    </mc:Fallback>
                  </mc:AlternateContent>
                </w:r>
                <w:r>
                  <w:rPr>
                    <w:noProof/>
                  </w:rPr>
                  <mc:AlternateContent>
                    <mc:Choice Requires="wps">
                      <w:drawing>
                        <wp:anchor distT="0" distB="0" distL="114300" distR="114300" simplePos="0" relativeHeight="251614203" behindDoc="0" locked="0" layoutInCell="1" allowOverlap="1" wp14:anchorId="5B912439" wp14:editId="6A27874E">
                          <wp:simplePos x="0" y="0"/>
                          <wp:positionH relativeFrom="column">
                            <wp:posOffset>2865120</wp:posOffset>
                          </wp:positionH>
                          <wp:positionV relativeFrom="paragraph">
                            <wp:posOffset>56515</wp:posOffset>
                          </wp:positionV>
                          <wp:extent cx="621030" cy="276225"/>
                          <wp:effectExtent l="0" t="0" r="26670" b="28575"/>
                          <wp:wrapNone/>
                          <wp:docPr id="76" name="Nach oben gekrümmter Pfei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510982" id="Nach oben gekrümmter Pfeil 26" o:spid="_x0000_s1026" type="#_x0000_t104" style="position:absolute;margin-left:225.6pt;margin-top:4.45pt;width:48.9pt;height:21.75pt;z-index:251614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" adj="16796,20399,5400" fillcolor="black [3213]" strokecolor="black [3213]" strokeweight="2pt">
                          <v:path arrowok="t"/>
                        </v:shape>
                      </w:pict>
                    </mc:Fallback>
                  </mc:AlternateContent>
                </w:r>
                <w:r>
                  <w:rPr>
                    <w:noProof/>
                  </w:rPr>
                  <mc:AlternateContent>
                    <mc:Choice Requires="wps">
                      <w:drawing>
                        <wp:anchor distT="0" distB="0" distL="114300" distR="114300" simplePos="0" relativeHeight="251613178" behindDoc="0" locked="0" layoutInCell="1" allowOverlap="1" wp14:anchorId="097EAB0F" wp14:editId="5B750B41">
                          <wp:simplePos x="0" y="0"/>
                          <wp:positionH relativeFrom="column">
                            <wp:posOffset>3574415</wp:posOffset>
                          </wp:positionH>
                          <wp:positionV relativeFrom="paragraph">
                            <wp:posOffset>56515</wp:posOffset>
                          </wp:positionV>
                          <wp:extent cx="621030" cy="276225"/>
                          <wp:effectExtent l="0" t="0" r="26670" b="28575"/>
                          <wp:wrapNone/>
                          <wp:docPr id="75" name="Nach oben gekrümmter Pfei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 cy="276225"/>
                                  </a:xfrm>
                                  <a:prstGeom prst="curved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0575FE" id="Nach oben gekrümmter Pfeil 28" o:spid="_x0000_s1026" type="#_x0000_t104" style="position:absolute;margin-left:281.45pt;margin-top:4.45pt;width:48.9pt;height:21.75pt;z-index:251613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" adj="16796,20399,5400" fillcolor="black [3213]" strokecolor="black [3213]" strokeweight="2pt">
                          <v:path arrowok="t"/>
                        </v:shape>
                      </w:pict>
                    </mc:Fallback>
                  </mc:AlternateContent>
                </w:r>
              </w:p>
            </w:tc>
          </w:tr>
        </w:tbl>
        <w:p w14:paraId="5E5777E5" w14:textId="77777777" w:rsidR="004D2B4F" w:rsidRDefault="004D2B4F" w:rsidP="00EF2F92">
          <w:pPr>
            <w:pStyle w:val="Labor-Text"/>
          </w:pPr>
        </w:p>
        <w:p w14:paraId="5C9F661B" w14:textId="77777777" w:rsidR="00BA5117" w:rsidRDefault="00BA5117" w:rsidP="00EF2F92">
          <w:pPr>
            <w:pStyle w:val="Labor-Text"/>
          </w:pPr>
        </w:p>
        <w:p w14:paraId="6A1CF272" w14:textId="77777777" w:rsidR="00BA5117" w:rsidRDefault="004D2B4F" w:rsidP="004D2B4F">
          <w:pPr>
            <w:pStyle w:val="Labor-Text"/>
            <w:ind w:left="705" w:hanging="705"/>
          </w:pPr>
          <w:r>
            <w:t>3.3</w:t>
          </w:r>
          <w:r>
            <w:tab/>
          </w:r>
          <w:r w:rsidR="001F4E41">
            <w:t xml:space="preserve">Die </w:t>
          </w:r>
          <w:r>
            <w:t xml:space="preserve">Figuren, die ihr auf dem Legebrett ausgelegt </w:t>
          </w:r>
          <w:proofErr w:type="gramStart"/>
          <w:r>
            <w:t>habt</w:t>
          </w:r>
          <w:proofErr w:type="gramEnd"/>
          <w:r>
            <w:t xml:space="preserve"> nennt man </w:t>
          </w:r>
          <w:proofErr w:type="spellStart"/>
          <w:r w:rsidRPr="004D2B4F">
            <w:rPr>
              <w:b/>
            </w:rPr>
            <w:t>Tetraederzahlen</w:t>
          </w:r>
          <w:proofErr w:type="spellEnd"/>
          <w:r>
            <w:t>.</w:t>
          </w:r>
          <w:r w:rsidR="00E27711">
            <w:t xml:space="preserve"> Die erste </w:t>
          </w:r>
          <w:proofErr w:type="spellStart"/>
          <w:r w:rsidR="00E27711">
            <w:t>Tetraederzahl</w:t>
          </w:r>
          <w:proofErr w:type="spellEnd"/>
          <w:r w:rsidR="00E27711">
            <w:t xml:space="preserve"> wird mit T</w:t>
          </w:r>
          <w:r w:rsidR="00E27711">
            <w:rPr>
              <w:vertAlign w:val="subscript"/>
            </w:rPr>
            <w:t>1</w:t>
          </w:r>
          <w:r w:rsidR="00E27711">
            <w:t xml:space="preserve"> bezeichnet, die zweite mit T</w:t>
          </w:r>
          <w:r w:rsidR="00E27711">
            <w:rPr>
              <w:vertAlign w:val="subscript"/>
            </w:rPr>
            <w:t>2</w:t>
          </w:r>
          <w:r w:rsidR="00E27711">
            <w:t xml:space="preserve"> usw. </w:t>
          </w:r>
        </w:p>
        <w:p w14:paraId="738DFB0B" w14:textId="77777777" w:rsidR="004D2B4F" w:rsidRDefault="00E27711" w:rsidP="00BA5117">
          <w:pPr>
            <w:pStyle w:val="Labor-Text"/>
            <w:ind w:left="705"/>
          </w:pPr>
          <w:r>
            <w:t xml:space="preserve">Um welche </w:t>
          </w:r>
          <w:proofErr w:type="spellStart"/>
          <w:r>
            <w:t>Tetraederzahl</w:t>
          </w:r>
          <w:proofErr w:type="spellEnd"/>
          <w:r>
            <w:t xml:space="preserve"> es sich dabei genau handelt, hängt davon ab, aus wie vielen Schichten und Kugeln das Gebilde besteht.</w:t>
          </w:r>
        </w:p>
        <w:p w14:paraId="28E4C9F6" w14:textId="77777777" w:rsidR="004D2B4F" w:rsidRDefault="004D2B4F" w:rsidP="004D2B4F">
          <w:pPr>
            <w:pStyle w:val="Labor-Text"/>
          </w:pPr>
        </w:p>
        <w:p w14:paraId="6C24AAAC" w14:textId="77777777" w:rsidR="00BA5117" w:rsidRDefault="00BA5117" w:rsidP="004D2B4F">
          <w:pPr>
            <w:pStyle w:val="Labor-Text"/>
          </w:pPr>
        </w:p>
        <w:p w14:paraId="55B46D30" w14:textId="77777777" w:rsidR="00E27711" w:rsidRDefault="00E27711" w:rsidP="004D2B4F">
          <w:pPr>
            <w:pStyle w:val="Labor-Text"/>
            <w:ind w:firstLine="708"/>
          </w:pPr>
          <w:r>
            <w:t xml:space="preserve">Die erste </w:t>
          </w:r>
          <w:proofErr w:type="spellStart"/>
          <w:r>
            <w:t>Tetraederzahl</w:t>
          </w:r>
          <w:proofErr w:type="spellEnd"/>
          <w:r>
            <w:t xml:space="preserve"> T</w:t>
          </w:r>
          <w:r w:rsidR="004D2B4F" w:rsidRPr="009251F3">
            <w:rPr>
              <w:vertAlign w:val="subscript"/>
            </w:rPr>
            <w:t>1</w:t>
          </w:r>
          <w:r w:rsidR="00867390">
            <w:t xml:space="preserve"> besteht</w:t>
          </w:r>
          <w:r w:rsidR="004D2B4F">
            <w:t xml:space="preserve"> aus 1 </w:t>
          </w:r>
          <w:r>
            <w:t xml:space="preserve"> Schicht und 1 Kugel. </w:t>
          </w:r>
        </w:p>
        <w:p w14:paraId="05CDA913" w14:textId="77777777" w:rsidR="004D2B4F" w:rsidRDefault="00867390" w:rsidP="004D2B4F">
          <w:pPr>
            <w:pStyle w:val="Labor-Text"/>
            <w:ind w:firstLine="708"/>
          </w:pPr>
          <w:r>
            <w:t>Man schreibt:</w:t>
          </w:r>
          <w:r w:rsidR="00E27711">
            <w:t xml:space="preserve"> T</w:t>
          </w:r>
          <w:r w:rsidR="004D2B4F" w:rsidRPr="00555BA3">
            <w:rPr>
              <w:vertAlign w:val="subscript"/>
            </w:rPr>
            <w:t>1</w:t>
          </w:r>
          <w:r w:rsidR="004D2B4F">
            <w:t xml:space="preserve"> = 1</w:t>
          </w:r>
        </w:p>
        <w:p w14:paraId="3DDC0130" w14:textId="77777777" w:rsidR="004D2B4F" w:rsidRDefault="004D2B4F" w:rsidP="004D2B4F">
          <w:pPr>
            <w:pStyle w:val="Labor-Text"/>
            <w:ind w:firstLine="708"/>
          </w:pPr>
        </w:p>
        <w:p w14:paraId="3C266C9F" w14:textId="77777777" w:rsidR="00E27711" w:rsidRDefault="00E27711" w:rsidP="004D2B4F">
          <w:pPr>
            <w:pStyle w:val="Labor-Text"/>
            <w:ind w:firstLine="708"/>
          </w:pPr>
          <w:r>
            <w:t xml:space="preserve">Die zweite </w:t>
          </w:r>
          <w:proofErr w:type="spellStart"/>
          <w:r>
            <w:t>Tetraederzahl</w:t>
          </w:r>
          <w:proofErr w:type="spellEnd"/>
          <w:r>
            <w:t xml:space="preserve"> T</w:t>
          </w:r>
          <w:r w:rsidR="004D2B4F" w:rsidRPr="009251F3">
            <w:rPr>
              <w:vertAlign w:val="subscript"/>
            </w:rPr>
            <w:t>2</w:t>
          </w:r>
          <w:r w:rsidR="004D2B4F">
            <w:t xml:space="preserve"> besteht aus </w:t>
          </w:r>
          <w:r>
            <w:t xml:space="preserve">2 Schichten und </w:t>
          </w:r>
          <w:r w:rsidR="009447B5">
            <w:t>4</w:t>
          </w:r>
          <w:r w:rsidR="004D2B4F">
            <w:t xml:space="preserve"> Kugeln. </w:t>
          </w:r>
        </w:p>
        <w:p w14:paraId="2921F5F7" w14:textId="77777777" w:rsidR="004D2B4F" w:rsidRDefault="00867390" w:rsidP="004D2B4F">
          <w:pPr>
            <w:pStyle w:val="Labor-Text"/>
            <w:ind w:firstLine="708"/>
          </w:pPr>
          <w:r>
            <w:t>Man schreibt:</w:t>
          </w:r>
          <w:r w:rsidR="00E27711">
            <w:t xml:space="preserve"> T</w:t>
          </w:r>
          <w:r w:rsidR="004D2B4F" w:rsidRPr="00555BA3">
            <w:rPr>
              <w:vertAlign w:val="subscript"/>
            </w:rPr>
            <w:t>2</w:t>
          </w:r>
          <w:r w:rsidR="001F0253">
            <w:t xml:space="preserve"> = 4</w:t>
          </w:r>
        </w:p>
        <w:p w14:paraId="16E5D548" w14:textId="77777777" w:rsidR="004D2B4F" w:rsidRDefault="004D2B4F" w:rsidP="004D2B4F">
          <w:pPr>
            <w:pStyle w:val="Labor-Text"/>
            <w:ind w:firstLine="708"/>
          </w:pPr>
        </w:p>
        <w:p w14:paraId="0A33E8C0" w14:textId="77777777" w:rsidR="00E27711" w:rsidRDefault="00E27711" w:rsidP="004D2B4F">
          <w:pPr>
            <w:pStyle w:val="Labor-Text"/>
            <w:ind w:firstLine="708"/>
          </w:pPr>
          <w:r>
            <w:t xml:space="preserve">Die dritte </w:t>
          </w:r>
          <w:proofErr w:type="spellStart"/>
          <w:r>
            <w:t>Tetraeder</w:t>
          </w:r>
          <w:r w:rsidR="004D2B4F">
            <w:t>zahl</w:t>
          </w:r>
          <w:proofErr w:type="spellEnd"/>
          <w:r w:rsidR="004D2B4F">
            <w:t xml:space="preserve"> ___ besteht aus ___ </w:t>
          </w:r>
          <w:r>
            <w:t xml:space="preserve">Schichten und ___ </w:t>
          </w:r>
          <w:r w:rsidR="004D2B4F">
            <w:t xml:space="preserve">Kugeln. </w:t>
          </w:r>
        </w:p>
        <w:p w14:paraId="0474CD12" w14:textId="77777777" w:rsidR="00BA5117" w:rsidRDefault="00867390" w:rsidP="00BA5117">
          <w:pPr>
            <w:pStyle w:val="Labor-Text"/>
            <w:ind w:firstLine="708"/>
          </w:pPr>
          <w:r>
            <w:t>Man schreibt:</w:t>
          </w:r>
          <w:r w:rsidR="004D2B4F">
            <w:t xml:space="preserve"> ________</w:t>
          </w:r>
        </w:p>
        <w:p w14:paraId="0FEBCB50" w14:textId="77777777" w:rsidR="00BA5117" w:rsidRDefault="00BA5117" w:rsidP="00BA5117">
          <w:pPr>
            <w:pStyle w:val="Labor-Text"/>
            <w:ind w:firstLine="708"/>
          </w:pPr>
        </w:p>
        <w:p w14:paraId="63E37023" w14:textId="77777777" w:rsidR="00C2221D" w:rsidRDefault="00C2221D" w:rsidP="00BA5117">
          <w:pPr>
            <w:pStyle w:val="Labor-Text"/>
            <w:ind w:firstLine="708"/>
          </w:pPr>
          <w:r>
            <w:t xml:space="preserve">Die siebte </w:t>
          </w:r>
          <w:proofErr w:type="spellStart"/>
          <w:r>
            <w:t>Tetraederzahl</w:t>
          </w:r>
          <w:proofErr w:type="spellEnd"/>
          <w:r>
            <w:t xml:space="preserve"> ___ besteht aus ___ Schichten und ___ Kugeln.</w:t>
          </w:r>
        </w:p>
        <w:p w14:paraId="2751D1C6" w14:textId="77777777" w:rsidR="00C2221D" w:rsidRPr="00BA5117" w:rsidRDefault="00867390" w:rsidP="00BA5117">
          <w:pPr>
            <w:pStyle w:val="Labor-Text"/>
            <w:ind w:firstLine="708"/>
          </w:pPr>
          <w:r>
            <w:t>Man schreibt:</w:t>
          </w:r>
          <w:r w:rsidR="00C2221D">
            <w:t xml:space="preserve"> ________</w:t>
          </w:r>
        </w:p>
        <w:p w14:paraId="08E9515B" w14:textId="77777777" w:rsidR="00385F75" w:rsidRDefault="00385F75" w:rsidP="00042FBB">
          <w:pPr>
            <w:ind w:left="705" w:hanging="705"/>
            <w:rPr>
              <w:rFonts w:ascii="Arial" w:hAnsi="Arial" w:cs="Arial"/>
              <w:sz w:val="24"/>
              <w:szCs w:val="24"/>
            </w:rPr>
          </w:pPr>
        </w:p>
        <w:p w14:paraId="79E2BAEA" w14:textId="77777777" w:rsidR="00867390" w:rsidRDefault="00D66491" w:rsidP="00042FBB">
          <w:pPr>
            <w:ind w:left="705" w:hanging="705"/>
            <w:rPr>
              <w:rFonts w:ascii="Arial" w:hAnsi="Arial" w:cs="Arial"/>
              <w:sz w:val="24"/>
              <w:szCs w:val="24"/>
            </w:rPr>
          </w:pPr>
          <w:r>
            <w:rPr>
              <w:rFonts w:ascii="Arial" w:hAnsi="Arial" w:cs="Arial"/>
              <w:noProof/>
              <w:sz w:val="24"/>
              <w:szCs w:val="24"/>
            </w:rPr>
            <w:drawing>
              <wp:anchor distT="0" distB="0" distL="114300" distR="114300" simplePos="0" relativeHeight="251727872" behindDoc="0" locked="0" layoutInCell="1" allowOverlap="1" wp14:anchorId="343DAE48" wp14:editId="3D53C8B0">
                <wp:simplePos x="0" y="0"/>
                <wp:positionH relativeFrom="column">
                  <wp:posOffset>5958205</wp:posOffset>
                </wp:positionH>
                <wp:positionV relativeFrom="paragraph">
                  <wp:posOffset>125095</wp:posOffset>
                </wp:positionV>
                <wp:extent cx="485775" cy="495300"/>
                <wp:effectExtent l="19050" t="0" r="9525" b="0"/>
                <wp:wrapNone/>
                <wp:docPr id="34" name="Grafik 14" descr="PC.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85775" cy="495300"/>
                        </a:xfrm>
                        <a:prstGeom prst="rect">
                          <a:avLst/>
                        </a:prstGeom>
                        <a:noFill/>
                        <a:ln>
                          <a:noFill/>
                          <a:prstDash/>
                        </a:ln>
                      </pic:spPr>
                    </pic:pic>
                  </a:graphicData>
                </a:graphic>
              </wp:anchor>
            </w:drawing>
          </w:r>
        </w:p>
        <w:p w14:paraId="0A299F51" w14:textId="77777777" w:rsidR="00867390" w:rsidRDefault="00867390" w:rsidP="00042FBB">
          <w:pPr>
            <w:ind w:left="705" w:hanging="705"/>
            <w:rPr>
              <w:rFonts w:ascii="Arial" w:hAnsi="Arial" w:cs="Arial"/>
              <w:sz w:val="24"/>
              <w:szCs w:val="24"/>
            </w:rPr>
          </w:pPr>
          <w:r>
            <w:rPr>
              <w:rFonts w:ascii="Arial" w:hAnsi="Arial" w:cs="Arial"/>
              <w:sz w:val="24"/>
              <w:szCs w:val="24"/>
            </w:rPr>
            <w:t xml:space="preserve">Schaut euch die </w:t>
          </w:r>
          <w:r w:rsidRPr="00867390">
            <w:rPr>
              <w:rFonts w:ascii="Arial" w:hAnsi="Arial" w:cs="Arial"/>
              <w:b/>
              <w:sz w:val="24"/>
              <w:szCs w:val="24"/>
            </w:rPr>
            <w:t>Simulation 9</w:t>
          </w:r>
          <w:r>
            <w:rPr>
              <w:rFonts w:ascii="Arial" w:hAnsi="Arial" w:cs="Arial"/>
              <w:sz w:val="24"/>
              <w:szCs w:val="24"/>
            </w:rPr>
            <w:t xml:space="preserve"> an und verbessert notfalls den Lückentext.</w:t>
          </w:r>
        </w:p>
        <w:p w14:paraId="79D1A716" w14:textId="77777777" w:rsidR="00042FBB" w:rsidRPr="00042FBB" w:rsidRDefault="00042FBB" w:rsidP="00042FBB">
          <w:pPr>
            <w:ind w:left="705" w:hanging="705"/>
          </w:pPr>
        </w:p>
        <w:p w14:paraId="7B03EDD3" w14:textId="77777777" w:rsidR="00401749" w:rsidRDefault="00401749">
          <w:pPr>
            <w:spacing w:after="200" w:line="276" w:lineRule="auto"/>
            <w:rPr>
              <w:rFonts w:ascii="Arial" w:hAnsi="Arial"/>
              <w:sz w:val="24"/>
            </w:rPr>
            <w:sectPr w:rsidR="00401749" w:rsidSect="004E209B">
              <w:headerReference w:type="default" r:id="rId22"/>
              <w:footerReference w:type="default" r:id="rId23"/>
              <w:pgSz w:w="11906" w:h="16838"/>
              <w:pgMar w:top="1417" w:right="1417" w:bottom="1134" w:left="1417" w:header="708" w:footer="794" w:gutter="0"/>
              <w:pgNumType w:start="1"/>
              <w:cols w:space="708"/>
              <w:docGrid w:linePitch="360"/>
            </w:sectPr>
          </w:pPr>
          <w:r>
            <w:rPr>
              <w:rFonts w:ascii="Arial" w:hAnsi="Arial"/>
              <w:sz w:val="24"/>
            </w:rPr>
            <w:br w:type="page"/>
          </w:r>
        </w:p>
        <w:p w14:paraId="60C7BB26" w14:textId="77777777" w:rsidR="00C2221D" w:rsidRDefault="00867390" w:rsidP="00C2221D">
          <w:pPr>
            <w:ind w:left="705" w:hanging="705"/>
            <w:rPr>
              <w:rFonts w:ascii="Arial" w:hAnsi="Arial" w:cs="Arial"/>
              <w:sz w:val="24"/>
              <w:szCs w:val="24"/>
            </w:rPr>
          </w:pPr>
          <w:r>
            <w:rPr>
              <w:rFonts w:ascii="Arial" w:hAnsi="Arial" w:cs="Arial"/>
              <w:sz w:val="24"/>
              <w:szCs w:val="24"/>
            </w:rPr>
            <w:lastRenderedPageBreak/>
            <w:t>3.4</w:t>
          </w:r>
          <w:r w:rsidR="00C2221D">
            <w:rPr>
              <w:rFonts w:ascii="Arial" w:hAnsi="Arial" w:cs="Arial"/>
              <w:sz w:val="24"/>
              <w:szCs w:val="24"/>
            </w:rPr>
            <w:tab/>
            <w:t xml:space="preserve">Schaut euch die von euch gebauten </w:t>
          </w:r>
          <w:proofErr w:type="spellStart"/>
          <w:r w:rsidR="00C2221D">
            <w:rPr>
              <w:rFonts w:ascii="Arial" w:hAnsi="Arial" w:cs="Arial"/>
              <w:sz w:val="24"/>
              <w:szCs w:val="24"/>
            </w:rPr>
            <w:t>Tetraederzahlen</w:t>
          </w:r>
          <w:proofErr w:type="spellEnd"/>
          <w:r w:rsidR="00C2221D">
            <w:rPr>
              <w:rFonts w:ascii="Arial" w:hAnsi="Arial" w:cs="Arial"/>
              <w:sz w:val="24"/>
              <w:szCs w:val="24"/>
            </w:rPr>
            <w:t xml:space="preserve"> an. Welchen Zusammenhang erkennt ihr zwischen </w:t>
          </w:r>
          <w:proofErr w:type="spellStart"/>
          <w:r w:rsidR="00C2221D">
            <w:rPr>
              <w:rFonts w:ascii="Arial" w:hAnsi="Arial" w:cs="Arial"/>
              <w:sz w:val="24"/>
              <w:szCs w:val="24"/>
            </w:rPr>
            <w:t>Tetraederzahlen</w:t>
          </w:r>
          <w:proofErr w:type="spellEnd"/>
          <w:r w:rsidR="00C2221D">
            <w:rPr>
              <w:rFonts w:ascii="Arial" w:hAnsi="Arial" w:cs="Arial"/>
              <w:sz w:val="24"/>
              <w:szCs w:val="24"/>
            </w:rPr>
            <w:t xml:space="preserve"> und euch schon bekannten figurierten Zahlen?</w:t>
          </w:r>
        </w:p>
        <w:p w14:paraId="6963989D" w14:textId="77777777" w:rsidR="00C2221D" w:rsidRDefault="00C2221D" w:rsidP="00C2221D">
          <w:pPr>
            <w:ind w:left="705" w:hanging="705"/>
            <w:rPr>
              <w:rFonts w:ascii="Arial" w:hAnsi="Arial" w:cs="Arial"/>
              <w:sz w:val="24"/>
              <w:szCs w:val="24"/>
            </w:rPr>
          </w:pPr>
        </w:p>
        <w:tbl>
          <w:tblPr>
            <w:tblStyle w:val="Tabellenraster"/>
            <w:tblW w:w="0" w:type="auto"/>
            <w:tblInd w:w="108" w:type="dxa"/>
            <w:tblLook w:val="04A0" w:firstRow="1" w:lastRow="0" w:firstColumn="1" w:lastColumn="0" w:noHBand="0" w:noVBand="1"/>
          </w:tblPr>
          <w:tblGrid>
            <w:gridCol w:w="8954"/>
          </w:tblGrid>
          <w:tr w:rsidR="00C2221D" w14:paraId="0E9C1DB1" w14:textId="77777777" w:rsidTr="00C2221D">
            <w:trPr>
              <w:trHeight w:val="1857"/>
            </w:trPr>
            <w:tc>
              <w:tcPr>
                <w:tcW w:w="9180" w:type="dxa"/>
              </w:tcPr>
              <w:p w14:paraId="2CE2A9E2" w14:textId="77777777" w:rsidR="00C2221D" w:rsidRDefault="00C2221D" w:rsidP="00922B76">
                <w:pPr>
                  <w:rPr>
                    <w:rFonts w:ascii="Arial" w:hAnsi="Arial" w:cs="Arial"/>
                    <w:sz w:val="24"/>
                    <w:szCs w:val="24"/>
                  </w:rPr>
                </w:pPr>
              </w:p>
            </w:tc>
          </w:tr>
        </w:tbl>
        <w:p w14:paraId="162BD9EF" w14:textId="77777777" w:rsidR="00C2221D" w:rsidRDefault="00C2221D" w:rsidP="00C2221D">
          <w:pPr>
            <w:ind w:left="705" w:hanging="705"/>
            <w:rPr>
              <w:rFonts w:ascii="Arial" w:hAnsi="Arial" w:cs="Arial"/>
              <w:sz w:val="24"/>
              <w:szCs w:val="24"/>
            </w:rPr>
          </w:pPr>
        </w:p>
        <w:p w14:paraId="2B545601" w14:textId="77777777" w:rsidR="00C2221D" w:rsidRDefault="00C2221D" w:rsidP="00C2221D">
          <w:pPr>
            <w:ind w:left="705" w:hanging="705"/>
            <w:rPr>
              <w:rFonts w:ascii="Arial" w:hAnsi="Arial" w:cs="Arial"/>
              <w:sz w:val="24"/>
              <w:szCs w:val="24"/>
            </w:rPr>
          </w:pPr>
          <w:r>
            <w:rPr>
              <w:rFonts w:ascii="Arial" w:hAnsi="Arial" w:cs="Arial"/>
              <w:sz w:val="24"/>
              <w:szCs w:val="24"/>
            </w:rPr>
            <w:t>Diskutiert eure Überlegungen in der Gruppe.</w:t>
          </w:r>
        </w:p>
        <w:p w14:paraId="5D743655" w14:textId="77777777" w:rsidR="00C2221D" w:rsidRDefault="00C2221D" w:rsidP="00C2221D">
          <w:pPr>
            <w:ind w:left="705" w:hanging="705"/>
            <w:rPr>
              <w:rFonts w:ascii="Arial" w:hAnsi="Arial" w:cs="Arial"/>
              <w:sz w:val="24"/>
              <w:szCs w:val="24"/>
            </w:rPr>
          </w:pPr>
        </w:p>
        <w:p w14:paraId="4E555024" w14:textId="77777777" w:rsidR="00C2221D" w:rsidRDefault="00C2221D" w:rsidP="00C2221D">
          <w:pPr>
            <w:ind w:left="705" w:hanging="705"/>
            <w:rPr>
              <w:rFonts w:ascii="Arial" w:hAnsi="Arial" w:cs="Arial"/>
              <w:sz w:val="24"/>
              <w:szCs w:val="24"/>
            </w:rPr>
          </w:pPr>
        </w:p>
        <w:p w14:paraId="39F0592F" w14:textId="77777777" w:rsidR="00C2221D" w:rsidRDefault="00C2221D" w:rsidP="00C2221D">
          <w:pPr>
            <w:ind w:left="705" w:hanging="705"/>
            <w:rPr>
              <w:rFonts w:ascii="Arial" w:hAnsi="Arial" w:cs="Arial"/>
              <w:sz w:val="24"/>
              <w:szCs w:val="24"/>
            </w:rPr>
          </w:pPr>
        </w:p>
        <w:p w14:paraId="549A2D53" w14:textId="77777777" w:rsidR="00C2221D" w:rsidRDefault="00867390" w:rsidP="001F4E41">
          <w:pPr>
            <w:rPr>
              <w:rFonts w:ascii="Arial" w:hAnsi="Arial" w:cs="Arial"/>
              <w:sz w:val="24"/>
              <w:szCs w:val="24"/>
            </w:rPr>
          </w:pPr>
          <w:r>
            <w:rPr>
              <w:rFonts w:ascii="Arial" w:hAnsi="Arial" w:cs="Arial"/>
              <w:sz w:val="24"/>
              <w:szCs w:val="24"/>
            </w:rPr>
            <w:t>3.5</w:t>
          </w:r>
          <w:r w:rsidR="001F4E41">
            <w:rPr>
              <w:rFonts w:ascii="Arial" w:hAnsi="Arial" w:cs="Arial"/>
              <w:sz w:val="24"/>
              <w:szCs w:val="24"/>
            </w:rPr>
            <w:tab/>
          </w:r>
          <w:r w:rsidR="00C2221D">
            <w:rPr>
              <w:rFonts w:ascii="Arial" w:hAnsi="Arial" w:cs="Arial"/>
              <w:sz w:val="24"/>
              <w:szCs w:val="24"/>
            </w:rPr>
            <w:t>Notiert eure Überlegungen</w:t>
          </w:r>
          <w:r w:rsidR="001F4E41">
            <w:rPr>
              <w:rFonts w:ascii="Arial" w:hAnsi="Arial" w:cs="Arial"/>
              <w:sz w:val="24"/>
              <w:szCs w:val="24"/>
            </w:rPr>
            <w:t xml:space="preserve"> nun</w:t>
          </w:r>
          <w:r w:rsidR="00C2221D">
            <w:rPr>
              <w:rFonts w:ascii="Arial" w:hAnsi="Arial" w:cs="Arial"/>
              <w:sz w:val="24"/>
              <w:szCs w:val="24"/>
            </w:rPr>
            <w:t xml:space="preserve"> </w:t>
          </w:r>
          <w:r w:rsidR="00E30086">
            <w:rPr>
              <w:rFonts w:ascii="Arial" w:hAnsi="Arial" w:cs="Arial"/>
              <w:sz w:val="24"/>
              <w:szCs w:val="24"/>
            </w:rPr>
            <w:t>mit der Verwendung</w:t>
          </w:r>
          <w:r w:rsidR="00C2221D">
            <w:rPr>
              <w:rFonts w:ascii="Arial" w:hAnsi="Arial" w:cs="Arial"/>
              <w:sz w:val="24"/>
              <w:szCs w:val="24"/>
            </w:rPr>
            <w:t xml:space="preserve"> der Fachsprache.</w:t>
          </w:r>
        </w:p>
        <w:p w14:paraId="39C9AD68" w14:textId="77777777" w:rsidR="00C2221D" w:rsidRDefault="00C2221D" w:rsidP="00C2221D">
          <w:pPr>
            <w:ind w:left="705" w:hanging="705"/>
            <w:rPr>
              <w:rFonts w:ascii="Arial" w:hAnsi="Arial" w:cs="Arial"/>
              <w:sz w:val="24"/>
              <w:szCs w:val="24"/>
            </w:rPr>
          </w:pPr>
        </w:p>
        <w:tbl>
          <w:tblPr>
            <w:tblStyle w:val="Tabellenraster"/>
            <w:tblW w:w="0" w:type="auto"/>
            <w:tblInd w:w="108" w:type="dxa"/>
            <w:tblLook w:val="04A0" w:firstRow="1" w:lastRow="0" w:firstColumn="1" w:lastColumn="0" w:noHBand="0" w:noVBand="1"/>
          </w:tblPr>
          <w:tblGrid>
            <w:gridCol w:w="8954"/>
          </w:tblGrid>
          <w:tr w:rsidR="00C2221D" w14:paraId="04388B1C" w14:textId="77777777" w:rsidTr="00C2221D">
            <w:trPr>
              <w:trHeight w:val="2011"/>
            </w:trPr>
            <w:tc>
              <w:tcPr>
                <w:tcW w:w="9104" w:type="dxa"/>
              </w:tcPr>
              <w:p w14:paraId="090E49F9" w14:textId="77777777" w:rsidR="00C2221D" w:rsidRDefault="00C2221D" w:rsidP="00385F75">
                <w:pPr>
                  <w:pStyle w:val="Labor-Text"/>
                </w:pPr>
              </w:p>
            </w:tc>
          </w:tr>
        </w:tbl>
        <w:p w14:paraId="083D66C0" w14:textId="77777777" w:rsidR="00C2221D" w:rsidRDefault="00C2221D" w:rsidP="00385F75">
          <w:pPr>
            <w:pStyle w:val="Labor-Text"/>
          </w:pPr>
        </w:p>
        <w:p w14:paraId="369B825B" w14:textId="77777777" w:rsidR="00C2221D" w:rsidRDefault="00C2221D" w:rsidP="00385F75">
          <w:pPr>
            <w:pStyle w:val="Labor-Text"/>
          </w:pPr>
        </w:p>
        <w:p w14:paraId="06E4B627" w14:textId="77777777" w:rsidR="001A25DC" w:rsidRDefault="00385F75" w:rsidP="001F4E41">
          <w:pPr>
            <w:pStyle w:val="Labor-Text"/>
            <w:ind w:left="705" w:hanging="705"/>
          </w:pPr>
          <w:r>
            <w:rPr>
              <w:noProof/>
            </w:rPr>
            <w:drawing>
              <wp:anchor distT="0" distB="0" distL="114300" distR="114300" simplePos="0" relativeHeight="251622400" behindDoc="0" locked="0" layoutInCell="1" allowOverlap="1" wp14:anchorId="5246DB2F" wp14:editId="03536C59">
                <wp:simplePos x="0" y="0"/>
                <wp:positionH relativeFrom="column">
                  <wp:posOffset>5967730</wp:posOffset>
                </wp:positionH>
                <wp:positionV relativeFrom="paragraph">
                  <wp:posOffset>-29845</wp:posOffset>
                </wp:positionV>
                <wp:extent cx="495300" cy="495300"/>
                <wp:effectExtent l="19050" t="0" r="0" b="0"/>
                <wp:wrapTight wrapText="bothSides">
                  <wp:wrapPolygon edited="0">
                    <wp:start x="-831" y="0"/>
                    <wp:lineTo x="-831" y="20769"/>
                    <wp:lineTo x="21600" y="20769"/>
                    <wp:lineTo x="21600" y="0"/>
                    <wp:lineTo x="-831" y="0"/>
                  </wp:wrapPolygon>
                </wp:wrapTight>
                <wp:docPr id="7"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867390">
            <w:t>3.6</w:t>
          </w:r>
          <w:r w:rsidR="001F4E41">
            <w:tab/>
            <w:t>Füllt</w:t>
          </w:r>
          <w:r>
            <w:t xml:space="preserve"> die Lücken mit Hilfe </w:t>
          </w:r>
          <w:r w:rsidR="001F4E41">
            <w:t>eurer</w:t>
          </w:r>
          <w:r w:rsidR="00BA5117">
            <w:t xml:space="preserve"> Überlegungen aus der vorheri</w:t>
          </w:r>
          <w:r w:rsidR="00C2221D">
            <w:t>g</w:t>
          </w:r>
          <w:r>
            <w:t>en Aufgabe aus.</w:t>
          </w:r>
        </w:p>
        <w:p w14:paraId="0F2CA886" w14:textId="77777777" w:rsidR="001A25DC" w:rsidRDefault="001A25DC" w:rsidP="001A25DC">
          <w:pPr>
            <w:pStyle w:val="Labor-Text"/>
          </w:pPr>
        </w:p>
        <w:tbl>
          <w:tblPr>
            <w:tblStyle w:val="Tabellenraster"/>
            <w:tblW w:w="0" w:type="auto"/>
            <w:tblInd w:w="108" w:type="dxa"/>
            <w:tblLook w:val="04A0" w:firstRow="1" w:lastRow="0" w:firstColumn="1" w:lastColumn="0" w:noHBand="0" w:noVBand="1"/>
          </w:tblPr>
          <w:tblGrid>
            <w:gridCol w:w="8954"/>
          </w:tblGrid>
          <w:tr w:rsidR="00385F75" w14:paraId="78AAC370" w14:textId="77777777" w:rsidTr="001F4E41">
            <w:trPr>
              <w:trHeight w:val="2987"/>
            </w:trPr>
            <w:tc>
              <w:tcPr>
                <w:tcW w:w="9104" w:type="dxa"/>
              </w:tcPr>
              <w:p w14:paraId="3F49D28E" w14:textId="77777777" w:rsidR="00385F75" w:rsidRDefault="00385F75" w:rsidP="001A25DC">
                <w:pPr>
                  <w:pStyle w:val="Labor-Text"/>
                </w:pPr>
              </w:p>
              <w:p w14:paraId="0E1F5C11" w14:textId="77777777" w:rsidR="00385F75" w:rsidRDefault="00930B8D" w:rsidP="001F4E41">
                <w:pPr>
                  <w:pStyle w:val="Labor-Text"/>
                  <w:ind w:left="708"/>
                  <w:rPr>
                    <w:vertAlign w:val="subscript"/>
                  </w:rPr>
                </w:pPr>
                <w:r>
                  <w:t>T</w:t>
                </w:r>
                <w:r>
                  <w:rPr>
                    <w:vertAlign w:val="subscript"/>
                  </w:rPr>
                  <w:t>1</w:t>
                </w:r>
                <w:r w:rsidR="00867390">
                  <w:rPr>
                    <w:vertAlign w:val="subscript"/>
                  </w:rPr>
                  <w:t xml:space="preserve"> </w:t>
                </w:r>
                <w:r>
                  <w:t>=</w:t>
                </w:r>
                <w:r w:rsidR="00867390">
                  <w:t xml:space="preserve"> </w:t>
                </w:r>
                <w:r>
                  <w:t>D</w:t>
                </w:r>
                <w:r>
                  <w:rPr>
                    <w:vertAlign w:val="subscript"/>
                  </w:rPr>
                  <w:t>1</w:t>
                </w:r>
              </w:p>
              <w:p w14:paraId="641BC0C8" w14:textId="77777777" w:rsidR="00930B8D" w:rsidRPr="001F4E41" w:rsidRDefault="00930B8D" w:rsidP="001A25DC">
                <w:pPr>
                  <w:pStyle w:val="Labor-Text"/>
                  <w:rPr>
                    <w:szCs w:val="24"/>
                    <w:vertAlign w:val="subscript"/>
                  </w:rPr>
                </w:pPr>
              </w:p>
              <w:p w14:paraId="17BF92DF" w14:textId="77777777" w:rsidR="00930B8D" w:rsidRDefault="00930B8D" w:rsidP="001F4E41">
                <w:pPr>
                  <w:pStyle w:val="Labor-Text"/>
                  <w:ind w:left="708"/>
                </w:pPr>
                <w:r w:rsidRPr="001F4E41">
                  <w:rPr>
                    <w:szCs w:val="24"/>
                  </w:rPr>
                  <w:t>T</w:t>
                </w:r>
                <w:r w:rsidRPr="001F4E41">
                  <w:rPr>
                    <w:szCs w:val="24"/>
                    <w:vertAlign w:val="subscript"/>
                  </w:rPr>
                  <w:t>2</w:t>
                </w:r>
                <w:r w:rsidR="00867390">
                  <w:rPr>
                    <w:szCs w:val="24"/>
                    <w:vertAlign w:val="subscript"/>
                  </w:rPr>
                  <w:t xml:space="preserve"> </w:t>
                </w:r>
                <w:r w:rsidRPr="001F4E41">
                  <w:rPr>
                    <w:szCs w:val="24"/>
                  </w:rPr>
                  <w:t>=____+____</w:t>
                </w:r>
              </w:p>
              <w:p w14:paraId="2B72432A" w14:textId="77777777" w:rsidR="00930B8D" w:rsidRDefault="00930B8D" w:rsidP="001A25DC">
                <w:pPr>
                  <w:pStyle w:val="Labor-Text"/>
                </w:pPr>
              </w:p>
              <w:p w14:paraId="5987670A" w14:textId="77777777" w:rsidR="00930B8D" w:rsidRDefault="00930B8D" w:rsidP="001F4E41">
                <w:pPr>
                  <w:pStyle w:val="Labor-Text"/>
                  <w:ind w:left="708"/>
                </w:pPr>
                <w:r>
                  <w:t>T</w:t>
                </w:r>
                <w:r>
                  <w:rPr>
                    <w:vertAlign w:val="subscript"/>
                  </w:rPr>
                  <w:t>3</w:t>
                </w:r>
                <w:r w:rsidR="00867390">
                  <w:rPr>
                    <w:vertAlign w:val="subscript"/>
                  </w:rPr>
                  <w:t xml:space="preserve"> </w:t>
                </w:r>
                <w:r>
                  <w:t>=</w:t>
                </w:r>
              </w:p>
              <w:p w14:paraId="3A88E118" w14:textId="77777777" w:rsidR="00930B8D" w:rsidRDefault="00930B8D" w:rsidP="001A25DC">
                <w:pPr>
                  <w:pStyle w:val="Labor-Text"/>
                </w:pPr>
              </w:p>
              <w:p w14:paraId="3030363A" w14:textId="77777777" w:rsidR="00930B8D" w:rsidRDefault="00930B8D" w:rsidP="001F4E41">
                <w:pPr>
                  <w:pStyle w:val="Labor-Text"/>
                  <w:ind w:left="708"/>
                </w:pPr>
                <w:r>
                  <w:t>T</w:t>
                </w:r>
                <w:r>
                  <w:rPr>
                    <w:vertAlign w:val="subscript"/>
                  </w:rPr>
                  <w:t>4</w:t>
                </w:r>
                <w:r w:rsidR="00867390">
                  <w:rPr>
                    <w:vertAlign w:val="subscript"/>
                  </w:rPr>
                  <w:t xml:space="preserve"> </w:t>
                </w:r>
                <w:r>
                  <w:t>=</w:t>
                </w:r>
              </w:p>
              <w:p w14:paraId="449D271C" w14:textId="77777777" w:rsidR="00930B8D" w:rsidRDefault="00930B8D" w:rsidP="001A25DC">
                <w:pPr>
                  <w:pStyle w:val="Labor-Text"/>
                </w:pPr>
              </w:p>
              <w:p w14:paraId="5BF2476B" w14:textId="77777777" w:rsidR="00930B8D" w:rsidRPr="00930B8D" w:rsidRDefault="00930B8D" w:rsidP="001F4E41">
                <w:pPr>
                  <w:pStyle w:val="Labor-Text"/>
                  <w:ind w:left="708"/>
                </w:pPr>
                <w:r>
                  <w:t>T</w:t>
                </w:r>
                <w:r>
                  <w:rPr>
                    <w:vertAlign w:val="subscript"/>
                  </w:rPr>
                  <w:t>10</w:t>
                </w:r>
                <w:r w:rsidR="00867390">
                  <w:rPr>
                    <w:vertAlign w:val="subscript"/>
                  </w:rPr>
                  <w:t xml:space="preserve"> </w:t>
                </w:r>
                <w:r>
                  <w:t>=</w:t>
                </w:r>
              </w:p>
            </w:tc>
          </w:tr>
        </w:tbl>
        <w:p w14:paraId="4A188B49" w14:textId="77777777" w:rsidR="009251F3" w:rsidRDefault="009251F3" w:rsidP="001A25DC">
          <w:pPr>
            <w:pStyle w:val="Labor-Text"/>
          </w:pPr>
        </w:p>
        <w:p w14:paraId="2AA44311" w14:textId="77777777" w:rsidR="009251F3" w:rsidRDefault="009251F3" w:rsidP="001A25DC">
          <w:pPr>
            <w:pStyle w:val="Labor-Text"/>
          </w:pPr>
        </w:p>
        <w:p w14:paraId="7AADAAF4" w14:textId="77777777" w:rsidR="009251F3" w:rsidRDefault="009251F3" w:rsidP="001A25DC">
          <w:pPr>
            <w:pStyle w:val="Labor-Text"/>
          </w:pPr>
        </w:p>
        <w:p w14:paraId="7384534A" w14:textId="77777777" w:rsidR="00F339BE" w:rsidRDefault="00F339BE" w:rsidP="001A25DC">
          <w:pPr>
            <w:pStyle w:val="Labor-Text"/>
          </w:pPr>
        </w:p>
        <w:p w14:paraId="367C3971" w14:textId="77777777" w:rsidR="00401749" w:rsidRDefault="00401749" w:rsidP="00C2221D">
          <w:pPr>
            <w:pStyle w:val="Labor-Text"/>
            <w:sectPr w:rsidR="00401749" w:rsidSect="00D81836">
              <w:pgSz w:w="11906" w:h="16838"/>
              <w:pgMar w:top="1417" w:right="1417" w:bottom="1134" w:left="1417" w:header="708" w:footer="794" w:gutter="0"/>
              <w:cols w:space="708"/>
              <w:docGrid w:linePitch="360"/>
            </w:sectPr>
          </w:pPr>
        </w:p>
        <w:p w14:paraId="56B46BC2" w14:textId="77777777" w:rsidR="00C2221D" w:rsidRDefault="002635D7" w:rsidP="00C2221D">
          <w:pPr>
            <w:pStyle w:val="Labor-Text"/>
          </w:pPr>
          <w:r>
            <w:rPr>
              <w:noProof/>
            </w:rPr>
            <w:lastRenderedPageBreak/>
            <w:drawing>
              <wp:anchor distT="0" distB="0" distL="114300" distR="114300" simplePos="0" relativeHeight="251698176" behindDoc="0" locked="0" layoutInCell="1" allowOverlap="1" wp14:anchorId="327056BE" wp14:editId="1ABC8AA6">
                <wp:simplePos x="0" y="0"/>
                <wp:positionH relativeFrom="column">
                  <wp:posOffset>5967730</wp:posOffset>
                </wp:positionH>
                <wp:positionV relativeFrom="paragraph">
                  <wp:posOffset>-20320</wp:posOffset>
                </wp:positionV>
                <wp:extent cx="495300" cy="495300"/>
                <wp:effectExtent l="19050" t="0" r="0" b="0"/>
                <wp:wrapTight wrapText="bothSides">
                  <wp:wrapPolygon edited="0">
                    <wp:start x="-831" y="0"/>
                    <wp:lineTo x="-831" y="20769"/>
                    <wp:lineTo x="21600" y="20769"/>
                    <wp:lineTo x="21600" y="0"/>
                    <wp:lineTo x="-831" y="0"/>
                  </wp:wrapPolygon>
                </wp:wrapTight>
                <wp:docPr id="8"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D4587F">
            <w:t>3.7</w:t>
          </w:r>
          <w:r w:rsidR="00C2221D">
            <w:tab/>
            <w:t>Berechne</w:t>
          </w:r>
          <w:r w:rsidR="001F4E41">
            <w:t>t</w:t>
          </w:r>
          <w:r w:rsidR="00C2221D">
            <w:t xml:space="preserve"> die Anzahl der Kugel von </w:t>
          </w:r>
          <w:proofErr w:type="spellStart"/>
          <w:r w:rsidR="00C2221D">
            <w:t>Tetraederzahl</w:t>
          </w:r>
          <w:proofErr w:type="spellEnd"/>
          <w:r w:rsidR="00C2221D">
            <w:t xml:space="preserve"> T</w:t>
          </w:r>
          <w:r w:rsidR="00C2221D">
            <w:rPr>
              <w:vertAlign w:val="subscript"/>
            </w:rPr>
            <w:t>10</w:t>
          </w:r>
          <w:r w:rsidR="00C2221D">
            <w:t>.</w:t>
          </w:r>
        </w:p>
        <w:p w14:paraId="6296C4CC" w14:textId="77777777" w:rsidR="00D4587F" w:rsidRPr="00930B8D" w:rsidRDefault="00D4587F" w:rsidP="00C2221D">
          <w:pPr>
            <w:pStyle w:val="Labor-Text"/>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1D3F0F" w14:paraId="193716E6" w14:textId="77777777" w:rsidTr="002D69F1">
            <w:trPr>
              <w:trHeight w:val="283"/>
            </w:trPr>
            <w:tc>
              <w:tcPr>
                <w:tcW w:w="282" w:type="dxa"/>
              </w:tcPr>
              <w:p w14:paraId="31BF1C93" w14:textId="77777777" w:rsidR="001D3F0F" w:rsidRDefault="001D3F0F" w:rsidP="002D69F1">
                <w:pPr>
                  <w:pStyle w:val="Arbeitsanweisung"/>
                  <w:tabs>
                    <w:tab w:val="left" w:pos="709"/>
                  </w:tabs>
                </w:pPr>
              </w:p>
            </w:tc>
            <w:tc>
              <w:tcPr>
                <w:tcW w:w="282" w:type="dxa"/>
              </w:tcPr>
              <w:p w14:paraId="0BB7F664" w14:textId="77777777" w:rsidR="001D3F0F" w:rsidRDefault="001D3F0F" w:rsidP="002D69F1">
                <w:pPr>
                  <w:pStyle w:val="Arbeitsanweisung"/>
                  <w:tabs>
                    <w:tab w:val="left" w:pos="709"/>
                  </w:tabs>
                </w:pPr>
              </w:p>
            </w:tc>
            <w:tc>
              <w:tcPr>
                <w:tcW w:w="282" w:type="dxa"/>
              </w:tcPr>
              <w:p w14:paraId="2B741CA4" w14:textId="77777777" w:rsidR="001D3F0F" w:rsidRDefault="001D3F0F" w:rsidP="002D69F1">
                <w:pPr>
                  <w:pStyle w:val="Arbeitsanweisung"/>
                  <w:tabs>
                    <w:tab w:val="left" w:pos="709"/>
                  </w:tabs>
                </w:pPr>
              </w:p>
            </w:tc>
            <w:tc>
              <w:tcPr>
                <w:tcW w:w="282" w:type="dxa"/>
              </w:tcPr>
              <w:p w14:paraId="207B8FE7" w14:textId="62008545" w:rsidR="001D3F0F" w:rsidRDefault="001D3F0F" w:rsidP="002D69F1">
                <w:pPr>
                  <w:pStyle w:val="Arbeitsanweisung"/>
                  <w:tabs>
                    <w:tab w:val="left" w:pos="709"/>
                  </w:tabs>
                </w:pPr>
                <w:r>
                  <w:rPr>
                    <w:noProof/>
                  </w:rPr>
                  <mc:AlternateContent>
                    <mc:Choice Requires="wps">
                      <w:drawing>
                        <wp:anchor distT="0" distB="0" distL="114300" distR="114300" simplePos="0" relativeHeight="251668992" behindDoc="0" locked="0" layoutInCell="1" allowOverlap="1" wp14:anchorId="4E1FC1B2" wp14:editId="0872CC8F">
                          <wp:simplePos x="0" y="0"/>
                          <wp:positionH relativeFrom="column">
                            <wp:posOffset>-372745</wp:posOffset>
                          </wp:positionH>
                          <wp:positionV relativeFrom="paragraph">
                            <wp:posOffset>165735</wp:posOffset>
                          </wp:positionV>
                          <wp:extent cx="581660" cy="266700"/>
                          <wp:effectExtent l="0" t="0" r="0" b="0"/>
                          <wp:wrapNone/>
                          <wp:docPr id="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452BA" w14:textId="77777777" w:rsidR="006E78B5" w:rsidRPr="006E78B5" w:rsidRDefault="006E78B5">
                                      <w:pPr>
                                        <w:rPr>
                                          <w:rFonts w:ascii="Arial" w:hAnsi="Arial" w:cs="Arial"/>
                                          <w:sz w:val="24"/>
                                          <w:szCs w:val="24"/>
                                        </w:rPr>
                                      </w:pPr>
                                      <w:r w:rsidRPr="006E78B5">
                                        <w:rPr>
                                          <w:rFonts w:ascii="Arial" w:hAnsi="Arial" w:cs="Arial"/>
                                          <w:sz w:val="24"/>
                                          <w:szCs w:val="24"/>
                                        </w:rPr>
                                        <w:t>T</w:t>
                                      </w:r>
                                      <w:r w:rsidRPr="006E78B5">
                                        <w:rPr>
                                          <w:rFonts w:ascii="Arial" w:hAnsi="Arial" w:cs="Arial"/>
                                          <w:sz w:val="24"/>
                                          <w:szCs w:val="24"/>
                                          <w:vertAlign w:val="subscript"/>
                                        </w:rPr>
                                        <w:t>10</w:t>
                                      </w:r>
                                      <w:r>
                                        <w:rPr>
                                          <w:rFonts w:ascii="Arial" w:hAnsi="Arial" w:cs="Arial"/>
                                          <w:sz w:val="24"/>
                                          <w:szCs w:val="24"/>
                                          <w:vertAlign w:val="subscript"/>
                                        </w:rPr>
                                        <w:t xml:space="preserve"> </w:t>
                                      </w:r>
                                      <w:r w:rsidRPr="006E78B5">
                                        <w:rPr>
                                          <w:rFonts w:ascii="Arial" w:hAnsi="Arial" w:cs="Arial"/>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1FC1B2" id="Textfeld 2" o:spid="_x0000_s1034" type="#_x0000_t202" style="position:absolute;left:0;text-align:left;margin-left:-29.35pt;margin-top:13.05pt;width:45.8pt;height:21pt;z-index:25166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mZQuQIAAMA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" filled="f" stroked="f">
                          <v:textbox style="mso-fit-shape-to-text:t">
                            <w:txbxContent>
                              <w:p w14:paraId="4C2452BA" w14:textId="77777777" w:rsidR="006E78B5" w:rsidRPr="006E78B5" w:rsidRDefault="006E78B5">
                                <w:pPr>
                                  <w:rPr>
                                    <w:rFonts w:ascii="Arial" w:hAnsi="Arial" w:cs="Arial"/>
                                    <w:sz w:val="24"/>
                                    <w:szCs w:val="24"/>
                                  </w:rPr>
                                </w:pPr>
                                <w:r w:rsidRPr="006E78B5">
                                  <w:rPr>
                                    <w:rFonts w:ascii="Arial" w:hAnsi="Arial" w:cs="Arial"/>
                                    <w:sz w:val="24"/>
                                    <w:szCs w:val="24"/>
                                  </w:rPr>
                                  <w:t>T</w:t>
                                </w:r>
                                <w:r w:rsidRPr="006E78B5">
                                  <w:rPr>
                                    <w:rFonts w:ascii="Arial" w:hAnsi="Arial" w:cs="Arial"/>
                                    <w:sz w:val="24"/>
                                    <w:szCs w:val="24"/>
                                    <w:vertAlign w:val="subscript"/>
                                  </w:rPr>
                                  <w:t>10</w:t>
                                </w:r>
                                <w:r>
                                  <w:rPr>
                                    <w:rFonts w:ascii="Arial" w:hAnsi="Arial" w:cs="Arial"/>
                                    <w:sz w:val="24"/>
                                    <w:szCs w:val="24"/>
                                    <w:vertAlign w:val="subscript"/>
                                  </w:rPr>
                                  <w:t xml:space="preserve"> </w:t>
                                </w:r>
                                <w:r w:rsidRPr="006E78B5">
                                  <w:rPr>
                                    <w:rFonts w:ascii="Arial" w:hAnsi="Arial" w:cs="Arial"/>
                                    <w:sz w:val="24"/>
                                    <w:szCs w:val="24"/>
                                  </w:rPr>
                                  <w:t>=</w:t>
                                </w:r>
                              </w:p>
                            </w:txbxContent>
                          </v:textbox>
                        </v:shape>
                      </w:pict>
                    </mc:Fallback>
                  </mc:AlternateContent>
                </w:r>
              </w:p>
            </w:tc>
            <w:tc>
              <w:tcPr>
                <w:tcW w:w="282" w:type="dxa"/>
              </w:tcPr>
              <w:p w14:paraId="3F4C5FF8" w14:textId="77777777" w:rsidR="001D3F0F" w:rsidRDefault="001D3F0F" w:rsidP="002D69F1">
                <w:pPr>
                  <w:pStyle w:val="Arbeitsanweisung"/>
                  <w:tabs>
                    <w:tab w:val="left" w:pos="709"/>
                  </w:tabs>
                </w:pPr>
              </w:p>
            </w:tc>
            <w:tc>
              <w:tcPr>
                <w:tcW w:w="282" w:type="dxa"/>
              </w:tcPr>
              <w:p w14:paraId="700A78C5" w14:textId="77777777" w:rsidR="001D3F0F" w:rsidRDefault="001D3F0F" w:rsidP="002D69F1">
                <w:pPr>
                  <w:pStyle w:val="Arbeitsanweisung"/>
                  <w:tabs>
                    <w:tab w:val="left" w:pos="709"/>
                  </w:tabs>
                </w:pPr>
              </w:p>
            </w:tc>
            <w:tc>
              <w:tcPr>
                <w:tcW w:w="282" w:type="dxa"/>
              </w:tcPr>
              <w:p w14:paraId="5CC808F0" w14:textId="77777777" w:rsidR="001D3F0F" w:rsidRDefault="001D3F0F" w:rsidP="002D69F1">
                <w:pPr>
                  <w:pStyle w:val="Arbeitsanweisung"/>
                  <w:tabs>
                    <w:tab w:val="left" w:pos="709"/>
                  </w:tabs>
                </w:pPr>
              </w:p>
            </w:tc>
            <w:tc>
              <w:tcPr>
                <w:tcW w:w="282" w:type="dxa"/>
              </w:tcPr>
              <w:p w14:paraId="010BC445" w14:textId="77777777" w:rsidR="001D3F0F" w:rsidRDefault="001D3F0F" w:rsidP="002D69F1">
                <w:pPr>
                  <w:pStyle w:val="Arbeitsanweisung"/>
                  <w:tabs>
                    <w:tab w:val="left" w:pos="709"/>
                  </w:tabs>
                </w:pPr>
              </w:p>
            </w:tc>
            <w:tc>
              <w:tcPr>
                <w:tcW w:w="282" w:type="dxa"/>
              </w:tcPr>
              <w:p w14:paraId="3B753FD1" w14:textId="77777777" w:rsidR="001D3F0F" w:rsidRDefault="001D3F0F" w:rsidP="002D69F1">
                <w:pPr>
                  <w:pStyle w:val="Arbeitsanweisung"/>
                  <w:tabs>
                    <w:tab w:val="left" w:pos="709"/>
                  </w:tabs>
                </w:pPr>
              </w:p>
            </w:tc>
            <w:tc>
              <w:tcPr>
                <w:tcW w:w="282" w:type="dxa"/>
              </w:tcPr>
              <w:p w14:paraId="1C1E09F9" w14:textId="77777777" w:rsidR="001D3F0F" w:rsidRDefault="001D3F0F" w:rsidP="002D69F1">
                <w:pPr>
                  <w:pStyle w:val="Arbeitsanweisung"/>
                  <w:tabs>
                    <w:tab w:val="left" w:pos="709"/>
                  </w:tabs>
                </w:pPr>
              </w:p>
            </w:tc>
            <w:tc>
              <w:tcPr>
                <w:tcW w:w="282" w:type="dxa"/>
              </w:tcPr>
              <w:p w14:paraId="47715A9E" w14:textId="77777777" w:rsidR="001D3F0F" w:rsidRDefault="001D3F0F" w:rsidP="002D69F1">
                <w:pPr>
                  <w:pStyle w:val="Arbeitsanweisung"/>
                  <w:tabs>
                    <w:tab w:val="left" w:pos="709"/>
                  </w:tabs>
                </w:pPr>
              </w:p>
            </w:tc>
            <w:tc>
              <w:tcPr>
                <w:tcW w:w="282" w:type="dxa"/>
              </w:tcPr>
              <w:p w14:paraId="62AE2BF9" w14:textId="77777777" w:rsidR="001D3F0F" w:rsidRDefault="001D3F0F" w:rsidP="002D69F1">
                <w:pPr>
                  <w:pStyle w:val="Arbeitsanweisung"/>
                  <w:tabs>
                    <w:tab w:val="left" w:pos="709"/>
                  </w:tabs>
                </w:pPr>
              </w:p>
            </w:tc>
            <w:tc>
              <w:tcPr>
                <w:tcW w:w="282" w:type="dxa"/>
              </w:tcPr>
              <w:p w14:paraId="4ED9E1B9" w14:textId="77777777" w:rsidR="001D3F0F" w:rsidRDefault="001D3F0F" w:rsidP="002D69F1">
                <w:pPr>
                  <w:pStyle w:val="Arbeitsanweisung"/>
                  <w:tabs>
                    <w:tab w:val="left" w:pos="709"/>
                  </w:tabs>
                </w:pPr>
              </w:p>
            </w:tc>
            <w:tc>
              <w:tcPr>
                <w:tcW w:w="282" w:type="dxa"/>
              </w:tcPr>
              <w:p w14:paraId="17B55020" w14:textId="77777777" w:rsidR="001D3F0F" w:rsidRDefault="001D3F0F" w:rsidP="002D69F1">
                <w:pPr>
                  <w:pStyle w:val="Arbeitsanweisung"/>
                  <w:tabs>
                    <w:tab w:val="left" w:pos="709"/>
                  </w:tabs>
                </w:pPr>
              </w:p>
            </w:tc>
            <w:tc>
              <w:tcPr>
                <w:tcW w:w="282" w:type="dxa"/>
              </w:tcPr>
              <w:p w14:paraId="21CF8DE7" w14:textId="77777777" w:rsidR="001D3F0F" w:rsidRDefault="001D3F0F" w:rsidP="002D69F1">
                <w:pPr>
                  <w:pStyle w:val="Arbeitsanweisung"/>
                  <w:tabs>
                    <w:tab w:val="left" w:pos="709"/>
                  </w:tabs>
                </w:pPr>
              </w:p>
            </w:tc>
            <w:tc>
              <w:tcPr>
                <w:tcW w:w="281" w:type="dxa"/>
              </w:tcPr>
              <w:p w14:paraId="3283AC30" w14:textId="77777777" w:rsidR="001D3F0F" w:rsidRDefault="001D3F0F" w:rsidP="002D69F1">
                <w:pPr>
                  <w:pStyle w:val="Arbeitsanweisung"/>
                  <w:tabs>
                    <w:tab w:val="left" w:pos="709"/>
                  </w:tabs>
                </w:pPr>
              </w:p>
            </w:tc>
            <w:tc>
              <w:tcPr>
                <w:tcW w:w="281" w:type="dxa"/>
              </w:tcPr>
              <w:p w14:paraId="00717C0B" w14:textId="77777777" w:rsidR="001D3F0F" w:rsidRDefault="001D3F0F" w:rsidP="002D69F1">
                <w:pPr>
                  <w:pStyle w:val="Arbeitsanweisung"/>
                  <w:tabs>
                    <w:tab w:val="left" w:pos="709"/>
                  </w:tabs>
                </w:pPr>
              </w:p>
            </w:tc>
            <w:tc>
              <w:tcPr>
                <w:tcW w:w="281" w:type="dxa"/>
              </w:tcPr>
              <w:p w14:paraId="1CB053DE" w14:textId="77777777" w:rsidR="001D3F0F" w:rsidRDefault="001D3F0F" w:rsidP="002D69F1">
                <w:pPr>
                  <w:pStyle w:val="Arbeitsanweisung"/>
                  <w:tabs>
                    <w:tab w:val="left" w:pos="709"/>
                  </w:tabs>
                </w:pPr>
              </w:p>
            </w:tc>
            <w:tc>
              <w:tcPr>
                <w:tcW w:w="281" w:type="dxa"/>
              </w:tcPr>
              <w:p w14:paraId="338E2306" w14:textId="77777777" w:rsidR="001D3F0F" w:rsidRDefault="001D3F0F" w:rsidP="002D69F1">
                <w:pPr>
                  <w:pStyle w:val="Arbeitsanweisung"/>
                  <w:tabs>
                    <w:tab w:val="left" w:pos="709"/>
                  </w:tabs>
                </w:pPr>
              </w:p>
            </w:tc>
            <w:tc>
              <w:tcPr>
                <w:tcW w:w="281" w:type="dxa"/>
              </w:tcPr>
              <w:p w14:paraId="6EE26512" w14:textId="77777777" w:rsidR="001D3F0F" w:rsidRDefault="001D3F0F" w:rsidP="002D69F1">
                <w:pPr>
                  <w:pStyle w:val="Arbeitsanweisung"/>
                  <w:tabs>
                    <w:tab w:val="left" w:pos="709"/>
                  </w:tabs>
                </w:pPr>
              </w:p>
            </w:tc>
            <w:tc>
              <w:tcPr>
                <w:tcW w:w="281" w:type="dxa"/>
              </w:tcPr>
              <w:p w14:paraId="7E4C5B75" w14:textId="77777777" w:rsidR="001D3F0F" w:rsidRDefault="001D3F0F" w:rsidP="002D69F1">
                <w:pPr>
                  <w:pStyle w:val="Arbeitsanweisung"/>
                  <w:tabs>
                    <w:tab w:val="left" w:pos="709"/>
                  </w:tabs>
                </w:pPr>
              </w:p>
            </w:tc>
            <w:tc>
              <w:tcPr>
                <w:tcW w:w="281" w:type="dxa"/>
              </w:tcPr>
              <w:p w14:paraId="525DA019" w14:textId="77777777" w:rsidR="001D3F0F" w:rsidRDefault="001D3F0F" w:rsidP="002D69F1">
                <w:pPr>
                  <w:pStyle w:val="Arbeitsanweisung"/>
                  <w:tabs>
                    <w:tab w:val="left" w:pos="709"/>
                  </w:tabs>
                </w:pPr>
              </w:p>
            </w:tc>
            <w:tc>
              <w:tcPr>
                <w:tcW w:w="281" w:type="dxa"/>
              </w:tcPr>
              <w:p w14:paraId="6CD3BE04" w14:textId="77777777" w:rsidR="001D3F0F" w:rsidRDefault="001D3F0F" w:rsidP="002D69F1">
                <w:pPr>
                  <w:pStyle w:val="Arbeitsanweisung"/>
                  <w:tabs>
                    <w:tab w:val="left" w:pos="709"/>
                  </w:tabs>
                </w:pPr>
              </w:p>
            </w:tc>
            <w:tc>
              <w:tcPr>
                <w:tcW w:w="281" w:type="dxa"/>
              </w:tcPr>
              <w:p w14:paraId="122D7E9D" w14:textId="77777777" w:rsidR="001D3F0F" w:rsidRDefault="001D3F0F" w:rsidP="002D69F1">
                <w:pPr>
                  <w:pStyle w:val="Arbeitsanweisung"/>
                  <w:tabs>
                    <w:tab w:val="left" w:pos="709"/>
                  </w:tabs>
                </w:pPr>
              </w:p>
            </w:tc>
            <w:tc>
              <w:tcPr>
                <w:tcW w:w="281" w:type="dxa"/>
              </w:tcPr>
              <w:p w14:paraId="765F1AE2" w14:textId="77777777" w:rsidR="001D3F0F" w:rsidRDefault="001D3F0F" w:rsidP="002D69F1">
                <w:pPr>
                  <w:pStyle w:val="Arbeitsanweisung"/>
                  <w:tabs>
                    <w:tab w:val="left" w:pos="709"/>
                  </w:tabs>
                </w:pPr>
              </w:p>
            </w:tc>
            <w:tc>
              <w:tcPr>
                <w:tcW w:w="281" w:type="dxa"/>
              </w:tcPr>
              <w:p w14:paraId="399745BD" w14:textId="77777777" w:rsidR="001D3F0F" w:rsidRDefault="001D3F0F" w:rsidP="002D69F1">
                <w:pPr>
                  <w:pStyle w:val="Arbeitsanweisung"/>
                  <w:tabs>
                    <w:tab w:val="left" w:pos="709"/>
                  </w:tabs>
                </w:pPr>
              </w:p>
            </w:tc>
            <w:tc>
              <w:tcPr>
                <w:tcW w:w="281" w:type="dxa"/>
              </w:tcPr>
              <w:p w14:paraId="7B5B4464" w14:textId="77777777" w:rsidR="001D3F0F" w:rsidRDefault="001D3F0F" w:rsidP="002D69F1">
                <w:pPr>
                  <w:pStyle w:val="Arbeitsanweisung"/>
                  <w:tabs>
                    <w:tab w:val="left" w:pos="709"/>
                  </w:tabs>
                </w:pPr>
              </w:p>
            </w:tc>
            <w:tc>
              <w:tcPr>
                <w:tcW w:w="281" w:type="dxa"/>
              </w:tcPr>
              <w:p w14:paraId="775B9D45" w14:textId="77777777" w:rsidR="001D3F0F" w:rsidRDefault="001D3F0F" w:rsidP="002D69F1">
                <w:pPr>
                  <w:pStyle w:val="Arbeitsanweisung"/>
                  <w:tabs>
                    <w:tab w:val="left" w:pos="709"/>
                  </w:tabs>
                </w:pPr>
              </w:p>
            </w:tc>
            <w:tc>
              <w:tcPr>
                <w:tcW w:w="281" w:type="dxa"/>
              </w:tcPr>
              <w:p w14:paraId="10AD6478" w14:textId="77777777" w:rsidR="001D3F0F" w:rsidRDefault="001D3F0F" w:rsidP="002D69F1">
                <w:pPr>
                  <w:pStyle w:val="Arbeitsanweisung"/>
                  <w:tabs>
                    <w:tab w:val="left" w:pos="709"/>
                  </w:tabs>
                </w:pPr>
              </w:p>
            </w:tc>
            <w:tc>
              <w:tcPr>
                <w:tcW w:w="281" w:type="dxa"/>
              </w:tcPr>
              <w:p w14:paraId="66F40192" w14:textId="77777777" w:rsidR="001D3F0F" w:rsidRDefault="001D3F0F" w:rsidP="002D69F1">
                <w:pPr>
                  <w:pStyle w:val="Arbeitsanweisung"/>
                  <w:tabs>
                    <w:tab w:val="left" w:pos="709"/>
                  </w:tabs>
                </w:pPr>
              </w:p>
            </w:tc>
            <w:tc>
              <w:tcPr>
                <w:tcW w:w="281" w:type="dxa"/>
              </w:tcPr>
              <w:p w14:paraId="39ED1DCC" w14:textId="77777777" w:rsidR="001D3F0F" w:rsidRDefault="001D3F0F" w:rsidP="002D69F1">
                <w:pPr>
                  <w:pStyle w:val="Arbeitsanweisung"/>
                  <w:tabs>
                    <w:tab w:val="left" w:pos="709"/>
                  </w:tabs>
                </w:pPr>
              </w:p>
            </w:tc>
            <w:tc>
              <w:tcPr>
                <w:tcW w:w="281" w:type="dxa"/>
              </w:tcPr>
              <w:p w14:paraId="589CFA31" w14:textId="77777777" w:rsidR="001D3F0F" w:rsidRDefault="001D3F0F" w:rsidP="002D69F1">
                <w:pPr>
                  <w:pStyle w:val="Arbeitsanweisung"/>
                  <w:tabs>
                    <w:tab w:val="left" w:pos="709"/>
                  </w:tabs>
                </w:pPr>
              </w:p>
            </w:tc>
          </w:tr>
          <w:tr w:rsidR="001D3F0F" w14:paraId="59EF9F89" w14:textId="77777777" w:rsidTr="002D69F1">
            <w:trPr>
              <w:trHeight w:val="283"/>
            </w:trPr>
            <w:tc>
              <w:tcPr>
                <w:tcW w:w="282" w:type="dxa"/>
              </w:tcPr>
              <w:p w14:paraId="71763B03" w14:textId="77777777" w:rsidR="001D3F0F" w:rsidRDefault="001D3F0F" w:rsidP="002D69F1">
                <w:pPr>
                  <w:pStyle w:val="Arbeitsanweisung"/>
                  <w:tabs>
                    <w:tab w:val="left" w:pos="709"/>
                  </w:tabs>
                </w:pPr>
              </w:p>
            </w:tc>
            <w:tc>
              <w:tcPr>
                <w:tcW w:w="282" w:type="dxa"/>
              </w:tcPr>
              <w:p w14:paraId="5FC2CA8A" w14:textId="77777777" w:rsidR="001D3F0F" w:rsidRDefault="001D3F0F" w:rsidP="002D69F1">
                <w:pPr>
                  <w:pStyle w:val="Arbeitsanweisung"/>
                  <w:tabs>
                    <w:tab w:val="left" w:pos="709"/>
                  </w:tabs>
                </w:pPr>
              </w:p>
            </w:tc>
            <w:tc>
              <w:tcPr>
                <w:tcW w:w="282" w:type="dxa"/>
              </w:tcPr>
              <w:p w14:paraId="4EE0F210" w14:textId="77777777" w:rsidR="001D3F0F" w:rsidRDefault="001D3F0F" w:rsidP="002D69F1">
                <w:pPr>
                  <w:pStyle w:val="Arbeitsanweisung"/>
                  <w:tabs>
                    <w:tab w:val="left" w:pos="709"/>
                  </w:tabs>
                </w:pPr>
              </w:p>
            </w:tc>
            <w:tc>
              <w:tcPr>
                <w:tcW w:w="282" w:type="dxa"/>
              </w:tcPr>
              <w:p w14:paraId="26B3392A" w14:textId="08CF6302" w:rsidR="001D3F0F" w:rsidRDefault="001D3F0F" w:rsidP="002D69F1">
                <w:pPr>
                  <w:pStyle w:val="Arbeitsanweisung"/>
                  <w:tabs>
                    <w:tab w:val="left" w:pos="709"/>
                  </w:tabs>
                </w:pPr>
              </w:p>
            </w:tc>
            <w:tc>
              <w:tcPr>
                <w:tcW w:w="282" w:type="dxa"/>
              </w:tcPr>
              <w:p w14:paraId="44A4C292" w14:textId="52005D01" w:rsidR="001D3F0F" w:rsidRDefault="001D3F0F" w:rsidP="002D69F1">
                <w:pPr>
                  <w:pStyle w:val="Arbeitsanweisung"/>
                  <w:tabs>
                    <w:tab w:val="left" w:pos="709"/>
                  </w:tabs>
                </w:pPr>
              </w:p>
            </w:tc>
            <w:tc>
              <w:tcPr>
                <w:tcW w:w="282" w:type="dxa"/>
              </w:tcPr>
              <w:p w14:paraId="7FC92B5C" w14:textId="77777777" w:rsidR="001D3F0F" w:rsidRDefault="001D3F0F" w:rsidP="002D69F1">
                <w:pPr>
                  <w:pStyle w:val="Arbeitsanweisung"/>
                  <w:tabs>
                    <w:tab w:val="left" w:pos="709"/>
                  </w:tabs>
                </w:pPr>
              </w:p>
            </w:tc>
            <w:tc>
              <w:tcPr>
                <w:tcW w:w="282" w:type="dxa"/>
              </w:tcPr>
              <w:p w14:paraId="63915DD5" w14:textId="77777777" w:rsidR="001D3F0F" w:rsidRDefault="001D3F0F" w:rsidP="002D69F1">
                <w:pPr>
                  <w:pStyle w:val="Arbeitsanweisung"/>
                  <w:tabs>
                    <w:tab w:val="left" w:pos="709"/>
                  </w:tabs>
                </w:pPr>
              </w:p>
            </w:tc>
            <w:tc>
              <w:tcPr>
                <w:tcW w:w="282" w:type="dxa"/>
              </w:tcPr>
              <w:p w14:paraId="5AC9A67E" w14:textId="77777777" w:rsidR="001D3F0F" w:rsidRDefault="001D3F0F" w:rsidP="002D69F1">
                <w:pPr>
                  <w:pStyle w:val="Arbeitsanweisung"/>
                  <w:tabs>
                    <w:tab w:val="left" w:pos="709"/>
                  </w:tabs>
                </w:pPr>
              </w:p>
            </w:tc>
            <w:tc>
              <w:tcPr>
                <w:tcW w:w="282" w:type="dxa"/>
              </w:tcPr>
              <w:p w14:paraId="0505221E" w14:textId="77777777" w:rsidR="001D3F0F" w:rsidRDefault="001D3F0F" w:rsidP="002D69F1">
                <w:pPr>
                  <w:pStyle w:val="Arbeitsanweisung"/>
                  <w:tabs>
                    <w:tab w:val="left" w:pos="709"/>
                  </w:tabs>
                </w:pPr>
              </w:p>
            </w:tc>
            <w:tc>
              <w:tcPr>
                <w:tcW w:w="282" w:type="dxa"/>
              </w:tcPr>
              <w:p w14:paraId="30FA936B" w14:textId="77777777" w:rsidR="001D3F0F" w:rsidRDefault="001D3F0F" w:rsidP="002D69F1">
                <w:pPr>
                  <w:pStyle w:val="Arbeitsanweisung"/>
                  <w:tabs>
                    <w:tab w:val="left" w:pos="709"/>
                  </w:tabs>
                </w:pPr>
              </w:p>
            </w:tc>
            <w:tc>
              <w:tcPr>
                <w:tcW w:w="282" w:type="dxa"/>
              </w:tcPr>
              <w:p w14:paraId="17F64465" w14:textId="77777777" w:rsidR="001D3F0F" w:rsidRDefault="001D3F0F" w:rsidP="002D69F1">
                <w:pPr>
                  <w:pStyle w:val="Arbeitsanweisung"/>
                  <w:tabs>
                    <w:tab w:val="left" w:pos="709"/>
                  </w:tabs>
                </w:pPr>
              </w:p>
            </w:tc>
            <w:tc>
              <w:tcPr>
                <w:tcW w:w="282" w:type="dxa"/>
              </w:tcPr>
              <w:p w14:paraId="5DAA85F8" w14:textId="77777777" w:rsidR="001D3F0F" w:rsidRDefault="001D3F0F" w:rsidP="002D69F1">
                <w:pPr>
                  <w:pStyle w:val="Arbeitsanweisung"/>
                  <w:tabs>
                    <w:tab w:val="left" w:pos="709"/>
                  </w:tabs>
                </w:pPr>
              </w:p>
            </w:tc>
            <w:tc>
              <w:tcPr>
                <w:tcW w:w="282" w:type="dxa"/>
              </w:tcPr>
              <w:p w14:paraId="71E26C88" w14:textId="77777777" w:rsidR="001D3F0F" w:rsidRDefault="001D3F0F" w:rsidP="002D69F1">
                <w:pPr>
                  <w:pStyle w:val="Arbeitsanweisung"/>
                  <w:tabs>
                    <w:tab w:val="left" w:pos="709"/>
                  </w:tabs>
                </w:pPr>
              </w:p>
            </w:tc>
            <w:tc>
              <w:tcPr>
                <w:tcW w:w="282" w:type="dxa"/>
              </w:tcPr>
              <w:p w14:paraId="166A9DC3" w14:textId="77777777" w:rsidR="001D3F0F" w:rsidRDefault="001D3F0F" w:rsidP="002D69F1">
                <w:pPr>
                  <w:pStyle w:val="Arbeitsanweisung"/>
                  <w:tabs>
                    <w:tab w:val="left" w:pos="709"/>
                  </w:tabs>
                </w:pPr>
              </w:p>
            </w:tc>
            <w:tc>
              <w:tcPr>
                <w:tcW w:w="282" w:type="dxa"/>
              </w:tcPr>
              <w:p w14:paraId="1332FB2A" w14:textId="77777777" w:rsidR="001D3F0F" w:rsidRDefault="001D3F0F" w:rsidP="002D69F1">
                <w:pPr>
                  <w:pStyle w:val="Arbeitsanweisung"/>
                  <w:tabs>
                    <w:tab w:val="left" w:pos="709"/>
                  </w:tabs>
                </w:pPr>
              </w:p>
            </w:tc>
            <w:tc>
              <w:tcPr>
                <w:tcW w:w="281" w:type="dxa"/>
              </w:tcPr>
              <w:p w14:paraId="25DA2C03" w14:textId="77777777" w:rsidR="001D3F0F" w:rsidRDefault="001D3F0F" w:rsidP="002D69F1">
                <w:pPr>
                  <w:pStyle w:val="Arbeitsanweisung"/>
                  <w:tabs>
                    <w:tab w:val="left" w:pos="709"/>
                  </w:tabs>
                </w:pPr>
              </w:p>
            </w:tc>
            <w:tc>
              <w:tcPr>
                <w:tcW w:w="281" w:type="dxa"/>
              </w:tcPr>
              <w:p w14:paraId="3DD739F2" w14:textId="77777777" w:rsidR="001D3F0F" w:rsidRDefault="001D3F0F" w:rsidP="002D69F1">
                <w:pPr>
                  <w:pStyle w:val="Arbeitsanweisung"/>
                  <w:tabs>
                    <w:tab w:val="left" w:pos="709"/>
                  </w:tabs>
                </w:pPr>
              </w:p>
            </w:tc>
            <w:tc>
              <w:tcPr>
                <w:tcW w:w="281" w:type="dxa"/>
              </w:tcPr>
              <w:p w14:paraId="04D6BE00" w14:textId="77777777" w:rsidR="001D3F0F" w:rsidRDefault="001D3F0F" w:rsidP="002D69F1">
                <w:pPr>
                  <w:pStyle w:val="Arbeitsanweisung"/>
                  <w:tabs>
                    <w:tab w:val="left" w:pos="709"/>
                  </w:tabs>
                </w:pPr>
              </w:p>
            </w:tc>
            <w:tc>
              <w:tcPr>
                <w:tcW w:w="281" w:type="dxa"/>
              </w:tcPr>
              <w:p w14:paraId="3D43CB9C" w14:textId="77777777" w:rsidR="001D3F0F" w:rsidRDefault="001D3F0F" w:rsidP="002D69F1">
                <w:pPr>
                  <w:pStyle w:val="Arbeitsanweisung"/>
                  <w:tabs>
                    <w:tab w:val="left" w:pos="709"/>
                  </w:tabs>
                </w:pPr>
              </w:p>
            </w:tc>
            <w:tc>
              <w:tcPr>
                <w:tcW w:w="281" w:type="dxa"/>
              </w:tcPr>
              <w:p w14:paraId="6CE6EFB1" w14:textId="77777777" w:rsidR="001D3F0F" w:rsidRDefault="001D3F0F" w:rsidP="002D69F1">
                <w:pPr>
                  <w:pStyle w:val="Arbeitsanweisung"/>
                  <w:tabs>
                    <w:tab w:val="left" w:pos="709"/>
                  </w:tabs>
                </w:pPr>
              </w:p>
            </w:tc>
            <w:tc>
              <w:tcPr>
                <w:tcW w:w="281" w:type="dxa"/>
              </w:tcPr>
              <w:p w14:paraId="72865933" w14:textId="77777777" w:rsidR="001D3F0F" w:rsidRDefault="001D3F0F" w:rsidP="002D69F1">
                <w:pPr>
                  <w:pStyle w:val="Arbeitsanweisung"/>
                  <w:tabs>
                    <w:tab w:val="left" w:pos="709"/>
                  </w:tabs>
                </w:pPr>
              </w:p>
            </w:tc>
            <w:tc>
              <w:tcPr>
                <w:tcW w:w="281" w:type="dxa"/>
              </w:tcPr>
              <w:p w14:paraId="2718FC21" w14:textId="77777777" w:rsidR="001D3F0F" w:rsidRDefault="001D3F0F" w:rsidP="002D69F1">
                <w:pPr>
                  <w:pStyle w:val="Arbeitsanweisung"/>
                  <w:tabs>
                    <w:tab w:val="left" w:pos="709"/>
                  </w:tabs>
                </w:pPr>
              </w:p>
            </w:tc>
            <w:tc>
              <w:tcPr>
                <w:tcW w:w="281" w:type="dxa"/>
              </w:tcPr>
              <w:p w14:paraId="048D488C" w14:textId="77777777" w:rsidR="001D3F0F" w:rsidRDefault="001D3F0F" w:rsidP="002D69F1">
                <w:pPr>
                  <w:pStyle w:val="Arbeitsanweisung"/>
                  <w:tabs>
                    <w:tab w:val="left" w:pos="709"/>
                  </w:tabs>
                </w:pPr>
              </w:p>
            </w:tc>
            <w:tc>
              <w:tcPr>
                <w:tcW w:w="281" w:type="dxa"/>
              </w:tcPr>
              <w:p w14:paraId="3B24CC12" w14:textId="77777777" w:rsidR="001D3F0F" w:rsidRDefault="001D3F0F" w:rsidP="002D69F1">
                <w:pPr>
                  <w:pStyle w:val="Arbeitsanweisung"/>
                  <w:tabs>
                    <w:tab w:val="left" w:pos="709"/>
                  </w:tabs>
                </w:pPr>
              </w:p>
            </w:tc>
            <w:tc>
              <w:tcPr>
                <w:tcW w:w="281" w:type="dxa"/>
              </w:tcPr>
              <w:p w14:paraId="0DB5A4A3" w14:textId="77777777" w:rsidR="001D3F0F" w:rsidRDefault="001D3F0F" w:rsidP="002D69F1">
                <w:pPr>
                  <w:pStyle w:val="Arbeitsanweisung"/>
                  <w:tabs>
                    <w:tab w:val="left" w:pos="709"/>
                  </w:tabs>
                </w:pPr>
              </w:p>
            </w:tc>
            <w:tc>
              <w:tcPr>
                <w:tcW w:w="281" w:type="dxa"/>
              </w:tcPr>
              <w:p w14:paraId="0C79A961" w14:textId="77777777" w:rsidR="001D3F0F" w:rsidRDefault="001D3F0F" w:rsidP="002D69F1">
                <w:pPr>
                  <w:pStyle w:val="Arbeitsanweisung"/>
                  <w:tabs>
                    <w:tab w:val="left" w:pos="709"/>
                  </w:tabs>
                </w:pPr>
              </w:p>
            </w:tc>
            <w:tc>
              <w:tcPr>
                <w:tcW w:w="281" w:type="dxa"/>
              </w:tcPr>
              <w:p w14:paraId="3263AF81" w14:textId="77777777" w:rsidR="001D3F0F" w:rsidRDefault="001D3F0F" w:rsidP="002D69F1">
                <w:pPr>
                  <w:pStyle w:val="Arbeitsanweisung"/>
                  <w:tabs>
                    <w:tab w:val="left" w:pos="709"/>
                  </w:tabs>
                </w:pPr>
              </w:p>
            </w:tc>
            <w:tc>
              <w:tcPr>
                <w:tcW w:w="281" w:type="dxa"/>
              </w:tcPr>
              <w:p w14:paraId="3550A35B" w14:textId="77777777" w:rsidR="001D3F0F" w:rsidRDefault="001D3F0F" w:rsidP="002D69F1">
                <w:pPr>
                  <w:pStyle w:val="Arbeitsanweisung"/>
                  <w:tabs>
                    <w:tab w:val="left" w:pos="709"/>
                  </w:tabs>
                </w:pPr>
              </w:p>
            </w:tc>
            <w:tc>
              <w:tcPr>
                <w:tcW w:w="281" w:type="dxa"/>
              </w:tcPr>
              <w:p w14:paraId="7197BC70" w14:textId="77777777" w:rsidR="001D3F0F" w:rsidRDefault="001D3F0F" w:rsidP="002D69F1">
                <w:pPr>
                  <w:pStyle w:val="Arbeitsanweisung"/>
                  <w:tabs>
                    <w:tab w:val="left" w:pos="709"/>
                  </w:tabs>
                </w:pPr>
              </w:p>
            </w:tc>
            <w:tc>
              <w:tcPr>
                <w:tcW w:w="281" w:type="dxa"/>
              </w:tcPr>
              <w:p w14:paraId="6525017B" w14:textId="77777777" w:rsidR="001D3F0F" w:rsidRDefault="001D3F0F" w:rsidP="002D69F1">
                <w:pPr>
                  <w:pStyle w:val="Arbeitsanweisung"/>
                  <w:tabs>
                    <w:tab w:val="left" w:pos="709"/>
                  </w:tabs>
                </w:pPr>
              </w:p>
            </w:tc>
            <w:tc>
              <w:tcPr>
                <w:tcW w:w="281" w:type="dxa"/>
              </w:tcPr>
              <w:p w14:paraId="57B6C1FF" w14:textId="77777777" w:rsidR="001D3F0F" w:rsidRDefault="001D3F0F" w:rsidP="002D69F1">
                <w:pPr>
                  <w:pStyle w:val="Arbeitsanweisung"/>
                  <w:tabs>
                    <w:tab w:val="left" w:pos="709"/>
                  </w:tabs>
                </w:pPr>
              </w:p>
            </w:tc>
            <w:tc>
              <w:tcPr>
                <w:tcW w:w="281" w:type="dxa"/>
              </w:tcPr>
              <w:p w14:paraId="193D2636" w14:textId="77777777" w:rsidR="001D3F0F" w:rsidRDefault="001D3F0F" w:rsidP="002D69F1">
                <w:pPr>
                  <w:pStyle w:val="Arbeitsanweisung"/>
                  <w:tabs>
                    <w:tab w:val="left" w:pos="709"/>
                  </w:tabs>
                </w:pPr>
              </w:p>
            </w:tc>
          </w:tr>
          <w:tr w:rsidR="001D3F0F" w14:paraId="184A722A" w14:textId="77777777" w:rsidTr="002D69F1">
            <w:trPr>
              <w:trHeight w:val="283"/>
            </w:trPr>
            <w:tc>
              <w:tcPr>
                <w:tcW w:w="282" w:type="dxa"/>
              </w:tcPr>
              <w:p w14:paraId="58C83444" w14:textId="77777777" w:rsidR="001D3F0F" w:rsidRDefault="001D3F0F" w:rsidP="002D69F1">
                <w:pPr>
                  <w:pStyle w:val="Arbeitsanweisung"/>
                  <w:tabs>
                    <w:tab w:val="left" w:pos="709"/>
                  </w:tabs>
                </w:pPr>
              </w:p>
            </w:tc>
            <w:tc>
              <w:tcPr>
                <w:tcW w:w="282" w:type="dxa"/>
              </w:tcPr>
              <w:p w14:paraId="138A0B51" w14:textId="77777777" w:rsidR="001D3F0F" w:rsidRDefault="001D3F0F" w:rsidP="002D69F1">
                <w:pPr>
                  <w:pStyle w:val="Arbeitsanweisung"/>
                  <w:tabs>
                    <w:tab w:val="left" w:pos="709"/>
                  </w:tabs>
                </w:pPr>
              </w:p>
            </w:tc>
            <w:tc>
              <w:tcPr>
                <w:tcW w:w="282" w:type="dxa"/>
              </w:tcPr>
              <w:p w14:paraId="31E0EA82" w14:textId="77777777" w:rsidR="001D3F0F" w:rsidRDefault="001D3F0F" w:rsidP="002D69F1">
                <w:pPr>
                  <w:pStyle w:val="Arbeitsanweisung"/>
                  <w:tabs>
                    <w:tab w:val="left" w:pos="709"/>
                  </w:tabs>
                </w:pPr>
              </w:p>
            </w:tc>
            <w:tc>
              <w:tcPr>
                <w:tcW w:w="282" w:type="dxa"/>
              </w:tcPr>
              <w:p w14:paraId="1C914D07" w14:textId="77777777" w:rsidR="001D3F0F" w:rsidRDefault="001D3F0F" w:rsidP="002D69F1">
                <w:pPr>
                  <w:pStyle w:val="Arbeitsanweisung"/>
                  <w:tabs>
                    <w:tab w:val="left" w:pos="709"/>
                  </w:tabs>
                </w:pPr>
              </w:p>
            </w:tc>
            <w:tc>
              <w:tcPr>
                <w:tcW w:w="282" w:type="dxa"/>
              </w:tcPr>
              <w:p w14:paraId="0D44CA2E" w14:textId="5D77415D" w:rsidR="001D3F0F" w:rsidRDefault="001D3F0F" w:rsidP="002D69F1">
                <w:pPr>
                  <w:pStyle w:val="Arbeitsanweisung"/>
                  <w:tabs>
                    <w:tab w:val="left" w:pos="709"/>
                  </w:tabs>
                </w:pPr>
              </w:p>
            </w:tc>
            <w:tc>
              <w:tcPr>
                <w:tcW w:w="282" w:type="dxa"/>
              </w:tcPr>
              <w:p w14:paraId="230D08E0" w14:textId="77777777" w:rsidR="001D3F0F" w:rsidRDefault="001D3F0F" w:rsidP="002D69F1">
                <w:pPr>
                  <w:pStyle w:val="Arbeitsanweisung"/>
                  <w:tabs>
                    <w:tab w:val="left" w:pos="709"/>
                  </w:tabs>
                </w:pPr>
              </w:p>
            </w:tc>
            <w:tc>
              <w:tcPr>
                <w:tcW w:w="282" w:type="dxa"/>
              </w:tcPr>
              <w:p w14:paraId="461A3BC3" w14:textId="77777777" w:rsidR="001D3F0F" w:rsidRDefault="001D3F0F" w:rsidP="002D69F1">
                <w:pPr>
                  <w:pStyle w:val="Arbeitsanweisung"/>
                  <w:tabs>
                    <w:tab w:val="left" w:pos="709"/>
                  </w:tabs>
                </w:pPr>
              </w:p>
            </w:tc>
            <w:tc>
              <w:tcPr>
                <w:tcW w:w="282" w:type="dxa"/>
              </w:tcPr>
              <w:p w14:paraId="77737F21" w14:textId="77777777" w:rsidR="001D3F0F" w:rsidRDefault="001D3F0F" w:rsidP="002D69F1">
                <w:pPr>
                  <w:pStyle w:val="Arbeitsanweisung"/>
                  <w:tabs>
                    <w:tab w:val="left" w:pos="709"/>
                  </w:tabs>
                </w:pPr>
              </w:p>
            </w:tc>
            <w:tc>
              <w:tcPr>
                <w:tcW w:w="282" w:type="dxa"/>
              </w:tcPr>
              <w:p w14:paraId="24E10648" w14:textId="77777777" w:rsidR="001D3F0F" w:rsidRDefault="001D3F0F" w:rsidP="002D69F1">
                <w:pPr>
                  <w:pStyle w:val="Arbeitsanweisung"/>
                  <w:tabs>
                    <w:tab w:val="left" w:pos="709"/>
                  </w:tabs>
                </w:pPr>
              </w:p>
            </w:tc>
            <w:tc>
              <w:tcPr>
                <w:tcW w:w="282" w:type="dxa"/>
              </w:tcPr>
              <w:p w14:paraId="67BAC435" w14:textId="77777777" w:rsidR="001D3F0F" w:rsidRDefault="001D3F0F" w:rsidP="002D69F1">
                <w:pPr>
                  <w:pStyle w:val="Arbeitsanweisung"/>
                  <w:tabs>
                    <w:tab w:val="left" w:pos="709"/>
                  </w:tabs>
                </w:pPr>
              </w:p>
            </w:tc>
            <w:tc>
              <w:tcPr>
                <w:tcW w:w="282" w:type="dxa"/>
              </w:tcPr>
              <w:p w14:paraId="03060D1C" w14:textId="77777777" w:rsidR="001D3F0F" w:rsidRDefault="001D3F0F" w:rsidP="002D69F1">
                <w:pPr>
                  <w:pStyle w:val="Arbeitsanweisung"/>
                  <w:tabs>
                    <w:tab w:val="left" w:pos="709"/>
                  </w:tabs>
                </w:pPr>
              </w:p>
            </w:tc>
            <w:tc>
              <w:tcPr>
                <w:tcW w:w="282" w:type="dxa"/>
              </w:tcPr>
              <w:p w14:paraId="1A319536" w14:textId="77777777" w:rsidR="001D3F0F" w:rsidRDefault="001D3F0F" w:rsidP="002D69F1">
                <w:pPr>
                  <w:pStyle w:val="Arbeitsanweisung"/>
                  <w:tabs>
                    <w:tab w:val="left" w:pos="709"/>
                  </w:tabs>
                </w:pPr>
              </w:p>
            </w:tc>
            <w:tc>
              <w:tcPr>
                <w:tcW w:w="282" w:type="dxa"/>
              </w:tcPr>
              <w:p w14:paraId="7B35E845" w14:textId="77777777" w:rsidR="001D3F0F" w:rsidRDefault="001D3F0F" w:rsidP="002D69F1">
                <w:pPr>
                  <w:pStyle w:val="Arbeitsanweisung"/>
                  <w:tabs>
                    <w:tab w:val="left" w:pos="709"/>
                  </w:tabs>
                </w:pPr>
              </w:p>
            </w:tc>
            <w:tc>
              <w:tcPr>
                <w:tcW w:w="282" w:type="dxa"/>
              </w:tcPr>
              <w:p w14:paraId="5E1CA3FD" w14:textId="77777777" w:rsidR="001D3F0F" w:rsidRDefault="001D3F0F" w:rsidP="002D69F1">
                <w:pPr>
                  <w:pStyle w:val="Arbeitsanweisung"/>
                  <w:tabs>
                    <w:tab w:val="left" w:pos="709"/>
                  </w:tabs>
                </w:pPr>
              </w:p>
            </w:tc>
            <w:tc>
              <w:tcPr>
                <w:tcW w:w="282" w:type="dxa"/>
              </w:tcPr>
              <w:p w14:paraId="0BCC03BE" w14:textId="77777777" w:rsidR="001D3F0F" w:rsidRDefault="001D3F0F" w:rsidP="002D69F1">
                <w:pPr>
                  <w:pStyle w:val="Arbeitsanweisung"/>
                  <w:tabs>
                    <w:tab w:val="left" w:pos="709"/>
                  </w:tabs>
                </w:pPr>
              </w:p>
            </w:tc>
            <w:tc>
              <w:tcPr>
                <w:tcW w:w="281" w:type="dxa"/>
              </w:tcPr>
              <w:p w14:paraId="2CB859E7" w14:textId="77777777" w:rsidR="001D3F0F" w:rsidRDefault="001D3F0F" w:rsidP="002D69F1">
                <w:pPr>
                  <w:pStyle w:val="Arbeitsanweisung"/>
                  <w:tabs>
                    <w:tab w:val="left" w:pos="709"/>
                  </w:tabs>
                </w:pPr>
              </w:p>
            </w:tc>
            <w:tc>
              <w:tcPr>
                <w:tcW w:w="281" w:type="dxa"/>
              </w:tcPr>
              <w:p w14:paraId="375DD081" w14:textId="77777777" w:rsidR="001D3F0F" w:rsidRDefault="001D3F0F" w:rsidP="002D69F1">
                <w:pPr>
                  <w:pStyle w:val="Arbeitsanweisung"/>
                  <w:tabs>
                    <w:tab w:val="left" w:pos="709"/>
                  </w:tabs>
                </w:pPr>
              </w:p>
            </w:tc>
            <w:tc>
              <w:tcPr>
                <w:tcW w:w="281" w:type="dxa"/>
              </w:tcPr>
              <w:p w14:paraId="2514B9AF" w14:textId="77777777" w:rsidR="001D3F0F" w:rsidRDefault="001D3F0F" w:rsidP="002D69F1">
                <w:pPr>
                  <w:pStyle w:val="Arbeitsanweisung"/>
                  <w:tabs>
                    <w:tab w:val="left" w:pos="709"/>
                  </w:tabs>
                </w:pPr>
              </w:p>
            </w:tc>
            <w:tc>
              <w:tcPr>
                <w:tcW w:w="281" w:type="dxa"/>
              </w:tcPr>
              <w:p w14:paraId="272439BB" w14:textId="77777777" w:rsidR="001D3F0F" w:rsidRDefault="001D3F0F" w:rsidP="002D69F1">
                <w:pPr>
                  <w:pStyle w:val="Arbeitsanweisung"/>
                  <w:tabs>
                    <w:tab w:val="left" w:pos="709"/>
                  </w:tabs>
                </w:pPr>
              </w:p>
            </w:tc>
            <w:tc>
              <w:tcPr>
                <w:tcW w:w="281" w:type="dxa"/>
              </w:tcPr>
              <w:p w14:paraId="33C77587" w14:textId="77777777" w:rsidR="001D3F0F" w:rsidRDefault="001D3F0F" w:rsidP="002D69F1">
                <w:pPr>
                  <w:pStyle w:val="Arbeitsanweisung"/>
                  <w:tabs>
                    <w:tab w:val="left" w:pos="709"/>
                  </w:tabs>
                </w:pPr>
              </w:p>
            </w:tc>
            <w:tc>
              <w:tcPr>
                <w:tcW w:w="281" w:type="dxa"/>
              </w:tcPr>
              <w:p w14:paraId="05F49789" w14:textId="77777777" w:rsidR="001D3F0F" w:rsidRDefault="001D3F0F" w:rsidP="002D69F1">
                <w:pPr>
                  <w:pStyle w:val="Arbeitsanweisung"/>
                  <w:tabs>
                    <w:tab w:val="left" w:pos="709"/>
                  </w:tabs>
                </w:pPr>
              </w:p>
            </w:tc>
            <w:tc>
              <w:tcPr>
                <w:tcW w:w="281" w:type="dxa"/>
              </w:tcPr>
              <w:p w14:paraId="13660DEE" w14:textId="77777777" w:rsidR="001D3F0F" w:rsidRDefault="001D3F0F" w:rsidP="002D69F1">
                <w:pPr>
                  <w:pStyle w:val="Arbeitsanweisung"/>
                  <w:tabs>
                    <w:tab w:val="left" w:pos="709"/>
                  </w:tabs>
                </w:pPr>
              </w:p>
            </w:tc>
            <w:tc>
              <w:tcPr>
                <w:tcW w:w="281" w:type="dxa"/>
              </w:tcPr>
              <w:p w14:paraId="4D312EEA" w14:textId="77777777" w:rsidR="001D3F0F" w:rsidRDefault="001D3F0F" w:rsidP="002D69F1">
                <w:pPr>
                  <w:pStyle w:val="Arbeitsanweisung"/>
                  <w:tabs>
                    <w:tab w:val="left" w:pos="709"/>
                  </w:tabs>
                </w:pPr>
              </w:p>
            </w:tc>
            <w:tc>
              <w:tcPr>
                <w:tcW w:w="281" w:type="dxa"/>
              </w:tcPr>
              <w:p w14:paraId="72E19D79" w14:textId="77777777" w:rsidR="001D3F0F" w:rsidRDefault="001D3F0F" w:rsidP="002D69F1">
                <w:pPr>
                  <w:pStyle w:val="Arbeitsanweisung"/>
                  <w:tabs>
                    <w:tab w:val="left" w:pos="709"/>
                  </w:tabs>
                </w:pPr>
              </w:p>
            </w:tc>
            <w:tc>
              <w:tcPr>
                <w:tcW w:w="281" w:type="dxa"/>
              </w:tcPr>
              <w:p w14:paraId="54631C53" w14:textId="77777777" w:rsidR="001D3F0F" w:rsidRDefault="001D3F0F" w:rsidP="002D69F1">
                <w:pPr>
                  <w:pStyle w:val="Arbeitsanweisung"/>
                  <w:tabs>
                    <w:tab w:val="left" w:pos="709"/>
                  </w:tabs>
                </w:pPr>
              </w:p>
            </w:tc>
            <w:tc>
              <w:tcPr>
                <w:tcW w:w="281" w:type="dxa"/>
              </w:tcPr>
              <w:p w14:paraId="79426F3F" w14:textId="77777777" w:rsidR="001D3F0F" w:rsidRDefault="001D3F0F" w:rsidP="002D69F1">
                <w:pPr>
                  <w:pStyle w:val="Arbeitsanweisung"/>
                  <w:tabs>
                    <w:tab w:val="left" w:pos="709"/>
                  </w:tabs>
                </w:pPr>
              </w:p>
            </w:tc>
            <w:tc>
              <w:tcPr>
                <w:tcW w:w="281" w:type="dxa"/>
              </w:tcPr>
              <w:p w14:paraId="04B2AE97" w14:textId="77777777" w:rsidR="001D3F0F" w:rsidRDefault="001D3F0F" w:rsidP="002D69F1">
                <w:pPr>
                  <w:pStyle w:val="Arbeitsanweisung"/>
                  <w:tabs>
                    <w:tab w:val="left" w:pos="709"/>
                  </w:tabs>
                </w:pPr>
              </w:p>
            </w:tc>
            <w:tc>
              <w:tcPr>
                <w:tcW w:w="281" w:type="dxa"/>
              </w:tcPr>
              <w:p w14:paraId="55E07D25" w14:textId="77777777" w:rsidR="001D3F0F" w:rsidRDefault="001D3F0F" w:rsidP="002D69F1">
                <w:pPr>
                  <w:pStyle w:val="Arbeitsanweisung"/>
                  <w:tabs>
                    <w:tab w:val="left" w:pos="709"/>
                  </w:tabs>
                </w:pPr>
              </w:p>
            </w:tc>
            <w:tc>
              <w:tcPr>
                <w:tcW w:w="281" w:type="dxa"/>
              </w:tcPr>
              <w:p w14:paraId="202DC750" w14:textId="77777777" w:rsidR="001D3F0F" w:rsidRDefault="001D3F0F" w:rsidP="002D69F1">
                <w:pPr>
                  <w:pStyle w:val="Arbeitsanweisung"/>
                  <w:tabs>
                    <w:tab w:val="left" w:pos="709"/>
                  </w:tabs>
                </w:pPr>
              </w:p>
            </w:tc>
            <w:tc>
              <w:tcPr>
                <w:tcW w:w="281" w:type="dxa"/>
              </w:tcPr>
              <w:p w14:paraId="17441DDC" w14:textId="77777777" w:rsidR="001D3F0F" w:rsidRDefault="001D3F0F" w:rsidP="002D69F1">
                <w:pPr>
                  <w:pStyle w:val="Arbeitsanweisung"/>
                  <w:tabs>
                    <w:tab w:val="left" w:pos="709"/>
                  </w:tabs>
                </w:pPr>
              </w:p>
            </w:tc>
            <w:tc>
              <w:tcPr>
                <w:tcW w:w="281" w:type="dxa"/>
              </w:tcPr>
              <w:p w14:paraId="2B3A3393" w14:textId="77777777" w:rsidR="001D3F0F" w:rsidRDefault="001D3F0F" w:rsidP="002D69F1">
                <w:pPr>
                  <w:pStyle w:val="Arbeitsanweisung"/>
                  <w:tabs>
                    <w:tab w:val="left" w:pos="709"/>
                  </w:tabs>
                </w:pPr>
              </w:p>
            </w:tc>
            <w:tc>
              <w:tcPr>
                <w:tcW w:w="281" w:type="dxa"/>
              </w:tcPr>
              <w:p w14:paraId="72D96025" w14:textId="77777777" w:rsidR="001D3F0F" w:rsidRDefault="001D3F0F" w:rsidP="002D69F1">
                <w:pPr>
                  <w:pStyle w:val="Arbeitsanweisung"/>
                  <w:tabs>
                    <w:tab w:val="left" w:pos="709"/>
                  </w:tabs>
                </w:pPr>
              </w:p>
            </w:tc>
          </w:tr>
          <w:tr w:rsidR="001D3F0F" w14:paraId="4927FFAF" w14:textId="77777777" w:rsidTr="002D69F1">
            <w:trPr>
              <w:trHeight w:val="283"/>
            </w:trPr>
            <w:tc>
              <w:tcPr>
                <w:tcW w:w="282" w:type="dxa"/>
              </w:tcPr>
              <w:p w14:paraId="7B0A7F82" w14:textId="77777777" w:rsidR="001D3F0F" w:rsidRDefault="001D3F0F" w:rsidP="002D69F1">
                <w:pPr>
                  <w:pStyle w:val="Arbeitsanweisung"/>
                  <w:tabs>
                    <w:tab w:val="left" w:pos="709"/>
                  </w:tabs>
                </w:pPr>
              </w:p>
            </w:tc>
            <w:tc>
              <w:tcPr>
                <w:tcW w:w="282" w:type="dxa"/>
              </w:tcPr>
              <w:p w14:paraId="5CCA9EA7" w14:textId="77777777" w:rsidR="001D3F0F" w:rsidRDefault="001D3F0F" w:rsidP="002D69F1">
                <w:pPr>
                  <w:pStyle w:val="Arbeitsanweisung"/>
                  <w:tabs>
                    <w:tab w:val="left" w:pos="709"/>
                  </w:tabs>
                </w:pPr>
              </w:p>
            </w:tc>
            <w:tc>
              <w:tcPr>
                <w:tcW w:w="282" w:type="dxa"/>
              </w:tcPr>
              <w:p w14:paraId="64355365" w14:textId="77777777" w:rsidR="001D3F0F" w:rsidRDefault="001D3F0F" w:rsidP="002D69F1">
                <w:pPr>
                  <w:pStyle w:val="Arbeitsanweisung"/>
                  <w:tabs>
                    <w:tab w:val="left" w:pos="709"/>
                  </w:tabs>
                </w:pPr>
              </w:p>
            </w:tc>
            <w:tc>
              <w:tcPr>
                <w:tcW w:w="282" w:type="dxa"/>
              </w:tcPr>
              <w:p w14:paraId="6CCD24A7" w14:textId="77777777" w:rsidR="001D3F0F" w:rsidRDefault="001D3F0F" w:rsidP="002D69F1">
                <w:pPr>
                  <w:pStyle w:val="Arbeitsanweisung"/>
                  <w:tabs>
                    <w:tab w:val="left" w:pos="709"/>
                  </w:tabs>
                </w:pPr>
              </w:p>
            </w:tc>
            <w:tc>
              <w:tcPr>
                <w:tcW w:w="282" w:type="dxa"/>
              </w:tcPr>
              <w:p w14:paraId="15040824" w14:textId="012755CC" w:rsidR="001D3F0F" w:rsidRDefault="001D3F0F" w:rsidP="002D69F1">
                <w:pPr>
                  <w:pStyle w:val="Arbeitsanweisung"/>
                  <w:tabs>
                    <w:tab w:val="left" w:pos="709"/>
                  </w:tabs>
                </w:pPr>
              </w:p>
            </w:tc>
            <w:tc>
              <w:tcPr>
                <w:tcW w:w="282" w:type="dxa"/>
              </w:tcPr>
              <w:p w14:paraId="56B90F17" w14:textId="77777777" w:rsidR="001D3F0F" w:rsidRDefault="001D3F0F" w:rsidP="002D69F1">
                <w:pPr>
                  <w:pStyle w:val="Arbeitsanweisung"/>
                  <w:tabs>
                    <w:tab w:val="left" w:pos="709"/>
                  </w:tabs>
                </w:pPr>
              </w:p>
            </w:tc>
            <w:tc>
              <w:tcPr>
                <w:tcW w:w="282" w:type="dxa"/>
              </w:tcPr>
              <w:p w14:paraId="1484C02C" w14:textId="77777777" w:rsidR="001D3F0F" w:rsidRDefault="001D3F0F" w:rsidP="002D69F1">
                <w:pPr>
                  <w:pStyle w:val="Arbeitsanweisung"/>
                  <w:tabs>
                    <w:tab w:val="left" w:pos="709"/>
                  </w:tabs>
                </w:pPr>
              </w:p>
            </w:tc>
            <w:tc>
              <w:tcPr>
                <w:tcW w:w="282" w:type="dxa"/>
              </w:tcPr>
              <w:p w14:paraId="43CD1128" w14:textId="77777777" w:rsidR="001D3F0F" w:rsidRDefault="001D3F0F" w:rsidP="002D69F1">
                <w:pPr>
                  <w:pStyle w:val="Arbeitsanweisung"/>
                  <w:tabs>
                    <w:tab w:val="left" w:pos="709"/>
                  </w:tabs>
                </w:pPr>
              </w:p>
            </w:tc>
            <w:tc>
              <w:tcPr>
                <w:tcW w:w="282" w:type="dxa"/>
              </w:tcPr>
              <w:p w14:paraId="2D17F5B6" w14:textId="77777777" w:rsidR="001D3F0F" w:rsidRDefault="001D3F0F" w:rsidP="002D69F1">
                <w:pPr>
                  <w:pStyle w:val="Arbeitsanweisung"/>
                  <w:tabs>
                    <w:tab w:val="left" w:pos="709"/>
                  </w:tabs>
                </w:pPr>
              </w:p>
            </w:tc>
            <w:tc>
              <w:tcPr>
                <w:tcW w:w="282" w:type="dxa"/>
              </w:tcPr>
              <w:p w14:paraId="0B3A1A37" w14:textId="77777777" w:rsidR="001D3F0F" w:rsidRDefault="001D3F0F" w:rsidP="002D69F1">
                <w:pPr>
                  <w:pStyle w:val="Arbeitsanweisung"/>
                  <w:tabs>
                    <w:tab w:val="left" w:pos="709"/>
                  </w:tabs>
                </w:pPr>
              </w:p>
            </w:tc>
            <w:tc>
              <w:tcPr>
                <w:tcW w:w="282" w:type="dxa"/>
              </w:tcPr>
              <w:p w14:paraId="4F0C7451" w14:textId="77777777" w:rsidR="001D3F0F" w:rsidRDefault="001D3F0F" w:rsidP="002D69F1">
                <w:pPr>
                  <w:pStyle w:val="Arbeitsanweisung"/>
                  <w:tabs>
                    <w:tab w:val="left" w:pos="709"/>
                  </w:tabs>
                </w:pPr>
              </w:p>
            </w:tc>
            <w:tc>
              <w:tcPr>
                <w:tcW w:w="282" w:type="dxa"/>
              </w:tcPr>
              <w:p w14:paraId="2BD71414" w14:textId="77777777" w:rsidR="001D3F0F" w:rsidRDefault="001D3F0F" w:rsidP="002D69F1">
                <w:pPr>
                  <w:pStyle w:val="Arbeitsanweisung"/>
                  <w:tabs>
                    <w:tab w:val="left" w:pos="709"/>
                  </w:tabs>
                </w:pPr>
              </w:p>
            </w:tc>
            <w:tc>
              <w:tcPr>
                <w:tcW w:w="282" w:type="dxa"/>
              </w:tcPr>
              <w:p w14:paraId="752A1622" w14:textId="77777777" w:rsidR="001D3F0F" w:rsidRDefault="001D3F0F" w:rsidP="002D69F1">
                <w:pPr>
                  <w:pStyle w:val="Arbeitsanweisung"/>
                  <w:tabs>
                    <w:tab w:val="left" w:pos="709"/>
                  </w:tabs>
                </w:pPr>
              </w:p>
            </w:tc>
            <w:tc>
              <w:tcPr>
                <w:tcW w:w="282" w:type="dxa"/>
              </w:tcPr>
              <w:p w14:paraId="6AA01281" w14:textId="77777777" w:rsidR="001D3F0F" w:rsidRDefault="001D3F0F" w:rsidP="002D69F1">
                <w:pPr>
                  <w:pStyle w:val="Arbeitsanweisung"/>
                  <w:tabs>
                    <w:tab w:val="left" w:pos="709"/>
                  </w:tabs>
                </w:pPr>
              </w:p>
            </w:tc>
            <w:tc>
              <w:tcPr>
                <w:tcW w:w="282" w:type="dxa"/>
              </w:tcPr>
              <w:p w14:paraId="19F2DE52" w14:textId="77777777" w:rsidR="001D3F0F" w:rsidRDefault="001D3F0F" w:rsidP="002D69F1">
                <w:pPr>
                  <w:pStyle w:val="Arbeitsanweisung"/>
                  <w:tabs>
                    <w:tab w:val="left" w:pos="709"/>
                  </w:tabs>
                </w:pPr>
              </w:p>
            </w:tc>
            <w:tc>
              <w:tcPr>
                <w:tcW w:w="281" w:type="dxa"/>
              </w:tcPr>
              <w:p w14:paraId="1547A225" w14:textId="77777777" w:rsidR="001D3F0F" w:rsidRDefault="001D3F0F" w:rsidP="002D69F1">
                <w:pPr>
                  <w:pStyle w:val="Arbeitsanweisung"/>
                  <w:tabs>
                    <w:tab w:val="left" w:pos="709"/>
                  </w:tabs>
                </w:pPr>
              </w:p>
            </w:tc>
            <w:tc>
              <w:tcPr>
                <w:tcW w:w="281" w:type="dxa"/>
              </w:tcPr>
              <w:p w14:paraId="78241B50" w14:textId="77777777" w:rsidR="001D3F0F" w:rsidRDefault="001D3F0F" w:rsidP="002D69F1">
                <w:pPr>
                  <w:pStyle w:val="Arbeitsanweisung"/>
                  <w:tabs>
                    <w:tab w:val="left" w:pos="709"/>
                  </w:tabs>
                </w:pPr>
              </w:p>
            </w:tc>
            <w:tc>
              <w:tcPr>
                <w:tcW w:w="281" w:type="dxa"/>
              </w:tcPr>
              <w:p w14:paraId="1C38BCE8" w14:textId="77777777" w:rsidR="001D3F0F" w:rsidRDefault="001D3F0F" w:rsidP="002D69F1">
                <w:pPr>
                  <w:pStyle w:val="Arbeitsanweisung"/>
                  <w:tabs>
                    <w:tab w:val="left" w:pos="709"/>
                  </w:tabs>
                </w:pPr>
              </w:p>
            </w:tc>
            <w:tc>
              <w:tcPr>
                <w:tcW w:w="281" w:type="dxa"/>
              </w:tcPr>
              <w:p w14:paraId="47B3D909" w14:textId="77777777" w:rsidR="001D3F0F" w:rsidRDefault="001D3F0F" w:rsidP="002D69F1">
                <w:pPr>
                  <w:pStyle w:val="Arbeitsanweisung"/>
                  <w:tabs>
                    <w:tab w:val="left" w:pos="709"/>
                  </w:tabs>
                </w:pPr>
              </w:p>
            </w:tc>
            <w:tc>
              <w:tcPr>
                <w:tcW w:w="281" w:type="dxa"/>
              </w:tcPr>
              <w:p w14:paraId="599A166B" w14:textId="77777777" w:rsidR="001D3F0F" w:rsidRDefault="001D3F0F" w:rsidP="002D69F1">
                <w:pPr>
                  <w:pStyle w:val="Arbeitsanweisung"/>
                  <w:tabs>
                    <w:tab w:val="left" w:pos="709"/>
                  </w:tabs>
                  <w:ind w:left="0" w:firstLine="0"/>
                </w:pPr>
              </w:p>
            </w:tc>
            <w:tc>
              <w:tcPr>
                <w:tcW w:w="281" w:type="dxa"/>
              </w:tcPr>
              <w:p w14:paraId="075AF325" w14:textId="77777777" w:rsidR="001D3F0F" w:rsidRDefault="001D3F0F" w:rsidP="002D69F1">
                <w:pPr>
                  <w:pStyle w:val="Arbeitsanweisung"/>
                  <w:tabs>
                    <w:tab w:val="left" w:pos="709"/>
                  </w:tabs>
                </w:pPr>
              </w:p>
            </w:tc>
            <w:tc>
              <w:tcPr>
                <w:tcW w:w="281" w:type="dxa"/>
              </w:tcPr>
              <w:p w14:paraId="472E97FA" w14:textId="77777777" w:rsidR="001D3F0F" w:rsidRDefault="001D3F0F" w:rsidP="002D69F1">
                <w:pPr>
                  <w:pStyle w:val="Arbeitsanweisung"/>
                  <w:tabs>
                    <w:tab w:val="left" w:pos="709"/>
                  </w:tabs>
                </w:pPr>
              </w:p>
            </w:tc>
            <w:tc>
              <w:tcPr>
                <w:tcW w:w="281" w:type="dxa"/>
              </w:tcPr>
              <w:p w14:paraId="61891AE0" w14:textId="77777777" w:rsidR="001D3F0F" w:rsidRDefault="001D3F0F" w:rsidP="002D69F1">
                <w:pPr>
                  <w:pStyle w:val="Arbeitsanweisung"/>
                  <w:tabs>
                    <w:tab w:val="left" w:pos="709"/>
                  </w:tabs>
                </w:pPr>
              </w:p>
            </w:tc>
            <w:tc>
              <w:tcPr>
                <w:tcW w:w="281" w:type="dxa"/>
              </w:tcPr>
              <w:p w14:paraId="63D8E109" w14:textId="77777777" w:rsidR="001D3F0F" w:rsidRDefault="001D3F0F" w:rsidP="002D69F1">
                <w:pPr>
                  <w:pStyle w:val="Arbeitsanweisung"/>
                  <w:tabs>
                    <w:tab w:val="left" w:pos="709"/>
                  </w:tabs>
                </w:pPr>
              </w:p>
            </w:tc>
            <w:tc>
              <w:tcPr>
                <w:tcW w:w="281" w:type="dxa"/>
              </w:tcPr>
              <w:p w14:paraId="123DF20F" w14:textId="77777777" w:rsidR="001D3F0F" w:rsidRDefault="001D3F0F" w:rsidP="002D69F1">
                <w:pPr>
                  <w:pStyle w:val="Arbeitsanweisung"/>
                  <w:tabs>
                    <w:tab w:val="left" w:pos="709"/>
                  </w:tabs>
                </w:pPr>
              </w:p>
            </w:tc>
            <w:tc>
              <w:tcPr>
                <w:tcW w:w="281" w:type="dxa"/>
              </w:tcPr>
              <w:p w14:paraId="6D7BF07B" w14:textId="77777777" w:rsidR="001D3F0F" w:rsidRDefault="001D3F0F" w:rsidP="002D69F1">
                <w:pPr>
                  <w:pStyle w:val="Arbeitsanweisung"/>
                  <w:tabs>
                    <w:tab w:val="left" w:pos="709"/>
                  </w:tabs>
                </w:pPr>
              </w:p>
            </w:tc>
            <w:tc>
              <w:tcPr>
                <w:tcW w:w="281" w:type="dxa"/>
              </w:tcPr>
              <w:p w14:paraId="46C58004" w14:textId="77777777" w:rsidR="001D3F0F" w:rsidRDefault="001D3F0F" w:rsidP="002D69F1">
                <w:pPr>
                  <w:pStyle w:val="Arbeitsanweisung"/>
                  <w:tabs>
                    <w:tab w:val="left" w:pos="709"/>
                  </w:tabs>
                </w:pPr>
              </w:p>
            </w:tc>
            <w:tc>
              <w:tcPr>
                <w:tcW w:w="281" w:type="dxa"/>
              </w:tcPr>
              <w:p w14:paraId="21CCF17F" w14:textId="77777777" w:rsidR="001D3F0F" w:rsidRDefault="001D3F0F" w:rsidP="002D69F1">
                <w:pPr>
                  <w:pStyle w:val="Arbeitsanweisung"/>
                  <w:tabs>
                    <w:tab w:val="left" w:pos="709"/>
                  </w:tabs>
                </w:pPr>
              </w:p>
            </w:tc>
            <w:tc>
              <w:tcPr>
                <w:tcW w:w="281" w:type="dxa"/>
              </w:tcPr>
              <w:p w14:paraId="4E595905" w14:textId="77777777" w:rsidR="001D3F0F" w:rsidRDefault="001D3F0F" w:rsidP="002D69F1">
                <w:pPr>
                  <w:pStyle w:val="Arbeitsanweisung"/>
                  <w:tabs>
                    <w:tab w:val="left" w:pos="709"/>
                  </w:tabs>
                </w:pPr>
              </w:p>
            </w:tc>
            <w:tc>
              <w:tcPr>
                <w:tcW w:w="281" w:type="dxa"/>
              </w:tcPr>
              <w:p w14:paraId="54B90462" w14:textId="77777777" w:rsidR="001D3F0F" w:rsidRDefault="001D3F0F" w:rsidP="002D69F1">
                <w:pPr>
                  <w:pStyle w:val="Arbeitsanweisung"/>
                  <w:tabs>
                    <w:tab w:val="left" w:pos="709"/>
                  </w:tabs>
                </w:pPr>
              </w:p>
            </w:tc>
            <w:tc>
              <w:tcPr>
                <w:tcW w:w="281" w:type="dxa"/>
              </w:tcPr>
              <w:p w14:paraId="58EA0F33" w14:textId="77777777" w:rsidR="001D3F0F" w:rsidRDefault="001D3F0F" w:rsidP="002D69F1">
                <w:pPr>
                  <w:pStyle w:val="Arbeitsanweisung"/>
                  <w:tabs>
                    <w:tab w:val="left" w:pos="709"/>
                  </w:tabs>
                </w:pPr>
              </w:p>
            </w:tc>
            <w:tc>
              <w:tcPr>
                <w:tcW w:w="281" w:type="dxa"/>
              </w:tcPr>
              <w:p w14:paraId="2655EB13" w14:textId="77777777" w:rsidR="001D3F0F" w:rsidRDefault="001D3F0F" w:rsidP="002D69F1">
                <w:pPr>
                  <w:pStyle w:val="Arbeitsanweisung"/>
                  <w:tabs>
                    <w:tab w:val="left" w:pos="709"/>
                  </w:tabs>
                </w:pPr>
              </w:p>
            </w:tc>
          </w:tr>
          <w:tr w:rsidR="001D3F0F" w14:paraId="731A626C" w14:textId="77777777" w:rsidTr="002D69F1">
            <w:trPr>
              <w:trHeight w:val="283"/>
            </w:trPr>
            <w:tc>
              <w:tcPr>
                <w:tcW w:w="282" w:type="dxa"/>
              </w:tcPr>
              <w:p w14:paraId="1E88B6DD" w14:textId="77777777" w:rsidR="001D3F0F" w:rsidRDefault="001D3F0F" w:rsidP="002D69F1">
                <w:pPr>
                  <w:pStyle w:val="Arbeitsanweisung"/>
                  <w:tabs>
                    <w:tab w:val="left" w:pos="709"/>
                  </w:tabs>
                </w:pPr>
              </w:p>
            </w:tc>
            <w:tc>
              <w:tcPr>
                <w:tcW w:w="282" w:type="dxa"/>
              </w:tcPr>
              <w:p w14:paraId="7DDC1166" w14:textId="77777777" w:rsidR="001D3F0F" w:rsidRDefault="001D3F0F" w:rsidP="002D69F1">
                <w:pPr>
                  <w:pStyle w:val="Arbeitsanweisung"/>
                  <w:tabs>
                    <w:tab w:val="left" w:pos="709"/>
                  </w:tabs>
                </w:pPr>
              </w:p>
            </w:tc>
            <w:tc>
              <w:tcPr>
                <w:tcW w:w="282" w:type="dxa"/>
              </w:tcPr>
              <w:p w14:paraId="7E948371" w14:textId="77777777" w:rsidR="001D3F0F" w:rsidRDefault="001D3F0F" w:rsidP="002D69F1">
                <w:pPr>
                  <w:pStyle w:val="Arbeitsanweisung"/>
                  <w:tabs>
                    <w:tab w:val="left" w:pos="709"/>
                  </w:tabs>
                </w:pPr>
              </w:p>
            </w:tc>
            <w:tc>
              <w:tcPr>
                <w:tcW w:w="282" w:type="dxa"/>
              </w:tcPr>
              <w:p w14:paraId="22837CF7" w14:textId="77777777" w:rsidR="001D3F0F" w:rsidRDefault="001D3F0F" w:rsidP="002D69F1">
                <w:pPr>
                  <w:pStyle w:val="Arbeitsanweisung"/>
                  <w:tabs>
                    <w:tab w:val="left" w:pos="709"/>
                  </w:tabs>
                </w:pPr>
              </w:p>
            </w:tc>
            <w:tc>
              <w:tcPr>
                <w:tcW w:w="282" w:type="dxa"/>
              </w:tcPr>
              <w:p w14:paraId="295DCD66" w14:textId="7EB5BE15" w:rsidR="001D3F0F" w:rsidRDefault="001D3F0F" w:rsidP="002D69F1">
                <w:pPr>
                  <w:pStyle w:val="Arbeitsanweisung"/>
                  <w:tabs>
                    <w:tab w:val="left" w:pos="709"/>
                  </w:tabs>
                </w:pPr>
              </w:p>
            </w:tc>
            <w:tc>
              <w:tcPr>
                <w:tcW w:w="282" w:type="dxa"/>
              </w:tcPr>
              <w:p w14:paraId="0E9D8857" w14:textId="77777777" w:rsidR="001D3F0F" w:rsidRDefault="001D3F0F" w:rsidP="002D69F1">
                <w:pPr>
                  <w:pStyle w:val="Arbeitsanweisung"/>
                  <w:tabs>
                    <w:tab w:val="left" w:pos="709"/>
                  </w:tabs>
                </w:pPr>
              </w:p>
            </w:tc>
            <w:tc>
              <w:tcPr>
                <w:tcW w:w="282" w:type="dxa"/>
              </w:tcPr>
              <w:p w14:paraId="4C84339E" w14:textId="77777777" w:rsidR="001D3F0F" w:rsidRDefault="001D3F0F" w:rsidP="002D69F1">
                <w:pPr>
                  <w:pStyle w:val="Arbeitsanweisung"/>
                  <w:tabs>
                    <w:tab w:val="left" w:pos="709"/>
                  </w:tabs>
                </w:pPr>
              </w:p>
            </w:tc>
            <w:tc>
              <w:tcPr>
                <w:tcW w:w="282" w:type="dxa"/>
              </w:tcPr>
              <w:p w14:paraId="06BD0F37" w14:textId="77777777" w:rsidR="001D3F0F" w:rsidRDefault="001D3F0F" w:rsidP="002D69F1">
                <w:pPr>
                  <w:pStyle w:val="Arbeitsanweisung"/>
                  <w:tabs>
                    <w:tab w:val="left" w:pos="709"/>
                  </w:tabs>
                </w:pPr>
              </w:p>
            </w:tc>
            <w:tc>
              <w:tcPr>
                <w:tcW w:w="282" w:type="dxa"/>
              </w:tcPr>
              <w:p w14:paraId="1DFD6A27" w14:textId="77777777" w:rsidR="001D3F0F" w:rsidRDefault="001D3F0F" w:rsidP="002D69F1">
                <w:pPr>
                  <w:pStyle w:val="Arbeitsanweisung"/>
                  <w:tabs>
                    <w:tab w:val="left" w:pos="709"/>
                  </w:tabs>
                </w:pPr>
              </w:p>
            </w:tc>
            <w:tc>
              <w:tcPr>
                <w:tcW w:w="282" w:type="dxa"/>
              </w:tcPr>
              <w:p w14:paraId="1DDE2459" w14:textId="77777777" w:rsidR="001D3F0F" w:rsidRDefault="001D3F0F" w:rsidP="002D69F1">
                <w:pPr>
                  <w:pStyle w:val="Arbeitsanweisung"/>
                  <w:tabs>
                    <w:tab w:val="left" w:pos="709"/>
                  </w:tabs>
                </w:pPr>
              </w:p>
            </w:tc>
            <w:tc>
              <w:tcPr>
                <w:tcW w:w="282" w:type="dxa"/>
              </w:tcPr>
              <w:p w14:paraId="6E253D6D" w14:textId="77777777" w:rsidR="001D3F0F" w:rsidRDefault="001D3F0F" w:rsidP="002D69F1">
                <w:pPr>
                  <w:pStyle w:val="Arbeitsanweisung"/>
                  <w:tabs>
                    <w:tab w:val="left" w:pos="709"/>
                  </w:tabs>
                </w:pPr>
              </w:p>
            </w:tc>
            <w:tc>
              <w:tcPr>
                <w:tcW w:w="282" w:type="dxa"/>
              </w:tcPr>
              <w:p w14:paraId="25B2694C" w14:textId="77777777" w:rsidR="001D3F0F" w:rsidRDefault="001D3F0F" w:rsidP="002D69F1">
                <w:pPr>
                  <w:pStyle w:val="Arbeitsanweisung"/>
                  <w:tabs>
                    <w:tab w:val="left" w:pos="709"/>
                  </w:tabs>
                </w:pPr>
              </w:p>
            </w:tc>
            <w:tc>
              <w:tcPr>
                <w:tcW w:w="282" w:type="dxa"/>
              </w:tcPr>
              <w:p w14:paraId="487E5543" w14:textId="77777777" w:rsidR="001D3F0F" w:rsidRDefault="001D3F0F" w:rsidP="002D69F1">
                <w:pPr>
                  <w:pStyle w:val="Arbeitsanweisung"/>
                  <w:tabs>
                    <w:tab w:val="left" w:pos="709"/>
                  </w:tabs>
                </w:pPr>
              </w:p>
            </w:tc>
            <w:tc>
              <w:tcPr>
                <w:tcW w:w="282" w:type="dxa"/>
              </w:tcPr>
              <w:p w14:paraId="3199BE36" w14:textId="77777777" w:rsidR="001D3F0F" w:rsidRDefault="001D3F0F" w:rsidP="002D69F1">
                <w:pPr>
                  <w:pStyle w:val="Arbeitsanweisung"/>
                  <w:tabs>
                    <w:tab w:val="left" w:pos="709"/>
                  </w:tabs>
                </w:pPr>
              </w:p>
            </w:tc>
            <w:tc>
              <w:tcPr>
                <w:tcW w:w="282" w:type="dxa"/>
              </w:tcPr>
              <w:p w14:paraId="7222F368" w14:textId="77777777" w:rsidR="001D3F0F" w:rsidRDefault="001D3F0F" w:rsidP="002D69F1">
                <w:pPr>
                  <w:pStyle w:val="Arbeitsanweisung"/>
                  <w:tabs>
                    <w:tab w:val="left" w:pos="709"/>
                  </w:tabs>
                </w:pPr>
              </w:p>
            </w:tc>
            <w:tc>
              <w:tcPr>
                <w:tcW w:w="281" w:type="dxa"/>
              </w:tcPr>
              <w:p w14:paraId="41E0DC29" w14:textId="77777777" w:rsidR="001D3F0F" w:rsidRDefault="001D3F0F" w:rsidP="002D69F1">
                <w:pPr>
                  <w:pStyle w:val="Arbeitsanweisung"/>
                  <w:tabs>
                    <w:tab w:val="left" w:pos="709"/>
                  </w:tabs>
                </w:pPr>
              </w:p>
            </w:tc>
            <w:tc>
              <w:tcPr>
                <w:tcW w:w="281" w:type="dxa"/>
              </w:tcPr>
              <w:p w14:paraId="6A6AE2A4" w14:textId="77777777" w:rsidR="001D3F0F" w:rsidRDefault="001D3F0F" w:rsidP="002D69F1">
                <w:pPr>
                  <w:pStyle w:val="Arbeitsanweisung"/>
                  <w:tabs>
                    <w:tab w:val="left" w:pos="709"/>
                  </w:tabs>
                </w:pPr>
              </w:p>
            </w:tc>
            <w:tc>
              <w:tcPr>
                <w:tcW w:w="281" w:type="dxa"/>
              </w:tcPr>
              <w:p w14:paraId="21858DF0" w14:textId="77777777" w:rsidR="001D3F0F" w:rsidRDefault="001D3F0F" w:rsidP="002D69F1">
                <w:pPr>
                  <w:pStyle w:val="Arbeitsanweisung"/>
                  <w:tabs>
                    <w:tab w:val="left" w:pos="709"/>
                  </w:tabs>
                </w:pPr>
              </w:p>
            </w:tc>
            <w:tc>
              <w:tcPr>
                <w:tcW w:w="281" w:type="dxa"/>
              </w:tcPr>
              <w:p w14:paraId="1BA2FA4B" w14:textId="77777777" w:rsidR="001D3F0F" w:rsidRDefault="001D3F0F" w:rsidP="002D69F1">
                <w:pPr>
                  <w:pStyle w:val="Arbeitsanweisung"/>
                  <w:tabs>
                    <w:tab w:val="left" w:pos="709"/>
                  </w:tabs>
                </w:pPr>
              </w:p>
            </w:tc>
            <w:tc>
              <w:tcPr>
                <w:tcW w:w="281" w:type="dxa"/>
              </w:tcPr>
              <w:p w14:paraId="5668DB5F" w14:textId="77777777" w:rsidR="001D3F0F" w:rsidRDefault="001D3F0F" w:rsidP="002D69F1">
                <w:pPr>
                  <w:pStyle w:val="Arbeitsanweisung"/>
                  <w:tabs>
                    <w:tab w:val="left" w:pos="709"/>
                  </w:tabs>
                  <w:ind w:left="0" w:firstLine="0"/>
                </w:pPr>
              </w:p>
            </w:tc>
            <w:tc>
              <w:tcPr>
                <w:tcW w:w="281" w:type="dxa"/>
              </w:tcPr>
              <w:p w14:paraId="0FB4BA55" w14:textId="77777777" w:rsidR="001D3F0F" w:rsidRDefault="001D3F0F" w:rsidP="002D69F1">
                <w:pPr>
                  <w:pStyle w:val="Arbeitsanweisung"/>
                  <w:tabs>
                    <w:tab w:val="left" w:pos="709"/>
                  </w:tabs>
                </w:pPr>
              </w:p>
            </w:tc>
            <w:tc>
              <w:tcPr>
                <w:tcW w:w="281" w:type="dxa"/>
              </w:tcPr>
              <w:p w14:paraId="235D1B28" w14:textId="77777777" w:rsidR="001D3F0F" w:rsidRDefault="001D3F0F" w:rsidP="002D69F1">
                <w:pPr>
                  <w:pStyle w:val="Arbeitsanweisung"/>
                  <w:tabs>
                    <w:tab w:val="left" w:pos="709"/>
                  </w:tabs>
                </w:pPr>
              </w:p>
            </w:tc>
            <w:tc>
              <w:tcPr>
                <w:tcW w:w="281" w:type="dxa"/>
              </w:tcPr>
              <w:p w14:paraId="45E7A3EC" w14:textId="77777777" w:rsidR="001D3F0F" w:rsidRDefault="001D3F0F" w:rsidP="002D69F1">
                <w:pPr>
                  <w:pStyle w:val="Arbeitsanweisung"/>
                  <w:tabs>
                    <w:tab w:val="left" w:pos="709"/>
                  </w:tabs>
                </w:pPr>
              </w:p>
            </w:tc>
            <w:tc>
              <w:tcPr>
                <w:tcW w:w="281" w:type="dxa"/>
              </w:tcPr>
              <w:p w14:paraId="62887F21" w14:textId="77777777" w:rsidR="001D3F0F" w:rsidRDefault="001D3F0F" w:rsidP="002D69F1">
                <w:pPr>
                  <w:pStyle w:val="Arbeitsanweisung"/>
                  <w:tabs>
                    <w:tab w:val="left" w:pos="709"/>
                  </w:tabs>
                </w:pPr>
              </w:p>
            </w:tc>
            <w:tc>
              <w:tcPr>
                <w:tcW w:w="281" w:type="dxa"/>
              </w:tcPr>
              <w:p w14:paraId="2982127F" w14:textId="77777777" w:rsidR="001D3F0F" w:rsidRDefault="001D3F0F" w:rsidP="002D69F1">
                <w:pPr>
                  <w:pStyle w:val="Arbeitsanweisung"/>
                  <w:tabs>
                    <w:tab w:val="left" w:pos="709"/>
                  </w:tabs>
                </w:pPr>
              </w:p>
            </w:tc>
            <w:tc>
              <w:tcPr>
                <w:tcW w:w="281" w:type="dxa"/>
              </w:tcPr>
              <w:p w14:paraId="7E0C4F20" w14:textId="77777777" w:rsidR="001D3F0F" w:rsidRDefault="001D3F0F" w:rsidP="002D69F1">
                <w:pPr>
                  <w:pStyle w:val="Arbeitsanweisung"/>
                  <w:tabs>
                    <w:tab w:val="left" w:pos="709"/>
                  </w:tabs>
                </w:pPr>
              </w:p>
            </w:tc>
            <w:tc>
              <w:tcPr>
                <w:tcW w:w="281" w:type="dxa"/>
              </w:tcPr>
              <w:p w14:paraId="39447949" w14:textId="77777777" w:rsidR="001D3F0F" w:rsidRDefault="001D3F0F" w:rsidP="002D69F1">
                <w:pPr>
                  <w:pStyle w:val="Arbeitsanweisung"/>
                  <w:tabs>
                    <w:tab w:val="left" w:pos="709"/>
                  </w:tabs>
                </w:pPr>
              </w:p>
            </w:tc>
            <w:tc>
              <w:tcPr>
                <w:tcW w:w="281" w:type="dxa"/>
              </w:tcPr>
              <w:p w14:paraId="12EDA656" w14:textId="77777777" w:rsidR="001D3F0F" w:rsidRDefault="001D3F0F" w:rsidP="002D69F1">
                <w:pPr>
                  <w:pStyle w:val="Arbeitsanweisung"/>
                  <w:tabs>
                    <w:tab w:val="left" w:pos="709"/>
                  </w:tabs>
                </w:pPr>
              </w:p>
            </w:tc>
            <w:tc>
              <w:tcPr>
                <w:tcW w:w="281" w:type="dxa"/>
              </w:tcPr>
              <w:p w14:paraId="4212E94A" w14:textId="77777777" w:rsidR="001D3F0F" w:rsidRDefault="001D3F0F" w:rsidP="002D69F1">
                <w:pPr>
                  <w:pStyle w:val="Arbeitsanweisung"/>
                  <w:tabs>
                    <w:tab w:val="left" w:pos="709"/>
                  </w:tabs>
                </w:pPr>
              </w:p>
            </w:tc>
            <w:tc>
              <w:tcPr>
                <w:tcW w:w="281" w:type="dxa"/>
              </w:tcPr>
              <w:p w14:paraId="6A8C90A0" w14:textId="77777777" w:rsidR="001D3F0F" w:rsidRDefault="001D3F0F" w:rsidP="002D69F1">
                <w:pPr>
                  <w:pStyle w:val="Arbeitsanweisung"/>
                  <w:tabs>
                    <w:tab w:val="left" w:pos="709"/>
                  </w:tabs>
                </w:pPr>
              </w:p>
            </w:tc>
            <w:tc>
              <w:tcPr>
                <w:tcW w:w="281" w:type="dxa"/>
              </w:tcPr>
              <w:p w14:paraId="2D9534AD" w14:textId="77777777" w:rsidR="001D3F0F" w:rsidRDefault="001D3F0F" w:rsidP="002D69F1">
                <w:pPr>
                  <w:pStyle w:val="Arbeitsanweisung"/>
                  <w:tabs>
                    <w:tab w:val="left" w:pos="709"/>
                  </w:tabs>
                </w:pPr>
              </w:p>
            </w:tc>
            <w:tc>
              <w:tcPr>
                <w:tcW w:w="281" w:type="dxa"/>
              </w:tcPr>
              <w:p w14:paraId="50128F90" w14:textId="77777777" w:rsidR="001D3F0F" w:rsidRDefault="001D3F0F" w:rsidP="002D69F1">
                <w:pPr>
                  <w:pStyle w:val="Arbeitsanweisung"/>
                  <w:tabs>
                    <w:tab w:val="left" w:pos="709"/>
                  </w:tabs>
                </w:pPr>
              </w:p>
            </w:tc>
          </w:tr>
          <w:tr w:rsidR="001D3F0F" w14:paraId="757DA441" w14:textId="77777777" w:rsidTr="002D69F1">
            <w:trPr>
              <w:trHeight w:val="283"/>
            </w:trPr>
            <w:tc>
              <w:tcPr>
                <w:tcW w:w="282" w:type="dxa"/>
              </w:tcPr>
              <w:p w14:paraId="38565D6F" w14:textId="77777777" w:rsidR="001D3F0F" w:rsidRDefault="001D3F0F" w:rsidP="002D69F1">
                <w:pPr>
                  <w:pStyle w:val="Arbeitsanweisung"/>
                  <w:tabs>
                    <w:tab w:val="left" w:pos="709"/>
                  </w:tabs>
                </w:pPr>
              </w:p>
            </w:tc>
            <w:tc>
              <w:tcPr>
                <w:tcW w:w="282" w:type="dxa"/>
              </w:tcPr>
              <w:p w14:paraId="644B3760" w14:textId="77777777" w:rsidR="001D3F0F" w:rsidRDefault="001D3F0F" w:rsidP="002D69F1">
                <w:pPr>
                  <w:pStyle w:val="Arbeitsanweisung"/>
                  <w:tabs>
                    <w:tab w:val="left" w:pos="709"/>
                  </w:tabs>
                </w:pPr>
              </w:p>
            </w:tc>
            <w:tc>
              <w:tcPr>
                <w:tcW w:w="282" w:type="dxa"/>
              </w:tcPr>
              <w:p w14:paraId="349845BA" w14:textId="77777777" w:rsidR="001D3F0F" w:rsidRDefault="001D3F0F" w:rsidP="002D69F1">
                <w:pPr>
                  <w:pStyle w:val="Arbeitsanweisung"/>
                  <w:tabs>
                    <w:tab w:val="left" w:pos="709"/>
                  </w:tabs>
                </w:pPr>
              </w:p>
            </w:tc>
            <w:tc>
              <w:tcPr>
                <w:tcW w:w="282" w:type="dxa"/>
              </w:tcPr>
              <w:p w14:paraId="50B7C0F8" w14:textId="77777777" w:rsidR="001D3F0F" w:rsidRDefault="001D3F0F" w:rsidP="002D69F1">
                <w:pPr>
                  <w:pStyle w:val="Arbeitsanweisung"/>
                  <w:tabs>
                    <w:tab w:val="left" w:pos="709"/>
                  </w:tabs>
                </w:pPr>
              </w:p>
            </w:tc>
            <w:tc>
              <w:tcPr>
                <w:tcW w:w="282" w:type="dxa"/>
              </w:tcPr>
              <w:p w14:paraId="3472C01D" w14:textId="77777777" w:rsidR="001D3F0F" w:rsidRDefault="001D3F0F" w:rsidP="002D69F1">
                <w:pPr>
                  <w:pStyle w:val="Arbeitsanweisung"/>
                  <w:tabs>
                    <w:tab w:val="left" w:pos="709"/>
                  </w:tabs>
                </w:pPr>
              </w:p>
            </w:tc>
            <w:tc>
              <w:tcPr>
                <w:tcW w:w="282" w:type="dxa"/>
              </w:tcPr>
              <w:p w14:paraId="3140E018" w14:textId="77777777" w:rsidR="001D3F0F" w:rsidRDefault="001D3F0F" w:rsidP="002D69F1">
                <w:pPr>
                  <w:pStyle w:val="Arbeitsanweisung"/>
                  <w:tabs>
                    <w:tab w:val="left" w:pos="709"/>
                  </w:tabs>
                </w:pPr>
              </w:p>
            </w:tc>
            <w:tc>
              <w:tcPr>
                <w:tcW w:w="282" w:type="dxa"/>
              </w:tcPr>
              <w:p w14:paraId="20E1BE1B" w14:textId="77777777" w:rsidR="001D3F0F" w:rsidRDefault="001D3F0F" w:rsidP="002D69F1">
                <w:pPr>
                  <w:pStyle w:val="Arbeitsanweisung"/>
                  <w:tabs>
                    <w:tab w:val="left" w:pos="709"/>
                  </w:tabs>
                </w:pPr>
              </w:p>
            </w:tc>
            <w:tc>
              <w:tcPr>
                <w:tcW w:w="282" w:type="dxa"/>
              </w:tcPr>
              <w:p w14:paraId="0F46CCEE" w14:textId="77777777" w:rsidR="001D3F0F" w:rsidRDefault="001D3F0F" w:rsidP="002D69F1">
                <w:pPr>
                  <w:pStyle w:val="Arbeitsanweisung"/>
                  <w:tabs>
                    <w:tab w:val="left" w:pos="709"/>
                  </w:tabs>
                </w:pPr>
              </w:p>
            </w:tc>
            <w:tc>
              <w:tcPr>
                <w:tcW w:w="282" w:type="dxa"/>
              </w:tcPr>
              <w:p w14:paraId="2A308600" w14:textId="77777777" w:rsidR="001D3F0F" w:rsidRDefault="001D3F0F" w:rsidP="002D69F1">
                <w:pPr>
                  <w:pStyle w:val="Arbeitsanweisung"/>
                  <w:tabs>
                    <w:tab w:val="left" w:pos="709"/>
                  </w:tabs>
                </w:pPr>
              </w:p>
            </w:tc>
            <w:tc>
              <w:tcPr>
                <w:tcW w:w="282" w:type="dxa"/>
              </w:tcPr>
              <w:p w14:paraId="2291890A" w14:textId="77777777" w:rsidR="001D3F0F" w:rsidRDefault="001D3F0F" w:rsidP="002D69F1">
                <w:pPr>
                  <w:pStyle w:val="Arbeitsanweisung"/>
                  <w:tabs>
                    <w:tab w:val="left" w:pos="709"/>
                  </w:tabs>
                </w:pPr>
              </w:p>
            </w:tc>
            <w:tc>
              <w:tcPr>
                <w:tcW w:w="282" w:type="dxa"/>
              </w:tcPr>
              <w:p w14:paraId="444312B5" w14:textId="77777777" w:rsidR="001D3F0F" w:rsidRDefault="001D3F0F" w:rsidP="002D69F1">
                <w:pPr>
                  <w:pStyle w:val="Arbeitsanweisung"/>
                  <w:tabs>
                    <w:tab w:val="left" w:pos="709"/>
                  </w:tabs>
                </w:pPr>
              </w:p>
            </w:tc>
            <w:tc>
              <w:tcPr>
                <w:tcW w:w="282" w:type="dxa"/>
              </w:tcPr>
              <w:p w14:paraId="5C318DEE" w14:textId="77777777" w:rsidR="001D3F0F" w:rsidRDefault="001D3F0F" w:rsidP="002D69F1">
                <w:pPr>
                  <w:pStyle w:val="Arbeitsanweisung"/>
                  <w:tabs>
                    <w:tab w:val="left" w:pos="709"/>
                  </w:tabs>
                </w:pPr>
              </w:p>
            </w:tc>
            <w:tc>
              <w:tcPr>
                <w:tcW w:w="282" w:type="dxa"/>
              </w:tcPr>
              <w:p w14:paraId="741EDE0A" w14:textId="77777777" w:rsidR="001D3F0F" w:rsidRDefault="001D3F0F" w:rsidP="002D69F1">
                <w:pPr>
                  <w:pStyle w:val="Arbeitsanweisung"/>
                  <w:tabs>
                    <w:tab w:val="left" w:pos="709"/>
                  </w:tabs>
                </w:pPr>
              </w:p>
            </w:tc>
            <w:tc>
              <w:tcPr>
                <w:tcW w:w="282" w:type="dxa"/>
              </w:tcPr>
              <w:p w14:paraId="5F392C21" w14:textId="77777777" w:rsidR="001D3F0F" w:rsidRDefault="001D3F0F" w:rsidP="002D69F1">
                <w:pPr>
                  <w:pStyle w:val="Arbeitsanweisung"/>
                  <w:tabs>
                    <w:tab w:val="left" w:pos="709"/>
                  </w:tabs>
                </w:pPr>
              </w:p>
            </w:tc>
            <w:tc>
              <w:tcPr>
                <w:tcW w:w="282" w:type="dxa"/>
              </w:tcPr>
              <w:p w14:paraId="2F5EC9A0" w14:textId="77777777" w:rsidR="001D3F0F" w:rsidRDefault="001D3F0F" w:rsidP="002D69F1">
                <w:pPr>
                  <w:pStyle w:val="Arbeitsanweisung"/>
                  <w:tabs>
                    <w:tab w:val="left" w:pos="709"/>
                  </w:tabs>
                </w:pPr>
              </w:p>
            </w:tc>
            <w:tc>
              <w:tcPr>
                <w:tcW w:w="281" w:type="dxa"/>
              </w:tcPr>
              <w:p w14:paraId="6269DE95" w14:textId="77777777" w:rsidR="001D3F0F" w:rsidRDefault="001D3F0F" w:rsidP="002D69F1">
                <w:pPr>
                  <w:pStyle w:val="Arbeitsanweisung"/>
                  <w:tabs>
                    <w:tab w:val="left" w:pos="709"/>
                  </w:tabs>
                </w:pPr>
              </w:p>
            </w:tc>
            <w:tc>
              <w:tcPr>
                <w:tcW w:w="281" w:type="dxa"/>
              </w:tcPr>
              <w:p w14:paraId="128CE3B5" w14:textId="77777777" w:rsidR="001D3F0F" w:rsidRDefault="001D3F0F" w:rsidP="002D69F1">
                <w:pPr>
                  <w:pStyle w:val="Arbeitsanweisung"/>
                  <w:tabs>
                    <w:tab w:val="left" w:pos="709"/>
                  </w:tabs>
                </w:pPr>
              </w:p>
            </w:tc>
            <w:tc>
              <w:tcPr>
                <w:tcW w:w="281" w:type="dxa"/>
              </w:tcPr>
              <w:p w14:paraId="4208479B" w14:textId="77777777" w:rsidR="001D3F0F" w:rsidRDefault="001D3F0F" w:rsidP="002D69F1">
                <w:pPr>
                  <w:pStyle w:val="Arbeitsanweisung"/>
                  <w:tabs>
                    <w:tab w:val="left" w:pos="709"/>
                  </w:tabs>
                </w:pPr>
              </w:p>
            </w:tc>
            <w:tc>
              <w:tcPr>
                <w:tcW w:w="281" w:type="dxa"/>
              </w:tcPr>
              <w:p w14:paraId="52AFEFA2" w14:textId="77777777" w:rsidR="001D3F0F" w:rsidRDefault="001D3F0F" w:rsidP="002D69F1">
                <w:pPr>
                  <w:pStyle w:val="Arbeitsanweisung"/>
                  <w:tabs>
                    <w:tab w:val="left" w:pos="709"/>
                  </w:tabs>
                </w:pPr>
              </w:p>
            </w:tc>
            <w:tc>
              <w:tcPr>
                <w:tcW w:w="281" w:type="dxa"/>
              </w:tcPr>
              <w:p w14:paraId="4288EA06" w14:textId="77777777" w:rsidR="001D3F0F" w:rsidRDefault="001D3F0F" w:rsidP="002D69F1">
                <w:pPr>
                  <w:pStyle w:val="Arbeitsanweisung"/>
                  <w:tabs>
                    <w:tab w:val="left" w:pos="709"/>
                  </w:tabs>
                  <w:ind w:left="0" w:firstLine="0"/>
                </w:pPr>
              </w:p>
            </w:tc>
            <w:tc>
              <w:tcPr>
                <w:tcW w:w="281" w:type="dxa"/>
              </w:tcPr>
              <w:p w14:paraId="1986CFA9" w14:textId="77777777" w:rsidR="001D3F0F" w:rsidRDefault="001D3F0F" w:rsidP="002D69F1">
                <w:pPr>
                  <w:pStyle w:val="Arbeitsanweisung"/>
                  <w:tabs>
                    <w:tab w:val="left" w:pos="709"/>
                  </w:tabs>
                </w:pPr>
              </w:p>
            </w:tc>
            <w:tc>
              <w:tcPr>
                <w:tcW w:w="281" w:type="dxa"/>
              </w:tcPr>
              <w:p w14:paraId="63D933F3" w14:textId="77777777" w:rsidR="001D3F0F" w:rsidRDefault="001D3F0F" w:rsidP="002D69F1">
                <w:pPr>
                  <w:pStyle w:val="Arbeitsanweisung"/>
                  <w:tabs>
                    <w:tab w:val="left" w:pos="709"/>
                  </w:tabs>
                </w:pPr>
              </w:p>
            </w:tc>
            <w:tc>
              <w:tcPr>
                <w:tcW w:w="281" w:type="dxa"/>
              </w:tcPr>
              <w:p w14:paraId="1EAADBE7" w14:textId="77777777" w:rsidR="001D3F0F" w:rsidRDefault="001D3F0F" w:rsidP="002D69F1">
                <w:pPr>
                  <w:pStyle w:val="Arbeitsanweisung"/>
                  <w:tabs>
                    <w:tab w:val="left" w:pos="709"/>
                  </w:tabs>
                </w:pPr>
              </w:p>
            </w:tc>
            <w:tc>
              <w:tcPr>
                <w:tcW w:w="281" w:type="dxa"/>
              </w:tcPr>
              <w:p w14:paraId="1BC2F29B" w14:textId="77777777" w:rsidR="001D3F0F" w:rsidRDefault="001D3F0F" w:rsidP="002D69F1">
                <w:pPr>
                  <w:pStyle w:val="Arbeitsanweisung"/>
                  <w:tabs>
                    <w:tab w:val="left" w:pos="709"/>
                  </w:tabs>
                </w:pPr>
              </w:p>
            </w:tc>
            <w:tc>
              <w:tcPr>
                <w:tcW w:w="281" w:type="dxa"/>
              </w:tcPr>
              <w:p w14:paraId="20E1D4F0" w14:textId="77777777" w:rsidR="001D3F0F" w:rsidRDefault="001D3F0F" w:rsidP="002D69F1">
                <w:pPr>
                  <w:pStyle w:val="Arbeitsanweisung"/>
                  <w:tabs>
                    <w:tab w:val="left" w:pos="709"/>
                  </w:tabs>
                </w:pPr>
              </w:p>
            </w:tc>
            <w:tc>
              <w:tcPr>
                <w:tcW w:w="281" w:type="dxa"/>
              </w:tcPr>
              <w:p w14:paraId="12B2D09C" w14:textId="77777777" w:rsidR="001D3F0F" w:rsidRDefault="001D3F0F" w:rsidP="002D69F1">
                <w:pPr>
                  <w:pStyle w:val="Arbeitsanweisung"/>
                  <w:tabs>
                    <w:tab w:val="left" w:pos="709"/>
                  </w:tabs>
                </w:pPr>
              </w:p>
            </w:tc>
            <w:tc>
              <w:tcPr>
                <w:tcW w:w="281" w:type="dxa"/>
              </w:tcPr>
              <w:p w14:paraId="70F9A6D8" w14:textId="77777777" w:rsidR="001D3F0F" w:rsidRDefault="001D3F0F" w:rsidP="002D69F1">
                <w:pPr>
                  <w:pStyle w:val="Arbeitsanweisung"/>
                  <w:tabs>
                    <w:tab w:val="left" w:pos="709"/>
                  </w:tabs>
                </w:pPr>
              </w:p>
            </w:tc>
            <w:tc>
              <w:tcPr>
                <w:tcW w:w="281" w:type="dxa"/>
              </w:tcPr>
              <w:p w14:paraId="348292D2" w14:textId="77777777" w:rsidR="001D3F0F" w:rsidRDefault="001D3F0F" w:rsidP="002D69F1">
                <w:pPr>
                  <w:pStyle w:val="Arbeitsanweisung"/>
                  <w:tabs>
                    <w:tab w:val="left" w:pos="709"/>
                  </w:tabs>
                </w:pPr>
              </w:p>
            </w:tc>
            <w:tc>
              <w:tcPr>
                <w:tcW w:w="281" w:type="dxa"/>
              </w:tcPr>
              <w:p w14:paraId="104760ED" w14:textId="77777777" w:rsidR="001D3F0F" w:rsidRDefault="001D3F0F" w:rsidP="002D69F1">
                <w:pPr>
                  <w:pStyle w:val="Arbeitsanweisung"/>
                  <w:tabs>
                    <w:tab w:val="left" w:pos="709"/>
                  </w:tabs>
                </w:pPr>
              </w:p>
            </w:tc>
            <w:tc>
              <w:tcPr>
                <w:tcW w:w="281" w:type="dxa"/>
              </w:tcPr>
              <w:p w14:paraId="1D5E2763" w14:textId="77777777" w:rsidR="001D3F0F" w:rsidRDefault="001D3F0F" w:rsidP="002D69F1">
                <w:pPr>
                  <w:pStyle w:val="Arbeitsanweisung"/>
                  <w:tabs>
                    <w:tab w:val="left" w:pos="709"/>
                  </w:tabs>
                </w:pPr>
              </w:p>
            </w:tc>
            <w:tc>
              <w:tcPr>
                <w:tcW w:w="281" w:type="dxa"/>
              </w:tcPr>
              <w:p w14:paraId="4019B8C9" w14:textId="77777777" w:rsidR="001D3F0F" w:rsidRDefault="001D3F0F" w:rsidP="002D69F1">
                <w:pPr>
                  <w:pStyle w:val="Arbeitsanweisung"/>
                  <w:tabs>
                    <w:tab w:val="left" w:pos="709"/>
                  </w:tabs>
                </w:pPr>
              </w:p>
            </w:tc>
            <w:tc>
              <w:tcPr>
                <w:tcW w:w="281" w:type="dxa"/>
              </w:tcPr>
              <w:p w14:paraId="35D2DD39" w14:textId="77777777" w:rsidR="001D3F0F" w:rsidRDefault="001D3F0F" w:rsidP="002D69F1">
                <w:pPr>
                  <w:pStyle w:val="Arbeitsanweisung"/>
                  <w:tabs>
                    <w:tab w:val="left" w:pos="709"/>
                  </w:tabs>
                </w:pPr>
              </w:p>
            </w:tc>
          </w:tr>
          <w:tr w:rsidR="001D3F0F" w14:paraId="6B8F91B1" w14:textId="77777777" w:rsidTr="002D69F1">
            <w:trPr>
              <w:trHeight w:val="283"/>
            </w:trPr>
            <w:tc>
              <w:tcPr>
                <w:tcW w:w="282" w:type="dxa"/>
              </w:tcPr>
              <w:p w14:paraId="75D73217" w14:textId="77777777" w:rsidR="001D3F0F" w:rsidRDefault="001D3F0F" w:rsidP="002D69F1">
                <w:pPr>
                  <w:pStyle w:val="Arbeitsanweisung"/>
                  <w:tabs>
                    <w:tab w:val="left" w:pos="709"/>
                  </w:tabs>
                </w:pPr>
              </w:p>
            </w:tc>
            <w:tc>
              <w:tcPr>
                <w:tcW w:w="282" w:type="dxa"/>
              </w:tcPr>
              <w:p w14:paraId="5BA98BFF" w14:textId="77777777" w:rsidR="001D3F0F" w:rsidRDefault="001D3F0F" w:rsidP="002D69F1">
                <w:pPr>
                  <w:pStyle w:val="Arbeitsanweisung"/>
                  <w:tabs>
                    <w:tab w:val="left" w:pos="709"/>
                  </w:tabs>
                </w:pPr>
              </w:p>
            </w:tc>
            <w:tc>
              <w:tcPr>
                <w:tcW w:w="282" w:type="dxa"/>
              </w:tcPr>
              <w:p w14:paraId="126CA85B" w14:textId="77777777" w:rsidR="001D3F0F" w:rsidRDefault="001D3F0F" w:rsidP="002D69F1">
                <w:pPr>
                  <w:pStyle w:val="Arbeitsanweisung"/>
                  <w:tabs>
                    <w:tab w:val="left" w:pos="709"/>
                  </w:tabs>
                </w:pPr>
              </w:p>
            </w:tc>
            <w:tc>
              <w:tcPr>
                <w:tcW w:w="282" w:type="dxa"/>
              </w:tcPr>
              <w:p w14:paraId="6D83620E" w14:textId="77777777" w:rsidR="001D3F0F" w:rsidRDefault="001D3F0F" w:rsidP="002D69F1">
                <w:pPr>
                  <w:pStyle w:val="Arbeitsanweisung"/>
                  <w:tabs>
                    <w:tab w:val="left" w:pos="709"/>
                  </w:tabs>
                </w:pPr>
              </w:p>
            </w:tc>
            <w:tc>
              <w:tcPr>
                <w:tcW w:w="282" w:type="dxa"/>
              </w:tcPr>
              <w:p w14:paraId="6455995C" w14:textId="77777777" w:rsidR="001D3F0F" w:rsidRDefault="001D3F0F" w:rsidP="002D69F1">
                <w:pPr>
                  <w:pStyle w:val="Arbeitsanweisung"/>
                  <w:tabs>
                    <w:tab w:val="left" w:pos="709"/>
                  </w:tabs>
                </w:pPr>
              </w:p>
            </w:tc>
            <w:tc>
              <w:tcPr>
                <w:tcW w:w="282" w:type="dxa"/>
              </w:tcPr>
              <w:p w14:paraId="42E95C60" w14:textId="77777777" w:rsidR="001D3F0F" w:rsidRDefault="001D3F0F" w:rsidP="002D69F1">
                <w:pPr>
                  <w:pStyle w:val="Arbeitsanweisung"/>
                  <w:tabs>
                    <w:tab w:val="left" w:pos="709"/>
                  </w:tabs>
                </w:pPr>
              </w:p>
            </w:tc>
            <w:tc>
              <w:tcPr>
                <w:tcW w:w="282" w:type="dxa"/>
              </w:tcPr>
              <w:p w14:paraId="0D89B5AE" w14:textId="77777777" w:rsidR="001D3F0F" w:rsidRDefault="001D3F0F" w:rsidP="002D69F1">
                <w:pPr>
                  <w:pStyle w:val="Arbeitsanweisung"/>
                  <w:tabs>
                    <w:tab w:val="left" w:pos="709"/>
                  </w:tabs>
                </w:pPr>
              </w:p>
            </w:tc>
            <w:tc>
              <w:tcPr>
                <w:tcW w:w="282" w:type="dxa"/>
              </w:tcPr>
              <w:p w14:paraId="770B8FC7" w14:textId="77777777" w:rsidR="001D3F0F" w:rsidRDefault="001D3F0F" w:rsidP="002D69F1">
                <w:pPr>
                  <w:pStyle w:val="Arbeitsanweisung"/>
                  <w:tabs>
                    <w:tab w:val="left" w:pos="709"/>
                  </w:tabs>
                </w:pPr>
              </w:p>
            </w:tc>
            <w:tc>
              <w:tcPr>
                <w:tcW w:w="282" w:type="dxa"/>
              </w:tcPr>
              <w:p w14:paraId="1197AEA5" w14:textId="77777777" w:rsidR="001D3F0F" w:rsidRDefault="001D3F0F" w:rsidP="002D69F1">
                <w:pPr>
                  <w:pStyle w:val="Arbeitsanweisung"/>
                  <w:tabs>
                    <w:tab w:val="left" w:pos="709"/>
                  </w:tabs>
                </w:pPr>
              </w:p>
            </w:tc>
            <w:tc>
              <w:tcPr>
                <w:tcW w:w="282" w:type="dxa"/>
              </w:tcPr>
              <w:p w14:paraId="0313B268" w14:textId="77777777" w:rsidR="001D3F0F" w:rsidRDefault="001D3F0F" w:rsidP="002D69F1">
                <w:pPr>
                  <w:pStyle w:val="Arbeitsanweisung"/>
                  <w:tabs>
                    <w:tab w:val="left" w:pos="709"/>
                  </w:tabs>
                </w:pPr>
              </w:p>
            </w:tc>
            <w:tc>
              <w:tcPr>
                <w:tcW w:w="282" w:type="dxa"/>
              </w:tcPr>
              <w:p w14:paraId="25AFF7AE" w14:textId="77777777" w:rsidR="001D3F0F" w:rsidRDefault="001D3F0F" w:rsidP="002D69F1">
                <w:pPr>
                  <w:pStyle w:val="Arbeitsanweisung"/>
                  <w:tabs>
                    <w:tab w:val="left" w:pos="709"/>
                  </w:tabs>
                </w:pPr>
              </w:p>
            </w:tc>
            <w:tc>
              <w:tcPr>
                <w:tcW w:w="282" w:type="dxa"/>
              </w:tcPr>
              <w:p w14:paraId="6ABD9505" w14:textId="77777777" w:rsidR="001D3F0F" w:rsidRDefault="001D3F0F" w:rsidP="002D69F1">
                <w:pPr>
                  <w:pStyle w:val="Arbeitsanweisung"/>
                  <w:tabs>
                    <w:tab w:val="left" w:pos="709"/>
                  </w:tabs>
                </w:pPr>
              </w:p>
            </w:tc>
            <w:tc>
              <w:tcPr>
                <w:tcW w:w="282" w:type="dxa"/>
              </w:tcPr>
              <w:p w14:paraId="060AC440" w14:textId="77777777" w:rsidR="001D3F0F" w:rsidRDefault="001D3F0F" w:rsidP="002D69F1">
                <w:pPr>
                  <w:pStyle w:val="Arbeitsanweisung"/>
                  <w:tabs>
                    <w:tab w:val="left" w:pos="709"/>
                  </w:tabs>
                </w:pPr>
              </w:p>
            </w:tc>
            <w:tc>
              <w:tcPr>
                <w:tcW w:w="282" w:type="dxa"/>
              </w:tcPr>
              <w:p w14:paraId="66178026" w14:textId="77777777" w:rsidR="001D3F0F" w:rsidRDefault="001D3F0F" w:rsidP="002D69F1">
                <w:pPr>
                  <w:pStyle w:val="Arbeitsanweisung"/>
                  <w:tabs>
                    <w:tab w:val="left" w:pos="709"/>
                  </w:tabs>
                </w:pPr>
              </w:p>
            </w:tc>
            <w:tc>
              <w:tcPr>
                <w:tcW w:w="282" w:type="dxa"/>
              </w:tcPr>
              <w:p w14:paraId="2E9C14C9" w14:textId="77777777" w:rsidR="001D3F0F" w:rsidRDefault="001D3F0F" w:rsidP="002D69F1">
                <w:pPr>
                  <w:pStyle w:val="Arbeitsanweisung"/>
                  <w:tabs>
                    <w:tab w:val="left" w:pos="709"/>
                  </w:tabs>
                </w:pPr>
              </w:p>
            </w:tc>
            <w:tc>
              <w:tcPr>
                <w:tcW w:w="281" w:type="dxa"/>
              </w:tcPr>
              <w:p w14:paraId="34D63AD6" w14:textId="77777777" w:rsidR="001D3F0F" w:rsidRDefault="001D3F0F" w:rsidP="002D69F1">
                <w:pPr>
                  <w:pStyle w:val="Arbeitsanweisung"/>
                  <w:tabs>
                    <w:tab w:val="left" w:pos="709"/>
                  </w:tabs>
                </w:pPr>
              </w:p>
            </w:tc>
            <w:tc>
              <w:tcPr>
                <w:tcW w:w="281" w:type="dxa"/>
              </w:tcPr>
              <w:p w14:paraId="199BF917" w14:textId="77777777" w:rsidR="001D3F0F" w:rsidRDefault="001D3F0F" w:rsidP="002D69F1">
                <w:pPr>
                  <w:pStyle w:val="Arbeitsanweisung"/>
                  <w:tabs>
                    <w:tab w:val="left" w:pos="709"/>
                  </w:tabs>
                </w:pPr>
              </w:p>
            </w:tc>
            <w:tc>
              <w:tcPr>
                <w:tcW w:w="281" w:type="dxa"/>
              </w:tcPr>
              <w:p w14:paraId="0FAF9690" w14:textId="77777777" w:rsidR="001D3F0F" w:rsidRDefault="001D3F0F" w:rsidP="002D69F1">
                <w:pPr>
                  <w:pStyle w:val="Arbeitsanweisung"/>
                  <w:tabs>
                    <w:tab w:val="left" w:pos="709"/>
                  </w:tabs>
                </w:pPr>
              </w:p>
            </w:tc>
            <w:tc>
              <w:tcPr>
                <w:tcW w:w="281" w:type="dxa"/>
              </w:tcPr>
              <w:p w14:paraId="5E2FD66C" w14:textId="77777777" w:rsidR="001D3F0F" w:rsidRDefault="001D3F0F" w:rsidP="002D69F1">
                <w:pPr>
                  <w:pStyle w:val="Arbeitsanweisung"/>
                  <w:tabs>
                    <w:tab w:val="left" w:pos="709"/>
                  </w:tabs>
                </w:pPr>
              </w:p>
            </w:tc>
            <w:tc>
              <w:tcPr>
                <w:tcW w:w="281" w:type="dxa"/>
              </w:tcPr>
              <w:p w14:paraId="6C41CB58" w14:textId="77777777" w:rsidR="001D3F0F" w:rsidRDefault="001D3F0F" w:rsidP="002D69F1">
                <w:pPr>
                  <w:pStyle w:val="Arbeitsanweisung"/>
                  <w:tabs>
                    <w:tab w:val="left" w:pos="709"/>
                  </w:tabs>
                  <w:ind w:left="0" w:firstLine="0"/>
                </w:pPr>
              </w:p>
            </w:tc>
            <w:tc>
              <w:tcPr>
                <w:tcW w:w="281" w:type="dxa"/>
              </w:tcPr>
              <w:p w14:paraId="3322CE34" w14:textId="77777777" w:rsidR="001D3F0F" w:rsidRDefault="001D3F0F" w:rsidP="002D69F1">
                <w:pPr>
                  <w:pStyle w:val="Arbeitsanweisung"/>
                  <w:tabs>
                    <w:tab w:val="left" w:pos="709"/>
                  </w:tabs>
                </w:pPr>
              </w:p>
            </w:tc>
            <w:tc>
              <w:tcPr>
                <w:tcW w:w="281" w:type="dxa"/>
              </w:tcPr>
              <w:p w14:paraId="594D75A2" w14:textId="77777777" w:rsidR="001D3F0F" w:rsidRDefault="001D3F0F" w:rsidP="002D69F1">
                <w:pPr>
                  <w:pStyle w:val="Arbeitsanweisung"/>
                  <w:tabs>
                    <w:tab w:val="left" w:pos="709"/>
                  </w:tabs>
                </w:pPr>
              </w:p>
            </w:tc>
            <w:tc>
              <w:tcPr>
                <w:tcW w:w="281" w:type="dxa"/>
              </w:tcPr>
              <w:p w14:paraId="0BA6B267" w14:textId="77777777" w:rsidR="001D3F0F" w:rsidRDefault="001D3F0F" w:rsidP="002D69F1">
                <w:pPr>
                  <w:pStyle w:val="Arbeitsanweisung"/>
                  <w:tabs>
                    <w:tab w:val="left" w:pos="709"/>
                  </w:tabs>
                </w:pPr>
              </w:p>
            </w:tc>
            <w:tc>
              <w:tcPr>
                <w:tcW w:w="281" w:type="dxa"/>
              </w:tcPr>
              <w:p w14:paraId="1516D823" w14:textId="77777777" w:rsidR="001D3F0F" w:rsidRDefault="001D3F0F" w:rsidP="002D69F1">
                <w:pPr>
                  <w:pStyle w:val="Arbeitsanweisung"/>
                  <w:tabs>
                    <w:tab w:val="left" w:pos="709"/>
                  </w:tabs>
                </w:pPr>
              </w:p>
            </w:tc>
            <w:tc>
              <w:tcPr>
                <w:tcW w:w="281" w:type="dxa"/>
              </w:tcPr>
              <w:p w14:paraId="286E6B77" w14:textId="77777777" w:rsidR="001D3F0F" w:rsidRDefault="001D3F0F" w:rsidP="002D69F1">
                <w:pPr>
                  <w:pStyle w:val="Arbeitsanweisung"/>
                  <w:tabs>
                    <w:tab w:val="left" w:pos="709"/>
                  </w:tabs>
                </w:pPr>
              </w:p>
            </w:tc>
            <w:tc>
              <w:tcPr>
                <w:tcW w:w="281" w:type="dxa"/>
              </w:tcPr>
              <w:p w14:paraId="2F1D8947" w14:textId="77777777" w:rsidR="001D3F0F" w:rsidRDefault="001D3F0F" w:rsidP="002D69F1">
                <w:pPr>
                  <w:pStyle w:val="Arbeitsanweisung"/>
                  <w:tabs>
                    <w:tab w:val="left" w:pos="709"/>
                  </w:tabs>
                </w:pPr>
              </w:p>
            </w:tc>
            <w:tc>
              <w:tcPr>
                <w:tcW w:w="281" w:type="dxa"/>
              </w:tcPr>
              <w:p w14:paraId="1B28227E" w14:textId="77777777" w:rsidR="001D3F0F" w:rsidRDefault="001D3F0F" w:rsidP="002D69F1">
                <w:pPr>
                  <w:pStyle w:val="Arbeitsanweisung"/>
                  <w:tabs>
                    <w:tab w:val="left" w:pos="709"/>
                  </w:tabs>
                </w:pPr>
              </w:p>
            </w:tc>
            <w:tc>
              <w:tcPr>
                <w:tcW w:w="281" w:type="dxa"/>
              </w:tcPr>
              <w:p w14:paraId="6DBFEA00" w14:textId="77777777" w:rsidR="001D3F0F" w:rsidRDefault="001D3F0F" w:rsidP="002D69F1">
                <w:pPr>
                  <w:pStyle w:val="Arbeitsanweisung"/>
                  <w:tabs>
                    <w:tab w:val="left" w:pos="709"/>
                  </w:tabs>
                </w:pPr>
              </w:p>
            </w:tc>
            <w:tc>
              <w:tcPr>
                <w:tcW w:w="281" w:type="dxa"/>
              </w:tcPr>
              <w:p w14:paraId="768104F9" w14:textId="77777777" w:rsidR="001D3F0F" w:rsidRDefault="001D3F0F" w:rsidP="002D69F1">
                <w:pPr>
                  <w:pStyle w:val="Arbeitsanweisung"/>
                  <w:tabs>
                    <w:tab w:val="left" w:pos="709"/>
                  </w:tabs>
                </w:pPr>
              </w:p>
            </w:tc>
            <w:tc>
              <w:tcPr>
                <w:tcW w:w="281" w:type="dxa"/>
              </w:tcPr>
              <w:p w14:paraId="4EA8B1C7" w14:textId="77777777" w:rsidR="001D3F0F" w:rsidRDefault="001D3F0F" w:rsidP="002D69F1">
                <w:pPr>
                  <w:pStyle w:val="Arbeitsanweisung"/>
                  <w:tabs>
                    <w:tab w:val="left" w:pos="709"/>
                  </w:tabs>
                </w:pPr>
              </w:p>
            </w:tc>
            <w:tc>
              <w:tcPr>
                <w:tcW w:w="281" w:type="dxa"/>
              </w:tcPr>
              <w:p w14:paraId="38B8F9BB" w14:textId="77777777" w:rsidR="001D3F0F" w:rsidRDefault="001D3F0F" w:rsidP="002D69F1">
                <w:pPr>
                  <w:pStyle w:val="Arbeitsanweisung"/>
                  <w:tabs>
                    <w:tab w:val="left" w:pos="709"/>
                  </w:tabs>
                </w:pPr>
              </w:p>
            </w:tc>
            <w:tc>
              <w:tcPr>
                <w:tcW w:w="281" w:type="dxa"/>
              </w:tcPr>
              <w:p w14:paraId="2B515DFE" w14:textId="77777777" w:rsidR="001D3F0F" w:rsidRDefault="001D3F0F" w:rsidP="002D69F1">
                <w:pPr>
                  <w:pStyle w:val="Arbeitsanweisung"/>
                  <w:tabs>
                    <w:tab w:val="left" w:pos="709"/>
                  </w:tabs>
                </w:pPr>
              </w:p>
            </w:tc>
          </w:tr>
        </w:tbl>
        <w:p w14:paraId="4D089F59" w14:textId="7E496DA6" w:rsidR="00C2221D" w:rsidRDefault="00E74775" w:rsidP="00C2221D">
          <w:pPr>
            <w:pStyle w:val="Labor-Text"/>
          </w:pPr>
          <w:r>
            <w:rPr>
              <w:noProof/>
            </w:rPr>
            <w:drawing>
              <wp:anchor distT="0" distB="0" distL="114300" distR="114300" simplePos="0" relativeHeight="251725824" behindDoc="0" locked="0" layoutInCell="1" allowOverlap="1" wp14:anchorId="2540F2A7" wp14:editId="684DE6F6">
                <wp:simplePos x="0" y="0"/>
                <wp:positionH relativeFrom="column">
                  <wp:posOffset>5977255</wp:posOffset>
                </wp:positionH>
                <wp:positionV relativeFrom="paragraph">
                  <wp:posOffset>238760</wp:posOffset>
                </wp:positionV>
                <wp:extent cx="485775" cy="495300"/>
                <wp:effectExtent l="19050" t="0" r="9525" b="0"/>
                <wp:wrapNone/>
                <wp:docPr id="33" name="Grafik 11" descr="Modellieren_weiss.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85775" cy="495300"/>
                        </a:xfrm>
                        <a:prstGeom prst="rect">
                          <a:avLst/>
                        </a:prstGeom>
                        <a:noFill/>
                        <a:ln>
                          <a:noFill/>
                          <a:prstDash/>
                        </a:ln>
                      </pic:spPr>
                    </pic:pic>
                  </a:graphicData>
                </a:graphic>
              </wp:anchor>
            </w:drawing>
          </w:r>
        </w:p>
        <w:p w14:paraId="5ED5FFFB" w14:textId="77777777" w:rsidR="006E78B5" w:rsidRDefault="006E78B5" w:rsidP="00C2221D">
          <w:pPr>
            <w:pStyle w:val="Labor-Text"/>
          </w:pPr>
        </w:p>
        <w:p w14:paraId="52CA3A8A" w14:textId="77777777" w:rsidR="00C2221D" w:rsidRDefault="00C2221D" w:rsidP="00C2221D">
          <w:pPr>
            <w:pStyle w:val="Labor-Text"/>
          </w:pPr>
          <w:r>
            <w:t>Neben der Berechnung mit Hilfe der Dreieckszahlen gibt es noch eine Formel:</w:t>
          </w:r>
        </w:p>
        <w:p w14:paraId="3334B1BA" w14:textId="77777777" w:rsidR="00C2221D" w:rsidRDefault="00C2221D" w:rsidP="00C2221D">
          <w:pPr>
            <w:pStyle w:val="Labor-Text"/>
          </w:pPr>
        </w:p>
        <w:p w14:paraId="0792EE23" w14:textId="77777777" w:rsidR="00C2221D" w:rsidRDefault="00C2221D" w:rsidP="00C2221D">
          <w:pPr>
            <w:pStyle w:val="Labor-Text"/>
          </w:pPr>
        </w:p>
        <w:p w14:paraId="2AC665B8" w14:textId="77777777" w:rsidR="00C2221D" w:rsidRPr="00D4587F" w:rsidRDefault="00D4587F" w:rsidP="00C2221D">
          <w:pPr>
            <w:pStyle w:val="Labor-Text"/>
            <w:jc w:val="center"/>
          </w:pPr>
          <w:proofErr w:type="spellStart"/>
          <w:r>
            <w:t>T</w:t>
          </w:r>
          <w:r>
            <w:rPr>
              <w:vertAlign w:val="subscript"/>
            </w:rPr>
            <w:t>n</w:t>
          </w:r>
          <w:proofErr w:type="spellEnd"/>
          <w: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 xml:space="preserve">6 </m:t>
                </m:r>
              </m:den>
            </m:f>
          </m:oMath>
          <w:r>
            <w:t xml:space="preserve"> </w:t>
          </w:r>
          <w:r>
            <w:rPr>
              <w:rFonts w:cs="Arial"/>
            </w:rPr>
            <w:t>· n · (n+1)</w:t>
          </w:r>
          <w:r w:rsidR="00E74775">
            <w:rPr>
              <w:rFonts w:cs="Arial"/>
            </w:rPr>
            <w:t xml:space="preserve"> · (n+2)</w:t>
          </w:r>
        </w:p>
        <w:p w14:paraId="183915BE" w14:textId="77777777" w:rsidR="00C2221D" w:rsidRDefault="00C2221D" w:rsidP="00C2221D">
          <w:pPr>
            <w:pStyle w:val="Labor-Text"/>
          </w:pPr>
        </w:p>
        <w:p w14:paraId="6103E1F4" w14:textId="77777777" w:rsidR="00C2221D" w:rsidRDefault="00C2221D" w:rsidP="00C2221D">
          <w:pPr>
            <w:pStyle w:val="Labor-Text"/>
          </w:pPr>
          <w:r>
            <w:rPr>
              <w:noProof/>
            </w:rPr>
            <w:drawing>
              <wp:anchor distT="0" distB="0" distL="114300" distR="114300" simplePos="0" relativeHeight="251702272" behindDoc="0" locked="0" layoutInCell="1" allowOverlap="1" wp14:anchorId="5369A156" wp14:editId="165F3597">
                <wp:simplePos x="0" y="0"/>
                <wp:positionH relativeFrom="column">
                  <wp:posOffset>5967730</wp:posOffset>
                </wp:positionH>
                <wp:positionV relativeFrom="paragraph">
                  <wp:posOffset>66675</wp:posOffset>
                </wp:positionV>
                <wp:extent cx="495300" cy="495300"/>
                <wp:effectExtent l="19050" t="0" r="0" b="0"/>
                <wp:wrapTight wrapText="bothSides">
                  <wp:wrapPolygon edited="0">
                    <wp:start x="-831" y="0"/>
                    <wp:lineTo x="-831" y="20769"/>
                    <wp:lineTo x="21600" y="20769"/>
                    <wp:lineTo x="21600" y="0"/>
                    <wp:lineTo x="-831" y="0"/>
                  </wp:wrapPolygon>
                </wp:wrapTight>
                <wp:docPr id="20"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E74775">
            <w:t>3.8</w:t>
          </w:r>
          <w:r>
            <w:tab/>
            <w:t>Berechne</w:t>
          </w:r>
          <w:r w:rsidR="00E30086">
            <w:t>t die</w:t>
          </w:r>
          <w:r>
            <w:t xml:space="preserve"> </w:t>
          </w:r>
          <w:proofErr w:type="spellStart"/>
          <w:r>
            <w:t>Tetraederzahl</w:t>
          </w:r>
          <w:proofErr w:type="spellEnd"/>
          <w:r>
            <w:t xml:space="preserve"> T</w:t>
          </w:r>
          <w:r>
            <w:rPr>
              <w:vertAlign w:val="subscript"/>
            </w:rPr>
            <w:t>10</w:t>
          </w:r>
          <w:r>
            <w:t xml:space="preserve"> mit Hilfe der Formel.</w:t>
          </w:r>
        </w:p>
        <w:p w14:paraId="6D0035DD" w14:textId="77777777" w:rsidR="00E74775" w:rsidRDefault="00E74775" w:rsidP="00C2221D">
          <w:pPr>
            <w:pStyle w:val="Labor-Text"/>
          </w:pPr>
        </w:p>
        <w:p w14:paraId="196D98F1" w14:textId="2A776CC9" w:rsidR="001D3F0F" w:rsidRDefault="001D3F0F" w:rsidP="00C2221D">
          <w:pPr>
            <w:pStyle w:val="Labor-Text"/>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1D3F0F" w14:paraId="4BA377B3" w14:textId="77777777" w:rsidTr="002D69F1">
            <w:trPr>
              <w:trHeight w:val="283"/>
            </w:trPr>
            <w:tc>
              <w:tcPr>
                <w:tcW w:w="282" w:type="dxa"/>
              </w:tcPr>
              <w:p w14:paraId="185CD9EB" w14:textId="77777777" w:rsidR="001D3F0F" w:rsidRDefault="001D3F0F" w:rsidP="002D69F1">
                <w:pPr>
                  <w:pStyle w:val="Arbeitsanweisung"/>
                  <w:tabs>
                    <w:tab w:val="left" w:pos="709"/>
                  </w:tabs>
                </w:pPr>
              </w:p>
            </w:tc>
            <w:tc>
              <w:tcPr>
                <w:tcW w:w="282" w:type="dxa"/>
              </w:tcPr>
              <w:p w14:paraId="3D20CBC3" w14:textId="77777777" w:rsidR="001D3F0F" w:rsidRDefault="001D3F0F" w:rsidP="002D69F1">
                <w:pPr>
                  <w:pStyle w:val="Arbeitsanweisung"/>
                  <w:tabs>
                    <w:tab w:val="left" w:pos="709"/>
                  </w:tabs>
                </w:pPr>
              </w:p>
            </w:tc>
            <w:tc>
              <w:tcPr>
                <w:tcW w:w="282" w:type="dxa"/>
              </w:tcPr>
              <w:p w14:paraId="2E35C4F1" w14:textId="77777777" w:rsidR="001D3F0F" w:rsidRDefault="001D3F0F" w:rsidP="002D69F1">
                <w:pPr>
                  <w:pStyle w:val="Arbeitsanweisung"/>
                  <w:tabs>
                    <w:tab w:val="left" w:pos="709"/>
                  </w:tabs>
                </w:pPr>
              </w:p>
            </w:tc>
            <w:tc>
              <w:tcPr>
                <w:tcW w:w="282" w:type="dxa"/>
              </w:tcPr>
              <w:p w14:paraId="5FD127DE" w14:textId="77777777" w:rsidR="001D3F0F" w:rsidRDefault="001D3F0F" w:rsidP="002D69F1">
                <w:pPr>
                  <w:pStyle w:val="Arbeitsanweisung"/>
                  <w:tabs>
                    <w:tab w:val="left" w:pos="709"/>
                  </w:tabs>
                </w:pPr>
                <w:r>
                  <w:rPr>
                    <w:noProof/>
                  </w:rPr>
                  <mc:AlternateContent>
                    <mc:Choice Requires="wps">
                      <w:drawing>
                        <wp:anchor distT="0" distB="0" distL="114300" distR="114300" simplePos="0" relativeHeight="251769856" behindDoc="0" locked="0" layoutInCell="1" allowOverlap="1" wp14:anchorId="4B9E4312" wp14:editId="117FF810">
                          <wp:simplePos x="0" y="0"/>
                          <wp:positionH relativeFrom="column">
                            <wp:posOffset>-372745</wp:posOffset>
                          </wp:positionH>
                          <wp:positionV relativeFrom="paragraph">
                            <wp:posOffset>165735</wp:posOffset>
                          </wp:positionV>
                          <wp:extent cx="581660" cy="26670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124C1" w14:textId="77777777" w:rsidR="001D3F0F" w:rsidRPr="006E78B5" w:rsidRDefault="001D3F0F" w:rsidP="001D3F0F">
                                      <w:pPr>
                                        <w:rPr>
                                          <w:rFonts w:ascii="Arial" w:hAnsi="Arial" w:cs="Arial"/>
                                          <w:sz w:val="24"/>
                                          <w:szCs w:val="24"/>
                                        </w:rPr>
                                      </w:pPr>
                                      <w:r w:rsidRPr="006E78B5">
                                        <w:rPr>
                                          <w:rFonts w:ascii="Arial" w:hAnsi="Arial" w:cs="Arial"/>
                                          <w:sz w:val="24"/>
                                          <w:szCs w:val="24"/>
                                        </w:rPr>
                                        <w:t>T</w:t>
                                      </w:r>
                                      <w:r w:rsidRPr="006E78B5">
                                        <w:rPr>
                                          <w:rFonts w:ascii="Arial" w:hAnsi="Arial" w:cs="Arial"/>
                                          <w:sz w:val="24"/>
                                          <w:szCs w:val="24"/>
                                          <w:vertAlign w:val="subscript"/>
                                        </w:rPr>
                                        <w:t>10</w:t>
                                      </w:r>
                                      <w:r>
                                        <w:rPr>
                                          <w:rFonts w:ascii="Arial" w:hAnsi="Arial" w:cs="Arial"/>
                                          <w:sz w:val="24"/>
                                          <w:szCs w:val="24"/>
                                          <w:vertAlign w:val="subscript"/>
                                        </w:rPr>
                                        <w:t xml:space="preserve"> </w:t>
                                      </w:r>
                                      <w:r w:rsidRPr="006E78B5">
                                        <w:rPr>
                                          <w:rFonts w:ascii="Arial" w:hAnsi="Arial" w:cs="Arial"/>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9E4312" id="_x0000_s1035" type="#_x0000_t202" style="position:absolute;left:0;text-align:left;margin-left:-29.35pt;margin-top:13.05pt;width:45.8pt;height:21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" filled="f" stroked="f">
                          <v:textbox style="mso-fit-shape-to-text:t">
                            <w:txbxContent>
                              <w:p w14:paraId="1C9124C1" w14:textId="77777777" w:rsidR="001D3F0F" w:rsidRPr="006E78B5" w:rsidRDefault="001D3F0F" w:rsidP="001D3F0F">
                                <w:pPr>
                                  <w:rPr>
                                    <w:rFonts w:ascii="Arial" w:hAnsi="Arial" w:cs="Arial"/>
                                    <w:sz w:val="24"/>
                                    <w:szCs w:val="24"/>
                                  </w:rPr>
                                </w:pPr>
                                <w:r w:rsidRPr="006E78B5">
                                  <w:rPr>
                                    <w:rFonts w:ascii="Arial" w:hAnsi="Arial" w:cs="Arial"/>
                                    <w:sz w:val="24"/>
                                    <w:szCs w:val="24"/>
                                  </w:rPr>
                                  <w:t>T</w:t>
                                </w:r>
                                <w:r w:rsidRPr="006E78B5">
                                  <w:rPr>
                                    <w:rFonts w:ascii="Arial" w:hAnsi="Arial" w:cs="Arial"/>
                                    <w:sz w:val="24"/>
                                    <w:szCs w:val="24"/>
                                    <w:vertAlign w:val="subscript"/>
                                  </w:rPr>
                                  <w:t>10</w:t>
                                </w:r>
                                <w:r>
                                  <w:rPr>
                                    <w:rFonts w:ascii="Arial" w:hAnsi="Arial" w:cs="Arial"/>
                                    <w:sz w:val="24"/>
                                    <w:szCs w:val="24"/>
                                    <w:vertAlign w:val="subscript"/>
                                  </w:rPr>
                                  <w:t xml:space="preserve"> </w:t>
                                </w:r>
                                <w:r w:rsidRPr="006E78B5">
                                  <w:rPr>
                                    <w:rFonts w:ascii="Arial" w:hAnsi="Arial" w:cs="Arial"/>
                                    <w:sz w:val="24"/>
                                    <w:szCs w:val="24"/>
                                  </w:rPr>
                                  <w:t>=</w:t>
                                </w:r>
                              </w:p>
                            </w:txbxContent>
                          </v:textbox>
                        </v:shape>
                      </w:pict>
                    </mc:Fallback>
                  </mc:AlternateContent>
                </w:r>
              </w:p>
            </w:tc>
            <w:tc>
              <w:tcPr>
                <w:tcW w:w="282" w:type="dxa"/>
              </w:tcPr>
              <w:p w14:paraId="75F35313" w14:textId="77777777" w:rsidR="001D3F0F" w:rsidRDefault="001D3F0F" w:rsidP="002D69F1">
                <w:pPr>
                  <w:pStyle w:val="Arbeitsanweisung"/>
                  <w:tabs>
                    <w:tab w:val="left" w:pos="709"/>
                  </w:tabs>
                </w:pPr>
              </w:p>
            </w:tc>
            <w:tc>
              <w:tcPr>
                <w:tcW w:w="282" w:type="dxa"/>
              </w:tcPr>
              <w:p w14:paraId="12C70188" w14:textId="77777777" w:rsidR="001D3F0F" w:rsidRDefault="001D3F0F" w:rsidP="002D69F1">
                <w:pPr>
                  <w:pStyle w:val="Arbeitsanweisung"/>
                  <w:tabs>
                    <w:tab w:val="left" w:pos="709"/>
                  </w:tabs>
                </w:pPr>
              </w:p>
            </w:tc>
            <w:tc>
              <w:tcPr>
                <w:tcW w:w="282" w:type="dxa"/>
              </w:tcPr>
              <w:p w14:paraId="77927B2C" w14:textId="77777777" w:rsidR="001D3F0F" w:rsidRDefault="001D3F0F" w:rsidP="002D69F1">
                <w:pPr>
                  <w:pStyle w:val="Arbeitsanweisung"/>
                  <w:tabs>
                    <w:tab w:val="left" w:pos="709"/>
                  </w:tabs>
                </w:pPr>
              </w:p>
            </w:tc>
            <w:tc>
              <w:tcPr>
                <w:tcW w:w="282" w:type="dxa"/>
              </w:tcPr>
              <w:p w14:paraId="498C2CBD" w14:textId="77777777" w:rsidR="001D3F0F" w:rsidRDefault="001D3F0F" w:rsidP="002D69F1">
                <w:pPr>
                  <w:pStyle w:val="Arbeitsanweisung"/>
                  <w:tabs>
                    <w:tab w:val="left" w:pos="709"/>
                  </w:tabs>
                </w:pPr>
              </w:p>
            </w:tc>
            <w:tc>
              <w:tcPr>
                <w:tcW w:w="282" w:type="dxa"/>
              </w:tcPr>
              <w:p w14:paraId="219D1BEA" w14:textId="77777777" w:rsidR="001D3F0F" w:rsidRDefault="001D3F0F" w:rsidP="002D69F1">
                <w:pPr>
                  <w:pStyle w:val="Arbeitsanweisung"/>
                  <w:tabs>
                    <w:tab w:val="left" w:pos="709"/>
                  </w:tabs>
                </w:pPr>
              </w:p>
            </w:tc>
            <w:tc>
              <w:tcPr>
                <w:tcW w:w="282" w:type="dxa"/>
              </w:tcPr>
              <w:p w14:paraId="23449DE7" w14:textId="77777777" w:rsidR="001D3F0F" w:rsidRDefault="001D3F0F" w:rsidP="002D69F1">
                <w:pPr>
                  <w:pStyle w:val="Arbeitsanweisung"/>
                  <w:tabs>
                    <w:tab w:val="left" w:pos="709"/>
                  </w:tabs>
                </w:pPr>
              </w:p>
            </w:tc>
            <w:tc>
              <w:tcPr>
                <w:tcW w:w="282" w:type="dxa"/>
              </w:tcPr>
              <w:p w14:paraId="1A6A5BBF" w14:textId="77777777" w:rsidR="001D3F0F" w:rsidRDefault="001D3F0F" w:rsidP="002D69F1">
                <w:pPr>
                  <w:pStyle w:val="Arbeitsanweisung"/>
                  <w:tabs>
                    <w:tab w:val="left" w:pos="709"/>
                  </w:tabs>
                </w:pPr>
              </w:p>
            </w:tc>
            <w:tc>
              <w:tcPr>
                <w:tcW w:w="282" w:type="dxa"/>
              </w:tcPr>
              <w:p w14:paraId="7D4E6408" w14:textId="77777777" w:rsidR="001D3F0F" w:rsidRDefault="001D3F0F" w:rsidP="002D69F1">
                <w:pPr>
                  <w:pStyle w:val="Arbeitsanweisung"/>
                  <w:tabs>
                    <w:tab w:val="left" w:pos="709"/>
                  </w:tabs>
                </w:pPr>
              </w:p>
            </w:tc>
            <w:tc>
              <w:tcPr>
                <w:tcW w:w="282" w:type="dxa"/>
              </w:tcPr>
              <w:p w14:paraId="43608935" w14:textId="77777777" w:rsidR="001D3F0F" w:rsidRDefault="001D3F0F" w:rsidP="002D69F1">
                <w:pPr>
                  <w:pStyle w:val="Arbeitsanweisung"/>
                  <w:tabs>
                    <w:tab w:val="left" w:pos="709"/>
                  </w:tabs>
                </w:pPr>
              </w:p>
            </w:tc>
            <w:tc>
              <w:tcPr>
                <w:tcW w:w="282" w:type="dxa"/>
              </w:tcPr>
              <w:p w14:paraId="697C8B4C" w14:textId="77777777" w:rsidR="001D3F0F" w:rsidRDefault="001D3F0F" w:rsidP="002D69F1">
                <w:pPr>
                  <w:pStyle w:val="Arbeitsanweisung"/>
                  <w:tabs>
                    <w:tab w:val="left" w:pos="709"/>
                  </w:tabs>
                </w:pPr>
              </w:p>
            </w:tc>
            <w:tc>
              <w:tcPr>
                <w:tcW w:w="282" w:type="dxa"/>
              </w:tcPr>
              <w:p w14:paraId="69F8C2AA" w14:textId="77777777" w:rsidR="001D3F0F" w:rsidRDefault="001D3F0F" w:rsidP="002D69F1">
                <w:pPr>
                  <w:pStyle w:val="Arbeitsanweisung"/>
                  <w:tabs>
                    <w:tab w:val="left" w:pos="709"/>
                  </w:tabs>
                </w:pPr>
              </w:p>
            </w:tc>
            <w:tc>
              <w:tcPr>
                <w:tcW w:w="281" w:type="dxa"/>
              </w:tcPr>
              <w:p w14:paraId="0750EEB8" w14:textId="77777777" w:rsidR="001D3F0F" w:rsidRDefault="001D3F0F" w:rsidP="002D69F1">
                <w:pPr>
                  <w:pStyle w:val="Arbeitsanweisung"/>
                  <w:tabs>
                    <w:tab w:val="left" w:pos="709"/>
                  </w:tabs>
                </w:pPr>
              </w:p>
            </w:tc>
            <w:tc>
              <w:tcPr>
                <w:tcW w:w="281" w:type="dxa"/>
              </w:tcPr>
              <w:p w14:paraId="46E2BF17" w14:textId="77777777" w:rsidR="001D3F0F" w:rsidRDefault="001D3F0F" w:rsidP="002D69F1">
                <w:pPr>
                  <w:pStyle w:val="Arbeitsanweisung"/>
                  <w:tabs>
                    <w:tab w:val="left" w:pos="709"/>
                  </w:tabs>
                </w:pPr>
              </w:p>
            </w:tc>
            <w:tc>
              <w:tcPr>
                <w:tcW w:w="281" w:type="dxa"/>
              </w:tcPr>
              <w:p w14:paraId="03C9C2AE" w14:textId="77777777" w:rsidR="001D3F0F" w:rsidRDefault="001D3F0F" w:rsidP="002D69F1">
                <w:pPr>
                  <w:pStyle w:val="Arbeitsanweisung"/>
                  <w:tabs>
                    <w:tab w:val="left" w:pos="709"/>
                  </w:tabs>
                </w:pPr>
              </w:p>
            </w:tc>
            <w:tc>
              <w:tcPr>
                <w:tcW w:w="281" w:type="dxa"/>
              </w:tcPr>
              <w:p w14:paraId="6E3E4135" w14:textId="77777777" w:rsidR="001D3F0F" w:rsidRDefault="001D3F0F" w:rsidP="002D69F1">
                <w:pPr>
                  <w:pStyle w:val="Arbeitsanweisung"/>
                  <w:tabs>
                    <w:tab w:val="left" w:pos="709"/>
                  </w:tabs>
                </w:pPr>
              </w:p>
            </w:tc>
            <w:tc>
              <w:tcPr>
                <w:tcW w:w="281" w:type="dxa"/>
              </w:tcPr>
              <w:p w14:paraId="655890B4" w14:textId="77777777" w:rsidR="001D3F0F" w:rsidRDefault="001D3F0F" w:rsidP="002D69F1">
                <w:pPr>
                  <w:pStyle w:val="Arbeitsanweisung"/>
                  <w:tabs>
                    <w:tab w:val="left" w:pos="709"/>
                  </w:tabs>
                </w:pPr>
              </w:p>
            </w:tc>
            <w:tc>
              <w:tcPr>
                <w:tcW w:w="281" w:type="dxa"/>
              </w:tcPr>
              <w:p w14:paraId="11B42C60" w14:textId="77777777" w:rsidR="001D3F0F" w:rsidRDefault="001D3F0F" w:rsidP="002D69F1">
                <w:pPr>
                  <w:pStyle w:val="Arbeitsanweisung"/>
                  <w:tabs>
                    <w:tab w:val="left" w:pos="709"/>
                  </w:tabs>
                </w:pPr>
              </w:p>
            </w:tc>
            <w:tc>
              <w:tcPr>
                <w:tcW w:w="281" w:type="dxa"/>
              </w:tcPr>
              <w:p w14:paraId="48171054" w14:textId="77777777" w:rsidR="001D3F0F" w:rsidRDefault="001D3F0F" w:rsidP="002D69F1">
                <w:pPr>
                  <w:pStyle w:val="Arbeitsanweisung"/>
                  <w:tabs>
                    <w:tab w:val="left" w:pos="709"/>
                  </w:tabs>
                </w:pPr>
              </w:p>
            </w:tc>
            <w:tc>
              <w:tcPr>
                <w:tcW w:w="281" w:type="dxa"/>
              </w:tcPr>
              <w:p w14:paraId="37DA3BDC" w14:textId="77777777" w:rsidR="001D3F0F" w:rsidRDefault="001D3F0F" w:rsidP="002D69F1">
                <w:pPr>
                  <w:pStyle w:val="Arbeitsanweisung"/>
                  <w:tabs>
                    <w:tab w:val="left" w:pos="709"/>
                  </w:tabs>
                </w:pPr>
              </w:p>
            </w:tc>
            <w:tc>
              <w:tcPr>
                <w:tcW w:w="281" w:type="dxa"/>
              </w:tcPr>
              <w:p w14:paraId="4A373C7D" w14:textId="77777777" w:rsidR="001D3F0F" w:rsidRDefault="001D3F0F" w:rsidP="002D69F1">
                <w:pPr>
                  <w:pStyle w:val="Arbeitsanweisung"/>
                  <w:tabs>
                    <w:tab w:val="left" w:pos="709"/>
                  </w:tabs>
                </w:pPr>
              </w:p>
            </w:tc>
            <w:tc>
              <w:tcPr>
                <w:tcW w:w="281" w:type="dxa"/>
              </w:tcPr>
              <w:p w14:paraId="441871E2" w14:textId="77777777" w:rsidR="001D3F0F" w:rsidRDefault="001D3F0F" w:rsidP="002D69F1">
                <w:pPr>
                  <w:pStyle w:val="Arbeitsanweisung"/>
                  <w:tabs>
                    <w:tab w:val="left" w:pos="709"/>
                  </w:tabs>
                </w:pPr>
              </w:p>
            </w:tc>
            <w:tc>
              <w:tcPr>
                <w:tcW w:w="281" w:type="dxa"/>
              </w:tcPr>
              <w:p w14:paraId="78D5C935" w14:textId="77777777" w:rsidR="001D3F0F" w:rsidRDefault="001D3F0F" w:rsidP="002D69F1">
                <w:pPr>
                  <w:pStyle w:val="Arbeitsanweisung"/>
                  <w:tabs>
                    <w:tab w:val="left" w:pos="709"/>
                  </w:tabs>
                </w:pPr>
              </w:p>
            </w:tc>
            <w:tc>
              <w:tcPr>
                <w:tcW w:w="281" w:type="dxa"/>
              </w:tcPr>
              <w:p w14:paraId="3C94FBDA" w14:textId="77777777" w:rsidR="001D3F0F" w:rsidRDefault="001D3F0F" w:rsidP="002D69F1">
                <w:pPr>
                  <w:pStyle w:val="Arbeitsanweisung"/>
                  <w:tabs>
                    <w:tab w:val="left" w:pos="709"/>
                  </w:tabs>
                </w:pPr>
              </w:p>
            </w:tc>
            <w:tc>
              <w:tcPr>
                <w:tcW w:w="281" w:type="dxa"/>
              </w:tcPr>
              <w:p w14:paraId="3A8EAEF1" w14:textId="77777777" w:rsidR="001D3F0F" w:rsidRDefault="001D3F0F" w:rsidP="002D69F1">
                <w:pPr>
                  <w:pStyle w:val="Arbeitsanweisung"/>
                  <w:tabs>
                    <w:tab w:val="left" w:pos="709"/>
                  </w:tabs>
                </w:pPr>
              </w:p>
            </w:tc>
            <w:tc>
              <w:tcPr>
                <w:tcW w:w="281" w:type="dxa"/>
              </w:tcPr>
              <w:p w14:paraId="0EDA17BD" w14:textId="77777777" w:rsidR="001D3F0F" w:rsidRDefault="001D3F0F" w:rsidP="002D69F1">
                <w:pPr>
                  <w:pStyle w:val="Arbeitsanweisung"/>
                  <w:tabs>
                    <w:tab w:val="left" w:pos="709"/>
                  </w:tabs>
                </w:pPr>
              </w:p>
            </w:tc>
            <w:tc>
              <w:tcPr>
                <w:tcW w:w="281" w:type="dxa"/>
              </w:tcPr>
              <w:p w14:paraId="5FCD6C60" w14:textId="77777777" w:rsidR="001D3F0F" w:rsidRDefault="001D3F0F" w:rsidP="002D69F1">
                <w:pPr>
                  <w:pStyle w:val="Arbeitsanweisung"/>
                  <w:tabs>
                    <w:tab w:val="left" w:pos="709"/>
                  </w:tabs>
                </w:pPr>
              </w:p>
            </w:tc>
            <w:tc>
              <w:tcPr>
                <w:tcW w:w="281" w:type="dxa"/>
              </w:tcPr>
              <w:p w14:paraId="66C379FC" w14:textId="77777777" w:rsidR="001D3F0F" w:rsidRDefault="001D3F0F" w:rsidP="002D69F1">
                <w:pPr>
                  <w:pStyle w:val="Arbeitsanweisung"/>
                  <w:tabs>
                    <w:tab w:val="left" w:pos="709"/>
                  </w:tabs>
                </w:pPr>
              </w:p>
            </w:tc>
            <w:tc>
              <w:tcPr>
                <w:tcW w:w="281" w:type="dxa"/>
              </w:tcPr>
              <w:p w14:paraId="742BB3F3" w14:textId="77777777" w:rsidR="001D3F0F" w:rsidRDefault="001D3F0F" w:rsidP="002D69F1">
                <w:pPr>
                  <w:pStyle w:val="Arbeitsanweisung"/>
                  <w:tabs>
                    <w:tab w:val="left" w:pos="709"/>
                  </w:tabs>
                </w:pPr>
              </w:p>
            </w:tc>
          </w:tr>
          <w:tr w:rsidR="001D3F0F" w14:paraId="1F5056BA" w14:textId="77777777" w:rsidTr="002D69F1">
            <w:trPr>
              <w:trHeight w:val="283"/>
            </w:trPr>
            <w:tc>
              <w:tcPr>
                <w:tcW w:w="282" w:type="dxa"/>
              </w:tcPr>
              <w:p w14:paraId="5933E2C5" w14:textId="77777777" w:rsidR="001D3F0F" w:rsidRDefault="001D3F0F" w:rsidP="002D69F1">
                <w:pPr>
                  <w:pStyle w:val="Arbeitsanweisung"/>
                  <w:tabs>
                    <w:tab w:val="left" w:pos="709"/>
                  </w:tabs>
                </w:pPr>
              </w:p>
            </w:tc>
            <w:tc>
              <w:tcPr>
                <w:tcW w:w="282" w:type="dxa"/>
              </w:tcPr>
              <w:p w14:paraId="368F8A1E" w14:textId="77777777" w:rsidR="001D3F0F" w:rsidRDefault="001D3F0F" w:rsidP="002D69F1">
                <w:pPr>
                  <w:pStyle w:val="Arbeitsanweisung"/>
                  <w:tabs>
                    <w:tab w:val="left" w:pos="709"/>
                  </w:tabs>
                </w:pPr>
              </w:p>
            </w:tc>
            <w:tc>
              <w:tcPr>
                <w:tcW w:w="282" w:type="dxa"/>
              </w:tcPr>
              <w:p w14:paraId="3BB25F9D" w14:textId="77777777" w:rsidR="001D3F0F" w:rsidRDefault="001D3F0F" w:rsidP="002D69F1">
                <w:pPr>
                  <w:pStyle w:val="Arbeitsanweisung"/>
                  <w:tabs>
                    <w:tab w:val="left" w:pos="709"/>
                  </w:tabs>
                </w:pPr>
              </w:p>
            </w:tc>
            <w:tc>
              <w:tcPr>
                <w:tcW w:w="282" w:type="dxa"/>
              </w:tcPr>
              <w:p w14:paraId="450AE526" w14:textId="77777777" w:rsidR="001D3F0F" w:rsidRDefault="001D3F0F" w:rsidP="002D69F1">
                <w:pPr>
                  <w:pStyle w:val="Arbeitsanweisung"/>
                  <w:tabs>
                    <w:tab w:val="left" w:pos="709"/>
                  </w:tabs>
                </w:pPr>
              </w:p>
            </w:tc>
            <w:tc>
              <w:tcPr>
                <w:tcW w:w="282" w:type="dxa"/>
              </w:tcPr>
              <w:p w14:paraId="4E05B7D9" w14:textId="77777777" w:rsidR="001D3F0F" w:rsidRDefault="001D3F0F" w:rsidP="002D69F1">
                <w:pPr>
                  <w:pStyle w:val="Arbeitsanweisung"/>
                  <w:tabs>
                    <w:tab w:val="left" w:pos="709"/>
                  </w:tabs>
                </w:pPr>
              </w:p>
            </w:tc>
            <w:tc>
              <w:tcPr>
                <w:tcW w:w="282" w:type="dxa"/>
              </w:tcPr>
              <w:p w14:paraId="4C6ADFE4" w14:textId="77777777" w:rsidR="001D3F0F" w:rsidRDefault="001D3F0F" w:rsidP="002D69F1">
                <w:pPr>
                  <w:pStyle w:val="Arbeitsanweisung"/>
                  <w:tabs>
                    <w:tab w:val="left" w:pos="709"/>
                  </w:tabs>
                </w:pPr>
              </w:p>
            </w:tc>
            <w:tc>
              <w:tcPr>
                <w:tcW w:w="282" w:type="dxa"/>
              </w:tcPr>
              <w:p w14:paraId="3B1C026C" w14:textId="77777777" w:rsidR="001D3F0F" w:rsidRDefault="001D3F0F" w:rsidP="002D69F1">
                <w:pPr>
                  <w:pStyle w:val="Arbeitsanweisung"/>
                  <w:tabs>
                    <w:tab w:val="left" w:pos="709"/>
                  </w:tabs>
                </w:pPr>
              </w:p>
            </w:tc>
            <w:tc>
              <w:tcPr>
                <w:tcW w:w="282" w:type="dxa"/>
              </w:tcPr>
              <w:p w14:paraId="3C95C5D9" w14:textId="77777777" w:rsidR="001D3F0F" w:rsidRDefault="001D3F0F" w:rsidP="002D69F1">
                <w:pPr>
                  <w:pStyle w:val="Arbeitsanweisung"/>
                  <w:tabs>
                    <w:tab w:val="left" w:pos="709"/>
                  </w:tabs>
                </w:pPr>
              </w:p>
            </w:tc>
            <w:tc>
              <w:tcPr>
                <w:tcW w:w="282" w:type="dxa"/>
              </w:tcPr>
              <w:p w14:paraId="58D3DCCA" w14:textId="77777777" w:rsidR="001D3F0F" w:rsidRDefault="001D3F0F" w:rsidP="002D69F1">
                <w:pPr>
                  <w:pStyle w:val="Arbeitsanweisung"/>
                  <w:tabs>
                    <w:tab w:val="left" w:pos="709"/>
                  </w:tabs>
                </w:pPr>
              </w:p>
            </w:tc>
            <w:tc>
              <w:tcPr>
                <w:tcW w:w="282" w:type="dxa"/>
              </w:tcPr>
              <w:p w14:paraId="52CA0BBF" w14:textId="77777777" w:rsidR="001D3F0F" w:rsidRDefault="001D3F0F" w:rsidP="002D69F1">
                <w:pPr>
                  <w:pStyle w:val="Arbeitsanweisung"/>
                  <w:tabs>
                    <w:tab w:val="left" w:pos="709"/>
                  </w:tabs>
                </w:pPr>
              </w:p>
            </w:tc>
            <w:tc>
              <w:tcPr>
                <w:tcW w:w="282" w:type="dxa"/>
              </w:tcPr>
              <w:p w14:paraId="2C317A7A" w14:textId="77777777" w:rsidR="001D3F0F" w:rsidRDefault="001D3F0F" w:rsidP="002D69F1">
                <w:pPr>
                  <w:pStyle w:val="Arbeitsanweisung"/>
                  <w:tabs>
                    <w:tab w:val="left" w:pos="709"/>
                  </w:tabs>
                </w:pPr>
              </w:p>
            </w:tc>
            <w:tc>
              <w:tcPr>
                <w:tcW w:w="282" w:type="dxa"/>
              </w:tcPr>
              <w:p w14:paraId="013456DE" w14:textId="77777777" w:rsidR="001D3F0F" w:rsidRDefault="001D3F0F" w:rsidP="002D69F1">
                <w:pPr>
                  <w:pStyle w:val="Arbeitsanweisung"/>
                  <w:tabs>
                    <w:tab w:val="left" w:pos="709"/>
                  </w:tabs>
                </w:pPr>
              </w:p>
            </w:tc>
            <w:tc>
              <w:tcPr>
                <w:tcW w:w="282" w:type="dxa"/>
              </w:tcPr>
              <w:p w14:paraId="4FF52D22" w14:textId="77777777" w:rsidR="001D3F0F" w:rsidRDefault="001D3F0F" w:rsidP="002D69F1">
                <w:pPr>
                  <w:pStyle w:val="Arbeitsanweisung"/>
                  <w:tabs>
                    <w:tab w:val="left" w:pos="709"/>
                  </w:tabs>
                </w:pPr>
              </w:p>
            </w:tc>
            <w:tc>
              <w:tcPr>
                <w:tcW w:w="282" w:type="dxa"/>
              </w:tcPr>
              <w:p w14:paraId="0BD14AD2" w14:textId="77777777" w:rsidR="001D3F0F" w:rsidRDefault="001D3F0F" w:rsidP="002D69F1">
                <w:pPr>
                  <w:pStyle w:val="Arbeitsanweisung"/>
                  <w:tabs>
                    <w:tab w:val="left" w:pos="709"/>
                  </w:tabs>
                </w:pPr>
              </w:p>
            </w:tc>
            <w:tc>
              <w:tcPr>
                <w:tcW w:w="282" w:type="dxa"/>
              </w:tcPr>
              <w:p w14:paraId="77301495" w14:textId="77777777" w:rsidR="001D3F0F" w:rsidRDefault="001D3F0F" w:rsidP="002D69F1">
                <w:pPr>
                  <w:pStyle w:val="Arbeitsanweisung"/>
                  <w:tabs>
                    <w:tab w:val="left" w:pos="709"/>
                  </w:tabs>
                </w:pPr>
              </w:p>
            </w:tc>
            <w:tc>
              <w:tcPr>
                <w:tcW w:w="281" w:type="dxa"/>
              </w:tcPr>
              <w:p w14:paraId="0A927E1C" w14:textId="77777777" w:rsidR="001D3F0F" w:rsidRDefault="001D3F0F" w:rsidP="002D69F1">
                <w:pPr>
                  <w:pStyle w:val="Arbeitsanweisung"/>
                  <w:tabs>
                    <w:tab w:val="left" w:pos="709"/>
                  </w:tabs>
                </w:pPr>
              </w:p>
            </w:tc>
            <w:tc>
              <w:tcPr>
                <w:tcW w:w="281" w:type="dxa"/>
              </w:tcPr>
              <w:p w14:paraId="30FCB3E4" w14:textId="77777777" w:rsidR="001D3F0F" w:rsidRDefault="001D3F0F" w:rsidP="002D69F1">
                <w:pPr>
                  <w:pStyle w:val="Arbeitsanweisung"/>
                  <w:tabs>
                    <w:tab w:val="left" w:pos="709"/>
                  </w:tabs>
                </w:pPr>
              </w:p>
            </w:tc>
            <w:tc>
              <w:tcPr>
                <w:tcW w:w="281" w:type="dxa"/>
              </w:tcPr>
              <w:p w14:paraId="698E02C0" w14:textId="77777777" w:rsidR="001D3F0F" w:rsidRDefault="001D3F0F" w:rsidP="002D69F1">
                <w:pPr>
                  <w:pStyle w:val="Arbeitsanweisung"/>
                  <w:tabs>
                    <w:tab w:val="left" w:pos="709"/>
                  </w:tabs>
                </w:pPr>
              </w:p>
            </w:tc>
            <w:tc>
              <w:tcPr>
                <w:tcW w:w="281" w:type="dxa"/>
              </w:tcPr>
              <w:p w14:paraId="080C6030" w14:textId="77777777" w:rsidR="001D3F0F" w:rsidRDefault="001D3F0F" w:rsidP="002D69F1">
                <w:pPr>
                  <w:pStyle w:val="Arbeitsanweisung"/>
                  <w:tabs>
                    <w:tab w:val="left" w:pos="709"/>
                  </w:tabs>
                </w:pPr>
              </w:p>
            </w:tc>
            <w:tc>
              <w:tcPr>
                <w:tcW w:w="281" w:type="dxa"/>
              </w:tcPr>
              <w:p w14:paraId="5DD2BC25" w14:textId="77777777" w:rsidR="001D3F0F" w:rsidRDefault="001D3F0F" w:rsidP="002D69F1">
                <w:pPr>
                  <w:pStyle w:val="Arbeitsanweisung"/>
                  <w:tabs>
                    <w:tab w:val="left" w:pos="709"/>
                  </w:tabs>
                </w:pPr>
              </w:p>
            </w:tc>
            <w:tc>
              <w:tcPr>
                <w:tcW w:w="281" w:type="dxa"/>
              </w:tcPr>
              <w:p w14:paraId="7888C5CF" w14:textId="77777777" w:rsidR="001D3F0F" w:rsidRDefault="001D3F0F" w:rsidP="002D69F1">
                <w:pPr>
                  <w:pStyle w:val="Arbeitsanweisung"/>
                  <w:tabs>
                    <w:tab w:val="left" w:pos="709"/>
                  </w:tabs>
                </w:pPr>
              </w:p>
            </w:tc>
            <w:tc>
              <w:tcPr>
                <w:tcW w:w="281" w:type="dxa"/>
              </w:tcPr>
              <w:p w14:paraId="32198565" w14:textId="77777777" w:rsidR="001D3F0F" w:rsidRDefault="001D3F0F" w:rsidP="002D69F1">
                <w:pPr>
                  <w:pStyle w:val="Arbeitsanweisung"/>
                  <w:tabs>
                    <w:tab w:val="left" w:pos="709"/>
                  </w:tabs>
                </w:pPr>
              </w:p>
            </w:tc>
            <w:tc>
              <w:tcPr>
                <w:tcW w:w="281" w:type="dxa"/>
              </w:tcPr>
              <w:p w14:paraId="181F3C73" w14:textId="77777777" w:rsidR="001D3F0F" w:rsidRDefault="001D3F0F" w:rsidP="002D69F1">
                <w:pPr>
                  <w:pStyle w:val="Arbeitsanweisung"/>
                  <w:tabs>
                    <w:tab w:val="left" w:pos="709"/>
                  </w:tabs>
                </w:pPr>
              </w:p>
            </w:tc>
            <w:tc>
              <w:tcPr>
                <w:tcW w:w="281" w:type="dxa"/>
              </w:tcPr>
              <w:p w14:paraId="015EC992" w14:textId="77777777" w:rsidR="001D3F0F" w:rsidRDefault="001D3F0F" w:rsidP="002D69F1">
                <w:pPr>
                  <w:pStyle w:val="Arbeitsanweisung"/>
                  <w:tabs>
                    <w:tab w:val="left" w:pos="709"/>
                  </w:tabs>
                </w:pPr>
              </w:p>
            </w:tc>
            <w:tc>
              <w:tcPr>
                <w:tcW w:w="281" w:type="dxa"/>
              </w:tcPr>
              <w:p w14:paraId="2C678596" w14:textId="77777777" w:rsidR="001D3F0F" w:rsidRDefault="001D3F0F" w:rsidP="002D69F1">
                <w:pPr>
                  <w:pStyle w:val="Arbeitsanweisung"/>
                  <w:tabs>
                    <w:tab w:val="left" w:pos="709"/>
                  </w:tabs>
                </w:pPr>
              </w:p>
            </w:tc>
            <w:tc>
              <w:tcPr>
                <w:tcW w:w="281" w:type="dxa"/>
              </w:tcPr>
              <w:p w14:paraId="1A7C9108" w14:textId="77777777" w:rsidR="001D3F0F" w:rsidRDefault="001D3F0F" w:rsidP="002D69F1">
                <w:pPr>
                  <w:pStyle w:val="Arbeitsanweisung"/>
                  <w:tabs>
                    <w:tab w:val="left" w:pos="709"/>
                  </w:tabs>
                </w:pPr>
              </w:p>
            </w:tc>
            <w:tc>
              <w:tcPr>
                <w:tcW w:w="281" w:type="dxa"/>
              </w:tcPr>
              <w:p w14:paraId="37D48E1A" w14:textId="77777777" w:rsidR="001D3F0F" w:rsidRDefault="001D3F0F" w:rsidP="002D69F1">
                <w:pPr>
                  <w:pStyle w:val="Arbeitsanweisung"/>
                  <w:tabs>
                    <w:tab w:val="left" w:pos="709"/>
                  </w:tabs>
                </w:pPr>
              </w:p>
            </w:tc>
            <w:tc>
              <w:tcPr>
                <w:tcW w:w="281" w:type="dxa"/>
              </w:tcPr>
              <w:p w14:paraId="705C4163" w14:textId="77777777" w:rsidR="001D3F0F" w:rsidRDefault="001D3F0F" w:rsidP="002D69F1">
                <w:pPr>
                  <w:pStyle w:val="Arbeitsanweisung"/>
                  <w:tabs>
                    <w:tab w:val="left" w:pos="709"/>
                  </w:tabs>
                </w:pPr>
              </w:p>
            </w:tc>
            <w:tc>
              <w:tcPr>
                <w:tcW w:w="281" w:type="dxa"/>
              </w:tcPr>
              <w:p w14:paraId="1E45757E" w14:textId="77777777" w:rsidR="001D3F0F" w:rsidRDefault="001D3F0F" w:rsidP="002D69F1">
                <w:pPr>
                  <w:pStyle w:val="Arbeitsanweisung"/>
                  <w:tabs>
                    <w:tab w:val="left" w:pos="709"/>
                  </w:tabs>
                </w:pPr>
              </w:p>
            </w:tc>
            <w:tc>
              <w:tcPr>
                <w:tcW w:w="281" w:type="dxa"/>
              </w:tcPr>
              <w:p w14:paraId="69B9266E" w14:textId="77777777" w:rsidR="001D3F0F" w:rsidRDefault="001D3F0F" w:rsidP="002D69F1">
                <w:pPr>
                  <w:pStyle w:val="Arbeitsanweisung"/>
                  <w:tabs>
                    <w:tab w:val="left" w:pos="709"/>
                  </w:tabs>
                </w:pPr>
              </w:p>
            </w:tc>
            <w:tc>
              <w:tcPr>
                <w:tcW w:w="281" w:type="dxa"/>
              </w:tcPr>
              <w:p w14:paraId="7F044AFC" w14:textId="77777777" w:rsidR="001D3F0F" w:rsidRDefault="001D3F0F" w:rsidP="002D69F1">
                <w:pPr>
                  <w:pStyle w:val="Arbeitsanweisung"/>
                  <w:tabs>
                    <w:tab w:val="left" w:pos="709"/>
                  </w:tabs>
                </w:pPr>
              </w:p>
            </w:tc>
            <w:tc>
              <w:tcPr>
                <w:tcW w:w="281" w:type="dxa"/>
              </w:tcPr>
              <w:p w14:paraId="62BD9D81" w14:textId="77777777" w:rsidR="001D3F0F" w:rsidRDefault="001D3F0F" w:rsidP="002D69F1">
                <w:pPr>
                  <w:pStyle w:val="Arbeitsanweisung"/>
                  <w:tabs>
                    <w:tab w:val="left" w:pos="709"/>
                  </w:tabs>
                </w:pPr>
              </w:p>
            </w:tc>
          </w:tr>
          <w:tr w:rsidR="001D3F0F" w14:paraId="16725C63" w14:textId="77777777" w:rsidTr="002D69F1">
            <w:trPr>
              <w:trHeight w:val="283"/>
            </w:trPr>
            <w:tc>
              <w:tcPr>
                <w:tcW w:w="282" w:type="dxa"/>
              </w:tcPr>
              <w:p w14:paraId="681BD085" w14:textId="77777777" w:rsidR="001D3F0F" w:rsidRDefault="001D3F0F" w:rsidP="002D69F1">
                <w:pPr>
                  <w:pStyle w:val="Arbeitsanweisung"/>
                  <w:tabs>
                    <w:tab w:val="left" w:pos="709"/>
                  </w:tabs>
                </w:pPr>
              </w:p>
            </w:tc>
            <w:tc>
              <w:tcPr>
                <w:tcW w:w="282" w:type="dxa"/>
              </w:tcPr>
              <w:p w14:paraId="0E1B6BF1" w14:textId="77777777" w:rsidR="001D3F0F" w:rsidRDefault="001D3F0F" w:rsidP="002D69F1">
                <w:pPr>
                  <w:pStyle w:val="Arbeitsanweisung"/>
                  <w:tabs>
                    <w:tab w:val="left" w:pos="709"/>
                  </w:tabs>
                </w:pPr>
              </w:p>
            </w:tc>
            <w:tc>
              <w:tcPr>
                <w:tcW w:w="282" w:type="dxa"/>
              </w:tcPr>
              <w:p w14:paraId="4D08A610" w14:textId="77777777" w:rsidR="001D3F0F" w:rsidRDefault="001D3F0F" w:rsidP="002D69F1">
                <w:pPr>
                  <w:pStyle w:val="Arbeitsanweisung"/>
                  <w:tabs>
                    <w:tab w:val="left" w:pos="709"/>
                  </w:tabs>
                </w:pPr>
              </w:p>
            </w:tc>
            <w:tc>
              <w:tcPr>
                <w:tcW w:w="282" w:type="dxa"/>
              </w:tcPr>
              <w:p w14:paraId="5FD77F6A" w14:textId="77777777" w:rsidR="001D3F0F" w:rsidRDefault="001D3F0F" w:rsidP="002D69F1">
                <w:pPr>
                  <w:pStyle w:val="Arbeitsanweisung"/>
                  <w:tabs>
                    <w:tab w:val="left" w:pos="709"/>
                  </w:tabs>
                </w:pPr>
              </w:p>
            </w:tc>
            <w:tc>
              <w:tcPr>
                <w:tcW w:w="282" w:type="dxa"/>
              </w:tcPr>
              <w:p w14:paraId="693FE9E9" w14:textId="77777777" w:rsidR="001D3F0F" w:rsidRDefault="001D3F0F" w:rsidP="002D69F1">
                <w:pPr>
                  <w:pStyle w:val="Arbeitsanweisung"/>
                  <w:tabs>
                    <w:tab w:val="left" w:pos="709"/>
                  </w:tabs>
                </w:pPr>
              </w:p>
            </w:tc>
            <w:tc>
              <w:tcPr>
                <w:tcW w:w="282" w:type="dxa"/>
              </w:tcPr>
              <w:p w14:paraId="53FD78C5" w14:textId="77777777" w:rsidR="001D3F0F" w:rsidRDefault="001D3F0F" w:rsidP="002D69F1">
                <w:pPr>
                  <w:pStyle w:val="Arbeitsanweisung"/>
                  <w:tabs>
                    <w:tab w:val="left" w:pos="709"/>
                  </w:tabs>
                </w:pPr>
              </w:p>
            </w:tc>
            <w:tc>
              <w:tcPr>
                <w:tcW w:w="282" w:type="dxa"/>
              </w:tcPr>
              <w:p w14:paraId="3E0EF156" w14:textId="77777777" w:rsidR="001D3F0F" w:rsidRDefault="001D3F0F" w:rsidP="002D69F1">
                <w:pPr>
                  <w:pStyle w:val="Arbeitsanweisung"/>
                  <w:tabs>
                    <w:tab w:val="left" w:pos="709"/>
                  </w:tabs>
                </w:pPr>
              </w:p>
            </w:tc>
            <w:tc>
              <w:tcPr>
                <w:tcW w:w="282" w:type="dxa"/>
              </w:tcPr>
              <w:p w14:paraId="5E4D4CED" w14:textId="77777777" w:rsidR="001D3F0F" w:rsidRDefault="001D3F0F" w:rsidP="002D69F1">
                <w:pPr>
                  <w:pStyle w:val="Arbeitsanweisung"/>
                  <w:tabs>
                    <w:tab w:val="left" w:pos="709"/>
                  </w:tabs>
                </w:pPr>
              </w:p>
            </w:tc>
            <w:tc>
              <w:tcPr>
                <w:tcW w:w="282" w:type="dxa"/>
              </w:tcPr>
              <w:p w14:paraId="568D1463" w14:textId="77777777" w:rsidR="001D3F0F" w:rsidRDefault="001D3F0F" w:rsidP="002D69F1">
                <w:pPr>
                  <w:pStyle w:val="Arbeitsanweisung"/>
                  <w:tabs>
                    <w:tab w:val="left" w:pos="709"/>
                  </w:tabs>
                </w:pPr>
              </w:p>
            </w:tc>
            <w:tc>
              <w:tcPr>
                <w:tcW w:w="282" w:type="dxa"/>
              </w:tcPr>
              <w:p w14:paraId="7D53F034" w14:textId="77777777" w:rsidR="001D3F0F" w:rsidRDefault="001D3F0F" w:rsidP="002D69F1">
                <w:pPr>
                  <w:pStyle w:val="Arbeitsanweisung"/>
                  <w:tabs>
                    <w:tab w:val="left" w:pos="709"/>
                  </w:tabs>
                </w:pPr>
              </w:p>
            </w:tc>
            <w:tc>
              <w:tcPr>
                <w:tcW w:w="282" w:type="dxa"/>
              </w:tcPr>
              <w:p w14:paraId="1832FDB8" w14:textId="77777777" w:rsidR="001D3F0F" w:rsidRDefault="001D3F0F" w:rsidP="002D69F1">
                <w:pPr>
                  <w:pStyle w:val="Arbeitsanweisung"/>
                  <w:tabs>
                    <w:tab w:val="left" w:pos="709"/>
                  </w:tabs>
                </w:pPr>
              </w:p>
            </w:tc>
            <w:tc>
              <w:tcPr>
                <w:tcW w:w="282" w:type="dxa"/>
              </w:tcPr>
              <w:p w14:paraId="773C3503" w14:textId="77777777" w:rsidR="001D3F0F" w:rsidRDefault="001D3F0F" w:rsidP="002D69F1">
                <w:pPr>
                  <w:pStyle w:val="Arbeitsanweisung"/>
                  <w:tabs>
                    <w:tab w:val="left" w:pos="709"/>
                  </w:tabs>
                </w:pPr>
              </w:p>
            </w:tc>
            <w:tc>
              <w:tcPr>
                <w:tcW w:w="282" w:type="dxa"/>
              </w:tcPr>
              <w:p w14:paraId="5BCAA4A1" w14:textId="77777777" w:rsidR="001D3F0F" w:rsidRDefault="001D3F0F" w:rsidP="002D69F1">
                <w:pPr>
                  <w:pStyle w:val="Arbeitsanweisung"/>
                  <w:tabs>
                    <w:tab w:val="left" w:pos="709"/>
                  </w:tabs>
                </w:pPr>
              </w:p>
            </w:tc>
            <w:tc>
              <w:tcPr>
                <w:tcW w:w="282" w:type="dxa"/>
              </w:tcPr>
              <w:p w14:paraId="081AAE1A" w14:textId="77777777" w:rsidR="001D3F0F" w:rsidRDefault="001D3F0F" w:rsidP="002D69F1">
                <w:pPr>
                  <w:pStyle w:val="Arbeitsanweisung"/>
                  <w:tabs>
                    <w:tab w:val="left" w:pos="709"/>
                  </w:tabs>
                </w:pPr>
              </w:p>
            </w:tc>
            <w:tc>
              <w:tcPr>
                <w:tcW w:w="282" w:type="dxa"/>
              </w:tcPr>
              <w:p w14:paraId="0295C75B" w14:textId="77777777" w:rsidR="001D3F0F" w:rsidRDefault="001D3F0F" w:rsidP="002D69F1">
                <w:pPr>
                  <w:pStyle w:val="Arbeitsanweisung"/>
                  <w:tabs>
                    <w:tab w:val="left" w:pos="709"/>
                  </w:tabs>
                </w:pPr>
              </w:p>
            </w:tc>
            <w:tc>
              <w:tcPr>
                <w:tcW w:w="281" w:type="dxa"/>
              </w:tcPr>
              <w:p w14:paraId="470DB278" w14:textId="77777777" w:rsidR="001D3F0F" w:rsidRDefault="001D3F0F" w:rsidP="002D69F1">
                <w:pPr>
                  <w:pStyle w:val="Arbeitsanweisung"/>
                  <w:tabs>
                    <w:tab w:val="left" w:pos="709"/>
                  </w:tabs>
                </w:pPr>
              </w:p>
            </w:tc>
            <w:tc>
              <w:tcPr>
                <w:tcW w:w="281" w:type="dxa"/>
              </w:tcPr>
              <w:p w14:paraId="73847937" w14:textId="77777777" w:rsidR="001D3F0F" w:rsidRDefault="001D3F0F" w:rsidP="002D69F1">
                <w:pPr>
                  <w:pStyle w:val="Arbeitsanweisung"/>
                  <w:tabs>
                    <w:tab w:val="left" w:pos="709"/>
                  </w:tabs>
                </w:pPr>
              </w:p>
            </w:tc>
            <w:tc>
              <w:tcPr>
                <w:tcW w:w="281" w:type="dxa"/>
              </w:tcPr>
              <w:p w14:paraId="3C2B18BC" w14:textId="77777777" w:rsidR="001D3F0F" w:rsidRDefault="001D3F0F" w:rsidP="002D69F1">
                <w:pPr>
                  <w:pStyle w:val="Arbeitsanweisung"/>
                  <w:tabs>
                    <w:tab w:val="left" w:pos="709"/>
                  </w:tabs>
                </w:pPr>
              </w:p>
            </w:tc>
            <w:tc>
              <w:tcPr>
                <w:tcW w:w="281" w:type="dxa"/>
              </w:tcPr>
              <w:p w14:paraId="5C60B18C" w14:textId="77777777" w:rsidR="001D3F0F" w:rsidRDefault="001D3F0F" w:rsidP="002D69F1">
                <w:pPr>
                  <w:pStyle w:val="Arbeitsanweisung"/>
                  <w:tabs>
                    <w:tab w:val="left" w:pos="709"/>
                  </w:tabs>
                </w:pPr>
              </w:p>
            </w:tc>
            <w:tc>
              <w:tcPr>
                <w:tcW w:w="281" w:type="dxa"/>
              </w:tcPr>
              <w:p w14:paraId="04882C1E" w14:textId="77777777" w:rsidR="001D3F0F" w:rsidRDefault="001D3F0F" w:rsidP="002D69F1">
                <w:pPr>
                  <w:pStyle w:val="Arbeitsanweisung"/>
                  <w:tabs>
                    <w:tab w:val="left" w:pos="709"/>
                  </w:tabs>
                </w:pPr>
              </w:p>
            </w:tc>
            <w:tc>
              <w:tcPr>
                <w:tcW w:w="281" w:type="dxa"/>
              </w:tcPr>
              <w:p w14:paraId="77112FB8" w14:textId="77777777" w:rsidR="001D3F0F" w:rsidRDefault="001D3F0F" w:rsidP="002D69F1">
                <w:pPr>
                  <w:pStyle w:val="Arbeitsanweisung"/>
                  <w:tabs>
                    <w:tab w:val="left" w:pos="709"/>
                  </w:tabs>
                </w:pPr>
              </w:p>
            </w:tc>
            <w:tc>
              <w:tcPr>
                <w:tcW w:w="281" w:type="dxa"/>
              </w:tcPr>
              <w:p w14:paraId="6960A837" w14:textId="77777777" w:rsidR="001D3F0F" w:rsidRDefault="001D3F0F" w:rsidP="002D69F1">
                <w:pPr>
                  <w:pStyle w:val="Arbeitsanweisung"/>
                  <w:tabs>
                    <w:tab w:val="left" w:pos="709"/>
                  </w:tabs>
                </w:pPr>
              </w:p>
            </w:tc>
            <w:tc>
              <w:tcPr>
                <w:tcW w:w="281" w:type="dxa"/>
              </w:tcPr>
              <w:p w14:paraId="3C224848" w14:textId="77777777" w:rsidR="001D3F0F" w:rsidRDefault="001D3F0F" w:rsidP="002D69F1">
                <w:pPr>
                  <w:pStyle w:val="Arbeitsanweisung"/>
                  <w:tabs>
                    <w:tab w:val="left" w:pos="709"/>
                  </w:tabs>
                </w:pPr>
              </w:p>
            </w:tc>
            <w:tc>
              <w:tcPr>
                <w:tcW w:w="281" w:type="dxa"/>
              </w:tcPr>
              <w:p w14:paraId="0A3BC721" w14:textId="77777777" w:rsidR="001D3F0F" w:rsidRDefault="001D3F0F" w:rsidP="002D69F1">
                <w:pPr>
                  <w:pStyle w:val="Arbeitsanweisung"/>
                  <w:tabs>
                    <w:tab w:val="left" w:pos="709"/>
                  </w:tabs>
                </w:pPr>
              </w:p>
            </w:tc>
            <w:tc>
              <w:tcPr>
                <w:tcW w:w="281" w:type="dxa"/>
              </w:tcPr>
              <w:p w14:paraId="3252EFB7" w14:textId="77777777" w:rsidR="001D3F0F" w:rsidRDefault="001D3F0F" w:rsidP="002D69F1">
                <w:pPr>
                  <w:pStyle w:val="Arbeitsanweisung"/>
                  <w:tabs>
                    <w:tab w:val="left" w:pos="709"/>
                  </w:tabs>
                </w:pPr>
              </w:p>
            </w:tc>
            <w:tc>
              <w:tcPr>
                <w:tcW w:w="281" w:type="dxa"/>
              </w:tcPr>
              <w:p w14:paraId="32C31832" w14:textId="77777777" w:rsidR="001D3F0F" w:rsidRDefault="001D3F0F" w:rsidP="002D69F1">
                <w:pPr>
                  <w:pStyle w:val="Arbeitsanweisung"/>
                  <w:tabs>
                    <w:tab w:val="left" w:pos="709"/>
                  </w:tabs>
                </w:pPr>
              </w:p>
            </w:tc>
            <w:tc>
              <w:tcPr>
                <w:tcW w:w="281" w:type="dxa"/>
              </w:tcPr>
              <w:p w14:paraId="01841268" w14:textId="77777777" w:rsidR="001D3F0F" w:rsidRDefault="001D3F0F" w:rsidP="002D69F1">
                <w:pPr>
                  <w:pStyle w:val="Arbeitsanweisung"/>
                  <w:tabs>
                    <w:tab w:val="left" w:pos="709"/>
                  </w:tabs>
                </w:pPr>
              </w:p>
            </w:tc>
            <w:tc>
              <w:tcPr>
                <w:tcW w:w="281" w:type="dxa"/>
              </w:tcPr>
              <w:p w14:paraId="42C2C3E6" w14:textId="77777777" w:rsidR="001D3F0F" w:rsidRDefault="001D3F0F" w:rsidP="002D69F1">
                <w:pPr>
                  <w:pStyle w:val="Arbeitsanweisung"/>
                  <w:tabs>
                    <w:tab w:val="left" w:pos="709"/>
                  </w:tabs>
                </w:pPr>
              </w:p>
            </w:tc>
            <w:tc>
              <w:tcPr>
                <w:tcW w:w="281" w:type="dxa"/>
              </w:tcPr>
              <w:p w14:paraId="44E21729" w14:textId="77777777" w:rsidR="001D3F0F" w:rsidRDefault="001D3F0F" w:rsidP="002D69F1">
                <w:pPr>
                  <w:pStyle w:val="Arbeitsanweisung"/>
                  <w:tabs>
                    <w:tab w:val="left" w:pos="709"/>
                  </w:tabs>
                </w:pPr>
              </w:p>
            </w:tc>
            <w:tc>
              <w:tcPr>
                <w:tcW w:w="281" w:type="dxa"/>
              </w:tcPr>
              <w:p w14:paraId="309F6593" w14:textId="77777777" w:rsidR="001D3F0F" w:rsidRDefault="001D3F0F" w:rsidP="002D69F1">
                <w:pPr>
                  <w:pStyle w:val="Arbeitsanweisung"/>
                  <w:tabs>
                    <w:tab w:val="left" w:pos="709"/>
                  </w:tabs>
                </w:pPr>
              </w:p>
            </w:tc>
            <w:tc>
              <w:tcPr>
                <w:tcW w:w="281" w:type="dxa"/>
              </w:tcPr>
              <w:p w14:paraId="6E087E88" w14:textId="77777777" w:rsidR="001D3F0F" w:rsidRDefault="001D3F0F" w:rsidP="002D69F1">
                <w:pPr>
                  <w:pStyle w:val="Arbeitsanweisung"/>
                  <w:tabs>
                    <w:tab w:val="left" w:pos="709"/>
                  </w:tabs>
                </w:pPr>
              </w:p>
            </w:tc>
            <w:tc>
              <w:tcPr>
                <w:tcW w:w="281" w:type="dxa"/>
              </w:tcPr>
              <w:p w14:paraId="56EB2835" w14:textId="77777777" w:rsidR="001D3F0F" w:rsidRDefault="001D3F0F" w:rsidP="002D69F1">
                <w:pPr>
                  <w:pStyle w:val="Arbeitsanweisung"/>
                  <w:tabs>
                    <w:tab w:val="left" w:pos="709"/>
                  </w:tabs>
                </w:pPr>
              </w:p>
            </w:tc>
          </w:tr>
          <w:tr w:rsidR="001D3F0F" w14:paraId="79FCA5D5" w14:textId="77777777" w:rsidTr="002D69F1">
            <w:trPr>
              <w:trHeight w:val="283"/>
            </w:trPr>
            <w:tc>
              <w:tcPr>
                <w:tcW w:w="282" w:type="dxa"/>
              </w:tcPr>
              <w:p w14:paraId="3C4F015B" w14:textId="77777777" w:rsidR="001D3F0F" w:rsidRDefault="001D3F0F" w:rsidP="002D69F1">
                <w:pPr>
                  <w:pStyle w:val="Arbeitsanweisung"/>
                  <w:tabs>
                    <w:tab w:val="left" w:pos="709"/>
                  </w:tabs>
                </w:pPr>
              </w:p>
            </w:tc>
            <w:tc>
              <w:tcPr>
                <w:tcW w:w="282" w:type="dxa"/>
              </w:tcPr>
              <w:p w14:paraId="3DF3CD29" w14:textId="77777777" w:rsidR="001D3F0F" w:rsidRDefault="001D3F0F" w:rsidP="002D69F1">
                <w:pPr>
                  <w:pStyle w:val="Arbeitsanweisung"/>
                  <w:tabs>
                    <w:tab w:val="left" w:pos="709"/>
                  </w:tabs>
                </w:pPr>
              </w:p>
            </w:tc>
            <w:tc>
              <w:tcPr>
                <w:tcW w:w="282" w:type="dxa"/>
              </w:tcPr>
              <w:p w14:paraId="4D127436" w14:textId="77777777" w:rsidR="001D3F0F" w:rsidRDefault="001D3F0F" w:rsidP="002D69F1">
                <w:pPr>
                  <w:pStyle w:val="Arbeitsanweisung"/>
                  <w:tabs>
                    <w:tab w:val="left" w:pos="709"/>
                  </w:tabs>
                </w:pPr>
              </w:p>
            </w:tc>
            <w:tc>
              <w:tcPr>
                <w:tcW w:w="282" w:type="dxa"/>
              </w:tcPr>
              <w:p w14:paraId="58011F0C" w14:textId="77777777" w:rsidR="001D3F0F" w:rsidRDefault="001D3F0F" w:rsidP="002D69F1">
                <w:pPr>
                  <w:pStyle w:val="Arbeitsanweisung"/>
                  <w:tabs>
                    <w:tab w:val="left" w:pos="709"/>
                  </w:tabs>
                </w:pPr>
              </w:p>
            </w:tc>
            <w:tc>
              <w:tcPr>
                <w:tcW w:w="282" w:type="dxa"/>
              </w:tcPr>
              <w:p w14:paraId="3E10EA9F" w14:textId="77777777" w:rsidR="001D3F0F" w:rsidRDefault="001D3F0F" w:rsidP="002D69F1">
                <w:pPr>
                  <w:pStyle w:val="Arbeitsanweisung"/>
                  <w:tabs>
                    <w:tab w:val="left" w:pos="709"/>
                  </w:tabs>
                </w:pPr>
              </w:p>
            </w:tc>
            <w:tc>
              <w:tcPr>
                <w:tcW w:w="282" w:type="dxa"/>
              </w:tcPr>
              <w:p w14:paraId="2A05B8BE" w14:textId="77777777" w:rsidR="001D3F0F" w:rsidRDefault="001D3F0F" w:rsidP="002D69F1">
                <w:pPr>
                  <w:pStyle w:val="Arbeitsanweisung"/>
                  <w:tabs>
                    <w:tab w:val="left" w:pos="709"/>
                  </w:tabs>
                </w:pPr>
              </w:p>
            </w:tc>
            <w:tc>
              <w:tcPr>
                <w:tcW w:w="282" w:type="dxa"/>
              </w:tcPr>
              <w:p w14:paraId="388D28D7" w14:textId="77777777" w:rsidR="001D3F0F" w:rsidRDefault="001D3F0F" w:rsidP="002D69F1">
                <w:pPr>
                  <w:pStyle w:val="Arbeitsanweisung"/>
                  <w:tabs>
                    <w:tab w:val="left" w:pos="709"/>
                  </w:tabs>
                </w:pPr>
              </w:p>
            </w:tc>
            <w:tc>
              <w:tcPr>
                <w:tcW w:w="282" w:type="dxa"/>
              </w:tcPr>
              <w:p w14:paraId="1A649574" w14:textId="77777777" w:rsidR="001D3F0F" w:rsidRDefault="001D3F0F" w:rsidP="002D69F1">
                <w:pPr>
                  <w:pStyle w:val="Arbeitsanweisung"/>
                  <w:tabs>
                    <w:tab w:val="left" w:pos="709"/>
                  </w:tabs>
                </w:pPr>
              </w:p>
            </w:tc>
            <w:tc>
              <w:tcPr>
                <w:tcW w:w="282" w:type="dxa"/>
              </w:tcPr>
              <w:p w14:paraId="1FC63259" w14:textId="77777777" w:rsidR="001D3F0F" w:rsidRDefault="001D3F0F" w:rsidP="002D69F1">
                <w:pPr>
                  <w:pStyle w:val="Arbeitsanweisung"/>
                  <w:tabs>
                    <w:tab w:val="left" w:pos="709"/>
                  </w:tabs>
                </w:pPr>
              </w:p>
            </w:tc>
            <w:tc>
              <w:tcPr>
                <w:tcW w:w="282" w:type="dxa"/>
              </w:tcPr>
              <w:p w14:paraId="11864472" w14:textId="77777777" w:rsidR="001D3F0F" w:rsidRDefault="001D3F0F" w:rsidP="002D69F1">
                <w:pPr>
                  <w:pStyle w:val="Arbeitsanweisung"/>
                  <w:tabs>
                    <w:tab w:val="left" w:pos="709"/>
                  </w:tabs>
                </w:pPr>
              </w:p>
            </w:tc>
            <w:tc>
              <w:tcPr>
                <w:tcW w:w="282" w:type="dxa"/>
              </w:tcPr>
              <w:p w14:paraId="66FC8129" w14:textId="77777777" w:rsidR="001D3F0F" w:rsidRDefault="001D3F0F" w:rsidP="002D69F1">
                <w:pPr>
                  <w:pStyle w:val="Arbeitsanweisung"/>
                  <w:tabs>
                    <w:tab w:val="left" w:pos="709"/>
                  </w:tabs>
                </w:pPr>
              </w:p>
            </w:tc>
            <w:tc>
              <w:tcPr>
                <w:tcW w:w="282" w:type="dxa"/>
              </w:tcPr>
              <w:p w14:paraId="7FF3E120" w14:textId="77777777" w:rsidR="001D3F0F" w:rsidRDefault="001D3F0F" w:rsidP="002D69F1">
                <w:pPr>
                  <w:pStyle w:val="Arbeitsanweisung"/>
                  <w:tabs>
                    <w:tab w:val="left" w:pos="709"/>
                  </w:tabs>
                </w:pPr>
              </w:p>
            </w:tc>
            <w:tc>
              <w:tcPr>
                <w:tcW w:w="282" w:type="dxa"/>
              </w:tcPr>
              <w:p w14:paraId="4A1083A8" w14:textId="77777777" w:rsidR="001D3F0F" w:rsidRDefault="001D3F0F" w:rsidP="002D69F1">
                <w:pPr>
                  <w:pStyle w:val="Arbeitsanweisung"/>
                  <w:tabs>
                    <w:tab w:val="left" w:pos="709"/>
                  </w:tabs>
                </w:pPr>
              </w:p>
            </w:tc>
            <w:tc>
              <w:tcPr>
                <w:tcW w:w="282" w:type="dxa"/>
              </w:tcPr>
              <w:p w14:paraId="7697A7C2" w14:textId="77777777" w:rsidR="001D3F0F" w:rsidRDefault="001D3F0F" w:rsidP="002D69F1">
                <w:pPr>
                  <w:pStyle w:val="Arbeitsanweisung"/>
                  <w:tabs>
                    <w:tab w:val="left" w:pos="709"/>
                  </w:tabs>
                </w:pPr>
              </w:p>
            </w:tc>
            <w:tc>
              <w:tcPr>
                <w:tcW w:w="282" w:type="dxa"/>
              </w:tcPr>
              <w:p w14:paraId="330BB49D" w14:textId="77777777" w:rsidR="001D3F0F" w:rsidRDefault="001D3F0F" w:rsidP="002D69F1">
                <w:pPr>
                  <w:pStyle w:val="Arbeitsanweisung"/>
                  <w:tabs>
                    <w:tab w:val="left" w:pos="709"/>
                  </w:tabs>
                </w:pPr>
              </w:p>
            </w:tc>
            <w:tc>
              <w:tcPr>
                <w:tcW w:w="281" w:type="dxa"/>
              </w:tcPr>
              <w:p w14:paraId="631CBDAE" w14:textId="77777777" w:rsidR="001D3F0F" w:rsidRDefault="001D3F0F" w:rsidP="002D69F1">
                <w:pPr>
                  <w:pStyle w:val="Arbeitsanweisung"/>
                  <w:tabs>
                    <w:tab w:val="left" w:pos="709"/>
                  </w:tabs>
                </w:pPr>
              </w:p>
            </w:tc>
            <w:tc>
              <w:tcPr>
                <w:tcW w:w="281" w:type="dxa"/>
              </w:tcPr>
              <w:p w14:paraId="60A5A376" w14:textId="77777777" w:rsidR="001D3F0F" w:rsidRDefault="001D3F0F" w:rsidP="002D69F1">
                <w:pPr>
                  <w:pStyle w:val="Arbeitsanweisung"/>
                  <w:tabs>
                    <w:tab w:val="left" w:pos="709"/>
                  </w:tabs>
                </w:pPr>
              </w:p>
            </w:tc>
            <w:tc>
              <w:tcPr>
                <w:tcW w:w="281" w:type="dxa"/>
              </w:tcPr>
              <w:p w14:paraId="4D7CCB3F" w14:textId="77777777" w:rsidR="001D3F0F" w:rsidRDefault="001D3F0F" w:rsidP="002D69F1">
                <w:pPr>
                  <w:pStyle w:val="Arbeitsanweisung"/>
                  <w:tabs>
                    <w:tab w:val="left" w:pos="709"/>
                  </w:tabs>
                </w:pPr>
              </w:p>
            </w:tc>
            <w:tc>
              <w:tcPr>
                <w:tcW w:w="281" w:type="dxa"/>
              </w:tcPr>
              <w:p w14:paraId="478E0082" w14:textId="77777777" w:rsidR="001D3F0F" w:rsidRDefault="001D3F0F" w:rsidP="002D69F1">
                <w:pPr>
                  <w:pStyle w:val="Arbeitsanweisung"/>
                  <w:tabs>
                    <w:tab w:val="left" w:pos="709"/>
                  </w:tabs>
                </w:pPr>
              </w:p>
            </w:tc>
            <w:tc>
              <w:tcPr>
                <w:tcW w:w="281" w:type="dxa"/>
              </w:tcPr>
              <w:p w14:paraId="2DB66627" w14:textId="77777777" w:rsidR="001D3F0F" w:rsidRDefault="001D3F0F" w:rsidP="002D69F1">
                <w:pPr>
                  <w:pStyle w:val="Arbeitsanweisung"/>
                  <w:tabs>
                    <w:tab w:val="left" w:pos="709"/>
                  </w:tabs>
                  <w:ind w:left="0" w:firstLine="0"/>
                </w:pPr>
              </w:p>
            </w:tc>
            <w:tc>
              <w:tcPr>
                <w:tcW w:w="281" w:type="dxa"/>
              </w:tcPr>
              <w:p w14:paraId="4979A15C" w14:textId="77777777" w:rsidR="001D3F0F" w:rsidRDefault="001D3F0F" w:rsidP="002D69F1">
                <w:pPr>
                  <w:pStyle w:val="Arbeitsanweisung"/>
                  <w:tabs>
                    <w:tab w:val="left" w:pos="709"/>
                  </w:tabs>
                </w:pPr>
              </w:p>
            </w:tc>
            <w:tc>
              <w:tcPr>
                <w:tcW w:w="281" w:type="dxa"/>
              </w:tcPr>
              <w:p w14:paraId="5A30334B" w14:textId="77777777" w:rsidR="001D3F0F" w:rsidRDefault="001D3F0F" w:rsidP="002D69F1">
                <w:pPr>
                  <w:pStyle w:val="Arbeitsanweisung"/>
                  <w:tabs>
                    <w:tab w:val="left" w:pos="709"/>
                  </w:tabs>
                </w:pPr>
              </w:p>
            </w:tc>
            <w:tc>
              <w:tcPr>
                <w:tcW w:w="281" w:type="dxa"/>
              </w:tcPr>
              <w:p w14:paraId="062C9B2B" w14:textId="77777777" w:rsidR="001D3F0F" w:rsidRDefault="001D3F0F" w:rsidP="002D69F1">
                <w:pPr>
                  <w:pStyle w:val="Arbeitsanweisung"/>
                  <w:tabs>
                    <w:tab w:val="left" w:pos="709"/>
                  </w:tabs>
                </w:pPr>
              </w:p>
            </w:tc>
            <w:tc>
              <w:tcPr>
                <w:tcW w:w="281" w:type="dxa"/>
              </w:tcPr>
              <w:p w14:paraId="784968B4" w14:textId="77777777" w:rsidR="001D3F0F" w:rsidRDefault="001D3F0F" w:rsidP="002D69F1">
                <w:pPr>
                  <w:pStyle w:val="Arbeitsanweisung"/>
                  <w:tabs>
                    <w:tab w:val="left" w:pos="709"/>
                  </w:tabs>
                </w:pPr>
              </w:p>
            </w:tc>
            <w:tc>
              <w:tcPr>
                <w:tcW w:w="281" w:type="dxa"/>
              </w:tcPr>
              <w:p w14:paraId="3342C86A" w14:textId="77777777" w:rsidR="001D3F0F" w:rsidRDefault="001D3F0F" w:rsidP="002D69F1">
                <w:pPr>
                  <w:pStyle w:val="Arbeitsanweisung"/>
                  <w:tabs>
                    <w:tab w:val="left" w:pos="709"/>
                  </w:tabs>
                </w:pPr>
              </w:p>
            </w:tc>
            <w:tc>
              <w:tcPr>
                <w:tcW w:w="281" w:type="dxa"/>
              </w:tcPr>
              <w:p w14:paraId="240F4A46" w14:textId="77777777" w:rsidR="001D3F0F" w:rsidRDefault="001D3F0F" w:rsidP="002D69F1">
                <w:pPr>
                  <w:pStyle w:val="Arbeitsanweisung"/>
                  <w:tabs>
                    <w:tab w:val="left" w:pos="709"/>
                  </w:tabs>
                </w:pPr>
              </w:p>
            </w:tc>
            <w:tc>
              <w:tcPr>
                <w:tcW w:w="281" w:type="dxa"/>
              </w:tcPr>
              <w:p w14:paraId="79A12902" w14:textId="77777777" w:rsidR="001D3F0F" w:rsidRDefault="001D3F0F" w:rsidP="002D69F1">
                <w:pPr>
                  <w:pStyle w:val="Arbeitsanweisung"/>
                  <w:tabs>
                    <w:tab w:val="left" w:pos="709"/>
                  </w:tabs>
                </w:pPr>
              </w:p>
            </w:tc>
            <w:tc>
              <w:tcPr>
                <w:tcW w:w="281" w:type="dxa"/>
              </w:tcPr>
              <w:p w14:paraId="36AF19CE" w14:textId="77777777" w:rsidR="001D3F0F" w:rsidRDefault="001D3F0F" w:rsidP="002D69F1">
                <w:pPr>
                  <w:pStyle w:val="Arbeitsanweisung"/>
                  <w:tabs>
                    <w:tab w:val="left" w:pos="709"/>
                  </w:tabs>
                </w:pPr>
              </w:p>
            </w:tc>
            <w:tc>
              <w:tcPr>
                <w:tcW w:w="281" w:type="dxa"/>
              </w:tcPr>
              <w:p w14:paraId="767DB2D9" w14:textId="77777777" w:rsidR="001D3F0F" w:rsidRDefault="001D3F0F" w:rsidP="002D69F1">
                <w:pPr>
                  <w:pStyle w:val="Arbeitsanweisung"/>
                  <w:tabs>
                    <w:tab w:val="left" w:pos="709"/>
                  </w:tabs>
                </w:pPr>
              </w:p>
            </w:tc>
            <w:tc>
              <w:tcPr>
                <w:tcW w:w="281" w:type="dxa"/>
              </w:tcPr>
              <w:p w14:paraId="4F4325D1" w14:textId="77777777" w:rsidR="001D3F0F" w:rsidRDefault="001D3F0F" w:rsidP="002D69F1">
                <w:pPr>
                  <w:pStyle w:val="Arbeitsanweisung"/>
                  <w:tabs>
                    <w:tab w:val="left" w:pos="709"/>
                  </w:tabs>
                </w:pPr>
              </w:p>
            </w:tc>
            <w:tc>
              <w:tcPr>
                <w:tcW w:w="281" w:type="dxa"/>
              </w:tcPr>
              <w:p w14:paraId="5E0EADD9" w14:textId="77777777" w:rsidR="001D3F0F" w:rsidRDefault="001D3F0F" w:rsidP="002D69F1">
                <w:pPr>
                  <w:pStyle w:val="Arbeitsanweisung"/>
                  <w:tabs>
                    <w:tab w:val="left" w:pos="709"/>
                  </w:tabs>
                </w:pPr>
              </w:p>
            </w:tc>
            <w:tc>
              <w:tcPr>
                <w:tcW w:w="281" w:type="dxa"/>
              </w:tcPr>
              <w:p w14:paraId="74303F63" w14:textId="77777777" w:rsidR="001D3F0F" w:rsidRDefault="001D3F0F" w:rsidP="002D69F1">
                <w:pPr>
                  <w:pStyle w:val="Arbeitsanweisung"/>
                  <w:tabs>
                    <w:tab w:val="left" w:pos="709"/>
                  </w:tabs>
                </w:pPr>
              </w:p>
            </w:tc>
          </w:tr>
          <w:tr w:rsidR="001D3F0F" w14:paraId="7EA23E6B" w14:textId="77777777" w:rsidTr="002D69F1">
            <w:trPr>
              <w:trHeight w:val="283"/>
            </w:trPr>
            <w:tc>
              <w:tcPr>
                <w:tcW w:w="282" w:type="dxa"/>
              </w:tcPr>
              <w:p w14:paraId="6C72D9BB" w14:textId="77777777" w:rsidR="001D3F0F" w:rsidRDefault="001D3F0F" w:rsidP="002D69F1">
                <w:pPr>
                  <w:pStyle w:val="Arbeitsanweisung"/>
                  <w:tabs>
                    <w:tab w:val="left" w:pos="709"/>
                  </w:tabs>
                </w:pPr>
              </w:p>
            </w:tc>
            <w:tc>
              <w:tcPr>
                <w:tcW w:w="282" w:type="dxa"/>
              </w:tcPr>
              <w:p w14:paraId="0D17D6CB" w14:textId="77777777" w:rsidR="001D3F0F" w:rsidRDefault="001D3F0F" w:rsidP="002D69F1">
                <w:pPr>
                  <w:pStyle w:val="Arbeitsanweisung"/>
                  <w:tabs>
                    <w:tab w:val="left" w:pos="709"/>
                  </w:tabs>
                </w:pPr>
              </w:p>
            </w:tc>
            <w:tc>
              <w:tcPr>
                <w:tcW w:w="282" w:type="dxa"/>
              </w:tcPr>
              <w:p w14:paraId="6697E6F6" w14:textId="77777777" w:rsidR="001D3F0F" w:rsidRDefault="001D3F0F" w:rsidP="002D69F1">
                <w:pPr>
                  <w:pStyle w:val="Arbeitsanweisung"/>
                  <w:tabs>
                    <w:tab w:val="left" w:pos="709"/>
                  </w:tabs>
                </w:pPr>
              </w:p>
            </w:tc>
            <w:tc>
              <w:tcPr>
                <w:tcW w:w="282" w:type="dxa"/>
              </w:tcPr>
              <w:p w14:paraId="6C845490" w14:textId="77777777" w:rsidR="001D3F0F" w:rsidRDefault="001D3F0F" w:rsidP="002D69F1">
                <w:pPr>
                  <w:pStyle w:val="Arbeitsanweisung"/>
                  <w:tabs>
                    <w:tab w:val="left" w:pos="709"/>
                  </w:tabs>
                </w:pPr>
              </w:p>
            </w:tc>
            <w:tc>
              <w:tcPr>
                <w:tcW w:w="282" w:type="dxa"/>
              </w:tcPr>
              <w:p w14:paraId="2BAD196A" w14:textId="77777777" w:rsidR="001D3F0F" w:rsidRDefault="001D3F0F" w:rsidP="002D69F1">
                <w:pPr>
                  <w:pStyle w:val="Arbeitsanweisung"/>
                  <w:tabs>
                    <w:tab w:val="left" w:pos="709"/>
                  </w:tabs>
                </w:pPr>
              </w:p>
            </w:tc>
            <w:tc>
              <w:tcPr>
                <w:tcW w:w="282" w:type="dxa"/>
              </w:tcPr>
              <w:p w14:paraId="2AB4D026" w14:textId="77777777" w:rsidR="001D3F0F" w:rsidRDefault="001D3F0F" w:rsidP="002D69F1">
                <w:pPr>
                  <w:pStyle w:val="Arbeitsanweisung"/>
                  <w:tabs>
                    <w:tab w:val="left" w:pos="709"/>
                  </w:tabs>
                </w:pPr>
              </w:p>
            </w:tc>
            <w:tc>
              <w:tcPr>
                <w:tcW w:w="282" w:type="dxa"/>
              </w:tcPr>
              <w:p w14:paraId="75A21712" w14:textId="77777777" w:rsidR="001D3F0F" w:rsidRDefault="001D3F0F" w:rsidP="002D69F1">
                <w:pPr>
                  <w:pStyle w:val="Arbeitsanweisung"/>
                  <w:tabs>
                    <w:tab w:val="left" w:pos="709"/>
                  </w:tabs>
                </w:pPr>
              </w:p>
            </w:tc>
            <w:tc>
              <w:tcPr>
                <w:tcW w:w="282" w:type="dxa"/>
              </w:tcPr>
              <w:p w14:paraId="665C0280" w14:textId="77777777" w:rsidR="001D3F0F" w:rsidRDefault="001D3F0F" w:rsidP="002D69F1">
                <w:pPr>
                  <w:pStyle w:val="Arbeitsanweisung"/>
                  <w:tabs>
                    <w:tab w:val="left" w:pos="709"/>
                  </w:tabs>
                </w:pPr>
              </w:p>
            </w:tc>
            <w:tc>
              <w:tcPr>
                <w:tcW w:w="282" w:type="dxa"/>
              </w:tcPr>
              <w:p w14:paraId="72D8D72B" w14:textId="77777777" w:rsidR="001D3F0F" w:rsidRDefault="001D3F0F" w:rsidP="002D69F1">
                <w:pPr>
                  <w:pStyle w:val="Arbeitsanweisung"/>
                  <w:tabs>
                    <w:tab w:val="left" w:pos="709"/>
                  </w:tabs>
                </w:pPr>
              </w:p>
            </w:tc>
            <w:tc>
              <w:tcPr>
                <w:tcW w:w="282" w:type="dxa"/>
              </w:tcPr>
              <w:p w14:paraId="03C37154" w14:textId="77777777" w:rsidR="001D3F0F" w:rsidRDefault="001D3F0F" w:rsidP="002D69F1">
                <w:pPr>
                  <w:pStyle w:val="Arbeitsanweisung"/>
                  <w:tabs>
                    <w:tab w:val="left" w:pos="709"/>
                  </w:tabs>
                </w:pPr>
              </w:p>
            </w:tc>
            <w:tc>
              <w:tcPr>
                <w:tcW w:w="282" w:type="dxa"/>
              </w:tcPr>
              <w:p w14:paraId="7BDF5BC9" w14:textId="77777777" w:rsidR="001D3F0F" w:rsidRDefault="001D3F0F" w:rsidP="002D69F1">
                <w:pPr>
                  <w:pStyle w:val="Arbeitsanweisung"/>
                  <w:tabs>
                    <w:tab w:val="left" w:pos="709"/>
                  </w:tabs>
                </w:pPr>
              </w:p>
            </w:tc>
            <w:tc>
              <w:tcPr>
                <w:tcW w:w="282" w:type="dxa"/>
              </w:tcPr>
              <w:p w14:paraId="42D117AB" w14:textId="77777777" w:rsidR="001D3F0F" w:rsidRDefault="001D3F0F" w:rsidP="002D69F1">
                <w:pPr>
                  <w:pStyle w:val="Arbeitsanweisung"/>
                  <w:tabs>
                    <w:tab w:val="left" w:pos="709"/>
                  </w:tabs>
                </w:pPr>
              </w:p>
            </w:tc>
            <w:tc>
              <w:tcPr>
                <w:tcW w:w="282" w:type="dxa"/>
              </w:tcPr>
              <w:p w14:paraId="6A85D974" w14:textId="77777777" w:rsidR="001D3F0F" w:rsidRDefault="001D3F0F" w:rsidP="002D69F1">
                <w:pPr>
                  <w:pStyle w:val="Arbeitsanweisung"/>
                  <w:tabs>
                    <w:tab w:val="left" w:pos="709"/>
                  </w:tabs>
                </w:pPr>
              </w:p>
            </w:tc>
            <w:tc>
              <w:tcPr>
                <w:tcW w:w="282" w:type="dxa"/>
              </w:tcPr>
              <w:p w14:paraId="2BF42B48" w14:textId="77777777" w:rsidR="001D3F0F" w:rsidRDefault="001D3F0F" w:rsidP="002D69F1">
                <w:pPr>
                  <w:pStyle w:val="Arbeitsanweisung"/>
                  <w:tabs>
                    <w:tab w:val="left" w:pos="709"/>
                  </w:tabs>
                </w:pPr>
              </w:p>
            </w:tc>
            <w:tc>
              <w:tcPr>
                <w:tcW w:w="282" w:type="dxa"/>
              </w:tcPr>
              <w:p w14:paraId="512D3176" w14:textId="77777777" w:rsidR="001D3F0F" w:rsidRDefault="001D3F0F" w:rsidP="002D69F1">
                <w:pPr>
                  <w:pStyle w:val="Arbeitsanweisung"/>
                  <w:tabs>
                    <w:tab w:val="left" w:pos="709"/>
                  </w:tabs>
                </w:pPr>
              </w:p>
            </w:tc>
            <w:tc>
              <w:tcPr>
                <w:tcW w:w="281" w:type="dxa"/>
              </w:tcPr>
              <w:p w14:paraId="4DCF6092" w14:textId="77777777" w:rsidR="001D3F0F" w:rsidRDefault="001D3F0F" w:rsidP="002D69F1">
                <w:pPr>
                  <w:pStyle w:val="Arbeitsanweisung"/>
                  <w:tabs>
                    <w:tab w:val="left" w:pos="709"/>
                  </w:tabs>
                </w:pPr>
              </w:p>
            </w:tc>
            <w:tc>
              <w:tcPr>
                <w:tcW w:w="281" w:type="dxa"/>
              </w:tcPr>
              <w:p w14:paraId="27B89FAD" w14:textId="77777777" w:rsidR="001D3F0F" w:rsidRDefault="001D3F0F" w:rsidP="002D69F1">
                <w:pPr>
                  <w:pStyle w:val="Arbeitsanweisung"/>
                  <w:tabs>
                    <w:tab w:val="left" w:pos="709"/>
                  </w:tabs>
                </w:pPr>
              </w:p>
            </w:tc>
            <w:tc>
              <w:tcPr>
                <w:tcW w:w="281" w:type="dxa"/>
              </w:tcPr>
              <w:p w14:paraId="70D27321" w14:textId="77777777" w:rsidR="001D3F0F" w:rsidRDefault="001D3F0F" w:rsidP="002D69F1">
                <w:pPr>
                  <w:pStyle w:val="Arbeitsanweisung"/>
                  <w:tabs>
                    <w:tab w:val="left" w:pos="709"/>
                  </w:tabs>
                </w:pPr>
              </w:p>
            </w:tc>
            <w:tc>
              <w:tcPr>
                <w:tcW w:w="281" w:type="dxa"/>
              </w:tcPr>
              <w:p w14:paraId="5497BD89" w14:textId="77777777" w:rsidR="001D3F0F" w:rsidRDefault="001D3F0F" w:rsidP="002D69F1">
                <w:pPr>
                  <w:pStyle w:val="Arbeitsanweisung"/>
                  <w:tabs>
                    <w:tab w:val="left" w:pos="709"/>
                  </w:tabs>
                </w:pPr>
              </w:p>
            </w:tc>
            <w:tc>
              <w:tcPr>
                <w:tcW w:w="281" w:type="dxa"/>
              </w:tcPr>
              <w:p w14:paraId="5C4F170C" w14:textId="77777777" w:rsidR="001D3F0F" w:rsidRDefault="001D3F0F" w:rsidP="002D69F1">
                <w:pPr>
                  <w:pStyle w:val="Arbeitsanweisung"/>
                  <w:tabs>
                    <w:tab w:val="left" w:pos="709"/>
                  </w:tabs>
                  <w:ind w:left="0" w:firstLine="0"/>
                </w:pPr>
              </w:p>
            </w:tc>
            <w:tc>
              <w:tcPr>
                <w:tcW w:w="281" w:type="dxa"/>
              </w:tcPr>
              <w:p w14:paraId="6133FEE0" w14:textId="77777777" w:rsidR="001D3F0F" w:rsidRDefault="001D3F0F" w:rsidP="002D69F1">
                <w:pPr>
                  <w:pStyle w:val="Arbeitsanweisung"/>
                  <w:tabs>
                    <w:tab w:val="left" w:pos="709"/>
                  </w:tabs>
                </w:pPr>
              </w:p>
            </w:tc>
            <w:tc>
              <w:tcPr>
                <w:tcW w:w="281" w:type="dxa"/>
              </w:tcPr>
              <w:p w14:paraId="22C5B736" w14:textId="77777777" w:rsidR="001D3F0F" w:rsidRDefault="001D3F0F" w:rsidP="002D69F1">
                <w:pPr>
                  <w:pStyle w:val="Arbeitsanweisung"/>
                  <w:tabs>
                    <w:tab w:val="left" w:pos="709"/>
                  </w:tabs>
                </w:pPr>
              </w:p>
            </w:tc>
            <w:tc>
              <w:tcPr>
                <w:tcW w:w="281" w:type="dxa"/>
              </w:tcPr>
              <w:p w14:paraId="1612524F" w14:textId="77777777" w:rsidR="001D3F0F" w:rsidRDefault="001D3F0F" w:rsidP="002D69F1">
                <w:pPr>
                  <w:pStyle w:val="Arbeitsanweisung"/>
                  <w:tabs>
                    <w:tab w:val="left" w:pos="709"/>
                  </w:tabs>
                </w:pPr>
              </w:p>
            </w:tc>
            <w:tc>
              <w:tcPr>
                <w:tcW w:w="281" w:type="dxa"/>
              </w:tcPr>
              <w:p w14:paraId="57EC634F" w14:textId="77777777" w:rsidR="001D3F0F" w:rsidRDefault="001D3F0F" w:rsidP="002D69F1">
                <w:pPr>
                  <w:pStyle w:val="Arbeitsanweisung"/>
                  <w:tabs>
                    <w:tab w:val="left" w:pos="709"/>
                  </w:tabs>
                </w:pPr>
              </w:p>
            </w:tc>
            <w:tc>
              <w:tcPr>
                <w:tcW w:w="281" w:type="dxa"/>
              </w:tcPr>
              <w:p w14:paraId="22AAB9E6" w14:textId="77777777" w:rsidR="001D3F0F" w:rsidRDefault="001D3F0F" w:rsidP="002D69F1">
                <w:pPr>
                  <w:pStyle w:val="Arbeitsanweisung"/>
                  <w:tabs>
                    <w:tab w:val="left" w:pos="709"/>
                  </w:tabs>
                </w:pPr>
              </w:p>
            </w:tc>
            <w:tc>
              <w:tcPr>
                <w:tcW w:w="281" w:type="dxa"/>
              </w:tcPr>
              <w:p w14:paraId="0AAA6B20" w14:textId="77777777" w:rsidR="001D3F0F" w:rsidRDefault="001D3F0F" w:rsidP="002D69F1">
                <w:pPr>
                  <w:pStyle w:val="Arbeitsanweisung"/>
                  <w:tabs>
                    <w:tab w:val="left" w:pos="709"/>
                  </w:tabs>
                </w:pPr>
              </w:p>
            </w:tc>
            <w:tc>
              <w:tcPr>
                <w:tcW w:w="281" w:type="dxa"/>
              </w:tcPr>
              <w:p w14:paraId="46DC5170" w14:textId="77777777" w:rsidR="001D3F0F" w:rsidRDefault="001D3F0F" w:rsidP="002D69F1">
                <w:pPr>
                  <w:pStyle w:val="Arbeitsanweisung"/>
                  <w:tabs>
                    <w:tab w:val="left" w:pos="709"/>
                  </w:tabs>
                </w:pPr>
              </w:p>
            </w:tc>
            <w:tc>
              <w:tcPr>
                <w:tcW w:w="281" w:type="dxa"/>
              </w:tcPr>
              <w:p w14:paraId="0D2D12FA" w14:textId="77777777" w:rsidR="001D3F0F" w:rsidRDefault="001D3F0F" w:rsidP="002D69F1">
                <w:pPr>
                  <w:pStyle w:val="Arbeitsanweisung"/>
                  <w:tabs>
                    <w:tab w:val="left" w:pos="709"/>
                  </w:tabs>
                </w:pPr>
              </w:p>
            </w:tc>
            <w:tc>
              <w:tcPr>
                <w:tcW w:w="281" w:type="dxa"/>
              </w:tcPr>
              <w:p w14:paraId="153DB9C5" w14:textId="77777777" w:rsidR="001D3F0F" w:rsidRDefault="001D3F0F" w:rsidP="002D69F1">
                <w:pPr>
                  <w:pStyle w:val="Arbeitsanweisung"/>
                  <w:tabs>
                    <w:tab w:val="left" w:pos="709"/>
                  </w:tabs>
                </w:pPr>
              </w:p>
            </w:tc>
            <w:tc>
              <w:tcPr>
                <w:tcW w:w="281" w:type="dxa"/>
              </w:tcPr>
              <w:p w14:paraId="7C0C6FD6" w14:textId="77777777" w:rsidR="001D3F0F" w:rsidRDefault="001D3F0F" w:rsidP="002D69F1">
                <w:pPr>
                  <w:pStyle w:val="Arbeitsanweisung"/>
                  <w:tabs>
                    <w:tab w:val="left" w:pos="709"/>
                  </w:tabs>
                </w:pPr>
              </w:p>
            </w:tc>
            <w:tc>
              <w:tcPr>
                <w:tcW w:w="281" w:type="dxa"/>
              </w:tcPr>
              <w:p w14:paraId="042B6A91" w14:textId="77777777" w:rsidR="001D3F0F" w:rsidRDefault="001D3F0F" w:rsidP="002D69F1">
                <w:pPr>
                  <w:pStyle w:val="Arbeitsanweisung"/>
                  <w:tabs>
                    <w:tab w:val="left" w:pos="709"/>
                  </w:tabs>
                </w:pPr>
              </w:p>
            </w:tc>
            <w:tc>
              <w:tcPr>
                <w:tcW w:w="281" w:type="dxa"/>
              </w:tcPr>
              <w:p w14:paraId="10A4000A" w14:textId="77777777" w:rsidR="001D3F0F" w:rsidRDefault="001D3F0F" w:rsidP="002D69F1">
                <w:pPr>
                  <w:pStyle w:val="Arbeitsanweisung"/>
                  <w:tabs>
                    <w:tab w:val="left" w:pos="709"/>
                  </w:tabs>
                </w:pPr>
              </w:p>
            </w:tc>
          </w:tr>
          <w:tr w:rsidR="001D3F0F" w14:paraId="0349A0F1" w14:textId="77777777" w:rsidTr="002D69F1">
            <w:trPr>
              <w:trHeight w:val="283"/>
            </w:trPr>
            <w:tc>
              <w:tcPr>
                <w:tcW w:w="282" w:type="dxa"/>
              </w:tcPr>
              <w:p w14:paraId="31419751" w14:textId="77777777" w:rsidR="001D3F0F" w:rsidRDefault="001D3F0F" w:rsidP="002D69F1">
                <w:pPr>
                  <w:pStyle w:val="Arbeitsanweisung"/>
                  <w:tabs>
                    <w:tab w:val="left" w:pos="709"/>
                  </w:tabs>
                </w:pPr>
              </w:p>
            </w:tc>
            <w:tc>
              <w:tcPr>
                <w:tcW w:w="282" w:type="dxa"/>
              </w:tcPr>
              <w:p w14:paraId="3C56CF6C" w14:textId="77777777" w:rsidR="001D3F0F" w:rsidRDefault="001D3F0F" w:rsidP="002D69F1">
                <w:pPr>
                  <w:pStyle w:val="Arbeitsanweisung"/>
                  <w:tabs>
                    <w:tab w:val="left" w:pos="709"/>
                  </w:tabs>
                </w:pPr>
              </w:p>
            </w:tc>
            <w:tc>
              <w:tcPr>
                <w:tcW w:w="282" w:type="dxa"/>
              </w:tcPr>
              <w:p w14:paraId="696049A2" w14:textId="77777777" w:rsidR="001D3F0F" w:rsidRDefault="001D3F0F" w:rsidP="002D69F1">
                <w:pPr>
                  <w:pStyle w:val="Arbeitsanweisung"/>
                  <w:tabs>
                    <w:tab w:val="left" w:pos="709"/>
                  </w:tabs>
                </w:pPr>
              </w:p>
            </w:tc>
            <w:tc>
              <w:tcPr>
                <w:tcW w:w="282" w:type="dxa"/>
              </w:tcPr>
              <w:p w14:paraId="2DF5BF2B" w14:textId="77777777" w:rsidR="001D3F0F" w:rsidRDefault="001D3F0F" w:rsidP="002D69F1">
                <w:pPr>
                  <w:pStyle w:val="Arbeitsanweisung"/>
                  <w:tabs>
                    <w:tab w:val="left" w:pos="709"/>
                  </w:tabs>
                </w:pPr>
              </w:p>
            </w:tc>
            <w:tc>
              <w:tcPr>
                <w:tcW w:w="282" w:type="dxa"/>
              </w:tcPr>
              <w:p w14:paraId="47B39D00" w14:textId="77777777" w:rsidR="001D3F0F" w:rsidRDefault="001D3F0F" w:rsidP="002D69F1">
                <w:pPr>
                  <w:pStyle w:val="Arbeitsanweisung"/>
                  <w:tabs>
                    <w:tab w:val="left" w:pos="709"/>
                  </w:tabs>
                </w:pPr>
              </w:p>
            </w:tc>
            <w:tc>
              <w:tcPr>
                <w:tcW w:w="282" w:type="dxa"/>
              </w:tcPr>
              <w:p w14:paraId="509AF4AC" w14:textId="77777777" w:rsidR="001D3F0F" w:rsidRDefault="001D3F0F" w:rsidP="002D69F1">
                <w:pPr>
                  <w:pStyle w:val="Arbeitsanweisung"/>
                  <w:tabs>
                    <w:tab w:val="left" w:pos="709"/>
                  </w:tabs>
                </w:pPr>
              </w:p>
            </w:tc>
            <w:tc>
              <w:tcPr>
                <w:tcW w:w="282" w:type="dxa"/>
              </w:tcPr>
              <w:p w14:paraId="63A944FF" w14:textId="77777777" w:rsidR="001D3F0F" w:rsidRDefault="001D3F0F" w:rsidP="002D69F1">
                <w:pPr>
                  <w:pStyle w:val="Arbeitsanweisung"/>
                  <w:tabs>
                    <w:tab w:val="left" w:pos="709"/>
                  </w:tabs>
                </w:pPr>
              </w:p>
            </w:tc>
            <w:tc>
              <w:tcPr>
                <w:tcW w:w="282" w:type="dxa"/>
              </w:tcPr>
              <w:p w14:paraId="6FC8D4A8" w14:textId="77777777" w:rsidR="001D3F0F" w:rsidRDefault="001D3F0F" w:rsidP="002D69F1">
                <w:pPr>
                  <w:pStyle w:val="Arbeitsanweisung"/>
                  <w:tabs>
                    <w:tab w:val="left" w:pos="709"/>
                  </w:tabs>
                </w:pPr>
              </w:p>
            </w:tc>
            <w:tc>
              <w:tcPr>
                <w:tcW w:w="282" w:type="dxa"/>
              </w:tcPr>
              <w:p w14:paraId="06933210" w14:textId="77777777" w:rsidR="001D3F0F" w:rsidRDefault="001D3F0F" w:rsidP="002D69F1">
                <w:pPr>
                  <w:pStyle w:val="Arbeitsanweisung"/>
                  <w:tabs>
                    <w:tab w:val="left" w:pos="709"/>
                  </w:tabs>
                </w:pPr>
              </w:p>
            </w:tc>
            <w:tc>
              <w:tcPr>
                <w:tcW w:w="282" w:type="dxa"/>
              </w:tcPr>
              <w:p w14:paraId="57F43B32" w14:textId="77777777" w:rsidR="001D3F0F" w:rsidRDefault="001D3F0F" w:rsidP="002D69F1">
                <w:pPr>
                  <w:pStyle w:val="Arbeitsanweisung"/>
                  <w:tabs>
                    <w:tab w:val="left" w:pos="709"/>
                  </w:tabs>
                </w:pPr>
              </w:p>
            </w:tc>
            <w:tc>
              <w:tcPr>
                <w:tcW w:w="282" w:type="dxa"/>
              </w:tcPr>
              <w:p w14:paraId="4F8FCD85" w14:textId="77777777" w:rsidR="001D3F0F" w:rsidRDefault="001D3F0F" w:rsidP="002D69F1">
                <w:pPr>
                  <w:pStyle w:val="Arbeitsanweisung"/>
                  <w:tabs>
                    <w:tab w:val="left" w:pos="709"/>
                  </w:tabs>
                </w:pPr>
              </w:p>
            </w:tc>
            <w:tc>
              <w:tcPr>
                <w:tcW w:w="282" w:type="dxa"/>
              </w:tcPr>
              <w:p w14:paraId="5ACC57C8" w14:textId="77777777" w:rsidR="001D3F0F" w:rsidRDefault="001D3F0F" w:rsidP="002D69F1">
                <w:pPr>
                  <w:pStyle w:val="Arbeitsanweisung"/>
                  <w:tabs>
                    <w:tab w:val="left" w:pos="709"/>
                  </w:tabs>
                </w:pPr>
              </w:p>
            </w:tc>
            <w:tc>
              <w:tcPr>
                <w:tcW w:w="282" w:type="dxa"/>
              </w:tcPr>
              <w:p w14:paraId="6C508625" w14:textId="77777777" w:rsidR="001D3F0F" w:rsidRDefault="001D3F0F" w:rsidP="002D69F1">
                <w:pPr>
                  <w:pStyle w:val="Arbeitsanweisung"/>
                  <w:tabs>
                    <w:tab w:val="left" w:pos="709"/>
                  </w:tabs>
                </w:pPr>
              </w:p>
            </w:tc>
            <w:tc>
              <w:tcPr>
                <w:tcW w:w="282" w:type="dxa"/>
              </w:tcPr>
              <w:p w14:paraId="68372842" w14:textId="77777777" w:rsidR="001D3F0F" w:rsidRDefault="001D3F0F" w:rsidP="002D69F1">
                <w:pPr>
                  <w:pStyle w:val="Arbeitsanweisung"/>
                  <w:tabs>
                    <w:tab w:val="left" w:pos="709"/>
                  </w:tabs>
                </w:pPr>
              </w:p>
            </w:tc>
            <w:tc>
              <w:tcPr>
                <w:tcW w:w="282" w:type="dxa"/>
              </w:tcPr>
              <w:p w14:paraId="27105EB2" w14:textId="77777777" w:rsidR="001D3F0F" w:rsidRDefault="001D3F0F" w:rsidP="002D69F1">
                <w:pPr>
                  <w:pStyle w:val="Arbeitsanweisung"/>
                  <w:tabs>
                    <w:tab w:val="left" w:pos="709"/>
                  </w:tabs>
                </w:pPr>
              </w:p>
            </w:tc>
            <w:tc>
              <w:tcPr>
                <w:tcW w:w="281" w:type="dxa"/>
              </w:tcPr>
              <w:p w14:paraId="3A0D89AA" w14:textId="77777777" w:rsidR="001D3F0F" w:rsidRDefault="001D3F0F" w:rsidP="002D69F1">
                <w:pPr>
                  <w:pStyle w:val="Arbeitsanweisung"/>
                  <w:tabs>
                    <w:tab w:val="left" w:pos="709"/>
                  </w:tabs>
                </w:pPr>
              </w:p>
            </w:tc>
            <w:tc>
              <w:tcPr>
                <w:tcW w:w="281" w:type="dxa"/>
              </w:tcPr>
              <w:p w14:paraId="3466FEAC" w14:textId="77777777" w:rsidR="001D3F0F" w:rsidRDefault="001D3F0F" w:rsidP="002D69F1">
                <w:pPr>
                  <w:pStyle w:val="Arbeitsanweisung"/>
                  <w:tabs>
                    <w:tab w:val="left" w:pos="709"/>
                  </w:tabs>
                </w:pPr>
              </w:p>
            </w:tc>
            <w:tc>
              <w:tcPr>
                <w:tcW w:w="281" w:type="dxa"/>
              </w:tcPr>
              <w:p w14:paraId="6E44E400" w14:textId="77777777" w:rsidR="001D3F0F" w:rsidRDefault="001D3F0F" w:rsidP="002D69F1">
                <w:pPr>
                  <w:pStyle w:val="Arbeitsanweisung"/>
                  <w:tabs>
                    <w:tab w:val="left" w:pos="709"/>
                  </w:tabs>
                </w:pPr>
              </w:p>
            </w:tc>
            <w:tc>
              <w:tcPr>
                <w:tcW w:w="281" w:type="dxa"/>
              </w:tcPr>
              <w:p w14:paraId="63EBB3D5" w14:textId="77777777" w:rsidR="001D3F0F" w:rsidRDefault="001D3F0F" w:rsidP="002D69F1">
                <w:pPr>
                  <w:pStyle w:val="Arbeitsanweisung"/>
                  <w:tabs>
                    <w:tab w:val="left" w:pos="709"/>
                  </w:tabs>
                </w:pPr>
              </w:p>
            </w:tc>
            <w:tc>
              <w:tcPr>
                <w:tcW w:w="281" w:type="dxa"/>
              </w:tcPr>
              <w:p w14:paraId="645ED881" w14:textId="77777777" w:rsidR="001D3F0F" w:rsidRDefault="001D3F0F" w:rsidP="002D69F1">
                <w:pPr>
                  <w:pStyle w:val="Arbeitsanweisung"/>
                  <w:tabs>
                    <w:tab w:val="left" w:pos="709"/>
                  </w:tabs>
                  <w:ind w:left="0" w:firstLine="0"/>
                </w:pPr>
              </w:p>
            </w:tc>
            <w:tc>
              <w:tcPr>
                <w:tcW w:w="281" w:type="dxa"/>
              </w:tcPr>
              <w:p w14:paraId="25A4BCCF" w14:textId="77777777" w:rsidR="001D3F0F" w:rsidRDefault="001D3F0F" w:rsidP="002D69F1">
                <w:pPr>
                  <w:pStyle w:val="Arbeitsanweisung"/>
                  <w:tabs>
                    <w:tab w:val="left" w:pos="709"/>
                  </w:tabs>
                </w:pPr>
              </w:p>
            </w:tc>
            <w:tc>
              <w:tcPr>
                <w:tcW w:w="281" w:type="dxa"/>
              </w:tcPr>
              <w:p w14:paraId="3BEC12E9" w14:textId="77777777" w:rsidR="001D3F0F" w:rsidRDefault="001D3F0F" w:rsidP="002D69F1">
                <w:pPr>
                  <w:pStyle w:val="Arbeitsanweisung"/>
                  <w:tabs>
                    <w:tab w:val="left" w:pos="709"/>
                  </w:tabs>
                </w:pPr>
              </w:p>
            </w:tc>
            <w:tc>
              <w:tcPr>
                <w:tcW w:w="281" w:type="dxa"/>
              </w:tcPr>
              <w:p w14:paraId="6A9E59F2" w14:textId="77777777" w:rsidR="001D3F0F" w:rsidRDefault="001D3F0F" w:rsidP="002D69F1">
                <w:pPr>
                  <w:pStyle w:val="Arbeitsanweisung"/>
                  <w:tabs>
                    <w:tab w:val="left" w:pos="709"/>
                  </w:tabs>
                </w:pPr>
              </w:p>
            </w:tc>
            <w:tc>
              <w:tcPr>
                <w:tcW w:w="281" w:type="dxa"/>
              </w:tcPr>
              <w:p w14:paraId="57ED88EE" w14:textId="77777777" w:rsidR="001D3F0F" w:rsidRDefault="001D3F0F" w:rsidP="002D69F1">
                <w:pPr>
                  <w:pStyle w:val="Arbeitsanweisung"/>
                  <w:tabs>
                    <w:tab w:val="left" w:pos="709"/>
                  </w:tabs>
                </w:pPr>
              </w:p>
            </w:tc>
            <w:tc>
              <w:tcPr>
                <w:tcW w:w="281" w:type="dxa"/>
              </w:tcPr>
              <w:p w14:paraId="4EAB0181" w14:textId="77777777" w:rsidR="001D3F0F" w:rsidRDefault="001D3F0F" w:rsidP="002D69F1">
                <w:pPr>
                  <w:pStyle w:val="Arbeitsanweisung"/>
                  <w:tabs>
                    <w:tab w:val="left" w:pos="709"/>
                  </w:tabs>
                </w:pPr>
              </w:p>
            </w:tc>
            <w:tc>
              <w:tcPr>
                <w:tcW w:w="281" w:type="dxa"/>
              </w:tcPr>
              <w:p w14:paraId="1165930C" w14:textId="77777777" w:rsidR="001D3F0F" w:rsidRDefault="001D3F0F" w:rsidP="002D69F1">
                <w:pPr>
                  <w:pStyle w:val="Arbeitsanweisung"/>
                  <w:tabs>
                    <w:tab w:val="left" w:pos="709"/>
                  </w:tabs>
                </w:pPr>
              </w:p>
            </w:tc>
            <w:tc>
              <w:tcPr>
                <w:tcW w:w="281" w:type="dxa"/>
              </w:tcPr>
              <w:p w14:paraId="00C6FD65" w14:textId="77777777" w:rsidR="001D3F0F" w:rsidRDefault="001D3F0F" w:rsidP="002D69F1">
                <w:pPr>
                  <w:pStyle w:val="Arbeitsanweisung"/>
                  <w:tabs>
                    <w:tab w:val="left" w:pos="709"/>
                  </w:tabs>
                </w:pPr>
              </w:p>
            </w:tc>
            <w:tc>
              <w:tcPr>
                <w:tcW w:w="281" w:type="dxa"/>
              </w:tcPr>
              <w:p w14:paraId="6CF3AA7C" w14:textId="77777777" w:rsidR="001D3F0F" w:rsidRDefault="001D3F0F" w:rsidP="002D69F1">
                <w:pPr>
                  <w:pStyle w:val="Arbeitsanweisung"/>
                  <w:tabs>
                    <w:tab w:val="left" w:pos="709"/>
                  </w:tabs>
                </w:pPr>
              </w:p>
            </w:tc>
            <w:tc>
              <w:tcPr>
                <w:tcW w:w="281" w:type="dxa"/>
              </w:tcPr>
              <w:p w14:paraId="5AE049FD" w14:textId="77777777" w:rsidR="001D3F0F" w:rsidRDefault="001D3F0F" w:rsidP="002D69F1">
                <w:pPr>
                  <w:pStyle w:val="Arbeitsanweisung"/>
                  <w:tabs>
                    <w:tab w:val="left" w:pos="709"/>
                  </w:tabs>
                </w:pPr>
              </w:p>
            </w:tc>
            <w:tc>
              <w:tcPr>
                <w:tcW w:w="281" w:type="dxa"/>
              </w:tcPr>
              <w:p w14:paraId="69834659" w14:textId="77777777" w:rsidR="001D3F0F" w:rsidRDefault="001D3F0F" w:rsidP="002D69F1">
                <w:pPr>
                  <w:pStyle w:val="Arbeitsanweisung"/>
                  <w:tabs>
                    <w:tab w:val="left" w:pos="709"/>
                  </w:tabs>
                </w:pPr>
              </w:p>
            </w:tc>
            <w:tc>
              <w:tcPr>
                <w:tcW w:w="281" w:type="dxa"/>
              </w:tcPr>
              <w:p w14:paraId="6C2EC38F" w14:textId="77777777" w:rsidR="001D3F0F" w:rsidRDefault="001D3F0F" w:rsidP="002D69F1">
                <w:pPr>
                  <w:pStyle w:val="Arbeitsanweisung"/>
                  <w:tabs>
                    <w:tab w:val="left" w:pos="709"/>
                  </w:tabs>
                </w:pPr>
              </w:p>
            </w:tc>
            <w:tc>
              <w:tcPr>
                <w:tcW w:w="281" w:type="dxa"/>
              </w:tcPr>
              <w:p w14:paraId="59112F1F" w14:textId="77777777" w:rsidR="001D3F0F" w:rsidRDefault="001D3F0F" w:rsidP="002D69F1">
                <w:pPr>
                  <w:pStyle w:val="Arbeitsanweisung"/>
                  <w:tabs>
                    <w:tab w:val="left" w:pos="709"/>
                  </w:tabs>
                </w:pPr>
              </w:p>
            </w:tc>
          </w:tr>
          <w:tr w:rsidR="001D3F0F" w14:paraId="11464A94" w14:textId="77777777" w:rsidTr="002D69F1">
            <w:trPr>
              <w:trHeight w:val="283"/>
            </w:trPr>
            <w:tc>
              <w:tcPr>
                <w:tcW w:w="282" w:type="dxa"/>
              </w:tcPr>
              <w:p w14:paraId="3AAFE783" w14:textId="77777777" w:rsidR="001D3F0F" w:rsidRDefault="001D3F0F" w:rsidP="002D69F1">
                <w:pPr>
                  <w:pStyle w:val="Arbeitsanweisung"/>
                  <w:tabs>
                    <w:tab w:val="left" w:pos="709"/>
                  </w:tabs>
                </w:pPr>
              </w:p>
            </w:tc>
            <w:tc>
              <w:tcPr>
                <w:tcW w:w="282" w:type="dxa"/>
              </w:tcPr>
              <w:p w14:paraId="09515BA5" w14:textId="77777777" w:rsidR="001D3F0F" w:rsidRDefault="001D3F0F" w:rsidP="002D69F1">
                <w:pPr>
                  <w:pStyle w:val="Arbeitsanweisung"/>
                  <w:tabs>
                    <w:tab w:val="left" w:pos="709"/>
                  </w:tabs>
                </w:pPr>
              </w:p>
            </w:tc>
            <w:tc>
              <w:tcPr>
                <w:tcW w:w="282" w:type="dxa"/>
              </w:tcPr>
              <w:p w14:paraId="11358543" w14:textId="77777777" w:rsidR="001D3F0F" w:rsidRDefault="001D3F0F" w:rsidP="002D69F1">
                <w:pPr>
                  <w:pStyle w:val="Arbeitsanweisung"/>
                  <w:tabs>
                    <w:tab w:val="left" w:pos="709"/>
                  </w:tabs>
                </w:pPr>
              </w:p>
            </w:tc>
            <w:tc>
              <w:tcPr>
                <w:tcW w:w="282" w:type="dxa"/>
              </w:tcPr>
              <w:p w14:paraId="4D461748" w14:textId="77777777" w:rsidR="001D3F0F" w:rsidRDefault="001D3F0F" w:rsidP="002D69F1">
                <w:pPr>
                  <w:pStyle w:val="Arbeitsanweisung"/>
                  <w:tabs>
                    <w:tab w:val="left" w:pos="709"/>
                  </w:tabs>
                </w:pPr>
              </w:p>
            </w:tc>
            <w:tc>
              <w:tcPr>
                <w:tcW w:w="282" w:type="dxa"/>
              </w:tcPr>
              <w:p w14:paraId="14F80AFD" w14:textId="77777777" w:rsidR="001D3F0F" w:rsidRDefault="001D3F0F" w:rsidP="002D69F1">
                <w:pPr>
                  <w:pStyle w:val="Arbeitsanweisung"/>
                  <w:tabs>
                    <w:tab w:val="left" w:pos="709"/>
                  </w:tabs>
                </w:pPr>
              </w:p>
            </w:tc>
            <w:tc>
              <w:tcPr>
                <w:tcW w:w="282" w:type="dxa"/>
              </w:tcPr>
              <w:p w14:paraId="0ACA399F" w14:textId="77777777" w:rsidR="001D3F0F" w:rsidRDefault="001D3F0F" w:rsidP="002D69F1">
                <w:pPr>
                  <w:pStyle w:val="Arbeitsanweisung"/>
                  <w:tabs>
                    <w:tab w:val="left" w:pos="709"/>
                  </w:tabs>
                </w:pPr>
              </w:p>
            </w:tc>
            <w:tc>
              <w:tcPr>
                <w:tcW w:w="282" w:type="dxa"/>
              </w:tcPr>
              <w:p w14:paraId="0B113499" w14:textId="77777777" w:rsidR="001D3F0F" w:rsidRDefault="001D3F0F" w:rsidP="002D69F1">
                <w:pPr>
                  <w:pStyle w:val="Arbeitsanweisung"/>
                  <w:tabs>
                    <w:tab w:val="left" w:pos="709"/>
                  </w:tabs>
                </w:pPr>
              </w:p>
            </w:tc>
            <w:tc>
              <w:tcPr>
                <w:tcW w:w="282" w:type="dxa"/>
              </w:tcPr>
              <w:p w14:paraId="2E1B8F06" w14:textId="77777777" w:rsidR="001D3F0F" w:rsidRDefault="001D3F0F" w:rsidP="002D69F1">
                <w:pPr>
                  <w:pStyle w:val="Arbeitsanweisung"/>
                  <w:tabs>
                    <w:tab w:val="left" w:pos="709"/>
                  </w:tabs>
                </w:pPr>
              </w:p>
            </w:tc>
            <w:tc>
              <w:tcPr>
                <w:tcW w:w="282" w:type="dxa"/>
              </w:tcPr>
              <w:p w14:paraId="724AB0EB" w14:textId="77777777" w:rsidR="001D3F0F" w:rsidRDefault="001D3F0F" w:rsidP="002D69F1">
                <w:pPr>
                  <w:pStyle w:val="Arbeitsanweisung"/>
                  <w:tabs>
                    <w:tab w:val="left" w:pos="709"/>
                  </w:tabs>
                </w:pPr>
              </w:p>
            </w:tc>
            <w:tc>
              <w:tcPr>
                <w:tcW w:w="282" w:type="dxa"/>
              </w:tcPr>
              <w:p w14:paraId="36721C1C" w14:textId="77777777" w:rsidR="001D3F0F" w:rsidRDefault="001D3F0F" w:rsidP="002D69F1">
                <w:pPr>
                  <w:pStyle w:val="Arbeitsanweisung"/>
                  <w:tabs>
                    <w:tab w:val="left" w:pos="709"/>
                  </w:tabs>
                </w:pPr>
              </w:p>
            </w:tc>
            <w:tc>
              <w:tcPr>
                <w:tcW w:w="282" w:type="dxa"/>
              </w:tcPr>
              <w:p w14:paraId="52AD3803" w14:textId="77777777" w:rsidR="001D3F0F" w:rsidRDefault="001D3F0F" w:rsidP="002D69F1">
                <w:pPr>
                  <w:pStyle w:val="Arbeitsanweisung"/>
                  <w:tabs>
                    <w:tab w:val="left" w:pos="709"/>
                  </w:tabs>
                </w:pPr>
              </w:p>
            </w:tc>
            <w:tc>
              <w:tcPr>
                <w:tcW w:w="282" w:type="dxa"/>
              </w:tcPr>
              <w:p w14:paraId="5A4A9CC3" w14:textId="77777777" w:rsidR="001D3F0F" w:rsidRDefault="001D3F0F" w:rsidP="002D69F1">
                <w:pPr>
                  <w:pStyle w:val="Arbeitsanweisung"/>
                  <w:tabs>
                    <w:tab w:val="left" w:pos="709"/>
                  </w:tabs>
                </w:pPr>
              </w:p>
            </w:tc>
            <w:tc>
              <w:tcPr>
                <w:tcW w:w="282" w:type="dxa"/>
              </w:tcPr>
              <w:p w14:paraId="7B6CBE3A" w14:textId="77777777" w:rsidR="001D3F0F" w:rsidRDefault="001D3F0F" w:rsidP="002D69F1">
                <w:pPr>
                  <w:pStyle w:val="Arbeitsanweisung"/>
                  <w:tabs>
                    <w:tab w:val="left" w:pos="709"/>
                  </w:tabs>
                </w:pPr>
              </w:p>
            </w:tc>
            <w:tc>
              <w:tcPr>
                <w:tcW w:w="282" w:type="dxa"/>
              </w:tcPr>
              <w:p w14:paraId="15CAABA9" w14:textId="77777777" w:rsidR="001D3F0F" w:rsidRDefault="001D3F0F" w:rsidP="002D69F1">
                <w:pPr>
                  <w:pStyle w:val="Arbeitsanweisung"/>
                  <w:tabs>
                    <w:tab w:val="left" w:pos="709"/>
                  </w:tabs>
                </w:pPr>
              </w:p>
            </w:tc>
            <w:tc>
              <w:tcPr>
                <w:tcW w:w="282" w:type="dxa"/>
              </w:tcPr>
              <w:p w14:paraId="1B283E26" w14:textId="77777777" w:rsidR="001D3F0F" w:rsidRDefault="001D3F0F" w:rsidP="002D69F1">
                <w:pPr>
                  <w:pStyle w:val="Arbeitsanweisung"/>
                  <w:tabs>
                    <w:tab w:val="left" w:pos="709"/>
                  </w:tabs>
                </w:pPr>
              </w:p>
            </w:tc>
            <w:tc>
              <w:tcPr>
                <w:tcW w:w="281" w:type="dxa"/>
              </w:tcPr>
              <w:p w14:paraId="71E503C7" w14:textId="77777777" w:rsidR="001D3F0F" w:rsidRDefault="001D3F0F" w:rsidP="002D69F1">
                <w:pPr>
                  <w:pStyle w:val="Arbeitsanweisung"/>
                  <w:tabs>
                    <w:tab w:val="left" w:pos="709"/>
                  </w:tabs>
                </w:pPr>
              </w:p>
            </w:tc>
            <w:tc>
              <w:tcPr>
                <w:tcW w:w="281" w:type="dxa"/>
              </w:tcPr>
              <w:p w14:paraId="79CEF089" w14:textId="77777777" w:rsidR="001D3F0F" w:rsidRDefault="001D3F0F" w:rsidP="002D69F1">
                <w:pPr>
                  <w:pStyle w:val="Arbeitsanweisung"/>
                  <w:tabs>
                    <w:tab w:val="left" w:pos="709"/>
                  </w:tabs>
                </w:pPr>
              </w:p>
            </w:tc>
            <w:tc>
              <w:tcPr>
                <w:tcW w:w="281" w:type="dxa"/>
              </w:tcPr>
              <w:p w14:paraId="12EEB2BB" w14:textId="77777777" w:rsidR="001D3F0F" w:rsidRDefault="001D3F0F" w:rsidP="002D69F1">
                <w:pPr>
                  <w:pStyle w:val="Arbeitsanweisung"/>
                  <w:tabs>
                    <w:tab w:val="left" w:pos="709"/>
                  </w:tabs>
                </w:pPr>
              </w:p>
            </w:tc>
            <w:tc>
              <w:tcPr>
                <w:tcW w:w="281" w:type="dxa"/>
              </w:tcPr>
              <w:p w14:paraId="6A4B6641" w14:textId="77777777" w:rsidR="001D3F0F" w:rsidRDefault="001D3F0F" w:rsidP="002D69F1">
                <w:pPr>
                  <w:pStyle w:val="Arbeitsanweisung"/>
                  <w:tabs>
                    <w:tab w:val="left" w:pos="709"/>
                  </w:tabs>
                </w:pPr>
              </w:p>
            </w:tc>
            <w:tc>
              <w:tcPr>
                <w:tcW w:w="281" w:type="dxa"/>
              </w:tcPr>
              <w:p w14:paraId="699EBFE6" w14:textId="77777777" w:rsidR="001D3F0F" w:rsidRDefault="001D3F0F" w:rsidP="002D69F1">
                <w:pPr>
                  <w:pStyle w:val="Arbeitsanweisung"/>
                  <w:tabs>
                    <w:tab w:val="left" w:pos="709"/>
                  </w:tabs>
                  <w:ind w:left="0" w:firstLine="0"/>
                </w:pPr>
              </w:p>
            </w:tc>
            <w:tc>
              <w:tcPr>
                <w:tcW w:w="281" w:type="dxa"/>
              </w:tcPr>
              <w:p w14:paraId="0A34D72A" w14:textId="77777777" w:rsidR="001D3F0F" w:rsidRDefault="001D3F0F" w:rsidP="002D69F1">
                <w:pPr>
                  <w:pStyle w:val="Arbeitsanweisung"/>
                  <w:tabs>
                    <w:tab w:val="left" w:pos="709"/>
                  </w:tabs>
                </w:pPr>
              </w:p>
            </w:tc>
            <w:tc>
              <w:tcPr>
                <w:tcW w:w="281" w:type="dxa"/>
              </w:tcPr>
              <w:p w14:paraId="282F1C5C" w14:textId="77777777" w:rsidR="001D3F0F" w:rsidRDefault="001D3F0F" w:rsidP="002D69F1">
                <w:pPr>
                  <w:pStyle w:val="Arbeitsanweisung"/>
                  <w:tabs>
                    <w:tab w:val="left" w:pos="709"/>
                  </w:tabs>
                </w:pPr>
              </w:p>
            </w:tc>
            <w:tc>
              <w:tcPr>
                <w:tcW w:w="281" w:type="dxa"/>
              </w:tcPr>
              <w:p w14:paraId="325FAE72" w14:textId="77777777" w:rsidR="001D3F0F" w:rsidRDefault="001D3F0F" w:rsidP="002D69F1">
                <w:pPr>
                  <w:pStyle w:val="Arbeitsanweisung"/>
                  <w:tabs>
                    <w:tab w:val="left" w:pos="709"/>
                  </w:tabs>
                </w:pPr>
              </w:p>
            </w:tc>
            <w:tc>
              <w:tcPr>
                <w:tcW w:w="281" w:type="dxa"/>
              </w:tcPr>
              <w:p w14:paraId="1BB407A9" w14:textId="77777777" w:rsidR="001D3F0F" w:rsidRDefault="001D3F0F" w:rsidP="002D69F1">
                <w:pPr>
                  <w:pStyle w:val="Arbeitsanweisung"/>
                  <w:tabs>
                    <w:tab w:val="left" w:pos="709"/>
                  </w:tabs>
                </w:pPr>
              </w:p>
            </w:tc>
            <w:tc>
              <w:tcPr>
                <w:tcW w:w="281" w:type="dxa"/>
              </w:tcPr>
              <w:p w14:paraId="6496935E" w14:textId="77777777" w:rsidR="001D3F0F" w:rsidRDefault="001D3F0F" w:rsidP="002D69F1">
                <w:pPr>
                  <w:pStyle w:val="Arbeitsanweisung"/>
                  <w:tabs>
                    <w:tab w:val="left" w:pos="709"/>
                  </w:tabs>
                </w:pPr>
              </w:p>
            </w:tc>
            <w:tc>
              <w:tcPr>
                <w:tcW w:w="281" w:type="dxa"/>
              </w:tcPr>
              <w:p w14:paraId="7FA06718" w14:textId="77777777" w:rsidR="001D3F0F" w:rsidRDefault="001D3F0F" w:rsidP="002D69F1">
                <w:pPr>
                  <w:pStyle w:val="Arbeitsanweisung"/>
                  <w:tabs>
                    <w:tab w:val="left" w:pos="709"/>
                  </w:tabs>
                </w:pPr>
              </w:p>
            </w:tc>
            <w:tc>
              <w:tcPr>
                <w:tcW w:w="281" w:type="dxa"/>
              </w:tcPr>
              <w:p w14:paraId="479FFDC7" w14:textId="77777777" w:rsidR="001D3F0F" w:rsidRDefault="001D3F0F" w:rsidP="002D69F1">
                <w:pPr>
                  <w:pStyle w:val="Arbeitsanweisung"/>
                  <w:tabs>
                    <w:tab w:val="left" w:pos="709"/>
                  </w:tabs>
                </w:pPr>
              </w:p>
            </w:tc>
            <w:tc>
              <w:tcPr>
                <w:tcW w:w="281" w:type="dxa"/>
              </w:tcPr>
              <w:p w14:paraId="5FD79116" w14:textId="77777777" w:rsidR="001D3F0F" w:rsidRDefault="001D3F0F" w:rsidP="002D69F1">
                <w:pPr>
                  <w:pStyle w:val="Arbeitsanweisung"/>
                  <w:tabs>
                    <w:tab w:val="left" w:pos="709"/>
                  </w:tabs>
                </w:pPr>
              </w:p>
            </w:tc>
            <w:tc>
              <w:tcPr>
                <w:tcW w:w="281" w:type="dxa"/>
              </w:tcPr>
              <w:p w14:paraId="6BE5D201" w14:textId="77777777" w:rsidR="001D3F0F" w:rsidRDefault="001D3F0F" w:rsidP="002D69F1">
                <w:pPr>
                  <w:pStyle w:val="Arbeitsanweisung"/>
                  <w:tabs>
                    <w:tab w:val="left" w:pos="709"/>
                  </w:tabs>
                </w:pPr>
              </w:p>
            </w:tc>
            <w:tc>
              <w:tcPr>
                <w:tcW w:w="281" w:type="dxa"/>
              </w:tcPr>
              <w:p w14:paraId="6AB66879" w14:textId="77777777" w:rsidR="001D3F0F" w:rsidRDefault="001D3F0F" w:rsidP="002D69F1">
                <w:pPr>
                  <w:pStyle w:val="Arbeitsanweisung"/>
                  <w:tabs>
                    <w:tab w:val="left" w:pos="709"/>
                  </w:tabs>
                </w:pPr>
              </w:p>
            </w:tc>
            <w:tc>
              <w:tcPr>
                <w:tcW w:w="281" w:type="dxa"/>
              </w:tcPr>
              <w:p w14:paraId="72D2CA63" w14:textId="77777777" w:rsidR="001D3F0F" w:rsidRDefault="001D3F0F" w:rsidP="002D69F1">
                <w:pPr>
                  <w:pStyle w:val="Arbeitsanweisung"/>
                  <w:tabs>
                    <w:tab w:val="left" w:pos="709"/>
                  </w:tabs>
                </w:pPr>
              </w:p>
            </w:tc>
            <w:tc>
              <w:tcPr>
                <w:tcW w:w="281" w:type="dxa"/>
              </w:tcPr>
              <w:p w14:paraId="1BAB2F67" w14:textId="77777777" w:rsidR="001D3F0F" w:rsidRDefault="001D3F0F" w:rsidP="002D69F1">
                <w:pPr>
                  <w:pStyle w:val="Arbeitsanweisung"/>
                  <w:tabs>
                    <w:tab w:val="left" w:pos="709"/>
                  </w:tabs>
                </w:pPr>
              </w:p>
            </w:tc>
          </w:tr>
        </w:tbl>
        <w:p w14:paraId="3C1F5287" w14:textId="53024713" w:rsidR="00E74775" w:rsidRDefault="00E74775" w:rsidP="00C2221D">
          <w:pPr>
            <w:pStyle w:val="Labor-Text"/>
          </w:pPr>
        </w:p>
        <w:p w14:paraId="18ADC69C" w14:textId="77777777" w:rsidR="00E74775" w:rsidRDefault="00E74775" w:rsidP="00C2221D">
          <w:pPr>
            <w:pStyle w:val="Labor-Text"/>
          </w:pPr>
        </w:p>
        <w:p w14:paraId="5DA8FFAC" w14:textId="77777777" w:rsidR="00C2221D" w:rsidRPr="00F339BE" w:rsidRDefault="00E74775" w:rsidP="00E74775">
          <w:pPr>
            <w:pStyle w:val="Labor-Text"/>
          </w:pPr>
          <w:r>
            <w:t>3.9</w:t>
          </w:r>
          <w:r w:rsidR="00E30086">
            <w:tab/>
            <w:t>Vergleicht</w:t>
          </w:r>
          <w:r w:rsidR="00C2221D">
            <w:t xml:space="preserve"> das Ergebnis aus der vorherigen Aufgabe mit </w:t>
          </w:r>
          <w:r w:rsidR="00E30086">
            <w:t>euren</w:t>
          </w:r>
          <w:r w:rsidR="00C2221D">
            <w:t xml:space="preserve"> Ergebnis</w:t>
          </w:r>
          <w:r w:rsidR="00E30086">
            <w:t>sen</w:t>
          </w:r>
          <w:r>
            <w:t xml:space="preserve"> aus der Aufgabe 3.7</w:t>
          </w:r>
          <w:r w:rsidR="00C2221D">
            <w:t>. Welche Variante ist besser geeignet zur Berechnung von größeren Zahlen?</w:t>
          </w:r>
        </w:p>
        <w:p w14:paraId="376561BF" w14:textId="77777777" w:rsidR="00C2221D" w:rsidRDefault="00C2221D" w:rsidP="007F6737">
          <w:pPr>
            <w:pStyle w:val="Labor-Text"/>
            <w:ind w:left="705" w:hanging="705"/>
          </w:pPr>
        </w:p>
        <w:tbl>
          <w:tblPr>
            <w:tblStyle w:val="Tabellenraster"/>
            <w:tblW w:w="0" w:type="auto"/>
            <w:tblInd w:w="108" w:type="dxa"/>
            <w:tblLook w:val="04A0" w:firstRow="1" w:lastRow="0" w:firstColumn="1" w:lastColumn="0" w:noHBand="0" w:noVBand="1"/>
          </w:tblPr>
          <w:tblGrid>
            <w:gridCol w:w="8954"/>
          </w:tblGrid>
          <w:tr w:rsidR="002635D7" w14:paraId="5A01FE28" w14:textId="77777777" w:rsidTr="002635D7">
            <w:trPr>
              <w:trHeight w:val="871"/>
            </w:trPr>
            <w:tc>
              <w:tcPr>
                <w:tcW w:w="9180" w:type="dxa"/>
              </w:tcPr>
              <w:p w14:paraId="4763A451" w14:textId="77777777" w:rsidR="002635D7" w:rsidRDefault="002635D7" w:rsidP="007F6737">
                <w:pPr>
                  <w:pStyle w:val="Labor-Text"/>
                </w:pPr>
              </w:p>
              <w:tbl>
                <w:tblPr>
                  <w:tblStyle w:val="Tabellenraster"/>
                  <w:tblpPr w:leftFromText="141" w:rightFromText="141" w:vertAnchor="text" w:horzAnchor="margin" w:tblpY="-46"/>
                  <w:tblW w:w="9111" w:type="dxa"/>
                  <w:tblLook w:val="04A0" w:firstRow="1" w:lastRow="0" w:firstColumn="1" w:lastColumn="0" w:noHBand="0" w:noVBand="1"/>
                </w:tblPr>
                <w:tblGrid>
                  <w:gridCol w:w="9111"/>
                </w:tblGrid>
                <w:tr w:rsidR="00E74775" w14:paraId="2430968C" w14:textId="77777777" w:rsidTr="00E74775">
                  <w:trPr>
                    <w:trHeight w:val="701"/>
                  </w:trPr>
                  <w:tc>
                    <w:tcPr>
                      <w:tcW w:w="9111" w:type="dxa"/>
                      <w:tcBorders>
                        <w:top w:val="nil"/>
                        <w:left w:val="nil"/>
                        <w:bottom w:val="nil"/>
                        <w:right w:val="nil"/>
                      </w:tcBorders>
                    </w:tcPr>
                    <w:p w14:paraId="54A39FA6" w14:textId="77777777" w:rsidR="00E74775" w:rsidRDefault="00E74775" w:rsidP="00C70799">
                      <w:pPr>
                        <w:pStyle w:val="Labor-Text"/>
                      </w:pPr>
                    </w:p>
                  </w:tc>
                </w:tr>
              </w:tbl>
              <w:p w14:paraId="770C3A45" w14:textId="77777777" w:rsidR="003E218B" w:rsidRDefault="003E218B" w:rsidP="007F6737">
                <w:pPr>
                  <w:pStyle w:val="Labor-Text"/>
                </w:pPr>
              </w:p>
              <w:p w14:paraId="2B2458DC" w14:textId="77777777" w:rsidR="003E218B" w:rsidRDefault="003E218B" w:rsidP="007F6737">
                <w:pPr>
                  <w:pStyle w:val="Labor-Text"/>
                </w:pPr>
              </w:p>
              <w:p w14:paraId="2C71CA10" w14:textId="77777777" w:rsidR="003E218B" w:rsidRDefault="003E218B" w:rsidP="007F6737">
                <w:pPr>
                  <w:pStyle w:val="Labor-Text"/>
                </w:pPr>
              </w:p>
              <w:p w14:paraId="24618EFF" w14:textId="77777777" w:rsidR="003E218B" w:rsidRDefault="003E218B" w:rsidP="007F6737">
                <w:pPr>
                  <w:pStyle w:val="Labor-Text"/>
                </w:pPr>
              </w:p>
              <w:p w14:paraId="4DB7958B" w14:textId="77777777" w:rsidR="003E218B" w:rsidRDefault="003E218B" w:rsidP="007F6737">
                <w:pPr>
                  <w:pStyle w:val="Labor-Text"/>
                </w:pPr>
              </w:p>
              <w:p w14:paraId="16F0C539" w14:textId="77777777" w:rsidR="003E218B" w:rsidRDefault="003E218B" w:rsidP="007F6737">
                <w:pPr>
                  <w:pStyle w:val="Labor-Text"/>
                </w:pPr>
              </w:p>
              <w:p w14:paraId="2DCAD960" w14:textId="77777777" w:rsidR="003E218B" w:rsidRDefault="003E218B" w:rsidP="007F6737">
                <w:pPr>
                  <w:pStyle w:val="Labor-Text"/>
                </w:pPr>
              </w:p>
            </w:tc>
          </w:tr>
        </w:tbl>
        <w:p w14:paraId="19802CE9" w14:textId="77777777" w:rsidR="00401749" w:rsidRDefault="00401749" w:rsidP="008704D4">
          <w:pPr>
            <w:pStyle w:val="Labor-Text"/>
            <w:sectPr w:rsidR="00401749" w:rsidSect="00D81836">
              <w:pgSz w:w="11906" w:h="16838"/>
              <w:pgMar w:top="1417" w:right="1417" w:bottom="1134" w:left="1417" w:header="708" w:footer="794" w:gutter="0"/>
              <w:cols w:space="708"/>
              <w:docGrid w:linePitch="360"/>
            </w:sectPr>
          </w:pPr>
        </w:p>
        <w:p w14:paraId="65479B18" w14:textId="77777777" w:rsidR="00D62505" w:rsidRPr="00D8624A" w:rsidRDefault="00C77AEB" w:rsidP="00D62505">
          <w:pPr>
            <w:pStyle w:val="Labor-Text"/>
            <w:ind w:left="705" w:hanging="705"/>
          </w:pPr>
          <w:r>
            <w:lastRenderedPageBreak/>
            <w:t>3.</w:t>
          </w:r>
          <w:r w:rsidR="00D62505">
            <w:rPr>
              <w:noProof/>
            </w:rPr>
            <w:drawing>
              <wp:anchor distT="0" distB="0" distL="114300" distR="114300" simplePos="0" relativeHeight="251710464" behindDoc="0" locked="0" layoutInCell="1" allowOverlap="1" wp14:anchorId="597A780F" wp14:editId="4A5CBB2E">
                <wp:simplePos x="0" y="0"/>
                <wp:positionH relativeFrom="column">
                  <wp:posOffset>5967730</wp:posOffset>
                </wp:positionH>
                <wp:positionV relativeFrom="paragraph">
                  <wp:posOffset>4445</wp:posOffset>
                </wp:positionV>
                <wp:extent cx="495300" cy="495300"/>
                <wp:effectExtent l="19050" t="0" r="0" b="0"/>
                <wp:wrapTight wrapText="bothSides">
                  <wp:wrapPolygon edited="0">
                    <wp:start x="-831" y="0"/>
                    <wp:lineTo x="-831" y="20769"/>
                    <wp:lineTo x="21600" y="20769"/>
                    <wp:lineTo x="21600" y="0"/>
                    <wp:lineTo x="-831" y="0"/>
                  </wp:wrapPolygon>
                </wp:wrapTight>
                <wp:docPr id="53"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t>10</w:t>
          </w:r>
          <w:r w:rsidR="00B87F15">
            <w:tab/>
          </w:r>
          <w:proofErr w:type="gramStart"/>
          <w:r w:rsidR="00B87F15">
            <w:t>Notiert</w:t>
          </w:r>
          <w:proofErr w:type="gramEnd"/>
          <w:r w:rsidR="00D62505">
            <w:t xml:space="preserve"> den Term </w:t>
          </w:r>
          <w:r w:rsidR="00B87F15">
            <w:t xml:space="preserve">für </w:t>
          </w:r>
          <w:r w:rsidR="00D62505">
            <w:t>T</w:t>
          </w:r>
          <w:r w:rsidR="00D62505">
            <w:rPr>
              <w:vertAlign w:val="subscript"/>
            </w:rPr>
            <w:t>n</w:t>
          </w:r>
          <w:r w:rsidR="00D62505">
            <w:t>+D</w:t>
          </w:r>
          <w:r w:rsidR="00D62505">
            <w:rPr>
              <w:vertAlign w:val="subscript"/>
            </w:rPr>
            <w:t>n+1.</w:t>
          </w:r>
        </w:p>
        <w:p w14:paraId="49922428" w14:textId="51C862EC" w:rsidR="001D3F0F" w:rsidRDefault="001D3F0F" w:rsidP="002635D7">
          <w:pPr>
            <w:pStyle w:val="Labor-Text"/>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1D3F0F" w14:paraId="5A2D1510" w14:textId="77777777" w:rsidTr="002D69F1">
            <w:trPr>
              <w:trHeight w:val="283"/>
            </w:trPr>
            <w:tc>
              <w:tcPr>
                <w:tcW w:w="282" w:type="dxa"/>
              </w:tcPr>
              <w:p w14:paraId="3FF15A38" w14:textId="77777777" w:rsidR="001D3F0F" w:rsidRDefault="001D3F0F" w:rsidP="002D69F1">
                <w:pPr>
                  <w:pStyle w:val="Arbeitsanweisung"/>
                  <w:tabs>
                    <w:tab w:val="left" w:pos="709"/>
                  </w:tabs>
                </w:pPr>
              </w:p>
            </w:tc>
            <w:tc>
              <w:tcPr>
                <w:tcW w:w="282" w:type="dxa"/>
              </w:tcPr>
              <w:p w14:paraId="291EFC06" w14:textId="77777777" w:rsidR="001D3F0F" w:rsidRDefault="001D3F0F" w:rsidP="002D69F1">
                <w:pPr>
                  <w:pStyle w:val="Arbeitsanweisung"/>
                  <w:tabs>
                    <w:tab w:val="left" w:pos="709"/>
                  </w:tabs>
                </w:pPr>
              </w:p>
            </w:tc>
            <w:tc>
              <w:tcPr>
                <w:tcW w:w="282" w:type="dxa"/>
              </w:tcPr>
              <w:p w14:paraId="24B73851" w14:textId="77777777" w:rsidR="001D3F0F" w:rsidRDefault="001D3F0F" w:rsidP="002D69F1">
                <w:pPr>
                  <w:pStyle w:val="Arbeitsanweisung"/>
                  <w:tabs>
                    <w:tab w:val="left" w:pos="709"/>
                  </w:tabs>
                </w:pPr>
              </w:p>
            </w:tc>
            <w:tc>
              <w:tcPr>
                <w:tcW w:w="282" w:type="dxa"/>
              </w:tcPr>
              <w:p w14:paraId="23F82F81" w14:textId="4B54B1DD" w:rsidR="001D3F0F" w:rsidRDefault="001D3F0F" w:rsidP="002D69F1">
                <w:pPr>
                  <w:pStyle w:val="Arbeitsanweisung"/>
                  <w:tabs>
                    <w:tab w:val="left" w:pos="709"/>
                  </w:tabs>
                </w:pPr>
              </w:p>
            </w:tc>
            <w:tc>
              <w:tcPr>
                <w:tcW w:w="282" w:type="dxa"/>
              </w:tcPr>
              <w:p w14:paraId="0343248F" w14:textId="77777777" w:rsidR="001D3F0F" w:rsidRDefault="001D3F0F" w:rsidP="002D69F1">
                <w:pPr>
                  <w:pStyle w:val="Arbeitsanweisung"/>
                  <w:tabs>
                    <w:tab w:val="left" w:pos="709"/>
                  </w:tabs>
                </w:pPr>
              </w:p>
            </w:tc>
            <w:tc>
              <w:tcPr>
                <w:tcW w:w="282" w:type="dxa"/>
              </w:tcPr>
              <w:p w14:paraId="41DE3A5F" w14:textId="77777777" w:rsidR="001D3F0F" w:rsidRDefault="001D3F0F" w:rsidP="002D69F1">
                <w:pPr>
                  <w:pStyle w:val="Arbeitsanweisung"/>
                  <w:tabs>
                    <w:tab w:val="left" w:pos="709"/>
                  </w:tabs>
                </w:pPr>
              </w:p>
            </w:tc>
            <w:tc>
              <w:tcPr>
                <w:tcW w:w="282" w:type="dxa"/>
              </w:tcPr>
              <w:p w14:paraId="05721FBD" w14:textId="77777777" w:rsidR="001D3F0F" w:rsidRDefault="001D3F0F" w:rsidP="002D69F1">
                <w:pPr>
                  <w:pStyle w:val="Arbeitsanweisung"/>
                  <w:tabs>
                    <w:tab w:val="left" w:pos="709"/>
                  </w:tabs>
                </w:pPr>
              </w:p>
            </w:tc>
            <w:tc>
              <w:tcPr>
                <w:tcW w:w="282" w:type="dxa"/>
              </w:tcPr>
              <w:p w14:paraId="06385C3F" w14:textId="77777777" w:rsidR="001D3F0F" w:rsidRDefault="001D3F0F" w:rsidP="002D69F1">
                <w:pPr>
                  <w:pStyle w:val="Arbeitsanweisung"/>
                  <w:tabs>
                    <w:tab w:val="left" w:pos="709"/>
                  </w:tabs>
                </w:pPr>
              </w:p>
            </w:tc>
            <w:tc>
              <w:tcPr>
                <w:tcW w:w="282" w:type="dxa"/>
              </w:tcPr>
              <w:p w14:paraId="3B379469" w14:textId="77777777" w:rsidR="001D3F0F" w:rsidRDefault="001D3F0F" w:rsidP="002D69F1">
                <w:pPr>
                  <w:pStyle w:val="Arbeitsanweisung"/>
                  <w:tabs>
                    <w:tab w:val="left" w:pos="709"/>
                  </w:tabs>
                </w:pPr>
              </w:p>
            </w:tc>
            <w:tc>
              <w:tcPr>
                <w:tcW w:w="282" w:type="dxa"/>
              </w:tcPr>
              <w:p w14:paraId="5E454A79" w14:textId="77777777" w:rsidR="001D3F0F" w:rsidRDefault="001D3F0F" w:rsidP="002D69F1">
                <w:pPr>
                  <w:pStyle w:val="Arbeitsanweisung"/>
                  <w:tabs>
                    <w:tab w:val="left" w:pos="709"/>
                  </w:tabs>
                </w:pPr>
              </w:p>
            </w:tc>
            <w:tc>
              <w:tcPr>
                <w:tcW w:w="282" w:type="dxa"/>
              </w:tcPr>
              <w:p w14:paraId="2346E4FE" w14:textId="77777777" w:rsidR="001D3F0F" w:rsidRDefault="001D3F0F" w:rsidP="002D69F1">
                <w:pPr>
                  <w:pStyle w:val="Arbeitsanweisung"/>
                  <w:tabs>
                    <w:tab w:val="left" w:pos="709"/>
                  </w:tabs>
                </w:pPr>
              </w:p>
            </w:tc>
            <w:tc>
              <w:tcPr>
                <w:tcW w:w="282" w:type="dxa"/>
              </w:tcPr>
              <w:p w14:paraId="71CBA05D" w14:textId="77777777" w:rsidR="001D3F0F" w:rsidRDefault="001D3F0F" w:rsidP="002D69F1">
                <w:pPr>
                  <w:pStyle w:val="Arbeitsanweisung"/>
                  <w:tabs>
                    <w:tab w:val="left" w:pos="709"/>
                  </w:tabs>
                </w:pPr>
              </w:p>
            </w:tc>
            <w:tc>
              <w:tcPr>
                <w:tcW w:w="282" w:type="dxa"/>
              </w:tcPr>
              <w:p w14:paraId="2BD4038D" w14:textId="77777777" w:rsidR="001D3F0F" w:rsidRDefault="001D3F0F" w:rsidP="002D69F1">
                <w:pPr>
                  <w:pStyle w:val="Arbeitsanweisung"/>
                  <w:tabs>
                    <w:tab w:val="left" w:pos="709"/>
                  </w:tabs>
                </w:pPr>
              </w:p>
            </w:tc>
            <w:tc>
              <w:tcPr>
                <w:tcW w:w="282" w:type="dxa"/>
              </w:tcPr>
              <w:p w14:paraId="7F99041F" w14:textId="77777777" w:rsidR="001D3F0F" w:rsidRDefault="001D3F0F" w:rsidP="002D69F1">
                <w:pPr>
                  <w:pStyle w:val="Arbeitsanweisung"/>
                  <w:tabs>
                    <w:tab w:val="left" w:pos="709"/>
                  </w:tabs>
                </w:pPr>
              </w:p>
            </w:tc>
            <w:tc>
              <w:tcPr>
                <w:tcW w:w="282" w:type="dxa"/>
              </w:tcPr>
              <w:p w14:paraId="2C40198A" w14:textId="77777777" w:rsidR="001D3F0F" w:rsidRDefault="001D3F0F" w:rsidP="002D69F1">
                <w:pPr>
                  <w:pStyle w:val="Arbeitsanweisung"/>
                  <w:tabs>
                    <w:tab w:val="left" w:pos="709"/>
                  </w:tabs>
                </w:pPr>
              </w:p>
            </w:tc>
            <w:tc>
              <w:tcPr>
                <w:tcW w:w="281" w:type="dxa"/>
              </w:tcPr>
              <w:p w14:paraId="32209BC6" w14:textId="77777777" w:rsidR="001D3F0F" w:rsidRDefault="001D3F0F" w:rsidP="002D69F1">
                <w:pPr>
                  <w:pStyle w:val="Arbeitsanweisung"/>
                  <w:tabs>
                    <w:tab w:val="left" w:pos="709"/>
                  </w:tabs>
                </w:pPr>
              </w:p>
            </w:tc>
            <w:tc>
              <w:tcPr>
                <w:tcW w:w="281" w:type="dxa"/>
              </w:tcPr>
              <w:p w14:paraId="2804D033" w14:textId="77777777" w:rsidR="001D3F0F" w:rsidRDefault="001D3F0F" w:rsidP="002D69F1">
                <w:pPr>
                  <w:pStyle w:val="Arbeitsanweisung"/>
                  <w:tabs>
                    <w:tab w:val="left" w:pos="709"/>
                  </w:tabs>
                </w:pPr>
              </w:p>
            </w:tc>
            <w:tc>
              <w:tcPr>
                <w:tcW w:w="281" w:type="dxa"/>
              </w:tcPr>
              <w:p w14:paraId="5BB40320" w14:textId="77777777" w:rsidR="001D3F0F" w:rsidRDefault="001D3F0F" w:rsidP="002D69F1">
                <w:pPr>
                  <w:pStyle w:val="Arbeitsanweisung"/>
                  <w:tabs>
                    <w:tab w:val="left" w:pos="709"/>
                  </w:tabs>
                </w:pPr>
              </w:p>
            </w:tc>
            <w:tc>
              <w:tcPr>
                <w:tcW w:w="281" w:type="dxa"/>
              </w:tcPr>
              <w:p w14:paraId="23E8D139" w14:textId="77777777" w:rsidR="001D3F0F" w:rsidRDefault="001D3F0F" w:rsidP="002D69F1">
                <w:pPr>
                  <w:pStyle w:val="Arbeitsanweisung"/>
                  <w:tabs>
                    <w:tab w:val="left" w:pos="709"/>
                  </w:tabs>
                </w:pPr>
              </w:p>
            </w:tc>
            <w:tc>
              <w:tcPr>
                <w:tcW w:w="281" w:type="dxa"/>
              </w:tcPr>
              <w:p w14:paraId="35AF2F14" w14:textId="77777777" w:rsidR="001D3F0F" w:rsidRDefault="001D3F0F" w:rsidP="002D69F1">
                <w:pPr>
                  <w:pStyle w:val="Arbeitsanweisung"/>
                  <w:tabs>
                    <w:tab w:val="left" w:pos="709"/>
                  </w:tabs>
                </w:pPr>
              </w:p>
            </w:tc>
            <w:tc>
              <w:tcPr>
                <w:tcW w:w="281" w:type="dxa"/>
              </w:tcPr>
              <w:p w14:paraId="1CADF506" w14:textId="77777777" w:rsidR="001D3F0F" w:rsidRDefault="001D3F0F" w:rsidP="002D69F1">
                <w:pPr>
                  <w:pStyle w:val="Arbeitsanweisung"/>
                  <w:tabs>
                    <w:tab w:val="left" w:pos="709"/>
                  </w:tabs>
                </w:pPr>
              </w:p>
            </w:tc>
            <w:tc>
              <w:tcPr>
                <w:tcW w:w="281" w:type="dxa"/>
              </w:tcPr>
              <w:p w14:paraId="589DAA17" w14:textId="77777777" w:rsidR="001D3F0F" w:rsidRDefault="001D3F0F" w:rsidP="002D69F1">
                <w:pPr>
                  <w:pStyle w:val="Arbeitsanweisung"/>
                  <w:tabs>
                    <w:tab w:val="left" w:pos="709"/>
                  </w:tabs>
                </w:pPr>
              </w:p>
            </w:tc>
            <w:tc>
              <w:tcPr>
                <w:tcW w:w="281" w:type="dxa"/>
              </w:tcPr>
              <w:p w14:paraId="33931610" w14:textId="77777777" w:rsidR="001D3F0F" w:rsidRDefault="001D3F0F" w:rsidP="002D69F1">
                <w:pPr>
                  <w:pStyle w:val="Arbeitsanweisung"/>
                  <w:tabs>
                    <w:tab w:val="left" w:pos="709"/>
                  </w:tabs>
                </w:pPr>
              </w:p>
            </w:tc>
            <w:tc>
              <w:tcPr>
                <w:tcW w:w="281" w:type="dxa"/>
              </w:tcPr>
              <w:p w14:paraId="2CC23842" w14:textId="77777777" w:rsidR="001D3F0F" w:rsidRDefault="001D3F0F" w:rsidP="002D69F1">
                <w:pPr>
                  <w:pStyle w:val="Arbeitsanweisung"/>
                  <w:tabs>
                    <w:tab w:val="left" w:pos="709"/>
                  </w:tabs>
                </w:pPr>
              </w:p>
            </w:tc>
            <w:tc>
              <w:tcPr>
                <w:tcW w:w="281" w:type="dxa"/>
              </w:tcPr>
              <w:p w14:paraId="31F50AA7" w14:textId="77777777" w:rsidR="001D3F0F" w:rsidRDefault="001D3F0F" w:rsidP="002D69F1">
                <w:pPr>
                  <w:pStyle w:val="Arbeitsanweisung"/>
                  <w:tabs>
                    <w:tab w:val="left" w:pos="709"/>
                  </w:tabs>
                </w:pPr>
              </w:p>
            </w:tc>
            <w:tc>
              <w:tcPr>
                <w:tcW w:w="281" w:type="dxa"/>
              </w:tcPr>
              <w:p w14:paraId="20A677DF" w14:textId="77777777" w:rsidR="001D3F0F" w:rsidRDefault="001D3F0F" w:rsidP="002D69F1">
                <w:pPr>
                  <w:pStyle w:val="Arbeitsanweisung"/>
                  <w:tabs>
                    <w:tab w:val="left" w:pos="709"/>
                  </w:tabs>
                </w:pPr>
              </w:p>
            </w:tc>
            <w:tc>
              <w:tcPr>
                <w:tcW w:w="281" w:type="dxa"/>
              </w:tcPr>
              <w:p w14:paraId="2D515944" w14:textId="77777777" w:rsidR="001D3F0F" w:rsidRDefault="001D3F0F" w:rsidP="002D69F1">
                <w:pPr>
                  <w:pStyle w:val="Arbeitsanweisung"/>
                  <w:tabs>
                    <w:tab w:val="left" w:pos="709"/>
                  </w:tabs>
                </w:pPr>
              </w:p>
            </w:tc>
            <w:tc>
              <w:tcPr>
                <w:tcW w:w="281" w:type="dxa"/>
              </w:tcPr>
              <w:p w14:paraId="24DA4279" w14:textId="77777777" w:rsidR="001D3F0F" w:rsidRDefault="001D3F0F" w:rsidP="002D69F1">
                <w:pPr>
                  <w:pStyle w:val="Arbeitsanweisung"/>
                  <w:tabs>
                    <w:tab w:val="left" w:pos="709"/>
                  </w:tabs>
                </w:pPr>
              </w:p>
            </w:tc>
            <w:tc>
              <w:tcPr>
                <w:tcW w:w="281" w:type="dxa"/>
              </w:tcPr>
              <w:p w14:paraId="6434DB58" w14:textId="77777777" w:rsidR="001D3F0F" w:rsidRDefault="001D3F0F" w:rsidP="002D69F1">
                <w:pPr>
                  <w:pStyle w:val="Arbeitsanweisung"/>
                  <w:tabs>
                    <w:tab w:val="left" w:pos="709"/>
                  </w:tabs>
                </w:pPr>
              </w:p>
            </w:tc>
            <w:tc>
              <w:tcPr>
                <w:tcW w:w="281" w:type="dxa"/>
              </w:tcPr>
              <w:p w14:paraId="5ACFB26F" w14:textId="77777777" w:rsidR="001D3F0F" w:rsidRDefault="001D3F0F" w:rsidP="002D69F1">
                <w:pPr>
                  <w:pStyle w:val="Arbeitsanweisung"/>
                  <w:tabs>
                    <w:tab w:val="left" w:pos="709"/>
                  </w:tabs>
                </w:pPr>
              </w:p>
            </w:tc>
            <w:tc>
              <w:tcPr>
                <w:tcW w:w="281" w:type="dxa"/>
              </w:tcPr>
              <w:p w14:paraId="6CFD22A4" w14:textId="77777777" w:rsidR="001D3F0F" w:rsidRDefault="001D3F0F" w:rsidP="002D69F1">
                <w:pPr>
                  <w:pStyle w:val="Arbeitsanweisung"/>
                  <w:tabs>
                    <w:tab w:val="left" w:pos="709"/>
                  </w:tabs>
                </w:pPr>
              </w:p>
            </w:tc>
            <w:tc>
              <w:tcPr>
                <w:tcW w:w="281" w:type="dxa"/>
              </w:tcPr>
              <w:p w14:paraId="4626D102" w14:textId="77777777" w:rsidR="001D3F0F" w:rsidRDefault="001D3F0F" w:rsidP="002D69F1">
                <w:pPr>
                  <w:pStyle w:val="Arbeitsanweisung"/>
                  <w:tabs>
                    <w:tab w:val="left" w:pos="709"/>
                  </w:tabs>
                </w:pPr>
              </w:p>
            </w:tc>
          </w:tr>
          <w:tr w:rsidR="001D3F0F" w14:paraId="345E3DE3" w14:textId="77777777" w:rsidTr="002D69F1">
            <w:trPr>
              <w:trHeight w:val="283"/>
            </w:trPr>
            <w:tc>
              <w:tcPr>
                <w:tcW w:w="282" w:type="dxa"/>
              </w:tcPr>
              <w:p w14:paraId="212DBC24" w14:textId="77777777" w:rsidR="001D3F0F" w:rsidRDefault="001D3F0F" w:rsidP="002D69F1">
                <w:pPr>
                  <w:pStyle w:val="Arbeitsanweisung"/>
                  <w:tabs>
                    <w:tab w:val="left" w:pos="709"/>
                  </w:tabs>
                </w:pPr>
              </w:p>
            </w:tc>
            <w:tc>
              <w:tcPr>
                <w:tcW w:w="282" w:type="dxa"/>
              </w:tcPr>
              <w:p w14:paraId="72976659" w14:textId="77777777" w:rsidR="001D3F0F" w:rsidRDefault="001D3F0F" w:rsidP="002D69F1">
                <w:pPr>
                  <w:pStyle w:val="Arbeitsanweisung"/>
                  <w:tabs>
                    <w:tab w:val="left" w:pos="709"/>
                  </w:tabs>
                </w:pPr>
              </w:p>
            </w:tc>
            <w:tc>
              <w:tcPr>
                <w:tcW w:w="282" w:type="dxa"/>
              </w:tcPr>
              <w:p w14:paraId="353E6A28" w14:textId="77777777" w:rsidR="001D3F0F" w:rsidRDefault="001D3F0F" w:rsidP="002D69F1">
                <w:pPr>
                  <w:pStyle w:val="Arbeitsanweisung"/>
                  <w:tabs>
                    <w:tab w:val="left" w:pos="709"/>
                  </w:tabs>
                </w:pPr>
              </w:p>
            </w:tc>
            <w:tc>
              <w:tcPr>
                <w:tcW w:w="282" w:type="dxa"/>
              </w:tcPr>
              <w:p w14:paraId="367B43E5" w14:textId="77777777" w:rsidR="001D3F0F" w:rsidRDefault="001D3F0F" w:rsidP="002D69F1">
                <w:pPr>
                  <w:pStyle w:val="Arbeitsanweisung"/>
                  <w:tabs>
                    <w:tab w:val="left" w:pos="709"/>
                  </w:tabs>
                  <w:rPr>
                    <w:noProof/>
                  </w:rPr>
                </w:pPr>
              </w:p>
            </w:tc>
            <w:tc>
              <w:tcPr>
                <w:tcW w:w="282" w:type="dxa"/>
              </w:tcPr>
              <w:p w14:paraId="31E866FC" w14:textId="77777777" w:rsidR="001D3F0F" w:rsidRDefault="001D3F0F" w:rsidP="002D69F1">
                <w:pPr>
                  <w:pStyle w:val="Arbeitsanweisung"/>
                  <w:tabs>
                    <w:tab w:val="left" w:pos="709"/>
                  </w:tabs>
                </w:pPr>
              </w:p>
            </w:tc>
            <w:tc>
              <w:tcPr>
                <w:tcW w:w="282" w:type="dxa"/>
              </w:tcPr>
              <w:p w14:paraId="3BC38D44" w14:textId="77777777" w:rsidR="001D3F0F" w:rsidRDefault="001D3F0F" w:rsidP="002D69F1">
                <w:pPr>
                  <w:pStyle w:val="Arbeitsanweisung"/>
                  <w:tabs>
                    <w:tab w:val="left" w:pos="709"/>
                  </w:tabs>
                </w:pPr>
              </w:p>
            </w:tc>
            <w:tc>
              <w:tcPr>
                <w:tcW w:w="282" w:type="dxa"/>
              </w:tcPr>
              <w:p w14:paraId="580F3AA0" w14:textId="77777777" w:rsidR="001D3F0F" w:rsidRDefault="001D3F0F" w:rsidP="002D69F1">
                <w:pPr>
                  <w:pStyle w:val="Arbeitsanweisung"/>
                  <w:tabs>
                    <w:tab w:val="left" w:pos="709"/>
                  </w:tabs>
                </w:pPr>
              </w:p>
            </w:tc>
            <w:tc>
              <w:tcPr>
                <w:tcW w:w="282" w:type="dxa"/>
              </w:tcPr>
              <w:p w14:paraId="5B48EC8E" w14:textId="77777777" w:rsidR="001D3F0F" w:rsidRDefault="001D3F0F" w:rsidP="002D69F1">
                <w:pPr>
                  <w:pStyle w:val="Arbeitsanweisung"/>
                  <w:tabs>
                    <w:tab w:val="left" w:pos="709"/>
                  </w:tabs>
                </w:pPr>
              </w:p>
            </w:tc>
            <w:tc>
              <w:tcPr>
                <w:tcW w:w="282" w:type="dxa"/>
              </w:tcPr>
              <w:p w14:paraId="17A7FB06" w14:textId="77777777" w:rsidR="001D3F0F" w:rsidRDefault="001D3F0F" w:rsidP="002D69F1">
                <w:pPr>
                  <w:pStyle w:val="Arbeitsanweisung"/>
                  <w:tabs>
                    <w:tab w:val="left" w:pos="709"/>
                  </w:tabs>
                </w:pPr>
              </w:p>
            </w:tc>
            <w:tc>
              <w:tcPr>
                <w:tcW w:w="282" w:type="dxa"/>
              </w:tcPr>
              <w:p w14:paraId="2255DD30" w14:textId="77777777" w:rsidR="001D3F0F" w:rsidRDefault="001D3F0F" w:rsidP="002D69F1">
                <w:pPr>
                  <w:pStyle w:val="Arbeitsanweisung"/>
                  <w:tabs>
                    <w:tab w:val="left" w:pos="709"/>
                  </w:tabs>
                </w:pPr>
              </w:p>
            </w:tc>
            <w:tc>
              <w:tcPr>
                <w:tcW w:w="282" w:type="dxa"/>
              </w:tcPr>
              <w:p w14:paraId="53134344" w14:textId="77777777" w:rsidR="001D3F0F" w:rsidRDefault="001D3F0F" w:rsidP="002D69F1">
                <w:pPr>
                  <w:pStyle w:val="Arbeitsanweisung"/>
                  <w:tabs>
                    <w:tab w:val="left" w:pos="709"/>
                  </w:tabs>
                </w:pPr>
              </w:p>
            </w:tc>
            <w:tc>
              <w:tcPr>
                <w:tcW w:w="282" w:type="dxa"/>
              </w:tcPr>
              <w:p w14:paraId="250876D3" w14:textId="77777777" w:rsidR="001D3F0F" w:rsidRDefault="001D3F0F" w:rsidP="002D69F1">
                <w:pPr>
                  <w:pStyle w:val="Arbeitsanweisung"/>
                  <w:tabs>
                    <w:tab w:val="left" w:pos="709"/>
                  </w:tabs>
                </w:pPr>
              </w:p>
            </w:tc>
            <w:tc>
              <w:tcPr>
                <w:tcW w:w="282" w:type="dxa"/>
              </w:tcPr>
              <w:p w14:paraId="50C33E70" w14:textId="77777777" w:rsidR="001D3F0F" w:rsidRDefault="001D3F0F" w:rsidP="002D69F1">
                <w:pPr>
                  <w:pStyle w:val="Arbeitsanweisung"/>
                  <w:tabs>
                    <w:tab w:val="left" w:pos="709"/>
                  </w:tabs>
                </w:pPr>
              </w:p>
            </w:tc>
            <w:tc>
              <w:tcPr>
                <w:tcW w:w="282" w:type="dxa"/>
              </w:tcPr>
              <w:p w14:paraId="6D3F3AF5" w14:textId="77777777" w:rsidR="001D3F0F" w:rsidRDefault="001D3F0F" w:rsidP="002D69F1">
                <w:pPr>
                  <w:pStyle w:val="Arbeitsanweisung"/>
                  <w:tabs>
                    <w:tab w:val="left" w:pos="709"/>
                  </w:tabs>
                </w:pPr>
              </w:p>
            </w:tc>
            <w:tc>
              <w:tcPr>
                <w:tcW w:w="282" w:type="dxa"/>
              </w:tcPr>
              <w:p w14:paraId="2DC5B4E7" w14:textId="77777777" w:rsidR="001D3F0F" w:rsidRDefault="001D3F0F" w:rsidP="002D69F1">
                <w:pPr>
                  <w:pStyle w:val="Arbeitsanweisung"/>
                  <w:tabs>
                    <w:tab w:val="left" w:pos="709"/>
                  </w:tabs>
                </w:pPr>
              </w:p>
            </w:tc>
            <w:tc>
              <w:tcPr>
                <w:tcW w:w="281" w:type="dxa"/>
              </w:tcPr>
              <w:p w14:paraId="14B9CAFA" w14:textId="77777777" w:rsidR="001D3F0F" w:rsidRDefault="001D3F0F" w:rsidP="002D69F1">
                <w:pPr>
                  <w:pStyle w:val="Arbeitsanweisung"/>
                  <w:tabs>
                    <w:tab w:val="left" w:pos="709"/>
                  </w:tabs>
                </w:pPr>
              </w:p>
            </w:tc>
            <w:tc>
              <w:tcPr>
                <w:tcW w:w="281" w:type="dxa"/>
              </w:tcPr>
              <w:p w14:paraId="36AC901E" w14:textId="77777777" w:rsidR="001D3F0F" w:rsidRDefault="001D3F0F" w:rsidP="002D69F1">
                <w:pPr>
                  <w:pStyle w:val="Arbeitsanweisung"/>
                  <w:tabs>
                    <w:tab w:val="left" w:pos="709"/>
                  </w:tabs>
                </w:pPr>
              </w:p>
            </w:tc>
            <w:tc>
              <w:tcPr>
                <w:tcW w:w="281" w:type="dxa"/>
              </w:tcPr>
              <w:p w14:paraId="1521AAB0" w14:textId="77777777" w:rsidR="001D3F0F" w:rsidRDefault="001D3F0F" w:rsidP="002D69F1">
                <w:pPr>
                  <w:pStyle w:val="Arbeitsanweisung"/>
                  <w:tabs>
                    <w:tab w:val="left" w:pos="709"/>
                  </w:tabs>
                </w:pPr>
              </w:p>
            </w:tc>
            <w:tc>
              <w:tcPr>
                <w:tcW w:w="281" w:type="dxa"/>
              </w:tcPr>
              <w:p w14:paraId="479DE8F8" w14:textId="77777777" w:rsidR="001D3F0F" w:rsidRDefault="001D3F0F" w:rsidP="002D69F1">
                <w:pPr>
                  <w:pStyle w:val="Arbeitsanweisung"/>
                  <w:tabs>
                    <w:tab w:val="left" w:pos="709"/>
                  </w:tabs>
                </w:pPr>
              </w:p>
            </w:tc>
            <w:tc>
              <w:tcPr>
                <w:tcW w:w="281" w:type="dxa"/>
              </w:tcPr>
              <w:p w14:paraId="0FFF536E" w14:textId="77777777" w:rsidR="001D3F0F" w:rsidRDefault="001D3F0F" w:rsidP="002D69F1">
                <w:pPr>
                  <w:pStyle w:val="Arbeitsanweisung"/>
                  <w:tabs>
                    <w:tab w:val="left" w:pos="709"/>
                  </w:tabs>
                </w:pPr>
              </w:p>
            </w:tc>
            <w:tc>
              <w:tcPr>
                <w:tcW w:w="281" w:type="dxa"/>
              </w:tcPr>
              <w:p w14:paraId="51305490" w14:textId="77777777" w:rsidR="001D3F0F" w:rsidRDefault="001D3F0F" w:rsidP="002D69F1">
                <w:pPr>
                  <w:pStyle w:val="Arbeitsanweisung"/>
                  <w:tabs>
                    <w:tab w:val="left" w:pos="709"/>
                  </w:tabs>
                </w:pPr>
              </w:p>
            </w:tc>
            <w:tc>
              <w:tcPr>
                <w:tcW w:w="281" w:type="dxa"/>
              </w:tcPr>
              <w:p w14:paraId="4628FB98" w14:textId="77777777" w:rsidR="001D3F0F" w:rsidRDefault="001D3F0F" w:rsidP="002D69F1">
                <w:pPr>
                  <w:pStyle w:val="Arbeitsanweisung"/>
                  <w:tabs>
                    <w:tab w:val="left" w:pos="709"/>
                  </w:tabs>
                </w:pPr>
              </w:p>
            </w:tc>
            <w:tc>
              <w:tcPr>
                <w:tcW w:w="281" w:type="dxa"/>
              </w:tcPr>
              <w:p w14:paraId="2D48C38C" w14:textId="77777777" w:rsidR="001D3F0F" w:rsidRDefault="001D3F0F" w:rsidP="002D69F1">
                <w:pPr>
                  <w:pStyle w:val="Arbeitsanweisung"/>
                  <w:tabs>
                    <w:tab w:val="left" w:pos="709"/>
                  </w:tabs>
                </w:pPr>
              </w:p>
            </w:tc>
            <w:tc>
              <w:tcPr>
                <w:tcW w:w="281" w:type="dxa"/>
              </w:tcPr>
              <w:p w14:paraId="5B8296B8" w14:textId="77777777" w:rsidR="001D3F0F" w:rsidRDefault="001D3F0F" w:rsidP="002D69F1">
                <w:pPr>
                  <w:pStyle w:val="Arbeitsanweisung"/>
                  <w:tabs>
                    <w:tab w:val="left" w:pos="709"/>
                  </w:tabs>
                </w:pPr>
              </w:p>
            </w:tc>
            <w:tc>
              <w:tcPr>
                <w:tcW w:w="281" w:type="dxa"/>
              </w:tcPr>
              <w:p w14:paraId="3BDCE7E9" w14:textId="77777777" w:rsidR="001D3F0F" w:rsidRDefault="001D3F0F" w:rsidP="002D69F1">
                <w:pPr>
                  <w:pStyle w:val="Arbeitsanweisung"/>
                  <w:tabs>
                    <w:tab w:val="left" w:pos="709"/>
                  </w:tabs>
                </w:pPr>
              </w:p>
            </w:tc>
            <w:tc>
              <w:tcPr>
                <w:tcW w:w="281" w:type="dxa"/>
              </w:tcPr>
              <w:p w14:paraId="24B9B208" w14:textId="77777777" w:rsidR="001D3F0F" w:rsidRDefault="001D3F0F" w:rsidP="002D69F1">
                <w:pPr>
                  <w:pStyle w:val="Arbeitsanweisung"/>
                  <w:tabs>
                    <w:tab w:val="left" w:pos="709"/>
                  </w:tabs>
                </w:pPr>
              </w:p>
            </w:tc>
            <w:tc>
              <w:tcPr>
                <w:tcW w:w="281" w:type="dxa"/>
              </w:tcPr>
              <w:p w14:paraId="02EFB553" w14:textId="77777777" w:rsidR="001D3F0F" w:rsidRDefault="001D3F0F" w:rsidP="002D69F1">
                <w:pPr>
                  <w:pStyle w:val="Arbeitsanweisung"/>
                  <w:tabs>
                    <w:tab w:val="left" w:pos="709"/>
                  </w:tabs>
                </w:pPr>
              </w:p>
            </w:tc>
            <w:tc>
              <w:tcPr>
                <w:tcW w:w="281" w:type="dxa"/>
              </w:tcPr>
              <w:p w14:paraId="410BF184" w14:textId="77777777" w:rsidR="001D3F0F" w:rsidRDefault="001D3F0F" w:rsidP="002D69F1">
                <w:pPr>
                  <w:pStyle w:val="Arbeitsanweisung"/>
                  <w:tabs>
                    <w:tab w:val="left" w:pos="709"/>
                  </w:tabs>
                </w:pPr>
              </w:p>
            </w:tc>
            <w:tc>
              <w:tcPr>
                <w:tcW w:w="281" w:type="dxa"/>
              </w:tcPr>
              <w:p w14:paraId="023D2FEC" w14:textId="77777777" w:rsidR="001D3F0F" w:rsidRDefault="001D3F0F" w:rsidP="002D69F1">
                <w:pPr>
                  <w:pStyle w:val="Arbeitsanweisung"/>
                  <w:tabs>
                    <w:tab w:val="left" w:pos="709"/>
                  </w:tabs>
                </w:pPr>
              </w:p>
            </w:tc>
            <w:tc>
              <w:tcPr>
                <w:tcW w:w="281" w:type="dxa"/>
              </w:tcPr>
              <w:p w14:paraId="0064287C" w14:textId="77777777" w:rsidR="001D3F0F" w:rsidRDefault="001D3F0F" w:rsidP="002D69F1">
                <w:pPr>
                  <w:pStyle w:val="Arbeitsanweisung"/>
                  <w:tabs>
                    <w:tab w:val="left" w:pos="709"/>
                  </w:tabs>
                </w:pPr>
              </w:p>
            </w:tc>
            <w:tc>
              <w:tcPr>
                <w:tcW w:w="281" w:type="dxa"/>
              </w:tcPr>
              <w:p w14:paraId="1D71D5EC" w14:textId="77777777" w:rsidR="001D3F0F" w:rsidRDefault="001D3F0F" w:rsidP="002D69F1">
                <w:pPr>
                  <w:pStyle w:val="Arbeitsanweisung"/>
                  <w:tabs>
                    <w:tab w:val="left" w:pos="709"/>
                  </w:tabs>
                </w:pPr>
              </w:p>
            </w:tc>
            <w:tc>
              <w:tcPr>
                <w:tcW w:w="281" w:type="dxa"/>
              </w:tcPr>
              <w:p w14:paraId="3328840A" w14:textId="77777777" w:rsidR="001D3F0F" w:rsidRDefault="001D3F0F" w:rsidP="002D69F1">
                <w:pPr>
                  <w:pStyle w:val="Arbeitsanweisung"/>
                  <w:tabs>
                    <w:tab w:val="left" w:pos="709"/>
                  </w:tabs>
                </w:pPr>
              </w:p>
            </w:tc>
          </w:tr>
          <w:tr w:rsidR="001D3F0F" w14:paraId="11C11829" w14:textId="77777777" w:rsidTr="002D69F1">
            <w:trPr>
              <w:trHeight w:val="283"/>
            </w:trPr>
            <w:tc>
              <w:tcPr>
                <w:tcW w:w="282" w:type="dxa"/>
              </w:tcPr>
              <w:p w14:paraId="797B2295" w14:textId="77777777" w:rsidR="001D3F0F" w:rsidRDefault="001D3F0F" w:rsidP="002D69F1">
                <w:pPr>
                  <w:pStyle w:val="Arbeitsanweisung"/>
                  <w:tabs>
                    <w:tab w:val="left" w:pos="709"/>
                  </w:tabs>
                </w:pPr>
              </w:p>
            </w:tc>
            <w:tc>
              <w:tcPr>
                <w:tcW w:w="282" w:type="dxa"/>
              </w:tcPr>
              <w:p w14:paraId="03EAB1C8" w14:textId="77777777" w:rsidR="001D3F0F" w:rsidRDefault="001D3F0F" w:rsidP="002D69F1">
                <w:pPr>
                  <w:pStyle w:val="Arbeitsanweisung"/>
                  <w:tabs>
                    <w:tab w:val="left" w:pos="709"/>
                  </w:tabs>
                </w:pPr>
              </w:p>
            </w:tc>
            <w:tc>
              <w:tcPr>
                <w:tcW w:w="282" w:type="dxa"/>
              </w:tcPr>
              <w:p w14:paraId="5DB2FEAD" w14:textId="77777777" w:rsidR="001D3F0F" w:rsidRDefault="001D3F0F" w:rsidP="002D69F1">
                <w:pPr>
                  <w:pStyle w:val="Arbeitsanweisung"/>
                  <w:tabs>
                    <w:tab w:val="left" w:pos="709"/>
                  </w:tabs>
                </w:pPr>
              </w:p>
            </w:tc>
            <w:tc>
              <w:tcPr>
                <w:tcW w:w="282" w:type="dxa"/>
              </w:tcPr>
              <w:p w14:paraId="36E11574" w14:textId="77777777" w:rsidR="001D3F0F" w:rsidRDefault="001D3F0F" w:rsidP="002D69F1">
                <w:pPr>
                  <w:pStyle w:val="Arbeitsanweisung"/>
                  <w:tabs>
                    <w:tab w:val="left" w:pos="709"/>
                  </w:tabs>
                  <w:rPr>
                    <w:noProof/>
                  </w:rPr>
                </w:pPr>
              </w:p>
            </w:tc>
            <w:tc>
              <w:tcPr>
                <w:tcW w:w="282" w:type="dxa"/>
              </w:tcPr>
              <w:p w14:paraId="7400DE7A" w14:textId="77777777" w:rsidR="001D3F0F" w:rsidRDefault="001D3F0F" w:rsidP="002D69F1">
                <w:pPr>
                  <w:pStyle w:val="Arbeitsanweisung"/>
                  <w:tabs>
                    <w:tab w:val="left" w:pos="709"/>
                  </w:tabs>
                </w:pPr>
              </w:p>
            </w:tc>
            <w:tc>
              <w:tcPr>
                <w:tcW w:w="282" w:type="dxa"/>
              </w:tcPr>
              <w:p w14:paraId="6063D844" w14:textId="1BE17484" w:rsidR="001D3F0F" w:rsidRDefault="001D3F0F" w:rsidP="002D69F1">
                <w:pPr>
                  <w:pStyle w:val="Arbeitsanweisung"/>
                  <w:tabs>
                    <w:tab w:val="left" w:pos="709"/>
                  </w:tabs>
                </w:pPr>
              </w:p>
            </w:tc>
            <w:tc>
              <w:tcPr>
                <w:tcW w:w="282" w:type="dxa"/>
              </w:tcPr>
              <w:p w14:paraId="716CA2E9" w14:textId="77777777" w:rsidR="001D3F0F" w:rsidRDefault="001D3F0F" w:rsidP="002D69F1">
                <w:pPr>
                  <w:pStyle w:val="Arbeitsanweisung"/>
                  <w:tabs>
                    <w:tab w:val="left" w:pos="709"/>
                  </w:tabs>
                </w:pPr>
              </w:p>
            </w:tc>
            <w:tc>
              <w:tcPr>
                <w:tcW w:w="282" w:type="dxa"/>
              </w:tcPr>
              <w:p w14:paraId="6FB2A84C" w14:textId="77777777" w:rsidR="001D3F0F" w:rsidRDefault="001D3F0F" w:rsidP="002D69F1">
                <w:pPr>
                  <w:pStyle w:val="Arbeitsanweisung"/>
                  <w:tabs>
                    <w:tab w:val="left" w:pos="709"/>
                  </w:tabs>
                </w:pPr>
              </w:p>
            </w:tc>
            <w:tc>
              <w:tcPr>
                <w:tcW w:w="282" w:type="dxa"/>
              </w:tcPr>
              <w:p w14:paraId="33EF5BEE" w14:textId="77777777" w:rsidR="001D3F0F" w:rsidRDefault="001D3F0F" w:rsidP="002D69F1">
                <w:pPr>
                  <w:pStyle w:val="Arbeitsanweisung"/>
                  <w:tabs>
                    <w:tab w:val="left" w:pos="709"/>
                  </w:tabs>
                </w:pPr>
              </w:p>
            </w:tc>
            <w:tc>
              <w:tcPr>
                <w:tcW w:w="282" w:type="dxa"/>
              </w:tcPr>
              <w:p w14:paraId="00A677BB" w14:textId="77777777" w:rsidR="001D3F0F" w:rsidRDefault="001D3F0F" w:rsidP="002D69F1">
                <w:pPr>
                  <w:pStyle w:val="Arbeitsanweisung"/>
                  <w:tabs>
                    <w:tab w:val="left" w:pos="709"/>
                  </w:tabs>
                </w:pPr>
              </w:p>
            </w:tc>
            <w:tc>
              <w:tcPr>
                <w:tcW w:w="282" w:type="dxa"/>
              </w:tcPr>
              <w:p w14:paraId="0D4BF23D" w14:textId="77777777" w:rsidR="001D3F0F" w:rsidRDefault="001D3F0F" w:rsidP="002D69F1">
                <w:pPr>
                  <w:pStyle w:val="Arbeitsanweisung"/>
                  <w:tabs>
                    <w:tab w:val="left" w:pos="709"/>
                  </w:tabs>
                </w:pPr>
              </w:p>
            </w:tc>
            <w:tc>
              <w:tcPr>
                <w:tcW w:w="282" w:type="dxa"/>
              </w:tcPr>
              <w:p w14:paraId="3598D592" w14:textId="77777777" w:rsidR="001D3F0F" w:rsidRDefault="001D3F0F" w:rsidP="002D69F1">
                <w:pPr>
                  <w:pStyle w:val="Arbeitsanweisung"/>
                  <w:tabs>
                    <w:tab w:val="left" w:pos="709"/>
                  </w:tabs>
                </w:pPr>
              </w:p>
            </w:tc>
            <w:tc>
              <w:tcPr>
                <w:tcW w:w="282" w:type="dxa"/>
              </w:tcPr>
              <w:p w14:paraId="434604FD" w14:textId="77777777" w:rsidR="001D3F0F" w:rsidRDefault="001D3F0F" w:rsidP="002D69F1">
                <w:pPr>
                  <w:pStyle w:val="Arbeitsanweisung"/>
                  <w:tabs>
                    <w:tab w:val="left" w:pos="709"/>
                  </w:tabs>
                </w:pPr>
              </w:p>
            </w:tc>
            <w:tc>
              <w:tcPr>
                <w:tcW w:w="282" w:type="dxa"/>
              </w:tcPr>
              <w:p w14:paraId="703A2FE1" w14:textId="77777777" w:rsidR="001D3F0F" w:rsidRDefault="001D3F0F" w:rsidP="002D69F1">
                <w:pPr>
                  <w:pStyle w:val="Arbeitsanweisung"/>
                  <w:tabs>
                    <w:tab w:val="left" w:pos="709"/>
                  </w:tabs>
                </w:pPr>
              </w:p>
            </w:tc>
            <w:tc>
              <w:tcPr>
                <w:tcW w:w="282" w:type="dxa"/>
              </w:tcPr>
              <w:p w14:paraId="034BC001" w14:textId="77777777" w:rsidR="001D3F0F" w:rsidRDefault="001D3F0F" w:rsidP="002D69F1">
                <w:pPr>
                  <w:pStyle w:val="Arbeitsanweisung"/>
                  <w:tabs>
                    <w:tab w:val="left" w:pos="709"/>
                  </w:tabs>
                </w:pPr>
              </w:p>
            </w:tc>
            <w:tc>
              <w:tcPr>
                <w:tcW w:w="281" w:type="dxa"/>
              </w:tcPr>
              <w:p w14:paraId="0C11A42F" w14:textId="77777777" w:rsidR="001D3F0F" w:rsidRDefault="001D3F0F" w:rsidP="002D69F1">
                <w:pPr>
                  <w:pStyle w:val="Arbeitsanweisung"/>
                  <w:tabs>
                    <w:tab w:val="left" w:pos="709"/>
                  </w:tabs>
                </w:pPr>
              </w:p>
            </w:tc>
            <w:tc>
              <w:tcPr>
                <w:tcW w:w="281" w:type="dxa"/>
              </w:tcPr>
              <w:p w14:paraId="1BD44CEF" w14:textId="77777777" w:rsidR="001D3F0F" w:rsidRDefault="001D3F0F" w:rsidP="002D69F1">
                <w:pPr>
                  <w:pStyle w:val="Arbeitsanweisung"/>
                  <w:tabs>
                    <w:tab w:val="left" w:pos="709"/>
                  </w:tabs>
                </w:pPr>
              </w:p>
            </w:tc>
            <w:tc>
              <w:tcPr>
                <w:tcW w:w="281" w:type="dxa"/>
              </w:tcPr>
              <w:p w14:paraId="3A983D97" w14:textId="77777777" w:rsidR="001D3F0F" w:rsidRDefault="001D3F0F" w:rsidP="002D69F1">
                <w:pPr>
                  <w:pStyle w:val="Arbeitsanweisung"/>
                  <w:tabs>
                    <w:tab w:val="left" w:pos="709"/>
                  </w:tabs>
                </w:pPr>
              </w:p>
            </w:tc>
            <w:tc>
              <w:tcPr>
                <w:tcW w:w="281" w:type="dxa"/>
              </w:tcPr>
              <w:p w14:paraId="7D7F8D1A" w14:textId="77777777" w:rsidR="001D3F0F" w:rsidRDefault="001D3F0F" w:rsidP="002D69F1">
                <w:pPr>
                  <w:pStyle w:val="Arbeitsanweisung"/>
                  <w:tabs>
                    <w:tab w:val="left" w:pos="709"/>
                  </w:tabs>
                </w:pPr>
              </w:p>
            </w:tc>
            <w:tc>
              <w:tcPr>
                <w:tcW w:w="281" w:type="dxa"/>
              </w:tcPr>
              <w:p w14:paraId="21550C4B" w14:textId="77777777" w:rsidR="001D3F0F" w:rsidRDefault="001D3F0F" w:rsidP="002D69F1">
                <w:pPr>
                  <w:pStyle w:val="Arbeitsanweisung"/>
                  <w:tabs>
                    <w:tab w:val="left" w:pos="709"/>
                  </w:tabs>
                </w:pPr>
              </w:p>
            </w:tc>
            <w:tc>
              <w:tcPr>
                <w:tcW w:w="281" w:type="dxa"/>
              </w:tcPr>
              <w:p w14:paraId="56C557CF" w14:textId="77777777" w:rsidR="001D3F0F" w:rsidRDefault="001D3F0F" w:rsidP="002D69F1">
                <w:pPr>
                  <w:pStyle w:val="Arbeitsanweisung"/>
                  <w:tabs>
                    <w:tab w:val="left" w:pos="709"/>
                  </w:tabs>
                </w:pPr>
              </w:p>
            </w:tc>
            <w:tc>
              <w:tcPr>
                <w:tcW w:w="281" w:type="dxa"/>
              </w:tcPr>
              <w:p w14:paraId="6BC693BC" w14:textId="77777777" w:rsidR="001D3F0F" w:rsidRDefault="001D3F0F" w:rsidP="002D69F1">
                <w:pPr>
                  <w:pStyle w:val="Arbeitsanweisung"/>
                  <w:tabs>
                    <w:tab w:val="left" w:pos="709"/>
                  </w:tabs>
                </w:pPr>
              </w:p>
            </w:tc>
            <w:tc>
              <w:tcPr>
                <w:tcW w:w="281" w:type="dxa"/>
              </w:tcPr>
              <w:p w14:paraId="3C1E96F2" w14:textId="77777777" w:rsidR="001D3F0F" w:rsidRDefault="001D3F0F" w:rsidP="002D69F1">
                <w:pPr>
                  <w:pStyle w:val="Arbeitsanweisung"/>
                  <w:tabs>
                    <w:tab w:val="left" w:pos="709"/>
                  </w:tabs>
                </w:pPr>
              </w:p>
            </w:tc>
            <w:tc>
              <w:tcPr>
                <w:tcW w:w="281" w:type="dxa"/>
              </w:tcPr>
              <w:p w14:paraId="7C91A14B" w14:textId="77777777" w:rsidR="001D3F0F" w:rsidRDefault="001D3F0F" w:rsidP="002D69F1">
                <w:pPr>
                  <w:pStyle w:val="Arbeitsanweisung"/>
                  <w:tabs>
                    <w:tab w:val="left" w:pos="709"/>
                  </w:tabs>
                </w:pPr>
              </w:p>
            </w:tc>
            <w:tc>
              <w:tcPr>
                <w:tcW w:w="281" w:type="dxa"/>
              </w:tcPr>
              <w:p w14:paraId="79E5C336" w14:textId="77777777" w:rsidR="001D3F0F" w:rsidRDefault="001D3F0F" w:rsidP="002D69F1">
                <w:pPr>
                  <w:pStyle w:val="Arbeitsanweisung"/>
                  <w:tabs>
                    <w:tab w:val="left" w:pos="709"/>
                  </w:tabs>
                </w:pPr>
              </w:p>
            </w:tc>
            <w:tc>
              <w:tcPr>
                <w:tcW w:w="281" w:type="dxa"/>
              </w:tcPr>
              <w:p w14:paraId="7E7EF051" w14:textId="77777777" w:rsidR="001D3F0F" w:rsidRDefault="001D3F0F" w:rsidP="002D69F1">
                <w:pPr>
                  <w:pStyle w:val="Arbeitsanweisung"/>
                  <w:tabs>
                    <w:tab w:val="left" w:pos="709"/>
                  </w:tabs>
                </w:pPr>
              </w:p>
            </w:tc>
            <w:tc>
              <w:tcPr>
                <w:tcW w:w="281" w:type="dxa"/>
              </w:tcPr>
              <w:p w14:paraId="66D63D73" w14:textId="77777777" w:rsidR="001D3F0F" w:rsidRDefault="001D3F0F" w:rsidP="002D69F1">
                <w:pPr>
                  <w:pStyle w:val="Arbeitsanweisung"/>
                  <w:tabs>
                    <w:tab w:val="left" w:pos="709"/>
                  </w:tabs>
                </w:pPr>
              </w:p>
            </w:tc>
            <w:tc>
              <w:tcPr>
                <w:tcW w:w="281" w:type="dxa"/>
              </w:tcPr>
              <w:p w14:paraId="44003F84" w14:textId="77777777" w:rsidR="001D3F0F" w:rsidRDefault="001D3F0F" w:rsidP="002D69F1">
                <w:pPr>
                  <w:pStyle w:val="Arbeitsanweisung"/>
                  <w:tabs>
                    <w:tab w:val="left" w:pos="709"/>
                  </w:tabs>
                </w:pPr>
              </w:p>
            </w:tc>
            <w:tc>
              <w:tcPr>
                <w:tcW w:w="281" w:type="dxa"/>
              </w:tcPr>
              <w:p w14:paraId="58918384" w14:textId="77777777" w:rsidR="001D3F0F" w:rsidRDefault="001D3F0F" w:rsidP="002D69F1">
                <w:pPr>
                  <w:pStyle w:val="Arbeitsanweisung"/>
                  <w:tabs>
                    <w:tab w:val="left" w:pos="709"/>
                  </w:tabs>
                </w:pPr>
              </w:p>
            </w:tc>
            <w:tc>
              <w:tcPr>
                <w:tcW w:w="281" w:type="dxa"/>
              </w:tcPr>
              <w:p w14:paraId="616F539D" w14:textId="77777777" w:rsidR="001D3F0F" w:rsidRDefault="001D3F0F" w:rsidP="002D69F1">
                <w:pPr>
                  <w:pStyle w:val="Arbeitsanweisung"/>
                  <w:tabs>
                    <w:tab w:val="left" w:pos="709"/>
                  </w:tabs>
                </w:pPr>
              </w:p>
            </w:tc>
            <w:tc>
              <w:tcPr>
                <w:tcW w:w="281" w:type="dxa"/>
              </w:tcPr>
              <w:p w14:paraId="06E7A720" w14:textId="77777777" w:rsidR="001D3F0F" w:rsidRDefault="001D3F0F" w:rsidP="002D69F1">
                <w:pPr>
                  <w:pStyle w:val="Arbeitsanweisung"/>
                  <w:tabs>
                    <w:tab w:val="left" w:pos="709"/>
                  </w:tabs>
                </w:pPr>
              </w:p>
            </w:tc>
            <w:tc>
              <w:tcPr>
                <w:tcW w:w="281" w:type="dxa"/>
              </w:tcPr>
              <w:p w14:paraId="0003181F" w14:textId="77777777" w:rsidR="001D3F0F" w:rsidRDefault="001D3F0F" w:rsidP="002D69F1">
                <w:pPr>
                  <w:pStyle w:val="Arbeitsanweisung"/>
                  <w:tabs>
                    <w:tab w:val="left" w:pos="709"/>
                  </w:tabs>
                </w:pPr>
              </w:p>
            </w:tc>
          </w:tr>
          <w:tr w:rsidR="001D3F0F" w14:paraId="4A56C712" w14:textId="77777777" w:rsidTr="002D69F1">
            <w:trPr>
              <w:trHeight w:val="283"/>
            </w:trPr>
            <w:tc>
              <w:tcPr>
                <w:tcW w:w="282" w:type="dxa"/>
              </w:tcPr>
              <w:p w14:paraId="0E8DF0C4" w14:textId="77777777" w:rsidR="001D3F0F" w:rsidRDefault="001D3F0F" w:rsidP="002D69F1">
                <w:pPr>
                  <w:pStyle w:val="Arbeitsanweisung"/>
                  <w:tabs>
                    <w:tab w:val="left" w:pos="709"/>
                  </w:tabs>
                </w:pPr>
              </w:p>
            </w:tc>
            <w:tc>
              <w:tcPr>
                <w:tcW w:w="282" w:type="dxa"/>
              </w:tcPr>
              <w:p w14:paraId="765A3C88" w14:textId="77777777" w:rsidR="001D3F0F" w:rsidRDefault="001D3F0F" w:rsidP="002D69F1">
                <w:pPr>
                  <w:pStyle w:val="Arbeitsanweisung"/>
                  <w:tabs>
                    <w:tab w:val="left" w:pos="709"/>
                  </w:tabs>
                </w:pPr>
              </w:p>
            </w:tc>
            <w:tc>
              <w:tcPr>
                <w:tcW w:w="282" w:type="dxa"/>
              </w:tcPr>
              <w:p w14:paraId="7ED1297C" w14:textId="77777777" w:rsidR="001D3F0F" w:rsidRDefault="001D3F0F" w:rsidP="002D69F1">
                <w:pPr>
                  <w:pStyle w:val="Arbeitsanweisung"/>
                  <w:tabs>
                    <w:tab w:val="left" w:pos="709"/>
                  </w:tabs>
                </w:pPr>
              </w:p>
            </w:tc>
            <w:tc>
              <w:tcPr>
                <w:tcW w:w="282" w:type="dxa"/>
              </w:tcPr>
              <w:p w14:paraId="39317275" w14:textId="77777777" w:rsidR="001D3F0F" w:rsidRDefault="001D3F0F" w:rsidP="002D69F1">
                <w:pPr>
                  <w:pStyle w:val="Arbeitsanweisung"/>
                  <w:tabs>
                    <w:tab w:val="left" w:pos="709"/>
                  </w:tabs>
                </w:pPr>
              </w:p>
            </w:tc>
            <w:tc>
              <w:tcPr>
                <w:tcW w:w="282" w:type="dxa"/>
              </w:tcPr>
              <w:p w14:paraId="3900C873" w14:textId="620414A9" w:rsidR="001D3F0F" w:rsidRDefault="001D3F0F" w:rsidP="002D69F1">
                <w:pPr>
                  <w:pStyle w:val="Arbeitsanweisung"/>
                  <w:tabs>
                    <w:tab w:val="left" w:pos="709"/>
                  </w:tabs>
                </w:pPr>
                <w:r>
                  <w:rPr>
                    <w:noProof/>
                  </w:rPr>
                  <mc:AlternateContent>
                    <mc:Choice Requires="wps">
                      <w:drawing>
                        <wp:anchor distT="0" distB="0" distL="114300" distR="114300" simplePos="0" relativeHeight="251640320" behindDoc="0" locked="0" layoutInCell="1" allowOverlap="1" wp14:anchorId="2F9C2238" wp14:editId="14CE9CA0">
                          <wp:simplePos x="0" y="0"/>
                          <wp:positionH relativeFrom="column">
                            <wp:posOffset>-647065</wp:posOffset>
                          </wp:positionH>
                          <wp:positionV relativeFrom="paragraph">
                            <wp:posOffset>-445135</wp:posOffset>
                          </wp:positionV>
                          <wp:extent cx="905510" cy="457200"/>
                          <wp:effectExtent l="0" t="0" r="0" b="0"/>
                          <wp:wrapNone/>
                          <wp:docPr id="6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369BD" w14:textId="77777777" w:rsidR="00D62505" w:rsidRPr="00D62505" w:rsidRDefault="00D62505" w:rsidP="00D62505">
                                      <w:pPr>
                                        <w:rPr>
                                          <w:rFonts w:ascii="Arial" w:hAnsi="Arial" w:cs="Arial"/>
                                          <w:sz w:val="24"/>
                                          <w:szCs w:val="24"/>
                                        </w:rPr>
                                      </w:pPr>
                                      <w:r w:rsidRPr="00D62505">
                                        <w:rPr>
                                          <w:rFonts w:ascii="Arial" w:hAnsi="Arial" w:cs="Arial"/>
                                          <w:sz w:val="24"/>
                                          <w:szCs w:val="24"/>
                                        </w:rPr>
                                        <w:t>T</w:t>
                                      </w:r>
                                      <w:r>
                                        <w:rPr>
                                          <w:rFonts w:ascii="Arial" w:hAnsi="Arial" w:cs="Arial"/>
                                          <w:sz w:val="24"/>
                                          <w:szCs w:val="24"/>
                                          <w:vertAlign w:val="subscript"/>
                                        </w:rPr>
                                        <w:t xml:space="preserve">n </w:t>
                                      </w:r>
                                      <w:r w:rsidRPr="00D62505">
                                        <w:rPr>
                                          <w:rFonts w:ascii="Arial" w:hAnsi="Arial" w:cs="Arial"/>
                                          <w:sz w:val="24"/>
                                          <w:szCs w:val="24"/>
                                        </w:rPr>
                                        <w:t>+ D</w:t>
                                      </w:r>
                                      <w:r w:rsidRPr="00D62505">
                                        <w:rPr>
                                          <w:rFonts w:ascii="Arial" w:hAnsi="Arial" w:cs="Arial"/>
                                          <w:sz w:val="24"/>
                                          <w:szCs w:val="24"/>
                                          <w:vertAlign w:val="subscript"/>
                                        </w:rPr>
                                        <w:t>n</w:t>
                                      </w:r>
                                      <w:r>
                                        <w:rPr>
                                          <w:rFonts w:ascii="Arial" w:hAnsi="Arial" w:cs="Arial"/>
                                          <w:sz w:val="24"/>
                                          <w:szCs w:val="24"/>
                                          <w:vertAlign w:val="subscript"/>
                                        </w:rPr>
                                        <w:t>+1</w:t>
                                      </w:r>
                                      <w:r w:rsidRPr="00D62505">
                                        <w:rPr>
                                          <w:rFonts w:ascii="Arial" w:hAnsi="Arial" w:cs="Arial"/>
                                          <w:sz w:val="24"/>
                                          <w:szCs w:val="24"/>
                                          <w:vertAlign w:val="subscript"/>
                                        </w:rPr>
                                        <w:t xml:space="preserve"> </w:t>
                                      </w:r>
                                      <w:r w:rsidRPr="00D62505">
                                        <w:rPr>
                                          <w:rFonts w:ascii="Arial" w:hAnsi="Arial" w:cs="Arial"/>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C2238" id="Text Box 79" o:spid="_x0000_s1036" type="#_x0000_t202" style="position:absolute;left:0;text-align:left;margin-left:-50.95pt;margin-top:-35.05pt;width:71.3pt;height:3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tytwIAAMI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" filled="f" stroked="f">
                          <v:textbox>
                            <w:txbxContent>
                              <w:p w14:paraId="4A0369BD" w14:textId="77777777" w:rsidR="00D62505" w:rsidRPr="00D62505" w:rsidRDefault="00D62505" w:rsidP="00D62505">
                                <w:pPr>
                                  <w:rPr>
                                    <w:rFonts w:ascii="Arial" w:hAnsi="Arial" w:cs="Arial"/>
                                    <w:sz w:val="24"/>
                                    <w:szCs w:val="24"/>
                                  </w:rPr>
                                </w:pPr>
                                <w:r w:rsidRPr="00D62505">
                                  <w:rPr>
                                    <w:rFonts w:ascii="Arial" w:hAnsi="Arial" w:cs="Arial"/>
                                    <w:sz w:val="24"/>
                                    <w:szCs w:val="24"/>
                                  </w:rPr>
                                  <w:t>T</w:t>
                                </w:r>
                                <w:r>
                                  <w:rPr>
                                    <w:rFonts w:ascii="Arial" w:hAnsi="Arial" w:cs="Arial"/>
                                    <w:sz w:val="24"/>
                                    <w:szCs w:val="24"/>
                                    <w:vertAlign w:val="subscript"/>
                                  </w:rPr>
                                  <w:t xml:space="preserve">n </w:t>
                                </w:r>
                                <w:r w:rsidRPr="00D62505">
                                  <w:rPr>
                                    <w:rFonts w:ascii="Arial" w:hAnsi="Arial" w:cs="Arial"/>
                                    <w:sz w:val="24"/>
                                    <w:szCs w:val="24"/>
                                  </w:rPr>
                                  <w:t>+ D</w:t>
                                </w:r>
                                <w:r w:rsidRPr="00D62505">
                                  <w:rPr>
                                    <w:rFonts w:ascii="Arial" w:hAnsi="Arial" w:cs="Arial"/>
                                    <w:sz w:val="24"/>
                                    <w:szCs w:val="24"/>
                                    <w:vertAlign w:val="subscript"/>
                                  </w:rPr>
                                  <w:t>n</w:t>
                                </w:r>
                                <w:r>
                                  <w:rPr>
                                    <w:rFonts w:ascii="Arial" w:hAnsi="Arial" w:cs="Arial"/>
                                    <w:sz w:val="24"/>
                                    <w:szCs w:val="24"/>
                                    <w:vertAlign w:val="subscript"/>
                                  </w:rPr>
                                  <w:t>+1</w:t>
                                </w:r>
                                <w:r w:rsidRPr="00D62505">
                                  <w:rPr>
                                    <w:rFonts w:ascii="Arial" w:hAnsi="Arial" w:cs="Arial"/>
                                    <w:sz w:val="24"/>
                                    <w:szCs w:val="24"/>
                                    <w:vertAlign w:val="subscript"/>
                                  </w:rPr>
                                  <w:t xml:space="preserve"> </w:t>
                                </w:r>
                                <w:r w:rsidRPr="00D62505">
                                  <w:rPr>
                                    <w:rFonts w:ascii="Arial" w:hAnsi="Arial" w:cs="Arial"/>
                                    <w:sz w:val="24"/>
                                    <w:szCs w:val="24"/>
                                  </w:rPr>
                                  <w:t xml:space="preserve">= </w:t>
                                </w:r>
                              </w:p>
                            </w:txbxContent>
                          </v:textbox>
                        </v:shape>
                      </w:pict>
                    </mc:Fallback>
                  </mc:AlternateContent>
                </w:r>
              </w:p>
            </w:tc>
            <w:tc>
              <w:tcPr>
                <w:tcW w:w="282" w:type="dxa"/>
              </w:tcPr>
              <w:p w14:paraId="6E16A45D" w14:textId="5C1857D2" w:rsidR="001D3F0F" w:rsidRDefault="001D3F0F" w:rsidP="002D69F1">
                <w:pPr>
                  <w:pStyle w:val="Arbeitsanweisung"/>
                  <w:tabs>
                    <w:tab w:val="left" w:pos="709"/>
                  </w:tabs>
                </w:pPr>
              </w:p>
            </w:tc>
            <w:tc>
              <w:tcPr>
                <w:tcW w:w="282" w:type="dxa"/>
              </w:tcPr>
              <w:p w14:paraId="75AC73A6" w14:textId="77777777" w:rsidR="001D3F0F" w:rsidRDefault="001D3F0F" w:rsidP="002D69F1">
                <w:pPr>
                  <w:pStyle w:val="Arbeitsanweisung"/>
                  <w:tabs>
                    <w:tab w:val="left" w:pos="709"/>
                  </w:tabs>
                </w:pPr>
              </w:p>
            </w:tc>
            <w:tc>
              <w:tcPr>
                <w:tcW w:w="282" w:type="dxa"/>
              </w:tcPr>
              <w:p w14:paraId="73DDAED9" w14:textId="77777777" w:rsidR="001D3F0F" w:rsidRDefault="001D3F0F" w:rsidP="002D69F1">
                <w:pPr>
                  <w:pStyle w:val="Arbeitsanweisung"/>
                  <w:tabs>
                    <w:tab w:val="left" w:pos="709"/>
                  </w:tabs>
                </w:pPr>
              </w:p>
            </w:tc>
            <w:tc>
              <w:tcPr>
                <w:tcW w:w="282" w:type="dxa"/>
              </w:tcPr>
              <w:p w14:paraId="1A89AB4D" w14:textId="77777777" w:rsidR="001D3F0F" w:rsidRDefault="001D3F0F" w:rsidP="002D69F1">
                <w:pPr>
                  <w:pStyle w:val="Arbeitsanweisung"/>
                  <w:tabs>
                    <w:tab w:val="left" w:pos="709"/>
                  </w:tabs>
                </w:pPr>
              </w:p>
            </w:tc>
            <w:tc>
              <w:tcPr>
                <w:tcW w:w="282" w:type="dxa"/>
              </w:tcPr>
              <w:p w14:paraId="2E7D752D" w14:textId="77777777" w:rsidR="001D3F0F" w:rsidRDefault="001D3F0F" w:rsidP="002D69F1">
                <w:pPr>
                  <w:pStyle w:val="Arbeitsanweisung"/>
                  <w:tabs>
                    <w:tab w:val="left" w:pos="709"/>
                  </w:tabs>
                </w:pPr>
              </w:p>
            </w:tc>
            <w:tc>
              <w:tcPr>
                <w:tcW w:w="282" w:type="dxa"/>
              </w:tcPr>
              <w:p w14:paraId="1E050EC6" w14:textId="77777777" w:rsidR="001D3F0F" w:rsidRDefault="001D3F0F" w:rsidP="002D69F1">
                <w:pPr>
                  <w:pStyle w:val="Arbeitsanweisung"/>
                  <w:tabs>
                    <w:tab w:val="left" w:pos="709"/>
                  </w:tabs>
                </w:pPr>
              </w:p>
            </w:tc>
            <w:tc>
              <w:tcPr>
                <w:tcW w:w="282" w:type="dxa"/>
              </w:tcPr>
              <w:p w14:paraId="43148A16" w14:textId="77777777" w:rsidR="001D3F0F" w:rsidRDefault="001D3F0F" w:rsidP="002D69F1">
                <w:pPr>
                  <w:pStyle w:val="Arbeitsanweisung"/>
                  <w:tabs>
                    <w:tab w:val="left" w:pos="709"/>
                  </w:tabs>
                </w:pPr>
              </w:p>
            </w:tc>
            <w:tc>
              <w:tcPr>
                <w:tcW w:w="282" w:type="dxa"/>
              </w:tcPr>
              <w:p w14:paraId="060244C3" w14:textId="77777777" w:rsidR="001D3F0F" w:rsidRDefault="001D3F0F" w:rsidP="002D69F1">
                <w:pPr>
                  <w:pStyle w:val="Arbeitsanweisung"/>
                  <w:tabs>
                    <w:tab w:val="left" w:pos="709"/>
                  </w:tabs>
                </w:pPr>
              </w:p>
            </w:tc>
            <w:tc>
              <w:tcPr>
                <w:tcW w:w="282" w:type="dxa"/>
              </w:tcPr>
              <w:p w14:paraId="2014AD5B" w14:textId="77777777" w:rsidR="001D3F0F" w:rsidRDefault="001D3F0F" w:rsidP="002D69F1">
                <w:pPr>
                  <w:pStyle w:val="Arbeitsanweisung"/>
                  <w:tabs>
                    <w:tab w:val="left" w:pos="709"/>
                  </w:tabs>
                </w:pPr>
              </w:p>
            </w:tc>
            <w:tc>
              <w:tcPr>
                <w:tcW w:w="282" w:type="dxa"/>
              </w:tcPr>
              <w:p w14:paraId="544B3E98" w14:textId="77777777" w:rsidR="001D3F0F" w:rsidRDefault="001D3F0F" w:rsidP="002D69F1">
                <w:pPr>
                  <w:pStyle w:val="Arbeitsanweisung"/>
                  <w:tabs>
                    <w:tab w:val="left" w:pos="709"/>
                  </w:tabs>
                </w:pPr>
              </w:p>
            </w:tc>
            <w:tc>
              <w:tcPr>
                <w:tcW w:w="281" w:type="dxa"/>
              </w:tcPr>
              <w:p w14:paraId="65AD3272" w14:textId="77777777" w:rsidR="001D3F0F" w:rsidRDefault="001D3F0F" w:rsidP="002D69F1">
                <w:pPr>
                  <w:pStyle w:val="Arbeitsanweisung"/>
                  <w:tabs>
                    <w:tab w:val="left" w:pos="709"/>
                  </w:tabs>
                </w:pPr>
              </w:p>
            </w:tc>
            <w:tc>
              <w:tcPr>
                <w:tcW w:w="281" w:type="dxa"/>
              </w:tcPr>
              <w:p w14:paraId="40752877" w14:textId="77777777" w:rsidR="001D3F0F" w:rsidRDefault="001D3F0F" w:rsidP="002D69F1">
                <w:pPr>
                  <w:pStyle w:val="Arbeitsanweisung"/>
                  <w:tabs>
                    <w:tab w:val="left" w:pos="709"/>
                  </w:tabs>
                </w:pPr>
              </w:p>
            </w:tc>
            <w:tc>
              <w:tcPr>
                <w:tcW w:w="281" w:type="dxa"/>
              </w:tcPr>
              <w:p w14:paraId="699E2A08" w14:textId="77777777" w:rsidR="001D3F0F" w:rsidRDefault="001D3F0F" w:rsidP="002D69F1">
                <w:pPr>
                  <w:pStyle w:val="Arbeitsanweisung"/>
                  <w:tabs>
                    <w:tab w:val="left" w:pos="709"/>
                  </w:tabs>
                </w:pPr>
              </w:p>
            </w:tc>
            <w:tc>
              <w:tcPr>
                <w:tcW w:w="281" w:type="dxa"/>
              </w:tcPr>
              <w:p w14:paraId="73BF55B6" w14:textId="77777777" w:rsidR="001D3F0F" w:rsidRDefault="001D3F0F" w:rsidP="002D69F1">
                <w:pPr>
                  <w:pStyle w:val="Arbeitsanweisung"/>
                  <w:tabs>
                    <w:tab w:val="left" w:pos="709"/>
                  </w:tabs>
                </w:pPr>
              </w:p>
            </w:tc>
            <w:tc>
              <w:tcPr>
                <w:tcW w:w="281" w:type="dxa"/>
              </w:tcPr>
              <w:p w14:paraId="0E481B09" w14:textId="77777777" w:rsidR="001D3F0F" w:rsidRDefault="001D3F0F" w:rsidP="002D69F1">
                <w:pPr>
                  <w:pStyle w:val="Arbeitsanweisung"/>
                  <w:tabs>
                    <w:tab w:val="left" w:pos="709"/>
                  </w:tabs>
                </w:pPr>
              </w:p>
            </w:tc>
            <w:tc>
              <w:tcPr>
                <w:tcW w:w="281" w:type="dxa"/>
              </w:tcPr>
              <w:p w14:paraId="7F41DBBE" w14:textId="77777777" w:rsidR="001D3F0F" w:rsidRDefault="001D3F0F" w:rsidP="002D69F1">
                <w:pPr>
                  <w:pStyle w:val="Arbeitsanweisung"/>
                  <w:tabs>
                    <w:tab w:val="left" w:pos="709"/>
                  </w:tabs>
                </w:pPr>
              </w:p>
            </w:tc>
            <w:tc>
              <w:tcPr>
                <w:tcW w:w="281" w:type="dxa"/>
              </w:tcPr>
              <w:p w14:paraId="1C980010" w14:textId="77777777" w:rsidR="001D3F0F" w:rsidRDefault="001D3F0F" w:rsidP="002D69F1">
                <w:pPr>
                  <w:pStyle w:val="Arbeitsanweisung"/>
                  <w:tabs>
                    <w:tab w:val="left" w:pos="709"/>
                  </w:tabs>
                </w:pPr>
              </w:p>
            </w:tc>
            <w:tc>
              <w:tcPr>
                <w:tcW w:w="281" w:type="dxa"/>
              </w:tcPr>
              <w:p w14:paraId="0E4718FE" w14:textId="77777777" w:rsidR="001D3F0F" w:rsidRDefault="001D3F0F" w:rsidP="002D69F1">
                <w:pPr>
                  <w:pStyle w:val="Arbeitsanweisung"/>
                  <w:tabs>
                    <w:tab w:val="left" w:pos="709"/>
                  </w:tabs>
                </w:pPr>
              </w:p>
            </w:tc>
            <w:tc>
              <w:tcPr>
                <w:tcW w:w="281" w:type="dxa"/>
              </w:tcPr>
              <w:p w14:paraId="58967E12" w14:textId="77777777" w:rsidR="001D3F0F" w:rsidRDefault="001D3F0F" w:rsidP="002D69F1">
                <w:pPr>
                  <w:pStyle w:val="Arbeitsanweisung"/>
                  <w:tabs>
                    <w:tab w:val="left" w:pos="709"/>
                  </w:tabs>
                </w:pPr>
              </w:p>
            </w:tc>
            <w:tc>
              <w:tcPr>
                <w:tcW w:w="281" w:type="dxa"/>
              </w:tcPr>
              <w:p w14:paraId="206F626A" w14:textId="77777777" w:rsidR="001D3F0F" w:rsidRDefault="001D3F0F" w:rsidP="002D69F1">
                <w:pPr>
                  <w:pStyle w:val="Arbeitsanweisung"/>
                  <w:tabs>
                    <w:tab w:val="left" w:pos="709"/>
                  </w:tabs>
                </w:pPr>
              </w:p>
            </w:tc>
            <w:tc>
              <w:tcPr>
                <w:tcW w:w="281" w:type="dxa"/>
              </w:tcPr>
              <w:p w14:paraId="6C1F493B" w14:textId="77777777" w:rsidR="001D3F0F" w:rsidRDefault="001D3F0F" w:rsidP="002D69F1">
                <w:pPr>
                  <w:pStyle w:val="Arbeitsanweisung"/>
                  <w:tabs>
                    <w:tab w:val="left" w:pos="709"/>
                  </w:tabs>
                </w:pPr>
              </w:p>
            </w:tc>
            <w:tc>
              <w:tcPr>
                <w:tcW w:w="281" w:type="dxa"/>
              </w:tcPr>
              <w:p w14:paraId="07495CA4" w14:textId="77777777" w:rsidR="001D3F0F" w:rsidRDefault="001D3F0F" w:rsidP="002D69F1">
                <w:pPr>
                  <w:pStyle w:val="Arbeitsanweisung"/>
                  <w:tabs>
                    <w:tab w:val="left" w:pos="709"/>
                  </w:tabs>
                </w:pPr>
              </w:p>
            </w:tc>
            <w:tc>
              <w:tcPr>
                <w:tcW w:w="281" w:type="dxa"/>
              </w:tcPr>
              <w:p w14:paraId="2473AAF7" w14:textId="77777777" w:rsidR="001D3F0F" w:rsidRDefault="001D3F0F" w:rsidP="002D69F1">
                <w:pPr>
                  <w:pStyle w:val="Arbeitsanweisung"/>
                  <w:tabs>
                    <w:tab w:val="left" w:pos="709"/>
                  </w:tabs>
                </w:pPr>
              </w:p>
            </w:tc>
            <w:tc>
              <w:tcPr>
                <w:tcW w:w="281" w:type="dxa"/>
              </w:tcPr>
              <w:p w14:paraId="04727FBB" w14:textId="77777777" w:rsidR="001D3F0F" w:rsidRDefault="001D3F0F" w:rsidP="002D69F1">
                <w:pPr>
                  <w:pStyle w:val="Arbeitsanweisung"/>
                  <w:tabs>
                    <w:tab w:val="left" w:pos="709"/>
                  </w:tabs>
                </w:pPr>
              </w:p>
            </w:tc>
            <w:tc>
              <w:tcPr>
                <w:tcW w:w="281" w:type="dxa"/>
              </w:tcPr>
              <w:p w14:paraId="379ACCAD" w14:textId="77777777" w:rsidR="001D3F0F" w:rsidRDefault="001D3F0F" w:rsidP="002D69F1">
                <w:pPr>
                  <w:pStyle w:val="Arbeitsanweisung"/>
                  <w:tabs>
                    <w:tab w:val="left" w:pos="709"/>
                  </w:tabs>
                </w:pPr>
              </w:p>
            </w:tc>
            <w:tc>
              <w:tcPr>
                <w:tcW w:w="281" w:type="dxa"/>
              </w:tcPr>
              <w:p w14:paraId="48AAD4F9" w14:textId="77777777" w:rsidR="001D3F0F" w:rsidRDefault="001D3F0F" w:rsidP="002D69F1">
                <w:pPr>
                  <w:pStyle w:val="Arbeitsanweisung"/>
                  <w:tabs>
                    <w:tab w:val="left" w:pos="709"/>
                  </w:tabs>
                </w:pPr>
              </w:p>
            </w:tc>
            <w:tc>
              <w:tcPr>
                <w:tcW w:w="281" w:type="dxa"/>
              </w:tcPr>
              <w:p w14:paraId="5CB94346" w14:textId="77777777" w:rsidR="001D3F0F" w:rsidRDefault="001D3F0F" w:rsidP="002D69F1">
                <w:pPr>
                  <w:pStyle w:val="Arbeitsanweisung"/>
                  <w:tabs>
                    <w:tab w:val="left" w:pos="709"/>
                  </w:tabs>
                </w:pPr>
              </w:p>
            </w:tc>
          </w:tr>
          <w:tr w:rsidR="001D3F0F" w14:paraId="16FB9A83" w14:textId="77777777" w:rsidTr="002D69F1">
            <w:trPr>
              <w:trHeight w:val="283"/>
            </w:trPr>
            <w:tc>
              <w:tcPr>
                <w:tcW w:w="282" w:type="dxa"/>
              </w:tcPr>
              <w:p w14:paraId="7E1FD3EE" w14:textId="77777777" w:rsidR="001D3F0F" w:rsidRDefault="001D3F0F" w:rsidP="002D69F1">
                <w:pPr>
                  <w:pStyle w:val="Arbeitsanweisung"/>
                  <w:tabs>
                    <w:tab w:val="left" w:pos="709"/>
                  </w:tabs>
                </w:pPr>
              </w:p>
            </w:tc>
            <w:tc>
              <w:tcPr>
                <w:tcW w:w="282" w:type="dxa"/>
              </w:tcPr>
              <w:p w14:paraId="26123BDC" w14:textId="77777777" w:rsidR="001D3F0F" w:rsidRDefault="001D3F0F" w:rsidP="002D69F1">
                <w:pPr>
                  <w:pStyle w:val="Arbeitsanweisung"/>
                  <w:tabs>
                    <w:tab w:val="left" w:pos="709"/>
                  </w:tabs>
                </w:pPr>
              </w:p>
            </w:tc>
            <w:tc>
              <w:tcPr>
                <w:tcW w:w="282" w:type="dxa"/>
              </w:tcPr>
              <w:p w14:paraId="248F3E11" w14:textId="77777777" w:rsidR="001D3F0F" w:rsidRDefault="001D3F0F" w:rsidP="002D69F1">
                <w:pPr>
                  <w:pStyle w:val="Arbeitsanweisung"/>
                  <w:tabs>
                    <w:tab w:val="left" w:pos="709"/>
                  </w:tabs>
                </w:pPr>
              </w:p>
            </w:tc>
            <w:tc>
              <w:tcPr>
                <w:tcW w:w="282" w:type="dxa"/>
              </w:tcPr>
              <w:p w14:paraId="264CCF2B" w14:textId="77777777" w:rsidR="001D3F0F" w:rsidRDefault="001D3F0F" w:rsidP="002D69F1">
                <w:pPr>
                  <w:pStyle w:val="Arbeitsanweisung"/>
                  <w:tabs>
                    <w:tab w:val="left" w:pos="709"/>
                  </w:tabs>
                </w:pPr>
              </w:p>
            </w:tc>
            <w:tc>
              <w:tcPr>
                <w:tcW w:w="282" w:type="dxa"/>
              </w:tcPr>
              <w:p w14:paraId="6BB478EA" w14:textId="77777777" w:rsidR="001D3F0F" w:rsidRDefault="001D3F0F" w:rsidP="002D69F1">
                <w:pPr>
                  <w:pStyle w:val="Arbeitsanweisung"/>
                  <w:tabs>
                    <w:tab w:val="left" w:pos="709"/>
                  </w:tabs>
                </w:pPr>
              </w:p>
            </w:tc>
            <w:tc>
              <w:tcPr>
                <w:tcW w:w="282" w:type="dxa"/>
              </w:tcPr>
              <w:p w14:paraId="058F901D" w14:textId="5588AE43" w:rsidR="001D3F0F" w:rsidRDefault="001D3F0F" w:rsidP="002D69F1">
                <w:pPr>
                  <w:pStyle w:val="Arbeitsanweisung"/>
                  <w:tabs>
                    <w:tab w:val="left" w:pos="709"/>
                  </w:tabs>
                </w:pPr>
              </w:p>
            </w:tc>
            <w:tc>
              <w:tcPr>
                <w:tcW w:w="282" w:type="dxa"/>
              </w:tcPr>
              <w:p w14:paraId="6F98599C" w14:textId="77777777" w:rsidR="001D3F0F" w:rsidRDefault="001D3F0F" w:rsidP="002D69F1">
                <w:pPr>
                  <w:pStyle w:val="Arbeitsanweisung"/>
                  <w:tabs>
                    <w:tab w:val="left" w:pos="709"/>
                  </w:tabs>
                </w:pPr>
              </w:p>
            </w:tc>
            <w:tc>
              <w:tcPr>
                <w:tcW w:w="282" w:type="dxa"/>
              </w:tcPr>
              <w:p w14:paraId="42B2B4E6" w14:textId="77777777" w:rsidR="001D3F0F" w:rsidRDefault="001D3F0F" w:rsidP="002D69F1">
                <w:pPr>
                  <w:pStyle w:val="Arbeitsanweisung"/>
                  <w:tabs>
                    <w:tab w:val="left" w:pos="709"/>
                  </w:tabs>
                </w:pPr>
              </w:p>
            </w:tc>
            <w:tc>
              <w:tcPr>
                <w:tcW w:w="282" w:type="dxa"/>
              </w:tcPr>
              <w:p w14:paraId="5CD2C5E0" w14:textId="77777777" w:rsidR="001D3F0F" w:rsidRDefault="001D3F0F" w:rsidP="002D69F1">
                <w:pPr>
                  <w:pStyle w:val="Arbeitsanweisung"/>
                  <w:tabs>
                    <w:tab w:val="left" w:pos="709"/>
                  </w:tabs>
                </w:pPr>
              </w:p>
            </w:tc>
            <w:tc>
              <w:tcPr>
                <w:tcW w:w="282" w:type="dxa"/>
              </w:tcPr>
              <w:p w14:paraId="1CFE18EA" w14:textId="77777777" w:rsidR="001D3F0F" w:rsidRDefault="001D3F0F" w:rsidP="002D69F1">
                <w:pPr>
                  <w:pStyle w:val="Arbeitsanweisung"/>
                  <w:tabs>
                    <w:tab w:val="left" w:pos="709"/>
                  </w:tabs>
                </w:pPr>
              </w:p>
            </w:tc>
            <w:tc>
              <w:tcPr>
                <w:tcW w:w="282" w:type="dxa"/>
              </w:tcPr>
              <w:p w14:paraId="5B0E8A1F" w14:textId="77777777" w:rsidR="001D3F0F" w:rsidRDefault="001D3F0F" w:rsidP="002D69F1">
                <w:pPr>
                  <w:pStyle w:val="Arbeitsanweisung"/>
                  <w:tabs>
                    <w:tab w:val="left" w:pos="709"/>
                  </w:tabs>
                </w:pPr>
              </w:p>
            </w:tc>
            <w:tc>
              <w:tcPr>
                <w:tcW w:w="282" w:type="dxa"/>
              </w:tcPr>
              <w:p w14:paraId="57D59B2E" w14:textId="77777777" w:rsidR="001D3F0F" w:rsidRDefault="001D3F0F" w:rsidP="002D69F1">
                <w:pPr>
                  <w:pStyle w:val="Arbeitsanweisung"/>
                  <w:tabs>
                    <w:tab w:val="left" w:pos="709"/>
                  </w:tabs>
                </w:pPr>
              </w:p>
            </w:tc>
            <w:tc>
              <w:tcPr>
                <w:tcW w:w="282" w:type="dxa"/>
              </w:tcPr>
              <w:p w14:paraId="38AF1E56" w14:textId="77777777" w:rsidR="001D3F0F" w:rsidRDefault="001D3F0F" w:rsidP="002D69F1">
                <w:pPr>
                  <w:pStyle w:val="Arbeitsanweisung"/>
                  <w:tabs>
                    <w:tab w:val="left" w:pos="709"/>
                  </w:tabs>
                </w:pPr>
              </w:p>
            </w:tc>
            <w:tc>
              <w:tcPr>
                <w:tcW w:w="282" w:type="dxa"/>
              </w:tcPr>
              <w:p w14:paraId="312B8EED" w14:textId="77777777" w:rsidR="001D3F0F" w:rsidRDefault="001D3F0F" w:rsidP="002D69F1">
                <w:pPr>
                  <w:pStyle w:val="Arbeitsanweisung"/>
                  <w:tabs>
                    <w:tab w:val="left" w:pos="709"/>
                  </w:tabs>
                </w:pPr>
              </w:p>
            </w:tc>
            <w:tc>
              <w:tcPr>
                <w:tcW w:w="282" w:type="dxa"/>
              </w:tcPr>
              <w:p w14:paraId="6F16F116" w14:textId="77777777" w:rsidR="001D3F0F" w:rsidRDefault="001D3F0F" w:rsidP="002D69F1">
                <w:pPr>
                  <w:pStyle w:val="Arbeitsanweisung"/>
                  <w:tabs>
                    <w:tab w:val="left" w:pos="709"/>
                  </w:tabs>
                </w:pPr>
              </w:p>
            </w:tc>
            <w:tc>
              <w:tcPr>
                <w:tcW w:w="281" w:type="dxa"/>
              </w:tcPr>
              <w:p w14:paraId="5E2BD4C6" w14:textId="77777777" w:rsidR="001D3F0F" w:rsidRDefault="001D3F0F" w:rsidP="002D69F1">
                <w:pPr>
                  <w:pStyle w:val="Arbeitsanweisung"/>
                  <w:tabs>
                    <w:tab w:val="left" w:pos="709"/>
                  </w:tabs>
                </w:pPr>
              </w:p>
            </w:tc>
            <w:tc>
              <w:tcPr>
                <w:tcW w:w="281" w:type="dxa"/>
              </w:tcPr>
              <w:p w14:paraId="528E8C77" w14:textId="77777777" w:rsidR="001D3F0F" w:rsidRDefault="001D3F0F" w:rsidP="002D69F1">
                <w:pPr>
                  <w:pStyle w:val="Arbeitsanweisung"/>
                  <w:tabs>
                    <w:tab w:val="left" w:pos="709"/>
                  </w:tabs>
                </w:pPr>
              </w:p>
            </w:tc>
            <w:tc>
              <w:tcPr>
                <w:tcW w:w="281" w:type="dxa"/>
              </w:tcPr>
              <w:p w14:paraId="41AF9795" w14:textId="77777777" w:rsidR="001D3F0F" w:rsidRDefault="001D3F0F" w:rsidP="002D69F1">
                <w:pPr>
                  <w:pStyle w:val="Arbeitsanweisung"/>
                  <w:tabs>
                    <w:tab w:val="left" w:pos="709"/>
                  </w:tabs>
                </w:pPr>
              </w:p>
            </w:tc>
            <w:tc>
              <w:tcPr>
                <w:tcW w:w="281" w:type="dxa"/>
              </w:tcPr>
              <w:p w14:paraId="08570D9E" w14:textId="77777777" w:rsidR="001D3F0F" w:rsidRDefault="001D3F0F" w:rsidP="002D69F1">
                <w:pPr>
                  <w:pStyle w:val="Arbeitsanweisung"/>
                  <w:tabs>
                    <w:tab w:val="left" w:pos="709"/>
                  </w:tabs>
                </w:pPr>
              </w:p>
            </w:tc>
            <w:tc>
              <w:tcPr>
                <w:tcW w:w="281" w:type="dxa"/>
              </w:tcPr>
              <w:p w14:paraId="0EB21BC0" w14:textId="77777777" w:rsidR="001D3F0F" w:rsidRDefault="001D3F0F" w:rsidP="002D69F1">
                <w:pPr>
                  <w:pStyle w:val="Arbeitsanweisung"/>
                  <w:tabs>
                    <w:tab w:val="left" w:pos="709"/>
                  </w:tabs>
                </w:pPr>
              </w:p>
            </w:tc>
            <w:tc>
              <w:tcPr>
                <w:tcW w:w="281" w:type="dxa"/>
              </w:tcPr>
              <w:p w14:paraId="61DF54D0" w14:textId="77777777" w:rsidR="001D3F0F" w:rsidRDefault="001D3F0F" w:rsidP="002D69F1">
                <w:pPr>
                  <w:pStyle w:val="Arbeitsanweisung"/>
                  <w:tabs>
                    <w:tab w:val="left" w:pos="709"/>
                  </w:tabs>
                </w:pPr>
              </w:p>
            </w:tc>
            <w:tc>
              <w:tcPr>
                <w:tcW w:w="281" w:type="dxa"/>
              </w:tcPr>
              <w:p w14:paraId="4FC59504" w14:textId="77777777" w:rsidR="001D3F0F" w:rsidRDefault="001D3F0F" w:rsidP="002D69F1">
                <w:pPr>
                  <w:pStyle w:val="Arbeitsanweisung"/>
                  <w:tabs>
                    <w:tab w:val="left" w:pos="709"/>
                  </w:tabs>
                </w:pPr>
              </w:p>
            </w:tc>
            <w:tc>
              <w:tcPr>
                <w:tcW w:w="281" w:type="dxa"/>
              </w:tcPr>
              <w:p w14:paraId="69F2920B" w14:textId="77777777" w:rsidR="001D3F0F" w:rsidRDefault="001D3F0F" w:rsidP="002D69F1">
                <w:pPr>
                  <w:pStyle w:val="Arbeitsanweisung"/>
                  <w:tabs>
                    <w:tab w:val="left" w:pos="709"/>
                  </w:tabs>
                </w:pPr>
              </w:p>
            </w:tc>
            <w:tc>
              <w:tcPr>
                <w:tcW w:w="281" w:type="dxa"/>
              </w:tcPr>
              <w:p w14:paraId="19D996CD" w14:textId="77777777" w:rsidR="001D3F0F" w:rsidRDefault="001D3F0F" w:rsidP="002D69F1">
                <w:pPr>
                  <w:pStyle w:val="Arbeitsanweisung"/>
                  <w:tabs>
                    <w:tab w:val="left" w:pos="709"/>
                  </w:tabs>
                </w:pPr>
              </w:p>
            </w:tc>
            <w:tc>
              <w:tcPr>
                <w:tcW w:w="281" w:type="dxa"/>
              </w:tcPr>
              <w:p w14:paraId="4B7AF20A" w14:textId="77777777" w:rsidR="001D3F0F" w:rsidRDefault="001D3F0F" w:rsidP="002D69F1">
                <w:pPr>
                  <w:pStyle w:val="Arbeitsanweisung"/>
                  <w:tabs>
                    <w:tab w:val="left" w:pos="709"/>
                  </w:tabs>
                </w:pPr>
              </w:p>
            </w:tc>
            <w:tc>
              <w:tcPr>
                <w:tcW w:w="281" w:type="dxa"/>
              </w:tcPr>
              <w:p w14:paraId="46A452FB" w14:textId="77777777" w:rsidR="001D3F0F" w:rsidRDefault="001D3F0F" w:rsidP="002D69F1">
                <w:pPr>
                  <w:pStyle w:val="Arbeitsanweisung"/>
                  <w:tabs>
                    <w:tab w:val="left" w:pos="709"/>
                  </w:tabs>
                </w:pPr>
              </w:p>
            </w:tc>
            <w:tc>
              <w:tcPr>
                <w:tcW w:w="281" w:type="dxa"/>
              </w:tcPr>
              <w:p w14:paraId="29104FDC" w14:textId="77777777" w:rsidR="001D3F0F" w:rsidRDefault="001D3F0F" w:rsidP="002D69F1">
                <w:pPr>
                  <w:pStyle w:val="Arbeitsanweisung"/>
                  <w:tabs>
                    <w:tab w:val="left" w:pos="709"/>
                  </w:tabs>
                </w:pPr>
              </w:p>
            </w:tc>
            <w:tc>
              <w:tcPr>
                <w:tcW w:w="281" w:type="dxa"/>
              </w:tcPr>
              <w:p w14:paraId="71D47B3E" w14:textId="77777777" w:rsidR="001D3F0F" w:rsidRDefault="001D3F0F" w:rsidP="002D69F1">
                <w:pPr>
                  <w:pStyle w:val="Arbeitsanweisung"/>
                  <w:tabs>
                    <w:tab w:val="left" w:pos="709"/>
                  </w:tabs>
                </w:pPr>
              </w:p>
            </w:tc>
            <w:tc>
              <w:tcPr>
                <w:tcW w:w="281" w:type="dxa"/>
              </w:tcPr>
              <w:p w14:paraId="7F88EEEF" w14:textId="77777777" w:rsidR="001D3F0F" w:rsidRDefault="001D3F0F" w:rsidP="002D69F1">
                <w:pPr>
                  <w:pStyle w:val="Arbeitsanweisung"/>
                  <w:tabs>
                    <w:tab w:val="left" w:pos="709"/>
                  </w:tabs>
                </w:pPr>
              </w:p>
            </w:tc>
            <w:tc>
              <w:tcPr>
                <w:tcW w:w="281" w:type="dxa"/>
              </w:tcPr>
              <w:p w14:paraId="434338F1" w14:textId="77777777" w:rsidR="001D3F0F" w:rsidRDefault="001D3F0F" w:rsidP="002D69F1">
                <w:pPr>
                  <w:pStyle w:val="Arbeitsanweisung"/>
                  <w:tabs>
                    <w:tab w:val="left" w:pos="709"/>
                  </w:tabs>
                </w:pPr>
              </w:p>
            </w:tc>
            <w:tc>
              <w:tcPr>
                <w:tcW w:w="281" w:type="dxa"/>
              </w:tcPr>
              <w:p w14:paraId="04EC419B" w14:textId="77777777" w:rsidR="001D3F0F" w:rsidRDefault="001D3F0F" w:rsidP="002D69F1">
                <w:pPr>
                  <w:pStyle w:val="Arbeitsanweisung"/>
                  <w:tabs>
                    <w:tab w:val="left" w:pos="709"/>
                  </w:tabs>
                </w:pPr>
              </w:p>
            </w:tc>
            <w:tc>
              <w:tcPr>
                <w:tcW w:w="281" w:type="dxa"/>
              </w:tcPr>
              <w:p w14:paraId="769D98CB" w14:textId="77777777" w:rsidR="001D3F0F" w:rsidRDefault="001D3F0F" w:rsidP="002D69F1">
                <w:pPr>
                  <w:pStyle w:val="Arbeitsanweisung"/>
                  <w:tabs>
                    <w:tab w:val="left" w:pos="709"/>
                  </w:tabs>
                </w:pPr>
              </w:p>
            </w:tc>
          </w:tr>
          <w:tr w:rsidR="001D3F0F" w14:paraId="4E359FB6" w14:textId="77777777" w:rsidTr="002D69F1">
            <w:trPr>
              <w:trHeight w:val="283"/>
            </w:trPr>
            <w:tc>
              <w:tcPr>
                <w:tcW w:w="282" w:type="dxa"/>
              </w:tcPr>
              <w:p w14:paraId="4D634352" w14:textId="77777777" w:rsidR="001D3F0F" w:rsidRDefault="001D3F0F" w:rsidP="002D69F1">
                <w:pPr>
                  <w:pStyle w:val="Arbeitsanweisung"/>
                  <w:tabs>
                    <w:tab w:val="left" w:pos="709"/>
                  </w:tabs>
                </w:pPr>
              </w:p>
            </w:tc>
            <w:tc>
              <w:tcPr>
                <w:tcW w:w="282" w:type="dxa"/>
              </w:tcPr>
              <w:p w14:paraId="741A6F50" w14:textId="77777777" w:rsidR="001D3F0F" w:rsidRDefault="001D3F0F" w:rsidP="002D69F1">
                <w:pPr>
                  <w:pStyle w:val="Arbeitsanweisung"/>
                  <w:tabs>
                    <w:tab w:val="left" w:pos="709"/>
                  </w:tabs>
                </w:pPr>
              </w:p>
            </w:tc>
            <w:tc>
              <w:tcPr>
                <w:tcW w:w="282" w:type="dxa"/>
              </w:tcPr>
              <w:p w14:paraId="352D37B0" w14:textId="77777777" w:rsidR="001D3F0F" w:rsidRDefault="001D3F0F" w:rsidP="002D69F1">
                <w:pPr>
                  <w:pStyle w:val="Arbeitsanweisung"/>
                  <w:tabs>
                    <w:tab w:val="left" w:pos="709"/>
                  </w:tabs>
                </w:pPr>
              </w:p>
            </w:tc>
            <w:tc>
              <w:tcPr>
                <w:tcW w:w="282" w:type="dxa"/>
              </w:tcPr>
              <w:p w14:paraId="22BE3CDF" w14:textId="77777777" w:rsidR="001D3F0F" w:rsidRDefault="001D3F0F" w:rsidP="002D69F1">
                <w:pPr>
                  <w:pStyle w:val="Arbeitsanweisung"/>
                  <w:tabs>
                    <w:tab w:val="left" w:pos="709"/>
                  </w:tabs>
                </w:pPr>
              </w:p>
            </w:tc>
            <w:tc>
              <w:tcPr>
                <w:tcW w:w="282" w:type="dxa"/>
              </w:tcPr>
              <w:p w14:paraId="7731F9FF" w14:textId="77777777" w:rsidR="001D3F0F" w:rsidRDefault="001D3F0F" w:rsidP="002D69F1">
                <w:pPr>
                  <w:pStyle w:val="Arbeitsanweisung"/>
                  <w:tabs>
                    <w:tab w:val="left" w:pos="709"/>
                  </w:tabs>
                </w:pPr>
              </w:p>
            </w:tc>
            <w:tc>
              <w:tcPr>
                <w:tcW w:w="282" w:type="dxa"/>
              </w:tcPr>
              <w:p w14:paraId="53509450" w14:textId="2364830B" w:rsidR="001D3F0F" w:rsidRDefault="001D3F0F" w:rsidP="002D69F1">
                <w:pPr>
                  <w:pStyle w:val="Arbeitsanweisung"/>
                  <w:tabs>
                    <w:tab w:val="left" w:pos="709"/>
                  </w:tabs>
                </w:pPr>
              </w:p>
            </w:tc>
            <w:tc>
              <w:tcPr>
                <w:tcW w:w="282" w:type="dxa"/>
              </w:tcPr>
              <w:p w14:paraId="55569176" w14:textId="77777777" w:rsidR="001D3F0F" w:rsidRDefault="001D3F0F" w:rsidP="002D69F1">
                <w:pPr>
                  <w:pStyle w:val="Arbeitsanweisung"/>
                  <w:tabs>
                    <w:tab w:val="left" w:pos="709"/>
                  </w:tabs>
                </w:pPr>
              </w:p>
            </w:tc>
            <w:tc>
              <w:tcPr>
                <w:tcW w:w="282" w:type="dxa"/>
              </w:tcPr>
              <w:p w14:paraId="751731E2" w14:textId="77777777" w:rsidR="001D3F0F" w:rsidRDefault="001D3F0F" w:rsidP="002D69F1">
                <w:pPr>
                  <w:pStyle w:val="Arbeitsanweisung"/>
                  <w:tabs>
                    <w:tab w:val="left" w:pos="709"/>
                  </w:tabs>
                </w:pPr>
              </w:p>
            </w:tc>
            <w:tc>
              <w:tcPr>
                <w:tcW w:w="282" w:type="dxa"/>
              </w:tcPr>
              <w:p w14:paraId="15E19906" w14:textId="77777777" w:rsidR="001D3F0F" w:rsidRDefault="001D3F0F" w:rsidP="002D69F1">
                <w:pPr>
                  <w:pStyle w:val="Arbeitsanweisung"/>
                  <w:tabs>
                    <w:tab w:val="left" w:pos="709"/>
                  </w:tabs>
                </w:pPr>
              </w:p>
            </w:tc>
            <w:tc>
              <w:tcPr>
                <w:tcW w:w="282" w:type="dxa"/>
              </w:tcPr>
              <w:p w14:paraId="0AB840A4" w14:textId="77777777" w:rsidR="001D3F0F" w:rsidRDefault="001D3F0F" w:rsidP="002D69F1">
                <w:pPr>
                  <w:pStyle w:val="Arbeitsanweisung"/>
                  <w:tabs>
                    <w:tab w:val="left" w:pos="709"/>
                  </w:tabs>
                </w:pPr>
              </w:p>
            </w:tc>
            <w:tc>
              <w:tcPr>
                <w:tcW w:w="282" w:type="dxa"/>
              </w:tcPr>
              <w:p w14:paraId="599495AA" w14:textId="77777777" w:rsidR="001D3F0F" w:rsidRDefault="001D3F0F" w:rsidP="002D69F1">
                <w:pPr>
                  <w:pStyle w:val="Arbeitsanweisung"/>
                  <w:tabs>
                    <w:tab w:val="left" w:pos="709"/>
                  </w:tabs>
                </w:pPr>
              </w:p>
            </w:tc>
            <w:tc>
              <w:tcPr>
                <w:tcW w:w="282" w:type="dxa"/>
              </w:tcPr>
              <w:p w14:paraId="343E7C8A" w14:textId="77777777" w:rsidR="001D3F0F" w:rsidRDefault="001D3F0F" w:rsidP="002D69F1">
                <w:pPr>
                  <w:pStyle w:val="Arbeitsanweisung"/>
                  <w:tabs>
                    <w:tab w:val="left" w:pos="709"/>
                  </w:tabs>
                </w:pPr>
              </w:p>
            </w:tc>
            <w:tc>
              <w:tcPr>
                <w:tcW w:w="282" w:type="dxa"/>
              </w:tcPr>
              <w:p w14:paraId="5C3C958B" w14:textId="77777777" w:rsidR="001D3F0F" w:rsidRDefault="001D3F0F" w:rsidP="002D69F1">
                <w:pPr>
                  <w:pStyle w:val="Arbeitsanweisung"/>
                  <w:tabs>
                    <w:tab w:val="left" w:pos="709"/>
                  </w:tabs>
                </w:pPr>
              </w:p>
            </w:tc>
            <w:tc>
              <w:tcPr>
                <w:tcW w:w="282" w:type="dxa"/>
              </w:tcPr>
              <w:p w14:paraId="1B41E66A" w14:textId="77777777" w:rsidR="001D3F0F" w:rsidRDefault="001D3F0F" w:rsidP="002D69F1">
                <w:pPr>
                  <w:pStyle w:val="Arbeitsanweisung"/>
                  <w:tabs>
                    <w:tab w:val="left" w:pos="709"/>
                  </w:tabs>
                </w:pPr>
              </w:p>
            </w:tc>
            <w:tc>
              <w:tcPr>
                <w:tcW w:w="282" w:type="dxa"/>
              </w:tcPr>
              <w:p w14:paraId="4A314015" w14:textId="77777777" w:rsidR="001D3F0F" w:rsidRDefault="001D3F0F" w:rsidP="002D69F1">
                <w:pPr>
                  <w:pStyle w:val="Arbeitsanweisung"/>
                  <w:tabs>
                    <w:tab w:val="left" w:pos="709"/>
                  </w:tabs>
                </w:pPr>
              </w:p>
            </w:tc>
            <w:tc>
              <w:tcPr>
                <w:tcW w:w="281" w:type="dxa"/>
              </w:tcPr>
              <w:p w14:paraId="5E743BB8" w14:textId="77777777" w:rsidR="001D3F0F" w:rsidRDefault="001D3F0F" w:rsidP="002D69F1">
                <w:pPr>
                  <w:pStyle w:val="Arbeitsanweisung"/>
                  <w:tabs>
                    <w:tab w:val="left" w:pos="709"/>
                  </w:tabs>
                </w:pPr>
              </w:p>
            </w:tc>
            <w:tc>
              <w:tcPr>
                <w:tcW w:w="281" w:type="dxa"/>
              </w:tcPr>
              <w:p w14:paraId="2C23F6BC" w14:textId="77777777" w:rsidR="001D3F0F" w:rsidRDefault="001D3F0F" w:rsidP="002D69F1">
                <w:pPr>
                  <w:pStyle w:val="Arbeitsanweisung"/>
                  <w:tabs>
                    <w:tab w:val="left" w:pos="709"/>
                  </w:tabs>
                </w:pPr>
              </w:p>
            </w:tc>
            <w:tc>
              <w:tcPr>
                <w:tcW w:w="281" w:type="dxa"/>
              </w:tcPr>
              <w:p w14:paraId="7ABD4B8E" w14:textId="77777777" w:rsidR="001D3F0F" w:rsidRDefault="001D3F0F" w:rsidP="002D69F1">
                <w:pPr>
                  <w:pStyle w:val="Arbeitsanweisung"/>
                  <w:tabs>
                    <w:tab w:val="left" w:pos="709"/>
                  </w:tabs>
                </w:pPr>
              </w:p>
            </w:tc>
            <w:tc>
              <w:tcPr>
                <w:tcW w:w="281" w:type="dxa"/>
              </w:tcPr>
              <w:p w14:paraId="4B088ECE" w14:textId="77777777" w:rsidR="001D3F0F" w:rsidRDefault="001D3F0F" w:rsidP="002D69F1">
                <w:pPr>
                  <w:pStyle w:val="Arbeitsanweisung"/>
                  <w:tabs>
                    <w:tab w:val="left" w:pos="709"/>
                  </w:tabs>
                </w:pPr>
              </w:p>
            </w:tc>
            <w:tc>
              <w:tcPr>
                <w:tcW w:w="281" w:type="dxa"/>
              </w:tcPr>
              <w:p w14:paraId="225B575E" w14:textId="77777777" w:rsidR="001D3F0F" w:rsidRDefault="001D3F0F" w:rsidP="002D69F1">
                <w:pPr>
                  <w:pStyle w:val="Arbeitsanweisung"/>
                  <w:tabs>
                    <w:tab w:val="left" w:pos="709"/>
                  </w:tabs>
                  <w:ind w:left="0" w:firstLine="0"/>
                </w:pPr>
              </w:p>
            </w:tc>
            <w:tc>
              <w:tcPr>
                <w:tcW w:w="281" w:type="dxa"/>
              </w:tcPr>
              <w:p w14:paraId="25338585" w14:textId="77777777" w:rsidR="001D3F0F" w:rsidRDefault="001D3F0F" w:rsidP="002D69F1">
                <w:pPr>
                  <w:pStyle w:val="Arbeitsanweisung"/>
                  <w:tabs>
                    <w:tab w:val="left" w:pos="709"/>
                  </w:tabs>
                </w:pPr>
              </w:p>
            </w:tc>
            <w:tc>
              <w:tcPr>
                <w:tcW w:w="281" w:type="dxa"/>
              </w:tcPr>
              <w:p w14:paraId="44960706" w14:textId="77777777" w:rsidR="001D3F0F" w:rsidRDefault="001D3F0F" w:rsidP="002D69F1">
                <w:pPr>
                  <w:pStyle w:val="Arbeitsanweisung"/>
                  <w:tabs>
                    <w:tab w:val="left" w:pos="709"/>
                  </w:tabs>
                </w:pPr>
              </w:p>
            </w:tc>
            <w:tc>
              <w:tcPr>
                <w:tcW w:w="281" w:type="dxa"/>
              </w:tcPr>
              <w:p w14:paraId="4A984480" w14:textId="77777777" w:rsidR="001D3F0F" w:rsidRDefault="001D3F0F" w:rsidP="002D69F1">
                <w:pPr>
                  <w:pStyle w:val="Arbeitsanweisung"/>
                  <w:tabs>
                    <w:tab w:val="left" w:pos="709"/>
                  </w:tabs>
                </w:pPr>
              </w:p>
            </w:tc>
            <w:tc>
              <w:tcPr>
                <w:tcW w:w="281" w:type="dxa"/>
              </w:tcPr>
              <w:p w14:paraId="4E88BBBD" w14:textId="77777777" w:rsidR="001D3F0F" w:rsidRDefault="001D3F0F" w:rsidP="002D69F1">
                <w:pPr>
                  <w:pStyle w:val="Arbeitsanweisung"/>
                  <w:tabs>
                    <w:tab w:val="left" w:pos="709"/>
                  </w:tabs>
                </w:pPr>
              </w:p>
            </w:tc>
            <w:tc>
              <w:tcPr>
                <w:tcW w:w="281" w:type="dxa"/>
              </w:tcPr>
              <w:p w14:paraId="6E97284F" w14:textId="77777777" w:rsidR="001D3F0F" w:rsidRDefault="001D3F0F" w:rsidP="002D69F1">
                <w:pPr>
                  <w:pStyle w:val="Arbeitsanweisung"/>
                  <w:tabs>
                    <w:tab w:val="left" w:pos="709"/>
                  </w:tabs>
                </w:pPr>
              </w:p>
            </w:tc>
            <w:tc>
              <w:tcPr>
                <w:tcW w:w="281" w:type="dxa"/>
              </w:tcPr>
              <w:p w14:paraId="37F2590F" w14:textId="77777777" w:rsidR="001D3F0F" w:rsidRDefault="001D3F0F" w:rsidP="002D69F1">
                <w:pPr>
                  <w:pStyle w:val="Arbeitsanweisung"/>
                  <w:tabs>
                    <w:tab w:val="left" w:pos="709"/>
                  </w:tabs>
                </w:pPr>
              </w:p>
            </w:tc>
            <w:tc>
              <w:tcPr>
                <w:tcW w:w="281" w:type="dxa"/>
              </w:tcPr>
              <w:p w14:paraId="674F5FC0" w14:textId="77777777" w:rsidR="001D3F0F" w:rsidRDefault="001D3F0F" w:rsidP="002D69F1">
                <w:pPr>
                  <w:pStyle w:val="Arbeitsanweisung"/>
                  <w:tabs>
                    <w:tab w:val="left" w:pos="709"/>
                  </w:tabs>
                </w:pPr>
              </w:p>
            </w:tc>
            <w:tc>
              <w:tcPr>
                <w:tcW w:w="281" w:type="dxa"/>
              </w:tcPr>
              <w:p w14:paraId="6B1937A4" w14:textId="77777777" w:rsidR="001D3F0F" w:rsidRDefault="001D3F0F" w:rsidP="002D69F1">
                <w:pPr>
                  <w:pStyle w:val="Arbeitsanweisung"/>
                  <w:tabs>
                    <w:tab w:val="left" w:pos="709"/>
                  </w:tabs>
                </w:pPr>
              </w:p>
            </w:tc>
            <w:tc>
              <w:tcPr>
                <w:tcW w:w="281" w:type="dxa"/>
              </w:tcPr>
              <w:p w14:paraId="41788830" w14:textId="77777777" w:rsidR="001D3F0F" w:rsidRDefault="001D3F0F" w:rsidP="002D69F1">
                <w:pPr>
                  <w:pStyle w:val="Arbeitsanweisung"/>
                  <w:tabs>
                    <w:tab w:val="left" w:pos="709"/>
                  </w:tabs>
                </w:pPr>
              </w:p>
            </w:tc>
            <w:tc>
              <w:tcPr>
                <w:tcW w:w="281" w:type="dxa"/>
              </w:tcPr>
              <w:p w14:paraId="480D6BC9" w14:textId="77777777" w:rsidR="001D3F0F" w:rsidRDefault="001D3F0F" w:rsidP="002D69F1">
                <w:pPr>
                  <w:pStyle w:val="Arbeitsanweisung"/>
                  <w:tabs>
                    <w:tab w:val="left" w:pos="709"/>
                  </w:tabs>
                </w:pPr>
              </w:p>
            </w:tc>
            <w:tc>
              <w:tcPr>
                <w:tcW w:w="281" w:type="dxa"/>
              </w:tcPr>
              <w:p w14:paraId="45ECC966" w14:textId="77777777" w:rsidR="001D3F0F" w:rsidRDefault="001D3F0F" w:rsidP="002D69F1">
                <w:pPr>
                  <w:pStyle w:val="Arbeitsanweisung"/>
                  <w:tabs>
                    <w:tab w:val="left" w:pos="709"/>
                  </w:tabs>
                </w:pPr>
              </w:p>
            </w:tc>
            <w:tc>
              <w:tcPr>
                <w:tcW w:w="281" w:type="dxa"/>
              </w:tcPr>
              <w:p w14:paraId="27F71D8E" w14:textId="77777777" w:rsidR="001D3F0F" w:rsidRDefault="001D3F0F" w:rsidP="002D69F1">
                <w:pPr>
                  <w:pStyle w:val="Arbeitsanweisung"/>
                  <w:tabs>
                    <w:tab w:val="left" w:pos="709"/>
                  </w:tabs>
                </w:pPr>
              </w:p>
            </w:tc>
          </w:tr>
          <w:tr w:rsidR="001D3F0F" w14:paraId="6AD9D5F3" w14:textId="77777777" w:rsidTr="002D69F1">
            <w:trPr>
              <w:trHeight w:val="283"/>
            </w:trPr>
            <w:tc>
              <w:tcPr>
                <w:tcW w:w="282" w:type="dxa"/>
              </w:tcPr>
              <w:p w14:paraId="7A3CDBC3" w14:textId="77777777" w:rsidR="001D3F0F" w:rsidRDefault="001D3F0F" w:rsidP="002D69F1">
                <w:pPr>
                  <w:pStyle w:val="Arbeitsanweisung"/>
                  <w:tabs>
                    <w:tab w:val="left" w:pos="709"/>
                  </w:tabs>
                </w:pPr>
              </w:p>
            </w:tc>
            <w:tc>
              <w:tcPr>
                <w:tcW w:w="282" w:type="dxa"/>
              </w:tcPr>
              <w:p w14:paraId="0BC7AF18" w14:textId="77777777" w:rsidR="001D3F0F" w:rsidRDefault="001D3F0F" w:rsidP="002D69F1">
                <w:pPr>
                  <w:pStyle w:val="Arbeitsanweisung"/>
                  <w:tabs>
                    <w:tab w:val="left" w:pos="709"/>
                  </w:tabs>
                </w:pPr>
              </w:p>
            </w:tc>
            <w:tc>
              <w:tcPr>
                <w:tcW w:w="282" w:type="dxa"/>
              </w:tcPr>
              <w:p w14:paraId="0694EAE3" w14:textId="77777777" w:rsidR="001D3F0F" w:rsidRDefault="001D3F0F" w:rsidP="002D69F1">
                <w:pPr>
                  <w:pStyle w:val="Arbeitsanweisung"/>
                  <w:tabs>
                    <w:tab w:val="left" w:pos="709"/>
                  </w:tabs>
                </w:pPr>
              </w:p>
            </w:tc>
            <w:tc>
              <w:tcPr>
                <w:tcW w:w="282" w:type="dxa"/>
              </w:tcPr>
              <w:p w14:paraId="1A03BEAA" w14:textId="77777777" w:rsidR="001D3F0F" w:rsidRDefault="001D3F0F" w:rsidP="002D69F1">
                <w:pPr>
                  <w:pStyle w:val="Arbeitsanweisung"/>
                  <w:tabs>
                    <w:tab w:val="left" w:pos="709"/>
                  </w:tabs>
                </w:pPr>
              </w:p>
            </w:tc>
            <w:tc>
              <w:tcPr>
                <w:tcW w:w="282" w:type="dxa"/>
              </w:tcPr>
              <w:p w14:paraId="1CB63C14" w14:textId="77777777" w:rsidR="001D3F0F" w:rsidRDefault="001D3F0F" w:rsidP="002D69F1">
                <w:pPr>
                  <w:pStyle w:val="Arbeitsanweisung"/>
                  <w:tabs>
                    <w:tab w:val="left" w:pos="709"/>
                  </w:tabs>
                </w:pPr>
              </w:p>
            </w:tc>
            <w:tc>
              <w:tcPr>
                <w:tcW w:w="282" w:type="dxa"/>
              </w:tcPr>
              <w:p w14:paraId="162B8736" w14:textId="77777777" w:rsidR="001D3F0F" w:rsidRDefault="001D3F0F" w:rsidP="002D69F1">
                <w:pPr>
                  <w:pStyle w:val="Arbeitsanweisung"/>
                  <w:tabs>
                    <w:tab w:val="left" w:pos="709"/>
                  </w:tabs>
                </w:pPr>
              </w:p>
            </w:tc>
            <w:tc>
              <w:tcPr>
                <w:tcW w:w="282" w:type="dxa"/>
              </w:tcPr>
              <w:p w14:paraId="1EEEE215" w14:textId="77777777" w:rsidR="001D3F0F" w:rsidRDefault="001D3F0F" w:rsidP="002D69F1">
                <w:pPr>
                  <w:pStyle w:val="Arbeitsanweisung"/>
                  <w:tabs>
                    <w:tab w:val="left" w:pos="709"/>
                  </w:tabs>
                </w:pPr>
              </w:p>
            </w:tc>
            <w:tc>
              <w:tcPr>
                <w:tcW w:w="282" w:type="dxa"/>
              </w:tcPr>
              <w:p w14:paraId="4D6413B3" w14:textId="77777777" w:rsidR="001D3F0F" w:rsidRDefault="001D3F0F" w:rsidP="002D69F1">
                <w:pPr>
                  <w:pStyle w:val="Arbeitsanweisung"/>
                  <w:tabs>
                    <w:tab w:val="left" w:pos="709"/>
                  </w:tabs>
                </w:pPr>
              </w:p>
            </w:tc>
            <w:tc>
              <w:tcPr>
                <w:tcW w:w="282" w:type="dxa"/>
              </w:tcPr>
              <w:p w14:paraId="13548C3A" w14:textId="77777777" w:rsidR="001D3F0F" w:rsidRDefault="001D3F0F" w:rsidP="002D69F1">
                <w:pPr>
                  <w:pStyle w:val="Arbeitsanweisung"/>
                  <w:tabs>
                    <w:tab w:val="left" w:pos="709"/>
                  </w:tabs>
                </w:pPr>
              </w:p>
            </w:tc>
            <w:tc>
              <w:tcPr>
                <w:tcW w:w="282" w:type="dxa"/>
              </w:tcPr>
              <w:p w14:paraId="2D944A83" w14:textId="77777777" w:rsidR="001D3F0F" w:rsidRDefault="001D3F0F" w:rsidP="002D69F1">
                <w:pPr>
                  <w:pStyle w:val="Arbeitsanweisung"/>
                  <w:tabs>
                    <w:tab w:val="left" w:pos="709"/>
                  </w:tabs>
                </w:pPr>
              </w:p>
            </w:tc>
            <w:tc>
              <w:tcPr>
                <w:tcW w:w="282" w:type="dxa"/>
              </w:tcPr>
              <w:p w14:paraId="2CFB5B55" w14:textId="77777777" w:rsidR="001D3F0F" w:rsidRDefault="001D3F0F" w:rsidP="002D69F1">
                <w:pPr>
                  <w:pStyle w:val="Arbeitsanweisung"/>
                  <w:tabs>
                    <w:tab w:val="left" w:pos="709"/>
                  </w:tabs>
                </w:pPr>
              </w:p>
            </w:tc>
            <w:tc>
              <w:tcPr>
                <w:tcW w:w="282" w:type="dxa"/>
              </w:tcPr>
              <w:p w14:paraId="41EB9A41" w14:textId="77777777" w:rsidR="001D3F0F" w:rsidRDefault="001D3F0F" w:rsidP="002D69F1">
                <w:pPr>
                  <w:pStyle w:val="Arbeitsanweisung"/>
                  <w:tabs>
                    <w:tab w:val="left" w:pos="709"/>
                  </w:tabs>
                </w:pPr>
              </w:p>
            </w:tc>
            <w:tc>
              <w:tcPr>
                <w:tcW w:w="282" w:type="dxa"/>
              </w:tcPr>
              <w:p w14:paraId="0689894E" w14:textId="77777777" w:rsidR="001D3F0F" w:rsidRDefault="001D3F0F" w:rsidP="002D69F1">
                <w:pPr>
                  <w:pStyle w:val="Arbeitsanweisung"/>
                  <w:tabs>
                    <w:tab w:val="left" w:pos="709"/>
                  </w:tabs>
                </w:pPr>
              </w:p>
            </w:tc>
            <w:tc>
              <w:tcPr>
                <w:tcW w:w="282" w:type="dxa"/>
              </w:tcPr>
              <w:p w14:paraId="65653912" w14:textId="77777777" w:rsidR="001D3F0F" w:rsidRDefault="001D3F0F" w:rsidP="002D69F1">
                <w:pPr>
                  <w:pStyle w:val="Arbeitsanweisung"/>
                  <w:tabs>
                    <w:tab w:val="left" w:pos="709"/>
                  </w:tabs>
                </w:pPr>
              </w:p>
            </w:tc>
            <w:tc>
              <w:tcPr>
                <w:tcW w:w="282" w:type="dxa"/>
              </w:tcPr>
              <w:p w14:paraId="774B492B" w14:textId="77777777" w:rsidR="001D3F0F" w:rsidRDefault="001D3F0F" w:rsidP="002D69F1">
                <w:pPr>
                  <w:pStyle w:val="Arbeitsanweisung"/>
                  <w:tabs>
                    <w:tab w:val="left" w:pos="709"/>
                  </w:tabs>
                </w:pPr>
              </w:p>
            </w:tc>
            <w:tc>
              <w:tcPr>
                <w:tcW w:w="281" w:type="dxa"/>
              </w:tcPr>
              <w:p w14:paraId="1E42EA76" w14:textId="77777777" w:rsidR="001D3F0F" w:rsidRDefault="001D3F0F" w:rsidP="002D69F1">
                <w:pPr>
                  <w:pStyle w:val="Arbeitsanweisung"/>
                  <w:tabs>
                    <w:tab w:val="left" w:pos="709"/>
                  </w:tabs>
                </w:pPr>
              </w:p>
            </w:tc>
            <w:tc>
              <w:tcPr>
                <w:tcW w:w="281" w:type="dxa"/>
              </w:tcPr>
              <w:p w14:paraId="082983D1" w14:textId="77777777" w:rsidR="001D3F0F" w:rsidRDefault="001D3F0F" w:rsidP="002D69F1">
                <w:pPr>
                  <w:pStyle w:val="Arbeitsanweisung"/>
                  <w:tabs>
                    <w:tab w:val="left" w:pos="709"/>
                  </w:tabs>
                </w:pPr>
              </w:p>
            </w:tc>
            <w:tc>
              <w:tcPr>
                <w:tcW w:w="281" w:type="dxa"/>
              </w:tcPr>
              <w:p w14:paraId="3BB29F53" w14:textId="77777777" w:rsidR="001D3F0F" w:rsidRDefault="001D3F0F" w:rsidP="002D69F1">
                <w:pPr>
                  <w:pStyle w:val="Arbeitsanweisung"/>
                  <w:tabs>
                    <w:tab w:val="left" w:pos="709"/>
                  </w:tabs>
                </w:pPr>
              </w:p>
            </w:tc>
            <w:tc>
              <w:tcPr>
                <w:tcW w:w="281" w:type="dxa"/>
              </w:tcPr>
              <w:p w14:paraId="4E97080C" w14:textId="77777777" w:rsidR="001D3F0F" w:rsidRDefault="001D3F0F" w:rsidP="002D69F1">
                <w:pPr>
                  <w:pStyle w:val="Arbeitsanweisung"/>
                  <w:tabs>
                    <w:tab w:val="left" w:pos="709"/>
                  </w:tabs>
                </w:pPr>
              </w:p>
            </w:tc>
            <w:tc>
              <w:tcPr>
                <w:tcW w:w="281" w:type="dxa"/>
              </w:tcPr>
              <w:p w14:paraId="131C867C" w14:textId="77777777" w:rsidR="001D3F0F" w:rsidRDefault="001D3F0F" w:rsidP="002D69F1">
                <w:pPr>
                  <w:pStyle w:val="Arbeitsanweisung"/>
                  <w:tabs>
                    <w:tab w:val="left" w:pos="709"/>
                  </w:tabs>
                  <w:ind w:left="0" w:firstLine="0"/>
                </w:pPr>
              </w:p>
            </w:tc>
            <w:tc>
              <w:tcPr>
                <w:tcW w:w="281" w:type="dxa"/>
              </w:tcPr>
              <w:p w14:paraId="485FF985" w14:textId="77777777" w:rsidR="001D3F0F" w:rsidRDefault="001D3F0F" w:rsidP="002D69F1">
                <w:pPr>
                  <w:pStyle w:val="Arbeitsanweisung"/>
                  <w:tabs>
                    <w:tab w:val="left" w:pos="709"/>
                  </w:tabs>
                </w:pPr>
              </w:p>
            </w:tc>
            <w:tc>
              <w:tcPr>
                <w:tcW w:w="281" w:type="dxa"/>
              </w:tcPr>
              <w:p w14:paraId="24F43F2E" w14:textId="77777777" w:rsidR="001D3F0F" w:rsidRDefault="001D3F0F" w:rsidP="002D69F1">
                <w:pPr>
                  <w:pStyle w:val="Arbeitsanweisung"/>
                  <w:tabs>
                    <w:tab w:val="left" w:pos="709"/>
                  </w:tabs>
                </w:pPr>
              </w:p>
            </w:tc>
            <w:tc>
              <w:tcPr>
                <w:tcW w:w="281" w:type="dxa"/>
              </w:tcPr>
              <w:p w14:paraId="492895B6" w14:textId="77777777" w:rsidR="001D3F0F" w:rsidRDefault="001D3F0F" w:rsidP="002D69F1">
                <w:pPr>
                  <w:pStyle w:val="Arbeitsanweisung"/>
                  <w:tabs>
                    <w:tab w:val="left" w:pos="709"/>
                  </w:tabs>
                </w:pPr>
              </w:p>
            </w:tc>
            <w:tc>
              <w:tcPr>
                <w:tcW w:w="281" w:type="dxa"/>
              </w:tcPr>
              <w:p w14:paraId="35044454" w14:textId="77777777" w:rsidR="001D3F0F" w:rsidRDefault="001D3F0F" w:rsidP="002D69F1">
                <w:pPr>
                  <w:pStyle w:val="Arbeitsanweisung"/>
                  <w:tabs>
                    <w:tab w:val="left" w:pos="709"/>
                  </w:tabs>
                </w:pPr>
              </w:p>
            </w:tc>
            <w:tc>
              <w:tcPr>
                <w:tcW w:w="281" w:type="dxa"/>
              </w:tcPr>
              <w:p w14:paraId="7FBE22DA" w14:textId="77777777" w:rsidR="001D3F0F" w:rsidRDefault="001D3F0F" w:rsidP="002D69F1">
                <w:pPr>
                  <w:pStyle w:val="Arbeitsanweisung"/>
                  <w:tabs>
                    <w:tab w:val="left" w:pos="709"/>
                  </w:tabs>
                </w:pPr>
              </w:p>
            </w:tc>
            <w:tc>
              <w:tcPr>
                <w:tcW w:w="281" w:type="dxa"/>
              </w:tcPr>
              <w:p w14:paraId="3C4C0B51" w14:textId="77777777" w:rsidR="001D3F0F" w:rsidRDefault="001D3F0F" w:rsidP="002D69F1">
                <w:pPr>
                  <w:pStyle w:val="Arbeitsanweisung"/>
                  <w:tabs>
                    <w:tab w:val="left" w:pos="709"/>
                  </w:tabs>
                </w:pPr>
              </w:p>
            </w:tc>
            <w:tc>
              <w:tcPr>
                <w:tcW w:w="281" w:type="dxa"/>
              </w:tcPr>
              <w:p w14:paraId="4C5B01A9" w14:textId="77777777" w:rsidR="001D3F0F" w:rsidRDefault="001D3F0F" w:rsidP="002D69F1">
                <w:pPr>
                  <w:pStyle w:val="Arbeitsanweisung"/>
                  <w:tabs>
                    <w:tab w:val="left" w:pos="709"/>
                  </w:tabs>
                </w:pPr>
              </w:p>
            </w:tc>
            <w:tc>
              <w:tcPr>
                <w:tcW w:w="281" w:type="dxa"/>
              </w:tcPr>
              <w:p w14:paraId="5A5B8510" w14:textId="77777777" w:rsidR="001D3F0F" w:rsidRDefault="001D3F0F" w:rsidP="002D69F1">
                <w:pPr>
                  <w:pStyle w:val="Arbeitsanweisung"/>
                  <w:tabs>
                    <w:tab w:val="left" w:pos="709"/>
                  </w:tabs>
                </w:pPr>
              </w:p>
            </w:tc>
            <w:tc>
              <w:tcPr>
                <w:tcW w:w="281" w:type="dxa"/>
              </w:tcPr>
              <w:p w14:paraId="040C9A65" w14:textId="77777777" w:rsidR="001D3F0F" w:rsidRDefault="001D3F0F" w:rsidP="002D69F1">
                <w:pPr>
                  <w:pStyle w:val="Arbeitsanweisung"/>
                  <w:tabs>
                    <w:tab w:val="left" w:pos="709"/>
                  </w:tabs>
                </w:pPr>
              </w:p>
            </w:tc>
            <w:tc>
              <w:tcPr>
                <w:tcW w:w="281" w:type="dxa"/>
              </w:tcPr>
              <w:p w14:paraId="728BD786" w14:textId="77777777" w:rsidR="001D3F0F" w:rsidRDefault="001D3F0F" w:rsidP="002D69F1">
                <w:pPr>
                  <w:pStyle w:val="Arbeitsanweisung"/>
                  <w:tabs>
                    <w:tab w:val="left" w:pos="709"/>
                  </w:tabs>
                </w:pPr>
              </w:p>
            </w:tc>
            <w:tc>
              <w:tcPr>
                <w:tcW w:w="281" w:type="dxa"/>
              </w:tcPr>
              <w:p w14:paraId="79D830C7" w14:textId="77777777" w:rsidR="001D3F0F" w:rsidRDefault="001D3F0F" w:rsidP="002D69F1">
                <w:pPr>
                  <w:pStyle w:val="Arbeitsanweisung"/>
                  <w:tabs>
                    <w:tab w:val="left" w:pos="709"/>
                  </w:tabs>
                </w:pPr>
              </w:p>
            </w:tc>
            <w:tc>
              <w:tcPr>
                <w:tcW w:w="281" w:type="dxa"/>
              </w:tcPr>
              <w:p w14:paraId="75D4414B" w14:textId="77777777" w:rsidR="001D3F0F" w:rsidRDefault="001D3F0F" w:rsidP="002D69F1">
                <w:pPr>
                  <w:pStyle w:val="Arbeitsanweisung"/>
                  <w:tabs>
                    <w:tab w:val="left" w:pos="709"/>
                  </w:tabs>
                </w:pPr>
              </w:p>
            </w:tc>
          </w:tr>
          <w:tr w:rsidR="001D3F0F" w14:paraId="7A5922C2" w14:textId="77777777" w:rsidTr="002D69F1">
            <w:trPr>
              <w:trHeight w:val="283"/>
            </w:trPr>
            <w:tc>
              <w:tcPr>
                <w:tcW w:w="282" w:type="dxa"/>
              </w:tcPr>
              <w:p w14:paraId="41F1C749" w14:textId="77777777" w:rsidR="001D3F0F" w:rsidRDefault="001D3F0F" w:rsidP="002D69F1">
                <w:pPr>
                  <w:pStyle w:val="Arbeitsanweisung"/>
                  <w:tabs>
                    <w:tab w:val="left" w:pos="709"/>
                  </w:tabs>
                </w:pPr>
              </w:p>
            </w:tc>
            <w:tc>
              <w:tcPr>
                <w:tcW w:w="282" w:type="dxa"/>
              </w:tcPr>
              <w:p w14:paraId="737706AB" w14:textId="77777777" w:rsidR="001D3F0F" w:rsidRDefault="001D3F0F" w:rsidP="002D69F1">
                <w:pPr>
                  <w:pStyle w:val="Arbeitsanweisung"/>
                  <w:tabs>
                    <w:tab w:val="left" w:pos="709"/>
                  </w:tabs>
                </w:pPr>
              </w:p>
            </w:tc>
            <w:tc>
              <w:tcPr>
                <w:tcW w:w="282" w:type="dxa"/>
              </w:tcPr>
              <w:p w14:paraId="3847D571" w14:textId="77777777" w:rsidR="001D3F0F" w:rsidRDefault="001D3F0F" w:rsidP="002D69F1">
                <w:pPr>
                  <w:pStyle w:val="Arbeitsanweisung"/>
                  <w:tabs>
                    <w:tab w:val="left" w:pos="709"/>
                  </w:tabs>
                </w:pPr>
              </w:p>
            </w:tc>
            <w:tc>
              <w:tcPr>
                <w:tcW w:w="282" w:type="dxa"/>
              </w:tcPr>
              <w:p w14:paraId="36D42BB0" w14:textId="77777777" w:rsidR="001D3F0F" w:rsidRDefault="001D3F0F" w:rsidP="002D69F1">
                <w:pPr>
                  <w:pStyle w:val="Arbeitsanweisung"/>
                  <w:tabs>
                    <w:tab w:val="left" w:pos="709"/>
                  </w:tabs>
                </w:pPr>
              </w:p>
            </w:tc>
            <w:tc>
              <w:tcPr>
                <w:tcW w:w="282" w:type="dxa"/>
              </w:tcPr>
              <w:p w14:paraId="049CDE66" w14:textId="77777777" w:rsidR="001D3F0F" w:rsidRDefault="001D3F0F" w:rsidP="002D69F1">
                <w:pPr>
                  <w:pStyle w:val="Arbeitsanweisung"/>
                  <w:tabs>
                    <w:tab w:val="left" w:pos="709"/>
                  </w:tabs>
                </w:pPr>
              </w:p>
            </w:tc>
            <w:tc>
              <w:tcPr>
                <w:tcW w:w="282" w:type="dxa"/>
              </w:tcPr>
              <w:p w14:paraId="110CB245" w14:textId="77777777" w:rsidR="001D3F0F" w:rsidRDefault="001D3F0F" w:rsidP="002D69F1">
                <w:pPr>
                  <w:pStyle w:val="Arbeitsanweisung"/>
                  <w:tabs>
                    <w:tab w:val="left" w:pos="709"/>
                  </w:tabs>
                </w:pPr>
              </w:p>
            </w:tc>
            <w:tc>
              <w:tcPr>
                <w:tcW w:w="282" w:type="dxa"/>
              </w:tcPr>
              <w:p w14:paraId="2F1FB1EC" w14:textId="77777777" w:rsidR="001D3F0F" w:rsidRDefault="001D3F0F" w:rsidP="002D69F1">
                <w:pPr>
                  <w:pStyle w:val="Arbeitsanweisung"/>
                  <w:tabs>
                    <w:tab w:val="left" w:pos="709"/>
                  </w:tabs>
                </w:pPr>
              </w:p>
            </w:tc>
            <w:tc>
              <w:tcPr>
                <w:tcW w:w="282" w:type="dxa"/>
              </w:tcPr>
              <w:p w14:paraId="6DF96EB1" w14:textId="77777777" w:rsidR="001D3F0F" w:rsidRDefault="001D3F0F" w:rsidP="002D69F1">
                <w:pPr>
                  <w:pStyle w:val="Arbeitsanweisung"/>
                  <w:tabs>
                    <w:tab w:val="left" w:pos="709"/>
                  </w:tabs>
                </w:pPr>
              </w:p>
            </w:tc>
            <w:tc>
              <w:tcPr>
                <w:tcW w:w="282" w:type="dxa"/>
              </w:tcPr>
              <w:p w14:paraId="151872D7" w14:textId="77777777" w:rsidR="001D3F0F" w:rsidRDefault="001D3F0F" w:rsidP="002D69F1">
                <w:pPr>
                  <w:pStyle w:val="Arbeitsanweisung"/>
                  <w:tabs>
                    <w:tab w:val="left" w:pos="709"/>
                  </w:tabs>
                </w:pPr>
              </w:p>
            </w:tc>
            <w:tc>
              <w:tcPr>
                <w:tcW w:w="282" w:type="dxa"/>
              </w:tcPr>
              <w:p w14:paraId="65FA635E" w14:textId="77777777" w:rsidR="001D3F0F" w:rsidRDefault="001D3F0F" w:rsidP="002D69F1">
                <w:pPr>
                  <w:pStyle w:val="Arbeitsanweisung"/>
                  <w:tabs>
                    <w:tab w:val="left" w:pos="709"/>
                  </w:tabs>
                </w:pPr>
              </w:p>
            </w:tc>
            <w:tc>
              <w:tcPr>
                <w:tcW w:w="282" w:type="dxa"/>
              </w:tcPr>
              <w:p w14:paraId="51C2EF01" w14:textId="77777777" w:rsidR="001D3F0F" w:rsidRDefault="001D3F0F" w:rsidP="002D69F1">
                <w:pPr>
                  <w:pStyle w:val="Arbeitsanweisung"/>
                  <w:tabs>
                    <w:tab w:val="left" w:pos="709"/>
                  </w:tabs>
                </w:pPr>
              </w:p>
            </w:tc>
            <w:tc>
              <w:tcPr>
                <w:tcW w:w="282" w:type="dxa"/>
              </w:tcPr>
              <w:p w14:paraId="3E57DBBF" w14:textId="77777777" w:rsidR="001D3F0F" w:rsidRDefault="001D3F0F" w:rsidP="002D69F1">
                <w:pPr>
                  <w:pStyle w:val="Arbeitsanweisung"/>
                  <w:tabs>
                    <w:tab w:val="left" w:pos="709"/>
                  </w:tabs>
                </w:pPr>
              </w:p>
            </w:tc>
            <w:tc>
              <w:tcPr>
                <w:tcW w:w="282" w:type="dxa"/>
              </w:tcPr>
              <w:p w14:paraId="4B95F4D2" w14:textId="77777777" w:rsidR="001D3F0F" w:rsidRDefault="001D3F0F" w:rsidP="002D69F1">
                <w:pPr>
                  <w:pStyle w:val="Arbeitsanweisung"/>
                  <w:tabs>
                    <w:tab w:val="left" w:pos="709"/>
                  </w:tabs>
                </w:pPr>
              </w:p>
            </w:tc>
            <w:tc>
              <w:tcPr>
                <w:tcW w:w="282" w:type="dxa"/>
              </w:tcPr>
              <w:p w14:paraId="52DDEC3D" w14:textId="77777777" w:rsidR="001D3F0F" w:rsidRDefault="001D3F0F" w:rsidP="002D69F1">
                <w:pPr>
                  <w:pStyle w:val="Arbeitsanweisung"/>
                  <w:tabs>
                    <w:tab w:val="left" w:pos="709"/>
                  </w:tabs>
                </w:pPr>
              </w:p>
            </w:tc>
            <w:tc>
              <w:tcPr>
                <w:tcW w:w="282" w:type="dxa"/>
              </w:tcPr>
              <w:p w14:paraId="26BCB2BC" w14:textId="77777777" w:rsidR="001D3F0F" w:rsidRDefault="001D3F0F" w:rsidP="002D69F1">
                <w:pPr>
                  <w:pStyle w:val="Arbeitsanweisung"/>
                  <w:tabs>
                    <w:tab w:val="left" w:pos="709"/>
                  </w:tabs>
                </w:pPr>
              </w:p>
            </w:tc>
            <w:tc>
              <w:tcPr>
                <w:tcW w:w="281" w:type="dxa"/>
              </w:tcPr>
              <w:p w14:paraId="30219038" w14:textId="77777777" w:rsidR="001D3F0F" w:rsidRDefault="001D3F0F" w:rsidP="002D69F1">
                <w:pPr>
                  <w:pStyle w:val="Arbeitsanweisung"/>
                  <w:tabs>
                    <w:tab w:val="left" w:pos="709"/>
                  </w:tabs>
                </w:pPr>
              </w:p>
            </w:tc>
            <w:tc>
              <w:tcPr>
                <w:tcW w:w="281" w:type="dxa"/>
              </w:tcPr>
              <w:p w14:paraId="12A6777C" w14:textId="77777777" w:rsidR="001D3F0F" w:rsidRDefault="001D3F0F" w:rsidP="002D69F1">
                <w:pPr>
                  <w:pStyle w:val="Arbeitsanweisung"/>
                  <w:tabs>
                    <w:tab w:val="left" w:pos="709"/>
                  </w:tabs>
                </w:pPr>
              </w:p>
            </w:tc>
            <w:tc>
              <w:tcPr>
                <w:tcW w:w="281" w:type="dxa"/>
              </w:tcPr>
              <w:p w14:paraId="174279EF" w14:textId="77777777" w:rsidR="001D3F0F" w:rsidRDefault="001D3F0F" w:rsidP="002D69F1">
                <w:pPr>
                  <w:pStyle w:val="Arbeitsanweisung"/>
                  <w:tabs>
                    <w:tab w:val="left" w:pos="709"/>
                  </w:tabs>
                </w:pPr>
              </w:p>
            </w:tc>
            <w:tc>
              <w:tcPr>
                <w:tcW w:w="281" w:type="dxa"/>
              </w:tcPr>
              <w:p w14:paraId="6C4C8DE7" w14:textId="77777777" w:rsidR="001D3F0F" w:rsidRDefault="001D3F0F" w:rsidP="002D69F1">
                <w:pPr>
                  <w:pStyle w:val="Arbeitsanweisung"/>
                  <w:tabs>
                    <w:tab w:val="left" w:pos="709"/>
                  </w:tabs>
                </w:pPr>
              </w:p>
            </w:tc>
            <w:tc>
              <w:tcPr>
                <w:tcW w:w="281" w:type="dxa"/>
              </w:tcPr>
              <w:p w14:paraId="4FECCD14" w14:textId="77777777" w:rsidR="001D3F0F" w:rsidRDefault="001D3F0F" w:rsidP="002D69F1">
                <w:pPr>
                  <w:pStyle w:val="Arbeitsanweisung"/>
                  <w:tabs>
                    <w:tab w:val="left" w:pos="709"/>
                  </w:tabs>
                  <w:ind w:left="0" w:firstLine="0"/>
                </w:pPr>
              </w:p>
            </w:tc>
            <w:tc>
              <w:tcPr>
                <w:tcW w:w="281" w:type="dxa"/>
              </w:tcPr>
              <w:p w14:paraId="4A846356" w14:textId="77777777" w:rsidR="001D3F0F" w:rsidRDefault="001D3F0F" w:rsidP="002D69F1">
                <w:pPr>
                  <w:pStyle w:val="Arbeitsanweisung"/>
                  <w:tabs>
                    <w:tab w:val="left" w:pos="709"/>
                  </w:tabs>
                </w:pPr>
              </w:p>
            </w:tc>
            <w:tc>
              <w:tcPr>
                <w:tcW w:w="281" w:type="dxa"/>
              </w:tcPr>
              <w:p w14:paraId="53E3C9BC" w14:textId="77777777" w:rsidR="001D3F0F" w:rsidRDefault="001D3F0F" w:rsidP="002D69F1">
                <w:pPr>
                  <w:pStyle w:val="Arbeitsanweisung"/>
                  <w:tabs>
                    <w:tab w:val="left" w:pos="709"/>
                  </w:tabs>
                </w:pPr>
              </w:p>
            </w:tc>
            <w:tc>
              <w:tcPr>
                <w:tcW w:w="281" w:type="dxa"/>
              </w:tcPr>
              <w:p w14:paraId="64BF15EC" w14:textId="77777777" w:rsidR="001D3F0F" w:rsidRDefault="001D3F0F" w:rsidP="002D69F1">
                <w:pPr>
                  <w:pStyle w:val="Arbeitsanweisung"/>
                  <w:tabs>
                    <w:tab w:val="left" w:pos="709"/>
                  </w:tabs>
                </w:pPr>
              </w:p>
            </w:tc>
            <w:tc>
              <w:tcPr>
                <w:tcW w:w="281" w:type="dxa"/>
              </w:tcPr>
              <w:p w14:paraId="11B8FCC4" w14:textId="77777777" w:rsidR="001D3F0F" w:rsidRDefault="001D3F0F" w:rsidP="002D69F1">
                <w:pPr>
                  <w:pStyle w:val="Arbeitsanweisung"/>
                  <w:tabs>
                    <w:tab w:val="left" w:pos="709"/>
                  </w:tabs>
                </w:pPr>
              </w:p>
            </w:tc>
            <w:tc>
              <w:tcPr>
                <w:tcW w:w="281" w:type="dxa"/>
              </w:tcPr>
              <w:p w14:paraId="00C5B29D" w14:textId="77777777" w:rsidR="001D3F0F" w:rsidRDefault="001D3F0F" w:rsidP="002D69F1">
                <w:pPr>
                  <w:pStyle w:val="Arbeitsanweisung"/>
                  <w:tabs>
                    <w:tab w:val="left" w:pos="709"/>
                  </w:tabs>
                </w:pPr>
              </w:p>
            </w:tc>
            <w:tc>
              <w:tcPr>
                <w:tcW w:w="281" w:type="dxa"/>
              </w:tcPr>
              <w:p w14:paraId="3B61E87C" w14:textId="77777777" w:rsidR="001D3F0F" w:rsidRDefault="001D3F0F" w:rsidP="002D69F1">
                <w:pPr>
                  <w:pStyle w:val="Arbeitsanweisung"/>
                  <w:tabs>
                    <w:tab w:val="left" w:pos="709"/>
                  </w:tabs>
                </w:pPr>
              </w:p>
            </w:tc>
            <w:tc>
              <w:tcPr>
                <w:tcW w:w="281" w:type="dxa"/>
              </w:tcPr>
              <w:p w14:paraId="3620A069" w14:textId="77777777" w:rsidR="001D3F0F" w:rsidRDefault="001D3F0F" w:rsidP="002D69F1">
                <w:pPr>
                  <w:pStyle w:val="Arbeitsanweisung"/>
                  <w:tabs>
                    <w:tab w:val="left" w:pos="709"/>
                  </w:tabs>
                </w:pPr>
              </w:p>
            </w:tc>
            <w:tc>
              <w:tcPr>
                <w:tcW w:w="281" w:type="dxa"/>
              </w:tcPr>
              <w:p w14:paraId="1CB6A667" w14:textId="77777777" w:rsidR="001D3F0F" w:rsidRDefault="001D3F0F" w:rsidP="002D69F1">
                <w:pPr>
                  <w:pStyle w:val="Arbeitsanweisung"/>
                  <w:tabs>
                    <w:tab w:val="left" w:pos="709"/>
                  </w:tabs>
                </w:pPr>
              </w:p>
            </w:tc>
            <w:tc>
              <w:tcPr>
                <w:tcW w:w="281" w:type="dxa"/>
              </w:tcPr>
              <w:p w14:paraId="261A711F" w14:textId="77777777" w:rsidR="001D3F0F" w:rsidRDefault="001D3F0F" w:rsidP="002D69F1">
                <w:pPr>
                  <w:pStyle w:val="Arbeitsanweisung"/>
                  <w:tabs>
                    <w:tab w:val="left" w:pos="709"/>
                  </w:tabs>
                </w:pPr>
              </w:p>
            </w:tc>
            <w:tc>
              <w:tcPr>
                <w:tcW w:w="281" w:type="dxa"/>
              </w:tcPr>
              <w:p w14:paraId="5F727279" w14:textId="77777777" w:rsidR="001D3F0F" w:rsidRDefault="001D3F0F" w:rsidP="002D69F1">
                <w:pPr>
                  <w:pStyle w:val="Arbeitsanweisung"/>
                  <w:tabs>
                    <w:tab w:val="left" w:pos="709"/>
                  </w:tabs>
                </w:pPr>
              </w:p>
            </w:tc>
            <w:tc>
              <w:tcPr>
                <w:tcW w:w="281" w:type="dxa"/>
              </w:tcPr>
              <w:p w14:paraId="449E7F59" w14:textId="77777777" w:rsidR="001D3F0F" w:rsidRDefault="001D3F0F" w:rsidP="002D69F1">
                <w:pPr>
                  <w:pStyle w:val="Arbeitsanweisung"/>
                  <w:tabs>
                    <w:tab w:val="left" w:pos="709"/>
                  </w:tabs>
                </w:pPr>
              </w:p>
            </w:tc>
            <w:tc>
              <w:tcPr>
                <w:tcW w:w="281" w:type="dxa"/>
              </w:tcPr>
              <w:p w14:paraId="0F8848AF" w14:textId="77777777" w:rsidR="001D3F0F" w:rsidRDefault="001D3F0F" w:rsidP="002D69F1">
                <w:pPr>
                  <w:pStyle w:val="Arbeitsanweisung"/>
                  <w:tabs>
                    <w:tab w:val="left" w:pos="709"/>
                  </w:tabs>
                </w:pPr>
              </w:p>
            </w:tc>
          </w:tr>
          <w:tr w:rsidR="001D3F0F" w14:paraId="678B259E" w14:textId="77777777" w:rsidTr="002D69F1">
            <w:trPr>
              <w:trHeight w:val="283"/>
            </w:trPr>
            <w:tc>
              <w:tcPr>
                <w:tcW w:w="282" w:type="dxa"/>
              </w:tcPr>
              <w:p w14:paraId="48976DBA" w14:textId="77777777" w:rsidR="001D3F0F" w:rsidRDefault="001D3F0F" w:rsidP="002D69F1">
                <w:pPr>
                  <w:pStyle w:val="Arbeitsanweisung"/>
                  <w:tabs>
                    <w:tab w:val="left" w:pos="709"/>
                  </w:tabs>
                </w:pPr>
              </w:p>
            </w:tc>
            <w:tc>
              <w:tcPr>
                <w:tcW w:w="282" w:type="dxa"/>
              </w:tcPr>
              <w:p w14:paraId="74595F25" w14:textId="77777777" w:rsidR="001D3F0F" w:rsidRDefault="001D3F0F" w:rsidP="002D69F1">
                <w:pPr>
                  <w:pStyle w:val="Arbeitsanweisung"/>
                  <w:tabs>
                    <w:tab w:val="left" w:pos="709"/>
                  </w:tabs>
                </w:pPr>
              </w:p>
            </w:tc>
            <w:tc>
              <w:tcPr>
                <w:tcW w:w="282" w:type="dxa"/>
              </w:tcPr>
              <w:p w14:paraId="23A401D5" w14:textId="77777777" w:rsidR="001D3F0F" w:rsidRDefault="001D3F0F" w:rsidP="002D69F1">
                <w:pPr>
                  <w:pStyle w:val="Arbeitsanweisung"/>
                  <w:tabs>
                    <w:tab w:val="left" w:pos="709"/>
                  </w:tabs>
                </w:pPr>
              </w:p>
            </w:tc>
            <w:tc>
              <w:tcPr>
                <w:tcW w:w="282" w:type="dxa"/>
              </w:tcPr>
              <w:p w14:paraId="65E717BA" w14:textId="77777777" w:rsidR="001D3F0F" w:rsidRDefault="001D3F0F" w:rsidP="002D69F1">
                <w:pPr>
                  <w:pStyle w:val="Arbeitsanweisung"/>
                  <w:tabs>
                    <w:tab w:val="left" w:pos="709"/>
                  </w:tabs>
                </w:pPr>
              </w:p>
            </w:tc>
            <w:tc>
              <w:tcPr>
                <w:tcW w:w="282" w:type="dxa"/>
              </w:tcPr>
              <w:p w14:paraId="6D86221E" w14:textId="77777777" w:rsidR="001D3F0F" w:rsidRDefault="001D3F0F" w:rsidP="002D69F1">
                <w:pPr>
                  <w:pStyle w:val="Arbeitsanweisung"/>
                  <w:tabs>
                    <w:tab w:val="left" w:pos="709"/>
                  </w:tabs>
                </w:pPr>
              </w:p>
            </w:tc>
            <w:tc>
              <w:tcPr>
                <w:tcW w:w="282" w:type="dxa"/>
              </w:tcPr>
              <w:p w14:paraId="4DD7DA26" w14:textId="77777777" w:rsidR="001D3F0F" w:rsidRDefault="001D3F0F" w:rsidP="002D69F1">
                <w:pPr>
                  <w:pStyle w:val="Arbeitsanweisung"/>
                  <w:tabs>
                    <w:tab w:val="left" w:pos="709"/>
                  </w:tabs>
                </w:pPr>
              </w:p>
            </w:tc>
            <w:tc>
              <w:tcPr>
                <w:tcW w:w="282" w:type="dxa"/>
              </w:tcPr>
              <w:p w14:paraId="6CD8CA61" w14:textId="77777777" w:rsidR="001D3F0F" w:rsidRDefault="001D3F0F" w:rsidP="002D69F1">
                <w:pPr>
                  <w:pStyle w:val="Arbeitsanweisung"/>
                  <w:tabs>
                    <w:tab w:val="left" w:pos="709"/>
                  </w:tabs>
                </w:pPr>
              </w:p>
            </w:tc>
            <w:tc>
              <w:tcPr>
                <w:tcW w:w="282" w:type="dxa"/>
              </w:tcPr>
              <w:p w14:paraId="53D8DEA1" w14:textId="77777777" w:rsidR="001D3F0F" w:rsidRDefault="001D3F0F" w:rsidP="002D69F1">
                <w:pPr>
                  <w:pStyle w:val="Arbeitsanweisung"/>
                  <w:tabs>
                    <w:tab w:val="left" w:pos="709"/>
                  </w:tabs>
                </w:pPr>
              </w:p>
            </w:tc>
            <w:tc>
              <w:tcPr>
                <w:tcW w:w="282" w:type="dxa"/>
              </w:tcPr>
              <w:p w14:paraId="41E195D6" w14:textId="77777777" w:rsidR="001D3F0F" w:rsidRDefault="001D3F0F" w:rsidP="002D69F1">
                <w:pPr>
                  <w:pStyle w:val="Arbeitsanweisung"/>
                  <w:tabs>
                    <w:tab w:val="left" w:pos="709"/>
                  </w:tabs>
                </w:pPr>
              </w:p>
            </w:tc>
            <w:tc>
              <w:tcPr>
                <w:tcW w:w="282" w:type="dxa"/>
              </w:tcPr>
              <w:p w14:paraId="063E1A4C" w14:textId="77777777" w:rsidR="001D3F0F" w:rsidRDefault="001D3F0F" w:rsidP="002D69F1">
                <w:pPr>
                  <w:pStyle w:val="Arbeitsanweisung"/>
                  <w:tabs>
                    <w:tab w:val="left" w:pos="709"/>
                  </w:tabs>
                </w:pPr>
              </w:p>
            </w:tc>
            <w:tc>
              <w:tcPr>
                <w:tcW w:w="282" w:type="dxa"/>
              </w:tcPr>
              <w:p w14:paraId="17838A23" w14:textId="77777777" w:rsidR="001D3F0F" w:rsidRDefault="001D3F0F" w:rsidP="002D69F1">
                <w:pPr>
                  <w:pStyle w:val="Arbeitsanweisung"/>
                  <w:tabs>
                    <w:tab w:val="left" w:pos="709"/>
                  </w:tabs>
                </w:pPr>
              </w:p>
            </w:tc>
            <w:tc>
              <w:tcPr>
                <w:tcW w:w="282" w:type="dxa"/>
              </w:tcPr>
              <w:p w14:paraId="2C5720DB" w14:textId="77777777" w:rsidR="001D3F0F" w:rsidRDefault="001D3F0F" w:rsidP="002D69F1">
                <w:pPr>
                  <w:pStyle w:val="Arbeitsanweisung"/>
                  <w:tabs>
                    <w:tab w:val="left" w:pos="709"/>
                  </w:tabs>
                </w:pPr>
              </w:p>
            </w:tc>
            <w:tc>
              <w:tcPr>
                <w:tcW w:w="282" w:type="dxa"/>
              </w:tcPr>
              <w:p w14:paraId="2594379E" w14:textId="77777777" w:rsidR="001D3F0F" w:rsidRDefault="001D3F0F" w:rsidP="002D69F1">
                <w:pPr>
                  <w:pStyle w:val="Arbeitsanweisung"/>
                  <w:tabs>
                    <w:tab w:val="left" w:pos="709"/>
                  </w:tabs>
                </w:pPr>
              </w:p>
            </w:tc>
            <w:tc>
              <w:tcPr>
                <w:tcW w:w="282" w:type="dxa"/>
              </w:tcPr>
              <w:p w14:paraId="42267BDE" w14:textId="77777777" w:rsidR="001D3F0F" w:rsidRDefault="001D3F0F" w:rsidP="002D69F1">
                <w:pPr>
                  <w:pStyle w:val="Arbeitsanweisung"/>
                  <w:tabs>
                    <w:tab w:val="left" w:pos="709"/>
                  </w:tabs>
                </w:pPr>
              </w:p>
            </w:tc>
            <w:tc>
              <w:tcPr>
                <w:tcW w:w="282" w:type="dxa"/>
              </w:tcPr>
              <w:p w14:paraId="596ADAD3" w14:textId="77777777" w:rsidR="001D3F0F" w:rsidRDefault="001D3F0F" w:rsidP="002D69F1">
                <w:pPr>
                  <w:pStyle w:val="Arbeitsanweisung"/>
                  <w:tabs>
                    <w:tab w:val="left" w:pos="709"/>
                  </w:tabs>
                </w:pPr>
              </w:p>
            </w:tc>
            <w:tc>
              <w:tcPr>
                <w:tcW w:w="281" w:type="dxa"/>
              </w:tcPr>
              <w:p w14:paraId="7359AF0F" w14:textId="77777777" w:rsidR="001D3F0F" w:rsidRDefault="001D3F0F" w:rsidP="002D69F1">
                <w:pPr>
                  <w:pStyle w:val="Arbeitsanweisung"/>
                  <w:tabs>
                    <w:tab w:val="left" w:pos="709"/>
                  </w:tabs>
                </w:pPr>
              </w:p>
            </w:tc>
            <w:tc>
              <w:tcPr>
                <w:tcW w:w="281" w:type="dxa"/>
              </w:tcPr>
              <w:p w14:paraId="529DCD8E" w14:textId="77777777" w:rsidR="001D3F0F" w:rsidRDefault="001D3F0F" w:rsidP="002D69F1">
                <w:pPr>
                  <w:pStyle w:val="Arbeitsanweisung"/>
                  <w:tabs>
                    <w:tab w:val="left" w:pos="709"/>
                  </w:tabs>
                </w:pPr>
              </w:p>
            </w:tc>
            <w:tc>
              <w:tcPr>
                <w:tcW w:w="281" w:type="dxa"/>
              </w:tcPr>
              <w:p w14:paraId="0AE3AB36" w14:textId="77777777" w:rsidR="001D3F0F" w:rsidRDefault="001D3F0F" w:rsidP="002D69F1">
                <w:pPr>
                  <w:pStyle w:val="Arbeitsanweisung"/>
                  <w:tabs>
                    <w:tab w:val="left" w:pos="709"/>
                  </w:tabs>
                </w:pPr>
              </w:p>
            </w:tc>
            <w:tc>
              <w:tcPr>
                <w:tcW w:w="281" w:type="dxa"/>
              </w:tcPr>
              <w:p w14:paraId="5B2BFC4D" w14:textId="77777777" w:rsidR="001D3F0F" w:rsidRDefault="001D3F0F" w:rsidP="002D69F1">
                <w:pPr>
                  <w:pStyle w:val="Arbeitsanweisung"/>
                  <w:tabs>
                    <w:tab w:val="left" w:pos="709"/>
                  </w:tabs>
                </w:pPr>
              </w:p>
            </w:tc>
            <w:tc>
              <w:tcPr>
                <w:tcW w:w="281" w:type="dxa"/>
              </w:tcPr>
              <w:p w14:paraId="417AECF7" w14:textId="77777777" w:rsidR="001D3F0F" w:rsidRDefault="001D3F0F" w:rsidP="002D69F1">
                <w:pPr>
                  <w:pStyle w:val="Arbeitsanweisung"/>
                  <w:tabs>
                    <w:tab w:val="left" w:pos="709"/>
                  </w:tabs>
                  <w:ind w:left="0" w:firstLine="0"/>
                </w:pPr>
              </w:p>
            </w:tc>
            <w:tc>
              <w:tcPr>
                <w:tcW w:w="281" w:type="dxa"/>
              </w:tcPr>
              <w:p w14:paraId="23E19527" w14:textId="77777777" w:rsidR="001D3F0F" w:rsidRDefault="001D3F0F" w:rsidP="002D69F1">
                <w:pPr>
                  <w:pStyle w:val="Arbeitsanweisung"/>
                  <w:tabs>
                    <w:tab w:val="left" w:pos="709"/>
                  </w:tabs>
                </w:pPr>
              </w:p>
            </w:tc>
            <w:tc>
              <w:tcPr>
                <w:tcW w:w="281" w:type="dxa"/>
              </w:tcPr>
              <w:p w14:paraId="2023AF58" w14:textId="77777777" w:rsidR="001D3F0F" w:rsidRDefault="001D3F0F" w:rsidP="002D69F1">
                <w:pPr>
                  <w:pStyle w:val="Arbeitsanweisung"/>
                  <w:tabs>
                    <w:tab w:val="left" w:pos="709"/>
                  </w:tabs>
                </w:pPr>
              </w:p>
            </w:tc>
            <w:tc>
              <w:tcPr>
                <w:tcW w:w="281" w:type="dxa"/>
              </w:tcPr>
              <w:p w14:paraId="140A82F6" w14:textId="77777777" w:rsidR="001D3F0F" w:rsidRDefault="001D3F0F" w:rsidP="002D69F1">
                <w:pPr>
                  <w:pStyle w:val="Arbeitsanweisung"/>
                  <w:tabs>
                    <w:tab w:val="left" w:pos="709"/>
                  </w:tabs>
                </w:pPr>
              </w:p>
            </w:tc>
            <w:tc>
              <w:tcPr>
                <w:tcW w:w="281" w:type="dxa"/>
              </w:tcPr>
              <w:p w14:paraId="724ECF7C" w14:textId="77777777" w:rsidR="001D3F0F" w:rsidRDefault="001D3F0F" w:rsidP="002D69F1">
                <w:pPr>
                  <w:pStyle w:val="Arbeitsanweisung"/>
                  <w:tabs>
                    <w:tab w:val="left" w:pos="709"/>
                  </w:tabs>
                </w:pPr>
              </w:p>
            </w:tc>
            <w:tc>
              <w:tcPr>
                <w:tcW w:w="281" w:type="dxa"/>
              </w:tcPr>
              <w:p w14:paraId="547ACA1F" w14:textId="77777777" w:rsidR="001D3F0F" w:rsidRDefault="001D3F0F" w:rsidP="002D69F1">
                <w:pPr>
                  <w:pStyle w:val="Arbeitsanweisung"/>
                  <w:tabs>
                    <w:tab w:val="left" w:pos="709"/>
                  </w:tabs>
                </w:pPr>
              </w:p>
            </w:tc>
            <w:tc>
              <w:tcPr>
                <w:tcW w:w="281" w:type="dxa"/>
              </w:tcPr>
              <w:p w14:paraId="05A8EDB1" w14:textId="77777777" w:rsidR="001D3F0F" w:rsidRDefault="001D3F0F" w:rsidP="002D69F1">
                <w:pPr>
                  <w:pStyle w:val="Arbeitsanweisung"/>
                  <w:tabs>
                    <w:tab w:val="left" w:pos="709"/>
                  </w:tabs>
                </w:pPr>
              </w:p>
            </w:tc>
            <w:tc>
              <w:tcPr>
                <w:tcW w:w="281" w:type="dxa"/>
              </w:tcPr>
              <w:p w14:paraId="3CB35E64" w14:textId="77777777" w:rsidR="001D3F0F" w:rsidRDefault="001D3F0F" w:rsidP="002D69F1">
                <w:pPr>
                  <w:pStyle w:val="Arbeitsanweisung"/>
                  <w:tabs>
                    <w:tab w:val="left" w:pos="709"/>
                  </w:tabs>
                </w:pPr>
              </w:p>
            </w:tc>
            <w:tc>
              <w:tcPr>
                <w:tcW w:w="281" w:type="dxa"/>
              </w:tcPr>
              <w:p w14:paraId="4838F9EB" w14:textId="77777777" w:rsidR="001D3F0F" w:rsidRDefault="001D3F0F" w:rsidP="002D69F1">
                <w:pPr>
                  <w:pStyle w:val="Arbeitsanweisung"/>
                  <w:tabs>
                    <w:tab w:val="left" w:pos="709"/>
                  </w:tabs>
                </w:pPr>
              </w:p>
            </w:tc>
            <w:tc>
              <w:tcPr>
                <w:tcW w:w="281" w:type="dxa"/>
              </w:tcPr>
              <w:p w14:paraId="4CD8932C" w14:textId="77777777" w:rsidR="001D3F0F" w:rsidRDefault="001D3F0F" w:rsidP="002D69F1">
                <w:pPr>
                  <w:pStyle w:val="Arbeitsanweisung"/>
                  <w:tabs>
                    <w:tab w:val="left" w:pos="709"/>
                  </w:tabs>
                </w:pPr>
              </w:p>
            </w:tc>
            <w:tc>
              <w:tcPr>
                <w:tcW w:w="281" w:type="dxa"/>
              </w:tcPr>
              <w:p w14:paraId="2B92E0EB" w14:textId="77777777" w:rsidR="001D3F0F" w:rsidRDefault="001D3F0F" w:rsidP="002D69F1">
                <w:pPr>
                  <w:pStyle w:val="Arbeitsanweisung"/>
                  <w:tabs>
                    <w:tab w:val="left" w:pos="709"/>
                  </w:tabs>
                </w:pPr>
              </w:p>
            </w:tc>
            <w:tc>
              <w:tcPr>
                <w:tcW w:w="281" w:type="dxa"/>
              </w:tcPr>
              <w:p w14:paraId="3CCB5A5C" w14:textId="77777777" w:rsidR="001D3F0F" w:rsidRDefault="001D3F0F" w:rsidP="002D69F1">
                <w:pPr>
                  <w:pStyle w:val="Arbeitsanweisung"/>
                  <w:tabs>
                    <w:tab w:val="left" w:pos="709"/>
                  </w:tabs>
                </w:pPr>
              </w:p>
            </w:tc>
            <w:tc>
              <w:tcPr>
                <w:tcW w:w="281" w:type="dxa"/>
              </w:tcPr>
              <w:p w14:paraId="60563DBB" w14:textId="77777777" w:rsidR="001D3F0F" w:rsidRDefault="001D3F0F" w:rsidP="002D69F1">
                <w:pPr>
                  <w:pStyle w:val="Arbeitsanweisung"/>
                  <w:tabs>
                    <w:tab w:val="left" w:pos="709"/>
                  </w:tabs>
                </w:pPr>
              </w:p>
            </w:tc>
          </w:tr>
          <w:tr w:rsidR="001D3F0F" w14:paraId="11C22622" w14:textId="77777777" w:rsidTr="002D69F1">
            <w:trPr>
              <w:trHeight w:val="283"/>
            </w:trPr>
            <w:tc>
              <w:tcPr>
                <w:tcW w:w="282" w:type="dxa"/>
              </w:tcPr>
              <w:p w14:paraId="602F13CF" w14:textId="77777777" w:rsidR="001D3F0F" w:rsidRDefault="001D3F0F" w:rsidP="002D69F1">
                <w:pPr>
                  <w:pStyle w:val="Arbeitsanweisung"/>
                  <w:tabs>
                    <w:tab w:val="left" w:pos="709"/>
                  </w:tabs>
                </w:pPr>
              </w:p>
            </w:tc>
            <w:tc>
              <w:tcPr>
                <w:tcW w:w="282" w:type="dxa"/>
              </w:tcPr>
              <w:p w14:paraId="0917DE3E" w14:textId="77777777" w:rsidR="001D3F0F" w:rsidRDefault="001D3F0F" w:rsidP="002D69F1">
                <w:pPr>
                  <w:pStyle w:val="Arbeitsanweisung"/>
                  <w:tabs>
                    <w:tab w:val="left" w:pos="709"/>
                  </w:tabs>
                </w:pPr>
              </w:p>
            </w:tc>
            <w:tc>
              <w:tcPr>
                <w:tcW w:w="282" w:type="dxa"/>
              </w:tcPr>
              <w:p w14:paraId="73B5B588" w14:textId="77777777" w:rsidR="001D3F0F" w:rsidRDefault="001D3F0F" w:rsidP="002D69F1">
                <w:pPr>
                  <w:pStyle w:val="Arbeitsanweisung"/>
                  <w:tabs>
                    <w:tab w:val="left" w:pos="709"/>
                  </w:tabs>
                </w:pPr>
              </w:p>
            </w:tc>
            <w:tc>
              <w:tcPr>
                <w:tcW w:w="282" w:type="dxa"/>
              </w:tcPr>
              <w:p w14:paraId="1D020769" w14:textId="77777777" w:rsidR="001D3F0F" w:rsidRDefault="001D3F0F" w:rsidP="002D69F1">
                <w:pPr>
                  <w:pStyle w:val="Arbeitsanweisung"/>
                  <w:tabs>
                    <w:tab w:val="left" w:pos="709"/>
                  </w:tabs>
                </w:pPr>
              </w:p>
            </w:tc>
            <w:tc>
              <w:tcPr>
                <w:tcW w:w="282" w:type="dxa"/>
              </w:tcPr>
              <w:p w14:paraId="71E31B49" w14:textId="77777777" w:rsidR="001D3F0F" w:rsidRDefault="001D3F0F" w:rsidP="002D69F1">
                <w:pPr>
                  <w:pStyle w:val="Arbeitsanweisung"/>
                  <w:tabs>
                    <w:tab w:val="left" w:pos="709"/>
                  </w:tabs>
                </w:pPr>
              </w:p>
            </w:tc>
            <w:tc>
              <w:tcPr>
                <w:tcW w:w="282" w:type="dxa"/>
              </w:tcPr>
              <w:p w14:paraId="309ABF0C" w14:textId="77777777" w:rsidR="001D3F0F" w:rsidRDefault="001D3F0F" w:rsidP="002D69F1">
                <w:pPr>
                  <w:pStyle w:val="Arbeitsanweisung"/>
                  <w:tabs>
                    <w:tab w:val="left" w:pos="709"/>
                  </w:tabs>
                </w:pPr>
              </w:p>
            </w:tc>
            <w:tc>
              <w:tcPr>
                <w:tcW w:w="282" w:type="dxa"/>
              </w:tcPr>
              <w:p w14:paraId="3BA00F31" w14:textId="77777777" w:rsidR="001D3F0F" w:rsidRDefault="001D3F0F" w:rsidP="002D69F1">
                <w:pPr>
                  <w:pStyle w:val="Arbeitsanweisung"/>
                  <w:tabs>
                    <w:tab w:val="left" w:pos="709"/>
                  </w:tabs>
                </w:pPr>
              </w:p>
            </w:tc>
            <w:tc>
              <w:tcPr>
                <w:tcW w:w="282" w:type="dxa"/>
              </w:tcPr>
              <w:p w14:paraId="0673B0DB" w14:textId="77777777" w:rsidR="001D3F0F" w:rsidRDefault="001D3F0F" w:rsidP="002D69F1">
                <w:pPr>
                  <w:pStyle w:val="Arbeitsanweisung"/>
                  <w:tabs>
                    <w:tab w:val="left" w:pos="709"/>
                  </w:tabs>
                </w:pPr>
              </w:p>
            </w:tc>
            <w:tc>
              <w:tcPr>
                <w:tcW w:w="282" w:type="dxa"/>
              </w:tcPr>
              <w:p w14:paraId="1F54842C" w14:textId="77777777" w:rsidR="001D3F0F" w:rsidRDefault="001D3F0F" w:rsidP="002D69F1">
                <w:pPr>
                  <w:pStyle w:val="Arbeitsanweisung"/>
                  <w:tabs>
                    <w:tab w:val="left" w:pos="709"/>
                  </w:tabs>
                </w:pPr>
              </w:p>
            </w:tc>
            <w:tc>
              <w:tcPr>
                <w:tcW w:w="282" w:type="dxa"/>
              </w:tcPr>
              <w:p w14:paraId="085F51D2" w14:textId="77777777" w:rsidR="001D3F0F" w:rsidRDefault="001D3F0F" w:rsidP="002D69F1">
                <w:pPr>
                  <w:pStyle w:val="Arbeitsanweisung"/>
                  <w:tabs>
                    <w:tab w:val="left" w:pos="709"/>
                  </w:tabs>
                </w:pPr>
              </w:p>
            </w:tc>
            <w:tc>
              <w:tcPr>
                <w:tcW w:w="282" w:type="dxa"/>
              </w:tcPr>
              <w:p w14:paraId="4BD2A3DB" w14:textId="77777777" w:rsidR="001D3F0F" w:rsidRDefault="001D3F0F" w:rsidP="002D69F1">
                <w:pPr>
                  <w:pStyle w:val="Arbeitsanweisung"/>
                  <w:tabs>
                    <w:tab w:val="left" w:pos="709"/>
                  </w:tabs>
                </w:pPr>
              </w:p>
            </w:tc>
            <w:tc>
              <w:tcPr>
                <w:tcW w:w="282" w:type="dxa"/>
              </w:tcPr>
              <w:p w14:paraId="6AE4D5BC" w14:textId="77777777" w:rsidR="001D3F0F" w:rsidRDefault="001D3F0F" w:rsidP="002D69F1">
                <w:pPr>
                  <w:pStyle w:val="Arbeitsanweisung"/>
                  <w:tabs>
                    <w:tab w:val="left" w:pos="709"/>
                  </w:tabs>
                </w:pPr>
              </w:p>
            </w:tc>
            <w:tc>
              <w:tcPr>
                <w:tcW w:w="282" w:type="dxa"/>
              </w:tcPr>
              <w:p w14:paraId="67E86A95" w14:textId="77777777" w:rsidR="001D3F0F" w:rsidRDefault="001D3F0F" w:rsidP="002D69F1">
                <w:pPr>
                  <w:pStyle w:val="Arbeitsanweisung"/>
                  <w:tabs>
                    <w:tab w:val="left" w:pos="709"/>
                  </w:tabs>
                </w:pPr>
              </w:p>
            </w:tc>
            <w:tc>
              <w:tcPr>
                <w:tcW w:w="282" w:type="dxa"/>
              </w:tcPr>
              <w:p w14:paraId="5A4DB583" w14:textId="77777777" w:rsidR="001D3F0F" w:rsidRDefault="001D3F0F" w:rsidP="002D69F1">
                <w:pPr>
                  <w:pStyle w:val="Arbeitsanweisung"/>
                  <w:tabs>
                    <w:tab w:val="left" w:pos="709"/>
                  </w:tabs>
                </w:pPr>
              </w:p>
            </w:tc>
            <w:tc>
              <w:tcPr>
                <w:tcW w:w="282" w:type="dxa"/>
              </w:tcPr>
              <w:p w14:paraId="72394531" w14:textId="77777777" w:rsidR="001D3F0F" w:rsidRDefault="001D3F0F" w:rsidP="002D69F1">
                <w:pPr>
                  <w:pStyle w:val="Arbeitsanweisung"/>
                  <w:tabs>
                    <w:tab w:val="left" w:pos="709"/>
                  </w:tabs>
                </w:pPr>
              </w:p>
            </w:tc>
            <w:tc>
              <w:tcPr>
                <w:tcW w:w="281" w:type="dxa"/>
              </w:tcPr>
              <w:p w14:paraId="1A206A81" w14:textId="77777777" w:rsidR="001D3F0F" w:rsidRDefault="001D3F0F" w:rsidP="002D69F1">
                <w:pPr>
                  <w:pStyle w:val="Arbeitsanweisung"/>
                  <w:tabs>
                    <w:tab w:val="left" w:pos="709"/>
                  </w:tabs>
                </w:pPr>
              </w:p>
            </w:tc>
            <w:tc>
              <w:tcPr>
                <w:tcW w:w="281" w:type="dxa"/>
              </w:tcPr>
              <w:p w14:paraId="68A29A85" w14:textId="77777777" w:rsidR="001D3F0F" w:rsidRDefault="001D3F0F" w:rsidP="002D69F1">
                <w:pPr>
                  <w:pStyle w:val="Arbeitsanweisung"/>
                  <w:tabs>
                    <w:tab w:val="left" w:pos="709"/>
                  </w:tabs>
                </w:pPr>
              </w:p>
            </w:tc>
            <w:tc>
              <w:tcPr>
                <w:tcW w:w="281" w:type="dxa"/>
              </w:tcPr>
              <w:p w14:paraId="410EE158" w14:textId="77777777" w:rsidR="001D3F0F" w:rsidRDefault="001D3F0F" w:rsidP="002D69F1">
                <w:pPr>
                  <w:pStyle w:val="Arbeitsanweisung"/>
                  <w:tabs>
                    <w:tab w:val="left" w:pos="709"/>
                  </w:tabs>
                </w:pPr>
              </w:p>
            </w:tc>
            <w:tc>
              <w:tcPr>
                <w:tcW w:w="281" w:type="dxa"/>
              </w:tcPr>
              <w:p w14:paraId="72E7BE90" w14:textId="77777777" w:rsidR="001D3F0F" w:rsidRDefault="001D3F0F" w:rsidP="002D69F1">
                <w:pPr>
                  <w:pStyle w:val="Arbeitsanweisung"/>
                  <w:tabs>
                    <w:tab w:val="left" w:pos="709"/>
                  </w:tabs>
                </w:pPr>
              </w:p>
            </w:tc>
            <w:tc>
              <w:tcPr>
                <w:tcW w:w="281" w:type="dxa"/>
              </w:tcPr>
              <w:p w14:paraId="3F869319" w14:textId="77777777" w:rsidR="001D3F0F" w:rsidRDefault="001D3F0F" w:rsidP="002D69F1">
                <w:pPr>
                  <w:pStyle w:val="Arbeitsanweisung"/>
                  <w:tabs>
                    <w:tab w:val="left" w:pos="709"/>
                  </w:tabs>
                  <w:ind w:left="0" w:firstLine="0"/>
                </w:pPr>
              </w:p>
            </w:tc>
            <w:tc>
              <w:tcPr>
                <w:tcW w:w="281" w:type="dxa"/>
              </w:tcPr>
              <w:p w14:paraId="28C5F86E" w14:textId="77777777" w:rsidR="001D3F0F" w:rsidRDefault="001D3F0F" w:rsidP="002D69F1">
                <w:pPr>
                  <w:pStyle w:val="Arbeitsanweisung"/>
                  <w:tabs>
                    <w:tab w:val="left" w:pos="709"/>
                  </w:tabs>
                </w:pPr>
              </w:p>
            </w:tc>
            <w:tc>
              <w:tcPr>
                <w:tcW w:w="281" w:type="dxa"/>
              </w:tcPr>
              <w:p w14:paraId="4DD85F57" w14:textId="77777777" w:rsidR="001D3F0F" w:rsidRDefault="001D3F0F" w:rsidP="002D69F1">
                <w:pPr>
                  <w:pStyle w:val="Arbeitsanweisung"/>
                  <w:tabs>
                    <w:tab w:val="left" w:pos="709"/>
                  </w:tabs>
                </w:pPr>
              </w:p>
            </w:tc>
            <w:tc>
              <w:tcPr>
                <w:tcW w:w="281" w:type="dxa"/>
              </w:tcPr>
              <w:p w14:paraId="00CE5C1C" w14:textId="77777777" w:rsidR="001D3F0F" w:rsidRDefault="001D3F0F" w:rsidP="002D69F1">
                <w:pPr>
                  <w:pStyle w:val="Arbeitsanweisung"/>
                  <w:tabs>
                    <w:tab w:val="left" w:pos="709"/>
                  </w:tabs>
                </w:pPr>
              </w:p>
            </w:tc>
            <w:tc>
              <w:tcPr>
                <w:tcW w:w="281" w:type="dxa"/>
              </w:tcPr>
              <w:p w14:paraId="07B046F0" w14:textId="77777777" w:rsidR="001D3F0F" w:rsidRDefault="001D3F0F" w:rsidP="002D69F1">
                <w:pPr>
                  <w:pStyle w:val="Arbeitsanweisung"/>
                  <w:tabs>
                    <w:tab w:val="left" w:pos="709"/>
                  </w:tabs>
                </w:pPr>
              </w:p>
            </w:tc>
            <w:tc>
              <w:tcPr>
                <w:tcW w:w="281" w:type="dxa"/>
              </w:tcPr>
              <w:p w14:paraId="109E1179" w14:textId="77777777" w:rsidR="001D3F0F" w:rsidRDefault="001D3F0F" w:rsidP="002D69F1">
                <w:pPr>
                  <w:pStyle w:val="Arbeitsanweisung"/>
                  <w:tabs>
                    <w:tab w:val="left" w:pos="709"/>
                  </w:tabs>
                </w:pPr>
              </w:p>
            </w:tc>
            <w:tc>
              <w:tcPr>
                <w:tcW w:w="281" w:type="dxa"/>
              </w:tcPr>
              <w:p w14:paraId="1B111B59" w14:textId="77777777" w:rsidR="001D3F0F" w:rsidRDefault="001D3F0F" w:rsidP="002D69F1">
                <w:pPr>
                  <w:pStyle w:val="Arbeitsanweisung"/>
                  <w:tabs>
                    <w:tab w:val="left" w:pos="709"/>
                  </w:tabs>
                </w:pPr>
              </w:p>
            </w:tc>
            <w:tc>
              <w:tcPr>
                <w:tcW w:w="281" w:type="dxa"/>
              </w:tcPr>
              <w:p w14:paraId="7A52F2FE" w14:textId="77777777" w:rsidR="001D3F0F" w:rsidRDefault="001D3F0F" w:rsidP="002D69F1">
                <w:pPr>
                  <w:pStyle w:val="Arbeitsanweisung"/>
                  <w:tabs>
                    <w:tab w:val="left" w:pos="709"/>
                  </w:tabs>
                </w:pPr>
              </w:p>
            </w:tc>
            <w:tc>
              <w:tcPr>
                <w:tcW w:w="281" w:type="dxa"/>
              </w:tcPr>
              <w:p w14:paraId="5B40F1AC" w14:textId="77777777" w:rsidR="001D3F0F" w:rsidRDefault="001D3F0F" w:rsidP="002D69F1">
                <w:pPr>
                  <w:pStyle w:val="Arbeitsanweisung"/>
                  <w:tabs>
                    <w:tab w:val="left" w:pos="709"/>
                  </w:tabs>
                </w:pPr>
              </w:p>
            </w:tc>
            <w:tc>
              <w:tcPr>
                <w:tcW w:w="281" w:type="dxa"/>
              </w:tcPr>
              <w:p w14:paraId="65842B39" w14:textId="77777777" w:rsidR="001D3F0F" w:rsidRDefault="001D3F0F" w:rsidP="002D69F1">
                <w:pPr>
                  <w:pStyle w:val="Arbeitsanweisung"/>
                  <w:tabs>
                    <w:tab w:val="left" w:pos="709"/>
                  </w:tabs>
                </w:pPr>
              </w:p>
            </w:tc>
            <w:tc>
              <w:tcPr>
                <w:tcW w:w="281" w:type="dxa"/>
              </w:tcPr>
              <w:p w14:paraId="1A7B1E73" w14:textId="77777777" w:rsidR="001D3F0F" w:rsidRDefault="001D3F0F" w:rsidP="002D69F1">
                <w:pPr>
                  <w:pStyle w:val="Arbeitsanweisung"/>
                  <w:tabs>
                    <w:tab w:val="left" w:pos="709"/>
                  </w:tabs>
                </w:pPr>
              </w:p>
            </w:tc>
            <w:tc>
              <w:tcPr>
                <w:tcW w:w="281" w:type="dxa"/>
              </w:tcPr>
              <w:p w14:paraId="004BD51C" w14:textId="77777777" w:rsidR="001D3F0F" w:rsidRDefault="001D3F0F" w:rsidP="002D69F1">
                <w:pPr>
                  <w:pStyle w:val="Arbeitsanweisung"/>
                  <w:tabs>
                    <w:tab w:val="left" w:pos="709"/>
                  </w:tabs>
                </w:pPr>
              </w:p>
            </w:tc>
            <w:tc>
              <w:tcPr>
                <w:tcW w:w="281" w:type="dxa"/>
              </w:tcPr>
              <w:p w14:paraId="783B308A" w14:textId="77777777" w:rsidR="001D3F0F" w:rsidRDefault="001D3F0F" w:rsidP="002D69F1">
                <w:pPr>
                  <w:pStyle w:val="Arbeitsanweisung"/>
                  <w:tabs>
                    <w:tab w:val="left" w:pos="709"/>
                  </w:tabs>
                </w:pPr>
              </w:p>
            </w:tc>
          </w:tr>
          <w:tr w:rsidR="001D3F0F" w14:paraId="34F71E4B" w14:textId="77777777" w:rsidTr="002D69F1">
            <w:trPr>
              <w:trHeight w:val="283"/>
            </w:trPr>
            <w:tc>
              <w:tcPr>
                <w:tcW w:w="282" w:type="dxa"/>
              </w:tcPr>
              <w:p w14:paraId="603D9BEC" w14:textId="77777777" w:rsidR="001D3F0F" w:rsidRDefault="001D3F0F" w:rsidP="002D69F1">
                <w:pPr>
                  <w:pStyle w:val="Arbeitsanweisung"/>
                  <w:tabs>
                    <w:tab w:val="left" w:pos="709"/>
                  </w:tabs>
                </w:pPr>
              </w:p>
            </w:tc>
            <w:tc>
              <w:tcPr>
                <w:tcW w:w="282" w:type="dxa"/>
              </w:tcPr>
              <w:p w14:paraId="3693A811" w14:textId="77777777" w:rsidR="001D3F0F" w:rsidRDefault="001D3F0F" w:rsidP="002D69F1">
                <w:pPr>
                  <w:pStyle w:val="Arbeitsanweisung"/>
                  <w:tabs>
                    <w:tab w:val="left" w:pos="709"/>
                  </w:tabs>
                </w:pPr>
              </w:p>
            </w:tc>
            <w:tc>
              <w:tcPr>
                <w:tcW w:w="282" w:type="dxa"/>
              </w:tcPr>
              <w:p w14:paraId="59A36D44" w14:textId="77777777" w:rsidR="001D3F0F" w:rsidRDefault="001D3F0F" w:rsidP="002D69F1">
                <w:pPr>
                  <w:pStyle w:val="Arbeitsanweisung"/>
                  <w:tabs>
                    <w:tab w:val="left" w:pos="709"/>
                  </w:tabs>
                </w:pPr>
              </w:p>
            </w:tc>
            <w:tc>
              <w:tcPr>
                <w:tcW w:w="282" w:type="dxa"/>
              </w:tcPr>
              <w:p w14:paraId="6DA3A26A" w14:textId="77777777" w:rsidR="001D3F0F" w:rsidRDefault="001D3F0F" w:rsidP="002D69F1">
                <w:pPr>
                  <w:pStyle w:val="Arbeitsanweisung"/>
                  <w:tabs>
                    <w:tab w:val="left" w:pos="709"/>
                  </w:tabs>
                </w:pPr>
              </w:p>
            </w:tc>
            <w:tc>
              <w:tcPr>
                <w:tcW w:w="282" w:type="dxa"/>
              </w:tcPr>
              <w:p w14:paraId="399ABF1C" w14:textId="77777777" w:rsidR="001D3F0F" w:rsidRDefault="001D3F0F" w:rsidP="002D69F1">
                <w:pPr>
                  <w:pStyle w:val="Arbeitsanweisung"/>
                  <w:tabs>
                    <w:tab w:val="left" w:pos="709"/>
                  </w:tabs>
                </w:pPr>
              </w:p>
            </w:tc>
            <w:tc>
              <w:tcPr>
                <w:tcW w:w="282" w:type="dxa"/>
              </w:tcPr>
              <w:p w14:paraId="00A25FBB" w14:textId="77777777" w:rsidR="001D3F0F" w:rsidRDefault="001D3F0F" w:rsidP="002D69F1">
                <w:pPr>
                  <w:pStyle w:val="Arbeitsanweisung"/>
                  <w:tabs>
                    <w:tab w:val="left" w:pos="709"/>
                  </w:tabs>
                </w:pPr>
              </w:p>
            </w:tc>
            <w:tc>
              <w:tcPr>
                <w:tcW w:w="282" w:type="dxa"/>
              </w:tcPr>
              <w:p w14:paraId="703F3224" w14:textId="77777777" w:rsidR="001D3F0F" w:rsidRDefault="001D3F0F" w:rsidP="002D69F1">
                <w:pPr>
                  <w:pStyle w:val="Arbeitsanweisung"/>
                  <w:tabs>
                    <w:tab w:val="left" w:pos="709"/>
                  </w:tabs>
                </w:pPr>
              </w:p>
            </w:tc>
            <w:tc>
              <w:tcPr>
                <w:tcW w:w="282" w:type="dxa"/>
              </w:tcPr>
              <w:p w14:paraId="43738B89" w14:textId="77777777" w:rsidR="001D3F0F" w:rsidRDefault="001D3F0F" w:rsidP="002D69F1">
                <w:pPr>
                  <w:pStyle w:val="Arbeitsanweisung"/>
                  <w:tabs>
                    <w:tab w:val="left" w:pos="709"/>
                  </w:tabs>
                </w:pPr>
              </w:p>
            </w:tc>
            <w:tc>
              <w:tcPr>
                <w:tcW w:w="282" w:type="dxa"/>
              </w:tcPr>
              <w:p w14:paraId="42BCE0E9" w14:textId="77777777" w:rsidR="001D3F0F" w:rsidRDefault="001D3F0F" w:rsidP="002D69F1">
                <w:pPr>
                  <w:pStyle w:val="Arbeitsanweisung"/>
                  <w:tabs>
                    <w:tab w:val="left" w:pos="709"/>
                  </w:tabs>
                </w:pPr>
              </w:p>
            </w:tc>
            <w:tc>
              <w:tcPr>
                <w:tcW w:w="282" w:type="dxa"/>
              </w:tcPr>
              <w:p w14:paraId="630D11D3" w14:textId="77777777" w:rsidR="001D3F0F" w:rsidRDefault="001D3F0F" w:rsidP="002D69F1">
                <w:pPr>
                  <w:pStyle w:val="Arbeitsanweisung"/>
                  <w:tabs>
                    <w:tab w:val="left" w:pos="709"/>
                  </w:tabs>
                </w:pPr>
              </w:p>
            </w:tc>
            <w:tc>
              <w:tcPr>
                <w:tcW w:w="282" w:type="dxa"/>
              </w:tcPr>
              <w:p w14:paraId="0771BAED" w14:textId="77777777" w:rsidR="001D3F0F" w:rsidRDefault="001D3F0F" w:rsidP="002D69F1">
                <w:pPr>
                  <w:pStyle w:val="Arbeitsanweisung"/>
                  <w:tabs>
                    <w:tab w:val="left" w:pos="709"/>
                  </w:tabs>
                </w:pPr>
              </w:p>
            </w:tc>
            <w:tc>
              <w:tcPr>
                <w:tcW w:w="282" w:type="dxa"/>
              </w:tcPr>
              <w:p w14:paraId="311CBF76" w14:textId="77777777" w:rsidR="001D3F0F" w:rsidRDefault="001D3F0F" w:rsidP="002D69F1">
                <w:pPr>
                  <w:pStyle w:val="Arbeitsanweisung"/>
                  <w:tabs>
                    <w:tab w:val="left" w:pos="709"/>
                  </w:tabs>
                </w:pPr>
              </w:p>
            </w:tc>
            <w:tc>
              <w:tcPr>
                <w:tcW w:w="282" w:type="dxa"/>
              </w:tcPr>
              <w:p w14:paraId="36E9CF89" w14:textId="77777777" w:rsidR="001D3F0F" w:rsidRDefault="001D3F0F" w:rsidP="002D69F1">
                <w:pPr>
                  <w:pStyle w:val="Arbeitsanweisung"/>
                  <w:tabs>
                    <w:tab w:val="left" w:pos="709"/>
                  </w:tabs>
                </w:pPr>
              </w:p>
            </w:tc>
            <w:tc>
              <w:tcPr>
                <w:tcW w:w="282" w:type="dxa"/>
              </w:tcPr>
              <w:p w14:paraId="42CB810D" w14:textId="77777777" w:rsidR="001D3F0F" w:rsidRDefault="001D3F0F" w:rsidP="002D69F1">
                <w:pPr>
                  <w:pStyle w:val="Arbeitsanweisung"/>
                  <w:tabs>
                    <w:tab w:val="left" w:pos="709"/>
                  </w:tabs>
                </w:pPr>
              </w:p>
            </w:tc>
            <w:tc>
              <w:tcPr>
                <w:tcW w:w="282" w:type="dxa"/>
              </w:tcPr>
              <w:p w14:paraId="1422B81A" w14:textId="77777777" w:rsidR="001D3F0F" w:rsidRDefault="001D3F0F" w:rsidP="002D69F1">
                <w:pPr>
                  <w:pStyle w:val="Arbeitsanweisung"/>
                  <w:tabs>
                    <w:tab w:val="left" w:pos="709"/>
                  </w:tabs>
                </w:pPr>
              </w:p>
            </w:tc>
            <w:tc>
              <w:tcPr>
                <w:tcW w:w="281" w:type="dxa"/>
              </w:tcPr>
              <w:p w14:paraId="12FD71E6" w14:textId="77777777" w:rsidR="001D3F0F" w:rsidRDefault="001D3F0F" w:rsidP="002D69F1">
                <w:pPr>
                  <w:pStyle w:val="Arbeitsanweisung"/>
                  <w:tabs>
                    <w:tab w:val="left" w:pos="709"/>
                  </w:tabs>
                </w:pPr>
              </w:p>
            </w:tc>
            <w:tc>
              <w:tcPr>
                <w:tcW w:w="281" w:type="dxa"/>
              </w:tcPr>
              <w:p w14:paraId="20073DBA" w14:textId="77777777" w:rsidR="001D3F0F" w:rsidRDefault="001D3F0F" w:rsidP="002D69F1">
                <w:pPr>
                  <w:pStyle w:val="Arbeitsanweisung"/>
                  <w:tabs>
                    <w:tab w:val="left" w:pos="709"/>
                  </w:tabs>
                </w:pPr>
              </w:p>
            </w:tc>
            <w:tc>
              <w:tcPr>
                <w:tcW w:w="281" w:type="dxa"/>
              </w:tcPr>
              <w:p w14:paraId="50D7D2C0" w14:textId="77777777" w:rsidR="001D3F0F" w:rsidRDefault="001D3F0F" w:rsidP="002D69F1">
                <w:pPr>
                  <w:pStyle w:val="Arbeitsanweisung"/>
                  <w:tabs>
                    <w:tab w:val="left" w:pos="709"/>
                  </w:tabs>
                </w:pPr>
              </w:p>
            </w:tc>
            <w:tc>
              <w:tcPr>
                <w:tcW w:w="281" w:type="dxa"/>
              </w:tcPr>
              <w:p w14:paraId="02BCE2D9" w14:textId="77777777" w:rsidR="001D3F0F" w:rsidRDefault="001D3F0F" w:rsidP="002D69F1">
                <w:pPr>
                  <w:pStyle w:val="Arbeitsanweisung"/>
                  <w:tabs>
                    <w:tab w:val="left" w:pos="709"/>
                  </w:tabs>
                </w:pPr>
              </w:p>
            </w:tc>
            <w:tc>
              <w:tcPr>
                <w:tcW w:w="281" w:type="dxa"/>
              </w:tcPr>
              <w:p w14:paraId="2357632B" w14:textId="77777777" w:rsidR="001D3F0F" w:rsidRDefault="001D3F0F" w:rsidP="002D69F1">
                <w:pPr>
                  <w:pStyle w:val="Arbeitsanweisung"/>
                  <w:tabs>
                    <w:tab w:val="left" w:pos="709"/>
                  </w:tabs>
                  <w:ind w:left="0" w:firstLine="0"/>
                </w:pPr>
              </w:p>
            </w:tc>
            <w:tc>
              <w:tcPr>
                <w:tcW w:w="281" w:type="dxa"/>
              </w:tcPr>
              <w:p w14:paraId="6A843546" w14:textId="77777777" w:rsidR="001D3F0F" w:rsidRDefault="001D3F0F" w:rsidP="002D69F1">
                <w:pPr>
                  <w:pStyle w:val="Arbeitsanweisung"/>
                  <w:tabs>
                    <w:tab w:val="left" w:pos="709"/>
                  </w:tabs>
                </w:pPr>
              </w:p>
            </w:tc>
            <w:tc>
              <w:tcPr>
                <w:tcW w:w="281" w:type="dxa"/>
              </w:tcPr>
              <w:p w14:paraId="6CFCA84D" w14:textId="77777777" w:rsidR="001D3F0F" w:rsidRDefault="001D3F0F" w:rsidP="002D69F1">
                <w:pPr>
                  <w:pStyle w:val="Arbeitsanweisung"/>
                  <w:tabs>
                    <w:tab w:val="left" w:pos="709"/>
                  </w:tabs>
                </w:pPr>
              </w:p>
            </w:tc>
            <w:tc>
              <w:tcPr>
                <w:tcW w:w="281" w:type="dxa"/>
              </w:tcPr>
              <w:p w14:paraId="33D18510" w14:textId="77777777" w:rsidR="001D3F0F" w:rsidRDefault="001D3F0F" w:rsidP="002D69F1">
                <w:pPr>
                  <w:pStyle w:val="Arbeitsanweisung"/>
                  <w:tabs>
                    <w:tab w:val="left" w:pos="709"/>
                  </w:tabs>
                </w:pPr>
              </w:p>
            </w:tc>
            <w:tc>
              <w:tcPr>
                <w:tcW w:w="281" w:type="dxa"/>
              </w:tcPr>
              <w:p w14:paraId="07EA90A8" w14:textId="77777777" w:rsidR="001D3F0F" w:rsidRDefault="001D3F0F" w:rsidP="002D69F1">
                <w:pPr>
                  <w:pStyle w:val="Arbeitsanweisung"/>
                  <w:tabs>
                    <w:tab w:val="left" w:pos="709"/>
                  </w:tabs>
                </w:pPr>
              </w:p>
            </w:tc>
            <w:tc>
              <w:tcPr>
                <w:tcW w:w="281" w:type="dxa"/>
              </w:tcPr>
              <w:p w14:paraId="4CBC2857" w14:textId="77777777" w:rsidR="001D3F0F" w:rsidRDefault="001D3F0F" w:rsidP="002D69F1">
                <w:pPr>
                  <w:pStyle w:val="Arbeitsanweisung"/>
                  <w:tabs>
                    <w:tab w:val="left" w:pos="709"/>
                  </w:tabs>
                </w:pPr>
              </w:p>
            </w:tc>
            <w:tc>
              <w:tcPr>
                <w:tcW w:w="281" w:type="dxa"/>
              </w:tcPr>
              <w:p w14:paraId="69646AFE" w14:textId="77777777" w:rsidR="001D3F0F" w:rsidRDefault="001D3F0F" w:rsidP="002D69F1">
                <w:pPr>
                  <w:pStyle w:val="Arbeitsanweisung"/>
                  <w:tabs>
                    <w:tab w:val="left" w:pos="709"/>
                  </w:tabs>
                </w:pPr>
              </w:p>
            </w:tc>
            <w:tc>
              <w:tcPr>
                <w:tcW w:w="281" w:type="dxa"/>
              </w:tcPr>
              <w:p w14:paraId="4C6986DD" w14:textId="77777777" w:rsidR="001D3F0F" w:rsidRDefault="001D3F0F" w:rsidP="002D69F1">
                <w:pPr>
                  <w:pStyle w:val="Arbeitsanweisung"/>
                  <w:tabs>
                    <w:tab w:val="left" w:pos="709"/>
                  </w:tabs>
                </w:pPr>
              </w:p>
            </w:tc>
            <w:tc>
              <w:tcPr>
                <w:tcW w:w="281" w:type="dxa"/>
              </w:tcPr>
              <w:p w14:paraId="0767980B" w14:textId="77777777" w:rsidR="001D3F0F" w:rsidRDefault="001D3F0F" w:rsidP="002D69F1">
                <w:pPr>
                  <w:pStyle w:val="Arbeitsanweisung"/>
                  <w:tabs>
                    <w:tab w:val="left" w:pos="709"/>
                  </w:tabs>
                </w:pPr>
              </w:p>
            </w:tc>
            <w:tc>
              <w:tcPr>
                <w:tcW w:w="281" w:type="dxa"/>
              </w:tcPr>
              <w:p w14:paraId="2C40839D" w14:textId="77777777" w:rsidR="001D3F0F" w:rsidRDefault="001D3F0F" w:rsidP="002D69F1">
                <w:pPr>
                  <w:pStyle w:val="Arbeitsanweisung"/>
                  <w:tabs>
                    <w:tab w:val="left" w:pos="709"/>
                  </w:tabs>
                </w:pPr>
              </w:p>
            </w:tc>
            <w:tc>
              <w:tcPr>
                <w:tcW w:w="281" w:type="dxa"/>
              </w:tcPr>
              <w:p w14:paraId="4205D88E" w14:textId="77777777" w:rsidR="001D3F0F" w:rsidRDefault="001D3F0F" w:rsidP="002D69F1">
                <w:pPr>
                  <w:pStyle w:val="Arbeitsanweisung"/>
                  <w:tabs>
                    <w:tab w:val="left" w:pos="709"/>
                  </w:tabs>
                </w:pPr>
              </w:p>
            </w:tc>
            <w:tc>
              <w:tcPr>
                <w:tcW w:w="281" w:type="dxa"/>
              </w:tcPr>
              <w:p w14:paraId="7551941A" w14:textId="77777777" w:rsidR="001D3F0F" w:rsidRDefault="001D3F0F" w:rsidP="002D69F1">
                <w:pPr>
                  <w:pStyle w:val="Arbeitsanweisung"/>
                  <w:tabs>
                    <w:tab w:val="left" w:pos="709"/>
                  </w:tabs>
                </w:pPr>
              </w:p>
            </w:tc>
            <w:tc>
              <w:tcPr>
                <w:tcW w:w="281" w:type="dxa"/>
              </w:tcPr>
              <w:p w14:paraId="55ABA573" w14:textId="77777777" w:rsidR="001D3F0F" w:rsidRDefault="001D3F0F" w:rsidP="002D69F1">
                <w:pPr>
                  <w:pStyle w:val="Arbeitsanweisung"/>
                  <w:tabs>
                    <w:tab w:val="left" w:pos="709"/>
                  </w:tabs>
                </w:pPr>
              </w:p>
            </w:tc>
          </w:tr>
        </w:tbl>
        <w:p w14:paraId="676888D7" w14:textId="118FDF17" w:rsidR="00D62505" w:rsidRDefault="00D62505" w:rsidP="002635D7">
          <w:pPr>
            <w:pStyle w:val="Labor-Text"/>
          </w:pPr>
        </w:p>
        <w:p w14:paraId="30568ACE" w14:textId="77777777" w:rsidR="002635D7" w:rsidRPr="007F6737" w:rsidRDefault="002635D7" w:rsidP="002635D7">
          <w:pPr>
            <w:pStyle w:val="Labor-Text"/>
          </w:pPr>
          <w:r>
            <w:rPr>
              <w:noProof/>
            </w:rPr>
            <w:drawing>
              <wp:anchor distT="0" distB="0" distL="114300" distR="114300" simplePos="0" relativeHeight="251705344" behindDoc="0" locked="0" layoutInCell="1" allowOverlap="1" wp14:anchorId="377942F2" wp14:editId="4209FE34">
                <wp:simplePos x="0" y="0"/>
                <wp:positionH relativeFrom="column">
                  <wp:posOffset>5967730</wp:posOffset>
                </wp:positionH>
                <wp:positionV relativeFrom="paragraph">
                  <wp:posOffset>143510</wp:posOffset>
                </wp:positionV>
                <wp:extent cx="495300" cy="495300"/>
                <wp:effectExtent l="19050" t="0" r="0" b="0"/>
                <wp:wrapTight wrapText="bothSides">
                  <wp:wrapPolygon edited="0">
                    <wp:start x="-831" y="0"/>
                    <wp:lineTo x="-831" y="20769"/>
                    <wp:lineTo x="21600" y="20769"/>
                    <wp:lineTo x="21600" y="0"/>
                    <wp:lineTo x="-831" y="0"/>
                  </wp:wrapPolygon>
                </wp:wrapTight>
                <wp:docPr id="22"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C77AEB">
            <w:t>3.11</w:t>
          </w:r>
          <w:r w:rsidR="00B87F15">
            <w:tab/>
            <w:t>Notiert</w:t>
          </w:r>
          <w:r>
            <w:t xml:space="preserve"> den Term </w:t>
          </w:r>
          <w:r w:rsidR="00B87F15">
            <w:t xml:space="preserve">für </w:t>
          </w:r>
          <w:r>
            <w:t>T</w:t>
          </w:r>
          <w:r>
            <w:rPr>
              <w:vertAlign w:val="subscript"/>
            </w:rPr>
            <w:t>n+1</w:t>
          </w:r>
          <w:r>
            <w:t>.</w:t>
          </w:r>
        </w:p>
        <w:p w14:paraId="303505B3" w14:textId="3CBC725B" w:rsidR="001D3F0F" w:rsidRDefault="001D3F0F" w:rsidP="002635D7">
          <w:pPr>
            <w:pStyle w:val="Labor-Text"/>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1D3F0F" w14:paraId="22A06361" w14:textId="77777777" w:rsidTr="002D69F1">
            <w:trPr>
              <w:trHeight w:val="283"/>
            </w:trPr>
            <w:tc>
              <w:tcPr>
                <w:tcW w:w="282" w:type="dxa"/>
              </w:tcPr>
              <w:p w14:paraId="23D59BD2" w14:textId="77777777" w:rsidR="001D3F0F" w:rsidRDefault="001D3F0F" w:rsidP="002D69F1">
                <w:pPr>
                  <w:pStyle w:val="Arbeitsanweisung"/>
                  <w:tabs>
                    <w:tab w:val="left" w:pos="709"/>
                  </w:tabs>
                </w:pPr>
              </w:p>
            </w:tc>
            <w:tc>
              <w:tcPr>
                <w:tcW w:w="282" w:type="dxa"/>
              </w:tcPr>
              <w:p w14:paraId="54C79F11" w14:textId="77777777" w:rsidR="001D3F0F" w:rsidRDefault="001D3F0F" w:rsidP="002D69F1">
                <w:pPr>
                  <w:pStyle w:val="Arbeitsanweisung"/>
                  <w:tabs>
                    <w:tab w:val="left" w:pos="709"/>
                  </w:tabs>
                </w:pPr>
              </w:p>
            </w:tc>
            <w:tc>
              <w:tcPr>
                <w:tcW w:w="282" w:type="dxa"/>
              </w:tcPr>
              <w:p w14:paraId="092E3438" w14:textId="77777777" w:rsidR="001D3F0F" w:rsidRDefault="001D3F0F" w:rsidP="002D69F1">
                <w:pPr>
                  <w:pStyle w:val="Arbeitsanweisung"/>
                  <w:tabs>
                    <w:tab w:val="left" w:pos="709"/>
                  </w:tabs>
                </w:pPr>
              </w:p>
            </w:tc>
            <w:tc>
              <w:tcPr>
                <w:tcW w:w="282" w:type="dxa"/>
              </w:tcPr>
              <w:p w14:paraId="4C960CD4" w14:textId="61C701B0" w:rsidR="001D3F0F" w:rsidRDefault="001D3F0F" w:rsidP="002D69F1">
                <w:pPr>
                  <w:pStyle w:val="Arbeitsanweisung"/>
                  <w:tabs>
                    <w:tab w:val="left" w:pos="709"/>
                  </w:tabs>
                </w:pPr>
                <w:r>
                  <w:rPr>
                    <w:noProof/>
                  </w:rPr>
                  <mc:AlternateContent>
                    <mc:Choice Requires="wps">
                      <w:drawing>
                        <wp:anchor distT="0" distB="0" distL="114300" distR="114300" simplePos="0" relativeHeight="251643392" behindDoc="0" locked="0" layoutInCell="1" allowOverlap="1" wp14:anchorId="2FB75876" wp14:editId="7394F8D0">
                          <wp:simplePos x="0" y="0"/>
                          <wp:positionH relativeFrom="column">
                            <wp:posOffset>-477520</wp:posOffset>
                          </wp:positionH>
                          <wp:positionV relativeFrom="paragraph">
                            <wp:posOffset>184785</wp:posOffset>
                          </wp:positionV>
                          <wp:extent cx="905510" cy="457200"/>
                          <wp:effectExtent l="0" t="0" r="0" b="0"/>
                          <wp:wrapNone/>
                          <wp:docPr id="6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DE77C" w14:textId="77777777" w:rsidR="00D62505" w:rsidRPr="00D62505" w:rsidRDefault="00D62505" w:rsidP="00D62505">
                                      <w:pPr>
                                        <w:rPr>
                                          <w:rFonts w:ascii="Arial" w:hAnsi="Arial" w:cs="Arial"/>
                                          <w:sz w:val="24"/>
                                          <w:szCs w:val="24"/>
                                        </w:rPr>
                                      </w:pPr>
                                      <w:r w:rsidRPr="00D62505">
                                        <w:rPr>
                                          <w:rFonts w:ascii="Arial" w:hAnsi="Arial" w:cs="Arial"/>
                                          <w:sz w:val="24"/>
                                          <w:szCs w:val="24"/>
                                        </w:rPr>
                                        <w:t>T</w:t>
                                      </w:r>
                                      <w:r>
                                        <w:rPr>
                                          <w:rFonts w:ascii="Arial" w:hAnsi="Arial" w:cs="Arial"/>
                                          <w:sz w:val="24"/>
                                          <w:szCs w:val="24"/>
                                          <w:vertAlign w:val="subscript"/>
                                        </w:rPr>
                                        <w:t>n+1</w:t>
                                      </w:r>
                                      <w:r w:rsidRPr="00D62505">
                                        <w:rPr>
                                          <w:rFonts w:ascii="Arial" w:hAnsi="Arial" w:cs="Arial"/>
                                          <w:sz w:val="24"/>
                                          <w:szCs w:val="24"/>
                                          <w:vertAlign w:val="subscript"/>
                                        </w:rPr>
                                        <w:t xml:space="preserve"> </w:t>
                                      </w:r>
                                      <w:r w:rsidRPr="00D62505">
                                        <w:rPr>
                                          <w:rFonts w:ascii="Arial" w:hAnsi="Arial" w:cs="Arial"/>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75876" id="Text Box 80" o:spid="_x0000_s1037" type="#_x0000_t202" style="position:absolute;left:0;text-align:left;margin-left:-37.6pt;margin-top:14.55pt;width:71.3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" filled="f" stroked="f">
                          <v:textbox>
                            <w:txbxContent>
                              <w:p w14:paraId="0E4DE77C" w14:textId="77777777" w:rsidR="00D62505" w:rsidRPr="00D62505" w:rsidRDefault="00D62505" w:rsidP="00D62505">
                                <w:pPr>
                                  <w:rPr>
                                    <w:rFonts w:ascii="Arial" w:hAnsi="Arial" w:cs="Arial"/>
                                    <w:sz w:val="24"/>
                                    <w:szCs w:val="24"/>
                                  </w:rPr>
                                </w:pPr>
                                <w:r w:rsidRPr="00D62505">
                                  <w:rPr>
                                    <w:rFonts w:ascii="Arial" w:hAnsi="Arial" w:cs="Arial"/>
                                    <w:sz w:val="24"/>
                                    <w:szCs w:val="24"/>
                                  </w:rPr>
                                  <w:t>T</w:t>
                                </w:r>
                                <w:r>
                                  <w:rPr>
                                    <w:rFonts w:ascii="Arial" w:hAnsi="Arial" w:cs="Arial"/>
                                    <w:sz w:val="24"/>
                                    <w:szCs w:val="24"/>
                                    <w:vertAlign w:val="subscript"/>
                                  </w:rPr>
                                  <w:t>n+1</w:t>
                                </w:r>
                                <w:r w:rsidRPr="00D62505">
                                  <w:rPr>
                                    <w:rFonts w:ascii="Arial" w:hAnsi="Arial" w:cs="Arial"/>
                                    <w:sz w:val="24"/>
                                    <w:szCs w:val="24"/>
                                    <w:vertAlign w:val="subscript"/>
                                  </w:rPr>
                                  <w:t xml:space="preserve"> </w:t>
                                </w:r>
                                <w:r w:rsidRPr="00D62505">
                                  <w:rPr>
                                    <w:rFonts w:ascii="Arial" w:hAnsi="Arial" w:cs="Arial"/>
                                    <w:sz w:val="24"/>
                                    <w:szCs w:val="24"/>
                                  </w:rPr>
                                  <w:t xml:space="preserve">= </w:t>
                                </w:r>
                              </w:p>
                            </w:txbxContent>
                          </v:textbox>
                        </v:shape>
                      </w:pict>
                    </mc:Fallback>
                  </mc:AlternateContent>
                </w:r>
              </w:p>
            </w:tc>
            <w:tc>
              <w:tcPr>
                <w:tcW w:w="282" w:type="dxa"/>
              </w:tcPr>
              <w:p w14:paraId="3376FB9B" w14:textId="77777777" w:rsidR="001D3F0F" w:rsidRDefault="001D3F0F" w:rsidP="002D69F1">
                <w:pPr>
                  <w:pStyle w:val="Arbeitsanweisung"/>
                  <w:tabs>
                    <w:tab w:val="left" w:pos="709"/>
                  </w:tabs>
                </w:pPr>
              </w:p>
            </w:tc>
            <w:tc>
              <w:tcPr>
                <w:tcW w:w="282" w:type="dxa"/>
              </w:tcPr>
              <w:p w14:paraId="769F33EF" w14:textId="77777777" w:rsidR="001D3F0F" w:rsidRDefault="001D3F0F" w:rsidP="002D69F1">
                <w:pPr>
                  <w:pStyle w:val="Arbeitsanweisung"/>
                  <w:tabs>
                    <w:tab w:val="left" w:pos="709"/>
                  </w:tabs>
                </w:pPr>
              </w:p>
            </w:tc>
            <w:tc>
              <w:tcPr>
                <w:tcW w:w="282" w:type="dxa"/>
              </w:tcPr>
              <w:p w14:paraId="549854BB" w14:textId="77777777" w:rsidR="001D3F0F" w:rsidRDefault="001D3F0F" w:rsidP="002D69F1">
                <w:pPr>
                  <w:pStyle w:val="Arbeitsanweisung"/>
                  <w:tabs>
                    <w:tab w:val="left" w:pos="709"/>
                  </w:tabs>
                </w:pPr>
              </w:p>
            </w:tc>
            <w:tc>
              <w:tcPr>
                <w:tcW w:w="282" w:type="dxa"/>
              </w:tcPr>
              <w:p w14:paraId="72F75BFA" w14:textId="77777777" w:rsidR="001D3F0F" w:rsidRDefault="001D3F0F" w:rsidP="002D69F1">
                <w:pPr>
                  <w:pStyle w:val="Arbeitsanweisung"/>
                  <w:tabs>
                    <w:tab w:val="left" w:pos="709"/>
                  </w:tabs>
                </w:pPr>
              </w:p>
            </w:tc>
            <w:tc>
              <w:tcPr>
                <w:tcW w:w="282" w:type="dxa"/>
              </w:tcPr>
              <w:p w14:paraId="1690820E" w14:textId="77777777" w:rsidR="001D3F0F" w:rsidRDefault="001D3F0F" w:rsidP="002D69F1">
                <w:pPr>
                  <w:pStyle w:val="Arbeitsanweisung"/>
                  <w:tabs>
                    <w:tab w:val="left" w:pos="709"/>
                  </w:tabs>
                </w:pPr>
              </w:p>
            </w:tc>
            <w:tc>
              <w:tcPr>
                <w:tcW w:w="282" w:type="dxa"/>
              </w:tcPr>
              <w:p w14:paraId="40DA0CDB" w14:textId="77777777" w:rsidR="001D3F0F" w:rsidRDefault="001D3F0F" w:rsidP="002D69F1">
                <w:pPr>
                  <w:pStyle w:val="Arbeitsanweisung"/>
                  <w:tabs>
                    <w:tab w:val="left" w:pos="709"/>
                  </w:tabs>
                </w:pPr>
              </w:p>
            </w:tc>
            <w:tc>
              <w:tcPr>
                <w:tcW w:w="282" w:type="dxa"/>
              </w:tcPr>
              <w:p w14:paraId="082C0920" w14:textId="77777777" w:rsidR="001D3F0F" w:rsidRDefault="001D3F0F" w:rsidP="002D69F1">
                <w:pPr>
                  <w:pStyle w:val="Arbeitsanweisung"/>
                  <w:tabs>
                    <w:tab w:val="left" w:pos="709"/>
                  </w:tabs>
                </w:pPr>
              </w:p>
            </w:tc>
            <w:tc>
              <w:tcPr>
                <w:tcW w:w="282" w:type="dxa"/>
              </w:tcPr>
              <w:p w14:paraId="1C66C2C1" w14:textId="77777777" w:rsidR="001D3F0F" w:rsidRDefault="001D3F0F" w:rsidP="002D69F1">
                <w:pPr>
                  <w:pStyle w:val="Arbeitsanweisung"/>
                  <w:tabs>
                    <w:tab w:val="left" w:pos="709"/>
                  </w:tabs>
                </w:pPr>
              </w:p>
            </w:tc>
            <w:tc>
              <w:tcPr>
                <w:tcW w:w="282" w:type="dxa"/>
              </w:tcPr>
              <w:p w14:paraId="2D4A2D72" w14:textId="77777777" w:rsidR="001D3F0F" w:rsidRDefault="001D3F0F" w:rsidP="002D69F1">
                <w:pPr>
                  <w:pStyle w:val="Arbeitsanweisung"/>
                  <w:tabs>
                    <w:tab w:val="left" w:pos="709"/>
                  </w:tabs>
                </w:pPr>
              </w:p>
            </w:tc>
            <w:tc>
              <w:tcPr>
                <w:tcW w:w="282" w:type="dxa"/>
              </w:tcPr>
              <w:p w14:paraId="11BE4542" w14:textId="77777777" w:rsidR="001D3F0F" w:rsidRDefault="001D3F0F" w:rsidP="002D69F1">
                <w:pPr>
                  <w:pStyle w:val="Arbeitsanweisung"/>
                  <w:tabs>
                    <w:tab w:val="left" w:pos="709"/>
                  </w:tabs>
                </w:pPr>
              </w:p>
            </w:tc>
            <w:tc>
              <w:tcPr>
                <w:tcW w:w="282" w:type="dxa"/>
              </w:tcPr>
              <w:p w14:paraId="4B73BC75" w14:textId="77777777" w:rsidR="001D3F0F" w:rsidRDefault="001D3F0F" w:rsidP="002D69F1">
                <w:pPr>
                  <w:pStyle w:val="Arbeitsanweisung"/>
                  <w:tabs>
                    <w:tab w:val="left" w:pos="709"/>
                  </w:tabs>
                </w:pPr>
              </w:p>
            </w:tc>
            <w:tc>
              <w:tcPr>
                <w:tcW w:w="281" w:type="dxa"/>
              </w:tcPr>
              <w:p w14:paraId="3211B949" w14:textId="77777777" w:rsidR="001D3F0F" w:rsidRDefault="001D3F0F" w:rsidP="002D69F1">
                <w:pPr>
                  <w:pStyle w:val="Arbeitsanweisung"/>
                  <w:tabs>
                    <w:tab w:val="left" w:pos="709"/>
                  </w:tabs>
                </w:pPr>
              </w:p>
            </w:tc>
            <w:tc>
              <w:tcPr>
                <w:tcW w:w="281" w:type="dxa"/>
              </w:tcPr>
              <w:p w14:paraId="6CFDE4C2" w14:textId="77777777" w:rsidR="001D3F0F" w:rsidRDefault="001D3F0F" w:rsidP="002D69F1">
                <w:pPr>
                  <w:pStyle w:val="Arbeitsanweisung"/>
                  <w:tabs>
                    <w:tab w:val="left" w:pos="709"/>
                  </w:tabs>
                </w:pPr>
              </w:p>
            </w:tc>
            <w:tc>
              <w:tcPr>
                <w:tcW w:w="281" w:type="dxa"/>
              </w:tcPr>
              <w:p w14:paraId="633DCC01" w14:textId="77777777" w:rsidR="001D3F0F" w:rsidRDefault="001D3F0F" w:rsidP="002D69F1">
                <w:pPr>
                  <w:pStyle w:val="Arbeitsanweisung"/>
                  <w:tabs>
                    <w:tab w:val="left" w:pos="709"/>
                  </w:tabs>
                </w:pPr>
              </w:p>
            </w:tc>
            <w:tc>
              <w:tcPr>
                <w:tcW w:w="281" w:type="dxa"/>
              </w:tcPr>
              <w:p w14:paraId="54C820FF" w14:textId="77777777" w:rsidR="001D3F0F" w:rsidRDefault="001D3F0F" w:rsidP="002D69F1">
                <w:pPr>
                  <w:pStyle w:val="Arbeitsanweisung"/>
                  <w:tabs>
                    <w:tab w:val="left" w:pos="709"/>
                  </w:tabs>
                </w:pPr>
              </w:p>
            </w:tc>
            <w:tc>
              <w:tcPr>
                <w:tcW w:w="281" w:type="dxa"/>
              </w:tcPr>
              <w:p w14:paraId="1CA6C04A" w14:textId="77777777" w:rsidR="001D3F0F" w:rsidRDefault="001D3F0F" w:rsidP="002D69F1">
                <w:pPr>
                  <w:pStyle w:val="Arbeitsanweisung"/>
                  <w:tabs>
                    <w:tab w:val="left" w:pos="709"/>
                  </w:tabs>
                </w:pPr>
              </w:p>
            </w:tc>
            <w:tc>
              <w:tcPr>
                <w:tcW w:w="281" w:type="dxa"/>
              </w:tcPr>
              <w:p w14:paraId="442B8EB4" w14:textId="77777777" w:rsidR="001D3F0F" w:rsidRDefault="001D3F0F" w:rsidP="002D69F1">
                <w:pPr>
                  <w:pStyle w:val="Arbeitsanweisung"/>
                  <w:tabs>
                    <w:tab w:val="left" w:pos="709"/>
                  </w:tabs>
                </w:pPr>
              </w:p>
            </w:tc>
            <w:tc>
              <w:tcPr>
                <w:tcW w:w="281" w:type="dxa"/>
              </w:tcPr>
              <w:p w14:paraId="560E7597" w14:textId="77777777" w:rsidR="001D3F0F" w:rsidRDefault="001D3F0F" w:rsidP="002D69F1">
                <w:pPr>
                  <w:pStyle w:val="Arbeitsanweisung"/>
                  <w:tabs>
                    <w:tab w:val="left" w:pos="709"/>
                  </w:tabs>
                </w:pPr>
              </w:p>
            </w:tc>
            <w:tc>
              <w:tcPr>
                <w:tcW w:w="281" w:type="dxa"/>
              </w:tcPr>
              <w:p w14:paraId="03C218C5" w14:textId="77777777" w:rsidR="001D3F0F" w:rsidRDefault="001D3F0F" w:rsidP="002D69F1">
                <w:pPr>
                  <w:pStyle w:val="Arbeitsanweisung"/>
                  <w:tabs>
                    <w:tab w:val="left" w:pos="709"/>
                  </w:tabs>
                </w:pPr>
              </w:p>
            </w:tc>
            <w:tc>
              <w:tcPr>
                <w:tcW w:w="281" w:type="dxa"/>
              </w:tcPr>
              <w:p w14:paraId="483CFB28" w14:textId="77777777" w:rsidR="001D3F0F" w:rsidRDefault="001D3F0F" w:rsidP="002D69F1">
                <w:pPr>
                  <w:pStyle w:val="Arbeitsanweisung"/>
                  <w:tabs>
                    <w:tab w:val="left" w:pos="709"/>
                  </w:tabs>
                </w:pPr>
              </w:p>
            </w:tc>
            <w:tc>
              <w:tcPr>
                <w:tcW w:w="281" w:type="dxa"/>
              </w:tcPr>
              <w:p w14:paraId="667C1335" w14:textId="77777777" w:rsidR="001D3F0F" w:rsidRDefault="001D3F0F" w:rsidP="002D69F1">
                <w:pPr>
                  <w:pStyle w:val="Arbeitsanweisung"/>
                  <w:tabs>
                    <w:tab w:val="left" w:pos="709"/>
                  </w:tabs>
                </w:pPr>
              </w:p>
            </w:tc>
            <w:tc>
              <w:tcPr>
                <w:tcW w:w="281" w:type="dxa"/>
              </w:tcPr>
              <w:p w14:paraId="40F9C4C0" w14:textId="77777777" w:rsidR="001D3F0F" w:rsidRDefault="001D3F0F" w:rsidP="002D69F1">
                <w:pPr>
                  <w:pStyle w:val="Arbeitsanweisung"/>
                  <w:tabs>
                    <w:tab w:val="left" w:pos="709"/>
                  </w:tabs>
                </w:pPr>
              </w:p>
            </w:tc>
            <w:tc>
              <w:tcPr>
                <w:tcW w:w="281" w:type="dxa"/>
              </w:tcPr>
              <w:p w14:paraId="48FDD430" w14:textId="77777777" w:rsidR="001D3F0F" w:rsidRDefault="001D3F0F" w:rsidP="002D69F1">
                <w:pPr>
                  <w:pStyle w:val="Arbeitsanweisung"/>
                  <w:tabs>
                    <w:tab w:val="left" w:pos="709"/>
                  </w:tabs>
                </w:pPr>
              </w:p>
            </w:tc>
            <w:tc>
              <w:tcPr>
                <w:tcW w:w="281" w:type="dxa"/>
              </w:tcPr>
              <w:p w14:paraId="4CC2187E" w14:textId="77777777" w:rsidR="001D3F0F" w:rsidRDefault="001D3F0F" w:rsidP="002D69F1">
                <w:pPr>
                  <w:pStyle w:val="Arbeitsanweisung"/>
                  <w:tabs>
                    <w:tab w:val="left" w:pos="709"/>
                  </w:tabs>
                </w:pPr>
              </w:p>
            </w:tc>
            <w:tc>
              <w:tcPr>
                <w:tcW w:w="281" w:type="dxa"/>
              </w:tcPr>
              <w:p w14:paraId="4D32788F" w14:textId="77777777" w:rsidR="001D3F0F" w:rsidRDefault="001D3F0F" w:rsidP="002D69F1">
                <w:pPr>
                  <w:pStyle w:val="Arbeitsanweisung"/>
                  <w:tabs>
                    <w:tab w:val="left" w:pos="709"/>
                  </w:tabs>
                </w:pPr>
              </w:p>
            </w:tc>
            <w:tc>
              <w:tcPr>
                <w:tcW w:w="281" w:type="dxa"/>
              </w:tcPr>
              <w:p w14:paraId="2447D72C" w14:textId="77777777" w:rsidR="001D3F0F" w:rsidRDefault="001D3F0F" w:rsidP="002D69F1">
                <w:pPr>
                  <w:pStyle w:val="Arbeitsanweisung"/>
                  <w:tabs>
                    <w:tab w:val="left" w:pos="709"/>
                  </w:tabs>
                </w:pPr>
              </w:p>
            </w:tc>
            <w:tc>
              <w:tcPr>
                <w:tcW w:w="281" w:type="dxa"/>
              </w:tcPr>
              <w:p w14:paraId="731688ED" w14:textId="77777777" w:rsidR="001D3F0F" w:rsidRDefault="001D3F0F" w:rsidP="002D69F1">
                <w:pPr>
                  <w:pStyle w:val="Arbeitsanweisung"/>
                  <w:tabs>
                    <w:tab w:val="left" w:pos="709"/>
                  </w:tabs>
                </w:pPr>
              </w:p>
            </w:tc>
            <w:tc>
              <w:tcPr>
                <w:tcW w:w="281" w:type="dxa"/>
              </w:tcPr>
              <w:p w14:paraId="428FD30D" w14:textId="77777777" w:rsidR="001D3F0F" w:rsidRDefault="001D3F0F" w:rsidP="002D69F1">
                <w:pPr>
                  <w:pStyle w:val="Arbeitsanweisung"/>
                  <w:tabs>
                    <w:tab w:val="left" w:pos="709"/>
                  </w:tabs>
                </w:pPr>
              </w:p>
            </w:tc>
          </w:tr>
          <w:tr w:rsidR="001D3F0F" w14:paraId="1D8B5F98" w14:textId="77777777" w:rsidTr="002D69F1">
            <w:trPr>
              <w:trHeight w:val="283"/>
            </w:trPr>
            <w:tc>
              <w:tcPr>
                <w:tcW w:w="282" w:type="dxa"/>
              </w:tcPr>
              <w:p w14:paraId="7E1148EA" w14:textId="77777777" w:rsidR="001D3F0F" w:rsidRDefault="001D3F0F" w:rsidP="002D69F1">
                <w:pPr>
                  <w:pStyle w:val="Arbeitsanweisung"/>
                  <w:tabs>
                    <w:tab w:val="left" w:pos="709"/>
                  </w:tabs>
                </w:pPr>
              </w:p>
            </w:tc>
            <w:tc>
              <w:tcPr>
                <w:tcW w:w="282" w:type="dxa"/>
              </w:tcPr>
              <w:p w14:paraId="7827408D" w14:textId="77777777" w:rsidR="001D3F0F" w:rsidRDefault="001D3F0F" w:rsidP="002D69F1">
                <w:pPr>
                  <w:pStyle w:val="Arbeitsanweisung"/>
                  <w:tabs>
                    <w:tab w:val="left" w:pos="709"/>
                  </w:tabs>
                </w:pPr>
              </w:p>
            </w:tc>
            <w:tc>
              <w:tcPr>
                <w:tcW w:w="282" w:type="dxa"/>
              </w:tcPr>
              <w:p w14:paraId="14E451B1" w14:textId="77777777" w:rsidR="001D3F0F" w:rsidRDefault="001D3F0F" w:rsidP="002D69F1">
                <w:pPr>
                  <w:pStyle w:val="Arbeitsanweisung"/>
                  <w:tabs>
                    <w:tab w:val="left" w:pos="709"/>
                  </w:tabs>
                </w:pPr>
              </w:p>
            </w:tc>
            <w:tc>
              <w:tcPr>
                <w:tcW w:w="282" w:type="dxa"/>
              </w:tcPr>
              <w:p w14:paraId="161EBF81" w14:textId="0399DE3B" w:rsidR="001D3F0F" w:rsidRDefault="001D3F0F" w:rsidP="002D69F1">
                <w:pPr>
                  <w:pStyle w:val="Arbeitsanweisung"/>
                  <w:tabs>
                    <w:tab w:val="left" w:pos="709"/>
                  </w:tabs>
                  <w:rPr>
                    <w:noProof/>
                  </w:rPr>
                </w:pPr>
              </w:p>
            </w:tc>
            <w:tc>
              <w:tcPr>
                <w:tcW w:w="282" w:type="dxa"/>
              </w:tcPr>
              <w:p w14:paraId="34A5874A" w14:textId="77777777" w:rsidR="001D3F0F" w:rsidRDefault="001D3F0F" w:rsidP="002D69F1">
                <w:pPr>
                  <w:pStyle w:val="Arbeitsanweisung"/>
                  <w:tabs>
                    <w:tab w:val="left" w:pos="709"/>
                  </w:tabs>
                </w:pPr>
              </w:p>
            </w:tc>
            <w:tc>
              <w:tcPr>
                <w:tcW w:w="282" w:type="dxa"/>
              </w:tcPr>
              <w:p w14:paraId="4D43EA0A" w14:textId="77777777" w:rsidR="001D3F0F" w:rsidRDefault="001D3F0F" w:rsidP="002D69F1">
                <w:pPr>
                  <w:pStyle w:val="Arbeitsanweisung"/>
                  <w:tabs>
                    <w:tab w:val="left" w:pos="709"/>
                  </w:tabs>
                </w:pPr>
              </w:p>
            </w:tc>
            <w:tc>
              <w:tcPr>
                <w:tcW w:w="282" w:type="dxa"/>
              </w:tcPr>
              <w:p w14:paraId="41765866" w14:textId="77777777" w:rsidR="001D3F0F" w:rsidRDefault="001D3F0F" w:rsidP="002D69F1">
                <w:pPr>
                  <w:pStyle w:val="Arbeitsanweisung"/>
                  <w:tabs>
                    <w:tab w:val="left" w:pos="709"/>
                  </w:tabs>
                </w:pPr>
              </w:p>
            </w:tc>
            <w:tc>
              <w:tcPr>
                <w:tcW w:w="282" w:type="dxa"/>
              </w:tcPr>
              <w:p w14:paraId="742A27EE" w14:textId="77777777" w:rsidR="001D3F0F" w:rsidRDefault="001D3F0F" w:rsidP="002D69F1">
                <w:pPr>
                  <w:pStyle w:val="Arbeitsanweisung"/>
                  <w:tabs>
                    <w:tab w:val="left" w:pos="709"/>
                  </w:tabs>
                </w:pPr>
              </w:p>
            </w:tc>
            <w:tc>
              <w:tcPr>
                <w:tcW w:w="282" w:type="dxa"/>
              </w:tcPr>
              <w:p w14:paraId="104ABE5D" w14:textId="77777777" w:rsidR="001D3F0F" w:rsidRDefault="001D3F0F" w:rsidP="002D69F1">
                <w:pPr>
                  <w:pStyle w:val="Arbeitsanweisung"/>
                  <w:tabs>
                    <w:tab w:val="left" w:pos="709"/>
                  </w:tabs>
                </w:pPr>
              </w:p>
            </w:tc>
            <w:tc>
              <w:tcPr>
                <w:tcW w:w="282" w:type="dxa"/>
              </w:tcPr>
              <w:p w14:paraId="1E75B4A7" w14:textId="77777777" w:rsidR="001D3F0F" w:rsidRDefault="001D3F0F" w:rsidP="002D69F1">
                <w:pPr>
                  <w:pStyle w:val="Arbeitsanweisung"/>
                  <w:tabs>
                    <w:tab w:val="left" w:pos="709"/>
                  </w:tabs>
                </w:pPr>
              </w:p>
            </w:tc>
            <w:tc>
              <w:tcPr>
                <w:tcW w:w="282" w:type="dxa"/>
              </w:tcPr>
              <w:p w14:paraId="24A02D5B" w14:textId="77777777" w:rsidR="001D3F0F" w:rsidRDefault="001D3F0F" w:rsidP="002D69F1">
                <w:pPr>
                  <w:pStyle w:val="Arbeitsanweisung"/>
                  <w:tabs>
                    <w:tab w:val="left" w:pos="709"/>
                  </w:tabs>
                </w:pPr>
              </w:p>
            </w:tc>
            <w:tc>
              <w:tcPr>
                <w:tcW w:w="282" w:type="dxa"/>
              </w:tcPr>
              <w:p w14:paraId="2FF8C8DD" w14:textId="77777777" w:rsidR="001D3F0F" w:rsidRDefault="001D3F0F" w:rsidP="002D69F1">
                <w:pPr>
                  <w:pStyle w:val="Arbeitsanweisung"/>
                  <w:tabs>
                    <w:tab w:val="left" w:pos="709"/>
                  </w:tabs>
                </w:pPr>
              </w:p>
            </w:tc>
            <w:tc>
              <w:tcPr>
                <w:tcW w:w="282" w:type="dxa"/>
              </w:tcPr>
              <w:p w14:paraId="763E80BA" w14:textId="77777777" w:rsidR="001D3F0F" w:rsidRDefault="001D3F0F" w:rsidP="002D69F1">
                <w:pPr>
                  <w:pStyle w:val="Arbeitsanweisung"/>
                  <w:tabs>
                    <w:tab w:val="left" w:pos="709"/>
                  </w:tabs>
                </w:pPr>
              </w:p>
            </w:tc>
            <w:tc>
              <w:tcPr>
                <w:tcW w:w="282" w:type="dxa"/>
              </w:tcPr>
              <w:p w14:paraId="56DD537C" w14:textId="77777777" w:rsidR="001D3F0F" w:rsidRDefault="001D3F0F" w:rsidP="002D69F1">
                <w:pPr>
                  <w:pStyle w:val="Arbeitsanweisung"/>
                  <w:tabs>
                    <w:tab w:val="left" w:pos="709"/>
                  </w:tabs>
                </w:pPr>
              </w:p>
            </w:tc>
            <w:tc>
              <w:tcPr>
                <w:tcW w:w="282" w:type="dxa"/>
              </w:tcPr>
              <w:p w14:paraId="03D895E4" w14:textId="77777777" w:rsidR="001D3F0F" w:rsidRDefault="001D3F0F" w:rsidP="002D69F1">
                <w:pPr>
                  <w:pStyle w:val="Arbeitsanweisung"/>
                  <w:tabs>
                    <w:tab w:val="left" w:pos="709"/>
                  </w:tabs>
                </w:pPr>
              </w:p>
            </w:tc>
            <w:tc>
              <w:tcPr>
                <w:tcW w:w="281" w:type="dxa"/>
              </w:tcPr>
              <w:p w14:paraId="26FAF723" w14:textId="77777777" w:rsidR="001D3F0F" w:rsidRDefault="001D3F0F" w:rsidP="002D69F1">
                <w:pPr>
                  <w:pStyle w:val="Arbeitsanweisung"/>
                  <w:tabs>
                    <w:tab w:val="left" w:pos="709"/>
                  </w:tabs>
                </w:pPr>
              </w:p>
            </w:tc>
            <w:tc>
              <w:tcPr>
                <w:tcW w:w="281" w:type="dxa"/>
              </w:tcPr>
              <w:p w14:paraId="04E7D31C" w14:textId="77777777" w:rsidR="001D3F0F" w:rsidRDefault="001D3F0F" w:rsidP="002D69F1">
                <w:pPr>
                  <w:pStyle w:val="Arbeitsanweisung"/>
                  <w:tabs>
                    <w:tab w:val="left" w:pos="709"/>
                  </w:tabs>
                </w:pPr>
              </w:p>
            </w:tc>
            <w:tc>
              <w:tcPr>
                <w:tcW w:w="281" w:type="dxa"/>
              </w:tcPr>
              <w:p w14:paraId="4C9A8109" w14:textId="77777777" w:rsidR="001D3F0F" w:rsidRDefault="001D3F0F" w:rsidP="002D69F1">
                <w:pPr>
                  <w:pStyle w:val="Arbeitsanweisung"/>
                  <w:tabs>
                    <w:tab w:val="left" w:pos="709"/>
                  </w:tabs>
                </w:pPr>
              </w:p>
            </w:tc>
            <w:tc>
              <w:tcPr>
                <w:tcW w:w="281" w:type="dxa"/>
              </w:tcPr>
              <w:p w14:paraId="5E550205" w14:textId="77777777" w:rsidR="001D3F0F" w:rsidRDefault="001D3F0F" w:rsidP="002D69F1">
                <w:pPr>
                  <w:pStyle w:val="Arbeitsanweisung"/>
                  <w:tabs>
                    <w:tab w:val="left" w:pos="709"/>
                  </w:tabs>
                </w:pPr>
              </w:p>
            </w:tc>
            <w:tc>
              <w:tcPr>
                <w:tcW w:w="281" w:type="dxa"/>
              </w:tcPr>
              <w:p w14:paraId="7E3B6C27" w14:textId="77777777" w:rsidR="001D3F0F" w:rsidRDefault="001D3F0F" w:rsidP="002D69F1">
                <w:pPr>
                  <w:pStyle w:val="Arbeitsanweisung"/>
                  <w:tabs>
                    <w:tab w:val="left" w:pos="709"/>
                  </w:tabs>
                </w:pPr>
              </w:p>
            </w:tc>
            <w:tc>
              <w:tcPr>
                <w:tcW w:w="281" w:type="dxa"/>
              </w:tcPr>
              <w:p w14:paraId="48B11B6A" w14:textId="77777777" w:rsidR="001D3F0F" w:rsidRDefault="001D3F0F" w:rsidP="002D69F1">
                <w:pPr>
                  <w:pStyle w:val="Arbeitsanweisung"/>
                  <w:tabs>
                    <w:tab w:val="left" w:pos="709"/>
                  </w:tabs>
                </w:pPr>
              </w:p>
            </w:tc>
            <w:tc>
              <w:tcPr>
                <w:tcW w:w="281" w:type="dxa"/>
              </w:tcPr>
              <w:p w14:paraId="4D75861A" w14:textId="77777777" w:rsidR="001D3F0F" w:rsidRDefault="001D3F0F" w:rsidP="002D69F1">
                <w:pPr>
                  <w:pStyle w:val="Arbeitsanweisung"/>
                  <w:tabs>
                    <w:tab w:val="left" w:pos="709"/>
                  </w:tabs>
                </w:pPr>
              </w:p>
            </w:tc>
            <w:tc>
              <w:tcPr>
                <w:tcW w:w="281" w:type="dxa"/>
              </w:tcPr>
              <w:p w14:paraId="30A6700F" w14:textId="77777777" w:rsidR="001D3F0F" w:rsidRDefault="001D3F0F" w:rsidP="002D69F1">
                <w:pPr>
                  <w:pStyle w:val="Arbeitsanweisung"/>
                  <w:tabs>
                    <w:tab w:val="left" w:pos="709"/>
                  </w:tabs>
                </w:pPr>
              </w:p>
            </w:tc>
            <w:tc>
              <w:tcPr>
                <w:tcW w:w="281" w:type="dxa"/>
              </w:tcPr>
              <w:p w14:paraId="7C25B667" w14:textId="77777777" w:rsidR="001D3F0F" w:rsidRDefault="001D3F0F" w:rsidP="002D69F1">
                <w:pPr>
                  <w:pStyle w:val="Arbeitsanweisung"/>
                  <w:tabs>
                    <w:tab w:val="left" w:pos="709"/>
                  </w:tabs>
                </w:pPr>
              </w:p>
            </w:tc>
            <w:tc>
              <w:tcPr>
                <w:tcW w:w="281" w:type="dxa"/>
              </w:tcPr>
              <w:p w14:paraId="4DD38E25" w14:textId="77777777" w:rsidR="001D3F0F" w:rsidRDefault="001D3F0F" w:rsidP="002D69F1">
                <w:pPr>
                  <w:pStyle w:val="Arbeitsanweisung"/>
                  <w:tabs>
                    <w:tab w:val="left" w:pos="709"/>
                  </w:tabs>
                </w:pPr>
              </w:p>
            </w:tc>
            <w:tc>
              <w:tcPr>
                <w:tcW w:w="281" w:type="dxa"/>
              </w:tcPr>
              <w:p w14:paraId="4800FDAE" w14:textId="77777777" w:rsidR="001D3F0F" w:rsidRDefault="001D3F0F" w:rsidP="002D69F1">
                <w:pPr>
                  <w:pStyle w:val="Arbeitsanweisung"/>
                  <w:tabs>
                    <w:tab w:val="left" w:pos="709"/>
                  </w:tabs>
                </w:pPr>
              </w:p>
            </w:tc>
            <w:tc>
              <w:tcPr>
                <w:tcW w:w="281" w:type="dxa"/>
              </w:tcPr>
              <w:p w14:paraId="6910C6B0" w14:textId="77777777" w:rsidR="001D3F0F" w:rsidRDefault="001D3F0F" w:rsidP="002D69F1">
                <w:pPr>
                  <w:pStyle w:val="Arbeitsanweisung"/>
                  <w:tabs>
                    <w:tab w:val="left" w:pos="709"/>
                  </w:tabs>
                </w:pPr>
              </w:p>
            </w:tc>
            <w:tc>
              <w:tcPr>
                <w:tcW w:w="281" w:type="dxa"/>
              </w:tcPr>
              <w:p w14:paraId="43A33CE8" w14:textId="77777777" w:rsidR="001D3F0F" w:rsidRDefault="001D3F0F" w:rsidP="002D69F1">
                <w:pPr>
                  <w:pStyle w:val="Arbeitsanweisung"/>
                  <w:tabs>
                    <w:tab w:val="left" w:pos="709"/>
                  </w:tabs>
                </w:pPr>
              </w:p>
            </w:tc>
            <w:tc>
              <w:tcPr>
                <w:tcW w:w="281" w:type="dxa"/>
              </w:tcPr>
              <w:p w14:paraId="68646A7E" w14:textId="77777777" w:rsidR="001D3F0F" w:rsidRDefault="001D3F0F" w:rsidP="002D69F1">
                <w:pPr>
                  <w:pStyle w:val="Arbeitsanweisung"/>
                  <w:tabs>
                    <w:tab w:val="left" w:pos="709"/>
                  </w:tabs>
                </w:pPr>
              </w:p>
            </w:tc>
            <w:tc>
              <w:tcPr>
                <w:tcW w:w="281" w:type="dxa"/>
              </w:tcPr>
              <w:p w14:paraId="6F565849" w14:textId="77777777" w:rsidR="001D3F0F" w:rsidRDefault="001D3F0F" w:rsidP="002D69F1">
                <w:pPr>
                  <w:pStyle w:val="Arbeitsanweisung"/>
                  <w:tabs>
                    <w:tab w:val="left" w:pos="709"/>
                  </w:tabs>
                </w:pPr>
              </w:p>
            </w:tc>
            <w:tc>
              <w:tcPr>
                <w:tcW w:w="281" w:type="dxa"/>
              </w:tcPr>
              <w:p w14:paraId="5E85D3AA" w14:textId="77777777" w:rsidR="001D3F0F" w:rsidRDefault="001D3F0F" w:rsidP="002D69F1">
                <w:pPr>
                  <w:pStyle w:val="Arbeitsanweisung"/>
                  <w:tabs>
                    <w:tab w:val="left" w:pos="709"/>
                  </w:tabs>
                </w:pPr>
              </w:p>
            </w:tc>
            <w:tc>
              <w:tcPr>
                <w:tcW w:w="281" w:type="dxa"/>
              </w:tcPr>
              <w:p w14:paraId="4F16175E" w14:textId="77777777" w:rsidR="001D3F0F" w:rsidRDefault="001D3F0F" w:rsidP="002D69F1">
                <w:pPr>
                  <w:pStyle w:val="Arbeitsanweisung"/>
                  <w:tabs>
                    <w:tab w:val="left" w:pos="709"/>
                  </w:tabs>
                </w:pPr>
              </w:p>
            </w:tc>
          </w:tr>
          <w:tr w:rsidR="001D3F0F" w14:paraId="78C02727" w14:textId="77777777" w:rsidTr="002D69F1">
            <w:trPr>
              <w:trHeight w:val="283"/>
            </w:trPr>
            <w:tc>
              <w:tcPr>
                <w:tcW w:w="282" w:type="dxa"/>
              </w:tcPr>
              <w:p w14:paraId="06DF1A05" w14:textId="77777777" w:rsidR="001D3F0F" w:rsidRDefault="001D3F0F" w:rsidP="002D69F1">
                <w:pPr>
                  <w:pStyle w:val="Arbeitsanweisung"/>
                  <w:tabs>
                    <w:tab w:val="left" w:pos="709"/>
                  </w:tabs>
                </w:pPr>
              </w:p>
            </w:tc>
            <w:tc>
              <w:tcPr>
                <w:tcW w:w="282" w:type="dxa"/>
              </w:tcPr>
              <w:p w14:paraId="37F5F674" w14:textId="77777777" w:rsidR="001D3F0F" w:rsidRDefault="001D3F0F" w:rsidP="002D69F1">
                <w:pPr>
                  <w:pStyle w:val="Arbeitsanweisung"/>
                  <w:tabs>
                    <w:tab w:val="left" w:pos="709"/>
                  </w:tabs>
                </w:pPr>
              </w:p>
            </w:tc>
            <w:tc>
              <w:tcPr>
                <w:tcW w:w="282" w:type="dxa"/>
              </w:tcPr>
              <w:p w14:paraId="71FC824D" w14:textId="77777777" w:rsidR="001D3F0F" w:rsidRDefault="001D3F0F" w:rsidP="002D69F1">
                <w:pPr>
                  <w:pStyle w:val="Arbeitsanweisung"/>
                  <w:tabs>
                    <w:tab w:val="left" w:pos="709"/>
                  </w:tabs>
                </w:pPr>
              </w:p>
            </w:tc>
            <w:tc>
              <w:tcPr>
                <w:tcW w:w="282" w:type="dxa"/>
              </w:tcPr>
              <w:p w14:paraId="7F1FACB8" w14:textId="77777777" w:rsidR="001D3F0F" w:rsidRDefault="001D3F0F" w:rsidP="002D69F1">
                <w:pPr>
                  <w:pStyle w:val="Arbeitsanweisung"/>
                  <w:tabs>
                    <w:tab w:val="left" w:pos="709"/>
                  </w:tabs>
                  <w:rPr>
                    <w:noProof/>
                  </w:rPr>
                </w:pPr>
              </w:p>
            </w:tc>
            <w:tc>
              <w:tcPr>
                <w:tcW w:w="282" w:type="dxa"/>
              </w:tcPr>
              <w:p w14:paraId="7D320CA5" w14:textId="77777777" w:rsidR="001D3F0F" w:rsidRDefault="001D3F0F" w:rsidP="002D69F1">
                <w:pPr>
                  <w:pStyle w:val="Arbeitsanweisung"/>
                  <w:tabs>
                    <w:tab w:val="left" w:pos="709"/>
                  </w:tabs>
                </w:pPr>
              </w:p>
            </w:tc>
            <w:tc>
              <w:tcPr>
                <w:tcW w:w="282" w:type="dxa"/>
              </w:tcPr>
              <w:p w14:paraId="041C1540" w14:textId="77777777" w:rsidR="001D3F0F" w:rsidRDefault="001D3F0F" w:rsidP="002D69F1">
                <w:pPr>
                  <w:pStyle w:val="Arbeitsanweisung"/>
                  <w:tabs>
                    <w:tab w:val="left" w:pos="709"/>
                  </w:tabs>
                </w:pPr>
              </w:p>
            </w:tc>
            <w:tc>
              <w:tcPr>
                <w:tcW w:w="282" w:type="dxa"/>
              </w:tcPr>
              <w:p w14:paraId="4467DCBD" w14:textId="77777777" w:rsidR="001D3F0F" w:rsidRDefault="001D3F0F" w:rsidP="002D69F1">
                <w:pPr>
                  <w:pStyle w:val="Arbeitsanweisung"/>
                  <w:tabs>
                    <w:tab w:val="left" w:pos="709"/>
                  </w:tabs>
                </w:pPr>
              </w:p>
            </w:tc>
            <w:tc>
              <w:tcPr>
                <w:tcW w:w="282" w:type="dxa"/>
              </w:tcPr>
              <w:p w14:paraId="5F8C2A1B" w14:textId="77777777" w:rsidR="001D3F0F" w:rsidRDefault="001D3F0F" w:rsidP="002D69F1">
                <w:pPr>
                  <w:pStyle w:val="Arbeitsanweisung"/>
                  <w:tabs>
                    <w:tab w:val="left" w:pos="709"/>
                  </w:tabs>
                </w:pPr>
              </w:p>
            </w:tc>
            <w:tc>
              <w:tcPr>
                <w:tcW w:w="282" w:type="dxa"/>
              </w:tcPr>
              <w:p w14:paraId="1F3839C8" w14:textId="77777777" w:rsidR="001D3F0F" w:rsidRDefault="001D3F0F" w:rsidP="002D69F1">
                <w:pPr>
                  <w:pStyle w:val="Arbeitsanweisung"/>
                  <w:tabs>
                    <w:tab w:val="left" w:pos="709"/>
                  </w:tabs>
                </w:pPr>
              </w:p>
            </w:tc>
            <w:tc>
              <w:tcPr>
                <w:tcW w:w="282" w:type="dxa"/>
              </w:tcPr>
              <w:p w14:paraId="4B0D7DAE" w14:textId="77777777" w:rsidR="001D3F0F" w:rsidRDefault="001D3F0F" w:rsidP="002D69F1">
                <w:pPr>
                  <w:pStyle w:val="Arbeitsanweisung"/>
                  <w:tabs>
                    <w:tab w:val="left" w:pos="709"/>
                  </w:tabs>
                </w:pPr>
              </w:p>
            </w:tc>
            <w:tc>
              <w:tcPr>
                <w:tcW w:w="282" w:type="dxa"/>
              </w:tcPr>
              <w:p w14:paraId="5F9B55C0" w14:textId="77777777" w:rsidR="001D3F0F" w:rsidRDefault="001D3F0F" w:rsidP="002D69F1">
                <w:pPr>
                  <w:pStyle w:val="Arbeitsanweisung"/>
                  <w:tabs>
                    <w:tab w:val="left" w:pos="709"/>
                  </w:tabs>
                </w:pPr>
              </w:p>
            </w:tc>
            <w:tc>
              <w:tcPr>
                <w:tcW w:w="282" w:type="dxa"/>
              </w:tcPr>
              <w:p w14:paraId="653582E9" w14:textId="77777777" w:rsidR="001D3F0F" w:rsidRDefault="001D3F0F" w:rsidP="002D69F1">
                <w:pPr>
                  <w:pStyle w:val="Arbeitsanweisung"/>
                  <w:tabs>
                    <w:tab w:val="left" w:pos="709"/>
                  </w:tabs>
                </w:pPr>
              </w:p>
            </w:tc>
            <w:tc>
              <w:tcPr>
                <w:tcW w:w="282" w:type="dxa"/>
              </w:tcPr>
              <w:p w14:paraId="50EC0E84" w14:textId="77777777" w:rsidR="001D3F0F" w:rsidRDefault="001D3F0F" w:rsidP="002D69F1">
                <w:pPr>
                  <w:pStyle w:val="Arbeitsanweisung"/>
                  <w:tabs>
                    <w:tab w:val="left" w:pos="709"/>
                  </w:tabs>
                </w:pPr>
              </w:p>
            </w:tc>
            <w:tc>
              <w:tcPr>
                <w:tcW w:w="282" w:type="dxa"/>
              </w:tcPr>
              <w:p w14:paraId="0AF5D10C" w14:textId="77777777" w:rsidR="001D3F0F" w:rsidRDefault="001D3F0F" w:rsidP="002D69F1">
                <w:pPr>
                  <w:pStyle w:val="Arbeitsanweisung"/>
                  <w:tabs>
                    <w:tab w:val="left" w:pos="709"/>
                  </w:tabs>
                </w:pPr>
              </w:p>
            </w:tc>
            <w:tc>
              <w:tcPr>
                <w:tcW w:w="282" w:type="dxa"/>
              </w:tcPr>
              <w:p w14:paraId="13616CD7" w14:textId="77777777" w:rsidR="001D3F0F" w:rsidRDefault="001D3F0F" w:rsidP="002D69F1">
                <w:pPr>
                  <w:pStyle w:val="Arbeitsanweisung"/>
                  <w:tabs>
                    <w:tab w:val="left" w:pos="709"/>
                  </w:tabs>
                </w:pPr>
              </w:p>
            </w:tc>
            <w:tc>
              <w:tcPr>
                <w:tcW w:w="281" w:type="dxa"/>
              </w:tcPr>
              <w:p w14:paraId="1B991F6B" w14:textId="77777777" w:rsidR="001D3F0F" w:rsidRDefault="001D3F0F" w:rsidP="002D69F1">
                <w:pPr>
                  <w:pStyle w:val="Arbeitsanweisung"/>
                  <w:tabs>
                    <w:tab w:val="left" w:pos="709"/>
                  </w:tabs>
                </w:pPr>
              </w:p>
            </w:tc>
            <w:tc>
              <w:tcPr>
                <w:tcW w:w="281" w:type="dxa"/>
              </w:tcPr>
              <w:p w14:paraId="5C56FEE5" w14:textId="77777777" w:rsidR="001D3F0F" w:rsidRDefault="001D3F0F" w:rsidP="002D69F1">
                <w:pPr>
                  <w:pStyle w:val="Arbeitsanweisung"/>
                  <w:tabs>
                    <w:tab w:val="left" w:pos="709"/>
                  </w:tabs>
                </w:pPr>
              </w:p>
            </w:tc>
            <w:tc>
              <w:tcPr>
                <w:tcW w:w="281" w:type="dxa"/>
              </w:tcPr>
              <w:p w14:paraId="107D8BC8" w14:textId="77777777" w:rsidR="001D3F0F" w:rsidRDefault="001D3F0F" w:rsidP="002D69F1">
                <w:pPr>
                  <w:pStyle w:val="Arbeitsanweisung"/>
                  <w:tabs>
                    <w:tab w:val="left" w:pos="709"/>
                  </w:tabs>
                </w:pPr>
              </w:p>
            </w:tc>
            <w:tc>
              <w:tcPr>
                <w:tcW w:w="281" w:type="dxa"/>
              </w:tcPr>
              <w:p w14:paraId="3B684369" w14:textId="77777777" w:rsidR="001D3F0F" w:rsidRDefault="001D3F0F" w:rsidP="002D69F1">
                <w:pPr>
                  <w:pStyle w:val="Arbeitsanweisung"/>
                  <w:tabs>
                    <w:tab w:val="left" w:pos="709"/>
                  </w:tabs>
                </w:pPr>
              </w:p>
            </w:tc>
            <w:tc>
              <w:tcPr>
                <w:tcW w:w="281" w:type="dxa"/>
              </w:tcPr>
              <w:p w14:paraId="29EEDF20" w14:textId="77777777" w:rsidR="001D3F0F" w:rsidRDefault="001D3F0F" w:rsidP="002D69F1">
                <w:pPr>
                  <w:pStyle w:val="Arbeitsanweisung"/>
                  <w:tabs>
                    <w:tab w:val="left" w:pos="709"/>
                  </w:tabs>
                </w:pPr>
              </w:p>
            </w:tc>
            <w:tc>
              <w:tcPr>
                <w:tcW w:w="281" w:type="dxa"/>
              </w:tcPr>
              <w:p w14:paraId="4BF28925" w14:textId="77777777" w:rsidR="001D3F0F" w:rsidRDefault="001D3F0F" w:rsidP="002D69F1">
                <w:pPr>
                  <w:pStyle w:val="Arbeitsanweisung"/>
                  <w:tabs>
                    <w:tab w:val="left" w:pos="709"/>
                  </w:tabs>
                </w:pPr>
              </w:p>
            </w:tc>
            <w:tc>
              <w:tcPr>
                <w:tcW w:w="281" w:type="dxa"/>
              </w:tcPr>
              <w:p w14:paraId="328424F6" w14:textId="77777777" w:rsidR="001D3F0F" w:rsidRDefault="001D3F0F" w:rsidP="002D69F1">
                <w:pPr>
                  <w:pStyle w:val="Arbeitsanweisung"/>
                  <w:tabs>
                    <w:tab w:val="left" w:pos="709"/>
                  </w:tabs>
                </w:pPr>
              </w:p>
            </w:tc>
            <w:tc>
              <w:tcPr>
                <w:tcW w:w="281" w:type="dxa"/>
              </w:tcPr>
              <w:p w14:paraId="128AC703" w14:textId="77777777" w:rsidR="001D3F0F" w:rsidRDefault="001D3F0F" w:rsidP="002D69F1">
                <w:pPr>
                  <w:pStyle w:val="Arbeitsanweisung"/>
                  <w:tabs>
                    <w:tab w:val="left" w:pos="709"/>
                  </w:tabs>
                </w:pPr>
              </w:p>
            </w:tc>
            <w:tc>
              <w:tcPr>
                <w:tcW w:w="281" w:type="dxa"/>
              </w:tcPr>
              <w:p w14:paraId="7101892A" w14:textId="77777777" w:rsidR="001D3F0F" w:rsidRDefault="001D3F0F" w:rsidP="002D69F1">
                <w:pPr>
                  <w:pStyle w:val="Arbeitsanweisung"/>
                  <w:tabs>
                    <w:tab w:val="left" w:pos="709"/>
                  </w:tabs>
                </w:pPr>
              </w:p>
            </w:tc>
            <w:tc>
              <w:tcPr>
                <w:tcW w:w="281" w:type="dxa"/>
              </w:tcPr>
              <w:p w14:paraId="62F8109C" w14:textId="77777777" w:rsidR="001D3F0F" w:rsidRDefault="001D3F0F" w:rsidP="002D69F1">
                <w:pPr>
                  <w:pStyle w:val="Arbeitsanweisung"/>
                  <w:tabs>
                    <w:tab w:val="left" w:pos="709"/>
                  </w:tabs>
                </w:pPr>
              </w:p>
            </w:tc>
            <w:tc>
              <w:tcPr>
                <w:tcW w:w="281" w:type="dxa"/>
              </w:tcPr>
              <w:p w14:paraId="61A2105B" w14:textId="77777777" w:rsidR="001D3F0F" w:rsidRDefault="001D3F0F" w:rsidP="002D69F1">
                <w:pPr>
                  <w:pStyle w:val="Arbeitsanweisung"/>
                  <w:tabs>
                    <w:tab w:val="left" w:pos="709"/>
                  </w:tabs>
                </w:pPr>
              </w:p>
            </w:tc>
            <w:tc>
              <w:tcPr>
                <w:tcW w:w="281" w:type="dxa"/>
              </w:tcPr>
              <w:p w14:paraId="215A4B2D" w14:textId="77777777" w:rsidR="001D3F0F" w:rsidRDefault="001D3F0F" w:rsidP="002D69F1">
                <w:pPr>
                  <w:pStyle w:val="Arbeitsanweisung"/>
                  <w:tabs>
                    <w:tab w:val="left" w:pos="709"/>
                  </w:tabs>
                </w:pPr>
              </w:p>
            </w:tc>
            <w:tc>
              <w:tcPr>
                <w:tcW w:w="281" w:type="dxa"/>
              </w:tcPr>
              <w:p w14:paraId="2002C834" w14:textId="77777777" w:rsidR="001D3F0F" w:rsidRDefault="001D3F0F" w:rsidP="002D69F1">
                <w:pPr>
                  <w:pStyle w:val="Arbeitsanweisung"/>
                  <w:tabs>
                    <w:tab w:val="left" w:pos="709"/>
                  </w:tabs>
                </w:pPr>
              </w:p>
            </w:tc>
            <w:tc>
              <w:tcPr>
                <w:tcW w:w="281" w:type="dxa"/>
              </w:tcPr>
              <w:p w14:paraId="25C737FA" w14:textId="77777777" w:rsidR="001D3F0F" w:rsidRDefault="001D3F0F" w:rsidP="002D69F1">
                <w:pPr>
                  <w:pStyle w:val="Arbeitsanweisung"/>
                  <w:tabs>
                    <w:tab w:val="left" w:pos="709"/>
                  </w:tabs>
                </w:pPr>
              </w:p>
            </w:tc>
            <w:tc>
              <w:tcPr>
                <w:tcW w:w="281" w:type="dxa"/>
              </w:tcPr>
              <w:p w14:paraId="66BB376D" w14:textId="77777777" w:rsidR="001D3F0F" w:rsidRDefault="001D3F0F" w:rsidP="002D69F1">
                <w:pPr>
                  <w:pStyle w:val="Arbeitsanweisung"/>
                  <w:tabs>
                    <w:tab w:val="left" w:pos="709"/>
                  </w:tabs>
                </w:pPr>
              </w:p>
            </w:tc>
            <w:tc>
              <w:tcPr>
                <w:tcW w:w="281" w:type="dxa"/>
              </w:tcPr>
              <w:p w14:paraId="374A46FC" w14:textId="77777777" w:rsidR="001D3F0F" w:rsidRDefault="001D3F0F" w:rsidP="002D69F1">
                <w:pPr>
                  <w:pStyle w:val="Arbeitsanweisung"/>
                  <w:tabs>
                    <w:tab w:val="left" w:pos="709"/>
                  </w:tabs>
                </w:pPr>
              </w:p>
            </w:tc>
            <w:tc>
              <w:tcPr>
                <w:tcW w:w="281" w:type="dxa"/>
              </w:tcPr>
              <w:p w14:paraId="37920B16" w14:textId="77777777" w:rsidR="001D3F0F" w:rsidRDefault="001D3F0F" w:rsidP="002D69F1">
                <w:pPr>
                  <w:pStyle w:val="Arbeitsanweisung"/>
                  <w:tabs>
                    <w:tab w:val="left" w:pos="709"/>
                  </w:tabs>
                </w:pPr>
              </w:p>
            </w:tc>
          </w:tr>
          <w:tr w:rsidR="001D3F0F" w14:paraId="2BCC68FA" w14:textId="77777777" w:rsidTr="002D69F1">
            <w:trPr>
              <w:trHeight w:val="283"/>
            </w:trPr>
            <w:tc>
              <w:tcPr>
                <w:tcW w:w="282" w:type="dxa"/>
              </w:tcPr>
              <w:p w14:paraId="7EAAED0A" w14:textId="77777777" w:rsidR="001D3F0F" w:rsidRDefault="001D3F0F" w:rsidP="002D69F1">
                <w:pPr>
                  <w:pStyle w:val="Arbeitsanweisung"/>
                  <w:tabs>
                    <w:tab w:val="left" w:pos="709"/>
                  </w:tabs>
                </w:pPr>
              </w:p>
            </w:tc>
            <w:tc>
              <w:tcPr>
                <w:tcW w:w="282" w:type="dxa"/>
              </w:tcPr>
              <w:p w14:paraId="7E548BCB" w14:textId="77777777" w:rsidR="001D3F0F" w:rsidRDefault="001D3F0F" w:rsidP="002D69F1">
                <w:pPr>
                  <w:pStyle w:val="Arbeitsanweisung"/>
                  <w:tabs>
                    <w:tab w:val="left" w:pos="709"/>
                  </w:tabs>
                </w:pPr>
              </w:p>
            </w:tc>
            <w:tc>
              <w:tcPr>
                <w:tcW w:w="282" w:type="dxa"/>
              </w:tcPr>
              <w:p w14:paraId="0C83F1FF" w14:textId="77777777" w:rsidR="001D3F0F" w:rsidRDefault="001D3F0F" w:rsidP="002D69F1">
                <w:pPr>
                  <w:pStyle w:val="Arbeitsanweisung"/>
                  <w:tabs>
                    <w:tab w:val="left" w:pos="709"/>
                  </w:tabs>
                </w:pPr>
              </w:p>
            </w:tc>
            <w:tc>
              <w:tcPr>
                <w:tcW w:w="282" w:type="dxa"/>
              </w:tcPr>
              <w:p w14:paraId="3CE771DE" w14:textId="77777777" w:rsidR="001D3F0F" w:rsidRDefault="001D3F0F" w:rsidP="002D69F1">
                <w:pPr>
                  <w:pStyle w:val="Arbeitsanweisung"/>
                  <w:tabs>
                    <w:tab w:val="left" w:pos="709"/>
                  </w:tabs>
                </w:pPr>
              </w:p>
            </w:tc>
            <w:tc>
              <w:tcPr>
                <w:tcW w:w="282" w:type="dxa"/>
              </w:tcPr>
              <w:p w14:paraId="16082E43" w14:textId="09CB92AF" w:rsidR="001D3F0F" w:rsidRDefault="001D3F0F" w:rsidP="002D69F1">
                <w:pPr>
                  <w:pStyle w:val="Arbeitsanweisung"/>
                  <w:tabs>
                    <w:tab w:val="left" w:pos="709"/>
                  </w:tabs>
                </w:pPr>
              </w:p>
            </w:tc>
            <w:tc>
              <w:tcPr>
                <w:tcW w:w="282" w:type="dxa"/>
              </w:tcPr>
              <w:p w14:paraId="52E3874C" w14:textId="77777777" w:rsidR="001D3F0F" w:rsidRDefault="001D3F0F" w:rsidP="002D69F1">
                <w:pPr>
                  <w:pStyle w:val="Arbeitsanweisung"/>
                  <w:tabs>
                    <w:tab w:val="left" w:pos="709"/>
                  </w:tabs>
                </w:pPr>
              </w:p>
            </w:tc>
            <w:tc>
              <w:tcPr>
                <w:tcW w:w="282" w:type="dxa"/>
              </w:tcPr>
              <w:p w14:paraId="7DCA48F8" w14:textId="77777777" w:rsidR="001D3F0F" w:rsidRDefault="001D3F0F" w:rsidP="002D69F1">
                <w:pPr>
                  <w:pStyle w:val="Arbeitsanweisung"/>
                  <w:tabs>
                    <w:tab w:val="left" w:pos="709"/>
                  </w:tabs>
                </w:pPr>
              </w:p>
            </w:tc>
            <w:tc>
              <w:tcPr>
                <w:tcW w:w="282" w:type="dxa"/>
              </w:tcPr>
              <w:p w14:paraId="545E548B" w14:textId="77777777" w:rsidR="001D3F0F" w:rsidRDefault="001D3F0F" w:rsidP="002D69F1">
                <w:pPr>
                  <w:pStyle w:val="Arbeitsanweisung"/>
                  <w:tabs>
                    <w:tab w:val="left" w:pos="709"/>
                  </w:tabs>
                </w:pPr>
              </w:p>
            </w:tc>
            <w:tc>
              <w:tcPr>
                <w:tcW w:w="282" w:type="dxa"/>
              </w:tcPr>
              <w:p w14:paraId="41DE3B7A" w14:textId="77777777" w:rsidR="001D3F0F" w:rsidRDefault="001D3F0F" w:rsidP="002D69F1">
                <w:pPr>
                  <w:pStyle w:val="Arbeitsanweisung"/>
                  <w:tabs>
                    <w:tab w:val="left" w:pos="709"/>
                  </w:tabs>
                </w:pPr>
              </w:p>
            </w:tc>
            <w:tc>
              <w:tcPr>
                <w:tcW w:w="282" w:type="dxa"/>
              </w:tcPr>
              <w:p w14:paraId="059C8F24" w14:textId="77777777" w:rsidR="001D3F0F" w:rsidRDefault="001D3F0F" w:rsidP="002D69F1">
                <w:pPr>
                  <w:pStyle w:val="Arbeitsanweisung"/>
                  <w:tabs>
                    <w:tab w:val="left" w:pos="709"/>
                  </w:tabs>
                </w:pPr>
              </w:p>
            </w:tc>
            <w:tc>
              <w:tcPr>
                <w:tcW w:w="282" w:type="dxa"/>
              </w:tcPr>
              <w:p w14:paraId="622C070E" w14:textId="77777777" w:rsidR="001D3F0F" w:rsidRDefault="001D3F0F" w:rsidP="002D69F1">
                <w:pPr>
                  <w:pStyle w:val="Arbeitsanweisung"/>
                  <w:tabs>
                    <w:tab w:val="left" w:pos="709"/>
                  </w:tabs>
                </w:pPr>
              </w:p>
            </w:tc>
            <w:tc>
              <w:tcPr>
                <w:tcW w:w="282" w:type="dxa"/>
              </w:tcPr>
              <w:p w14:paraId="4E17A004" w14:textId="77777777" w:rsidR="001D3F0F" w:rsidRDefault="001D3F0F" w:rsidP="002D69F1">
                <w:pPr>
                  <w:pStyle w:val="Arbeitsanweisung"/>
                  <w:tabs>
                    <w:tab w:val="left" w:pos="709"/>
                  </w:tabs>
                </w:pPr>
              </w:p>
            </w:tc>
            <w:tc>
              <w:tcPr>
                <w:tcW w:w="282" w:type="dxa"/>
              </w:tcPr>
              <w:p w14:paraId="7B62A3EC" w14:textId="77777777" w:rsidR="001D3F0F" w:rsidRDefault="001D3F0F" w:rsidP="002D69F1">
                <w:pPr>
                  <w:pStyle w:val="Arbeitsanweisung"/>
                  <w:tabs>
                    <w:tab w:val="left" w:pos="709"/>
                  </w:tabs>
                </w:pPr>
              </w:p>
            </w:tc>
            <w:tc>
              <w:tcPr>
                <w:tcW w:w="282" w:type="dxa"/>
              </w:tcPr>
              <w:p w14:paraId="12379936" w14:textId="77777777" w:rsidR="001D3F0F" w:rsidRDefault="001D3F0F" w:rsidP="002D69F1">
                <w:pPr>
                  <w:pStyle w:val="Arbeitsanweisung"/>
                  <w:tabs>
                    <w:tab w:val="left" w:pos="709"/>
                  </w:tabs>
                </w:pPr>
              </w:p>
            </w:tc>
            <w:tc>
              <w:tcPr>
                <w:tcW w:w="282" w:type="dxa"/>
              </w:tcPr>
              <w:p w14:paraId="79FD657C" w14:textId="77777777" w:rsidR="001D3F0F" w:rsidRDefault="001D3F0F" w:rsidP="002D69F1">
                <w:pPr>
                  <w:pStyle w:val="Arbeitsanweisung"/>
                  <w:tabs>
                    <w:tab w:val="left" w:pos="709"/>
                  </w:tabs>
                </w:pPr>
              </w:p>
            </w:tc>
            <w:tc>
              <w:tcPr>
                <w:tcW w:w="281" w:type="dxa"/>
              </w:tcPr>
              <w:p w14:paraId="092B4115" w14:textId="77777777" w:rsidR="001D3F0F" w:rsidRDefault="001D3F0F" w:rsidP="002D69F1">
                <w:pPr>
                  <w:pStyle w:val="Arbeitsanweisung"/>
                  <w:tabs>
                    <w:tab w:val="left" w:pos="709"/>
                  </w:tabs>
                </w:pPr>
              </w:p>
            </w:tc>
            <w:tc>
              <w:tcPr>
                <w:tcW w:w="281" w:type="dxa"/>
              </w:tcPr>
              <w:p w14:paraId="5B6C7FFE" w14:textId="77777777" w:rsidR="001D3F0F" w:rsidRDefault="001D3F0F" w:rsidP="002D69F1">
                <w:pPr>
                  <w:pStyle w:val="Arbeitsanweisung"/>
                  <w:tabs>
                    <w:tab w:val="left" w:pos="709"/>
                  </w:tabs>
                </w:pPr>
              </w:p>
            </w:tc>
            <w:tc>
              <w:tcPr>
                <w:tcW w:w="281" w:type="dxa"/>
              </w:tcPr>
              <w:p w14:paraId="6C772A68" w14:textId="77777777" w:rsidR="001D3F0F" w:rsidRDefault="001D3F0F" w:rsidP="002D69F1">
                <w:pPr>
                  <w:pStyle w:val="Arbeitsanweisung"/>
                  <w:tabs>
                    <w:tab w:val="left" w:pos="709"/>
                  </w:tabs>
                </w:pPr>
              </w:p>
            </w:tc>
            <w:tc>
              <w:tcPr>
                <w:tcW w:w="281" w:type="dxa"/>
              </w:tcPr>
              <w:p w14:paraId="32A2D0A4" w14:textId="77777777" w:rsidR="001D3F0F" w:rsidRDefault="001D3F0F" w:rsidP="002D69F1">
                <w:pPr>
                  <w:pStyle w:val="Arbeitsanweisung"/>
                  <w:tabs>
                    <w:tab w:val="left" w:pos="709"/>
                  </w:tabs>
                </w:pPr>
              </w:p>
            </w:tc>
            <w:tc>
              <w:tcPr>
                <w:tcW w:w="281" w:type="dxa"/>
              </w:tcPr>
              <w:p w14:paraId="2B2AFCF8" w14:textId="77777777" w:rsidR="001D3F0F" w:rsidRDefault="001D3F0F" w:rsidP="002D69F1">
                <w:pPr>
                  <w:pStyle w:val="Arbeitsanweisung"/>
                  <w:tabs>
                    <w:tab w:val="left" w:pos="709"/>
                  </w:tabs>
                </w:pPr>
              </w:p>
            </w:tc>
            <w:tc>
              <w:tcPr>
                <w:tcW w:w="281" w:type="dxa"/>
              </w:tcPr>
              <w:p w14:paraId="2B378452" w14:textId="77777777" w:rsidR="001D3F0F" w:rsidRDefault="001D3F0F" w:rsidP="002D69F1">
                <w:pPr>
                  <w:pStyle w:val="Arbeitsanweisung"/>
                  <w:tabs>
                    <w:tab w:val="left" w:pos="709"/>
                  </w:tabs>
                </w:pPr>
              </w:p>
            </w:tc>
            <w:tc>
              <w:tcPr>
                <w:tcW w:w="281" w:type="dxa"/>
              </w:tcPr>
              <w:p w14:paraId="0BDC098C" w14:textId="77777777" w:rsidR="001D3F0F" w:rsidRDefault="001D3F0F" w:rsidP="002D69F1">
                <w:pPr>
                  <w:pStyle w:val="Arbeitsanweisung"/>
                  <w:tabs>
                    <w:tab w:val="left" w:pos="709"/>
                  </w:tabs>
                </w:pPr>
              </w:p>
            </w:tc>
            <w:tc>
              <w:tcPr>
                <w:tcW w:w="281" w:type="dxa"/>
              </w:tcPr>
              <w:p w14:paraId="1366E57A" w14:textId="77777777" w:rsidR="001D3F0F" w:rsidRDefault="001D3F0F" w:rsidP="002D69F1">
                <w:pPr>
                  <w:pStyle w:val="Arbeitsanweisung"/>
                  <w:tabs>
                    <w:tab w:val="left" w:pos="709"/>
                  </w:tabs>
                </w:pPr>
              </w:p>
            </w:tc>
            <w:tc>
              <w:tcPr>
                <w:tcW w:w="281" w:type="dxa"/>
              </w:tcPr>
              <w:p w14:paraId="6D7E33D6" w14:textId="77777777" w:rsidR="001D3F0F" w:rsidRDefault="001D3F0F" w:rsidP="002D69F1">
                <w:pPr>
                  <w:pStyle w:val="Arbeitsanweisung"/>
                  <w:tabs>
                    <w:tab w:val="left" w:pos="709"/>
                  </w:tabs>
                </w:pPr>
              </w:p>
            </w:tc>
            <w:tc>
              <w:tcPr>
                <w:tcW w:w="281" w:type="dxa"/>
              </w:tcPr>
              <w:p w14:paraId="1D9793A1" w14:textId="77777777" w:rsidR="001D3F0F" w:rsidRDefault="001D3F0F" w:rsidP="002D69F1">
                <w:pPr>
                  <w:pStyle w:val="Arbeitsanweisung"/>
                  <w:tabs>
                    <w:tab w:val="left" w:pos="709"/>
                  </w:tabs>
                </w:pPr>
              </w:p>
            </w:tc>
            <w:tc>
              <w:tcPr>
                <w:tcW w:w="281" w:type="dxa"/>
              </w:tcPr>
              <w:p w14:paraId="5B0736C4" w14:textId="77777777" w:rsidR="001D3F0F" w:rsidRDefault="001D3F0F" w:rsidP="002D69F1">
                <w:pPr>
                  <w:pStyle w:val="Arbeitsanweisung"/>
                  <w:tabs>
                    <w:tab w:val="left" w:pos="709"/>
                  </w:tabs>
                </w:pPr>
              </w:p>
            </w:tc>
            <w:tc>
              <w:tcPr>
                <w:tcW w:w="281" w:type="dxa"/>
              </w:tcPr>
              <w:p w14:paraId="3ECCEEA5" w14:textId="77777777" w:rsidR="001D3F0F" w:rsidRDefault="001D3F0F" w:rsidP="002D69F1">
                <w:pPr>
                  <w:pStyle w:val="Arbeitsanweisung"/>
                  <w:tabs>
                    <w:tab w:val="left" w:pos="709"/>
                  </w:tabs>
                </w:pPr>
              </w:p>
            </w:tc>
            <w:tc>
              <w:tcPr>
                <w:tcW w:w="281" w:type="dxa"/>
              </w:tcPr>
              <w:p w14:paraId="56EC09EE" w14:textId="77777777" w:rsidR="001D3F0F" w:rsidRDefault="001D3F0F" w:rsidP="002D69F1">
                <w:pPr>
                  <w:pStyle w:val="Arbeitsanweisung"/>
                  <w:tabs>
                    <w:tab w:val="left" w:pos="709"/>
                  </w:tabs>
                </w:pPr>
              </w:p>
            </w:tc>
            <w:tc>
              <w:tcPr>
                <w:tcW w:w="281" w:type="dxa"/>
              </w:tcPr>
              <w:p w14:paraId="3845CF12" w14:textId="77777777" w:rsidR="001D3F0F" w:rsidRDefault="001D3F0F" w:rsidP="002D69F1">
                <w:pPr>
                  <w:pStyle w:val="Arbeitsanweisung"/>
                  <w:tabs>
                    <w:tab w:val="left" w:pos="709"/>
                  </w:tabs>
                </w:pPr>
              </w:p>
            </w:tc>
            <w:tc>
              <w:tcPr>
                <w:tcW w:w="281" w:type="dxa"/>
              </w:tcPr>
              <w:p w14:paraId="6925B6AF" w14:textId="77777777" w:rsidR="001D3F0F" w:rsidRDefault="001D3F0F" w:rsidP="002D69F1">
                <w:pPr>
                  <w:pStyle w:val="Arbeitsanweisung"/>
                  <w:tabs>
                    <w:tab w:val="left" w:pos="709"/>
                  </w:tabs>
                </w:pPr>
              </w:p>
            </w:tc>
            <w:tc>
              <w:tcPr>
                <w:tcW w:w="281" w:type="dxa"/>
              </w:tcPr>
              <w:p w14:paraId="66DE4CE9" w14:textId="77777777" w:rsidR="001D3F0F" w:rsidRDefault="001D3F0F" w:rsidP="002D69F1">
                <w:pPr>
                  <w:pStyle w:val="Arbeitsanweisung"/>
                  <w:tabs>
                    <w:tab w:val="left" w:pos="709"/>
                  </w:tabs>
                </w:pPr>
              </w:p>
            </w:tc>
            <w:tc>
              <w:tcPr>
                <w:tcW w:w="281" w:type="dxa"/>
              </w:tcPr>
              <w:p w14:paraId="793971B7" w14:textId="77777777" w:rsidR="001D3F0F" w:rsidRDefault="001D3F0F" w:rsidP="002D69F1">
                <w:pPr>
                  <w:pStyle w:val="Arbeitsanweisung"/>
                  <w:tabs>
                    <w:tab w:val="left" w:pos="709"/>
                  </w:tabs>
                </w:pPr>
              </w:p>
            </w:tc>
          </w:tr>
          <w:tr w:rsidR="001D3F0F" w14:paraId="1924CF9A" w14:textId="77777777" w:rsidTr="002D69F1">
            <w:trPr>
              <w:trHeight w:val="283"/>
            </w:trPr>
            <w:tc>
              <w:tcPr>
                <w:tcW w:w="282" w:type="dxa"/>
              </w:tcPr>
              <w:p w14:paraId="5BE3FD16" w14:textId="77777777" w:rsidR="001D3F0F" w:rsidRDefault="001D3F0F" w:rsidP="002D69F1">
                <w:pPr>
                  <w:pStyle w:val="Arbeitsanweisung"/>
                  <w:tabs>
                    <w:tab w:val="left" w:pos="709"/>
                  </w:tabs>
                </w:pPr>
              </w:p>
            </w:tc>
            <w:tc>
              <w:tcPr>
                <w:tcW w:w="282" w:type="dxa"/>
              </w:tcPr>
              <w:p w14:paraId="54710CA8" w14:textId="77777777" w:rsidR="001D3F0F" w:rsidRDefault="001D3F0F" w:rsidP="002D69F1">
                <w:pPr>
                  <w:pStyle w:val="Arbeitsanweisung"/>
                  <w:tabs>
                    <w:tab w:val="left" w:pos="709"/>
                  </w:tabs>
                </w:pPr>
              </w:p>
            </w:tc>
            <w:tc>
              <w:tcPr>
                <w:tcW w:w="282" w:type="dxa"/>
              </w:tcPr>
              <w:p w14:paraId="0FFF76CE" w14:textId="77777777" w:rsidR="001D3F0F" w:rsidRDefault="001D3F0F" w:rsidP="002D69F1">
                <w:pPr>
                  <w:pStyle w:val="Arbeitsanweisung"/>
                  <w:tabs>
                    <w:tab w:val="left" w:pos="709"/>
                  </w:tabs>
                </w:pPr>
              </w:p>
            </w:tc>
            <w:tc>
              <w:tcPr>
                <w:tcW w:w="282" w:type="dxa"/>
              </w:tcPr>
              <w:p w14:paraId="567D7448" w14:textId="77777777" w:rsidR="001D3F0F" w:rsidRDefault="001D3F0F" w:rsidP="002D69F1">
                <w:pPr>
                  <w:pStyle w:val="Arbeitsanweisung"/>
                  <w:tabs>
                    <w:tab w:val="left" w:pos="709"/>
                  </w:tabs>
                </w:pPr>
              </w:p>
            </w:tc>
            <w:tc>
              <w:tcPr>
                <w:tcW w:w="282" w:type="dxa"/>
              </w:tcPr>
              <w:p w14:paraId="25E2D7E2" w14:textId="2EF9B5B2" w:rsidR="001D3F0F" w:rsidRDefault="001D3F0F" w:rsidP="002D69F1">
                <w:pPr>
                  <w:pStyle w:val="Arbeitsanweisung"/>
                  <w:tabs>
                    <w:tab w:val="left" w:pos="709"/>
                  </w:tabs>
                </w:pPr>
              </w:p>
            </w:tc>
            <w:tc>
              <w:tcPr>
                <w:tcW w:w="282" w:type="dxa"/>
              </w:tcPr>
              <w:p w14:paraId="0A80B7E5" w14:textId="77777777" w:rsidR="001D3F0F" w:rsidRDefault="001D3F0F" w:rsidP="002D69F1">
                <w:pPr>
                  <w:pStyle w:val="Arbeitsanweisung"/>
                  <w:tabs>
                    <w:tab w:val="left" w:pos="709"/>
                  </w:tabs>
                </w:pPr>
              </w:p>
            </w:tc>
            <w:tc>
              <w:tcPr>
                <w:tcW w:w="282" w:type="dxa"/>
              </w:tcPr>
              <w:p w14:paraId="071B87EA" w14:textId="77777777" w:rsidR="001D3F0F" w:rsidRDefault="001D3F0F" w:rsidP="002D69F1">
                <w:pPr>
                  <w:pStyle w:val="Arbeitsanweisung"/>
                  <w:tabs>
                    <w:tab w:val="left" w:pos="709"/>
                  </w:tabs>
                </w:pPr>
              </w:p>
            </w:tc>
            <w:tc>
              <w:tcPr>
                <w:tcW w:w="282" w:type="dxa"/>
              </w:tcPr>
              <w:p w14:paraId="4639C691" w14:textId="77777777" w:rsidR="001D3F0F" w:rsidRDefault="001D3F0F" w:rsidP="002D69F1">
                <w:pPr>
                  <w:pStyle w:val="Arbeitsanweisung"/>
                  <w:tabs>
                    <w:tab w:val="left" w:pos="709"/>
                  </w:tabs>
                </w:pPr>
              </w:p>
            </w:tc>
            <w:tc>
              <w:tcPr>
                <w:tcW w:w="282" w:type="dxa"/>
              </w:tcPr>
              <w:p w14:paraId="3183891C" w14:textId="77777777" w:rsidR="001D3F0F" w:rsidRDefault="001D3F0F" w:rsidP="002D69F1">
                <w:pPr>
                  <w:pStyle w:val="Arbeitsanweisung"/>
                  <w:tabs>
                    <w:tab w:val="left" w:pos="709"/>
                  </w:tabs>
                </w:pPr>
              </w:p>
            </w:tc>
            <w:tc>
              <w:tcPr>
                <w:tcW w:w="282" w:type="dxa"/>
              </w:tcPr>
              <w:p w14:paraId="1E2FC83F" w14:textId="77777777" w:rsidR="001D3F0F" w:rsidRDefault="001D3F0F" w:rsidP="002D69F1">
                <w:pPr>
                  <w:pStyle w:val="Arbeitsanweisung"/>
                  <w:tabs>
                    <w:tab w:val="left" w:pos="709"/>
                  </w:tabs>
                </w:pPr>
              </w:p>
            </w:tc>
            <w:tc>
              <w:tcPr>
                <w:tcW w:w="282" w:type="dxa"/>
              </w:tcPr>
              <w:p w14:paraId="2A21E0E5" w14:textId="77777777" w:rsidR="001D3F0F" w:rsidRDefault="001D3F0F" w:rsidP="002D69F1">
                <w:pPr>
                  <w:pStyle w:val="Arbeitsanweisung"/>
                  <w:tabs>
                    <w:tab w:val="left" w:pos="709"/>
                  </w:tabs>
                </w:pPr>
              </w:p>
            </w:tc>
            <w:tc>
              <w:tcPr>
                <w:tcW w:w="282" w:type="dxa"/>
              </w:tcPr>
              <w:p w14:paraId="70BD7A05" w14:textId="77777777" w:rsidR="001D3F0F" w:rsidRDefault="001D3F0F" w:rsidP="002D69F1">
                <w:pPr>
                  <w:pStyle w:val="Arbeitsanweisung"/>
                  <w:tabs>
                    <w:tab w:val="left" w:pos="709"/>
                  </w:tabs>
                </w:pPr>
              </w:p>
            </w:tc>
            <w:tc>
              <w:tcPr>
                <w:tcW w:w="282" w:type="dxa"/>
              </w:tcPr>
              <w:p w14:paraId="2FFF00F0" w14:textId="77777777" w:rsidR="001D3F0F" w:rsidRDefault="001D3F0F" w:rsidP="002D69F1">
                <w:pPr>
                  <w:pStyle w:val="Arbeitsanweisung"/>
                  <w:tabs>
                    <w:tab w:val="left" w:pos="709"/>
                  </w:tabs>
                </w:pPr>
              </w:p>
            </w:tc>
            <w:tc>
              <w:tcPr>
                <w:tcW w:w="282" w:type="dxa"/>
              </w:tcPr>
              <w:p w14:paraId="64D3B90C" w14:textId="77777777" w:rsidR="001D3F0F" w:rsidRDefault="001D3F0F" w:rsidP="002D69F1">
                <w:pPr>
                  <w:pStyle w:val="Arbeitsanweisung"/>
                  <w:tabs>
                    <w:tab w:val="left" w:pos="709"/>
                  </w:tabs>
                </w:pPr>
              </w:p>
            </w:tc>
            <w:tc>
              <w:tcPr>
                <w:tcW w:w="282" w:type="dxa"/>
              </w:tcPr>
              <w:p w14:paraId="296EF49A" w14:textId="77777777" w:rsidR="001D3F0F" w:rsidRDefault="001D3F0F" w:rsidP="002D69F1">
                <w:pPr>
                  <w:pStyle w:val="Arbeitsanweisung"/>
                  <w:tabs>
                    <w:tab w:val="left" w:pos="709"/>
                  </w:tabs>
                </w:pPr>
              </w:p>
            </w:tc>
            <w:tc>
              <w:tcPr>
                <w:tcW w:w="281" w:type="dxa"/>
              </w:tcPr>
              <w:p w14:paraId="20AA795C" w14:textId="77777777" w:rsidR="001D3F0F" w:rsidRDefault="001D3F0F" w:rsidP="002D69F1">
                <w:pPr>
                  <w:pStyle w:val="Arbeitsanweisung"/>
                  <w:tabs>
                    <w:tab w:val="left" w:pos="709"/>
                  </w:tabs>
                </w:pPr>
              </w:p>
            </w:tc>
            <w:tc>
              <w:tcPr>
                <w:tcW w:w="281" w:type="dxa"/>
              </w:tcPr>
              <w:p w14:paraId="46FE87DA" w14:textId="77777777" w:rsidR="001D3F0F" w:rsidRDefault="001D3F0F" w:rsidP="002D69F1">
                <w:pPr>
                  <w:pStyle w:val="Arbeitsanweisung"/>
                  <w:tabs>
                    <w:tab w:val="left" w:pos="709"/>
                  </w:tabs>
                </w:pPr>
              </w:p>
            </w:tc>
            <w:tc>
              <w:tcPr>
                <w:tcW w:w="281" w:type="dxa"/>
              </w:tcPr>
              <w:p w14:paraId="2DAE9056" w14:textId="77777777" w:rsidR="001D3F0F" w:rsidRDefault="001D3F0F" w:rsidP="002D69F1">
                <w:pPr>
                  <w:pStyle w:val="Arbeitsanweisung"/>
                  <w:tabs>
                    <w:tab w:val="left" w:pos="709"/>
                  </w:tabs>
                </w:pPr>
              </w:p>
            </w:tc>
            <w:tc>
              <w:tcPr>
                <w:tcW w:w="281" w:type="dxa"/>
              </w:tcPr>
              <w:p w14:paraId="1CE3FA6D" w14:textId="77777777" w:rsidR="001D3F0F" w:rsidRDefault="001D3F0F" w:rsidP="002D69F1">
                <w:pPr>
                  <w:pStyle w:val="Arbeitsanweisung"/>
                  <w:tabs>
                    <w:tab w:val="left" w:pos="709"/>
                  </w:tabs>
                </w:pPr>
              </w:p>
            </w:tc>
            <w:tc>
              <w:tcPr>
                <w:tcW w:w="281" w:type="dxa"/>
              </w:tcPr>
              <w:p w14:paraId="710AF080" w14:textId="77777777" w:rsidR="001D3F0F" w:rsidRDefault="001D3F0F" w:rsidP="002D69F1">
                <w:pPr>
                  <w:pStyle w:val="Arbeitsanweisung"/>
                  <w:tabs>
                    <w:tab w:val="left" w:pos="709"/>
                  </w:tabs>
                </w:pPr>
              </w:p>
            </w:tc>
            <w:tc>
              <w:tcPr>
                <w:tcW w:w="281" w:type="dxa"/>
              </w:tcPr>
              <w:p w14:paraId="4BB95496" w14:textId="77777777" w:rsidR="001D3F0F" w:rsidRDefault="001D3F0F" w:rsidP="002D69F1">
                <w:pPr>
                  <w:pStyle w:val="Arbeitsanweisung"/>
                  <w:tabs>
                    <w:tab w:val="left" w:pos="709"/>
                  </w:tabs>
                </w:pPr>
              </w:p>
            </w:tc>
            <w:tc>
              <w:tcPr>
                <w:tcW w:w="281" w:type="dxa"/>
              </w:tcPr>
              <w:p w14:paraId="1FEEE286" w14:textId="77777777" w:rsidR="001D3F0F" w:rsidRDefault="001D3F0F" w:rsidP="002D69F1">
                <w:pPr>
                  <w:pStyle w:val="Arbeitsanweisung"/>
                  <w:tabs>
                    <w:tab w:val="left" w:pos="709"/>
                  </w:tabs>
                </w:pPr>
              </w:p>
            </w:tc>
            <w:tc>
              <w:tcPr>
                <w:tcW w:w="281" w:type="dxa"/>
              </w:tcPr>
              <w:p w14:paraId="2A74F4F7" w14:textId="77777777" w:rsidR="001D3F0F" w:rsidRDefault="001D3F0F" w:rsidP="002D69F1">
                <w:pPr>
                  <w:pStyle w:val="Arbeitsanweisung"/>
                  <w:tabs>
                    <w:tab w:val="left" w:pos="709"/>
                  </w:tabs>
                </w:pPr>
              </w:p>
            </w:tc>
            <w:tc>
              <w:tcPr>
                <w:tcW w:w="281" w:type="dxa"/>
              </w:tcPr>
              <w:p w14:paraId="63E669BE" w14:textId="77777777" w:rsidR="001D3F0F" w:rsidRDefault="001D3F0F" w:rsidP="002D69F1">
                <w:pPr>
                  <w:pStyle w:val="Arbeitsanweisung"/>
                  <w:tabs>
                    <w:tab w:val="left" w:pos="709"/>
                  </w:tabs>
                </w:pPr>
              </w:p>
            </w:tc>
            <w:tc>
              <w:tcPr>
                <w:tcW w:w="281" w:type="dxa"/>
              </w:tcPr>
              <w:p w14:paraId="197378D7" w14:textId="77777777" w:rsidR="001D3F0F" w:rsidRDefault="001D3F0F" w:rsidP="002D69F1">
                <w:pPr>
                  <w:pStyle w:val="Arbeitsanweisung"/>
                  <w:tabs>
                    <w:tab w:val="left" w:pos="709"/>
                  </w:tabs>
                </w:pPr>
              </w:p>
            </w:tc>
            <w:tc>
              <w:tcPr>
                <w:tcW w:w="281" w:type="dxa"/>
              </w:tcPr>
              <w:p w14:paraId="7DEF8946" w14:textId="77777777" w:rsidR="001D3F0F" w:rsidRDefault="001D3F0F" w:rsidP="002D69F1">
                <w:pPr>
                  <w:pStyle w:val="Arbeitsanweisung"/>
                  <w:tabs>
                    <w:tab w:val="left" w:pos="709"/>
                  </w:tabs>
                </w:pPr>
              </w:p>
            </w:tc>
            <w:tc>
              <w:tcPr>
                <w:tcW w:w="281" w:type="dxa"/>
              </w:tcPr>
              <w:p w14:paraId="697232F8" w14:textId="77777777" w:rsidR="001D3F0F" w:rsidRDefault="001D3F0F" w:rsidP="002D69F1">
                <w:pPr>
                  <w:pStyle w:val="Arbeitsanweisung"/>
                  <w:tabs>
                    <w:tab w:val="left" w:pos="709"/>
                  </w:tabs>
                </w:pPr>
              </w:p>
            </w:tc>
            <w:tc>
              <w:tcPr>
                <w:tcW w:w="281" w:type="dxa"/>
              </w:tcPr>
              <w:p w14:paraId="5D1A4DB3" w14:textId="77777777" w:rsidR="001D3F0F" w:rsidRDefault="001D3F0F" w:rsidP="002D69F1">
                <w:pPr>
                  <w:pStyle w:val="Arbeitsanweisung"/>
                  <w:tabs>
                    <w:tab w:val="left" w:pos="709"/>
                  </w:tabs>
                </w:pPr>
              </w:p>
            </w:tc>
            <w:tc>
              <w:tcPr>
                <w:tcW w:w="281" w:type="dxa"/>
              </w:tcPr>
              <w:p w14:paraId="5523C4A9" w14:textId="77777777" w:rsidR="001D3F0F" w:rsidRDefault="001D3F0F" w:rsidP="002D69F1">
                <w:pPr>
                  <w:pStyle w:val="Arbeitsanweisung"/>
                  <w:tabs>
                    <w:tab w:val="left" w:pos="709"/>
                  </w:tabs>
                </w:pPr>
              </w:p>
            </w:tc>
            <w:tc>
              <w:tcPr>
                <w:tcW w:w="281" w:type="dxa"/>
              </w:tcPr>
              <w:p w14:paraId="583C722B" w14:textId="77777777" w:rsidR="001D3F0F" w:rsidRDefault="001D3F0F" w:rsidP="002D69F1">
                <w:pPr>
                  <w:pStyle w:val="Arbeitsanweisung"/>
                  <w:tabs>
                    <w:tab w:val="left" w:pos="709"/>
                  </w:tabs>
                </w:pPr>
              </w:p>
            </w:tc>
            <w:tc>
              <w:tcPr>
                <w:tcW w:w="281" w:type="dxa"/>
              </w:tcPr>
              <w:p w14:paraId="21F4AF3E" w14:textId="77777777" w:rsidR="001D3F0F" w:rsidRDefault="001D3F0F" w:rsidP="002D69F1">
                <w:pPr>
                  <w:pStyle w:val="Arbeitsanweisung"/>
                  <w:tabs>
                    <w:tab w:val="left" w:pos="709"/>
                  </w:tabs>
                </w:pPr>
              </w:p>
            </w:tc>
            <w:tc>
              <w:tcPr>
                <w:tcW w:w="281" w:type="dxa"/>
              </w:tcPr>
              <w:p w14:paraId="42F3AC46" w14:textId="77777777" w:rsidR="001D3F0F" w:rsidRDefault="001D3F0F" w:rsidP="002D69F1">
                <w:pPr>
                  <w:pStyle w:val="Arbeitsanweisung"/>
                  <w:tabs>
                    <w:tab w:val="left" w:pos="709"/>
                  </w:tabs>
                </w:pPr>
              </w:p>
            </w:tc>
          </w:tr>
          <w:tr w:rsidR="001D3F0F" w14:paraId="6566D195" w14:textId="77777777" w:rsidTr="002D69F1">
            <w:trPr>
              <w:trHeight w:val="283"/>
            </w:trPr>
            <w:tc>
              <w:tcPr>
                <w:tcW w:w="282" w:type="dxa"/>
              </w:tcPr>
              <w:p w14:paraId="343CF614" w14:textId="77777777" w:rsidR="001D3F0F" w:rsidRDefault="001D3F0F" w:rsidP="002D69F1">
                <w:pPr>
                  <w:pStyle w:val="Arbeitsanweisung"/>
                  <w:tabs>
                    <w:tab w:val="left" w:pos="709"/>
                  </w:tabs>
                </w:pPr>
              </w:p>
            </w:tc>
            <w:tc>
              <w:tcPr>
                <w:tcW w:w="282" w:type="dxa"/>
              </w:tcPr>
              <w:p w14:paraId="21B91A69" w14:textId="77777777" w:rsidR="001D3F0F" w:rsidRDefault="001D3F0F" w:rsidP="002D69F1">
                <w:pPr>
                  <w:pStyle w:val="Arbeitsanweisung"/>
                  <w:tabs>
                    <w:tab w:val="left" w:pos="709"/>
                  </w:tabs>
                </w:pPr>
              </w:p>
            </w:tc>
            <w:tc>
              <w:tcPr>
                <w:tcW w:w="282" w:type="dxa"/>
              </w:tcPr>
              <w:p w14:paraId="5536EA03" w14:textId="77777777" w:rsidR="001D3F0F" w:rsidRDefault="001D3F0F" w:rsidP="002D69F1">
                <w:pPr>
                  <w:pStyle w:val="Arbeitsanweisung"/>
                  <w:tabs>
                    <w:tab w:val="left" w:pos="709"/>
                  </w:tabs>
                </w:pPr>
              </w:p>
            </w:tc>
            <w:tc>
              <w:tcPr>
                <w:tcW w:w="282" w:type="dxa"/>
              </w:tcPr>
              <w:p w14:paraId="36BC53F3" w14:textId="77777777" w:rsidR="001D3F0F" w:rsidRDefault="001D3F0F" w:rsidP="002D69F1">
                <w:pPr>
                  <w:pStyle w:val="Arbeitsanweisung"/>
                  <w:tabs>
                    <w:tab w:val="left" w:pos="709"/>
                  </w:tabs>
                </w:pPr>
              </w:p>
            </w:tc>
            <w:tc>
              <w:tcPr>
                <w:tcW w:w="282" w:type="dxa"/>
              </w:tcPr>
              <w:p w14:paraId="71ED6977" w14:textId="77777777" w:rsidR="001D3F0F" w:rsidRDefault="001D3F0F" w:rsidP="002D69F1">
                <w:pPr>
                  <w:pStyle w:val="Arbeitsanweisung"/>
                  <w:tabs>
                    <w:tab w:val="left" w:pos="709"/>
                  </w:tabs>
                </w:pPr>
              </w:p>
            </w:tc>
            <w:tc>
              <w:tcPr>
                <w:tcW w:w="282" w:type="dxa"/>
              </w:tcPr>
              <w:p w14:paraId="3BF3F26B" w14:textId="77777777" w:rsidR="001D3F0F" w:rsidRDefault="001D3F0F" w:rsidP="002D69F1">
                <w:pPr>
                  <w:pStyle w:val="Arbeitsanweisung"/>
                  <w:tabs>
                    <w:tab w:val="left" w:pos="709"/>
                  </w:tabs>
                </w:pPr>
              </w:p>
            </w:tc>
            <w:tc>
              <w:tcPr>
                <w:tcW w:w="282" w:type="dxa"/>
              </w:tcPr>
              <w:p w14:paraId="18A7B3D6" w14:textId="77777777" w:rsidR="001D3F0F" w:rsidRDefault="001D3F0F" w:rsidP="002D69F1">
                <w:pPr>
                  <w:pStyle w:val="Arbeitsanweisung"/>
                  <w:tabs>
                    <w:tab w:val="left" w:pos="709"/>
                  </w:tabs>
                </w:pPr>
              </w:p>
            </w:tc>
            <w:tc>
              <w:tcPr>
                <w:tcW w:w="282" w:type="dxa"/>
              </w:tcPr>
              <w:p w14:paraId="74AADEB9" w14:textId="77777777" w:rsidR="001D3F0F" w:rsidRDefault="001D3F0F" w:rsidP="002D69F1">
                <w:pPr>
                  <w:pStyle w:val="Arbeitsanweisung"/>
                  <w:tabs>
                    <w:tab w:val="left" w:pos="709"/>
                  </w:tabs>
                </w:pPr>
              </w:p>
            </w:tc>
            <w:tc>
              <w:tcPr>
                <w:tcW w:w="282" w:type="dxa"/>
              </w:tcPr>
              <w:p w14:paraId="5A2F5212" w14:textId="77777777" w:rsidR="001D3F0F" w:rsidRDefault="001D3F0F" w:rsidP="002D69F1">
                <w:pPr>
                  <w:pStyle w:val="Arbeitsanweisung"/>
                  <w:tabs>
                    <w:tab w:val="left" w:pos="709"/>
                  </w:tabs>
                </w:pPr>
              </w:p>
            </w:tc>
            <w:tc>
              <w:tcPr>
                <w:tcW w:w="282" w:type="dxa"/>
              </w:tcPr>
              <w:p w14:paraId="646C67E9" w14:textId="77777777" w:rsidR="001D3F0F" w:rsidRDefault="001D3F0F" w:rsidP="002D69F1">
                <w:pPr>
                  <w:pStyle w:val="Arbeitsanweisung"/>
                  <w:tabs>
                    <w:tab w:val="left" w:pos="709"/>
                  </w:tabs>
                </w:pPr>
              </w:p>
            </w:tc>
            <w:tc>
              <w:tcPr>
                <w:tcW w:w="282" w:type="dxa"/>
              </w:tcPr>
              <w:p w14:paraId="2DDB3AA6" w14:textId="77777777" w:rsidR="001D3F0F" w:rsidRDefault="001D3F0F" w:rsidP="002D69F1">
                <w:pPr>
                  <w:pStyle w:val="Arbeitsanweisung"/>
                  <w:tabs>
                    <w:tab w:val="left" w:pos="709"/>
                  </w:tabs>
                </w:pPr>
              </w:p>
            </w:tc>
            <w:tc>
              <w:tcPr>
                <w:tcW w:w="282" w:type="dxa"/>
              </w:tcPr>
              <w:p w14:paraId="4E65C673" w14:textId="77777777" w:rsidR="001D3F0F" w:rsidRDefault="001D3F0F" w:rsidP="002D69F1">
                <w:pPr>
                  <w:pStyle w:val="Arbeitsanweisung"/>
                  <w:tabs>
                    <w:tab w:val="left" w:pos="709"/>
                  </w:tabs>
                </w:pPr>
              </w:p>
            </w:tc>
            <w:tc>
              <w:tcPr>
                <w:tcW w:w="282" w:type="dxa"/>
              </w:tcPr>
              <w:p w14:paraId="317B02F1" w14:textId="77777777" w:rsidR="001D3F0F" w:rsidRDefault="001D3F0F" w:rsidP="002D69F1">
                <w:pPr>
                  <w:pStyle w:val="Arbeitsanweisung"/>
                  <w:tabs>
                    <w:tab w:val="left" w:pos="709"/>
                  </w:tabs>
                </w:pPr>
              </w:p>
            </w:tc>
            <w:tc>
              <w:tcPr>
                <w:tcW w:w="282" w:type="dxa"/>
              </w:tcPr>
              <w:p w14:paraId="572CB73C" w14:textId="77777777" w:rsidR="001D3F0F" w:rsidRDefault="001D3F0F" w:rsidP="002D69F1">
                <w:pPr>
                  <w:pStyle w:val="Arbeitsanweisung"/>
                  <w:tabs>
                    <w:tab w:val="left" w:pos="709"/>
                  </w:tabs>
                </w:pPr>
              </w:p>
            </w:tc>
            <w:tc>
              <w:tcPr>
                <w:tcW w:w="282" w:type="dxa"/>
              </w:tcPr>
              <w:p w14:paraId="697E50E9" w14:textId="77777777" w:rsidR="001D3F0F" w:rsidRDefault="001D3F0F" w:rsidP="002D69F1">
                <w:pPr>
                  <w:pStyle w:val="Arbeitsanweisung"/>
                  <w:tabs>
                    <w:tab w:val="left" w:pos="709"/>
                  </w:tabs>
                </w:pPr>
              </w:p>
            </w:tc>
            <w:tc>
              <w:tcPr>
                <w:tcW w:w="281" w:type="dxa"/>
              </w:tcPr>
              <w:p w14:paraId="2DF2EBDD" w14:textId="77777777" w:rsidR="001D3F0F" w:rsidRDefault="001D3F0F" w:rsidP="002D69F1">
                <w:pPr>
                  <w:pStyle w:val="Arbeitsanweisung"/>
                  <w:tabs>
                    <w:tab w:val="left" w:pos="709"/>
                  </w:tabs>
                </w:pPr>
              </w:p>
            </w:tc>
            <w:tc>
              <w:tcPr>
                <w:tcW w:w="281" w:type="dxa"/>
              </w:tcPr>
              <w:p w14:paraId="5B4F425E" w14:textId="77777777" w:rsidR="001D3F0F" w:rsidRDefault="001D3F0F" w:rsidP="002D69F1">
                <w:pPr>
                  <w:pStyle w:val="Arbeitsanweisung"/>
                  <w:tabs>
                    <w:tab w:val="left" w:pos="709"/>
                  </w:tabs>
                </w:pPr>
              </w:p>
            </w:tc>
            <w:tc>
              <w:tcPr>
                <w:tcW w:w="281" w:type="dxa"/>
              </w:tcPr>
              <w:p w14:paraId="0AB1FC20" w14:textId="77777777" w:rsidR="001D3F0F" w:rsidRDefault="001D3F0F" w:rsidP="002D69F1">
                <w:pPr>
                  <w:pStyle w:val="Arbeitsanweisung"/>
                  <w:tabs>
                    <w:tab w:val="left" w:pos="709"/>
                  </w:tabs>
                </w:pPr>
              </w:p>
            </w:tc>
            <w:tc>
              <w:tcPr>
                <w:tcW w:w="281" w:type="dxa"/>
              </w:tcPr>
              <w:p w14:paraId="69220148" w14:textId="77777777" w:rsidR="001D3F0F" w:rsidRDefault="001D3F0F" w:rsidP="002D69F1">
                <w:pPr>
                  <w:pStyle w:val="Arbeitsanweisung"/>
                  <w:tabs>
                    <w:tab w:val="left" w:pos="709"/>
                  </w:tabs>
                </w:pPr>
              </w:p>
            </w:tc>
            <w:tc>
              <w:tcPr>
                <w:tcW w:w="281" w:type="dxa"/>
              </w:tcPr>
              <w:p w14:paraId="5898270F" w14:textId="77777777" w:rsidR="001D3F0F" w:rsidRDefault="001D3F0F" w:rsidP="002D69F1">
                <w:pPr>
                  <w:pStyle w:val="Arbeitsanweisung"/>
                  <w:tabs>
                    <w:tab w:val="left" w:pos="709"/>
                  </w:tabs>
                  <w:ind w:left="0" w:firstLine="0"/>
                </w:pPr>
              </w:p>
            </w:tc>
            <w:tc>
              <w:tcPr>
                <w:tcW w:w="281" w:type="dxa"/>
              </w:tcPr>
              <w:p w14:paraId="601F469C" w14:textId="77777777" w:rsidR="001D3F0F" w:rsidRDefault="001D3F0F" w:rsidP="002D69F1">
                <w:pPr>
                  <w:pStyle w:val="Arbeitsanweisung"/>
                  <w:tabs>
                    <w:tab w:val="left" w:pos="709"/>
                  </w:tabs>
                </w:pPr>
              </w:p>
            </w:tc>
            <w:tc>
              <w:tcPr>
                <w:tcW w:w="281" w:type="dxa"/>
              </w:tcPr>
              <w:p w14:paraId="2AE4B88C" w14:textId="77777777" w:rsidR="001D3F0F" w:rsidRDefault="001D3F0F" w:rsidP="002D69F1">
                <w:pPr>
                  <w:pStyle w:val="Arbeitsanweisung"/>
                  <w:tabs>
                    <w:tab w:val="left" w:pos="709"/>
                  </w:tabs>
                </w:pPr>
              </w:p>
            </w:tc>
            <w:tc>
              <w:tcPr>
                <w:tcW w:w="281" w:type="dxa"/>
              </w:tcPr>
              <w:p w14:paraId="23889F97" w14:textId="77777777" w:rsidR="001D3F0F" w:rsidRDefault="001D3F0F" w:rsidP="002D69F1">
                <w:pPr>
                  <w:pStyle w:val="Arbeitsanweisung"/>
                  <w:tabs>
                    <w:tab w:val="left" w:pos="709"/>
                  </w:tabs>
                </w:pPr>
              </w:p>
            </w:tc>
            <w:tc>
              <w:tcPr>
                <w:tcW w:w="281" w:type="dxa"/>
              </w:tcPr>
              <w:p w14:paraId="4B5F1755" w14:textId="77777777" w:rsidR="001D3F0F" w:rsidRDefault="001D3F0F" w:rsidP="002D69F1">
                <w:pPr>
                  <w:pStyle w:val="Arbeitsanweisung"/>
                  <w:tabs>
                    <w:tab w:val="left" w:pos="709"/>
                  </w:tabs>
                </w:pPr>
              </w:p>
            </w:tc>
            <w:tc>
              <w:tcPr>
                <w:tcW w:w="281" w:type="dxa"/>
              </w:tcPr>
              <w:p w14:paraId="1A0EE98E" w14:textId="77777777" w:rsidR="001D3F0F" w:rsidRDefault="001D3F0F" w:rsidP="002D69F1">
                <w:pPr>
                  <w:pStyle w:val="Arbeitsanweisung"/>
                  <w:tabs>
                    <w:tab w:val="left" w:pos="709"/>
                  </w:tabs>
                </w:pPr>
              </w:p>
            </w:tc>
            <w:tc>
              <w:tcPr>
                <w:tcW w:w="281" w:type="dxa"/>
              </w:tcPr>
              <w:p w14:paraId="49229F9D" w14:textId="77777777" w:rsidR="001D3F0F" w:rsidRDefault="001D3F0F" w:rsidP="002D69F1">
                <w:pPr>
                  <w:pStyle w:val="Arbeitsanweisung"/>
                  <w:tabs>
                    <w:tab w:val="left" w:pos="709"/>
                  </w:tabs>
                </w:pPr>
              </w:p>
            </w:tc>
            <w:tc>
              <w:tcPr>
                <w:tcW w:w="281" w:type="dxa"/>
              </w:tcPr>
              <w:p w14:paraId="50521842" w14:textId="77777777" w:rsidR="001D3F0F" w:rsidRDefault="001D3F0F" w:rsidP="002D69F1">
                <w:pPr>
                  <w:pStyle w:val="Arbeitsanweisung"/>
                  <w:tabs>
                    <w:tab w:val="left" w:pos="709"/>
                  </w:tabs>
                </w:pPr>
              </w:p>
            </w:tc>
            <w:tc>
              <w:tcPr>
                <w:tcW w:w="281" w:type="dxa"/>
              </w:tcPr>
              <w:p w14:paraId="78798E17" w14:textId="77777777" w:rsidR="001D3F0F" w:rsidRDefault="001D3F0F" w:rsidP="002D69F1">
                <w:pPr>
                  <w:pStyle w:val="Arbeitsanweisung"/>
                  <w:tabs>
                    <w:tab w:val="left" w:pos="709"/>
                  </w:tabs>
                </w:pPr>
              </w:p>
            </w:tc>
            <w:tc>
              <w:tcPr>
                <w:tcW w:w="281" w:type="dxa"/>
              </w:tcPr>
              <w:p w14:paraId="6A4CFAB2" w14:textId="77777777" w:rsidR="001D3F0F" w:rsidRDefault="001D3F0F" w:rsidP="002D69F1">
                <w:pPr>
                  <w:pStyle w:val="Arbeitsanweisung"/>
                  <w:tabs>
                    <w:tab w:val="left" w:pos="709"/>
                  </w:tabs>
                </w:pPr>
              </w:p>
            </w:tc>
            <w:tc>
              <w:tcPr>
                <w:tcW w:w="281" w:type="dxa"/>
              </w:tcPr>
              <w:p w14:paraId="263A5FB3" w14:textId="77777777" w:rsidR="001D3F0F" w:rsidRDefault="001D3F0F" w:rsidP="002D69F1">
                <w:pPr>
                  <w:pStyle w:val="Arbeitsanweisung"/>
                  <w:tabs>
                    <w:tab w:val="left" w:pos="709"/>
                  </w:tabs>
                </w:pPr>
              </w:p>
            </w:tc>
            <w:tc>
              <w:tcPr>
                <w:tcW w:w="281" w:type="dxa"/>
              </w:tcPr>
              <w:p w14:paraId="2876121F" w14:textId="77777777" w:rsidR="001D3F0F" w:rsidRDefault="001D3F0F" w:rsidP="002D69F1">
                <w:pPr>
                  <w:pStyle w:val="Arbeitsanweisung"/>
                  <w:tabs>
                    <w:tab w:val="left" w:pos="709"/>
                  </w:tabs>
                </w:pPr>
              </w:p>
            </w:tc>
            <w:tc>
              <w:tcPr>
                <w:tcW w:w="281" w:type="dxa"/>
              </w:tcPr>
              <w:p w14:paraId="54A1FCA9" w14:textId="77777777" w:rsidR="001D3F0F" w:rsidRDefault="001D3F0F" w:rsidP="002D69F1">
                <w:pPr>
                  <w:pStyle w:val="Arbeitsanweisung"/>
                  <w:tabs>
                    <w:tab w:val="left" w:pos="709"/>
                  </w:tabs>
                </w:pPr>
              </w:p>
            </w:tc>
          </w:tr>
          <w:tr w:rsidR="001D3F0F" w14:paraId="129A73DD" w14:textId="77777777" w:rsidTr="002D69F1">
            <w:trPr>
              <w:trHeight w:val="283"/>
            </w:trPr>
            <w:tc>
              <w:tcPr>
                <w:tcW w:w="282" w:type="dxa"/>
              </w:tcPr>
              <w:p w14:paraId="34833A70" w14:textId="77777777" w:rsidR="001D3F0F" w:rsidRDefault="001D3F0F" w:rsidP="002D69F1">
                <w:pPr>
                  <w:pStyle w:val="Arbeitsanweisung"/>
                  <w:tabs>
                    <w:tab w:val="left" w:pos="709"/>
                  </w:tabs>
                </w:pPr>
              </w:p>
            </w:tc>
            <w:tc>
              <w:tcPr>
                <w:tcW w:w="282" w:type="dxa"/>
              </w:tcPr>
              <w:p w14:paraId="2965B773" w14:textId="77777777" w:rsidR="001D3F0F" w:rsidRDefault="001D3F0F" w:rsidP="002D69F1">
                <w:pPr>
                  <w:pStyle w:val="Arbeitsanweisung"/>
                  <w:tabs>
                    <w:tab w:val="left" w:pos="709"/>
                  </w:tabs>
                </w:pPr>
              </w:p>
            </w:tc>
            <w:tc>
              <w:tcPr>
                <w:tcW w:w="282" w:type="dxa"/>
              </w:tcPr>
              <w:p w14:paraId="3E3B8BAC" w14:textId="77777777" w:rsidR="001D3F0F" w:rsidRDefault="001D3F0F" w:rsidP="002D69F1">
                <w:pPr>
                  <w:pStyle w:val="Arbeitsanweisung"/>
                  <w:tabs>
                    <w:tab w:val="left" w:pos="709"/>
                  </w:tabs>
                </w:pPr>
              </w:p>
            </w:tc>
            <w:tc>
              <w:tcPr>
                <w:tcW w:w="282" w:type="dxa"/>
              </w:tcPr>
              <w:p w14:paraId="0D6A179C" w14:textId="77777777" w:rsidR="001D3F0F" w:rsidRDefault="001D3F0F" w:rsidP="002D69F1">
                <w:pPr>
                  <w:pStyle w:val="Arbeitsanweisung"/>
                  <w:tabs>
                    <w:tab w:val="left" w:pos="709"/>
                  </w:tabs>
                </w:pPr>
              </w:p>
            </w:tc>
            <w:tc>
              <w:tcPr>
                <w:tcW w:w="282" w:type="dxa"/>
              </w:tcPr>
              <w:p w14:paraId="3A187225" w14:textId="5E9F174D" w:rsidR="001D3F0F" w:rsidRDefault="001D3F0F" w:rsidP="002D69F1">
                <w:pPr>
                  <w:pStyle w:val="Arbeitsanweisung"/>
                  <w:tabs>
                    <w:tab w:val="left" w:pos="709"/>
                  </w:tabs>
                </w:pPr>
              </w:p>
            </w:tc>
            <w:tc>
              <w:tcPr>
                <w:tcW w:w="282" w:type="dxa"/>
              </w:tcPr>
              <w:p w14:paraId="56DFD14D" w14:textId="77777777" w:rsidR="001D3F0F" w:rsidRDefault="001D3F0F" w:rsidP="002D69F1">
                <w:pPr>
                  <w:pStyle w:val="Arbeitsanweisung"/>
                  <w:tabs>
                    <w:tab w:val="left" w:pos="709"/>
                  </w:tabs>
                </w:pPr>
              </w:p>
            </w:tc>
            <w:tc>
              <w:tcPr>
                <w:tcW w:w="282" w:type="dxa"/>
              </w:tcPr>
              <w:p w14:paraId="636D6B56" w14:textId="77777777" w:rsidR="001D3F0F" w:rsidRDefault="001D3F0F" w:rsidP="002D69F1">
                <w:pPr>
                  <w:pStyle w:val="Arbeitsanweisung"/>
                  <w:tabs>
                    <w:tab w:val="left" w:pos="709"/>
                  </w:tabs>
                </w:pPr>
              </w:p>
            </w:tc>
            <w:tc>
              <w:tcPr>
                <w:tcW w:w="282" w:type="dxa"/>
              </w:tcPr>
              <w:p w14:paraId="77BB9F73" w14:textId="77777777" w:rsidR="001D3F0F" w:rsidRDefault="001D3F0F" w:rsidP="002D69F1">
                <w:pPr>
                  <w:pStyle w:val="Arbeitsanweisung"/>
                  <w:tabs>
                    <w:tab w:val="left" w:pos="709"/>
                  </w:tabs>
                </w:pPr>
              </w:p>
            </w:tc>
            <w:tc>
              <w:tcPr>
                <w:tcW w:w="282" w:type="dxa"/>
              </w:tcPr>
              <w:p w14:paraId="73E0FD7A" w14:textId="77777777" w:rsidR="001D3F0F" w:rsidRDefault="001D3F0F" w:rsidP="002D69F1">
                <w:pPr>
                  <w:pStyle w:val="Arbeitsanweisung"/>
                  <w:tabs>
                    <w:tab w:val="left" w:pos="709"/>
                  </w:tabs>
                </w:pPr>
              </w:p>
            </w:tc>
            <w:tc>
              <w:tcPr>
                <w:tcW w:w="282" w:type="dxa"/>
              </w:tcPr>
              <w:p w14:paraId="19693785" w14:textId="77777777" w:rsidR="001D3F0F" w:rsidRDefault="001D3F0F" w:rsidP="002D69F1">
                <w:pPr>
                  <w:pStyle w:val="Arbeitsanweisung"/>
                  <w:tabs>
                    <w:tab w:val="left" w:pos="709"/>
                  </w:tabs>
                </w:pPr>
              </w:p>
            </w:tc>
            <w:tc>
              <w:tcPr>
                <w:tcW w:w="282" w:type="dxa"/>
              </w:tcPr>
              <w:p w14:paraId="7483A914" w14:textId="77777777" w:rsidR="001D3F0F" w:rsidRDefault="001D3F0F" w:rsidP="002D69F1">
                <w:pPr>
                  <w:pStyle w:val="Arbeitsanweisung"/>
                  <w:tabs>
                    <w:tab w:val="left" w:pos="709"/>
                  </w:tabs>
                </w:pPr>
              </w:p>
            </w:tc>
            <w:tc>
              <w:tcPr>
                <w:tcW w:w="282" w:type="dxa"/>
              </w:tcPr>
              <w:p w14:paraId="79FA5435" w14:textId="77777777" w:rsidR="001D3F0F" w:rsidRDefault="001D3F0F" w:rsidP="002D69F1">
                <w:pPr>
                  <w:pStyle w:val="Arbeitsanweisung"/>
                  <w:tabs>
                    <w:tab w:val="left" w:pos="709"/>
                  </w:tabs>
                </w:pPr>
              </w:p>
            </w:tc>
            <w:tc>
              <w:tcPr>
                <w:tcW w:w="282" w:type="dxa"/>
              </w:tcPr>
              <w:p w14:paraId="137D5D7B" w14:textId="77777777" w:rsidR="001D3F0F" w:rsidRDefault="001D3F0F" w:rsidP="002D69F1">
                <w:pPr>
                  <w:pStyle w:val="Arbeitsanweisung"/>
                  <w:tabs>
                    <w:tab w:val="left" w:pos="709"/>
                  </w:tabs>
                </w:pPr>
              </w:p>
            </w:tc>
            <w:tc>
              <w:tcPr>
                <w:tcW w:w="282" w:type="dxa"/>
              </w:tcPr>
              <w:p w14:paraId="4B7804A2" w14:textId="77777777" w:rsidR="001D3F0F" w:rsidRDefault="001D3F0F" w:rsidP="002D69F1">
                <w:pPr>
                  <w:pStyle w:val="Arbeitsanweisung"/>
                  <w:tabs>
                    <w:tab w:val="left" w:pos="709"/>
                  </w:tabs>
                </w:pPr>
              </w:p>
            </w:tc>
            <w:tc>
              <w:tcPr>
                <w:tcW w:w="282" w:type="dxa"/>
              </w:tcPr>
              <w:p w14:paraId="5656A998" w14:textId="77777777" w:rsidR="001D3F0F" w:rsidRDefault="001D3F0F" w:rsidP="002D69F1">
                <w:pPr>
                  <w:pStyle w:val="Arbeitsanweisung"/>
                  <w:tabs>
                    <w:tab w:val="left" w:pos="709"/>
                  </w:tabs>
                </w:pPr>
              </w:p>
            </w:tc>
            <w:tc>
              <w:tcPr>
                <w:tcW w:w="281" w:type="dxa"/>
              </w:tcPr>
              <w:p w14:paraId="55B517E4" w14:textId="77777777" w:rsidR="001D3F0F" w:rsidRDefault="001D3F0F" w:rsidP="002D69F1">
                <w:pPr>
                  <w:pStyle w:val="Arbeitsanweisung"/>
                  <w:tabs>
                    <w:tab w:val="left" w:pos="709"/>
                  </w:tabs>
                </w:pPr>
              </w:p>
            </w:tc>
            <w:tc>
              <w:tcPr>
                <w:tcW w:w="281" w:type="dxa"/>
              </w:tcPr>
              <w:p w14:paraId="1F626058" w14:textId="77777777" w:rsidR="001D3F0F" w:rsidRDefault="001D3F0F" w:rsidP="002D69F1">
                <w:pPr>
                  <w:pStyle w:val="Arbeitsanweisung"/>
                  <w:tabs>
                    <w:tab w:val="left" w:pos="709"/>
                  </w:tabs>
                </w:pPr>
              </w:p>
            </w:tc>
            <w:tc>
              <w:tcPr>
                <w:tcW w:w="281" w:type="dxa"/>
              </w:tcPr>
              <w:p w14:paraId="1C16D3A2" w14:textId="77777777" w:rsidR="001D3F0F" w:rsidRDefault="001D3F0F" w:rsidP="002D69F1">
                <w:pPr>
                  <w:pStyle w:val="Arbeitsanweisung"/>
                  <w:tabs>
                    <w:tab w:val="left" w:pos="709"/>
                  </w:tabs>
                </w:pPr>
              </w:p>
            </w:tc>
            <w:tc>
              <w:tcPr>
                <w:tcW w:w="281" w:type="dxa"/>
              </w:tcPr>
              <w:p w14:paraId="32C1A227" w14:textId="77777777" w:rsidR="001D3F0F" w:rsidRDefault="001D3F0F" w:rsidP="002D69F1">
                <w:pPr>
                  <w:pStyle w:val="Arbeitsanweisung"/>
                  <w:tabs>
                    <w:tab w:val="left" w:pos="709"/>
                  </w:tabs>
                </w:pPr>
              </w:p>
            </w:tc>
            <w:tc>
              <w:tcPr>
                <w:tcW w:w="281" w:type="dxa"/>
              </w:tcPr>
              <w:p w14:paraId="497683C4" w14:textId="77777777" w:rsidR="001D3F0F" w:rsidRDefault="001D3F0F" w:rsidP="002D69F1">
                <w:pPr>
                  <w:pStyle w:val="Arbeitsanweisung"/>
                  <w:tabs>
                    <w:tab w:val="left" w:pos="709"/>
                  </w:tabs>
                  <w:ind w:left="0" w:firstLine="0"/>
                </w:pPr>
              </w:p>
            </w:tc>
            <w:tc>
              <w:tcPr>
                <w:tcW w:w="281" w:type="dxa"/>
              </w:tcPr>
              <w:p w14:paraId="62A9C89F" w14:textId="77777777" w:rsidR="001D3F0F" w:rsidRDefault="001D3F0F" w:rsidP="002D69F1">
                <w:pPr>
                  <w:pStyle w:val="Arbeitsanweisung"/>
                  <w:tabs>
                    <w:tab w:val="left" w:pos="709"/>
                  </w:tabs>
                </w:pPr>
              </w:p>
            </w:tc>
            <w:tc>
              <w:tcPr>
                <w:tcW w:w="281" w:type="dxa"/>
              </w:tcPr>
              <w:p w14:paraId="26827479" w14:textId="77777777" w:rsidR="001D3F0F" w:rsidRDefault="001D3F0F" w:rsidP="002D69F1">
                <w:pPr>
                  <w:pStyle w:val="Arbeitsanweisung"/>
                  <w:tabs>
                    <w:tab w:val="left" w:pos="709"/>
                  </w:tabs>
                </w:pPr>
              </w:p>
            </w:tc>
            <w:tc>
              <w:tcPr>
                <w:tcW w:w="281" w:type="dxa"/>
              </w:tcPr>
              <w:p w14:paraId="75BB1155" w14:textId="77777777" w:rsidR="001D3F0F" w:rsidRDefault="001D3F0F" w:rsidP="002D69F1">
                <w:pPr>
                  <w:pStyle w:val="Arbeitsanweisung"/>
                  <w:tabs>
                    <w:tab w:val="left" w:pos="709"/>
                  </w:tabs>
                </w:pPr>
              </w:p>
            </w:tc>
            <w:tc>
              <w:tcPr>
                <w:tcW w:w="281" w:type="dxa"/>
              </w:tcPr>
              <w:p w14:paraId="2494DFBE" w14:textId="77777777" w:rsidR="001D3F0F" w:rsidRDefault="001D3F0F" w:rsidP="002D69F1">
                <w:pPr>
                  <w:pStyle w:val="Arbeitsanweisung"/>
                  <w:tabs>
                    <w:tab w:val="left" w:pos="709"/>
                  </w:tabs>
                </w:pPr>
              </w:p>
            </w:tc>
            <w:tc>
              <w:tcPr>
                <w:tcW w:w="281" w:type="dxa"/>
              </w:tcPr>
              <w:p w14:paraId="7E584B38" w14:textId="77777777" w:rsidR="001D3F0F" w:rsidRDefault="001D3F0F" w:rsidP="002D69F1">
                <w:pPr>
                  <w:pStyle w:val="Arbeitsanweisung"/>
                  <w:tabs>
                    <w:tab w:val="left" w:pos="709"/>
                  </w:tabs>
                </w:pPr>
              </w:p>
            </w:tc>
            <w:tc>
              <w:tcPr>
                <w:tcW w:w="281" w:type="dxa"/>
              </w:tcPr>
              <w:p w14:paraId="1C4AA353" w14:textId="77777777" w:rsidR="001D3F0F" w:rsidRDefault="001D3F0F" w:rsidP="002D69F1">
                <w:pPr>
                  <w:pStyle w:val="Arbeitsanweisung"/>
                  <w:tabs>
                    <w:tab w:val="left" w:pos="709"/>
                  </w:tabs>
                </w:pPr>
              </w:p>
            </w:tc>
            <w:tc>
              <w:tcPr>
                <w:tcW w:w="281" w:type="dxa"/>
              </w:tcPr>
              <w:p w14:paraId="766863EB" w14:textId="77777777" w:rsidR="001D3F0F" w:rsidRDefault="001D3F0F" w:rsidP="002D69F1">
                <w:pPr>
                  <w:pStyle w:val="Arbeitsanweisung"/>
                  <w:tabs>
                    <w:tab w:val="left" w:pos="709"/>
                  </w:tabs>
                </w:pPr>
              </w:p>
            </w:tc>
            <w:tc>
              <w:tcPr>
                <w:tcW w:w="281" w:type="dxa"/>
              </w:tcPr>
              <w:p w14:paraId="1DCE1420" w14:textId="77777777" w:rsidR="001D3F0F" w:rsidRDefault="001D3F0F" w:rsidP="002D69F1">
                <w:pPr>
                  <w:pStyle w:val="Arbeitsanweisung"/>
                  <w:tabs>
                    <w:tab w:val="left" w:pos="709"/>
                  </w:tabs>
                </w:pPr>
              </w:p>
            </w:tc>
            <w:tc>
              <w:tcPr>
                <w:tcW w:w="281" w:type="dxa"/>
              </w:tcPr>
              <w:p w14:paraId="05E6DCE1" w14:textId="77777777" w:rsidR="001D3F0F" w:rsidRDefault="001D3F0F" w:rsidP="002D69F1">
                <w:pPr>
                  <w:pStyle w:val="Arbeitsanweisung"/>
                  <w:tabs>
                    <w:tab w:val="left" w:pos="709"/>
                  </w:tabs>
                </w:pPr>
              </w:p>
            </w:tc>
            <w:tc>
              <w:tcPr>
                <w:tcW w:w="281" w:type="dxa"/>
              </w:tcPr>
              <w:p w14:paraId="04B461A2" w14:textId="77777777" w:rsidR="001D3F0F" w:rsidRDefault="001D3F0F" w:rsidP="002D69F1">
                <w:pPr>
                  <w:pStyle w:val="Arbeitsanweisung"/>
                  <w:tabs>
                    <w:tab w:val="left" w:pos="709"/>
                  </w:tabs>
                </w:pPr>
              </w:p>
            </w:tc>
            <w:tc>
              <w:tcPr>
                <w:tcW w:w="281" w:type="dxa"/>
              </w:tcPr>
              <w:p w14:paraId="171238AE" w14:textId="77777777" w:rsidR="001D3F0F" w:rsidRDefault="001D3F0F" w:rsidP="002D69F1">
                <w:pPr>
                  <w:pStyle w:val="Arbeitsanweisung"/>
                  <w:tabs>
                    <w:tab w:val="left" w:pos="709"/>
                  </w:tabs>
                </w:pPr>
              </w:p>
            </w:tc>
            <w:tc>
              <w:tcPr>
                <w:tcW w:w="281" w:type="dxa"/>
              </w:tcPr>
              <w:p w14:paraId="311520DC" w14:textId="77777777" w:rsidR="001D3F0F" w:rsidRDefault="001D3F0F" w:rsidP="002D69F1">
                <w:pPr>
                  <w:pStyle w:val="Arbeitsanweisung"/>
                  <w:tabs>
                    <w:tab w:val="left" w:pos="709"/>
                  </w:tabs>
                </w:pPr>
              </w:p>
            </w:tc>
          </w:tr>
          <w:tr w:rsidR="001D3F0F" w14:paraId="3F2411CD" w14:textId="77777777" w:rsidTr="002D69F1">
            <w:trPr>
              <w:trHeight w:val="283"/>
            </w:trPr>
            <w:tc>
              <w:tcPr>
                <w:tcW w:w="282" w:type="dxa"/>
              </w:tcPr>
              <w:p w14:paraId="4A5B93E4" w14:textId="77777777" w:rsidR="001D3F0F" w:rsidRDefault="001D3F0F" w:rsidP="002D69F1">
                <w:pPr>
                  <w:pStyle w:val="Arbeitsanweisung"/>
                  <w:tabs>
                    <w:tab w:val="left" w:pos="709"/>
                  </w:tabs>
                </w:pPr>
              </w:p>
            </w:tc>
            <w:tc>
              <w:tcPr>
                <w:tcW w:w="282" w:type="dxa"/>
              </w:tcPr>
              <w:p w14:paraId="36456AEB" w14:textId="77777777" w:rsidR="001D3F0F" w:rsidRDefault="001D3F0F" w:rsidP="002D69F1">
                <w:pPr>
                  <w:pStyle w:val="Arbeitsanweisung"/>
                  <w:tabs>
                    <w:tab w:val="left" w:pos="709"/>
                  </w:tabs>
                </w:pPr>
              </w:p>
            </w:tc>
            <w:tc>
              <w:tcPr>
                <w:tcW w:w="282" w:type="dxa"/>
              </w:tcPr>
              <w:p w14:paraId="20239217" w14:textId="77777777" w:rsidR="001D3F0F" w:rsidRDefault="001D3F0F" w:rsidP="002D69F1">
                <w:pPr>
                  <w:pStyle w:val="Arbeitsanweisung"/>
                  <w:tabs>
                    <w:tab w:val="left" w:pos="709"/>
                  </w:tabs>
                </w:pPr>
              </w:p>
            </w:tc>
            <w:tc>
              <w:tcPr>
                <w:tcW w:w="282" w:type="dxa"/>
              </w:tcPr>
              <w:p w14:paraId="0FA8323B" w14:textId="77777777" w:rsidR="001D3F0F" w:rsidRDefault="001D3F0F" w:rsidP="002D69F1">
                <w:pPr>
                  <w:pStyle w:val="Arbeitsanweisung"/>
                  <w:tabs>
                    <w:tab w:val="left" w:pos="709"/>
                  </w:tabs>
                </w:pPr>
              </w:p>
            </w:tc>
            <w:tc>
              <w:tcPr>
                <w:tcW w:w="282" w:type="dxa"/>
              </w:tcPr>
              <w:p w14:paraId="429BCBEA" w14:textId="77777777" w:rsidR="001D3F0F" w:rsidRDefault="001D3F0F" w:rsidP="002D69F1">
                <w:pPr>
                  <w:pStyle w:val="Arbeitsanweisung"/>
                  <w:tabs>
                    <w:tab w:val="left" w:pos="709"/>
                  </w:tabs>
                </w:pPr>
              </w:p>
            </w:tc>
            <w:tc>
              <w:tcPr>
                <w:tcW w:w="282" w:type="dxa"/>
              </w:tcPr>
              <w:p w14:paraId="6DEA989C" w14:textId="77777777" w:rsidR="001D3F0F" w:rsidRDefault="001D3F0F" w:rsidP="002D69F1">
                <w:pPr>
                  <w:pStyle w:val="Arbeitsanweisung"/>
                  <w:tabs>
                    <w:tab w:val="left" w:pos="709"/>
                  </w:tabs>
                </w:pPr>
              </w:p>
            </w:tc>
            <w:tc>
              <w:tcPr>
                <w:tcW w:w="282" w:type="dxa"/>
              </w:tcPr>
              <w:p w14:paraId="5BED993F" w14:textId="77777777" w:rsidR="001D3F0F" w:rsidRDefault="001D3F0F" w:rsidP="002D69F1">
                <w:pPr>
                  <w:pStyle w:val="Arbeitsanweisung"/>
                  <w:tabs>
                    <w:tab w:val="left" w:pos="709"/>
                  </w:tabs>
                </w:pPr>
              </w:p>
            </w:tc>
            <w:tc>
              <w:tcPr>
                <w:tcW w:w="282" w:type="dxa"/>
              </w:tcPr>
              <w:p w14:paraId="451CFA66" w14:textId="77777777" w:rsidR="001D3F0F" w:rsidRDefault="001D3F0F" w:rsidP="002D69F1">
                <w:pPr>
                  <w:pStyle w:val="Arbeitsanweisung"/>
                  <w:tabs>
                    <w:tab w:val="left" w:pos="709"/>
                  </w:tabs>
                </w:pPr>
              </w:p>
            </w:tc>
            <w:tc>
              <w:tcPr>
                <w:tcW w:w="282" w:type="dxa"/>
              </w:tcPr>
              <w:p w14:paraId="03BF0635" w14:textId="77777777" w:rsidR="001D3F0F" w:rsidRDefault="001D3F0F" w:rsidP="002D69F1">
                <w:pPr>
                  <w:pStyle w:val="Arbeitsanweisung"/>
                  <w:tabs>
                    <w:tab w:val="left" w:pos="709"/>
                  </w:tabs>
                </w:pPr>
              </w:p>
            </w:tc>
            <w:tc>
              <w:tcPr>
                <w:tcW w:w="282" w:type="dxa"/>
              </w:tcPr>
              <w:p w14:paraId="525DC8FD" w14:textId="77777777" w:rsidR="001D3F0F" w:rsidRDefault="001D3F0F" w:rsidP="002D69F1">
                <w:pPr>
                  <w:pStyle w:val="Arbeitsanweisung"/>
                  <w:tabs>
                    <w:tab w:val="left" w:pos="709"/>
                  </w:tabs>
                </w:pPr>
              </w:p>
            </w:tc>
            <w:tc>
              <w:tcPr>
                <w:tcW w:w="282" w:type="dxa"/>
              </w:tcPr>
              <w:p w14:paraId="72F4726A" w14:textId="77777777" w:rsidR="001D3F0F" w:rsidRDefault="001D3F0F" w:rsidP="002D69F1">
                <w:pPr>
                  <w:pStyle w:val="Arbeitsanweisung"/>
                  <w:tabs>
                    <w:tab w:val="left" w:pos="709"/>
                  </w:tabs>
                </w:pPr>
              </w:p>
            </w:tc>
            <w:tc>
              <w:tcPr>
                <w:tcW w:w="282" w:type="dxa"/>
              </w:tcPr>
              <w:p w14:paraId="26D64AEA" w14:textId="77777777" w:rsidR="001D3F0F" w:rsidRDefault="001D3F0F" w:rsidP="002D69F1">
                <w:pPr>
                  <w:pStyle w:val="Arbeitsanweisung"/>
                  <w:tabs>
                    <w:tab w:val="left" w:pos="709"/>
                  </w:tabs>
                </w:pPr>
              </w:p>
            </w:tc>
            <w:tc>
              <w:tcPr>
                <w:tcW w:w="282" w:type="dxa"/>
              </w:tcPr>
              <w:p w14:paraId="0604B6F9" w14:textId="77777777" w:rsidR="001D3F0F" w:rsidRDefault="001D3F0F" w:rsidP="002D69F1">
                <w:pPr>
                  <w:pStyle w:val="Arbeitsanweisung"/>
                  <w:tabs>
                    <w:tab w:val="left" w:pos="709"/>
                  </w:tabs>
                </w:pPr>
              </w:p>
            </w:tc>
            <w:tc>
              <w:tcPr>
                <w:tcW w:w="282" w:type="dxa"/>
              </w:tcPr>
              <w:p w14:paraId="7DEC1843" w14:textId="77777777" w:rsidR="001D3F0F" w:rsidRDefault="001D3F0F" w:rsidP="002D69F1">
                <w:pPr>
                  <w:pStyle w:val="Arbeitsanweisung"/>
                  <w:tabs>
                    <w:tab w:val="left" w:pos="709"/>
                  </w:tabs>
                </w:pPr>
              </w:p>
            </w:tc>
            <w:tc>
              <w:tcPr>
                <w:tcW w:w="282" w:type="dxa"/>
              </w:tcPr>
              <w:p w14:paraId="656BD02D" w14:textId="77777777" w:rsidR="001D3F0F" w:rsidRDefault="001D3F0F" w:rsidP="002D69F1">
                <w:pPr>
                  <w:pStyle w:val="Arbeitsanweisung"/>
                  <w:tabs>
                    <w:tab w:val="left" w:pos="709"/>
                  </w:tabs>
                </w:pPr>
              </w:p>
            </w:tc>
            <w:tc>
              <w:tcPr>
                <w:tcW w:w="281" w:type="dxa"/>
              </w:tcPr>
              <w:p w14:paraId="741E48B4" w14:textId="77777777" w:rsidR="001D3F0F" w:rsidRDefault="001D3F0F" w:rsidP="002D69F1">
                <w:pPr>
                  <w:pStyle w:val="Arbeitsanweisung"/>
                  <w:tabs>
                    <w:tab w:val="left" w:pos="709"/>
                  </w:tabs>
                </w:pPr>
              </w:p>
            </w:tc>
            <w:tc>
              <w:tcPr>
                <w:tcW w:w="281" w:type="dxa"/>
              </w:tcPr>
              <w:p w14:paraId="48D812FB" w14:textId="77777777" w:rsidR="001D3F0F" w:rsidRDefault="001D3F0F" w:rsidP="002D69F1">
                <w:pPr>
                  <w:pStyle w:val="Arbeitsanweisung"/>
                  <w:tabs>
                    <w:tab w:val="left" w:pos="709"/>
                  </w:tabs>
                </w:pPr>
              </w:p>
            </w:tc>
            <w:tc>
              <w:tcPr>
                <w:tcW w:w="281" w:type="dxa"/>
              </w:tcPr>
              <w:p w14:paraId="245D0F1C" w14:textId="77777777" w:rsidR="001D3F0F" w:rsidRDefault="001D3F0F" w:rsidP="002D69F1">
                <w:pPr>
                  <w:pStyle w:val="Arbeitsanweisung"/>
                  <w:tabs>
                    <w:tab w:val="left" w:pos="709"/>
                  </w:tabs>
                </w:pPr>
              </w:p>
            </w:tc>
            <w:tc>
              <w:tcPr>
                <w:tcW w:w="281" w:type="dxa"/>
              </w:tcPr>
              <w:p w14:paraId="21197C8A" w14:textId="77777777" w:rsidR="001D3F0F" w:rsidRDefault="001D3F0F" w:rsidP="002D69F1">
                <w:pPr>
                  <w:pStyle w:val="Arbeitsanweisung"/>
                  <w:tabs>
                    <w:tab w:val="left" w:pos="709"/>
                  </w:tabs>
                </w:pPr>
              </w:p>
            </w:tc>
            <w:tc>
              <w:tcPr>
                <w:tcW w:w="281" w:type="dxa"/>
              </w:tcPr>
              <w:p w14:paraId="69CB8C07" w14:textId="77777777" w:rsidR="001D3F0F" w:rsidRDefault="001D3F0F" w:rsidP="002D69F1">
                <w:pPr>
                  <w:pStyle w:val="Arbeitsanweisung"/>
                  <w:tabs>
                    <w:tab w:val="left" w:pos="709"/>
                  </w:tabs>
                  <w:ind w:left="0" w:firstLine="0"/>
                </w:pPr>
              </w:p>
            </w:tc>
            <w:tc>
              <w:tcPr>
                <w:tcW w:w="281" w:type="dxa"/>
              </w:tcPr>
              <w:p w14:paraId="40C7D6D6" w14:textId="77777777" w:rsidR="001D3F0F" w:rsidRDefault="001D3F0F" w:rsidP="002D69F1">
                <w:pPr>
                  <w:pStyle w:val="Arbeitsanweisung"/>
                  <w:tabs>
                    <w:tab w:val="left" w:pos="709"/>
                  </w:tabs>
                </w:pPr>
              </w:p>
            </w:tc>
            <w:tc>
              <w:tcPr>
                <w:tcW w:w="281" w:type="dxa"/>
              </w:tcPr>
              <w:p w14:paraId="4D89B7F8" w14:textId="77777777" w:rsidR="001D3F0F" w:rsidRDefault="001D3F0F" w:rsidP="002D69F1">
                <w:pPr>
                  <w:pStyle w:val="Arbeitsanweisung"/>
                  <w:tabs>
                    <w:tab w:val="left" w:pos="709"/>
                  </w:tabs>
                </w:pPr>
              </w:p>
            </w:tc>
            <w:tc>
              <w:tcPr>
                <w:tcW w:w="281" w:type="dxa"/>
              </w:tcPr>
              <w:p w14:paraId="376371F9" w14:textId="77777777" w:rsidR="001D3F0F" w:rsidRDefault="001D3F0F" w:rsidP="002D69F1">
                <w:pPr>
                  <w:pStyle w:val="Arbeitsanweisung"/>
                  <w:tabs>
                    <w:tab w:val="left" w:pos="709"/>
                  </w:tabs>
                </w:pPr>
              </w:p>
            </w:tc>
            <w:tc>
              <w:tcPr>
                <w:tcW w:w="281" w:type="dxa"/>
              </w:tcPr>
              <w:p w14:paraId="7D181EDE" w14:textId="77777777" w:rsidR="001D3F0F" w:rsidRDefault="001D3F0F" w:rsidP="002D69F1">
                <w:pPr>
                  <w:pStyle w:val="Arbeitsanweisung"/>
                  <w:tabs>
                    <w:tab w:val="left" w:pos="709"/>
                  </w:tabs>
                </w:pPr>
              </w:p>
            </w:tc>
            <w:tc>
              <w:tcPr>
                <w:tcW w:w="281" w:type="dxa"/>
              </w:tcPr>
              <w:p w14:paraId="21651A72" w14:textId="77777777" w:rsidR="001D3F0F" w:rsidRDefault="001D3F0F" w:rsidP="002D69F1">
                <w:pPr>
                  <w:pStyle w:val="Arbeitsanweisung"/>
                  <w:tabs>
                    <w:tab w:val="left" w:pos="709"/>
                  </w:tabs>
                </w:pPr>
              </w:p>
            </w:tc>
            <w:tc>
              <w:tcPr>
                <w:tcW w:w="281" w:type="dxa"/>
              </w:tcPr>
              <w:p w14:paraId="3EB43B31" w14:textId="77777777" w:rsidR="001D3F0F" w:rsidRDefault="001D3F0F" w:rsidP="002D69F1">
                <w:pPr>
                  <w:pStyle w:val="Arbeitsanweisung"/>
                  <w:tabs>
                    <w:tab w:val="left" w:pos="709"/>
                  </w:tabs>
                </w:pPr>
              </w:p>
            </w:tc>
            <w:tc>
              <w:tcPr>
                <w:tcW w:w="281" w:type="dxa"/>
              </w:tcPr>
              <w:p w14:paraId="234F8DFC" w14:textId="77777777" w:rsidR="001D3F0F" w:rsidRDefault="001D3F0F" w:rsidP="002D69F1">
                <w:pPr>
                  <w:pStyle w:val="Arbeitsanweisung"/>
                  <w:tabs>
                    <w:tab w:val="left" w:pos="709"/>
                  </w:tabs>
                </w:pPr>
              </w:p>
            </w:tc>
            <w:tc>
              <w:tcPr>
                <w:tcW w:w="281" w:type="dxa"/>
              </w:tcPr>
              <w:p w14:paraId="3E06C574" w14:textId="77777777" w:rsidR="001D3F0F" w:rsidRDefault="001D3F0F" w:rsidP="002D69F1">
                <w:pPr>
                  <w:pStyle w:val="Arbeitsanweisung"/>
                  <w:tabs>
                    <w:tab w:val="left" w:pos="709"/>
                  </w:tabs>
                </w:pPr>
              </w:p>
            </w:tc>
            <w:tc>
              <w:tcPr>
                <w:tcW w:w="281" w:type="dxa"/>
              </w:tcPr>
              <w:p w14:paraId="24D1C2DE" w14:textId="77777777" w:rsidR="001D3F0F" w:rsidRDefault="001D3F0F" w:rsidP="002D69F1">
                <w:pPr>
                  <w:pStyle w:val="Arbeitsanweisung"/>
                  <w:tabs>
                    <w:tab w:val="left" w:pos="709"/>
                  </w:tabs>
                </w:pPr>
              </w:p>
            </w:tc>
            <w:tc>
              <w:tcPr>
                <w:tcW w:w="281" w:type="dxa"/>
              </w:tcPr>
              <w:p w14:paraId="1E2D7C51" w14:textId="77777777" w:rsidR="001D3F0F" w:rsidRDefault="001D3F0F" w:rsidP="002D69F1">
                <w:pPr>
                  <w:pStyle w:val="Arbeitsanweisung"/>
                  <w:tabs>
                    <w:tab w:val="left" w:pos="709"/>
                  </w:tabs>
                </w:pPr>
              </w:p>
            </w:tc>
            <w:tc>
              <w:tcPr>
                <w:tcW w:w="281" w:type="dxa"/>
              </w:tcPr>
              <w:p w14:paraId="5206F5B5" w14:textId="77777777" w:rsidR="001D3F0F" w:rsidRDefault="001D3F0F" w:rsidP="002D69F1">
                <w:pPr>
                  <w:pStyle w:val="Arbeitsanweisung"/>
                  <w:tabs>
                    <w:tab w:val="left" w:pos="709"/>
                  </w:tabs>
                </w:pPr>
              </w:p>
            </w:tc>
            <w:tc>
              <w:tcPr>
                <w:tcW w:w="281" w:type="dxa"/>
              </w:tcPr>
              <w:p w14:paraId="700D0920" w14:textId="77777777" w:rsidR="001D3F0F" w:rsidRDefault="001D3F0F" w:rsidP="002D69F1">
                <w:pPr>
                  <w:pStyle w:val="Arbeitsanweisung"/>
                  <w:tabs>
                    <w:tab w:val="left" w:pos="709"/>
                  </w:tabs>
                </w:pPr>
              </w:p>
            </w:tc>
          </w:tr>
          <w:tr w:rsidR="001D3F0F" w14:paraId="5A7E4508" w14:textId="77777777" w:rsidTr="002D69F1">
            <w:trPr>
              <w:trHeight w:val="283"/>
            </w:trPr>
            <w:tc>
              <w:tcPr>
                <w:tcW w:w="282" w:type="dxa"/>
              </w:tcPr>
              <w:p w14:paraId="65CBC501" w14:textId="77777777" w:rsidR="001D3F0F" w:rsidRDefault="001D3F0F" w:rsidP="002D69F1">
                <w:pPr>
                  <w:pStyle w:val="Arbeitsanweisung"/>
                  <w:tabs>
                    <w:tab w:val="left" w:pos="709"/>
                  </w:tabs>
                </w:pPr>
              </w:p>
            </w:tc>
            <w:tc>
              <w:tcPr>
                <w:tcW w:w="282" w:type="dxa"/>
              </w:tcPr>
              <w:p w14:paraId="5551A7E8" w14:textId="77777777" w:rsidR="001D3F0F" w:rsidRDefault="001D3F0F" w:rsidP="002D69F1">
                <w:pPr>
                  <w:pStyle w:val="Arbeitsanweisung"/>
                  <w:tabs>
                    <w:tab w:val="left" w:pos="709"/>
                  </w:tabs>
                </w:pPr>
              </w:p>
            </w:tc>
            <w:tc>
              <w:tcPr>
                <w:tcW w:w="282" w:type="dxa"/>
              </w:tcPr>
              <w:p w14:paraId="38A34261" w14:textId="77777777" w:rsidR="001D3F0F" w:rsidRDefault="001D3F0F" w:rsidP="002D69F1">
                <w:pPr>
                  <w:pStyle w:val="Arbeitsanweisung"/>
                  <w:tabs>
                    <w:tab w:val="left" w:pos="709"/>
                  </w:tabs>
                </w:pPr>
              </w:p>
            </w:tc>
            <w:tc>
              <w:tcPr>
                <w:tcW w:w="282" w:type="dxa"/>
              </w:tcPr>
              <w:p w14:paraId="6A364792" w14:textId="77777777" w:rsidR="001D3F0F" w:rsidRDefault="001D3F0F" w:rsidP="002D69F1">
                <w:pPr>
                  <w:pStyle w:val="Arbeitsanweisung"/>
                  <w:tabs>
                    <w:tab w:val="left" w:pos="709"/>
                  </w:tabs>
                </w:pPr>
              </w:p>
            </w:tc>
            <w:tc>
              <w:tcPr>
                <w:tcW w:w="282" w:type="dxa"/>
              </w:tcPr>
              <w:p w14:paraId="3F649F0E" w14:textId="3A613F67" w:rsidR="001D3F0F" w:rsidRDefault="001D3F0F" w:rsidP="002D69F1">
                <w:pPr>
                  <w:pStyle w:val="Arbeitsanweisung"/>
                  <w:tabs>
                    <w:tab w:val="left" w:pos="709"/>
                  </w:tabs>
                </w:pPr>
              </w:p>
            </w:tc>
            <w:tc>
              <w:tcPr>
                <w:tcW w:w="282" w:type="dxa"/>
              </w:tcPr>
              <w:p w14:paraId="1236AEF6" w14:textId="77777777" w:rsidR="001D3F0F" w:rsidRDefault="001D3F0F" w:rsidP="002D69F1">
                <w:pPr>
                  <w:pStyle w:val="Arbeitsanweisung"/>
                  <w:tabs>
                    <w:tab w:val="left" w:pos="709"/>
                  </w:tabs>
                </w:pPr>
              </w:p>
            </w:tc>
            <w:tc>
              <w:tcPr>
                <w:tcW w:w="282" w:type="dxa"/>
              </w:tcPr>
              <w:p w14:paraId="56E2C2CC" w14:textId="77777777" w:rsidR="001D3F0F" w:rsidRDefault="001D3F0F" w:rsidP="002D69F1">
                <w:pPr>
                  <w:pStyle w:val="Arbeitsanweisung"/>
                  <w:tabs>
                    <w:tab w:val="left" w:pos="709"/>
                  </w:tabs>
                </w:pPr>
              </w:p>
            </w:tc>
            <w:tc>
              <w:tcPr>
                <w:tcW w:w="282" w:type="dxa"/>
              </w:tcPr>
              <w:p w14:paraId="5457E520" w14:textId="77777777" w:rsidR="001D3F0F" w:rsidRDefault="001D3F0F" w:rsidP="002D69F1">
                <w:pPr>
                  <w:pStyle w:val="Arbeitsanweisung"/>
                  <w:tabs>
                    <w:tab w:val="left" w:pos="709"/>
                  </w:tabs>
                </w:pPr>
              </w:p>
            </w:tc>
            <w:tc>
              <w:tcPr>
                <w:tcW w:w="282" w:type="dxa"/>
              </w:tcPr>
              <w:p w14:paraId="4AFDCE5F" w14:textId="77777777" w:rsidR="001D3F0F" w:rsidRDefault="001D3F0F" w:rsidP="002D69F1">
                <w:pPr>
                  <w:pStyle w:val="Arbeitsanweisung"/>
                  <w:tabs>
                    <w:tab w:val="left" w:pos="709"/>
                  </w:tabs>
                </w:pPr>
              </w:p>
            </w:tc>
            <w:tc>
              <w:tcPr>
                <w:tcW w:w="282" w:type="dxa"/>
              </w:tcPr>
              <w:p w14:paraId="05E2F2E0" w14:textId="77777777" w:rsidR="001D3F0F" w:rsidRDefault="001D3F0F" w:rsidP="002D69F1">
                <w:pPr>
                  <w:pStyle w:val="Arbeitsanweisung"/>
                  <w:tabs>
                    <w:tab w:val="left" w:pos="709"/>
                  </w:tabs>
                </w:pPr>
              </w:p>
            </w:tc>
            <w:tc>
              <w:tcPr>
                <w:tcW w:w="282" w:type="dxa"/>
              </w:tcPr>
              <w:p w14:paraId="6E8C1F1D" w14:textId="77777777" w:rsidR="001D3F0F" w:rsidRDefault="001D3F0F" w:rsidP="002D69F1">
                <w:pPr>
                  <w:pStyle w:val="Arbeitsanweisung"/>
                  <w:tabs>
                    <w:tab w:val="left" w:pos="709"/>
                  </w:tabs>
                </w:pPr>
              </w:p>
            </w:tc>
            <w:tc>
              <w:tcPr>
                <w:tcW w:w="282" w:type="dxa"/>
              </w:tcPr>
              <w:p w14:paraId="10928E07" w14:textId="77777777" w:rsidR="001D3F0F" w:rsidRDefault="001D3F0F" w:rsidP="002D69F1">
                <w:pPr>
                  <w:pStyle w:val="Arbeitsanweisung"/>
                  <w:tabs>
                    <w:tab w:val="left" w:pos="709"/>
                  </w:tabs>
                </w:pPr>
              </w:p>
            </w:tc>
            <w:tc>
              <w:tcPr>
                <w:tcW w:w="282" w:type="dxa"/>
              </w:tcPr>
              <w:p w14:paraId="615F6AFF" w14:textId="77777777" w:rsidR="001D3F0F" w:rsidRDefault="001D3F0F" w:rsidP="002D69F1">
                <w:pPr>
                  <w:pStyle w:val="Arbeitsanweisung"/>
                  <w:tabs>
                    <w:tab w:val="left" w:pos="709"/>
                  </w:tabs>
                </w:pPr>
              </w:p>
            </w:tc>
            <w:tc>
              <w:tcPr>
                <w:tcW w:w="282" w:type="dxa"/>
              </w:tcPr>
              <w:p w14:paraId="2498AB47" w14:textId="77777777" w:rsidR="001D3F0F" w:rsidRDefault="001D3F0F" w:rsidP="002D69F1">
                <w:pPr>
                  <w:pStyle w:val="Arbeitsanweisung"/>
                  <w:tabs>
                    <w:tab w:val="left" w:pos="709"/>
                  </w:tabs>
                </w:pPr>
              </w:p>
            </w:tc>
            <w:tc>
              <w:tcPr>
                <w:tcW w:w="282" w:type="dxa"/>
              </w:tcPr>
              <w:p w14:paraId="0FEF9930" w14:textId="77777777" w:rsidR="001D3F0F" w:rsidRDefault="001D3F0F" w:rsidP="002D69F1">
                <w:pPr>
                  <w:pStyle w:val="Arbeitsanweisung"/>
                  <w:tabs>
                    <w:tab w:val="left" w:pos="709"/>
                  </w:tabs>
                </w:pPr>
              </w:p>
            </w:tc>
            <w:tc>
              <w:tcPr>
                <w:tcW w:w="281" w:type="dxa"/>
              </w:tcPr>
              <w:p w14:paraId="75D48A78" w14:textId="77777777" w:rsidR="001D3F0F" w:rsidRDefault="001D3F0F" w:rsidP="002D69F1">
                <w:pPr>
                  <w:pStyle w:val="Arbeitsanweisung"/>
                  <w:tabs>
                    <w:tab w:val="left" w:pos="709"/>
                  </w:tabs>
                </w:pPr>
              </w:p>
            </w:tc>
            <w:tc>
              <w:tcPr>
                <w:tcW w:w="281" w:type="dxa"/>
              </w:tcPr>
              <w:p w14:paraId="75D11B18" w14:textId="77777777" w:rsidR="001D3F0F" w:rsidRDefault="001D3F0F" w:rsidP="002D69F1">
                <w:pPr>
                  <w:pStyle w:val="Arbeitsanweisung"/>
                  <w:tabs>
                    <w:tab w:val="left" w:pos="709"/>
                  </w:tabs>
                </w:pPr>
              </w:p>
            </w:tc>
            <w:tc>
              <w:tcPr>
                <w:tcW w:w="281" w:type="dxa"/>
              </w:tcPr>
              <w:p w14:paraId="72097182" w14:textId="77777777" w:rsidR="001D3F0F" w:rsidRDefault="001D3F0F" w:rsidP="002D69F1">
                <w:pPr>
                  <w:pStyle w:val="Arbeitsanweisung"/>
                  <w:tabs>
                    <w:tab w:val="left" w:pos="709"/>
                  </w:tabs>
                </w:pPr>
              </w:p>
            </w:tc>
            <w:tc>
              <w:tcPr>
                <w:tcW w:w="281" w:type="dxa"/>
              </w:tcPr>
              <w:p w14:paraId="6F5489ED" w14:textId="77777777" w:rsidR="001D3F0F" w:rsidRDefault="001D3F0F" w:rsidP="002D69F1">
                <w:pPr>
                  <w:pStyle w:val="Arbeitsanweisung"/>
                  <w:tabs>
                    <w:tab w:val="left" w:pos="709"/>
                  </w:tabs>
                </w:pPr>
              </w:p>
            </w:tc>
            <w:tc>
              <w:tcPr>
                <w:tcW w:w="281" w:type="dxa"/>
              </w:tcPr>
              <w:p w14:paraId="193C3320" w14:textId="77777777" w:rsidR="001D3F0F" w:rsidRDefault="001D3F0F" w:rsidP="002D69F1">
                <w:pPr>
                  <w:pStyle w:val="Arbeitsanweisung"/>
                  <w:tabs>
                    <w:tab w:val="left" w:pos="709"/>
                  </w:tabs>
                  <w:ind w:left="0" w:firstLine="0"/>
                </w:pPr>
              </w:p>
            </w:tc>
            <w:tc>
              <w:tcPr>
                <w:tcW w:w="281" w:type="dxa"/>
              </w:tcPr>
              <w:p w14:paraId="35820700" w14:textId="77777777" w:rsidR="001D3F0F" w:rsidRDefault="001D3F0F" w:rsidP="002D69F1">
                <w:pPr>
                  <w:pStyle w:val="Arbeitsanweisung"/>
                  <w:tabs>
                    <w:tab w:val="left" w:pos="709"/>
                  </w:tabs>
                </w:pPr>
              </w:p>
            </w:tc>
            <w:tc>
              <w:tcPr>
                <w:tcW w:w="281" w:type="dxa"/>
              </w:tcPr>
              <w:p w14:paraId="58536390" w14:textId="77777777" w:rsidR="001D3F0F" w:rsidRDefault="001D3F0F" w:rsidP="002D69F1">
                <w:pPr>
                  <w:pStyle w:val="Arbeitsanweisung"/>
                  <w:tabs>
                    <w:tab w:val="left" w:pos="709"/>
                  </w:tabs>
                </w:pPr>
              </w:p>
            </w:tc>
            <w:tc>
              <w:tcPr>
                <w:tcW w:w="281" w:type="dxa"/>
              </w:tcPr>
              <w:p w14:paraId="121F7FFB" w14:textId="77777777" w:rsidR="001D3F0F" w:rsidRDefault="001D3F0F" w:rsidP="002D69F1">
                <w:pPr>
                  <w:pStyle w:val="Arbeitsanweisung"/>
                  <w:tabs>
                    <w:tab w:val="left" w:pos="709"/>
                  </w:tabs>
                </w:pPr>
              </w:p>
            </w:tc>
            <w:tc>
              <w:tcPr>
                <w:tcW w:w="281" w:type="dxa"/>
              </w:tcPr>
              <w:p w14:paraId="5D7D6C8A" w14:textId="77777777" w:rsidR="001D3F0F" w:rsidRDefault="001D3F0F" w:rsidP="002D69F1">
                <w:pPr>
                  <w:pStyle w:val="Arbeitsanweisung"/>
                  <w:tabs>
                    <w:tab w:val="left" w:pos="709"/>
                  </w:tabs>
                </w:pPr>
              </w:p>
            </w:tc>
            <w:tc>
              <w:tcPr>
                <w:tcW w:w="281" w:type="dxa"/>
              </w:tcPr>
              <w:p w14:paraId="2FB9D85B" w14:textId="77777777" w:rsidR="001D3F0F" w:rsidRDefault="001D3F0F" w:rsidP="002D69F1">
                <w:pPr>
                  <w:pStyle w:val="Arbeitsanweisung"/>
                  <w:tabs>
                    <w:tab w:val="left" w:pos="709"/>
                  </w:tabs>
                </w:pPr>
              </w:p>
            </w:tc>
            <w:tc>
              <w:tcPr>
                <w:tcW w:w="281" w:type="dxa"/>
              </w:tcPr>
              <w:p w14:paraId="07ADD5F5" w14:textId="77777777" w:rsidR="001D3F0F" w:rsidRDefault="001D3F0F" w:rsidP="002D69F1">
                <w:pPr>
                  <w:pStyle w:val="Arbeitsanweisung"/>
                  <w:tabs>
                    <w:tab w:val="left" w:pos="709"/>
                  </w:tabs>
                </w:pPr>
              </w:p>
            </w:tc>
            <w:tc>
              <w:tcPr>
                <w:tcW w:w="281" w:type="dxa"/>
              </w:tcPr>
              <w:p w14:paraId="32F5C2A4" w14:textId="77777777" w:rsidR="001D3F0F" w:rsidRDefault="001D3F0F" w:rsidP="002D69F1">
                <w:pPr>
                  <w:pStyle w:val="Arbeitsanweisung"/>
                  <w:tabs>
                    <w:tab w:val="left" w:pos="709"/>
                  </w:tabs>
                </w:pPr>
              </w:p>
            </w:tc>
            <w:tc>
              <w:tcPr>
                <w:tcW w:w="281" w:type="dxa"/>
              </w:tcPr>
              <w:p w14:paraId="1938CE9E" w14:textId="77777777" w:rsidR="001D3F0F" w:rsidRDefault="001D3F0F" w:rsidP="002D69F1">
                <w:pPr>
                  <w:pStyle w:val="Arbeitsanweisung"/>
                  <w:tabs>
                    <w:tab w:val="left" w:pos="709"/>
                  </w:tabs>
                </w:pPr>
              </w:p>
            </w:tc>
            <w:tc>
              <w:tcPr>
                <w:tcW w:w="281" w:type="dxa"/>
              </w:tcPr>
              <w:p w14:paraId="335B505A" w14:textId="77777777" w:rsidR="001D3F0F" w:rsidRDefault="001D3F0F" w:rsidP="002D69F1">
                <w:pPr>
                  <w:pStyle w:val="Arbeitsanweisung"/>
                  <w:tabs>
                    <w:tab w:val="left" w:pos="709"/>
                  </w:tabs>
                </w:pPr>
              </w:p>
            </w:tc>
            <w:tc>
              <w:tcPr>
                <w:tcW w:w="281" w:type="dxa"/>
              </w:tcPr>
              <w:p w14:paraId="51265513" w14:textId="77777777" w:rsidR="001D3F0F" w:rsidRDefault="001D3F0F" w:rsidP="002D69F1">
                <w:pPr>
                  <w:pStyle w:val="Arbeitsanweisung"/>
                  <w:tabs>
                    <w:tab w:val="left" w:pos="709"/>
                  </w:tabs>
                </w:pPr>
              </w:p>
            </w:tc>
            <w:tc>
              <w:tcPr>
                <w:tcW w:w="281" w:type="dxa"/>
              </w:tcPr>
              <w:p w14:paraId="469AA593" w14:textId="77777777" w:rsidR="001D3F0F" w:rsidRDefault="001D3F0F" w:rsidP="002D69F1">
                <w:pPr>
                  <w:pStyle w:val="Arbeitsanweisung"/>
                  <w:tabs>
                    <w:tab w:val="left" w:pos="709"/>
                  </w:tabs>
                </w:pPr>
              </w:p>
            </w:tc>
            <w:tc>
              <w:tcPr>
                <w:tcW w:w="281" w:type="dxa"/>
              </w:tcPr>
              <w:p w14:paraId="35CED2EB" w14:textId="77777777" w:rsidR="001D3F0F" w:rsidRDefault="001D3F0F" w:rsidP="002D69F1">
                <w:pPr>
                  <w:pStyle w:val="Arbeitsanweisung"/>
                  <w:tabs>
                    <w:tab w:val="left" w:pos="709"/>
                  </w:tabs>
                </w:pPr>
              </w:p>
            </w:tc>
          </w:tr>
          <w:tr w:rsidR="001D3F0F" w14:paraId="1483A484" w14:textId="77777777" w:rsidTr="002D69F1">
            <w:trPr>
              <w:trHeight w:val="283"/>
            </w:trPr>
            <w:tc>
              <w:tcPr>
                <w:tcW w:w="282" w:type="dxa"/>
              </w:tcPr>
              <w:p w14:paraId="392B1E92" w14:textId="77777777" w:rsidR="001D3F0F" w:rsidRDefault="001D3F0F" w:rsidP="002D69F1">
                <w:pPr>
                  <w:pStyle w:val="Arbeitsanweisung"/>
                  <w:tabs>
                    <w:tab w:val="left" w:pos="709"/>
                  </w:tabs>
                </w:pPr>
              </w:p>
            </w:tc>
            <w:tc>
              <w:tcPr>
                <w:tcW w:w="282" w:type="dxa"/>
              </w:tcPr>
              <w:p w14:paraId="464098A3" w14:textId="77777777" w:rsidR="001D3F0F" w:rsidRDefault="001D3F0F" w:rsidP="002D69F1">
                <w:pPr>
                  <w:pStyle w:val="Arbeitsanweisung"/>
                  <w:tabs>
                    <w:tab w:val="left" w:pos="709"/>
                  </w:tabs>
                </w:pPr>
              </w:p>
            </w:tc>
            <w:tc>
              <w:tcPr>
                <w:tcW w:w="282" w:type="dxa"/>
              </w:tcPr>
              <w:p w14:paraId="372C77A3" w14:textId="77777777" w:rsidR="001D3F0F" w:rsidRDefault="001D3F0F" w:rsidP="002D69F1">
                <w:pPr>
                  <w:pStyle w:val="Arbeitsanweisung"/>
                  <w:tabs>
                    <w:tab w:val="left" w:pos="709"/>
                  </w:tabs>
                </w:pPr>
              </w:p>
            </w:tc>
            <w:tc>
              <w:tcPr>
                <w:tcW w:w="282" w:type="dxa"/>
              </w:tcPr>
              <w:p w14:paraId="3FF67A90" w14:textId="77777777" w:rsidR="001D3F0F" w:rsidRDefault="001D3F0F" w:rsidP="002D69F1">
                <w:pPr>
                  <w:pStyle w:val="Arbeitsanweisung"/>
                  <w:tabs>
                    <w:tab w:val="left" w:pos="709"/>
                  </w:tabs>
                </w:pPr>
              </w:p>
            </w:tc>
            <w:tc>
              <w:tcPr>
                <w:tcW w:w="282" w:type="dxa"/>
              </w:tcPr>
              <w:p w14:paraId="6DC8B1B0" w14:textId="77777777" w:rsidR="001D3F0F" w:rsidRDefault="001D3F0F" w:rsidP="002D69F1">
                <w:pPr>
                  <w:pStyle w:val="Arbeitsanweisung"/>
                  <w:tabs>
                    <w:tab w:val="left" w:pos="709"/>
                  </w:tabs>
                </w:pPr>
              </w:p>
            </w:tc>
            <w:tc>
              <w:tcPr>
                <w:tcW w:w="282" w:type="dxa"/>
              </w:tcPr>
              <w:p w14:paraId="4755A2CD" w14:textId="77777777" w:rsidR="001D3F0F" w:rsidRDefault="001D3F0F" w:rsidP="002D69F1">
                <w:pPr>
                  <w:pStyle w:val="Arbeitsanweisung"/>
                  <w:tabs>
                    <w:tab w:val="left" w:pos="709"/>
                  </w:tabs>
                </w:pPr>
              </w:p>
            </w:tc>
            <w:tc>
              <w:tcPr>
                <w:tcW w:w="282" w:type="dxa"/>
              </w:tcPr>
              <w:p w14:paraId="3B5361AC" w14:textId="77777777" w:rsidR="001D3F0F" w:rsidRDefault="001D3F0F" w:rsidP="002D69F1">
                <w:pPr>
                  <w:pStyle w:val="Arbeitsanweisung"/>
                  <w:tabs>
                    <w:tab w:val="left" w:pos="709"/>
                  </w:tabs>
                </w:pPr>
              </w:p>
            </w:tc>
            <w:tc>
              <w:tcPr>
                <w:tcW w:w="282" w:type="dxa"/>
              </w:tcPr>
              <w:p w14:paraId="08D6DD1A" w14:textId="77777777" w:rsidR="001D3F0F" w:rsidRDefault="001D3F0F" w:rsidP="002D69F1">
                <w:pPr>
                  <w:pStyle w:val="Arbeitsanweisung"/>
                  <w:tabs>
                    <w:tab w:val="left" w:pos="709"/>
                  </w:tabs>
                </w:pPr>
              </w:p>
            </w:tc>
            <w:tc>
              <w:tcPr>
                <w:tcW w:w="282" w:type="dxa"/>
              </w:tcPr>
              <w:p w14:paraId="35ECEB37" w14:textId="77777777" w:rsidR="001D3F0F" w:rsidRDefault="001D3F0F" w:rsidP="002D69F1">
                <w:pPr>
                  <w:pStyle w:val="Arbeitsanweisung"/>
                  <w:tabs>
                    <w:tab w:val="left" w:pos="709"/>
                  </w:tabs>
                </w:pPr>
              </w:p>
            </w:tc>
            <w:tc>
              <w:tcPr>
                <w:tcW w:w="282" w:type="dxa"/>
              </w:tcPr>
              <w:p w14:paraId="5D085C5E" w14:textId="77777777" w:rsidR="001D3F0F" w:rsidRDefault="001D3F0F" w:rsidP="002D69F1">
                <w:pPr>
                  <w:pStyle w:val="Arbeitsanweisung"/>
                  <w:tabs>
                    <w:tab w:val="left" w:pos="709"/>
                  </w:tabs>
                </w:pPr>
              </w:p>
            </w:tc>
            <w:tc>
              <w:tcPr>
                <w:tcW w:w="282" w:type="dxa"/>
              </w:tcPr>
              <w:p w14:paraId="24CC759D" w14:textId="77777777" w:rsidR="001D3F0F" w:rsidRDefault="001D3F0F" w:rsidP="002D69F1">
                <w:pPr>
                  <w:pStyle w:val="Arbeitsanweisung"/>
                  <w:tabs>
                    <w:tab w:val="left" w:pos="709"/>
                  </w:tabs>
                </w:pPr>
              </w:p>
            </w:tc>
            <w:tc>
              <w:tcPr>
                <w:tcW w:w="282" w:type="dxa"/>
              </w:tcPr>
              <w:p w14:paraId="52C8DE5A" w14:textId="77777777" w:rsidR="001D3F0F" w:rsidRDefault="001D3F0F" w:rsidP="002D69F1">
                <w:pPr>
                  <w:pStyle w:val="Arbeitsanweisung"/>
                  <w:tabs>
                    <w:tab w:val="left" w:pos="709"/>
                  </w:tabs>
                </w:pPr>
              </w:p>
            </w:tc>
            <w:tc>
              <w:tcPr>
                <w:tcW w:w="282" w:type="dxa"/>
              </w:tcPr>
              <w:p w14:paraId="7F07061F" w14:textId="77777777" w:rsidR="001D3F0F" w:rsidRDefault="001D3F0F" w:rsidP="002D69F1">
                <w:pPr>
                  <w:pStyle w:val="Arbeitsanweisung"/>
                  <w:tabs>
                    <w:tab w:val="left" w:pos="709"/>
                  </w:tabs>
                </w:pPr>
              </w:p>
            </w:tc>
            <w:tc>
              <w:tcPr>
                <w:tcW w:w="282" w:type="dxa"/>
              </w:tcPr>
              <w:p w14:paraId="4B82D4E3" w14:textId="77777777" w:rsidR="001D3F0F" w:rsidRDefault="001D3F0F" w:rsidP="002D69F1">
                <w:pPr>
                  <w:pStyle w:val="Arbeitsanweisung"/>
                  <w:tabs>
                    <w:tab w:val="left" w:pos="709"/>
                  </w:tabs>
                </w:pPr>
              </w:p>
            </w:tc>
            <w:tc>
              <w:tcPr>
                <w:tcW w:w="282" w:type="dxa"/>
              </w:tcPr>
              <w:p w14:paraId="752DEB98" w14:textId="77777777" w:rsidR="001D3F0F" w:rsidRDefault="001D3F0F" w:rsidP="002D69F1">
                <w:pPr>
                  <w:pStyle w:val="Arbeitsanweisung"/>
                  <w:tabs>
                    <w:tab w:val="left" w:pos="709"/>
                  </w:tabs>
                </w:pPr>
              </w:p>
            </w:tc>
            <w:tc>
              <w:tcPr>
                <w:tcW w:w="281" w:type="dxa"/>
              </w:tcPr>
              <w:p w14:paraId="7DB40BF8" w14:textId="77777777" w:rsidR="001D3F0F" w:rsidRDefault="001D3F0F" w:rsidP="002D69F1">
                <w:pPr>
                  <w:pStyle w:val="Arbeitsanweisung"/>
                  <w:tabs>
                    <w:tab w:val="left" w:pos="709"/>
                  </w:tabs>
                </w:pPr>
              </w:p>
            </w:tc>
            <w:tc>
              <w:tcPr>
                <w:tcW w:w="281" w:type="dxa"/>
              </w:tcPr>
              <w:p w14:paraId="7F3C1CB4" w14:textId="77777777" w:rsidR="001D3F0F" w:rsidRDefault="001D3F0F" w:rsidP="002D69F1">
                <w:pPr>
                  <w:pStyle w:val="Arbeitsanweisung"/>
                  <w:tabs>
                    <w:tab w:val="left" w:pos="709"/>
                  </w:tabs>
                </w:pPr>
              </w:p>
            </w:tc>
            <w:tc>
              <w:tcPr>
                <w:tcW w:w="281" w:type="dxa"/>
              </w:tcPr>
              <w:p w14:paraId="40263015" w14:textId="77777777" w:rsidR="001D3F0F" w:rsidRDefault="001D3F0F" w:rsidP="002D69F1">
                <w:pPr>
                  <w:pStyle w:val="Arbeitsanweisung"/>
                  <w:tabs>
                    <w:tab w:val="left" w:pos="709"/>
                  </w:tabs>
                </w:pPr>
              </w:p>
            </w:tc>
            <w:tc>
              <w:tcPr>
                <w:tcW w:w="281" w:type="dxa"/>
              </w:tcPr>
              <w:p w14:paraId="140F77DD" w14:textId="77777777" w:rsidR="001D3F0F" w:rsidRDefault="001D3F0F" w:rsidP="002D69F1">
                <w:pPr>
                  <w:pStyle w:val="Arbeitsanweisung"/>
                  <w:tabs>
                    <w:tab w:val="left" w:pos="709"/>
                  </w:tabs>
                </w:pPr>
              </w:p>
            </w:tc>
            <w:tc>
              <w:tcPr>
                <w:tcW w:w="281" w:type="dxa"/>
              </w:tcPr>
              <w:p w14:paraId="307611C8" w14:textId="77777777" w:rsidR="001D3F0F" w:rsidRDefault="001D3F0F" w:rsidP="002D69F1">
                <w:pPr>
                  <w:pStyle w:val="Arbeitsanweisung"/>
                  <w:tabs>
                    <w:tab w:val="left" w:pos="709"/>
                  </w:tabs>
                  <w:ind w:left="0" w:firstLine="0"/>
                </w:pPr>
              </w:p>
            </w:tc>
            <w:tc>
              <w:tcPr>
                <w:tcW w:w="281" w:type="dxa"/>
              </w:tcPr>
              <w:p w14:paraId="3C94FDD9" w14:textId="77777777" w:rsidR="001D3F0F" w:rsidRDefault="001D3F0F" w:rsidP="002D69F1">
                <w:pPr>
                  <w:pStyle w:val="Arbeitsanweisung"/>
                  <w:tabs>
                    <w:tab w:val="left" w:pos="709"/>
                  </w:tabs>
                </w:pPr>
              </w:p>
            </w:tc>
            <w:tc>
              <w:tcPr>
                <w:tcW w:w="281" w:type="dxa"/>
              </w:tcPr>
              <w:p w14:paraId="3ADB3FA8" w14:textId="77777777" w:rsidR="001D3F0F" w:rsidRDefault="001D3F0F" w:rsidP="002D69F1">
                <w:pPr>
                  <w:pStyle w:val="Arbeitsanweisung"/>
                  <w:tabs>
                    <w:tab w:val="left" w:pos="709"/>
                  </w:tabs>
                </w:pPr>
              </w:p>
            </w:tc>
            <w:tc>
              <w:tcPr>
                <w:tcW w:w="281" w:type="dxa"/>
              </w:tcPr>
              <w:p w14:paraId="0825D0FF" w14:textId="77777777" w:rsidR="001D3F0F" w:rsidRDefault="001D3F0F" w:rsidP="002D69F1">
                <w:pPr>
                  <w:pStyle w:val="Arbeitsanweisung"/>
                  <w:tabs>
                    <w:tab w:val="left" w:pos="709"/>
                  </w:tabs>
                </w:pPr>
              </w:p>
            </w:tc>
            <w:tc>
              <w:tcPr>
                <w:tcW w:w="281" w:type="dxa"/>
              </w:tcPr>
              <w:p w14:paraId="2DCF8C9F" w14:textId="77777777" w:rsidR="001D3F0F" w:rsidRDefault="001D3F0F" w:rsidP="002D69F1">
                <w:pPr>
                  <w:pStyle w:val="Arbeitsanweisung"/>
                  <w:tabs>
                    <w:tab w:val="left" w:pos="709"/>
                  </w:tabs>
                </w:pPr>
              </w:p>
            </w:tc>
            <w:tc>
              <w:tcPr>
                <w:tcW w:w="281" w:type="dxa"/>
              </w:tcPr>
              <w:p w14:paraId="0E527C44" w14:textId="77777777" w:rsidR="001D3F0F" w:rsidRDefault="001D3F0F" w:rsidP="002D69F1">
                <w:pPr>
                  <w:pStyle w:val="Arbeitsanweisung"/>
                  <w:tabs>
                    <w:tab w:val="left" w:pos="709"/>
                  </w:tabs>
                </w:pPr>
              </w:p>
            </w:tc>
            <w:tc>
              <w:tcPr>
                <w:tcW w:w="281" w:type="dxa"/>
              </w:tcPr>
              <w:p w14:paraId="0D7601A4" w14:textId="77777777" w:rsidR="001D3F0F" w:rsidRDefault="001D3F0F" w:rsidP="002D69F1">
                <w:pPr>
                  <w:pStyle w:val="Arbeitsanweisung"/>
                  <w:tabs>
                    <w:tab w:val="left" w:pos="709"/>
                  </w:tabs>
                </w:pPr>
              </w:p>
            </w:tc>
            <w:tc>
              <w:tcPr>
                <w:tcW w:w="281" w:type="dxa"/>
              </w:tcPr>
              <w:p w14:paraId="0329A841" w14:textId="77777777" w:rsidR="001D3F0F" w:rsidRDefault="001D3F0F" w:rsidP="002D69F1">
                <w:pPr>
                  <w:pStyle w:val="Arbeitsanweisung"/>
                  <w:tabs>
                    <w:tab w:val="left" w:pos="709"/>
                  </w:tabs>
                </w:pPr>
              </w:p>
            </w:tc>
            <w:tc>
              <w:tcPr>
                <w:tcW w:w="281" w:type="dxa"/>
              </w:tcPr>
              <w:p w14:paraId="70287783" w14:textId="77777777" w:rsidR="001D3F0F" w:rsidRDefault="001D3F0F" w:rsidP="002D69F1">
                <w:pPr>
                  <w:pStyle w:val="Arbeitsanweisung"/>
                  <w:tabs>
                    <w:tab w:val="left" w:pos="709"/>
                  </w:tabs>
                </w:pPr>
              </w:p>
            </w:tc>
            <w:tc>
              <w:tcPr>
                <w:tcW w:w="281" w:type="dxa"/>
              </w:tcPr>
              <w:p w14:paraId="5B7DDBBF" w14:textId="77777777" w:rsidR="001D3F0F" w:rsidRDefault="001D3F0F" w:rsidP="002D69F1">
                <w:pPr>
                  <w:pStyle w:val="Arbeitsanweisung"/>
                  <w:tabs>
                    <w:tab w:val="left" w:pos="709"/>
                  </w:tabs>
                </w:pPr>
              </w:p>
            </w:tc>
            <w:tc>
              <w:tcPr>
                <w:tcW w:w="281" w:type="dxa"/>
              </w:tcPr>
              <w:p w14:paraId="0664023C" w14:textId="77777777" w:rsidR="001D3F0F" w:rsidRDefault="001D3F0F" w:rsidP="002D69F1">
                <w:pPr>
                  <w:pStyle w:val="Arbeitsanweisung"/>
                  <w:tabs>
                    <w:tab w:val="left" w:pos="709"/>
                  </w:tabs>
                </w:pPr>
              </w:p>
            </w:tc>
            <w:tc>
              <w:tcPr>
                <w:tcW w:w="281" w:type="dxa"/>
              </w:tcPr>
              <w:p w14:paraId="45B67517" w14:textId="77777777" w:rsidR="001D3F0F" w:rsidRDefault="001D3F0F" w:rsidP="002D69F1">
                <w:pPr>
                  <w:pStyle w:val="Arbeitsanweisung"/>
                  <w:tabs>
                    <w:tab w:val="left" w:pos="709"/>
                  </w:tabs>
                </w:pPr>
              </w:p>
            </w:tc>
            <w:tc>
              <w:tcPr>
                <w:tcW w:w="281" w:type="dxa"/>
              </w:tcPr>
              <w:p w14:paraId="03B6BD2A" w14:textId="77777777" w:rsidR="001D3F0F" w:rsidRDefault="001D3F0F" w:rsidP="002D69F1">
                <w:pPr>
                  <w:pStyle w:val="Arbeitsanweisung"/>
                  <w:tabs>
                    <w:tab w:val="left" w:pos="709"/>
                  </w:tabs>
                </w:pPr>
              </w:p>
            </w:tc>
          </w:tr>
          <w:tr w:rsidR="001D3F0F" w14:paraId="50BC571B" w14:textId="77777777" w:rsidTr="002D69F1">
            <w:trPr>
              <w:trHeight w:val="283"/>
            </w:trPr>
            <w:tc>
              <w:tcPr>
                <w:tcW w:w="282" w:type="dxa"/>
              </w:tcPr>
              <w:p w14:paraId="194B0E88" w14:textId="77777777" w:rsidR="001D3F0F" w:rsidRDefault="001D3F0F" w:rsidP="002D69F1">
                <w:pPr>
                  <w:pStyle w:val="Arbeitsanweisung"/>
                  <w:tabs>
                    <w:tab w:val="left" w:pos="709"/>
                  </w:tabs>
                </w:pPr>
              </w:p>
            </w:tc>
            <w:tc>
              <w:tcPr>
                <w:tcW w:w="282" w:type="dxa"/>
              </w:tcPr>
              <w:p w14:paraId="6F79422F" w14:textId="77777777" w:rsidR="001D3F0F" w:rsidRDefault="001D3F0F" w:rsidP="002D69F1">
                <w:pPr>
                  <w:pStyle w:val="Arbeitsanweisung"/>
                  <w:tabs>
                    <w:tab w:val="left" w:pos="709"/>
                  </w:tabs>
                </w:pPr>
              </w:p>
            </w:tc>
            <w:tc>
              <w:tcPr>
                <w:tcW w:w="282" w:type="dxa"/>
              </w:tcPr>
              <w:p w14:paraId="19ECE98E" w14:textId="77777777" w:rsidR="001D3F0F" w:rsidRDefault="001D3F0F" w:rsidP="002D69F1">
                <w:pPr>
                  <w:pStyle w:val="Arbeitsanweisung"/>
                  <w:tabs>
                    <w:tab w:val="left" w:pos="709"/>
                  </w:tabs>
                </w:pPr>
              </w:p>
            </w:tc>
            <w:tc>
              <w:tcPr>
                <w:tcW w:w="282" w:type="dxa"/>
              </w:tcPr>
              <w:p w14:paraId="30C8B664" w14:textId="77777777" w:rsidR="001D3F0F" w:rsidRDefault="001D3F0F" w:rsidP="002D69F1">
                <w:pPr>
                  <w:pStyle w:val="Arbeitsanweisung"/>
                  <w:tabs>
                    <w:tab w:val="left" w:pos="709"/>
                  </w:tabs>
                </w:pPr>
              </w:p>
            </w:tc>
            <w:tc>
              <w:tcPr>
                <w:tcW w:w="282" w:type="dxa"/>
              </w:tcPr>
              <w:p w14:paraId="1F09F0F3" w14:textId="77777777" w:rsidR="001D3F0F" w:rsidRDefault="001D3F0F" w:rsidP="002D69F1">
                <w:pPr>
                  <w:pStyle w:val="Arbeitsanweisung"/>
                  <w:tabs>
                    <w:tab w:val="left" w:pos="709"/>
                  </w:tabs>
                </w:pPr>
              </w:p>
            </w:tc>
            <w:tc>
              <w:tcPr>
                <w:tcW w:w="282" w:type="dxa"/>
              </w:tcPr>
              <w:p w14:paraId="5B6D4CDA" w14:textId="77777777" w:rsidR="001D3F0F" w:rsidRDefault="001D3F0F" w:rsidP="002D69F1">
                <w:pPr>
                  <w:pStyle w:val="Arbeitsanweisung"/>
                  <w:tabs>
                    <w:tab w:val="left" w:pos="709"/>
                  </w:tabs>
                </w:pPr>
              </w:p>
            </w:tc>
            <w:tc>
              <w:tcPr>
                <w:tcW w:w="282" w:type="dxa"/>
              </w:tcPr>
              <w:p w14:paraId="0B2A3857" w14:textId="77777777" w:rsidR="001D3F0F" w:rsidRDefault="001D3F0F" w:rsidP="002D69F1">
                <w:pPr>
                  <w:pStyle w:val="Arbeitsanweisung"/>
                  <w:tabs>
                    <w:tab w:val="left" w:pos="709"/>
                  </w:tabs>
                </w:pPr>
              </w:p>
            </w:tc>
            <w:tc>
              <w:tcPr>
                <w:tcW w:w="282" w:type="dxa"/>
              </w:tcPr>
              <w:p w14:paraId="6DC01FB8" w14:textId="77777777" w:rsidR="001D3F0F" w:rsidRDefault="001D3F0F" w:rsidP="002D69F1">
                <w:pPr>
                  <w:pStyle w:val="Arbeitsanweisung"/>
                  <w:tabs>
                    <w:tab w:val="left" w:pos="709"/>
                  </w:tabs>
                </w:pPr>
              </w:p>
            </w:tc>
            <w:tc>
              <w:tcPr>
                <w:tcW w:w="282" w:type="dxa"/>
              </w:tcPr>
              <w:p w14:paraId="7E8DC5EF" w14:textId="77777777" w:rsidR="001D3F0F" w:rsidRDefault="001D3F0F" w:rsidP="002D69F1">
                <w:pPr>
                  <w:pStyle w:val="Arbeitsanweisung"/>
                  <w:tabs>
                    <w:tab w:val="left" w:pos="709"/>
                  </w:tabs>
                </w:pPr>
              </w:p>
            </w:tc>
            <w:tc>
              <w:tcPr>
                <w:tcW w:w="282" w:type="dxa"/>
              </w:tcPr>
              <w:p w14:paraId="1FEF57D7" w14:textId="77777777" w:rsidR="001D3F0F" w:rsidRDefault="001D3F0F" w:rsidP="002D69F1">
                <w:pPr>
                  <w:pStyle w:val="Arbeitsanweisung"/>
                  <w:tabs>
                    <w:tab w:val="left" w:pos="709"/>
                  </w:tabs>
                </w:pPr>
              </w:p>
            </w:tc>
            <w:tc>
              <w:tcPr>
                <w:tcW w:w="282" w:type="dxa"/>
              </w:tcPr>
              <w:p w14:paraId="3C0989E1" w14:textId="77777777" w:rsidR="001D3F0F" w:rsidRDefault="001D3F0F" w:rsidP="002D69F1">
                <w:pPr>
                  <w:pStyle w:val="Arbeitsanweisung"/>
                  <w:tabs>
                    <w:tab w:val="left" w:pos="709"/>
                  </w:tabs>
                </w:pPr>
              </w:p>
            </w:tc>
            <w:tc>
              <w:tcPr>
                <w:tcW w:w="282" w:type="dxa"/>
              </w:tcPr>
              <w:p w14:paraId="54FB4E1C" w14:textId="77777777" w:rsidR="001D3F0F" w:rsidRDefault="001D3F0F" w:rsidP="002D69F1">
                <w:pPr>
                  <w:pStyle w:val="Arbeitsanweisung"/>
                  <w:tabs>
                    <w:tab w:val="left" w:pos="709"/>
                  </w:tabs>
                </w:pPr>
              </w:p>
            </w:tc>
            <w:tc>
              <w:tcPr>
                <w:tcW w:w="282" w:type="dxa"/>
              </w:tcPr>
              <w:p w14:paraId="47F06C0D" w14:textId="77777777" w:rsidR="001D3F0F" w:rsidRDefault="001D3F0F" w:rsidP="002D69F1">
                <w:pPr>
                  <w:pStyle w:val="Arbeitsanweisung"/>
                  <w:tabs>
                    <w:tab w:val="left" w:pos="709"/>
                  </w:tabs>
                </w:pPr>
              </w:p>
            </w:tc>
            <w:tc>
              <w:tcPr>
                <w:tcW w:w="282" w:type="dxa"/>
              </w:tcPr>
              <w:p w14:paraId="6D6E0D6E" w14:textId="77777777" w:rsidR="001D3F0F" w:rsidRDefault="001D3F0F" w:rsidP="002D69F1">
                <w:pPr>
                  <w:pStyle w:val="Arbeitsanweisung"/>
                  <w:tabs>
                    <w:tab w:val="left" w:pos="709"/>
                  </w:tabs>
                </w:pPr>
              </w:p>
            </w:tc>
            <w:tc>
              <w:tcPr>
                <w:tcW w:w="282" w:type="dxa"/>
              </w:tcPr>
              <w:p w14:paraId="32062594" w14:textId="77777777" w:rsidR="001D3F0F" w:rsidRDefault="001D3F0F" w:rsidP="002D69F1">
                <w:pPr>
                  <w:pStyle w:val="Arbeitsanweisung"/>
                  <w:tabs>
                    <w:tab w:val="left" w:pos="709"/>
                  </w:tabs>
                </w:pPr>
              </w:p>
            </w:tc>
            <w:tc>
              <w:tcPr>
                <w:tcW w:w="281" w:type="dxa"/>
              </w:tcPr>
              <w:p w14:paraId="30DC78E8" w14:textId="77777777" w:rsidR="001D3F0F" w:rsidRDefault="001D3F0F" w:rsidP="002D69F1">
                <w:pPr>
                  <w:pStyle w:val="Arbeitsanweisung"/>
                  <w:tabs>
                    <w:tab w:val="left" w:pos="709"/>
                  </w:tabs>
                </w:pPr>
              </w:p>
            </w:tc>
            <w:tc>
              <w:tcPr>
                <w:tcW w:w="281" w:type="dxa"/>
              </w:tcPr>
              <w:p w14:paraId="15172377" w14:textId="77777777" w:rsidR="001D3F0F" w:rsidRDefault="001D3F0F" w:rsidP="002D69F1">
                <w:pPr>
                  <w:pStyle w:val="Arbeitsanweisung"/>
                  <w:tabs>
                    <w:tab w:val="left" w:pos="709"/>
                  </w:tabs>
                </w:pPr>
              </w:p>
            </w:tc>
            <w:tc>
              <w:tcPr>
                <w:tcW w:w="281" w:type="dxa"/>
              </w:tcPr>
              <w:p w14:paraId="33B85523" w14:textId="77777777" w:rsidR="001D3F0F" w:rsidRDefault="001D3F0F" w:rsidP="002D69F1">
                <w:pPr>
                  <w:pStyle w:val="Arbeitsanweisung"/>
                  <w:tabs>
                    <w:tab w:val="left" w:pos="709"/>
                  </w:tabs>
                </w:pPr>
              </w:p>
            </w:tc>
            <w:tc>
              <w:tcPr>
                <w:tcW w:w="281" w:type="dxa"/>
              </w:tcPr>
              <w:p w14:paraId="41A6EF70" w14:textId="77777777" w:rsidR="001D3F0F" w:rsidRDefault="001D3F0F" w:rsidP="002D69F1">
                <w:pPr>
                  <w:pStyle w:val="Arbeitsanweisung"/>
                  <w:tabs>
                    <w:tab w:val="left" w:pos="709"/>
                  </w:tabs>
                </w:pPr>
              </w:p>
            </w:tc>
            <w:tc>
              <w:tcPr>
                <w:tcW w:w="281" w:type="dxa"/>
              </w:tcPr>
              <w:p w14:paraId="3C3C7FB8" w14:textId="77777777" w:rsidR="001D3F0F" w:rsidRDefault="001D3F0F" w:rsidP="002D69F1">
                <w:pPr>
                  <w:pStyle w:val="Arbeitsanweisung"/>
                  <w:tabs>
                    <w:tab w:val="left" w:pos="709"/>
                  </w:tabs>
                  <w:ind w:left="0" w:firstLine="0"/>
                </w:pPr>
              </w:p>
            </w:tc>
            <w:tc>
              <w:tcPr>
                <w:tcW w:w="281" w:type="dxa"/>
              </w:tcPr>
              <w:p w14:paraId="77FC7C20" w14:textId="77777777" w:rsidR="001D3F0F" w:rsidRDefault="001D3F0F" w:rsidP="002D69F1">
                <w:pPr>
                  <w:pStyle w:val="Arbeitsanweisung"/>
                  <w:tabs>
                    <w:tab w:val="left" w:pos="709"/>
                  </w:tabs>
                </w:pPr>
              </w:p>
            </w:tc>
            <w:tc>
              <w:tcPr>
                <w:tcW w:w="281" w:type="dxa"/>
              </w:tcPr>
              <w:p w14:paraId="2C32C000" w14:textId="77777777" w:rsidR="001D3F0F" w:rsidRDefault="001D3F0F" w:rsidP="002D69F1">
                <w:pPr>
                  <w:pStyle w:val="Arbeitsanweisung"/>
                  <w:tabs>
                    <w:tab w:val="left" w:pos="709"/>
                  </w:tabs>
                </w:pPr>
              </w:p>
            </w:tc>
            <w:tc>
              <w:tcPr>
                <w:tcW w:w="281" w:type="dxa"/>
              </w:tcPr>
              <w:p w14:paraId="31FC9AE4" w14:textId="77777777" w:rsidR="001D3F0F" w:rsidRDefault="001D3F0F" w:rsidP="002D69F1">
                <w:pPr>
                  <w:pStyle w:val="Arbeitsanweisung"/>
                  <w:tabs>
                    <w:tab w:val="left" w:pos="709"/>
                  </w:tabs>
                </w:pPr>
              </w:p>
            </w:tc>
            <w:tc>
              <w:tcPr>
                <w:tcW w:w="281" w:type="dxa"/>
              </w:tcPr>
              <w:p w14:paraId="42CEDCF8" w14:textId="77777777" w:rsidR="001D3F0F" w:rsidRDefault="001D3F0F" w:rsidP="002D69F1">
                <w:pPr>
                  <w:pStyle w:val="Arbeitsanweisung"/>
                  <w:tabs>
                    <w:tab w:val="left" w:pos="709"/>
                  </w:tabs>
                </w:pPr>
              </w:p>
            </w:tc>
            <w:tc>
              <w:tcPr>
                <w:tcW w:w="281" w:type="dxa"/>
              </w:tcPr>
              <w:p w14:paraId="14FFDC28" w14:textId="77777777" w:rsidR="001D3F0F" w:rsidRDefault="001D3F0F" w:rsidP="002D69F1">
                <w:pPr>
                  <w:pStyle w:val="Arbeitsanweisung"/>
                  <w:tabs>
                    <w:tab w:val="left" w:pos="709"/>
                  </w:tabs>
                </w:pPr>
              </w:p>
            </w:tc>
            <w:tc>
              <w:tcPr>
                <w:tcW w:w="281" w:type="dxa"/>
              </w:tcPr>
              <w:p w14:paraId="36AD97A4" w14:textId="77777777" w:rsidR="001D3F0F" w:rsidRDefault="001D3F0F" w:rsidP="002D69F1">
                <w:pPr>
                  <w:pStyle w:val="Arbeitsanweisung"/>
                  <w:tabs>
                    <w:tab w:val="left" w:pos="709"/>
                  </w:tabs>
                </w:pPr>
              </w:p>
            </w:tc>
            <w:tc>
              <w:tcPr>
                <w:tcW w:w="281" w:type="dxa"/>
              </w:tcPr>
              <w:p w14:paraId="3C9F2F64" w14:textId="77777777" w:rsidR="001D3F0F" w:rsidRDefault="001D3F0F" w:rsidP="002D69F1">
                <w:pPr>
                  <w:pStyle w:val="Arbeitsanweisung"/>
                  <w:tabs>
                    <w:tab w:val="left" w:pos="709"/>
                  </w:tabs>
                </w:pPr>
              </w:p>
            </w:tc>
            <w:tc>
              <w:tcPr>
                <w:tcW w:w="281" w:type="dxa"/>
              </w:tcPr>
              <w:p w14:paraId="41E9EDBD" w14:textId="77777777" w:rsidR="001D3F0F" w:rsidRDefault="001D3F0F" w:rsidP="002D69F1">
                <w:pPr>
                  <w:pStyle w:val="Arbeitsanweisung"/>
                  <w:tabs>
                    <w:tab w:val="left" w:pos="709"/>
                  </w:tabs>
                </w:pPr>
              </w:p>
            </w:tc>
            <w:tc>
              <w:tcPr>
                <w:tcW w:w="281" w:type="dxa"/>
              </w:tcPr>
              <w:p w14:paraId="46524067" w14:textId="77777777" w:rsidR="001D3F0F" w:rsidRDefault="001D3F0F" w:rsidP="002D69F1">
                <w:pPr>
                  <w:pStyle w:val="Arbeitsanweisung"/>
                  <w:tabs>
                    <w:tab w:val="left" w:pos="709"/>
                  </w:tabs>
                </w:pPr>
              </w:p>
            </w:tc>
            <w:tc>
              <w:tcPr>
                <w:tcW w:w="281" w:type="dxa"/>
              </w:tcPr>
              <w:p w14:paraId="5C7D99F7" w14:textId="77777777" w:rsidR="001D3F0F" w:rsidRDefault="001D3F0F" w:rsidP="002D69F1">
                <w:pPr>
                  <w:pStyle w:val="Arbeitsanweisung"/>
                  <w:tabs>
                    <w:tab w:val="left" w:pos="709"/>
                  </w:tabs>
                </w:pPr>
              </w:p>
            </w:tc>
            <w:tc>
              <w:tcPr>
                <w:tcW w:w="281" w:type="dxa"/>
              </w:tcPr>
              <w:p w14:paraId="59887DCF" w14:textId="77777777" w:rsidR="001D3F0F" w:rsidRDefault="001D3F0F" w:rsidP="002D69F1">
                <w:pPr>
                  <w:pStyle w:val="Arbeitsanweisung"/>
                  <w:tabs>
                    <w:tab w:val="left" w:pos="709"/>
                  </w:tabs>
                </w:pPr>
              </w:p>
            </w:tc>
            <w:tc>
              <w:tcPr>
                <w:tcW w:w="281" w:type="dxa"/>
              </w:tcPr>
              <w:p w14:paraId="644F494F" w14:textId="77777777" w:rsidR="001D3F0F" w:rsidRDefault="001D3F0F" w:rsidP="002D69F1">
                <w:pPr>
                  <w:pStyle w:val="Arbeitsanweisung"/>
                  <w:tabs>
                    <w:tab w:val="left" w:pos="709"/>
                  </w:tabs>
                </w:pPr>
              </w:p>
            </w:tc>
          </w:tr>
        </w:tbl>
        <w:p w14:paraId="17AB2AF4" w14:textId="2C1AF575" w:rsidR="00BA504C" w:rsidRPr="006979DA" w:rsidRDefault="00BA504C" w:rsidP="002635D7">
          <w:pPr>
            <w:pStyle w:val="Labor-Text"/>
          </w:pPr>
        </w:p>
        <w:p w14:paraId="1C9B9C4C" w14:textId="77777777" w:rsidR="002635D7" w:rsidRPr="007F6737" w:rsidRDefault="00C77AEB" w:rsidP="00E30086">
          <w:pPr>
            <w:pStyle w:val="Labor-Text"/>
            <w:ind w:left="705" w:hanging="705"/>
          </w:pPr>
          <w:r>
            <w:t>3.12</w:t>
          </w:r>
          <w:r w:rsidR="005E4042">
            <w:tab/>
            <w:t>Setzt in beide Terme (aus Aufgaben 3.10 und 3.11</w:t>
          </w:r>
          <w:r w:rsidR="00B87F15">
            <w:t>) für die Variable n die Zahl 5 ein. Was stellt ihr fest?</w:t>
          </w:r>
        </w:p>
        <w:p w14:paraId="18C7D84B" w14:textId="65E91D28" w:rsidR="002635D7" w:rsidRDefault="002635D7" w:rsidP="002635D7">
          <w:pPr>
            <w:pStyle w:val="Labor-Text"/>
          </w:pPr>
        </w:p>
        <w:tbl>
          <w:tblPr>
            <w:tblStyle w:val="Tabellenraster"/>
            <w:tblW w:w="0" w:type="auto"/>
            <w:tblInd w:w="108" w:type="dxa"/>
            <w:tblLook w:val="04A0" w:firstRow="1" w:lastRow="0" w:firstColumn="1" w:lastColumn="0" w:noHBand="0" w:noVBand="1"/>
          </w:tblPr>
          <w:tblGrid>
            <w:gridCol w:w="8964"/>
          </w:tblGrid>
          <w:tr w:rsidR="002635D7" w14:paraId="5AFBE469" w14:textId="77777777" w:rsidTr="009C74FC">
            <w:trPr>
              <w:trHeight w:val="3157"/>
            </w:trPr>
            <w:tc>
              <w:tcPr>
                <w:tcW w:w="9150" w:type="dxa"/>
                <w:tcBorders>
                  <w:top w:val="nil"/>
                  <w:left w:val="nil"/>
                  <w:bottom w:val="nil"/>
                  <w:right w:val="nil"/>
                </w:tcBorders>
              </w:tcPr>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1D3F0F" w14:paraId="42DBEA30" w14:textId="77777777" w:rsidTr="002D69F1">
                  <w:trPr>
                    <w:trHeight w:val="283"/>
                  </w:trPr>
                  <w:tc>
                    <w:tcPr>
                      <w:tcW w:w="282" w:type="dxa"/>
                    </w:tcPr>
                    <w:p w14:paraId="0581B7E5" w14:textId="77777777" w:rsidR="001D3F0F" w:rsidRDefault="001D3F0F" w:rsidP="001D3F0F">
                      <w:pPr>
                        <w:pStyle w:val="Arbeitsanweisung"/>
                        <w:tabs>
                          <w:tab w:val="left" w:pos="709"/>
                        </w:tabs>
                      </w:pPr>
                    </w:p>
                  </w:tc>
                  <w:tc>
                    <w:tcPr>
                      <w:tcW w:w="282" w:type="dxa"/>
                    </w:tcPr>
                    <w:p w14:paraId="5C7888CF" w14:textId="77777777" w:rsidR="001D3F0F" w:rsidRDefault="001D3F0F" w:rsidP="001D3F0F">
                      <w:pPr>
                        <w:pStyle w:val="Arbeitsanweisung"/>
                        <w:tabs>
                          <w:tab w:val="left" w:pos="709"/>
                        </w:tabs>
                      </w:pPr>
                    </w:p>
                  </w:tc>
                  <w:tc>
                    <w:tcPr>
                      <w:tcW w:w="282" w:type="dxa"/>
                    </w:tcPr>
                    <w:p w14:paraId="17254505" w14:textId="77777777" w:rsidR="001D3F0F" w:rsidRDefault="001D3F0F" w:rsidP="001D3F0F">
                      <w:pPr>
                        <w:pStyle w:val="Arbeitsanweisung"/>
                        <w:tabs>
                          <w:tab w:val="left" w:pos="709"/>
                        </w:tabs>
                      </w:pPr>
                    </w:p>
                  </w:tc>
                  <w:tc>
                    <w:tcPr>
                      <w:tcW w:w="282" w:type="dxa"/>
                    </w:tcPr>
                    <w:p w14:paraId="0BD57FCD" w14:textId="77777777" w:rsidR="001D3F0F" w:rsidRDefault="001D3F0F" w:rsidP="001D3F0F">
                      <w:pPr>
                        <w:pStyle w:val="Arbeitsanweisung"/>
                        <w:tabs>
                          <w:tab w:val="left" w:pos="709"/>
                        </w:tabs>
                      </w:pPr>
                    </w:p>
                  </w:tc>
                  <w:tc>
                    <w:tcPr>
                      <w:tcW w:w="282" w:type="dxa"/>
                    </w:tcPr>
                    <w:p w14:paraId="18948AAE" w14:textId="77777777" w:rsidR="001D3F0F" w:rsidRDefault="001D3F0F" w:rsidP="001D3F0F">
                      <w:pPr>
                        <w:pStyle w:val="Arbeitsanweisung"/>
                        <w:tabs>
                          <w:tab w:val="left" w:pos="709"/>
                        </w:tabs>
                      </w:pPr>
                    </w:p>
                  </w:tc>
                  <w:tc>
                    <w:tcPr>
                      <w:tcW w:w="282" w:type="dxa"/>
                    </w:tcPr>
                    <w:p w14:paraId="1598F953" w14:textId="77777777" w:rsidR="001D3F0F" w:rsidRDefault="001D3F0F" w:rsidP="001D3F0F">
                      <w:pPr>
                        <w:pStyle w:val="Arbeitsanweisung"/>
                        <w:tabs>
                          <w:tab w:val="left" w:pos="709"/>
                        </w:tabs>
                      </w:pPr>
                    </w:p>
                  </w:tc>
                  <w:tc>
                    <w:tcPr>
                      <w:tcW w:w="282" w:type="dxa"/>
                    </w:tcPr>
                    <w:p w14:paraId="28A19CE7" w14:textId="77777777" w:rsidR="001D3F0F" w:rsidRDefault="001D3F0F" w:rsidP="001D3F0F">
                      <w:pPr>
                        <w:pStyle w:val="Arbeitsanweisung"/>
                        <w:tabs>
                          <w:tab w:val="left" w:pos="709"/>
                        </w:tabs>
                      </w:pPr>
                    </w:p>
                  </w:tc>
                  <w:tc>
                    <w:tcPr>
                      <w:tcW w:w="282" w:type="dxa"/>
                    </w:tcPr>
                    <w:p w14:paraId="5B0D02CA" w14:textId="77777777" w:rsidR="001D3F0F" w:rsidRDefault="001D3F0F" w:rsidP="001D3F0F">
                      <w:pPr>
                        <w:pStyle w:val="Arbeitsanweisung"/>
                        <w:tabs>
                          <w:tab w:val="left" w:pos="709"/>
                        </w:tabs>
                      </w:pPr>
                    </w:p>
                  </w:tc>
                  <w:tc>
                    <w:tcPr>
                      <w:tcW w:w="282" w:type="dxa"/>
                    </w:tcPr>
                    <w:p w14:paraId="1D30D40E" w14:textId="77777777" w:rsidR="001D3F0F" w:rsidRDefault="001D3F0F" w:rsidP="001D3F0F">
                      <w:pPr>
                        <w:pStyle w:val="Arbeitsanweisung"/>
                        <w:tabs>
                          <w:tab w:val="left" w:pos="709"/>
                        </w:tabs>
                      </w:pPr>
                    </w:p>
                  </w:tc>
                  <w:tc>
                    <w:tcPr>
                      <w:tcW w:w="282" w:type="dxa"/>
                    </w:tcPr>
                    <w:p w14:paraId="7543DA4D" w14:textId="77777777" w:rsidR="001D3F0F" w:rsidRDefault="001D3F0F" w:rsidP="001D3F0F">
                      <w:pPr>
                        <w:pStyle w:val="Arbeitsanweisung"/>
                        <w:tabs>
                          <w:tab w:val="left" w:pos="709"/>
                        </w:tabs>
                      </w:pPr>
                    </w:p>
                  </w:tc>
                  <w:tc>
                    <w:tcPr>
                      <w:tcW w:w="282" w:type="dxa"/>
                    </w:tcPr>
                    <w:p w14:paraId="471AA52C" w14:textId="77777777" w:rsidR="001D3F0F" w:rsidRDefault="001D3F0F" w:rsidP="001D3F0F">
                      <w:pPr>
                        <w:pStyle w:val="Arbeitsanweisung"/>
                        <w:tabs>
                          <w:tab w:val="left" w:pos="709"/>
                        </w:tabs>
                      </w:pPr>
                    </w:p>
                  </w:tc>
                  <w:tc>
                    <w:tcPr>
                      <w:tcW w:w="282" w:type="dxa"/>
                    </w:tcPr>
                    <w:p w14:paraId="643F63B8" w14:textId="77777777" w:rsidR="001D3F0F" w:rsidRDefault="001D3F0F" w:rsidP="001D3F0F">
                      <w:pPr>
                        <w:pStyle w:val="Arbeitsanweisung"/>
                        <w:tabs>
                          <w:tab w:val="left" w:pos="709"/>
                        </w:tabs>
                      </w:pPr>
                    </w:p>
                  </w:tc>
                  <w:tc>
                    <w:tcPr>
                      <w:tcW w:w="282" w:type="dxa"/>
                    </w:tcPr>
                    <w:p w14:paraId="6EE188C5" w14:textId="77777777" w:rsidR="001D3F0F" w:rsidRDefault="001D3F0F" w:rsidP="001D3F0F">
                      <w:pPr>
                        <w:pStyle w:val="Arbeitsanweisung"/>
                        <w:tabs>
                          <w:tab w:val="left" w:pos="709"/>
                        </w:tabs>
                      </w:pPr>
                    </w:p>
                  </w:tc>
                  <w:tc>
                    <w:tcPr>
                      <w:tcW w:w="282" w:type="dxa"/>
                    </w:tcPr>
                    <w:p w14:paraId="5D48E23A" w14:textId="77777777" w:rsidR="001D3F0F" w:rsidRDefault="001D3F0F" w:rsidP="001D3F0F">
                      <w:pPr>
                        <w:pStyle w:val="Arbeitsanweisung"/>
                        <w:tabs>
                          <w:tab w:val="left" w:pos="709"/>
                        </w:tabs>
                      </w:pPr>
                    </w:p>
                  </w:tc>
                  <w:tc>
                    <w:tcPr>
                      <w:tcW w:w="282" w:type="dxa"/>
                    </w:tcPr>
                    <w:p w14:paraId="501BC43B" w14:textId="77777777" w:rsidR="001D3F0F" w:rsidRDefault="001D3F0F" w:rsidP="001D3F0F">
                      <w:pPr>
                        <w:pStyle w:val="Arbeitsanweisung"/>
                        <w:tabs>
                          <w:tab w:val="left" w:pos="709"/>
                        </w:tabs>
                      </w:pPr>
                    </w:p>
                  </w:tc>
                  <w:tc>
                    <w:tcPr>
                      <w:tcW w:w="281" w:type="dxa"/>
                    </w:tcPr>
                    <w:p w14:paraId="5443DA42" w14:textId="77777777" w:rsidR="001D3F0F" w:rsidRDefault="001D3F0F" w:rsidP="001D3F0F">
                      <w:pPr>
                        <w:pStyle w:val="Arbeitsanweisung"/>
                        <w:tabs>
                          <w:tab w:val="left" w:pos="709"/>
                        </w:tabs>
                      </w:pPr>
                    </w:p>
                  </w:tc>
                  <w:tc>
                    <w:tcPr>
                      <w:tcW w:w="281" w:type="dxa"/>
                    </w:tcPr>
                    <w:p w14:paraId="4A18F31D" w14:textId="77777777" w:rsidR="001D3F0F" w:rsidRDefault="001D3F0F" w:rsidP="001D3F0F">
                      <w:pPr>
                        <w:pStyle w:val="Arbeitsanweisung"/>
                        <w:tabs>
                          <w:tab w:val="left" w:pos="709"/>
                        </w:tabs>
                      </w:pPr>
                    </w:p>
                  </w:tc>
                  <w:tc>
                    <w:tcPr>
                      <w:tcW w:w="281" w:type="dxa"/>
                    </w:tcPr>
                    <w:p w14:paraId="3A3370E8" w14:textId="77777777" w:rsidR="001D3F0F" w:rsidRDefault="001D3F0F" w:rsidP="001D3F0F">
                      <w:pPr>
                        <w:pStyle w:val="Arbeitsanweisung"/>
                        <w:tabs>
                          <w:tab w:val="left" w:pos="709"/>
                        </w:tabs>
                      </w:pPr>
                    </w:p>
                  </w:tc>
                  <w:tc>
                    <w:tcPr>
                      <w:tcW w:w="281" w:type="dxa"/>
                    </w:tcPr>
                    <w:p w14:paraId="627F5829" w14:textId="77777777" w:rsidR="001D3F0F" w:rsidRDefault="001D3F0F" w:rsidP="001D3F0F">
                      <w:pPr>
                        <w:pStyle w:val="Arbeitsanweisung"/>
                        <w:tabs>
                          <w:tab w:val="left" w:pos="709"/>
                        </w:tabs>
                      </w:pPr>
                    </w:p>
                  </w:tc>
                  <w:tc>
                    <w:tcPr>
                      <w:tcW w:w="281" w:type="dxa"/>
                    </w:tcPr>
                    <w:p w14:paraId="4A65FB9B" w14:textId="77777777" w:rsidR="001D3F0F" w:rsidRDefault="001D3F0F" w:rsidP="001D3F0F">
                      <w:pPr>
                        <w:pStyle w:val="Arbeitsanweisung"/>
                        <w:tabs>
                          <w:tab w:val="left" w:pos="709"/>
                        </w:tabs>
                      </w:pPr>
                    </w:p>
                  </w:tc>
                  <w:tc>
                    <w:tcPr>
                      <w:tcW w:w="281" w:type="dxa"/>
                    </w:tcPr>
                    <w:p w14:paraId="45723390" w14:textId="77777777" w:rsidR="001D3F0F" w:rsidRDefault="001D3F0F" w:rsidP="001D3F0F">
                      <w:pPr>
                        <w:pStyle w:val="Arbeitsanweisung"/>
                        <w:tabs>
                          <w:tab w:val="left" w:pos="709"/>
                        </w:tabs>
                      </w:pPr>
                    </w:p>
                  </w:tc>
                  <w:tc>
                    <w:tcPr>
                      <w:tcW w:w="281" w:type="dxa"/>
                    </w:tcPr>
                    <w:p w14:paraId="4930F560" w14:textId="77777777" w:rsidR="001D3F0F" w:rsidRDefault="001D3F0F" w:rsidP="001D3F0F">
                      <w:pPr>
                        <w:pStyle w:val="Arbeitsanweisung"/>
                        <w:tabs>
                          <w:tab w:val="left" w:pos="709"/>
                        </w:tabs>
                      </w:pPr>
                    </w:p>
                  </w:tc>
                  <w:tc>
                    <w:tcPr>
                      <w:tcW w:w="281" w:type="dxa"/>
                    </w:tcPr>
                    <w:p w14:paraId="76424A73" w14:textId="77777777" w:rsidR="001D3F0F" w:rsidRDefault="001D3F0F" w:rsidP="001D3F0F">
                      <w:pPr>
                        <w:pStyle w:val="Arbeitsanweisung"/>
                        <w:tabs>
                          <w:tab w:val="left" w:pos="709"/>
                        </w:tabs>
                      </w:pPr>
                    </w:p>
                  </w:tc>
                  <w:tc>
                    <w:tcPr>
                      <w:tcW w:w="281" w:type="dxa"/>
                    </w:tcPr>
                    <w:p w14:paraId="682F112A" w14:textId="77777777" w:rsidR="001D3F0F" w:rsidRDefault="001D3F0F" w:rsidP="001D3F0F">
                      <w:pPr>
                        <w:pStyle w:val="Arbeitsanweisung"/>
                        <w:tabs>
                          <w:tab w:val="left" w:pos="709"/>
                        </w:tabs>
                      </w:pPr>
                    </w:p>
                  </w:tc>
                  <w:tc>
                    <w:tcPr>
                      <w:tcW w:w="281" w:type="dxa"/>
                    </w:tcPr>
                    <w:p w14:paraId="70B26DF8" w14:textId="77777777" w:rsidR="001D3F0F" w:rsidRDefault="001D3F0F" w:rsidP="001D3F0F">
                      <w:pPr>
                        <w:pStyle w:val="Arbeitsanweisung"/>
                        <w:tabs>
                          <w:tab w:val="left" w:pos="709"/>
                        </w:tabs>
                      </w:pPr>
                    </w:p>
                  </w:tc>
                  <w:tc>
                    <w:tcPr>
                      <w:tcW w:w="281" w:type="dxa"/>
                    </w:tcPr>
                    <w:p w14:paraId="0831AAA6" w14:textId="77777777" w:rsidR="001D3F0F" w:rsidRDefault="001D3F0F" w:rsidP="001D3F0F">
                      <w:pPr>
                        <w:pStyle w:val="Arbeitsanweisung"/>
                        <w:tabs>
                          <w:tab w:val="left" w:pos="709"/>
                        </w:tabs>
                      </w:pPr>
                    </w:p>
                  </w:tc>
                  <w:tc>
                    <w:tcPr>
                      <w:tcW w:w="281" w:type="dxa"/>
                    </w:tcPr>
                    <w:p w14:paraId="746C56FA" w14:textId="77777777" w:rsidR="001D3F0F" w:rsidRDefault="001D3F0F" w:rsidP="001D3F0F">
                      <w:pPr>
                        <w:pStyle w:val="Arbeitsanweisung"/>
                        <w:tabs>
                          <w:tab w:val="left" w:pos="709"/>
                        </w:tabs>
                      </w:pPr>
                    </w:p>
                  </w:tc>
                  <w:tc>
                    <w:tcPr>
                      <w:tcW w:w="281" w:type="dxa"/>
                    </w:tcPr>
                    <w:p w14:paraId="7B51A941" w14:textId="77777777" w:rsidR="001D3F0F" w:rsidRDefault="001D3F0F" w:rsidP="001D3F0F">
                      <w:pPr>
                        <w:pStyle w:val="Arbeitsanweisung"/>
                        <w:tabs>
                          <w:tab w:val="left" w:pos="709"/>
                        </w:tabs>
                      </w:pPr>
                    </w:p>
                  </w:tc>
                  <w:tc>
                    <w:tcPr>
                      <w:tcW w:w="281" w:type="dxa"/>
                    </w:tcPr>
                    <w:p w14:paraId="06D72D4F" w14:textId="77777777" w:rsidR="001D3F0F" w:rsidRDefault="001D3F0F" w:rsidP="001D3F0F">
                      <w:pPr>
                        <w:pStyle w:val="Arbeitsanweisung"/>
                        <w:tabs>
                          <w:tab w:val="left" w:pos="709"/>
                        </w:tabs>
                      </w:pPr>
                    </w:p>
                  </w:tc>
                  <w:tc>
                    <w:tcPr>
                      <w:tcW w:w="281" w:type="dxa"/>
                    </w:tcPr>
                    <w:p w14:paraId="07F1EB92" w14:textId="77777777" w:rsidR="001D3F0F" w:rsidRDefault="001D3F0F" w:rsidP="001D3F0F">
                      <w:pPr>
                        <w:pStyle w:val="Arbeitsanweisung"/>
                        <w:tabs>
                          <w:tab w:val="left" w:pos="709"/>
                        </w:tabs>
                      </w:pPr>
                    </w:p>
                  </w:tc>
                  <w:tc>
                    <w:tcPr>
                      <w:tcW w:w="281" w:type="dxa"/>
                    </w:tcPr>
                    <w:p w14:paraId="66E6F888" w14:textId="77777777" w:rsidR="001D3F0F" w:rsidRDefault="001D3F0F" w:rsidP="001D3F0F">
                      <w:pPr>
                        <w:pStyle w:val="Arbeitsanweisung"/>
                        <w:tabs>
                          <w:tab w:val="left" w:pos="709"/>
                        </w:tabs>
                      </w:pPr>
                    </w:p>
                  </w:tc>
                  <w:tc>
                    <w:tcPr>
                      <w:tcW w:w="281" w:type="dxa"/>
                    </w:tcPr>
                    <w:p w14:paraId="45D977F6" w14:textId="77777777" w:rsidR="001D3F0F" w:rsidRDefault="001D3F0F" w:rsidP="001D3F0F">
                      <w:pPr>
                        <w:pStyle w:val="Arbeitsanweisung"/>
                        <w:tabs>
                          <w:tab w:val="left" w:pos="709"/>
                        </w:tabs>
                      </w:pPr>
                    </w:p>
                  </w:tc>
                </w:tr>
                <w:tr w:rsidR="001D3F0F" w14:paraId="7A248654" w14:textId="77777777" w:rsidTr="002D69F1">
                  <w:trPr>
                    <w:trHeight w:val="283"/>
                  </w:trPr>
                  <w:tc>
                    <w:tcPr>
                      <w:tcW w:w="282" w:type="dxa"/>
                    </w:tcPr>
                    <w:p w14:paraId="09B41AC4" w14:textId="77777777" w:rsidR="001D3F0F" w:rsidRDefault="001D3F0F" w:rsidP="001D3F0F">
                      <w:pPr>
                        <w:pStyle w:val="Arbeitsanweisung"/>
                        <w:tabs>
                          <w:tab w:val="left" w:pos="709"/>
                        </w:tabs>
                      </w:pPr>
                    </w:p>
                  </w:tc>
                  <w:tc>
                    <w:tcPr>
                      <w:tcW w:w="282" w:type="dxa"/>
                    </w:tcPr>
                    <w:p w14:paraId="5D73972F" w14:textId="77777777" w:rsidR="001D3F0F" w:rsidRDefault="001D3F0F" w:rsidP="001D3F0F">
                      <w:pPr>
                        <w:pStyle w:val="Arbeitsanweisung"/>
                        <w:tabs>
                          <w:tab w:val="left" w:pos="709"/>
                        </w:tabs>
                      </w:pPr>
                    </w:p>
                  </w:tc>
                  <w:tc>
                    <w:tcPr>
                      <w:tcW w:w="282" w:type="dxa"/>
                    </w:tcPr>
                    <w:p w14:paraId="367BD8F1" w14:textId="77777777" w:rsidR="001D3F0F" w:rsidRDefault="001D3F0F" w:rsidP="001D3F0F">
                      <w:pPr>
                        <w:pStyle w:val="Arbeitsanweisung"/>
                        <w:tabs>
                          <w:tab w:val="left" w:pos="709"/>
                        </w:tabs>
                      </w:pPr>
                    </w:p>
                  </w:tc>
                  <w:tc>
                    <w:tcPr>
                      <w:tcW w:w="282" w:type="dxa"/>
                    </w:tcPr>
                    <w:p w14:paraId="483E5A7C" w14:textId="77777777" w:rsidR="001D3F0F" w:rsidRDefault="001D3F0F" w:rsidP="001D3F0F">
                      <w:pPr>
                        <w:pStyle w:val="Arbeitsanweisung"/>
                        <w:tabs>
                          <w:tab w:val="left" w:pos="709"/>
                        </w:tabs>
                        <w:rPr>
                          <w:noProof/>
                        </w:rPr>
                      </w:pPr>
                    </w:p>
                  </w:tc>
                  <w:tc>
                    <w:tcPr>
                      <w:tcW w:w="282" w:type="dxa"/>
                    </w:tcPr>
                    <w:p w14:paraId="1B222516" w14:textId="77777777" w:rsidR="001D3F0F" w:rsidRDefault="001D3F0F" w:rsidP="001D3F0F">
                      <w:pPr>
                        <w:pStyle w:val="Arbeitsanweisung"/>
                        <w:tabs>
                          <w:tab w:val="left" w:pos="709"/>
                        </w:tabs>
                      </w:pPr>
                    </w:p>
                  </w:tc>
                  <w:tc>
                    <w:tcPr>
                      <w:tcW w:w="282" w:type="dxa"/>
                    </w:tcPr>
                    <w:p w14:paraId="07F56EE6" w14:textId="77777777" w:rsidR="001D3F0F" w:rsidRDefault="001D3F0F" w:rsidP="001D3F0F">
                      <w:pPr>
                        <w:pStyle w:val="Arbeitsanweisung"/>
                        <w:tabs>
                          <w:tab w:val="left" w:pos="709"/>
                        </w:tabs>
                      </w:pPr>
                    </w:p>
                  </w:tc>
                  <w:tc>
                    <w:tcPr>
                      <w:tcW w:w="282" w:type="dxa"/>
                    </w:tcPr>
                    <w:p w14:paraId="6DAC1FFB" w14:textId="77777777" w:rsidR="001D3F0F" w:rsidRDefault="001D3F0F" w:rsidP="001D3F0F">
                      <w:pPr>
                        <w:pStyle w:val="Arbeitsanweisung"/>
                        <w:tabs>
                          <w:tab w:val="left" w:pos="709"/>
                        </w:tabs>
                      </w:pPr>
                    </w:p>
                  </w:tc>
                  <w:tc>
                    <w:tcPr>
                      <w:tcW w:w="282" w:type="dxa"/>
                    </w:tcPr>
                    <w:p w14:paraId="7F53C363" w14:textId="77777777" w:rsidR="001D3F0F" w:rsidRDefault="001D3F0F" w:rsidP="001D3F0F">
                      <w:pPr>
                        <w:pStyle w:val="Arbeitsanweisung"/>
                        <w:tabs>
                          <w:tab w:val="left" w:pos="709"/>
                        </w:tabs>
                      </w:pPr>
                    </w:p>
                  </w:tc>
                  <w:tc>
                    <w:tcPr>
                      <w:tcW w:w="282" w:type="dxa"/>
                    </w:tcPr>
                    <w:p w14:paraId="4B7B99AF" w14:textId="77777777" w:rsidR="001D3F0F" w:rsidRDefault="001D3F0F" w:rsidP="001D3F0F">
                      <w:pPr>
                        <w:pStyle w:val="Arbeitsanweisung"/>
                        <w:tabs>
                          <w:tab w:val="left" w:pos="709"/>
                        </w:tabs>
                      </w:pPr>
                    </w:p>
                  </w:tc>
                  <w:tc>
                    <w:tcPr>
                      <w:tcW w:w="282" w:type="dxa"/>
                    </w:tcPr>
                    <w:p w14:paraId="5FC3BDFE" w14:textId="77777777" w:rsidR="001D3F0F" w:rsidRDefault="001D3F0F" w:rsidP="001D3F0F">
                      <w:pPr>
                        <w:pStyle w:val="Arbeitsanweisung"/>
                        <w:tabs>
                          <w:tab w:val="left" w:pos="709"/>
                        </w:tabs>
                      </w:pPr>
                    </w:p>
                  </w:tc>
                  <w:tc>
                    <w:tcPr>
                      <w:tcW w:w="282" w:type="dxa"/>
                    </w:tcPr>
                    <w:p w14:paraId="735C96EE" w14:textId="77777777" w:rsidR="001D3F0F" w:rsidRDefault="001D3F0F" w:rsidP="001D3F0F">
                      <w:pPr>
                        <w:pStyle w:val="Arbeitsanweisung"/>
                        <w:tabs>
                          <w:tab w:val="left" w:pos="709"/>
                        </w:tabs>
                      </w:pPr>
                    </w:p>
                  </w:tc>
                  <w:tc>
                    <w:tcPr>
                      <w:tcW w:w="282" w:type="dxa"/>
                    </w:tcPr>
                    <w:p w14:paraId="42172A9D" w14:textId="77777777" w:rsidR="001D3F0F" w:rsidRDefault="001D3F0F" w:rsidP="001D3F0F">
                      <w:pPr>
                        <w:pStyle w:val="Arbeitsanweisung"/>
                        <w:tabs>
                          <w:tab w:val="left" w:pos="709"/>
                        </w:tabs>
                      </w:pPr>
                    </w:p>
                  </w:tc>
                  <w:tc>
                    <w:tcPr>
                      <w:tcW w:w="282" w:type="dxa"/>
                    </w:tcPr>
                    <w:p w14:paraId="0DCA9025" w14:textId="77777777" w:rsidR="001D3F0F" w:rsidRDefault="001D3F0F" w:rsidP="001D3F0F">
                      <w:pPr>
                        <w:pStyle w:val="Arbeitsanweisung"/>
                        <w:tabs>
                          <w:tab w:val="left" w:pos="709"/>
                        </w:tabs>
                      </w:pPr>
                    </w:p>
                  </w:tc>
                  <w:tc>
                    <w:tcPr>
                      <w:tcW w:w="282" w:type="dxa"/>
                    </w:tcPr>
                    <w:p w14:paraId="2F089D61" w14:textId="77777777" w:rsidR="001D3F0F" w:rsidRDefault="001D3F0F" w:rsidP="001D3F0F">
                      <w:pPr>
                        <w:pStyle w:val="Arbeitsanweisung"/>
                        <w:tabs>
                          <w:tab w:val="left" w:pos="709"/>
                        </w:tabs>
                      </w:pPr>
                    </w:p>
                  </w:tc>
                  <w:tc>
                    <w:tcPr>
                      <w:tcW w:w="282" w:type="dxa"/>
                    </w:tcPr>
                    <w:p w14:paraId="788A6614" w14:textId="77777777" w:rsidR="001D3F0F" w:rsidRDefault="001D3F0F" w:rsidP="001D3F0F">
                      <w:pPr>
                        <w:pStyle w:val="Arbeitsanweisung"/>
                        <w:tabs>
                          <w:tab w:val="left" w:pos="709"/>
                        </w:tabs>
                      </w:pPr>
                    </w:p>
                  </w:tc>
                  <w:tc>
                    <w:tcPr>
                      <w:tcW w:w="281" w:type="dxa"/>
                    </w:tcPr>
                    <w:p w14:paraId="707B1748" w14:textId="77777777" w:rsidR="001D3F0F" w:rsidRDefault="001D3F0F" w:rsidP="001D3F0F">
                      <w:pPr>
                        <w:pStyle w:val="Arbeitsanweisung"/>
                        <w:tabs>
                          <w:tab w:val="left" w:pos="709"/>
                        </w:tabs>
                      </w:pPr>
                    </w:p>
                  </w:tc>
                  <w:tc>
                    <w:tcPr>
                      <w:tcW w:w="281" w:type="dxa"/>
                    </w:tcPr>
                    <w:p w14:paraId="3D391579" w14:textId="77777777" w:rsidR="001D3F0F" w:rsidRDefault="001D3F0F" w:rsidP="001D3F0F">
                      <w:pPr>
                        <w:pStyle w:val="Arbeitsanweisung"/>
                        <w:tabs>
                          <w:tab w:val="left" w:pos="709"/>
                        </w:tabs>
                      </w:pPr>
                    </w:p>
                  </w:tc>
                  <w:tc>
                    <w:tcPr>
                      <w:tcW w:w="281" w:type="dxa"/>
                    </w:tcPr>
                    <w:p w14:paraId="51F9A796" w14:textId="77777777" w:rsidR="001D3F0F" w:rsidRDefault="001D3F0F" w:rsidP="001D3F0F">
                      <w:pPr>
                        <w:pStyle w:val="Arbeitsanweisung"/>
                        <w:tabs>
                          <w:tab w:val="left" w:pos="709"/>
                        </w:tabs>
                      </w:pPr>
                    </w:p>
                  </w:tc>
                  <w:tc>
                    <w:tcPr>
                      <w:tcW w:w="281" w:type="dxa"/>
                    </w:tcPr>
                    <w:p w14:paraId="719EFD28" w14:textId="77777777" w:rsidR="001D3F0F" w:rsidRDefault="001D3F0F" w:rsidP="001D3F0F">
                      <w:pPr>
                        <w:pStyle w:val="Arbeitsanweisung"/>
                        <w:tabs>
                          <w:tab w:val="left" w:pos="709"/>
                        </w:tabs>
                      </w:pPr>
                    </w:p>
                  </w:tc>
                  <w:tc>
                    <w:tcPr>
                      <w:tcW w:w="281" w:type="dxa"/>
                    </w:tcPr>
                    <w:p w14:paraId="7B62D54C" w14:textId="77777777" w:rsidR="001D3F0F" w:rsidRDefault="001D3F0F" w:rsidP="001D3F0F">
                      <w:pPr>
                        <w:pStyle w:val="Arbeitsanweisung"/>
                        <w:tabs>
                          <w:tab w:val="left" w:pos="709"/>
                        </w:tabs>
                      </w:pPr>
                    </w:p>
                  </w:tc>
                  <w:tc>
                    <w:tcPr>
                      <w:tcW w:w="281" w:type="dxa"/>
                    </w:tcPr>
                    <w:p w14:paraId="199DC8DC" w14:textId="77777777" w:rsidR="001D3F0F" w:rsidRDefault="001D3F0F" w:rsidP="001D3F0F">
                      <w:pPr>
                        <w:pStyle w:val="Arbeitsanweisung"/>
                        <w:tabs>
                          <w:tab w:val="left" w:pos="709"/>
                        </w:tabs>
                      </w:pPr>
                    </w:p>
                  </w:tc>
                  <w:tc>
                    <w:tcPr>
                      <w:tcW w:w="281" w:type="dxa"/>
                    </w:tcPr>
                    <w:p w14:paraId="552F6A53" w14:textId="77777777" w:rsidR="001D3F0F" w:rsidRDefault="001D3F0F" w:rsidP="001D3F0F">
                      <w:pPr>
                        <w:pStyle w:val="Arbeitsanweisung"/>
                        <w:tabs>
                          <w:tab w:val="left" w:pos="709"/>
                        </w:tabs>
                      </w:pPr>
                    </w:p>
                  </w:tc>
                  <w:tc>
                    <w:tcPr>
                      <w:tcW w:w="281" w:type="dxa"/>
                    </w:tcPr>
                    <w:p w14:paraId="170EDA28" w14:textId="77777777" w:rsidR="001D3F0F" w:rsidRDefault="001D3F0F" w:rsidP="001D3F0F">
                      <w:pPr>
                        <w:pStyle w:val="Arbeitsanweisung"/>
                        <w:tabs>
                          <w:tab w:val="left" w:pos="709"/>
                        </w:tabs>
                      </w:pPr>
                    </w:p>
                  </w:tc>
                  <w:tc>
                    <w:tcPr>
                      <w:tcW w:w="281" w:type="dxa"/>
                    </w:tcPr>
                    <w:p w14:paraId="2FD3E881" w14:textId="77777777" w:rsidR="001D3F0F" w:rsidRDefault="001D3F0F" w:rsidP="001D3F0F">
                      <w:pPr>
                        <w:pStyle w:val="Arbeitsanweisung"/>
                        <w:tabs>
                          <w:tab w:val="left" w:pos="709"/>
                        </w:tabs>
                      </w:pPr>
                    </w:p>
                  </w:tc>
                  <w:tc>
                    <w:tcPr>
                      <w:tcW w:w="281" w:type="dxa"/>
                    </w:tcPr>
                    <w:p w14:paraId="6F8B6AA3" w14:textId="77777777" w:rsidR="001D3F0F" w:rsidRDefault="001D3F0F" w:rsidP="001D3F0F">
                      <w:pPr>
                        <w:pStyle w:val="Arbeitsanweisung"/>
                        <w:tabs>
                          <w:tab w:val="left" w:pos="709"/>
                        </w:tabs>
                      </w:pPr>
                    </w:p>
                  </w:tc>
                  <w:tc>
                    <w:tcPr>
                      <w:tcW w:w="281" w:type="dxa"/>
                    </w:tcPr>
                    <w:p w14:paraId="5286DDE2" w14:textId="77777777" w:rsidR="001D3F0F" w:rsidRDefault="001D3F0F" w:rsidP="001D3F0F">
                      <w:pPr>
                        <w:pStyle w:val="Arbeitsanweisung"/>
                        <w:tabs>
                          <w:tab w:val="left" w:pos="709"/>
                        </w:tabs>
                      </w:pPr>
                    </w:p>
                  </w:tc>
                  <w:tc>
                    <w:tcPr>
                      <w:tcW w:w="281" w:type="dxa"/>
                    </w:tcPr>
                    <w:p w14:paraId="1AFB0BE2" w14:textId="77777777" w:rsidR="001D3F0F" w:rsidRDefault="001D3F0F" w:rsidP="001D3F0F">
                      <w:pPr>
                        <w:pStyle w:val="Arbeitsanweisung"/>
                        <w:tabs>
                          <w:tab w:val="left" w:pos="709"/>
                        </w:tabs>
                      </w:pPr>
                    </w:p>
                  </w:tc>
                  <w:tc>
                    <w:tcPr>
                      <w:tcW w:w="281" w:type="dxa"/>
                    </w:tcPr>
                    <w:p w14:paraId="2C039C58" w14:textId="77777777" w:rsidR="001D3F0F" w:rsidRDefault="001D3F0F" w:rsidP="001D3F0F">
                      <w:pPr>
                        <w:pStyle w:val="Arbeitsanweisung"/>
                        <w:tabs>
                          <w:tab w:val="left" w:pos="709"/>
                        </w:tabs>
                      </w:pPr>
                    </w:p>
                  </w:tc>
                  <w:tc>
                    <w:tcPr>
                      <w:tcW w:w="281" w:type="dxa"/>
                    </w:tcPr>
                    <w:p w14:paraId="21919B23" w14:textId="77777777" w:rsidR="001D3F0F" w:rsidRDefault="001D3F0F" w:rsidP="001D3F0F">
                      <w:pPr>
                        <w:pStyle w:val="Arbeitsanweisung"/>
                        <w:tabs>
                          <w:tab w:val="left" w:pos="709"/>
                        </w:tabs>
                      </w:pPr>
                    </w:p>
                  </w:tc>
                  <w:tc>
                    <w:tcPr>
                      <w:tcW w:w="281" w:type="dxa"/>
                    </w:tcPr>
                    <w:p w14:paraId="69F945E9" w14:textId="77777777" w:rsidR="001D3F0F" w:rsidRDefault="001D3F0F" w:rsidP="001D3F0F">
                      <w:pPr>
                        <w:pStyle w:val="Arbeitsanweisung"/>
                        <w:tabs>
                          <w:tab w:val="left" w:pos="709"/>
                        </w:tabs>
                      </w:pPr>
                    </w:p>
                  </w:tc>
                  <w:tc>
                    <w:tcPr>
                      <w:tcW w:w="281" w:type="dxa"/>
                    </w:tcPr>
                    <w:p w14:paraId="1AFBDE54" w14:textId="77777777" w:rsidR="001D3F0F" w:rsidRDefault="001D3F0F" w:rsidP="001D3F0F">
                      <w:pPr>
                        <w:pStyle w:val="Arbeitsanweisung"/>
                        <w:tabs>
                          <w:tab w:val="left" w:pos="709"/>
                        </w:tabs>
                      </w:pPr>
                    </w:p>
                  </w:tc>
                  <w:tc>
                    <w:tcPr>
                      <w:tcW w:w="281" w:type="dxa"/>
                    </w:tcPr>
                    <w:p w14:paraId="4B8CF875" w14:textId="77777777" w:rsidR="001D3F0F" w:rsidRDefault="001D3F0F" w:rsidP="001D3F0F">
                      <w:pPr>
                        <w:pStyle w:val="Arbeitsanweisung"/>
                        <w:tabs>
                          <w:tab w:val="left" w:pos="709"/>
                        </w:tabs>
                      </w:pPr>
                    </w:p>
                  </w:tc>
                </w:tr>
                <w:tr w:rsidR="001D3F0F" w14:paraId="3887F3E3" w14:textId="77777777" w:rsidTr="002D69F1">
                  <w:trPr>
                    <w:trHeight w:val="283"/>
                  </w:trPr>
                  <w:tc>
                    <w:tcPr>
                      <w:tcW w:w="282" w:type="dxa"/>
                    </w:tcPr>
                    <w:p w14:paraId="66423EF2" w14:textId="77777777" w:rsidR="001D3F0F" w:rsidRDefault="001D3F0F" w:rsidP="001D3F0F">
                      <w:pPr>
                        <w:pStyle w:val="Arbeitsanweisung"/>
                        <w:tabs>
                          <w:tab w:val="left" w:pos="709"/>
                        </w:tabs>
                      </w:pPr>
                    </w:p>
                  </w:tc>
                  <w:tc>
                    <w:tcPr>
                      <w:tcW w:w="282" w:type="dxa"/>
                    </w:tcPr>
                    <w:p w14:paraId="1675C2A0" w14:textId="77777777" w:rsidR="001D3F0F" w:rsidRDefault="001D3F0F" w:rsidP="001D3F0F">
                      <w:pPr>
                        <w:pStyle w:val="Arbeitsanweisung"/>
                        <w:tabs>
                          <w:tab w:val="left" w:pos="709"/>
                        </w:tabs>
                      </w:pPr>
                    </w:p>
                  </w:tc>
                  <w:tc>
                    <w:tcPr>
                      <w:tcW w:w="282" w:type="dxa"/>
                    </w:tcPr>
                    <w:p w14:paraId="3EB83F81" w14:textId="77777777" w:rsidR="001D3F0F" w:rsidRDefault="001D3F0F" w:rsidP="001D3F0F">
                      <w:pPr>
                        <w:pStyle w:val="Arbeitsanweisung"/>
                        <w:tabs>
                          <w:tab w:val="left" w:pos="709"/>
                        </w:tabs>
                      </w:pPr>
                    </w:p>
                  </w:tc>
                  <w:tc>
                    <w:tcPr>
                      <w:tcW w:w="282" w:type="dxa"/>
                    </w:tcPr>
                    <w:p w14:paraId="3D69075D" w14:textId="77777777" w:rsidR="001D3F0F" w:rsidRDefault="001D3F0F" w:rsidP="001D3F0F">
                      <w:pPr>
                        <w:pStyle w:val="Arbeitsanweisung"/>
                        <w:tabs>
                          <w:tab w:val="left" w:pos="709"/>
                        </w:tabs>
                        <w:rPr>
                          <w:noProof/>
                        </w:rPr>
                      </w:pPr>
                    </w:p>
                  </w:tc>
                  <w:tc>
                    <w:tcPr>
                      <w:tcW w:w="282" w:type="dxa"/>
                    </w:tcPr>
                    <w:p w14:paraId="014C49EA" w14:textId="77777777" w:rsidR="001D3F0F" w:rsidRDefault="001D3F0F" w:rsidP="001D3F0F">
                      <w:pPr>
                        <w:pStyle w:val="Arbeitsanweisung"/>
                        <w:tabs>
                          <w:tab w:val="left" w:pos="709"/>
                        </w:tabs>
                      </w:pPr>
                    </w:p>
                  </w:tc>
                  <w:tc>
                    <w:tcPr>
                      <w:tcW w:w="282" w:type="dxa"/>
                    </w:tcPr>
                    <w:p w14:paraId="66BC424A" w14:textId="77777777" w:rsidR="001D3F0F" w:rsidRDefault="001D3F0F" w:rsidP="001D3F0F">
                      <w:pPr>
                        <w:pStyle w:val="Arbeitsanweisung"/>
                        <w:tabs>
                          <w:tab w:val="left" w:pos="709"/>
                        </w:tabs>
                      </w:pPr>
                    </w:p>
                  </w:tc>
                  <w:tc>
                    <w:tcPr>
                      <w:tcW w:w="282" w:type="dxa"/>
                    </w:tcPr>
                    <w:p w14:paraId="5F47F822" w14:textId="77777777" w:rsidR="001D3F0F" w:rsidRDefault="001D3F0F" w:rsidP="001D3F0F">
                      <w:pPr>
                        <w:pStyle w:val="Arbeitsanweisung"/>
                        <w:tabs>
                          <w:tab w:val="left" w:pos="709"/>
                        </w:tabs>
                      </w:pPr>
                    </w:p>
                  </w:tc>
                  <w:tc>
                    <w:tcPr>
                      <w:tcW w:w="282" w:type="dxa"/>
                    </w:tcPr>
                    <w:p w14:paraId="67072131" w14:textId="77777777" w:rsidR="001D3F0F" w:rsidRDefault="001D3F0F" w:rsidP="001D3F0F">
                      <w:pPr>
                        <w:pStyle w:val="Arbeitsanweisung"/>
                        <w:tabs>
                          <w:tab w:val="left" w:pos="709"/>
                        </w:tabs>
                      </w:pPr>
                    </w:p>
                  </w:tc>
                  <w:tc>
                    <w:tcPr>
                      <w:tcW w:w="282" w:type="dxa"/>
                    </w:tcPr>
                    <w:p w14:paraId="179143C6" w14:textId="77777777" w:rsidR="001D3F0F" w:rsidRDefault="001D3F0F" w:rsidP="001D3F0F">
                      <w:pPr>
                        <w:pStyle w:val="Arbeitsanweisung"/>
                        <w:tabs>
                          <w:tab w:val="left" w:pos="709"/>
                        </w:tabs>
                      </w:pPr>
                    </w:p>
                  </w:tc>
                  <w:tc>
                    <w:tcPr>
                      <w:tcW w:w="282" w:type="dxa"/>
                    </w:tcPr>
                    <w:p w14:paraId="3AE1B6C8" w14:textId="77777777" w:rsidR="001D3F0F" w:rsidRDefault="001D3F0F" w:rsidP="001D3F0F">
                      <w:pPr>
                        <w:pStyle w:val="Arbeitsanweisung"/>
                        <w:tabs>
                          <w:tab w:val="left" w:pos="709"/>
                        </w:tabs>
                      </w:pPr>
                    </w:p>
                  </w:tc>
                  <w:tc>
                    <w:tcPr>
                      <w:tcW w:w="282" w:type="dxa"/>
                    </w:tcPr>
                    <w:p w14:paraId="002DE4D0" w14:textId="77777777" w:rsidR="001D3F0F" w:rsidRDefault="001D3F0F" w:rsidP="001D3F0F">
                      <w:pPr>
                        <w:pStyle w:val="Arbeitsanweisung"/>
                        <w:tabs>
                          <w:tab w:val="left" w:pos="709"/>
                        </w:tabs>
                      </w:pPr>
                    </w:p>
                  </w:tc>
                  <w:tc>
                    <w:tcPr>
                      <w:tcW w:w="282" w:type="dxa"/>
                    </w:tcPr>
                    <w:p w14:paraId="7BAF9DFB" w14:textId="77777777" w:rsidR="001D3F0F" w:rsidRDefault="001D3F0F" w:rsidP="001D3F0F">
                      <w:pPr>
                        <w:pStyle w:val="Arbeitsanweisung"/>
                        <w:tabs>
                          <w:tab w:val="left" w:pos="709"/>
                        </w:tabs>
                      </w:pPr>
                    </w:p>
                  </w:tc>
                  <w:tc>
                    <w:tcPr>
                      <w:tcW w:w="282" w:type="dxa"/>
                    </w:tcPr>
                    <w:p w14:paraId="1B4C9CA6" w14:textId="77777777" w:rsidR="001D3F0F" w:rsidRDefault="001D3F0F" w:rsidP="001D3F0F">
                      <w:pPr>
                        <w:pStyle w:val="Arbeitsanweisung"/>
                        <w:tabs>
                          <w:tab w:val="left" w:pos="709"/>
                        </w:tabs>
                      </w:pPr>
                    </w:p>
                  </w:tc>
                  <w:tc>
                    <w:tcPr>
                      <w:tcW w:w="282" w:type="dxa"/>
                    </w:tcPr>
                    <w:p w14:paraId="652254E9" w14:textId="77777777" w:rsidR="001D3F0F" w:rsidRDefault="001D3F0F" w:rsidP="001D3F0F">
                      <w:pPr>
                        <w:pStyle w:val="Arbeitsanweisung"/>
                        <w:tabs>
                          <w:tab w:val="left" w:pos="709"/>
                        </w:tabs>
                      </w:pPr>
                    </w:p>
                  </w:tc>
                  <w:tc>
                    <w:tcPr>
                      <w:tcW w:w="282" w:type="dxa"/>
                    </w:tcPr>
                    <w:p w14:paraId="712048DB" w14:textId="77777777" w:rsidR="001D3F0F" w:rsidRDefault="001D3F0F" w:rsidP="001D3F0F">
                      <w:pPr>
                        <w:pStyle w:val="Arbeitsanweisung"/>
                        <w:tabs>
                          <w:tab w:val="left" w:pos="709"/>
                        </w:tabs>
                      </w:pPr>
                    </w:p>
                  </w:tc>
                  <w:tc>
                    <w:tcPr>
                      <w:tcW w:w="281" w:type="dxa"/>
                    </w:tcPr>
                    <w:p w14:paraId="7E97EE12" w14:textId="77777777" w:rsidR="001D3F0F" w:rsidRDefault="001D3F0F" w:rsidP="001D3F0F">
                      <w:pPr>
                        <w:pStyle w:val="Arbeitsanweisung"/>
                        <w:tabs>
                          <w:tab w:val="left" w:pos="709"/>
                        </w:tabs>
                      </w:pPr>
                    </w:p>
                  </w:tc>
                  <w:tc>
                    <w:tcPr>
                      <w:tcW w:w="281" w:type="dxa"/>
                    </w:tcPr>
                    <w:p w14:paraId="259513C3" w14:textId="77777777" w:rsidR="001D3F0F" w:rsidRDefault="001D3F0F" w:rsidP="001D3F0F">
                      <w:pPr>
                        <w:pStyle w:val="Arbeitsanweisung"/>
                        <w:tabs>
                          <w:tab w:val="left" w:pos="709"/>
                        </w:tabs>
                      </w:pPr>
                    </w:p>
                  </w:tc>
                  <w:tc>
                    <w:tcPr>
                      <w:tcW w:w="281" w:type="dxa"/>
                    </w:tcPr>
                    <w:p w14:paraId="6323F6FB" w14:textId="77777777" w:rsidR="001D3F0F" w:rsidRDefault="001D3F0F" w:rsidP="001D3F0F">
                      <w:pPr>
                        <w:pStyle w:val="Arbeitsanweisung"/>
                        <w:tabs>
                          <w:tab w:val="left" w:pos="709"/>
                        </w:tabs>
                      </w:pPr>
                    </w:p>
                  </w:tc>
                  <w:tc>
                    <w:tcPr>
                      <w:tcW w:w="281" w:type="dxa"/>
                    </w:tcPr>
                    <w:p w14:paraId="75C6DE89" w14:textId="77777777" w:rsidR="001D3F0F" w:rsidRDefault="001D3F0F" w:rsidP="001D3F0F">
                      <w:pPr>
                        <w:pStyle w:val="Arbeitsanweisung"/>
                        <w:tabs>
                          <w:tab w:val="left" w:pos="709"/>
                        </w:tabs>
                      </w:pPr>
                    </w:p>
                  </w:tc>
                  <w:tc>
                    <w:tcPr>
                      <w:tcW w:w="281" w:type="dxa"/>
                    </w:tcPr>
                    <w:p w14:paraId="6954286D" w14:textId="77777777" w:rsidR="001D3F0F" w:rsidRDefault="001D3F0F" w:rsidP="001D3F0F">
                      <w:pPr>
                        <w:pStyle w:val="Arbeitsanweisung"/>
                        <w:tabs>
                          <w:tab w:val="left" w:pos="709"/>
                        </w:tabs>
                      </w:pPr>
                    </w:p>
                  </w:tc>
                  <w:tc>
                    <w:tcPr>
                      <w:tcW w:w="281" w:type="dxa"/>
                    </w:tcPr>
                    <w:p w14:paraId="5C9FC4C6" w14:textId="77777777" w:rsidR="001D3F0F" w:rsidRDefault="001D3F0F" w:rsidP="001D3F0F">
                      <w:pPr>
                        <w:pStyle w:val="Arbeitsanweisung"/>
                        <w:tabs>
                          <w:tab w:val="left" w:pos="709"/>
                        </w:tabs>
                      </w:pPr>
                    </w:p>
                  </w:tc>
                  <w:tc>
                    <w:tcPr>
                      <w:tcW w:w="281" w:type="dxa"/>
                    </w:tcPr>
                    <w:p w14:paraId="784CBE56" w14:textId="77777777" w:rsidR="001D3F0F" w:rsidRDefault="001D3F0F" w:rsidP="001D3F0F">
                      <w:pPr>
                        <w:pStyle w:val="Arbeitsanweisung"/>
                        <w:tabs>
                          <w:tab w:val="left" w:pos="709"/>
                        </w:tabs>
                      </w:pPr>
                    </w:p>
                  </w:tc>
                  <w:tc>
                    <w:tcPr>
                      <w:tcW w:w="281" w:type="dxa"/>
                    </w:tcPr>
                    <w:p w14:paraId="332EE45A" w14:textId="77777777" w:rsidR="001D3F0F" w:rsidRDefault="001D3F0F" w:rsidP="001D3F0F">
                      <w:pPr>
                        <w:pStyle w:val="Arbeitsanweisung"/>
                        <w:tabs>
                          <w:tab w:val="left" w:pos="709"/>
                        </w:tabs>
                      </w:pPr>
                    </w:p>
                  </w:tc>
                  <w:tc>
                    <w:tcPr>
                      <w:tcW w:w="281" w:type="dxa"/>
                    </w:tcPr>
                    <w:p w14:paraId="28FB14F5" w14:textId="77777777" w:rsidR="001D3F0F" w:rsidRDefault="001D3F0F" w:rsidP="001D3F0F">
                      <w:pPr>
                        <w:pStyle w:val="Arbeitsanweisung"/>
                        <w:tabs>
                          <w:tab w:val="left" w:pos="709"/>
                        </w:tabs>
                      </w:pPr>
                    </w:p>
                  </w:tc>
                  <w:tc>
                    <w:tcPr>
                      <w:tcW w:w="281" w:type="dxa"/>
                    </w:tcPr>
                    <w:p w14:paraId="435FC0B0" w14:textId="77777777" w:rsidR="001D3F0F" w:rsidRDefault="001D3F0F" w:rsidP="001D3F0F">
                      <w:pPr>
                        <w:pStyle w:val="Arbeitsanweisung"/>
                        <w:tabs>
                          <w:tab w:val="left" w:pos="709"/>
                        </w:tabs>
                      </w:pPr>
                    </w:p>
                  </w:tc>
                  <w:tc>
                    <w:tcPr>
                      <w:tcW w:w="281" w:type="dxa"/>
                    </w:tcPr>
                    <w:p w14:paraId="4B6FF6EE" w14:textId="77777777" w:rsidR="001D3F0F" w:rsidRDefault="001D3F0F" w:rsidP="001D3F0F">
                      <w:pPr>
                        <w:pStyle w:val="Arbeitsanweisung"/>
                        <w:tabs>
                          <w:tab w:val="left" w:pos="709"/>
                        </w:tabs>
                      </w:pPr>
                    </w:p>
                  </w:tc>
                  <w:tc>
                    <w:tcPr>
                      <w:tcW w:w="281" w:type="dxa"/>
                    </w:tcPr>
                    <w:p w14:paraId="2160DDE2" w14:textId="77777777" w:rsidR="001D3F0F" w:rsidRDefault="001D3F0F" w:rsidP="001D3F0F">
                      <w:pPr>
                        <w:pStyle w:val="Arbeitsanweisung"/>
                        <w:tabs>
                          <w:tab w:val="left" w:pos="709"/>
                        </w:tabs>
                      </w:pPr>
                    </w:p>
                  </w:tc>
                  <w:tc>
                    <w:tcPr>
                      <w:tcW w:w="281" w:type="dxa"/>
                    </w:tcPr>
                    <w:p w14:paraId="1C2CDD47" w14:textId="77777777" w:rsidR="001D3F0F" w:rsidRDefault="001D3F0F" w:rsidP="001D3F0F">
                      <w:pPr>
                        <w:pStyle w:val="Arbeitsanweisung"/>
                        <w:tabs>
                          <w:tab w:val="left" w:pos="709"/>
                        </w:tabs>
                      </w:pPr>
                    </w:p>
                  </w:tc>
                  <w:tc>
                    <w:tcPr>
                      <w:tcW w:w="281" w:type="dxa"/>
                    </w:tcPr>
                    <w:p w14:paraId="0031ACC9" w14:textId="77777777" w:rsidR="001D3F0F" w:rsidRDefault="001D3F0F" w:rsidP="001D3F0F">
                      <w:pPr>
                        <w:pStyle w:val="Arbeitsanweisung"/>
                        <w:tabs>
                          <w:tab w:val="left" w:pos="709"/>
                        </w:tabs>
                      </w:pPr>
                    </w:p>
                  </w:tc>
                  <w:tc>
                    <w:tcPr>
                      <w:tcW w:w="281" w:type="dxa"/>
                    </w:tcPr>
                    <w:p w14:paraId="0CBE5325" w14:textId="77777777" w:rsidR="001D3F0F" w:rsidRDefault="001D3F0F" w:rsidP="001D3F0F">
                      <w:pPr>
                        <w:pStyle w:val="Arbeitsanweisung"/>
                        <w:tabs>
                          <w:tab w:val="left" w:pos="709"/>
                        </w:tabs>
                      </w:pPr>
                    </w:p>
                  </w:tc>
                  <w:tc>
                    <w:tcPr>
                      <w:tcW w:w="281" w:type="dxa"/>
                    </w:tcPr>
                    <w:p w14:paraId="7C8867CA" w14:textId="77777777" w:rsidR="001D3F0F" w:rsidRDefault="001D3F0F" w:rsidP="001D3F0F">
                      <w:pPr>
                        <w:pStyle w:val="Arbeitsanweisung"/>
                        <w:tabs>
                          <w:tab w:val="left" w:pos="709"/>
                        </w:tabs>
                      </w:pPr>
                    </w:p>
                  </w:tc>
                  <w:tc>
                    <w:tcPr>
                      <w:tcW w:w="281" w:type="dxa"/>
                    </w:tcPr>
                    <w:p w14:paraId="1802A530" w14:textId="77777777" w:rsidR="001D3F0F" w:rsidRDefault="001D3F0F" w:rsidP="001D3F0F">
                      <w:pPr>
                        <w:pStyle w:val="Arbeitsanweisung"/>
                        <w:tabs>
                          <w:tab w:val="left" w:pos="709"/>
                        </w:tabs>
                      </w:pPr>
                    </w:p>
                  </w:tc>
                </w:tr>
                <w:tr w:rsidR="001D3F0F" w14:paraId="3417822A" w14:textId="77777777" w:rsidTr="002D69F1">
                  <w:trPr>
                    <w:trHeight w:val="283"/>
                  </w:trPr>
                  <w:tc>
                    <w:tcPr>
                      <w:tcW w:w="282" w:type="dxa"/>
                    </w:tcPr>
                    <w:p w14:paraId="52A40FF3" w14:textId="77777777" w:rsidR="001D3F0F" w:rsidRDefault="001D3F0F" w:rsidP="001D3F0F">
                      <w:pPr>
                        <w:pStyle w:val="Arbeitsanweisung"/>
                        <w:tabs>
                          <w:tab w:val="left" w:pos="709"/>
                        </w:tabs>
                      </w:pPr>
                    </w:p>
                  </w:tc>
                  <w:tc>
                    <w:tcPr>
                      <w:tcW w:w="282" w:type="dxa"/>
                    </w:tcPr>
                    <w:p w14:paraId="7B04B7DD" w14:textId="77777777" w:rsidR="001D3F0F" w:rsidRDefault="001D3F0F" w:rsidP="001D3F0F">
                      <w:pPr>
                        <w:pStyle w:val="Arbeitsanweisung"/>
                        <w:tabs>
                          <w:tab w:val="left" w:pos="709"/>
                        </w:tabs>
                      </w:pPr>
                    </w:p>
                  </w:tc>
                  <w:tc>
                    <w:tcPr>
                      <w:tcW w:w="282" w:type="dxa"/>
                    </w:tcPr>
                    <w:p w14:paraId="7F0E8A46" w14:textId="77777777" w:rsidR="001D3F0F" w:rsidRDefault="001D3F0F" w:rsidP="001D3F0F">
                      <w:pPr>
                        <w:pStyle w:val="Arbeitsanweisung"/>
                        <w:tabs>
                          <w:tab w:val="left" w:pos="709"/>
                        </w:tabs>
                      </w:pPr>
                    </w:p>
                  </w:tc>
                  <w:tc>
                    <w:tcPr>
                      <w:tcW w:w="282" w:type="dxa"/>
                    </w:tcPr>
                    <w:p w14:paraId="6BDB9C55" w14:textId="77777777" w:rsidR="001D3F0F" w:rsidRDefault="001D3F0F" w:rsidP="001D3F0F">
                      <w:pPr>
                        <w:pStyle w:val="Arbeitsanweisung"/>
                        <w:tabs>
                          <w:tab w:val="left" w:pos="709"/>
                        </w:tabs>
                      </w:pPr>
                    </w:p>
                  </w:tc>
                  <w:tc>
                    <w:tcPr>
                      <w:tcW w:w="282" w:type="dxa"/>
                    </w:tcPr>
                    <w:p w14:paraId="63096149" w14:textId="1887F82A" w:rsidR="001D3F0F" w:rsidRDefault="001D3F0F" w:rsidP="001D3F0F">
                      <w:pPr>
                        <w:pStyle w:val="Arbeitsanweisung"/>
                        <w:tabs>
                          <w:tab w:val="left" w:pos="709"/>
                        </w:tabs>
                      </w:pPr>
                    </w:p>
                  </w:tc>
                  <w:tc>
                    <w:tcPr>
                      <w:tcW w:w="282" w:type="dxa"/>
                    </w:tcPr>
                    <w:p w14:paraId="79E629D3" w14:textId="77777777" w:rsidR="001D3F0F" w:rsidRDefault="001D3F0F" w:rsidP="001D3F0F">
                      <w:pPr>
                        <w:pStyle w:val="Arbeitsanweisung"/>
                        <w:tabs>
                          <w:tab w:val="left" w:pos="709"/>
                        </w:tabs>
                      </w:pPr>
                    </w:p>
                  </w:tc>
                  <w:tc>
                    <w:tcPr>
                      <w:tcW w:w="282" w:type="dxa"/>
                    </w:tcPr>
                    <w:p w14:paraId="0DDF6A9B" w14:textId="77777777" w:rsidR="001D3F0F" w:rsidRDefault="001D3F0F" w:rsidP="001D3F0F">
                      <w:pPr>
                        <w:pStyle w:val="Arbeitsanweisung"/>
                        <w:tabs>
                          <w:tab w:val="left" w:pos="709"/>
                        </w:tabs>
                      </w:pPr>
                    </w:p>
                  </w:tc>
                  <w:tc>
                    <w:tcPr>
                      <w:tcW w:w="282" w:type="dxa"/>
                    </w:tcPr>
                    <w:p w14:paraId="4F0985F6" w14:textId="77777777" w:rsidR="001D3F0F" w:rsidRDefault="001D3F0F" w:rsidP="001D3F0F">
                      <w:pPr>
                        <w:pStyle w:val="Arbeitsanweisung"/>
                        <w:tabs>
                          <w:tab w:val="left" w:pos="709"/>
                        </w:tabs>
                      </w:pPr>
                    </w:p>
                  </w:tc>
                  <w:tc>
                    <w:tcPr>
                      <w:tcW w:w="282" w:type="dxa"/>
                    </w:tcPr>
                    <w:p w14:paraId="3B651D69" w14:textId="77777777" w:rsidR="001D3F0F" w:rsidRDefault="001D3F0F" w:rsidP="001D3F0F">
                      <w:pPr>
                        <w:pStyle w:val="Arbeitsanweisung"/>
                        <w:tabs>
                          <w:tab w:val="left" w:pos="709"/>
                        </w:tabs>
                      </w:pPr>
                    </w:p>
                  </w:tc>
                  <w:tc>
                    <w:tcPr>
                      <w:tcW w:w="282" w:type="dxa"/>
                    </w:tcPr>
                    <w:p w14:paraId="31262654" w14:textId="77777777" w:rsidR="001D3F0F" w:rsidRDefault="001D3F0F" w:rsidP="001D3F0F">
                      <w:pPr>
                        <w:pStyle w:val="Arbeitsanweisung"/>
                        <w:tabs>
                          <w:tab w:val="left" w:pos="709"/>
                        </w:tabs>
                      </w:pPr>
                    </w:p>
                  </w:tc>
                  <w:tc>
                    <w:tcPr>
                      <w:tcW w:w="282" w:type="dxa"/>
                    </w:tcPr>
                    <w:p w14:paraId="1F992E8C" w14:textId="77777777" w:rsidR="001D3F0F" w:rsidRDefault="001D3F0F" w:rsidP="001D3F0F">
                      <w:pPr>
                        <w:pStyle w:val="Arbeitsanweisung"/>
                        <w:tabs>
                          <w:tab w:val="left" w:pos="709"/>
                        </w:tabs>
                      </w:pPr>
                    </w:p>
                  </w:tc>
                  <w:tc>
                    <w:tcPr>
                      <w:tcW w:w="282" w:type="dxa"/>
                    </w:tcPr>
                    <w:p w14:paraId="529B7604" w14:textId="77777777" w:rsidR="001D3F0F" w:rsidRDefault="001D3F0F" w:rsidP="001D3F0F">
                      <w:pPr>
                        <w:pStyle w:val="Arbeitsanweisung"/>
                        <w:tabs>
                          <w:tab w:val="left" w:pos="709"/>
                        </w:tabs>
                      </w:pPr>
                    </w:p>
                  </w:tc>
                  <w:tc>
                    <w:tcPr>
                      <w:tcW w:w="282" w:type="dxa"/>
                    </w:tcPr>
                    <w:p w14:paraId="310B6A65" w14:textId="77777777" w:rsidR="001D3F0F" w:rsidRDefault="001D3F0F" w:rsidP="001D3F0F">
                      <w:pPr>
                        <w:pStyle w:val="Arbeitsanweisung"/>
                        <w:tabs>
                          <w:tab w:val="left" w:pos="709"/>
                        </w:tabs>
                      </w:pPr>
                    </w:p>
                  </w:tc>
                  <w:tc>
                    <w:tcPr>
                      <w:tcW w:w="282" w:type="dxa"/>
                    </w:tcPr>
                    <w:p w14:paraId="1DFD7099" w14:textId="77777777" w:rsidR="001D3F0F" w:rsidRDefault="001D3F0F" w:rsidP="001D3F0F">
                      <w:pPr>
                        <w:pStyle w:val="Arbeitsanweisung"/>
                        <w:tabs>
                          <w:tab w:val="left" w:pos="709"/>
                        </w:tabs>
                      </w:pPr>
                    </w:p>
                  </w:tc>
                  <w:tc>
                    <w:tcPr>
                      <w:tcW w:w="282" w:type="dxa"/>
                    </w:tcPr>
                    <w:p w14:paraId="1ED55123" w14:textId="77777777" w:rsidR="001D3F0F" w:rsidRDefault="001D3F0F" w:rsidP="001D3F0F">
                      <w:pPr>
                        <w:pStyle w:val="Arbeitsanweisung"/>
                        <w:tabs>
                          <w:tab w:val="left" w:pos="709"/>
                        </w:tabs>
                      </w:pPr>
                    </w:p>
                  </w:tc>
                  <w:tc>
                    <w:tcPr>
                      <w:tcW w:w="281" w:type="dxa"/>
                    </w:tcPr>
                    <w:p w14:paraId="78965DFD" w14:textId="77777777" w:rsidR="001D3F0F" w:rsidRDefault="001D3F0F" w:rsidP="001D3F0F">
                      <w:pPr>
                        <w:pStyle w:val="Arbeitsanweisung"/>
                        <w:tabs>
                          <w:tab w:val="left" w:pos="709"/>
                        </w:tabs>
                      </w:pPr>
                    </w:p>
                  </w:tc>
                  <w:tc>
                    <w:tcPr>
                      <w:tcW w:w="281" w:type="dxa"/>
                    </w:tcPr>
                    <w:p w14:paraId="3BA0AE8B" w14:textId="77777777" w:rsidR="001D3F0F" w:rsidRDefault="001D3F0F" w:rsidP="001D3F0F">
                      <w:pPr>
                        <w:pStyle w:val="Arbeitsanweisung"/>
                        <w:tabs>
                          <w:tab w:val="left" w:pos="709"/>
                        </w:tabs>
                      </w:pPr>
                    </w:p>
                  </w:tc>
                  <w:tc>
                    <w:tcPr>
                      <w:tcW w:w="281" w:type="dxa"/>
                    </w:tcPr>
                    <w:p w14:paraId="1E54D940" w14:textId="77777777" w:rsidR="001D3F0F" w:rsidRDefault="001D3F0F" w:rsidP="001D3F0F">
                      <w:pPr>
                        <w:pStyle w:val="Arbeitsanweisung"/>
                        <w:tabs>
                          <w:tab w:val="left" w:pos="709"/>
                        </w:tabs>
                      </w:pPr>
                    </w:p>
                  </w:tc>
                  <w:tc>
                    <w:tcPr>
                      <w:tcW w:w="281" w:type="dxa"/>
                    </w:tcPr>
                    <w:p w14:paraId="381F1C0E" w14:textId="77777777" w:rsidR="001D3F0F" w:rsidRDefault="001D3F0F" w:rsidP="001D3F0F">
                      <w:pPr>
                        <w:pStyle w:val="Arbeitsanweisung"/>
                        <w:tabs>
                          <w:tab w:val="left" w:pos="709"/>
                        </w:tabs>
                      </w:pPr>
                    </w:p>
                  </w:tc>
                  <w:tc>
                    <w:tcPr>
                      <w:tcW w:w="281" w:type="dxa"/>
                    </w:tcPr>
                    <w:p w14:paraId="1C841A95" w14:textId="77777777" w:rsidR="001D3F0F" w:rsidRDefault="001D3F0F" w:rsidP="001D3F0F">
                      <w:pPr>
                        <w:pStyle w:val="Arbeitsanweisung"/>
                        <w:tabs>
                          <w:tab w:val="left" w:pos="709"/>
                        </w:tabs>
                      </w:pPr>
                    </w:p>
                  </w:tc>
                  <w:tc>
                    <w:tcPr>
                      <w:tcW w:w="281" w:type="dxa"/>
                    </w:tcPr>
                    <w:p w14:paraId="12FC8346" w14:textId="77777777" w:rsidR="001D3F0F" w:rsidRDefault="001D3F0F" w:rsidP="001D3F0F">
                      <w:pPr>
                        <w:pStyle w:val="Arbeitsanweisung"/>
                        <w:tabs>
                          <w:tab w:val="left" w:pos="709"/>
                        </w:tabs>
                      </w:pPr>
                    </w:p>
                  </w:tc>
                  <w:tc>
                    <w:tcPr>
                      <w:tcW w:w="281" w:type="dxa"/>
                    </w:tcPr>
                    <w:p w14:paraId="7C44D04B" w14:textId="77777777" w:rsidR="001D3F0F" w:rsidRDefault="001D3F0F" w:rsidP="001D3F0F">
                      <w:pPr>
                        <w:pStyle w:val="Arbeitsanweisung"/>
                        <w:tabs>
                          <w:tab w:val="left" w:pos="709"/>
                        </w:tabs>
                      </w:pPr>
                    </w:p>
                  </w:tc>
                  <w:tc>
                    <w:tcPr>
                      <w:tcW w:w="281" w:type="dxa"/>
                    </w:tcPr>
                    <w:p w14:paraId="76F7D277" w14:textId="77777777" w:rsidR="001D3F0F" w:rsidRDefault="001D3F0F" w:rsidP="001D3F0F">
                      <w:pPr>
                        <w:pStyle w:val="Arbeitsanweisung"/>
                        <w:tabs>
                          <w:tab w:val="left" w:pos="709"/>
                        </w:tabs>
                      </w:pPr>
                    </w:p>
                  </w:tc>
                  <w:tc>
                    <w:tcPr>
                      <w:tcW w:w="281" w:type="dxa"/>
                    </w:tcPr>
                    <w:p w14:paraId="1C521DF0" w14:textId="77777777" w:rsidR="001D3F0F" w:rsidRDefault="001D3F0F" w:rsidP="001D3F0F">
                      <w:pPr>
                        <w:pStyle w:val="Arbeitsanweisung"/>
                        <w:tabs>
                          <w:tab w:val="left" w:pos="709"/>
                        </w:tabs>
                      </w:pPr>
                    </w:p>
                  </w:tc>
                  <w:tc>
                    <w:tcPr>
                      <w:tcW w:w="281" w:type="dxa"/>
                    </w:tcPr>
                    <w:p w14:paraId="155339A9" w14:textId="77777777" w:rsidR="001D3F0F" w:rsidRDefault="001D3F0F" w:rsidP="001D3F0F">
                      <w:pPr>
                        <w:pStyle w:val="Arbeitsanweisung"/>
                        <w:tabs>
                          <w:tab w:val="left" w:pos="709"/>
                        </w:tabs>
                      </w:pPr>
                    </w:p>
                  </w:tc>
                  <w:tc>
                    <w:tcPr>
                      <w:tcW w:w="281" w:type="dxa"/>
                    </w:tcPr>
                    <w:p w14:paraId="34D7C816" w14:textId="77777777" w:rsidR="001D3F0F" w:rsidRDefault="001D3F0F" w:rsidP="001D3F0F">
                      <w:pPr>
                        <w:pStyle w:val="Arbeitsanweisung"/>
                        <w:tabs>
                          <w:tab w:val="left" w:pos="709"/>
                        </w:tabs>
                      </w:pPr>
                    </w:p>
                  </w:tc>
                  <w:tc>
                    <w:tcPr>
                      <w:tcW w:w="281" w:type="dxa"/>
                    </w:tcPr>
                    <w:p w14:paraId="5523B69A" w14:textId="77777777" w:rsidR="001D3F0F" w:rsidRDefault="001D3F0F" w:rsidP="001D3F0F">
                      <w:pPr>
                        <w:pStyle w:val="Arbeitsanweisung"/>
                        <w:tabs>
                          <w:tab w:val="left" w:pos="709"/>
                        </w:tabs>
                      </w:pPr>
                    </w:p>
                  </w:tc>
                  <w:tc>
                    <w:tcPr>
                      <w:tcW w:w="281" w:type="dxa"/>
                    </w:tcPr>
                    <w:p w14:paraId="56211E24" w14:textId="77777777" w:rsidR="001D3F0F" w:rsidRDefault="001D3F0F" w:rsidP="001D3F0F">
                      <w:pPr>
                        <w:pStyle w:val="Arbeitsanweisung"/>
                        <w:tabs>
                          <w:tab w:val="left" w:pos="709"/>
                        </w:tabs>
                      </w:pPr>
                    </w:p>
                  </w:tc>
                  <w:tc>
                    <w:tcPr>
                      <w:tcW w:w="281" w:type="dxa"/>
                    </w:tcPr>
                    <w:p w14:paraId="4F8E3002" w14:textId="77777777" w:rsidR="001D3F0F" w:rsidRDefault="001D3F0F" w:rsidP="001D3F0F">
                      <w:pPr>
                        <w:pStyle w:val="Arbeitsanweisung"/>
                        <w:tabs>
                          <w:tab w:val="left" w:pos="709"/>
                        </w:tabs>
                      </w:pPr>
                    </w:p>
                  </w:tc>
                  <w:tc>
                    <w:tcPr>
                      <w:tcW w:w="281" w:type="dxa"/>
                    </w:tcPr>
                    <w:p w14:paraId="1CD489E8" w14:textId="77777777" w:rsidR="001D3F0F" w:rsidRDefault="001D3F0F" w:rsidP="001D3F0F">
                      <w:pPr>
                        <w:pStyle w:val="Arbeitsanweisung"/>
                        <w:tabs>
                          <w:tab w:val="left" w:pos="709"/>
                        </w:tabs>
                      </w:pPr>
                    </w:p>
                  </w:tc>
                  <w:tc>
                    <w:tcPr>
                      <w:tcW w:w="281" w:type="dxa"/>
                    </w:tcPr>
                    <w:p w14:paraId="20BB4035" w14:textId="77777777" w:rsidR="001D3F0F" w:rsidRDefault="001D3F0F" w:rsidP="001D3F0F">
                      <w:pPr>
                        <w:pStyle w:val="Arbeitsanweisung"/>
                        <w:tabs>
                          <w:tab w:val="left" w:pos="709"/>
                        </w:tabs>
                      </w:pPr>
                    </w:p>
                  </w:tc>
                  <w:tc>
                    <w:tcPr>
                      <w:tcW w:w="281" w:type="dxa"/>
                    </w:tcPr>
                    <w:p w14:paraId="4A9AEA33" w14:textId="77777777" w:rsidR="001D3F0F" w:rsidRDefault="001D3F0F" w:rsidP="001D3F0F">
                      <w:pPr>
                        <w:pStyle w:val="Arbeitsanweisung"/>
                        <w:tabs>
                          <w:tab w:val="left" w:pos="709"/>
                        </w:tabs>
                      </w:pPr>
                    </w:p>
                  </w:tc>
                </w:tr>
                <w:tr w:rsidR="001D3F0F" w14:paraId="79290A84" w14:textId="77777777" w:rsidTr="002D69F1">
                  <w:trPr>
                    <w:trHeight w:val="283"/>
                  </w:trPr>
                  <w:tc>
                    <w:tcPr>
                      <w:tcW w:w="282" w:type="dxa"/>
                    </w:tcPr>
                    <w:p w14:paraId="04E964B8" w14:textId="77777777" w:rsidR="001D3F0F" w:rsidRDefault="001D3F0F" w:rsidP="001D3F0F">
                      <w:pPr>
                        <w:pStyle w:val="Arbeitsanweisung"/>
                        <w:tabs>
                          <w:tab w:val="left" w:pos="709"/>
                        </w:tabs>
                      </w:pPr>
                    </w:p>
                  </w:tc>
                  <w:tc>
                    <w:tcPr>
                      <w:tcW w:w="282" w:type="dxa"/>
                    </w:tcPr>
                    <w:p w14:paraId="08C9AA0F" w14:textId="77777777" w:rsidR="001D3F0F" w:rsidRDefault="001D3F0F" w:rsidP="001D3F0F">
                      <w:pPr>
                        <w:pStyle w:val="Arbeitsanweisung"/>
                        <w:tabs>
                          <w:tab w:val="left" w:pos="709"/>
                        </w:tabs>
                      </w:pPr>
                    </w:p>
                  </w:tc>
                  <w:tc>
                    <w:tcPr>
                      <w:tcW w:w="282" w:type="dxa"/>
                    </w:tcPr>
                    <w:p w14:paraId="3B8DB24E" w14:textId="77777777" w:rsidR="001D3F0F" w:rsidRDefault="001D3F0F" w:rsidP="001D3F0F">
                      <w:pPr>
                        <w:pStyle w:val="Arbeitsanweisung"/>
                        <w:tabs>
                          <w:tab w:val="left" w:pos="709"/>
                        </w:tabs>
                      </w:pPr>
                    </w:p>
                  </w:tc>
                  <w:tc>
                    <w:tcPr>
                      <w:tcW w:w="282" w:type="dxa"/>
                    </w:tcPr>
                    <w:p w14:paraId="45FE1E4C" w14:textId="77777777" w:rsidR="001D3F0F" w:rsidRDefault="001D3F0F" w:rsidP="001D3F0F">
                      <w:pPr>
                        <w:pStyle w:val="Arbeitsanweisung"/>
                        <w:tabs>
                          <w:tab w:val="left" w:pos="709"/>
                        </w:tabs>
                      </w:pPr>
                    </w:p>
                  </w:tc>
                  <w:tc>
                    <w:tcPr>
                      <w:tcW w:w="282" w:type="dxa"/>
                    </w:tcPr>
                    <w:p w14:paraId="40DD19C8" w14:textId="77777777" w:rsidR="001D3F0F" w:rsidRDefault="001D3F0F" w:rsidP="001D3F0F">
                      <w:pPr>
                        <w:pStyle w:val="Arbeitsanweisung"/>
                        <w:tabs>
                          <w:tab w:val="left" w:pos="709"/>
                        </w:tabs>
                      </w:pPr>
                    </w:p>
                  </w:tc>
                  <w:tc>
                    <w:tcPr>
                      <w:tcW w:w="282" w:type="dxa"/>
                    </w:tcPr>
                    <w:p w14:paraId="7D32F521" w14:textId="77777777" w:rsidR="001D3F0F" w:rsidRDefault="001D3F0F" w:rsidP="001D3F0F">
                      <w:pPr>
                        <w:pStyle w:val="Arbeitsanweisung"/>
                        <w:tabs>
                          <w:tab w:val="left" w:pos="709"/>
                        </w:tabs>
                      </w:pPr>
                    </w:p>
                  </w:tc>
                  <w:tc>
                    <w:tcPr>
                      <w:tcW w:w="282" w:type="dxa"/>
                    </w:tcPr>
                    <w:p w14:paraId="26F2ED46" w14:textId="77777777" w:rsidR="001D3F0F" w:rsidRDefault="001D3F0F" w:rsidP="001D3F0F">
                      <w:pPr>
                        <w:pStyle w:val="Arbeitsanweisung"/>
                        <w:tabs>
                          <w:tab w:val="left" w:pos="709"/>
                        </w:tabs>
                      </w:pPr>
                    </w:p>
                  </w:tc>
                  <w:tc>
                    <w:tcPr>
                      <w:tcW w:w="282" w:type="dxa"/>
                    </w:tcPr>
                    <w:p w14:paraId="50855AB0" w14:textId="77777777" w:rsidR="001D3F0F" w:rsidRDefault="001D3F0F" w:rsidP="001D3F0F">
                      <w:pPr>
                        <w:pStyle w:val="Arbeitsanweisung"/>
                        <w:tabs>
                          <w:tab w:val="left" w:pos="709"/>
                        </w:tabs>
                      </w:pPr>
                    </w:p>
                  </w:tc>
                  <w:tc>
                    <w:tcPr>
                      <w:tcW w:w="282" w:type="dxa"/>
                    </w:tcPr>
                    <w:p w14:paraId="26F4FDFC" w14:textId="77777777" w:rsidR="001D3F0F" w:rsidRDefault="001D3F0F" w:rsidP="001D3F0F">
                      <w:pPr>
                        <w:pStyle w:val="Arbeitsanweisung"/>
                        <w:tabs>
                          <w:tab w:val="left" w:pos="709"/>
                        </w:tabs>
                      </w:pPr>
                    </w:p>
                  </w:tc>
                  <w:tc>
                    <w:tcPr>
                      <w:tcW w:w="282" w:type="dxa"/>
                    </w:tcPr>
                    <w:p w14:paraId="1FC0838A" w14:textId="77777777" w:rsidR="001D3F0F" w:rsidRDefault="001D3F0F" w:rsidP="001D3F0F">
                      <w:pPr>
                        <w:pStyle w:val="Arbeitsanweisung"/>
                        <w:tabs>
                          <w:tab w:val="left" w:pos="709"/>
                        </w:tabs>
                      </w:pPr>
                    </w:p>
                  </w:tc>
                  <w:tc>
                    <w:tcPr>
                      <w:tcW w:w="282" w:type="dxa"/>
                    </w:tcPr>
                    <w:p w14:paraId="37831A8D" w14:textId="77777777" w:rsidR="001D3F0F" w:rsidRDefault="001D3F0F" w:rsidP="001D3F0F">
                      <w:pPr>
                        <w:pStyle w:val="Arbeitsanweisung"/>
                        <w:tabs>
                          <w:tab w:val="left" w:pos="709"/>
                        </w:tabs>
                      </w:pPr>
                    </w:p>
                  </w:tc>
                  <w:tc>
                    <w:tcPr>
                      <w:tcW w:w="282" w:type="dxa"/>
                    </w:tcPr>
                    <w:p w14:paraId="3B9E6FC2" w14:textId="77777777" w:rsidR="001D3F0F" w:rsidRDefault="001D3F0F" w:rsidP="001D3F0F">
                      <w:pPr>
                        <w:pStyle w:val="Arbeitsanweisung"/>
                        <w:tabs>
                          <w:tab w:val="left" w:pos="709"/>
                        </w:tabs>
                      </w:pPr>
                    </w:p>
                  </w:tc>
                  <w:tc>
                    <w:tcPr>
                      <w:tcW w:w="282" w:type="dxa"/>
                    </w:tcPr>
                    <w:p w14:paraId="48324BD4" w14:textId="77777777" w:rsidR="001D3F0F" w:rsidRDefault="001D3F0F" w:rsidP="001D3F0F">
                      <w:pPr>
                        <w:pStyle w:val="Arbeitsanweisung"/>
                        <w:tabs>
                          <w:tab w:val="left" w:pos="709"/>
                        </w:tabs>
                      </w:pPr>
                    </w:p>
                  </w:tc>
                  <w:tc>
                    <w:tcPr>
                      <w:tcW w:w="282" w:type="dxa"/>
                    </w:tcPr>
                    <w:p w14:paraId="4C93E280" w14:textId="77777777" w:rsidR="001D3F0F" w:rsidRDefault="001D3F0F" w:rsidP="001D3F0F">
                      <w:pPr>
                        <w:pStyle w:val="Arbeitsanweisung"/>
                        <w:tabs>
                          <w:tab w:val="left" w:pos="709"/>
                        </w:tabs>
                      </w:pPr>
                    </w:p>
                  </w:tc>
                  <w:tc>
                    <w:tcPr>
                      <w:tcW w:w="282" w:type="dxa"/>
                    </w:tcPr>
                    <w:p w14:paraId="60652436" w14:textId="77777777" w:rsidR="001D3F0F" w:rsidRDefault="001D3F0F" w:rsidP="001D3F0F">
                      <w:pPr>
                        <w:pStyle w:val="Arbeitsanweisung"/>
                        <w:tabs>
                          <w:tab w:val="left" w:pos="709"/>
                        </w:tabs>
                      </w:pPr>
                    </w:p>
                  </w:tc>
                  <w:tc>
                    <w:tcPr>
                      <w:tcW w:w="281" w:type="dxa"/>
                    </w:tcPr>
                    <w:p w14:paraId="232B120C" w14:textId="77777777" w:rsidR="001D3F0F" w:rsidRDefault="001D3F0F" w:rsidP="001D3F0F">
                      <w:pPr>
                        <w:pStyle w:val="Arbeitsanweisung"/>
                        <w:tabs>
                          <w:tab w:val="left" w:pos="709"/>
                        </w:tabs>
                      </w:pPr>
                    </w:p>
                  </w:tc>
                  <w:tc>
                    <w:tcPr>
                      <w:tcW w:w="281" w:type="dxa"/>
                    </w:tcPr>
                    <w:p w14:paraId="46601573" w14:textId="77777777" w:rsidR="001D3F0F" w:rsidRDefault="001D3F0F" w:rsidP="001D3F0F">
                      <w:pPr>
                        <w:pStyle w:val="Arbeitsanweisung"/>
                        <w:tabs>
                          <w:tab w:val="left" w:pos="709"/>
                        </w:tabs>
                      </w:pPr>
                    </w:p>
                  </w:tc>
                  <w:tc>
                    <w:tcPr>
                      <w:tcW w:w="281" w:type="dxa"/>
                    </w:tcPr>
                    <w:p w14:paraId="6F23B45E" w14:textId="77777777" w:rsidR="001D3F0F" w:rsidRDefault="001D3F0F" w:rsidP="001D3F0F">
                      <w:pPr>
                        <w:pStyle w:val="Arbeitsanweisung"/>
                        <w:tabs>
                          <w:tab w:val="left" w:pos="709"/>
                        </w:tabs>
                      </w:pPr>
                    </w:p>
                  </w:tc>
                  <w:tc>
                    <w:tcPr>
                      <w:tcW w:w="281" w:type="dxa"/>
                    </w:tcPr>
                    <w:p w14:paraId="47CB60F3" w14:textId="77777777" w:rsidR="001D3F0F" w:rsidRDefault="001D3F0F" w:rsidP="001D3F0F">
                      <w:pPr>
                        <w:pStyle w:val="Arbeitsanweisung"/>
                        <w:tabs>
                          <w:tab w:val="left" w:pos="709"/>
                        </w:tabs>
                      </w:pPr>
                    </w:p>
                  </w:tc>
                  <w:tc>
                    <w:tcPr>
                      <w:tcW w:w="281" w:type="dxa"/>
                    </w:tcPr>
                    <w:p w14:paraId="60532C35" w14:textId="77777777" w:rsidR="001D3F0F" w:rsidRDefault="001D3F0F" w:rsidP="001D3F0F">
                      <w:pPr>
                        <w:pStyle w:val="Arbeitsanweisung"/>
                        <w:tabs>
                          <w:tab w:val="left" w:pos="709"/>
                        </w:tabs>
                      </w:pPr>
                    </w:p>
                  </w:tc>
                  <w:tc>
                    <w:tcPr>
                      <w:tcW w:w="281" w:type="dxa"/>
                    </w:tcPr>
                    <w:p w14:paraId="71D3D69A" w14:textId="77777777" w:rsidR="001D3F0F" w:rsidRDefault="001D3F0F" w:rsidP="001D3F0F">
                      <w:pPr>
                        <w:pStyle w:val="Arbeitsanweisung"/>
                        <w:tabs>
                          <w:tab w:val="left" w:pos="709"/>
                        </w:tabs>
                      </w:pPr>
                    </w:p>
                  </w:tc>
                  <w:tc>
                    <w:tcPr>
                      <w:tcW w:w="281" w:type="dxa"/>
                    </w:tcPr>
                    <w:p w14:paraId="66DCBA9E" w14:textId="77777777" w:rsidR="001D3F0F" w:rsidRDefault="001D3F0F" w:rsidP="001D3F0F">
                      <w:pPr>
                        <w:pStyle w:val="Arbeitsanweisung"/>
                        <w:tabs>
                          <w:tab w:val="left" w:pos="709"/>
                        </w:tabs>
                      </w:pPr>
                    </w:p>
                  </w:tc>
                  <w:tc>
                    <w:tcPr>
                      <w:tcW w:w="281" w:type="dxa"/>
                    </w:tcPr>
                    <w:p w14:paraId="3CF03629" w14:textId="77777777" w:rsidR="001D3F0F" w:rsidRDefault="001D3F0F" w:rsidP="001D3F0F">
                      <w:pPr>
                        <w:pStyle w:val="Arbeitsanweisung"/>
                        <w:tabs>
                          <w:tab w:val="left" w:pos="709"/>
                        </w:tabs>
                      </w:pPr>
                    </w:p>
                  </w:tc>
                  <w:tc>
                    <w:tcPr>
                      <w:tcW w:w="281" w:type="dxa"/>
                    </w:tcPr>
                    <w:p w14:paraId="665A98E9" w14:textId="77777777" w:rsidR="001D3F0F" w:rsidRDefault="001D3F0F" w:rsidP="001D3F0F">
                      <w:pPr>
                        <w:pStyle w:val="Arbeitsanweisung"/>
                        <w:tabs>
                          <w:tab w:val="left" w:pos="709"/>
                        </w:tabs>
                      </w:pPr>
                    </w:p>
                  </w:tc>
                  <w:tc>
                    <w:tcPr>
                      <w:tcW w:w="281" w:type="dxa"/>
                    </w:tcPr>
                    <w:p w14:paraId="3CA91091" w14:textId="77777777" w:rsidR="001D3F0F" w:rsidRDefault="001D3F0F" w:rsidP="001D3F0F">
                      <w:pPr>
                        <w:pStyle w:val="Arbeitsanweisung"/>
                        <w:tabs>
                          <w:tab w:val="left" w:pos="709"/>
                        </w:tabs>
                      </w:pPr>
                    </w:p>
                  </w:tc>
                  <w:tc>
                    <w:tcPr>
                      <w:tcW w:w="281" w:type="dxa"/>
                    </w:tcPr>
                    <w:p w14:paraId="3CED500F" w14:textId="77777777" w:rsidR="001D3F0F" w:rsidRDefault="001D3F0F" w:rsidP="001D3F0F">
                      <w:pPr>
                        <w:pStyle w:val="Arbeitsanweisung"/>
                        <w:tabs>
                          <w:tab w:val="left" w:pos="709"/>
                        </w:tabs>
                      </w:pPr>
                    </w:p>
                  </w:tc>
                  <w:tc>
                    <w:tcPr>
                      <w:tcW w:w="281" w:type="dxa"/>
                    </w:tcPr>
                    <w:p w14:paraId="772530EE" w14:textId="77777777" w:rsidR="001D3F0F" w:rsidRDefault="001D3F0F" w:rsidP="001D3F0F">
                      <w:pPr>
                        <w:pStyle w:val="Arbeitsanweisung"/>
                        <w:tabs>
                          <w:tab w:val="left" w:pos="709"/>
                        </w:tabs>
                      </w:pPr>
                    </w:p>
                  </w:tc>
                  <w:tc>
                    <w:tcPr>
                      <w:tcW w:w="281" w:type="dxa"/>
                    </w:tcPr>
                    <w:p w14:paraId="68D3005C" w14:textId="77777777" w:rsidR="001D3F0F" w:rsidRDefault="001D3F0F" w:rsidP="001D3F0F">
                      <w:pPr>
                        <w:pStyle w:val="Arbeitsanweisung"/>
                        <w:tabs>
                          <w:tab w:val="left" w:pos="709"/>
                        </w:tabs>
                      </w:pPr>
                    </w:p>
                  </w:tc>
                  <w:tc>
                    <w:tcPr>
                      <w:tcW w:w="281" w:type="dxa"/>
                    </w:tcPr>
                    <w:p w14:paraId="01C1CAD4" w14:textId="77777777" w:rsidR="001D3F0F" w:rsidRDefault="001D3F0F" w:rsidP="001D3F0F">
                      <w:pPr>
                        <w:pStyle w:val="Arbeitsanweisung"/>
                        <w:tabs>
                          <w:tab w:val="left" w:pos="709"/>
                        </w:tabs>
                      </w:pPr>
                    </w:p>
                  </w:tc>
                  <w:tc>
                    <w:tcPr>
                      <w:tcW w:w="281" w:type="dxa"/>
                    </w:tcPr>
                    <w:p w14:paraId="028ECEBB" w14:textId="77777777" w:rsidR="001D3F0F" w:rsidRDefault="001D3F0F" w:rsidP="001D3F0F">
                      <w:pPr>
                        <w:pStyle w:val="Arbeitsanweisung"/>
                        <w:tabs>
                          <w:tab w:val="left" w:pos="709"/>
                        </w:tabs>
                      </w:pPr>
                    </w:p>
                  </w:tc>
                  <w:tc>
                    <w:tcPr>
                      <w:tcW w:w="281" w:type="dxa"/>
                    </w:tcPr>
                    <w:p w14:paraId="3B9D99C1" w14:textId="77777777" w:rsidR="001D3F0F" w:rsidRDefault="001D3F0F" w:rsidP="001D3F0F">
                      <w:pPr>
                        <w:pStyle w:val="Arbeitsanweisung"/>
                        <w:tabs>
                          <w:tab w:val="left" w:pos="709"/>
                        </w:tabs>
                      </w:pPr>
                    </w:p>
                  </w:tc>
                  <w:tc>
                    <w:tcPr>
                      <w:tcW w:w="281" w:type="dxa"/>
                    </w:tcPr>
                    <w:p w14:paraId="282045F8" w14:textId="77777777" w:rsidR="001D3F0F" w:rsidRDefault="001D3F0F" w:rsidP="001D3F0F">
                      <w:pPr>
                        <w:pStyle w:val="Arbeitsanweisung"/>
                        <w:tabs>
                          <w:tab w:val="left" w:pos="709"/>
                        </w:tabs>
                      </w:pPr>
                    </w:p>
                  </w:tc>
                </w:tr>
                <w:tr w:rsidR="001D3F0F" w14:paraId="17293C8A" w14:textId="77777777" w:rsidTr="002D69F1">
                  <w:trPr>
                    <w:trHeight w:val="283"/>
                  </w:trPr>
                  <w:tc>
                    <w:tcPr>
                      <w:tcW w:w="282" w:type="dxa"/>
                    </w:tcPr>
                    <w:p w14:paraId="36855879" w14:textId="77777777" w:rsidR="001D3F0F" w:rsidRDefault="001D3F0F" w:rsidP="001D3F0F">
                      <w:pPr>
                        <w:pStyle w:val="Arbeitsanweisung"/>
                        <w:tabs>
                          <w:tab w:val="left" w:pos="709"/>
                        </w:tabs>
                      </w:pPr>
                    </w:p>
                  </w:tc>
                  <w:tc>
                    <w:tcPr>
                      <w:tcW w:w="282" w:type="dxa"/>
                    </w:tcPr>
                    <w:p w14:paraId="349FF0CD" w14:textId="77777777" w:rsidR="001D3F0F" w:rsidRDefault="001D3F0F" w:rsidP="001D3F0F">
                      <w:pPr>
                        <w:pStyle w:val="Arbeitsanweisung"/>
                        <w:tabs>
                          <w:tab w:val="left" w:pos="709"/>
                        </w:tabs>
                      </w:pPr>
                    </w:p>
                  </w:tc>
                  <w:tc>
                    <w:tcPr>
                      <w:tcW w:w="282" w:type="dxa"/>
                    </w:tcPr>
                    <w:p w14:paraId="76E5AFF4" w14:textId="77777777" w:rsidR="001D3F0F" w:rsidRDefault="001D3F0F" w:rsidP="001D3F0F">
                      <w:pPr>
                        <w:pStyle w:val="Arbeitsanweisung"/>
                        <w:tabs>
                          <w:tab w:val="left" w:pos="709"/>
                        </w:tabs>
                      </w:pPr>
                    </w:p>
                  </w:tc>
                  <w:tc>
                    <w:tcPr>
                      <w:tcW w:w="282" w:type="dxa"/>
                    </w:tcPr>
                    <w:p w14:paraId="649C086B" w14:textId="77777777" w:rsidR="001D3F0F" w:rsidRDefault="001D3F0F" w:rsidP="001D3F0F">
                      <w:pPr>
                        <w:pStyle w:val="Arbeitsanweisung"/>
                        <w:tabs>
                          <w:tab w:val="left" w:pos="709"/>
                        </w:tabs>
                      </w:pPr>
                    </w:p>
                  </w:tc>
                  <w:tc>
                    <w:tcPr>
                      <w:tcW w:w="282" w:type="dxa"/>
                    </w:tcPr>
                    <w:p w14:paraId="50FBD68C" w14:textId="77777777" w:rsidR="001D3F0F" w:rsidRDefault="001D3F0F" w:rsidP="001D3F0F">
                      <w:pPr>
                        <w:pStyle w:val="Arbeitsanweisung"/>
                        <w:tabs>
                          <w:tab w:val="left" w:pos="709"/>
                        </w:tabs>
                      </w:pPr>
                    </w:p>
                  </w:tc>
                  <w:tc>
                    <w:tcPr>
                      <w:tcW w:w="282" w:type="dxa"/>
                    </w:tcPr>
                    <w:p w14:paraId="6862A55A" w14:textId="77777777" w:rsidR="001D3F0F" w:rsidRDefault="001D3F0F" w:rsidP="001D3F0F">
                      <w:pPr>
                        <w:pStyle w:val="Arbeitsanweisung"/>
                        <w:tabs>
                          <w:tab w:val="left" w:pos="709"/>
                        </w:tabs>
                      </w:pPr>
                    </w:p>
                  </w:tc>
                  <w:tc>
                    <w:tcPr>
                      <w:tcW w:w="282" w:type="dxa"/>
                    </w:tcPr>
                    <w:p w14:paraId="2B6E6E80" w14:textId="77777777" w:rsidR="001D3F0F" w:rsidRDefault="001D3F0F" w:rsidP="001D3F0F">
                      <w:pPr>
                        <w:pStyle w:val="Arbeitsanweisung"/>
                        <w:tabs>
                          <w:tab w:val="left" w:pos="709"/>
                        </w:tabs>
                      </w:pPr>
                    </w:p>
                  </w:tc>
                  <w:tc>
                    <w:tcPr>
                      <w:tcW w:w="282" w:type="dxa"/>
                    </w:tcPr>
                    <w:p w14:paraId="4691E131" w14:textId="77777777" w:rsidR="001D3F0F" w:rsidRDefault="001D3F0F" w:rsidP="001D3F0F">
                      <w:pPr>
                        <w:pStyle w:val="Arbeitsanweisung"/>
                        <w:tabs>
                          <w:tab w:val="left" w:pos="709"/>
                        </w:tabs>
                      </w:pPr>
                    </w:p>
                  </w:tc>
                  <w:tc>
                    <w:tcPr>
                      <w:tcW w:w="282" w:type="dxa"/>
                    </w:tcPr>
                    <w:p w14:paraId="6578F395" w14:textId="77777777" w:rsidR="001D3F0F" w:rsidRDefault="001D3F0F" w:rsidP="001D3F0F">
                      <w:pPr>
                        <w:pStyle w:val="Arbeitsanweisung"/>
                        <w:tabs>
                          <w:tab w:val="left" w:pos="709"/>
                        </w:tabs>
                      </w:pPr>
                    </w:p>
                  </w:tc>
                  <w:tc>
                    <w:tcPr>
                      <w:tcW w:w="282" w:type="dxa"/>
                    </w:tcPr>
                    <w:p w14:paraId="6C2592B6" w14:textId="77777777" w:rsidR="001D3F0F" w:rsidRDefault="001D3F0F" w:rsidP="001D3F0F">
                      <w:pPr>
                        <w:pStyle w:val="Arbeitsanweisung"/>
                        <w:tabs>
                          <w:tab w:val="left" w:pos="709"/>
                        </w:tabs>
                      </w:pPr>
                    </w:p>
                  </w:tc>
                  <w:tc>
                    <w:tcPr>
                      <w:tcW w:w="282" w:type="dxa"/>
                    </w:tcPr>
                    <w:p w14:paraId="787A4C6C" w14:textId="77777777" w:rsidR="001D3F0F" w:rsidRDefault="001D3F0F" w:rsidP="001D3F0F">
                      <w:pPr>
                        <w:pStyle w:val="Arbeitsanweisung"/>
                        <w:tabs>
                          <w:tab w:val="left" w:pos="709"/>
                        </w:tabs>
                      </w:pPr>
                    </w:p>
                  </w:tc>
                  <w:tc>
                    <w:tcPr>
                      <w:tcW w:w="282" w:type="dxa"/>
                    </w:tcPr>
                    <w:p w14:paraId="06D2B244" w14:textId="77777777" w:rsidR="001D3F0F" w:rsidRDefault="001D3F0F" w:rsidP="001D3F0F">
                      <w:pPr>
                        <w:pStyle w:val="Arbeitsanweisung"/>
                        <w:tabs>
                          <w:tab w:val="left" w:pos="709"/>
                        </w:tabs>
                      </w:pPr>
                    </w:p>
                  </w:tc>
                  <w:tc>
                    <w:tcPr>
                      <w:tcW w:w="282" w:type="dxa"/>
                    </w:tcPr>
                    <w:p w14:paraId="5C0D84E3" w14:textId="77777777" w:rsidR="001D3F0F" w:rsidRDefault="001D3F0F" w:rsidP="001D3F0F">
                      <w:pPr>
                        <w:pStyle w:val="Arbeitsanweisung"/>
                        <w:tabs>
                          <w:tab w:val="left" w:pos="709"/>
                        </w:tabs>
                      </w:pPr>
                    </w:p>
                  </w:tc>
                  <w:tc>
                    <w:tcPr>
                      <w:tcW w:w="282" w:type="dxa"/>
                    </w:tcPr>
                    <w:p w14:paraId="0DAFDC6C" w14:textId="77777777" w:rsidR="001D3F0F" w:rsidRDefault="001D3F0F" w:rsidP="001D3F0F">
                      <w:pPr>
                        <w:pStyle w:val="Arbeitsanweisung"/>
                        <w:tabs>
                          <w:tab w:val="left" w:pos="709"/>
                        </w:tabs>
                      </w:pPr>
                    </w:p>
                  </w:tc>
                  <w:tc>
                    <w:tcPr>
                      <w:tcW w:w="282" w:type="dxa"/>
                    </w:tcPr>
                    <w:p w14:paraId="2EA7DA8D" w14:textId="77777777" w:rsidR="001D3F0F" w:rsidRDefault="001D3F0F" w:rsidP="001D3F0F">
                      <w:pPr>
                        <w:pStyle w:val="Arbeitsanweisung"/>
                        <w:tabs>
                          <w:tab w:val="left" w:pos="709"/>
                        </w:tabs>
                      </w:pPr>
                    </w:p>
                  </w:tc>
                  <w:tc>
                    <w:tcPr>
                      <w:tcW w:w="281" w:type="dxa"/>
                    </w:tcPr>
                    <w:p w14:paraId="7878195A" w14:textId="77777777" w:rsidR="001D3F0F" w:rsidRDefault="001D3F0F" w:rsidP="001D3F0F">
                      <w:pPr>
                        <w:pStyle w:val="Arbeitsanweisung"/>
                        <w:tabs>
                          <w:tab w:val="left" w:pos="709"/>
                        </w:tabs>
                      </w:pPr>
                    </w:p>
                  </w:tc>
                  <w:tc>
                    <w:tcPr>
                      <w:tcW w:w="281" w:type="dxa"/>
                    </w:tcPr>
                    <w:p w14:paraId="32719280" w14:textId="77777777" w:rsidR="001D3F0F" w:rsidRDefault="001D3F0F" w:rsidP="001D3F0F">
                      <w:pPr>
                        <w:pStyle w:val="Arbeitsanweisung"/>
                        <w:tabs>
                          <w:tab w:val="left" w:pos="709"/>
                        </w:tabs>
                      </w:pPr>
                    </w:p>
                  </w:tc>
                  <w:tc>
                    <w:tcPr>
                      <w:tcW w:w="281" w:type="dxa"/>
                    </w:tcPr>
                    <w:p w14:paraId="4A0DF544" w14:textId="77777777" w:rsidR="001D3F0F" w:rsidRDefault="001D3F0F" w:rsidP="001D3F0F">
                      <w:pPr>
                        <w:pStyle w:val="Arbeitsanweisung"/>
                        <w:tabs>
                          <w:tab w:val="left" w:pos="709"/>
                        </w:tabs>
                      </w:pPr>
                    </w:p>
                  </w:tc>
                  <w:tc>
                    <w:tcPr>
                      <w:tcW w:w="281" w:type="dxa"/>
                    </w:tcPr>
                    <w:p w14:paraId="14871775" w14:textId="77777777" w:rsidR="001D3F0F" w:rsidRDefault="001D3F0F" w:rsidP="001D3F0F">
                      <w:pPr>
                        <w:pStyle w:val="Arbeitsanweisung"/>
                        <w:tabs>
                          <w:tab w:val="left" w:pos="709"/>
                        </w:tabs>
                      </w:pPr>
                    </w:p>
                  </w:tc>
                  <w:tc>
                    <w:tcPr>
                      <w:tcW w:w="281" w:type="dxa"/>
                    </w:tcPr>
                    <w:p w14:paraId="1D9BB09C" w14:textId="77777777" w:rsidR="001D3F0F" w:rsidRDefault="001D3F0F" w:rsidP="001D3F0F">
                      <w:pPr>
                        <w:pStyle w:val="Arbeitsanweisung"/>
                        <w:tabs>
                          <w:tab w:val="left" w:pos="709"/>
                        </w:tabs>
                        <w:ind w:left="0" w:firstLine="0"/>
                      </w:pPr>
                    </w:p>
                  </w:tc>
                  <w:tc>
                    <w:tcPr>
                      <w:tcW w:w="281" w:type="dxa"/>
                    </w:tcPr>
                    <w:p w14:paraId="78D3009F" w14:textId="77777777" w:rsidR="001D3F0F" w:rsidRDefault="001D3F0F" w:rsidP="001D3F0F">
                      <w:pPr>
                        <w:pStyle w:val="Arbeitsanweisung"/>
                        <w:tabs>
                          <w:tab w:val="left" w:pos="709"/>
                        </w:tabs>
                      </w:pPr>
                    </w:p>
                  </w:tc>
                  <w:tc>
                    <w:tcPr>
                      <w:tcW w:w="281" w:type="dxa"/>
                    </w:tcPr>
                    <w:p w14:paraId="51CBDD8E" w14:textId="77777777" w:rsidR="001D3F0F" w:rsidRDefault="001D3F0F" w:rsidP="001D3F0F">
                      <w:pPr>
                        <w:pStyle w:val="Arbeitsanweisung"/>
                        <w:tabs>
                          <w:tab w:val="left" w:pos="709"/>
                        </w:tabs>
                      </w:pPr>
                    </w:p>
                  </w:tc>
                  <w:tc>
                    <w:tcPr>
                      <w:tcW w:w="281" w:type="dxa"/>
                    </w:tcPr>
                    <w:p w14:paraId="14FF6BED" w14:textId="77777777" w:rsidR="001D3F0F" w:rsidRDefault="001D3F0F" w:rsidP="001D3F0F">
                      <w:pPr>
                        <w:pStyle w:val="Arbeitsanweisung"/>
                        <w:tabs>
                          <w:tab w:val="left" w:pos="709"/>
                        </w:tabs>
                      </w:pPr>
                    </w:p>
                  </w:tc>
                  <w:tc>
                    <w:tcPr>
                      <w:tcW w:w="281" w:type="dxa"/>
                    </w:tcPr>
                    <w:p w14:paraId="25DC26AF" w14:textId="77777777" w:rsidR="001D3F0F" w:rsidRDefault="001D3F0F" w:rsidP="001D3F0F">
                      <w:pPr>
                        <w:pStyle w:val="Arbeitsanweisung"/>
                        <w:tabs>
                          <w:tab w:val="left" w:pos="709"/>
                        </w:tabs>
                      </w:pPr>
                    </w:p>
                  </w:tc>
                  <w:tc>
                    <w:tcPr>
                      <w:tcW w:w="281" w:type="dxa"/>
                    </w:tcPr>
                    <w:p w14:paraId="09C4DB46" w14:textId="77777777" w:rsidR="001D3F0F" w:rsidRDefault="001D3F0F" w:rsidP="001D3F0F">
                      <w:pPr>
                        <w:pStyle w:val="Arbeitsanweisung"/>
                        <w:tabs>
                          <w:tab w:val="left" w:pos="709"/>
                        </w:tabs>
                      </w:pPr>
                    </w:p>
                  </w:tc>
                  <w:tc>
                    <w:tcPr>
                      <w:tcW w:w="281" w:type="dxa"/>
                    </w:tcPr>
                    <w:p w14:paraId="601CBBC8" w14:textId="77777777" w:rsidR="001D3F0F" w:rsidRDefault="001D3F0F" w:rsidP="001D3F0F">
                      <w:pPr>
                        <w:pStyle w:val="Arbeitsanweisung"/>
                        <w:tabs>
                          <w:tab w:val="left" w:pos="709"/>
                        </w:tabs>
                      </w:pPr>
                    </w:p>
                  </w:tc>
                  <w:tc>
                    <w:tcPr>
                      <w:tcW w:w="281" w:type="dxa"/>
                    </w:tcPr>
                    <w:p w14:paraId="495CE011" w14:textId="77777777" w:rsidR="001D3F0F" w:rsidRDefault="001D3F0F" w:rsidP="001D3F0F">
                      <w:pPr>
                        <w:pStyle w:val="Arbeitsanweisung"/>
                        <w:tabs>
                          <w:tab w:val="left" w:pos="709"/>
                        </w:tabs>
                      </w:pPr>
                    </w:p>
                  </w:tc>
                  <w:tc>
                    <w:tcPr>
                      <w:tcW w:w="281" w:type="dxa"/>
                    </w:tcPr>
                    <w:p w14:paraId="0B0CC20C" w14:textId="77777777" w:rsidR="001D3F0F" w:rsidRDefault="001D3F0F" w:rsidP="001D3F0F">
                      <w:pPr>
                        <w:pStyle w:val="Arbeitsanweisung"/>
                        <w:tabs>
                          <w:tab w:val="left" w:pos="709"/>
                        </w:tabs>
                      </w:pPr>
                    </w:p>
                  </w:tc>
                  <w:tc>
                    <w:tcPr>
                      <w:tcW w:w="281" w:type="dxa"/>
                    </w:tcPr>
                    <w:p w14:paraId="037CFFFC" w14:textId="77777777" w:rsidR="001D3F0F" w:rsidRDefault="001D3F0F" w:rsidP="001D3F0F">
                      <w:pPr>
                        <w:pStyle w:val="Arbeitsanweisung"/>
                        <w:tabs>
                          <w:tab w:val="left" w:pos="709"/>
                        </w:tabs>
                      </w:pPr>
                    </w:p>
                  </w:tc>
                  <w:tc>
                    <w:tcPr>
                      <w:tcW w:w="281" w:type="dxa"/>
                    </w:tcPr>
                    <w:p w14:paraId="6D750DCF" w14:textId="77777777" w:rsidR="001D3F0F" w:rsidRDefault="001D3F0F" w:rsidP="001D3F0F">
                      <w:pPr>
                        <w:pStyle w:val="Arbeitsanweisung"/>
                        <w:tabs>
                          <w:tab w:val="left" w:pos="709"/>
                        </w:tabs>
                      </w:pPr>
                    </w:p>
                  </w:tc>
                  <w:tc>
                    <w:tcPr>
                      <w:tcW w:w="281" w:type="dxa"/>
                    </w:tcPr>
                    <w:p w14:paraId="3E9F9EEF" w14:textId="77777777" w:rsidR="001D3F0F" w:rsidRDefault="001D3F0F" w:rsidP="001D3F0F">
                      <w:pPr>
                        <w:pStyle w:val="Arbeitsanweisung"/>
                        <w:tabs>
                          <w:tab w:val="left" w:pos="709"/>
                        </w:tabs>
                      </w:pPr>
                    </w:p>
                  </w:tc>
                  <w:tc>
                    <w:tcPr>
                      <w:tcW w:w="281" w:type="dxa"/>
                    </w:tcPr>
                    <w:p w14:paraId="0CA0FD7C" w14:textId="77777777" w:rsidR="001D3F0F" w:rsidRDefault="001D3F0F" w:rsidP="001D3F0F">
                      <w:pPr>
                        <w:pStyle w:val="Arbeitsanweisung"/>
                        <w:tabs>
                          <w:tab w:val="left" w:pos="709"/>
                        </w:tabs>
                      </w:pPr>
                    </w:p>
                  </w:tc>
                </w:tr>
                <w:tr w:rsidR="001D3F0F" w14:paraId="396B6BAE" w14:textId="77777777" w:rsidTr="002D69F1">
                  <w:trPr>
                    <w:trHeight w:val="283"/>
                  </w:trPr>
                  <w:tc>
                    <w:tcPr>
                      <w:tcW w:w="282" w:type="dxa"/>
                    </w:tcPr>
                    <w:p w14:paraId="24044058" w14:textId="77777777" w:rsidR="001D3F0F" w:rsidRDefault="001D3F0F" w:rsidP="001D3F0F">
                      <w:pPr>
                        <w:pStyle w:val="Arbeitsanweisung"/>
                        <w:tabs>
                          <w:tab w:val="left" w:pos="709"/>
                        </w:tabs>
                      </w:pPr>
                    </w:p>
                  </w:tc>
                  <w:tc>
                    <w:tcPr>
                      <w:tcW w:w="282" w:type="dxa"/>
                    </w:tcPr>
                    <w:p w14:paraId="52252B03" w14:textId="77777777" w:rsidR="001D3F0F" w:rsidRDefault="001D3F0F" w:rsidP="001D3F0F">
                      <w:pPr>
                        <w:pStyle w:val="Arbeitsanweisung"/>
                        <w:tabs>
                          <w:tab w:val="left" w:pos="709"/>
                        </w:tabs>
                      </w:pPr>
                    </w:p>
                  </w:tc>
                  <w:tc>
                    <w:tcPr>
                      <w:tcW w:w="282" w:type="dxa"/>
                    </w:tcPr>
                    <w:p w14:paraId="76EFF105" w14:textId="77777777" w:rsidR="001D3F0F" w:rsidRDefault="001D3F0F" w:rsidP="001D3F0F">
                      <w:pPr>
                        <w:pStyle w:val="Arbeitsanweisung"/>
                        <w:tabs>
                          <w:tab w:val="left" w:pos="709"/>
                        </w:tabs>
                      </w:pPr>
                    </w:p>
                  </w:tc>
                  <w:tc>
                    <w:tcPr>
                      <w:tcW w:w="282" w:type="dxa"/>
                    </w:tcPr>
                    <w:p w14:paraId="6DFE5256" w14:textId="77777777" w:rsidR="001D3F0F" w:rsidRDefault="001D3F0F" w:rsidP="001D3F0F">
                      <w:pPr>
                        <w:pStyle w:val="Arbeitsanweisung"/>
                        <w:tabs>
                          <w:tab w:val="left" w:pos="709"/>
                        </w:tabs>
                      </w:pPr>
                    </w:p>
                  </w:tc>
                  <w:tc>
                    <w:tcPr>
                      <w:tcW w:w="282" w:type="dxa"/>
                    </w:tcPr>
                    <w:p w14:paraId="50A9A175" w14:textId="77777777" w:rsidR="001D3F0F" w:rsidRDefault="001D3F0F" w:rsidP="001D3F0F">
                      <w:pPr>
                        <w:pStyle w:val="Arbeitsanweisung"/>
                        <w:tabs>
                          <w:tab w:val="left" w:pos="709"/>
                        </w:tabs>
                      </w:pPr>
                    </w:p>
                  </w:tc>
                  <w:tc>
                    <w:tcPr>
                      <w:tcW w:w="282" w:type="dxa"/>
                    </w:tcPr>
                    <w:p w14:paraId="16A3D4DB" w14:textId="77777777" w:rsidR="001D3F0F" w:rsidRDefault="001D3F0F" w:rsidP="001D3F0F">
                      <w:pPr>
                        <w:pStyle w:val="Arbeitsanweisung"/>
                        <w:tabs>
                          <w:tab w:val="left" w:pos="709"/>
                        </w:tabs>
                      </w:pPr>
                    </w:p>
                  </w:tc>
                  <w:tc>
                    <w:tcPr>
                      <w:tcW w:w="282" w:type="dxa"/>
                    </w:tcPr>
                    <w:p w14:paraId="262996C0" w14:textId="77777777" w:rsidR="001D3F0F" w:rsidRDefault="001D3F0F" w:rsidP="001D3F0F">
                      <w:pPr>
                        <w:pStyle w:val="Arbeitsanweisung"/>
                        <w:tabs>
                          <w:tab w:val="left" w:pos="709"/>
                        </w:tabs>
                      </w:pPr>
                    </w:p>
                  </w:tc>
                  <w:tc>
                    <w:tcPr>
                      <w:tcW w:w="282" w:type="dxa"/>
                    </w:tcPr>
                    <w:p w14:paraId="2488F847" w14:textId="77777777" w:rsidR="001D3F0F" w:rsidRDefault="001D3F0F" w:rsidP="001D3F0F">
                      <w:pPr>
                        <w:pStyle w:val="Arbeitsanweisung"/>
                        <w:tabs>
                          <w:tab w:val="left" w:pos="709"/>
                        </w:tabs>
                      </w:pPr>
                    </w:p>
                  </w:tc>
                  <w:tc>
                    <w:tcPr>
                      <w:tcW w:w="282" w:type="dxa"/>
                    </w:tcPr>
                    <w:p w14:paraId="35A97BEF" w14:textId="77777777" w:rsidR="001D3F0F" w:rsidRDefault="001D3F0F" w:rsidP="001D3F0F">
                      <w:pPr>
                        <w:pStyle w:val="Arbeitsanweisung"/>
                        <w:tabs>
                          <w:tab w:val="left" w:pos="709"/>
                        </w:tabs>
                      </w:pPr>
                    </w:p>
                  </w:tc>
                  <w:tc>
                    <w:tcPr>
                      <w:tcW w:w="282" w:type="dxa"/>
                    </w:tcPr>
                    <w:p w14:paraId="420445E2" w14:textId="77777777" w:rsidR="001D3F0F" w:rsidRDefault="001D3F0F" w:rsidP="001D3F0F">
                      <w:pPr>
                        <w:pStyle w:val="Arbeitsanweisung"/>
                        <w:tabs>
                          <w:tab w:val="left" w:pos="709"/>
                        </w:tabs>
                      </w:pPr>
                    </w:p>
                  </w:tc>
                  <w:tc>
                    <w:tcPr>
                      <w:tcW w:w="282" w:type="dxa"/>
                    </w:tcPr>
                    <w:p w14:paraId="38F9C293" w14:textId="77777777" w:rsidR="001D3F0F" w:rsidRDefault="001D3F0F" w:rsidP="001D3F0F">
                      <w:pPr>
                        <w:pStyle w:val="Arbeitsanweisung"/>
                        <w:tabs>
                          <w:tab w:val="left" w:pos="709"/>
                        </w:tabs>
                      </w:pPr>
                    </w:p>
                  </w:tc>
                  <w:tc>
                    <w:tcPr>
                      <w:tcW w:w="282" w:type="dxa"/>
                    </w:tcPr>
                    <w:p w14:paraId="60AA4237" w14:textId="77777777" w:rsidR="001D3F0F" w:rsidRDefault="001D3F0F" w:rsidP="001D3F0F">
                      <w:pPr>
                        <w:pStyle w:val="Arbeitsanweisung"/>
                        <w:tabs>
                          <w:tab w:val="left" w:pos="709"/>
                        </w:tabs>
                      </w:pPr>
                    </w:p>
                  </w:tc>
                  <w:tc>
                    <w:tcPr>
                      <w:tcW w:w="282" w:type="dxa"/>
                    </w:tcPr>
                    <w:p w14:paraId="7EBB1663" w14:textId="77777777" w:rsidR="001D3F0F" w:rsidRDefault="001D3F0F" w:rsidP="001D3F0F">
                      <w:pPr>
                        <w:pStyle w:val="Arbeitsanweisung"/>
                        <w:tabs>
                          <w:tab w:val="left" w:pos="709"/>
                        </w:tabs>
                      </w:pPr>
                    </w:p>
                  </w:tc>
                  <w:tc>
                    <w:tcPr>
                      <w:tcW w:w="282" w:type="dxa"/>
                    </w:tcPr>
                    <w:p w14:paraId="6A56CF12" w14:textId="77777777" w:rsidR="001D3F0F" w:rsidRDefault="001D3F0F" w:rsidP="001D3F0F">
                      <w:pPr>
                        <w:pStyle w:val="Arbeitsanweisung"/>
                        <w:tabs>
                          <w:tab w:val="left" w:pos="709"/>
                        </w:tabs>
                      </w:pPr>
                    </w:p>
                  </w:tc>
                  <w:tc>
                    <w:tcPr>
                      <w:tcW w:w="282" w:type="dxa"/>
                    </w:tcPr>
                    <w:p w14:paraId="1F52D02A" w14:textId="77777777" w:rsidR="001D3F0F" w:rsidRDefault="001D3F0F" w:rsidP="001D3F0F">
                      <w:pPr>
                        <w:pStyle w:val="Arbeitsanweisung"/>
                        <w:tabs>
                          <w:tab w:val="left" w:pos="709"/>
                        </w:tabs>
                      </w:pPr>
                    </w:p>
                  </w:tc>
                  <w:tc>
                    <w:tcPr>
                      <w:tcW w:w="281" w:type="dxa"/>
                    </w:tcPr>
                    <w:p w14:paraId="4708A0F1" w14:textId="77777777" w:rsidR="001D3F0F" w:rsidRDefault="001D3F0F" w:rsidP="001D3F0F">
                      <w:pPr>
                        <w:pStyle w:val="Arbeitsanweisung"/>
                        <w:tabs>
                          <w:tab w:val="left" w:pos="709"/>
                        </w:tabs>
                      </w:pPr>
                    </w:p>
                  </w:tc>
                  <w:tc>
                    <w:tcPr>
                      <w:tcW w:w="281" w:type="dxa"/>
                    </w:tcPr>
                    <w:p w14:paraId="3113148B" w14:textId="77777777" w:rsidR="001D3F0F" w:rsidRDefault="001D3F0F" w:rsidP="001D3F0F">
                      <w:pPr>
                        <w:pStyle w:val="Arbeitsanweisung"/>
                        <w:tabs>
                          <w:tab w:val="left" w:pos="709"/>
                        </w:tabs>
                      </w:pPr>
                    </w:p>
                  </w:tc>
                  <w:tc>
                    <w:tcPr>
                      <w:tcW w:w="281" w:type="dxa"/>
                    </w:tcPr>
                    <w:p w14:paraId="4407EDEA" w14:textId="77777777" w:rsidR="001D3F0F" w:rsidRDefault="001D3F0F" w:rsidP="001D3F0F">
                      <w:pPr>
                        <w:pStyle w:val="Arbeitsanweisung"/>
                        <w:tabs>
                          <w:tab w:val="left" w:pos="709"/>
                        </w:tabs>
                      </w:pPr>
                    </w:p>
                  </w:tc>
                  <w:tc>
                    <w:tcPr>
                      <w:tcW w:w="281" w:type="dxa"/>
                    </w:tcPr>
                    <w:p w14:paraId="7F3F068A" w14:textId="77777777" w:rsidR="001D3F0F" w:rsidRDefault="001D3F0F" w:rsidP="001D3F0F">
                      <w:pPr>
                        <w:pStyle w:val="Arbeitsanweisung"/>
                        <w:tabs>
                          <w:tab w:val="left" w:pos="709"/>
                        </w:tabs>
                      </w:pPr>
                    </w:p>
                  </w:tc>
                  <w:tc>
                    <w:tcPr>
                      <w:tcW w:w="281" w:type="dxa"/>
                    </w:tcPr>
                    <w:p w14:paraId="2FEAE8D9" w14:textId="77777777" w:rsidR="001D3F0F" w:rsidRDefault="001D3F0F" w:rsidP="001D3F0F">
                      <w:pPr>
                        <w:pStyle w:val="Arbeitsanweisung"/>
                        <w:tabs>
                          <w:tab w:val="left" w:pos="709"/>
                        </w:tabs>
                        <w:ind w:left="0" w:firstLine="0"/>
                      </w:pPr>
                    </w:p>
                  </w:tc>
                  <w:tc>
                    <w:tcPr>
                      <w:tcW w:w="281" w:type="dxa"/>
                    </w:tcPr>
                    <w:p w14:paraId="61F3AB77" w14:textId="77777777" w:rsidR="001D3F0F" w:rsidRDefault="001D3F0F" w:rsidP="001D3F0F">
                      <w:pPr>
                        <w:pStyle w:val="Arbeitsanweisung"/>
                        <w:tabs>
                          <w:tab w:val="left" w:pos="709"/>
                        </w:tabs>
                      </w:pPr>
                    </w:p>
                  </w:tc>
                  <w:tc>
                    <w:tcPr>
                      <w:tcW w:w="281" w:type="dxa"/>
                    </w:tcPr>
                    <w:p w14:paraId="5C05DDE1" w14:textId="77777777" w:rsidR="001D3F0F" w:rsidRDefault="001D3F0F" w:rsidP="001D3F0F">
                      <w:pPr>
                        <w:pStyle w:val="Arbeitsanweisung"/>
                        <w:tabs>
                          <w:tab w:val="left" w:pos="709"/>
                        </w:tabs>
                      </w:pPr>
                    </w:p>
                  </w:tc>
                  <w:tc>
                    <w:tcPr>
                      <w:tcW w:w="281" w:type="dxa"/>
                    </w:tcPr>
                    <w:p w14:paraId="681DDEEC" w14:textId="77777777" w:rsidR="001D3F0F" w:rsidRDefault="001D3F0F" w:rsidP="001D3F0F">
                      <w:pPr>
                        <w:pStyle w:val="Arbeitsanweisung"/>
                        <w:tabs>
                          <w:tab w:val="left" w:pos="709"/>
                        </w:tabs>
                      </w:pPr>
                    </w:p>
                  </w:tc>
                  <w:tc>
                    <w:tcPr>
                      <w:tcW w:w="281" w:type="dxa"/>
                    </w:tcPr>
                    <w:p w14:paraId="5CFDE9EF" w14:textId="77777777" w:rsidR="001D3F0F" w:rsidRDefault="001D3F0F" w:rsidP="001D3F0F">
                      <w:pPr>
                        <w:pStyle w:val="Arbeitsanweisung"/>
                        <w:tabs>
                          <w:tab w:val="left" w:pos="709"/>
                        </w:tabs>
                      </w:pPr>
                    </w:p>
                  </w:tc>
                  <w:tc>
                    <w:tcPr>
                      <w:tcW w:w="281" w:type="dxa"/>
                    </w:tcPr>
                    <w:p w14:paraId="14046CBD" w14:textId="77777777" w:rsidR="001D3F0F" w:rsidRDefault="001D3F0F" w:rsidP="001D3F0F">
                      <w:pPr>
                        <w:pStyle w:val="Arbeitsanweisung"/>
                        <w:tabs>
                          <w:tab w:val="left" w:pos="709"/>
                        </w:tabs>
                      </w:pPr>
                    </w:p>
                  </w:tc>
                  <w:tc>
                    <w:tcPr>
                      <w:tcW w:w="281" w:type="dxa"/>
                    </w:tcPr>
                    <w:p w14:paraId="08CC4C41" w14:textId="77777777" w:rsidR="001D3F0F" w:rsidRDefault="001D3F0F" w:rsidP="001D3F0F">
                      <w:pPr>
                        <w:pStyle w:val="Arbeitsanweisung"/>
                        <w:tabs>
                          <w:tab w:val="left" w:pos="709"/>
                        </w:tabs>
                      </w:pPr>
                    </w:p>
                  </w:tc>
                  <w:tc>
                    <w:tcPr>
                      <w:tcW w:w="281" w:type="dxa"/>
                    </w:tcPr>
                    <w:p w14:paraId="209618EE" w14:textId="77777777" w:rsidR="001D3F0F" w:rsidRDefault="001D3F0F" w:rsidP="001D3F0F">
                      <w:pPr>
                        <w:pStyle w:val="Arbeitsanweisung"/>
                        <w:tabs>
                          <w:tab w:val="left" w:pos="709"/>
                        </w:tabs>
                      </w:pPr>
                    </w:p>
                  </w:tc>
                  <w:tc>
                    <w:tcPr>
                      <w:tcW w:w="281" w:type="dxa"/>
                    </w:tcPr>
                    <w:p w14:paraId="39472898" w14:textId="77777777" w:rsidR="001D3F0F" w:rsidRDefault="001D3F0F" w:rsidP="001D3F0F">
                      <w:pPr>
                        <w:pStyle w:val="Arbeitsanweisung"/>
                        <w:tabs>
                          <w:tab w:val="left" w:pos="709"/>
                        </w:tabs>
                      </w:pPr>
                    </w:p>
                  </w:tc>
                  <w:tc>
                    <w:tcPr>
                      <w:tcW w:w="281" w:type="dxa"/>
                    </w:tcPr>
                    <w:p w14:paraId="79ED29A7" w14:textId="77777777" w:rsidR="001D3F0F" w:rsidRDefault="001D3F0F" w:rsidP="001D3F0F">
                      <w:pPr>
                        <w:pStyle w:val="Arbeitsanweisung"/>
                        <w:tabs>
                          <w:tab w:val="left" w:pos="709"/>
                        </w:tabs>
                      </w:pPr>
                    </w:p>
                  </w:tc>
                  <w:tc>
                    <w:tcPr>
                      <w:tcW w:w="281" w:type="dxa"/>
                    </w:tcPr>
                    <w:p w14:paraId="1A63F517" w14:textId="77777777" w:rsidR="001D3F0F" w:rsidRDefault="001D3F0F" w:rsidP="001D3F0F">
                      <w:pPr>
                        <w:pStyle w:val="Arbeitsanweisung"/>
                        <w:tabs>
                          <w:tab w:val="left" w:pos="709"/>
                        </w:tabs>
                      </w:pPr>
                    </w:p>
                  </w:tc>
                  <w:tc>
                    <w:tcPr>
                      <w:tcW w:w="281" w:type="dxa"/>
                    </w:tcPr>
                    <w:p w14:paraId="07BE2BEE" w14:textId="77777777" w:rsidR="001D3F0F" w:rsidRDefault="001D3F0F" w:rsidP="001D3F0F">
                      <w:pPr>
                        <w:pStyle w:val="Arbeitsanweisung"/>
                        <w:tabs>
                          <w:tab w:val="left" w:pos="709"/>
                        </w:tabs>
                      </w:pPr>
                    </w:p>
                  </w:tc>
                  <w:tc>
                    <w:tcPr>
                      <w:tcW w:w="281" w:type="dxa"/>
                    </w:tcPr>
                    <w:p w14:paraId="25A80242" w14:textId="77777777" w:rsidR="001D3F0F" w:rsidRDefault="001D3F0F" w:rsidP="001D3F0F">
                      <w:pPr>
                        <w:pStyle w:val="Arbeitsanweisung"/>
                        <w:tabs>
                          <w:tab w:val="left" w:pos="709"/>
                        </w:tabs>
                      </w:pPr>
                    </w:p>
                  </w:tc>
                </w:tr>
                <w:tr w:rsidR="001D3F0F" w14:paraId="133FFC31" w14:textId="77777777" w:rsidTr="002D69F1">
                  <w:trPr>
                    <w:trHeight w:val="283"/>
                  </w:trPr>
                  <w:tc>
                    <w:tcPr>
                      <w:tcW w:w="282" w:type="dxa"/>
                    </w:tcPr>
                    <w:p w14:paraId="690EB38C" w14:textId="77777777" w:rsidR="001D3F0F" w:rsidRDefault="001D3F0F" w:rsidP="001D3F0F">
                      <w:pPr>
                        <w:pStyle w:val="Arbeitsanweisung"/>
                        <w:tabs>
                          <w:tab w:val="left" w:pos="709"/>
                        </w:tabs>
                      </w:pPr>
                    </w:p>
                  </w:tc>
                  <w:tc>
                    <w:tcPr>
                      <w:tcW w:w="282" w:type="dxa"/>
                    </w:tcPr>
                    <w:p w14:paraId="740AEAAE" w14:textId="77777777" w:rsidR="001D3F0F" w:rsidRDefault="001D3F0F" w:rsidP="001D3F0F">
                      <w:pPr>
                        <w:pStyle w:val="Arbeitsanweisung"/>
                        <w:tabs>
                          <w:tab w:val="left" w:pos="709"/>
                        </w:tabs>
                      </w:pPr>
                    </w:p>
                  </w:tc>
                  <w:tc>
                    <w:tcPr>
                      <w:tcW w:w="282" w:type="dxa"/>
                    </w:tcPr>
                    <w:p w14:paraId="61DA19D5" w14:textId="77777777" w:rsidR="001D3F0F" w:rsidRDefault="001D3F0F" w:rsidP="001D3F0F">
                      <w:pPr>
                        <w:pStyle w:val="Arbeitsanweisung"/>
                        <w:tabs>
                          <w:tab w:val="left" w:pos="709"/>
                        </w:tabs>
                      </w:pPr>
                    </w:p>
                  </w:tc>
                  <w:tc>
                    <w:tcPr>
                      <w:tcW w:w="282" w:type="dxa"/>
                    </w:tcPr>
                    <w:p w14:paraId="071DEDB4" w14:textId="77777777" w:rsidR="001D3F0F" w:rsidRDefault="001D3F0F" w:rsidP="001D3F0F">
                      <w:pPr>
                        <w:pStyle w:val="Arbeitsanweisung"/>
                        <w:tabs>
                          <w:tab w:val="left" w:pos="709"/>
                        </w:tabs>
                      </w:pPr>
                    </w:p>
                  </w:tc>
                  <w:tc>
                    <w:tcPr>
                      <w:tcW w:w="282" w:type="dxa"/>
                    </w:tcPr>
                    <w:p w14:paraId="2234C665" w14:textId="77777777" w:rsidR="001D3F0F" w:rsidRDefault="001D3F0F" w:rsidP="001D3F0F">
                      <w:pPr>
                        <w:pStyle w:val="Arbeitsanweisung"/>
                        <w:tabs>
                          <w:tab w:val="left" w:pos="709"/>
                        </w:tabs>
                      </w:pPr>
                    </w:p>
                  </w:tc>
                  <w:tc>
                    <w:tcPr>
                      <w:tcW w:w="282" w:type="dxa"/>
                    </w:tcPr>
                    <w:p w14:paraId="5DABC66A" w14:textId="77777777" w:rsidR="001D3F0F" w:rsidRDefault="001D3F0F" w:rsidP="001D3F0F">
                      <w:pPr>
                        <w:pStyle w:val="Arbeitsanweisung"/>
                        <w:tabs>
                          <w:tab w:val="left" w:pos="709"/>
                        </w:tabs>
                      </w:pPr>
                    </w:p>
                  </w:tc>
                  <w:tc>
                    <w:tcPr>
                      <w:tcW w:w="282" w:type="dxa"/>
                    </w:tcPr>
                    <w:p w14:paraId="21E7B36A" w14:textId="77777777" w:rsidR="001D3F0F" w:rsidRDefault="001D3F0F" w:rsidP="001D3F0F">
                      <w:pPr>
                        <w:pStyle w:val="Arbeitsanweisung"/>
                        <w:tabs>
                          <w:tab w:val="left" w:pos="709"/>
                        </w:tabs>
                      </w:pPr>
                    </w:p>
                  </w:tc>
                  <w:tc>
                    <w:tcPr>
                      <w:tcW w:w="282" w:type="dxa"/>
                    </w:tcPr>
                    <w:p w14:paraId="50DABA5B" w14:textId="77777777" w:rsidR="001D3F0F" w:rsidRDefault="001D3F0F" w:rsidP="001D3F0F">
                      <w:pPr>
                        <w:pStyle w:val="Arbeitsanweisung"/>
                        <w:tabs>
                          <w:tab w:val="left" w:pos="709"/>
                        </w:tabs>
                      </w:pPr>
                    </w:p>
                  </w:tc>
                  <w:tc>
                    <w:tcPr>
                      <w:tcW w:w="282" w:type="dxa"/>
                    </w:tcPr>
                    <w:p w14:paraId="722C0E85" w14:textId="77777777" w:rsidR="001D3F0F" w:rsidRDefault="001D3F0F" w:rsidP="001D3F0F">
                      <w:pPr>
                        <w:pStyle w:val="Arbeitsanweisung"/>
                        <w:tabs>
                          <w:tab w:val="left" w:pos="709"/>
                        </w:tabs>
                      </w:pPr>
                    </w:p>
                  </w:tc>
                  <w:tc>
                    <w:tcPr>
                      <w:tcW w:w="282" w:type="dxa"/>
                    </w:tcPr>
                    <w:p w14:paraId="1F35FFE0" w14:textId="77777777" w:rsidR="001D3F0F" w:rsidRDefault="001D3F0F" w:rsidP="001D3F0F">
                      <w:pPr>
                        <w:pStyle w:val="Arbeitsanweisung"/>
                        <w:tabs>
                          <w:tab w:val="left" w:pos="709"/>
                        </w:tabs>
                      </w:pPr>
                    </w:p>
                  </w:tc>
                  <w:tc>
                    <w:tcPr>
                      <w:tcW w:w="282" w:type="dxa"/>
                    </w:tcPr>
                    <w:p w14:paraId="75A5FC14" w14:textId="77777777" w:rsidR="001D3F0F" w:rsidRDefault="001D3F0F" w:rsidP="001D3F0F">
                      <w:pPr>
                        <w:pStyle w:val="Arbeitsanweisung"/>
                        <w:tabs>
                          <w:tab w:val="left" w:pos="709"/>
                        </w:tabs>
                      </w:pPr>
                    </w:p>
                  </w:tc>
                  <w:tc>
                    <w:tcPr>
                      <w:tcW w:w="282" w:type="dxa"/>
                    </w:tcPr>
                    <w:p w14:paraId="7BC484F2" w14:textId="77777777" w:rsidR="001D3F0F" w:rsidRDefault="001D3F0F" w:rsidP="001D3F0F">
                      <w:pPr>
                        <w:pStyle w:val="Arbeitsanweisung"/>
                        <w:tabs>
                          <w:tab w:val="left" w:pos="709"/>
                        </w:tabs>
                      </w:pPr>
                    </w:p>
                  </w:tc>
                  <w:tc>
                    <w:tcPr>
                      <w:tcW w:w="282" w:type="dxa"/>
                    </w:tcPr>
                    <w:p w14:paraId="3D2D3784" w14:textId="77777777" w:rsidR="001D3F0F" w:rsidRDefault="001D3F0F" w:rsidP="001D3F0F">
                      <w:pPr>
                        <w:pStyle w:val="Arbeitsanweisung"/>
                        <w:tabs>
                          <w:tab w:val="left" w:pos="709"/>
                        </w:tabs>
                      </w:pPr>
                    </w:p>
                  </w:tc>
                  <w:tc>
                    <w:tcPr>
                      <w:tcW w:w="282" w:type="dxa"/>
                    </w:tcPr>
                    <w:p w14:paraId="0AB7A9AF" w14:textId="77777777" w:rsidR="001D3F0F" w:rsidRDefault="001D3F0F" w:rsidP="001D3F0F">
                      <w:pPr>
                        <w:pStyle w:val="Arbeitsanweisung"/>
                        <w:tabs>
                          <w:tab w:val="left" w:pos="709"/>
                        </w:tabs>
                      </w:pPr>
                    </w:p>
                  </w:tc>
                  <w:tc>
                    <w:tcPr>
                      <w:tcW w:w="282" w:type="dxa"/>
                    </w:tcPr>
                    <w:p w14:paraId="42F5532D" w14:textId="77777777" w:rsidR="001D3F0F" w:rsidRDefault="001D3F0F" w:rsidP="001D3F0F">
                      <w:pPr>
                        <w:pStyle w:val="Arbeitsanweisung"/>
                        <w:tabs>
                          <w:tab w:val="left" w:pos="709"/>
                        </w:tabs>
                      </w:pPr>
                    </w:p>
                  </w:tc>
                  <w:tc>
                    <w:tcPr>
                      <w:tcW w:w="281" w:type="dxa"/>
                    </w:tcPr>
                    <w:p w14:paraId="5884AC74" w14:textId="77777777" w:rsidR="001D3F0F" w:rsidRDefault="001D3F0F" w:rsidP="001D3F0F">
                      <w:pPr>
                        <w:pStyle w:val="Arbeitsanweisung"/>
                        <w:tabs>
                          <w:tab w:val="left" w:pos="709"/>
                        </w:tabs>
                      </w:pPr>
                    </w:p>
                  </w:tc>
                  <w:tc>
                    <w:tcPr>
                      <w:tcW w:w="281" w:type="dxa"/>
                    </w:tcPr>
                    <w:p w14:paraId="74D8C670" w14:textId="77777777" w:rsidR="001D3F0F" w:rsidRDefault="001D3F0F" w:rsidP="001D3F0F">
                      <w:pPr>
                        <w:pStyle w:val="Arbeitsanweisung"/>
                        <w:tabs>
                          <w:tab w:val="left" w:pos="709"/>
                        </w:tabs>
                      </w:pPr>
                    </w:p>
                  </w:tc>
                  <w:tc>
                    <w:tcPr>
                      <w:tcW w:w="281" w:type="dxa"/>
                    </w:tcPr>
                    <w:p w14:paraId="3B41B0E5" w14:textId="77777777" w:rsidR="001D3F0F" w:rsidRDefault="001D3F0F" w:rsidP="001D3F0F">
                      <w:pPr>
                        <w:pStyle w:val="Arbeitsanweisung"/>
                        <w:tabs>
                          <w:tab w:val="left" w:pos="709"/>
                        </w:tabs>
                      </w:pPr>
                    </w:p>
                  </w:tc>
                  <w:tc>
                    <w:tcPr>
                      <w:tcW w:w="281" w:type="dxa"/>
                    </w:tcPr>
                    <w:p w14:paraId="622C24EB" w14:textId="77777777" w:rsidR="001D3F0F" w:rsidRDefault="001D3F0F" w:rsidP="001D3F0F">
                      <w:pPr>
                        <w:pStyle w:val="Arbeitsanweisung"/>
                        <w:tabs>
                          <w:tab w:val="left" w:pos="709"/>
                        </w:tabs>
                      </w:pPr>
                    </w:p>
                  </w:tc>
                  <w:tc>
                    <w:tcPr>
                      <w:tcW w:w="281" w:type="dxa"/>
                    </w:tcPr>
                    <w:p w14:paraId="52914282" w14:textId="77777777" w:rsidR="001D3F0F" w:rsidRDefault="001D3F0F" w:rsidP="001D3F0F">
                      <w:pPr>
                        <w:pStyle w:val="Arbeitsanweisung"/>
                        <w:tabs>
                          <w:tab w:val="left" w:pos="709"/>
                        </w:tabs>
                        <w:ind w:left="0" w:firstLine="0"/>
                      </w:pPr>
                    </w:p>
                  </w:tc>
                  <w:tc>
                    <w:tcPr>
                      <w:tcW w:w="281" w:type="dxa"/>
                    </w:tcPr>
                    <w:p w14:paraId="29B147B9" w14:textId="77777777" w:rsidR="001D3F0F" w:rsidRDefault="001D3F0F" w:rsidP="001D3F0F">
                      <w:pPr>
                        <w:pStyle w:val="Arbeitsanweisung"/>
                        <w:tabs>
                          <w:tab w:val="left" w:pos="709"/>
                        </w:tabs>
                      </w:pPr>
                    </w:p>
                  </w:tc>
                  <w:tc>
                    <w:tcPr>
                      <w:tcW w:w="281" w:type="dxa"/>
                    </w:tcPr>
                    <w:p w14:paraId="11195D86" w14:textId="77777777" w:rsidR="001D3F0F" w:rsidRDefault="001D3F0F" w:rsidP="001D3F0F">
                      <w:pPr>
                        <w:pStyle w:val="Arbeitsanweisung"/>
                        <w:tabs>
                          <w:tab w:val="left" w:pos="709"/>
                        </w:tabs>
                      </w:pPr>
                    </w:p>
                  </w:tc>
                  <w:tc>
                    <w:tcPr>
                      <w:tcW w:w="281" w:type="dxa"/>
                    </w:tcPr>
                    <w:p w14:paraId="1525A4F0" w14:textId="77777777" w:rsidR="001D3F0F" w:rsidRDefault="001D3F0F" w:rsidP="001D3F0F">
                      <w:pPr>
                        <w:pStyle w:val="Arbeitsanweisung"/>
                        <w:tabs>
                          <w:tab w:val="left" w:pos="709"/>
                        </w:tabs>
                      </w:pPr>
                    </w:p>
                  </w:tc>
                  <w:tc>
                    <w:tcPr>
                      <w:tcW w:w="281" w:type="dxa"/>
                    </w:tcPr>
                    <w:p w14:paraId="60355B0F" w14:textId="77777777" w:rsidR="001D3F0F" w:rsidRDefault="001D3F0F" w:rsidP="001D3F0F">
                      <w:pPr>
                        <w:pStyle w:val="Arbeitsanweisung"/>
                        <w:tabs>
                          <w:tab w:val="left" w:pos="709"/>
                        </w:tabs>
                      </w:pPr>
                    </w:p>
                  </w:tc>
                  <w:tc>
                    <w:tcPr>
                      <w:tcW w:w="281" w:type="dxa"/>
                    </w:tcPr>
                    <w:p w14:paraId="79F34069" w14:textId="77777777" w:rsidR="001D3F0F" w:rsidRDefault="001D3F0F" w:rsidP="001D3F0F">
                      <w:pPr>
                        <w:pStyle w:val="Arbeitsanweisung"/>
                        <w:tabs>
                          <w:tab w:val="left" w:pos="709"/>
                        </w:tabs>
                      </w:pPr>
                    </w:p>
                  </w:tc>
                  <w:tc>
                    <w:tcPr>
                      <w:tcW w:w="281" w:type="dxa"/>
                    </w:tcPr>
                    <w:p w14:paraId="03FB06EA" w14:textId="77777777" w:rsidR="001D3F0F" w:rsidRDefault="001D3F0F" w:rsidP="001D3F0F">
                      <w:pPr>
                        <w:pStyle w:val="Arbeitsanweisung"/>
                        <w:tabs>
                          <w:tab w:val="left" w:pos="709"/>
                        </w:tabs>
                      </w:pPr>
                    </w:p>
                  </w:tc>
                  <w:tc>
                    <w:tcPr>
                      <w:tcW w:w="281" w:type="dxa"/>
                    </w:tcPr>
                    <w:p w14:paraId="504501C5" w14:textId="77777777" w:rsidR="001D3F0F" w:rsidRDefault="001D3F0F" w:rsidP="001D3F0F">
                      <w:pPr>
                        <w:pStyle w:val="Arbeitsanweisung"/>
                        <w:tabs>
                          <w:tab w:val="left" w:pos="709"/>
                        </w:tabs>
                      </w:pPr>
                    </w:p>
                  </w:tc>
                  <w:tc>
                    <w:tcPr>
                      <w:tcW w:w="281" w:type="dxa"/>
                    </w:tcPr>
                    <w:p w14:paraId="0261B657" w14:textId="77777777" w:rsidR="001D3F0F" w:rsidRDefault="001D3F0F" w:rsidP="001D3F0F">
                      <w:pPr>
                        <w:pStyle w:val="Arbeitsanweisung"/>
                        <w:tabs>
                          <w:tab w:val="left" w:pos="709"/>
                        </w:tabs>
                      </w:pPr>
                    </w:p>
                  </w:tc>
                  <w:tc>
                    <w:tcPr>
                      <w:tcW w:w="281" w:type="dxa"/>
                    </w:tcPr>
                    <w:p w14:paraId="799CDDED" w14:textId="77777777" w:rsidR="001D3F0F" w:rsidRDefault="001D3F0F" w:rsidP="001D3F0F">
                      <w:pPr>
                        <w:pStyle w:val="Arbeitsanweisung"/>
                        <w:tabs>
                          <w:tab w:val="left" w:pos="709"/>
                        </w:tabs>
                      </w:pPr>
                    </w:p>
                  </w:tc>
                  <w:tc>
                    <w:tcPr>
                      <w:tcW w:w="281" w:type="dxa"/>
                    </w:tcPr>
                    <w:p w14:paraId="11FAC164" w14:textId="77777777" w:rsidR="001D3F0F" w:rsidRDefault="001D3F0F" w:rsidP="001D3F0F">
                      <w:pPr>
                        <w:pStyle w:val="Arbeitsanweisung"/>
                        <w:tabs>
                          <w:tab w:val="left" w:pos="709"/>
                        </w:tabs>
                      </w:pPr>
                    </w:p>
                  </w:tc>
                  <w:tc>
                    <w:tcPr>
                      <w:tcW w:w="281" w:type="dxa"/>
                    </w:tcPr>
                    <w:p w14:paraId="5BD9E049" w14:textId="77777777" w:rsidR="001D3F0F" w:rsidRDefault="001D3F0F" w:rsidP="001D3F0F">
                      <w:pPr>
                        <w:pStyle w:val="Arbeitsanweisung"/>
                        <w:tabs>
                          <w:tab w:val="left" w:pos="709"/>
                        </w:tabs>
                      </w:pPr>
                    </w:p>
                  </w:tc>
                  <w:tc>
                    <w:tcPr>
                      <w:tcW w:w="281" w:type="dxa"/>
                    </w:tcPr>
                    <w:p w14:paraId="507E2AE2" w14:textId="77777777" w:rsidR="001D3F0F" w:rsidRDefault="001D3F0F" w:rsidP="001D3F0F">
                      <w:pPr>
                        <w:pStyle w:val="Arbeitsanweisung"/>
                        <w:tabs>
                          <w:tab w:val="left" w:pos="709"/>
                        </w:tabs>
                      </w:pPr>
                    </w:p>
                  </w:tc>
                </w:tr>
                <w:tr w:rsidR="001D3F0F" w14:paraId="7FD42168" w14:textId="77777777" w:rsidTr="002D69F1">
                  <w:trPr>
                    <w:trHeight w:val="283"/>
                  </w:trPr>
                  <w:tc>
                    <w:tcPr>
                      <w:tcW w:w="282" w:type="dxa"/>
                    </w:tcPr>
                    <w:p w14:paraId="18BAA058" w14:textId="77777777" w:rsidR="001D3F0F" w:rsidRDefault="001D3F0F" w:rsidP="001D3F0F">
                      <w:pPr>
                        <w:pStyle w:val="Arbeitsanweisung"/>
                        <w:tabs>
                          <w:tab w:val="left" w:pos="709"/>
                        </w:tabs>
                      </w:pPr>
                    </w:p>
                  </w:tc>
                  <w:tc>
                    <w:tcPr>
                      <w:tcW w:w="282" w:type="dxa"/>
                    </w:tcPr>
                    <w:p w14:paraId="4AA620D1" w14:textId="77777777" w:rsidR="001D3F0F" w:rsidRDefault="001D3F0F" w:rsidP="001D3F0F">
                      <w:pPr>
                        <w:pStyle w:val="Arbeitsanweisung"/>
                        <w:tabs>
                          <w:tab w:val="left" w:pos="709"/>
                        </w:tabs>
                      </w:pPr>
                    </w:p>
                  </w:tc>
                  <w:tc>
                    <w:tcPr>
                      <w:tcW w:w="282" w:type="dxa"/>
                    </w:tcPr>
                    <w:p w14:paraId="6245CB63" w14:textId="77777777" w:rsidR="001D3F0F" w:rsidRDefault="001D3F0F" w:rsidP="001D3F0F">
                      <w:pPr>
                        <w:pStyle w:val="Arbeitsanweisung"/>
                        <w:tabs>
                          <w:tab w:val="left" w:pos="709"/>
                        </w:tabs>
                      </w:pPr>
                    </w:p>
                  </w:tc>
                  <w:tc>
                    <w:tcPr>
                      <w:tcW w:w="282" w:type="dxa"/>
                    </w:tcPr>
                    <w:p w14:paraId="2A989086" w14:textId="77777777" w:rsidR="001D3F0F" w:rsidRDefault="001D3F0F" w:rsidP="001D3F0F">
                      <w:pPr>
                        <w:pStyle w:val="Arbeitsanweisung"/>
                        <w:tabs>
                          <w:tab w:val="left" w:pos="709"/>
                        </w:tabs>
                      </w:pPr>
                    </w:p>
                  </w:tc>
                  <w:tc>
                    <w:tcPr>
                      <w:tcW w:w="282" w:type="dxa"/>
                    </w:tcPr>
                    <w:p w14:paraId="39ED2C50" w14:textId="77777777" w:rsidR="001D3F0F" w:rsidRDefault="001D3F0F" w:rsidP="001D3F0F">
                      <w:pPr>
                        <w:pStyle w:val="Arbeitsanweisung"/>
                        <w:tabs>
                          <w:tab w:val="left" w:pos="709"/>
                        </w:tabs>
                      </w:pPr>
                    </w:p>
                  </w:tc>
                  <w:tc>
                    <w:tcPr>
                      <w:tcW w:w="282" w:type="dxa"/>
                    </w:tcPr>
                    <w:p w14:paraId="5AC9C56A" w14:textId="77777777" w:rsidR="001D3F0F" w:rsidRDefault="001D3F0F" w:rsidP="001D3F0F">
                      <w:pPr>
                        <w:pStyle w:val="Arbeitsanweisung"/>
                        <w:tabs>
                          <w:tab w:val="left" w:pos="709"/>
                        </w:tabs>
                      </w:pPr>
                    </w:p>
                  </w:tc>
                  <w:tc>
                    <w:tcPr>
                      <w:tcW w:w="282" w:type="dxa"/>
                    </w:tcPr>
                    <w:p w14:paraId="09A750DF" w14:textId="77777777" w:rsidR="001D3F0F" w:rsidRDefault="001D3F0F" w:rsidP="001D3F0F">
                      <w:pPr>
                        <w:pStyle w:val="Arbeitsanweisung"/>
                        <w:tabs>
                          <w:tab w:val="left" w:pos="709"/>
                        </w:tabs>
                      </w:pPr>
                    </w:p>
                  </w:tc>
                  <w:tc>
                    <w:tcPr>
                      <w:tcW w:w="282" w:type="dxa"/>
                    </w:tcPr>
                    <w:p w14:paraId="72D63AEC" w14:textId="77777777" w:rsidR="001D3F0F" w:rsidRDefault="001D3F0F" w:rsidP="001D3F0F">
                      <w:pPr>
                        <w:pStyle w:val="Arbeitsanweisung"/>
                        <w:tabs>
                          <w:tab w:val="left" w:pos="709"/>
                        </w:tabs>
                      </w:pPr>
                    </w:p>
                  </w:tc>
                  <w:tc>
                    <w:tcPr>
                      <w:tcW w:w="282" w:type="dxa"/>
                    </w:tcPr>
                    <w:p w14:paraId="1F9F6D9E" w14:textId="77777777" w:rsidR="001D3F0F" w:rsidRDefault="001D3F0F" w:rsidP="001D3F0F">
                      <w:pPr>
                        <w:pStyle w:val="Arbeitsanweisung"/>
                        <w:tabs>
                          <w:tab w:val="left" w:pos="709"/>
                        </w:tabs>
                      </w:pPr>
                    </w:p>
                  </w:tc>
                  <w:tc>
                    <w:tcPr>
                      <w:tcW w:w="282" w:type="dxa"/>
                    </w:tcPr>
                    <w:p w14:paraId="423CFFDE" w14:textId="77777777" w:rsidR="001D3F0F" w:rsidRDefault="001D3F0F" w:rsidP="001D3F0F">
                      <w:pPr>
                        <w:pStyle w:val="Arbeitsanweisung"/>
                        <w:tabs>
                          <w:tab w:val="left" w:pos="709"/>
                        </w:tabs>
                      </w:pPr>
                    </w:p>
                  </w:tc>
                  <w:tc>
                    <w:tcPr>
                      <w:tcW w:w="282" w:type="dxa"/>
                    </w:tcPr>
                    <w:p w14:paraId="3930CDB4" w14:textId="77777777" w:rsidR="001D3F0F" w:rsidRDefault="001D3F0F" w:rsidP="001D3F0F">
                      <w:pPr>
                        <w:pStyle w:val="Arbeitsanweisung"/>
                        <w:tabs>
                          <w:tab w:val="left" w:pos="709"/>
                        </w:tabs>
                      </w:pPr>
                    </w:p>
                  </w:tc>
                  <w:tc>
                    <w:tcPr>
                      <w:tcW w:w="282" w:type="dxa"/>
                    </w:tcPr>
                    <w:p w14:paraId="20503501" w14:textId="77777777" w:rsidR="001D3F0F" w:rsidRDefault="001D3F0F" w:rsidP="001D3F0F">
                      <w:pPr>
                        <w:pStyle w:val="Arbeitsanweisung"/>
                        <w:tabs>
                          <w:tab w:val="left" w:pos="709"/>
                        </w:tabs>
                      </w:pPr>
                    </w:p>
                  </w:tc>
                  <w:tc>
                    <w:tcPr>
                      <w:tcW w:w="282" w:type="dxa"/>
                    </w:tcPr>
                    <w:p w14:paraId="400E2D32" w14:textId="77777777" w:rsidR="001D3F0F" w:rsidRDefault="001D3F0F" w:rsidP="001D3F0F">
                      <w:pPr>
                        <w:pStyle w:val="Arbeitsanweisung"/>
                        <w:tabs>
                          <w:tab w:val="left" w:pos="709"/>
                        </w:tabs>
                      </w:pPr>
                    </w:p>
                  </w:tc>
                  <w:tc>
                    <w:tcPr>
                      <w:tcW w:w="282" w:type="dxa"/>
                    </w:tcPr>
                    <w:p w14:paraId="7AE8BC17" w14:textId="77777777" w:rsidR="001D3F0F" w:rsidRDefault="001D3F0F" w:rsidP="001D3F0F">
                      <w:pPr>
                        <w:pStyle w:val="Arbeitsanweisung"/>
                        <w:tabs>
                          <w:tab w:val="left" w:pos="709"/>
                        </w:tabs>
                      </w:pPr>
                    </w:p>
                  </w:tc>
                  <w:tc>
                    <w:tcPr>
                      <w:tcW w:w="282" w:type="dxa"/>
                    </w:tcPr>
                    <w:p w14:paraId="4D84B1E5" w14:textId="77777777" w:rsidR="001D3F0F" w:rsidRDefault="001D3F0F" w:rsidP="001D3F0F">
                      <w:pPr>
                        <w:pStyle w:val="Arbeitsanweisung"/>
                        <w:tabs>
                          <w:tab w:val="left" w:pos="709"/>
                        </w:tabs>
                      </w:pPr>
                    </w:p>
                  </w:tc>
                  <w:tc>
                    <w:tcPr>
                      <w:tcW w:w="281" w:type="dxa"/>
                    </w:tcPr>
                    <w:p w14:paraId="76A97BA0" w14:textId="77777777" w:rsidR="001D3F0F" w:rsidRDefault="001D3F0F" w:rsidP="001D3F0F">
                      <w:pPr>
                        <w:pStyle w:val="Arbeitsanweisung"/>
                        <w:tabs>
                          <w:tab w:val="left" w:pos="709"/>
                        </w:tabs>
                      </w:pPr>
                    </w:p>
                  </w:tc>
                  <w:tc>
                    <w:tcPr>
                      <w:tcW w:w="281" w:type="dxa"/>
                    </w:tcPr>
                    <w:p w14:paraId="5EF8965E" w14:textId="77777777" w:rsidR="001D3F0F" w:rsidRDefault="001D3F0F" w:rsidP="001D3F0F">
                      <w:pPr>
                        <w:pStyle w:val="Arbeitsanweisung"/>
                        <w:tabs>
                          <w:tab w:val="left" w:pos="709"/>
                        </w:tabs>
                      </w:pPr>
                    </w:p>
                  </w:tc>
                  <w:tc>
                    <w:tcPr>
                      <w:tcW w:w="281" w:type="dxa"/>
                    </w:tcPr>
                    <w:p w14:paraId="01AD8E10" w14:textId="77777777" w:rsidR="001D3F0F" w:rsidRDefault="001D3F0F" w:rsidP="001D3F0F">
                      <w:pPr>
                        <w:pStyle w:val="Arbeitsanweisung"/>
                        <w:tabs>
                          <w:tab w:val="left" w:pos="709"/>
                        </w:tabs>
                      </w:pPr>
                    </w:p>
                  </w:tc>
                  <w:tc>
                    <w:tcPr>
                      <w:tcW w:w="281" w:type="dxa"/>
                    </w:tcPr>
                    <w:p w14:paraId="7A2F9D3A" w14:textId="77777777" w:rsidR="001D3F0F" w:rsidRDefault="001D3F0F" w:rsidP="001D3F0F">
                      <w:pPr>
                        <w:pStyle w:val="Arbeitsanweisung"/>
                        <w:tabs>
                          <w:tab w:val="left" w:pos="709"/>
                        </w:tabs>
                      </w:pPr>
                    </w:p>
                  </w:tc>
                  <w:tc>
                    <w:tcPr>
                      <w:tcW w:w="281" w:type="dxa"/>
                    </w:tcPr>
                    <w:p w14:paraId="0FAFBABA" w14:textId="77777777" w:rsidR="001D3F0F" w:rsidRDefault="001D3F0F" w:rsidP="001D3F0F">
                      <w:pPr>
                        <w:pStyle w:val="Arbeitsanweisung"/>
                        <w:tabs>
                          <w:tab w:val="left" w:pos="709"/>
                        </w:tabs>
                        <w:ind w:left="0" w:firstLine="0"/>
                      </w:pPr>
                    </w:p>
                  </w:tc>
                  <w:tc>
                    <w:tcPr>
                      <w:tcW w:w="281" w:type="dxa"/>
                    </w:tcPr>
                    <w:p w14:paraId="639B3754" w14:textId="77777777" w:rsidR="001D3F0F" w:rsidRDefault="001D3F0F" w:rsidP="001D3F0F">
                      <w:pPr>
                        <w:pStyle w:val="Arbeitsanweisung"/>
                        <w:tabs>
                          <w:tab w:val="left" w:pos="709"/>
                        </w:tabs>
                      </w:pPr>
                    </w:p>
                  </w:tc>
                  <w:tc>
                    <w:tcPr>
                      <w:tcW w:w="281" w:type="dxa"/>
                    </w:tcPr>
                    <w:p w14:paraId="54A66F7A" w14:textId="77777777" w:rsidR="001D3F0F" w:rsidRDefault="001D3F0F" w:rsidP="001D3F0F">
                      <w:pPr>
                        <w:pStyle w:val="Arbeitsanweisung"/>
                        <w:tabs>
                          <w:tab w:val="left" w:pos="709"/>
                        </w:tabs>
                      </w:pPr>
                    </w:p>
                  </w:tc>
                  <w:tc>
                    <w:tcPr>
                      <w:tcW w:w="281" w:type="dxa"/>
                    </w:tcPr>
                    <w:p w14:paraId="100F6C9F" w14:textId="77777777" w:rsidR="001D3F0F" w:rsidRDefault="001D3F0F" w:rsidP="001D3F0F">
                      <w:pPr>
                        <w:pStyle w:val="Arbeitsanweisung"/>
                        <w:tabs>
                          <w:tab w:val="left" w:pos="709"/>
                        </w:tabs>
                      </w:pPr>
                    </w:p>
                  </w:tc>
                  <w:tc>
                    <w:tcPr>
                      <w:tcW w:w="281" w:type="dxa"/>
                    </w:tcPr>
                    <w:p w14:paraId="3AC6C64F" w14:textId="77777777" w:rsidR="001D3F0F" w:rsidRDefault="001D3F0F" w:rsidP="001D3F0F">
                      <w:pPr>
                        <w:pStyle w:val="Arbeitsanweisung"/>
                        <w:tabs>
                          <w:tab w:val="left" w:pos="709"/>
                        </w:tabs>
                      </w:pPr>
                    </w:p>
                  </w:tc>
                  <w:tc>
                    <w:tcPr>
                      <w:tcW w:w="281" w:type="dxa"/>
                    </w:tcPr>
                    <w:p w14:paraId="76B2A787" w14:textId="77777777" w:rsidR="001D3F0F" w:rsidRDefault="001D3F0F" w:rsidP="001D3F0F">
                      <w:pPr>
                        <w:pStyle w:val="Arbeitsanweisung"/>
                        <w:tabs>
                          <w:tab w:val="left" w:pos="709"/>
                        </w:tabs>
                      </w:pPr>
                    </w:p>
                  </w:tc>
                  <w:tc>
                    <w:tcPr>
                      <w:tcW w:w="281" w:type="dxa"/>
                    </w:tcPr>
                    <w:p w14:paraId="3ED1D649" w14:textId="77777777" w:rsidR="001D3F0F" w:rsidRDefault="001D3F0F" w:rsidP="001D3F0F">
                      <w:pPr>
                        <w:pStyle w:val="Arbeitsanweisung"/>
                        <w:tabs>
                          <w:tab w:val="left" w:pos="709"/>
                        </w:tabs>
                      </w:pPr>
                    </w:p>
                  </w:tc>
                  <w:tc>
                    <w:tcPr>
                      <w:tcW w:w="281" w:type="dxa"/>
                    </w:tcPr>
                    <w:p w14:paraId="13168C42" w14:textId="77777777" w:rsidR="001D3F0F" w:rsidRDefault="001D3F0F" w:rsidP="001D3F0F">
                      <w:pPr>
                        <w:pStyle w:val="Arbeitsanweisung"/>
                        <w:tabs>
                          <w:tab w:val="left" w:pos="709"/>
                        </w:tabs>
                      </w:pPr>
                    </w:p>
                  </w:tc>
                  <w:tc>
                    <w:tcPr>
                      <w:tcW w:w="281" w:type="dxa"/>
                    </w:tcPr>
                    <w:p w14:paraId="630F7C5E" w14:textId="77777777" w:rsidR="001D3F0F" w:rsidRDefault="001D3F0F" w:rsidP="001D3F0F">
                      <w:pPr>
                        <w:pStyle w:val="Arbeitsanweisung"/>
                        <w:tabs>
                          <w:tab w:val="left" w:pos="709"/>
                        </w:tabs>
                      </w:pPr>
                    </w:p>
                  </w:tc>
                  <w:tc>
                    <w:tcPr>
                      <w:tcW w:w="281" w:type="dxa"/>
                    </w:tcPr>
                    <w:p w14:paraId="64230B6C" w14:textId="77777777" w:rsidR="001D3F0F" w:rsidRDefault="001D3F0F" w:rsidP="001D3F0F">
                      <w:pPr>
                        <w:pStyle w:val="Arbeitsanweisung"/>
                        <w:tabs>
                          <w:tab w:val="left" w:pos="709"/>
                        </w:tabs>
                      </w:pPr>
                    </w:p>
                  </w:tc>
                  <w:tc>
                    <w:tcPr>
                      <w:tcW w:w="281" w:type="dxa"/>
                    </w:tcPr>
                    <w:p w14:paraId="2F7A0FF1" w14:textId="77777777" w:rsidR="001D3F0F" w:rsidRDefault="001D3F0F" w:rsidP="001D3F0F">
                      <w:pPr>
                        <w:pStyle w:val="Arbeitsanweisung"/>
                        <w:tabs>
                          <w:tab w:val="left" w:pos="709"/>
                        </w:tabs>
                      </w:pPr>
                    </w:p>
                  </w:tc>
                  <w:tc>
                    <w:tcPr>
                      <w:tcW w:w="281" w:type="dxa"/>
                    </w:tcPr>
                    <w:p w14:paraId="78C264FE" w14:textId="77777777" w:rsidR="001D3F0F" w:rsidRDefault="001D3F0F" w:rsidP="001D3F0F">
                      <w:pPr>
                        <w:pStyle w:val="Arbeitsanweisung"/>
                        <w:tabs>
                          <w:tab w:val="left" w:pos="709"/>
                        </w:tabs>
                      </w:pPr>
                    </w:p>
                  </w:tc>
                  <w:tc>
                    <w:tcPr>
                      <w:tcW w:w="281" w:type="dxa"/>
                    </w:tcPr>
                    <w:p w14:paraId="54A9594F" w14:textId="77777777" w:rsidR="001D3F0F" w:rsidRDefault="001D3F0F" w:rsidP="001D3F0F">
                      <w:pPr>
                        <w:pStyle w:val="Arbeitsanweisung"/>
                        <w:tabs>
                          <w:tab w:val="left" w:pos="709"/>
                        </w:tabs>
                      </w:pPr>
                    </w:p>
                  </w:tc>
                </w:tr>
                <w:tr w:rsidR="001D3F0F" w14:paraId="1620CBAA" w14:textId="77777777" w:rsidTr="002D69F1">
                  <w:trPr>
                    <w:trHeight w:val="283"/>
                  </w:trPr>
                  <w:tc>
                    <w:tcPr>
                      <w:tcW w:w="282" w:type="dxa"/>
                    </w:tcPr>
                    <w:p w14:paraId="0812A0B3" w14:textId="77777777" w:rsidR="001D3F0F" w:rsidRDefault="001D3F0F" w:rsidP="001D3F0F">
                      <w:pPr>
                        <w:pStyle w:val="Arbeitsanweisung"/>
                        <w:tabs>
                          <w:tab w:val="left" w:pos="709"/>
                        </w:tabs>
                      </w:pPr>
                    </w:p>
                  </w:tc>
                  <w:tc>
                    <w:tcPr>
                      <w:tcW w:w="282" w:type="dxa"/>
                    </w:tcPr>
                    <w:p w14:paraId="4DABA7B4" w14:textId="77777777" w:rsidR="001D3F0F" w:rsidRDefault="001D3F0F" w:rsidP="001D3F0F">
                      <w:pPr>
                        <w:pStyle w:val="Arbeitsanweisung"/>
                        <w:tabs>
                          <w:tab w:val="left" w:pos="709"/>
                        </w:tabs>
                      </w:pPr>
                    </w:p>
                  </w:tc>
                  <w:tc>
                    <w:tcPr>
                      <w:tcW w:w="282" w:type="dxa"/>
                    </w:tcPr>
                    <w:p w14:paraId="4D4D7277" w14:textId="77777777" w:rsidR="001D3F0F" w:rsidRDefault="001D3F0F" w:rsidP="001D3F0F">
                      <w:pPr>
                        <w:pStyle w:val="Arbeitsanweisung"/>
                        <w:tabs>
                          <w:tab w:val="left" w:pos="709"/>
                        </w:tabs>
                      </w:pPr>
                    </w:p>
                  </w:tc>
                  <w:tc>
                    <w:tcPr>
                      <w:tcW w:w="282" w:type="dxa"/>
                    </w:tcPr>
                    <w:p w14:paraId="2F2D2369" w14:textId="77777777" w:rsidR="001D3F0F" w:rsidRDefault="001D3F0F" w:rsidP="001D3F0F">
                      <w:pPr>
                        <w:pStyle w:val="Arbeitsanweisung"/>
                        <w:tabs>
                          <w:tab w:val="left" w:pos="709"/>
                        </w:tabs>
                      </w:pPr>
                    </w:p>
                  </w:tc>
                  <w:tc>
                    <w:tcPr>
                      <w:tcW w:w="282" w:type="dxa"/>
                    </w:tcPr>
                    <w:p w14:paraId="71B4475C" w14:textId="77777777" w:rsidR="001D3F0F" w:rsidRDefault="001D3F0F" w:rsidP="001D3F0F">
                      <w:pPr>
                        <w:pStyle w:val="Arbeitsanweisung"/>
                        <w:tabs>
                          <w:tab w:val="left" w:pos="709"/>
                        </w:tabs>
                      </w:pPr>
                    </w:p>
                  </w:tc>
                  <w:tc>
                    <w:tcPr>
                      <w:tcW w:w="282" w:type="dxa"/>
                    </w:tcPr>
                    <w:p w14:paraId="2C229AEB" w14:textId="77777777" w:rsidR="001D3F0F" w:rsidRDefault="001D3F0F" w:rsidP="001D3F0F">
                      <w:pPr>
                        <w:pStyle w:val="Arbeitsanweisung"/>
                        <w:tabs>
                          <w:tab w:val="left" w:pos="709"/>
                        </w:tabs>
                      </w:pPr>
                    </w:p>
                  </w:tc>
                  <w:tc>
                    <w:tcPr>
                      <w:tcW w:w="282" w:type="dxa"/>
                    </w:tcPr>
                    <w:p w14:paraId="469E0502" w14:textId="77777777" w:rsidR="001D3F0F" w:rsidRDefault="001D3F0F" w:rsidP="001D3F0F">
                      <w:pPr>
                        <w:pStyle w:val="Arbeitsanweisung"/>
                        <w:tabs>
                          <w:tab w:val="left" w:pos="709"/>
                        </w:tabs>
                      </w:pPr>
                    </w:p>
                  </w:tc>
                  <w:tc>
                    <w:tcPr>
                      <w:tcW w:w="282" w:type="dxa"/>
                    </w:tcPr>
                    <w:p w14:paraId="3732FD30" w14:textId="77777777" w:rsidR="001D3F0F" w:rsidRDefault="001D3F0F" w:rsidP="001D3F0F">
                      <w:pPr>
                        <w:pStyle w:val="Arbeitsanweisung"/>
                        <w:tabs>
                          <w:tab w:val="left" w:pos="709"/>
                        </w:tabs>
                      </w:pPr>
                    </w:p>
                  </w:tc>
                  <w:tc>
                    <w:tcPr>
                      <w:tcW w:w="282" w:type="dxa"/>
                    </w:tcPr>
                    <w:p w14:paraId="3A27DDA6" w14:textId="77777777" w:rsidR="001D3F0F" w:rsidRDefault="001D3F0F" w:rsidP="001D3F0F">
                      <w:pPr>
                        <w:pStyle w:val="Arbeitsanweisung"/>
                        <w:tabs>
                          <w:tab w:val="left" w:pos="709"/>
                        </w:tabs>
                      </w:pPr>
                    </w:p>
                  </w:tc>
                  <w:tc>
                    <w:tcPr>
                      <w:tcW w:w="282" w:type="dxa"/>
                    </w:tcPr>
                    <w:p w14:paraId="266F0086" w14:textId="77777777" w:rsidR="001D3F0F" w:rsidRDefault="001D3F0F" w:rsidP="001D3F0F">
                      <w:pPr>
                        <w:pStyle w:val="Arbeitsanweisung"/>
                        <w:tabs>
                          <w:tab w:val="left" w:pos="709"/>
                        </w:tabs>
                      </w:pPr>
                    </w:p>
                  </w:tc>
                  <w:tc>
                    <w:tcPr>
                      <w:tcW w:w="282" w:type="dxa"/>
                    </w:tcPr>
                    <w:p w14:paraId="0B73D8A5" w14:textId="77777777" w:rsidR="001D3F0F" w:rsidRDefault="001D3F0F" w:rsidP="001D3F0F">
                      <w:pPr>
                        <w:pStyle w:val="Arbeitsanweisung"/>
                        <w:tabs>
                          <w:tab w:val="left" w:pos="709"/>
                        </w:tabs>
                      </w:pPr>
                    </w:p>
                  </w:tc>
                  <w:tc>
                    <w:tcPr>
                      <w:tcW w:w="282" w:type="dxa"/>
                    </w:tcPr>
                    <w:p w14:paraId="764ADBC0" w14:textId="77777777" w:rsidR="001D3F0F" w:rsidRDefault="001D3F0F" w:rsidP="001D3F0F">
                      <w:pPr>
                        <w:pStyle w:val="Arbeitsanweisung"/>
                        <w:tabs>
                          <w:tab w:val="left" w:pos="709"/>
                        </w:tabs>
                      </w:pPr>
                    </w:p>
                  </w:tc>
                  <w:tc>
                    <w:tcPr>
                      <w:tcW w:w="282" w:type="dxa"/>
                    </w:tcPr>
                    <w:p w14:paraId="30DD3C3A" w14:textId="77777777" w:rsidR="001D3F0F" w:rsidRDefault="001D3F0F" w:rsidP="001D3F0F">
                      <w:pPr>
                        <w:pStyle w:val="Arbeitsanweisung"/>
                        <w:tabs>
                          <w:tab w:val="left" w:pos="709"/>
                        </w:tabs>
                      </w:pPr>
                    </w:p>
                  </w:tc>
                  <w:tc>
                    <w:tcPr>
                      <w:tcW w:w="282" w:type="dxa"/>
                    </w:tcPr>
                    <w:p w14:paraId="325C5111" w14:textId="77777777" w:rsidR="001D3F0F" w:rsidRDefault="001D3F0F" w:rsidP="001D3F0F">
                      <w:pPr>
                        <w:pStyle w:val="Arbeitsanweisung"/>
                        <w:tabs>
                          <w:tab w:val="left" w:pos="709"/>
                        </w:tabs>
                      </w:pPr>
                    </w:p>
                  </w:tc>
                  <w:tc>
                    <w:tcPr>
                      <w:tcW w:w="282" w:type="dxa"/>
                    </w:tcPr>
                    <w:p w14:paraId="1A9EC468" w14:textId="77777777" w:rsidR="001D3F0F" w:rsidRDefault="001D3F0F" w:rsidP="001D3F0F">
                      <w:pPr>
                        <w:pStyle w:val="Arbeitsanweisung"/>
                        <w:tabs>
                          <w:tab w:val="left" w:pos="709"/>
                        </w:tabs>
                      </w:pPr>
                    </w:p>
                  </w:tc>
                  <w:tc>
                    <w:tcPr>
                      <w:tcW w:w="281" w:type="dxa"/>
                    </w:tcPr>
                    <w:p w14:paraId="57E18B58" w14:textId="77777777" w:rsidR="001D3F0F" w:rsidRDefault="001D3F0F" w:rsidP="001D3F0F">
                      <w:pPr>
                        <w:pStyle w:val="Arbeitsanweisung"/>
                        <w:tabs>
                          <w:tab w:val="left" w:pos="709"/>
                        </w:tabs>
                      </w:pPr>
                    </w:p>
                  </w:tc>
                  <w:tc>
                    <w:tcPr>
                      <w:tcW w:w="281" w:type="dxa"/>
                    </w:tcPr>
                    <w:p w14:paraId="02AB8657" w14:textId="77777777" w:rsidR="001D3F0F" w:rsidRDefault="001D3F0F" w:rsidP="001D3F0F">
                      <w:pPr>
                        <w:pStyle w:val="Arbeitsanweisung"/>
                        <w:tabs>
                          <w:tab w:val="left" w:pos="709"/>
                        </w:tabs>
                      </w:pPr>
                    </w:p>
                  </w:tc>
                  <w:tc>
                    <w:tcPr>
                      <w:tcW w:w="281" w:type="dxa"/>
                    </w:tcPr>
                    <w:p w14:paraId="094D6324" w14:textId="77777777" w:rsidR="001D3F0F" w:rsidRDefault="001D3F0F" w:rsidP="001D3F0F">
                      <w:pPr>
                        <w:pStyle w:val="Arbeitsanweisung"/>
                        <w:tabs>
                          <w:tab w:val="left" w:pos="709"/>
                        </w:tabs>
                      </w:pPr>
                    </w:p>
                  </w:tc>
                  <w:tc>
                    <w:tcPr>
                      <w:tcW w:w="281" w:type="dxa"/>
                    </w:tcPr>
                    <w:p w14:paraId="78E12402" w14:textId="77777777" w:rsidR="001D3F0F" w:rsidRDefault="001D3F0F" w:rsidP="001D3F0F">
                      <w:pPr>
                        <w:pStyle w:val="Arbeitsanweisung"/>
                        <w:tabs>
                          <w:tab w:val="left" w:pos="709"/>
                        </w:tabs>
                      </w:pPr>
                    </w:p>
                  </w:tc>
                  <w:tc>
                    <w:tcPr>
                      <w:tcW w:w="281" w:type="dxa"/>
                    </w:tcPr>
                    <w:p w14:paraId="702F5FF1" w14:textId="77777777" w:rsidR="001D3F0F" w:rsidRDefault="001D3F0F" w:rsidP="001D3F0F">
                      <w:pPr>
                        <w:pStyle w:val="Arbeitsanweisung"/>
                        <w:tabs>
                          <w:tab w:val="left" w:pos="709"/>
                        </w:tabs>
                        <w:ind w:left="0" w:firstLine="0"/>
                      </w:pPr>
                    </w:p>
                  </w:tc>
                  <w:tc>
                    <w:tcPr>
                      <w:tcW w:w="281" w:type="dxa"/>
                    </w:tcPr>
                    <w:p w14:paraId="6480A1F3" w14:textId="77777777" w:rsidR="001D3F0F" w:rsidRDefault="001D3F0F" w:rsidP="001D3F0F">
                      <w:pPr>
                        <w:pStyle w:val="Arbeitsanweisung"/>
                        <w:tabs>
                          <w:tab w:val="left" w:pos="709"/>
                        </w:tabs>
                      </w:pPr>
                    </w:p>
                  </w:tc>
                  <w:tc>
                    <w:tcPr>
                      <w:tcW w:w="281" w:type="dxa"/>
                    </w:tcPr>
                    <w:p w14:paraId="35D1DBCB" w14:textId="77777777" w:rsidR="001D3F0F" w:rsidRDefault="001D3F0F" w:rsidP="001D3F0F">
                      <w:pPr>
                        <w:pStyle w:val="Arbeitsanweisung"/>
                        <w:tabs>
                          <w:tab w:val="left" w:pos="709"/>
                        </w:tabs>
                      </w:pPr>
                    </w:p>
                  </w:tc>
                  <w:tc>
                    <w:tcPr>
                      <w:tcW w:w="281" w:type="dxa"/>
                    </w:tcPr>
                    <w:p w14:paraId="4EE9BF88" w14:textId="77777777" w:rsidR="001D3F0F" w:rsidRDefault="001D3F0F" w:rsidP="001D3F0F">
                      <w:pPr>
                        <w:pStyle w:val="Arbeitsanweisung"/>
                        <w:tabs>
                          <w:tab w:val="left" w:pos="709"/>
                        </w:tabs>
                      </w:pPr>
                    </w:p>
                  </w:tc>
                  <w:tc>
                    <w:tcPr>
                      <w:tcW w:w="281" w:type="dxa"/>
                    </w:tcPr>
                    <w:p w14:paraId="78659480" w14:textId="77777777" w:rsidR="001D3F0F" w:rsidRDefault="001D3F0F" w:rsidP="001D3F0F">
                      <w:pPr>
                        <w:pStyle w:val="Arbeitsanweisung"/>
                        <w:tabs>
                          <w:tab w:val="left" w:pos="709"/>
                        </w:tabs>
                      </w:pPr>
                    </w:p>
                  </w:tc>
                  <w:tc>
                    <w:tcPr>
                      <w:tcW w:w="281" w:type="dxa"/>
                    </w:tcPr>
                    <w:p w14:paraId="6BFEF95E" w14:textId="77777777" w:rsidR="001D3F0F" w:rsidRDefault="001D3F0F" w:rsidP="001D3F0F">
                      <w:pPr>
                        <w:pStyle w:val="Arbeitsanweisung"/>
                        <w:tabs>
                          <w:tab w:val="left" w:pos="709"/>
                        </w:tabs>
                      </w:pPr>
                    </w:p>
                  </w:tc>
                  <w:tc>
                    <w:tcPr>
                      <w:tcW w:w="281" w:type="dxa"/>
                    </w:tcPr>
                    <w:p w14:paraId="2FB1898E" w14:textId="77777777" w:rsidR="001D3F0F" w:rsidRDefault="001D3F0F" w:rsidP="001D3F0F">
                      <w:pPr>
                        <w:pStyle w:val="Arbeitsanweisung"/>
                        <w:tabs>
                          <w:tab w:val="left" w:pos="709"/>
                        </w:tabs>
                      </w:pPr>
                    </w:p>
                  </w:tc>
                  <w:tc>
                    <w:tcPr>
                      <w:tcW w:w="281" w:type="dxa"/>
                    </w:tcPr>
                    <w:p w14:paraId="48F6D08C" w14:textId="77777777" w:rsidR="001D3F0F" w:rsidRDefault="001D3F0F" w:rsidP="001D3F0F">
                      <w:pPr>
                        <w:pStyle w:val="Arbeitsanweisung"/>
                        <w:tabs>
                          <w:tab w:val="left" w:pos="709"/>
                        </w:tabs>
                      </w:pPr>
                    </w:p>
                  </w:tc>
                  <w:tc>
                    <w:tcPr>
                      <w:tcW w:w="281" w:type="dxa"/>
                    </w:tcPr>
                    <w:p w14:paraId="3FAB5B08" w14:textId="77777777" w:rsidR="001D3F0F" w:rsidRDefault="001D3F0F" w:rsidP="001D3F0F">
                      <w:pPr>
                        <w:pStyle w:val="Arbeitsanweisung"/>
                        <w:tabs>
                          <w:tab w:val="left" w:pos="709"/>
                        </w:tabs>
                      </w:pPr>
                    </w:p>
                  </w:tc>
                  <w:tc>
                    <w:tcPr>
                      <w:tcW w:w="281" w:type="dxa"/>
                    </w:tcPr>
                    <w:p w14:paraId="2BD02962" w14:textId="77777777" w:rsidR="001D3F0F" w:rsidRDefault="001D3F0F" w:rsidP="001D3F0F">
                      <w:pPr>
                        <w:pStyle w:val="Arbeitsanweisung"/>
                        <w:tabs>
                          <w:tab w:val="left" w:pos="709"/>
                        </w:tabs>
                      </w:pPr>
                    </w:p>
                  </w:tc>
                  <w:tc>
                    <w:tcPr>
                      <w:tcW w:w="281" w:type="dxa"/>
                    </w:tcPr>
                    <w:p w14:paraId="6BD06885" w14:textId="77777777" w:rsidR="001D3F0F" w:rsidRDefault="001D3F0F" w:rsidP="001D3F0F">
                      <w:pPr>
                        <w:pStyle w:val="Arbeitsanweisung"/>
                        <w:tabs>
                          <w:tab w:val="left" w:pos="709"/>
                        </w:tabs>
                      </w:pPr>
                    </w:p>
                  </w:tc>
                  <w:tc>
                    <w:tcPr>
                      <w:tcW w:w="281" w:type="dxa"/>
                    </w:tcPr>
                    <w:p w14:paraId="3546A0F1" w14:textId="77777777" w:rsidR="001D3F0F" w:rsidRDefault="001D3F0F" w:rsidP="001D3F0F">
                      <w:pPr>
                        <w:pStyle w:val="Arbeitsanweisung"/>
                        <w:tabs>
                          <w:tab w:val="left" w:pos="709"/>
                        </w:tabs>
                      </w:pPr>
                    </w:p>
                  </w:tc>
                  <w:tc>
                    <w:tcPr>
                      <w:tcW w:w="281" w:type="dxa"/>
                    </w:tcPr>
                    <w:p w14:paraId="7199034E" w14:textId="77777777" w:rsidR="001D3F0F" w:rsidRDefault="001D3F0F" w:rsidP="001D3F0F">
                      <w:pPr>
                        <w:pStyle w:val="Arbeitsanweisung"/>
                        <w:tabs>
                          <w:tab w:val="left" w:pos="709"/>
                        </w:tabs>
                      </w:pPr>
                    </w:p>
                  </w:tc>
                </w:tr>
                <w:tr w:rsidR="001D3F0F" w14:paraId="7AA3832A" w14:textId="77777777" w:rsidTr="002D69F1">
                  <w:trPr>
                    <w:trHeight w:val="283"/>
                  </w:trPr>
                  <w:tc>
                    <w:tcPr>
                      <w:tcW w:w="282" w:type="dxa"/>
                    </w:tcPr>
                    <w:p w14:paraId="0331E3D8" w14:textId="77777777" w:rsidR="001D3F0F" w:rsidRDefault="001D3F0F" w:rsidP="001D3F0F">
                      <w:pPr>
                        <w:pStyle w:val="Arbeitsanweisung"/>
                        <w:tabs>
                          <w:tab w:val="left" w:pos="709"/>
                        </w:tabs>
                      </w:pPr>
                    </w:p>
                  </w:tc>
                  <w:tc>
                    <w:tcPr>
                      <w:tcW w:w="282" w:type="dxa"/>
                    </w:tcPr>
                    <w:p w14:paraId="2BFE99F4" w14:textId="77777777" w:rsidR="001D3F0F" w:rsidRDefault="001D3F0F" w:rsidP="001D3F0F">
                      <w:pPr>
                        <w:pStyle w:val="Arbeitsanweisung"/>
                        <w:tabs>
                          <w:tab w:val="left" w:pos="709"/>
                        </w:tabs>
                      </w:pPr>
                    </w:p>
                  </w:tc>
                  <w:tc>
                    <w:tcPr>
                      <w:tcW w:w="282" w:type="dxa"/>
                    </w:tcPr>
                    <w:p w14:paraId="6165003B" w14:textId="77777777" w:rsidR="001D3F0F" w:rsidRDefault="001D3F0F" w:rsidP="001D3F0F">
                      <w:pPr>
                        <w:pStyle w:val="Arbeitsanweisung"/>
                        <w:tabs>
                          <w:tab w:val="left" w:pos="709"/>
                        </w:tabs>
                      </w:pPr>
                    </w:p>
                  </w:tc>
                  <w:tc>
                    <w:tcPr>
                      <w:tcW w:w="282" w:type="dxa"/>
                    </w:tcPr>
                    <w:p w14:paraId="7AC6B910" w14:textId="77777777" w:rsidR="001D3F0F" w:rsidRDefault="001D3F0F" w:rsidP="001D3F0F">
                      <w:pPr>
                        <w:pStyle w:val="Arbeitsanweisung"/>
                        <w:tabs>
                          <w:tab w:val="left" w:pos="709"/>
                        </w:tabs>
                      </w:pPr>
                    </w:p>
                  </w:tc>
                  <w:tc>
                    <w:tcPr>
                      <w:tcW w:w="282" w:type="dxa"/>
                    </w:tcPr>
                    <w:p w14:paraId="34B68EA7" w14:textId="77777777" w:rsidR="001D3F0F" w:rsidRDefault="001D3F0F" w:rsidP="001D3F0F">
                      <w:pPr>
                        <w:pStyle w:val="Arbeitsanweisung"/>
                        <w:tabs>
                          <w:tab w:val="left" w:pos="709"/>
                        </w:tabs>
                      </w:pPr>
                    </w:p>
                  </w:tc>
                  <w:tc>
                    <w:tcPr>
                      <w:tcW w:w="282" w:type="dxa"/>
                    </w:tcPr>
                    <w:p w14:paraId="5A8B6F9D" w14:textId="77777777" w:rsidR="001D3F0F" w:rsidRDefault="001D3F0F" w:rsidP="001D3F0F">
                      <w:pPr>
                        <w:pStyle w:val="Arbeitsanweisung"/>
                        <w:tabs>
                          <w:tab w:val="left" w:pos="709"/>
                        </w:tabs>
                      </w:pPr>
                    </w:p>
                  </w:tc>
                  <w:tc>
                    <w:tcPr>
                      <w:tcW w:w="282" w:type="dxa"/>
                    </w:tcPr>
                    <w:p w14:paraId="3245B6CC" w14:textId="77777777" w:rsidR="001D3F0F" w:rsidRDefault="001D3F0F" w:rsidP="001D3F0F">
                      <w:pPr>
                        <w:pStyle w:val="Arbeitsanweisung"/>
                        <w:tabs>
                          <w:tab w:val="left" w:pos="709"/>
                        </w:tabs>
                      </w:pPr>
                    </w:p>
                  </w:tc>
                  <w:tc>
                    <w:tcPr>
                      <w:tcW w:w="282" w:type="dxa"/>
                    </w:tcPr>
                    <w:p w14:paraId="37828501" w14:textId="77777777" w:rsidR="001D3F0F" w:rsidRDefault="001D3F0F" w:rsidP="001D3F0F">
                      <w:pPr>
                        <w:pStyle w:val="Arbeitsanweisung"/>
                        <w:tabs>
                          <w:tab w:val="left" w:pos="709"/>
                        </w:tabs>
                      </w:pPr>
                    </w:p>
                  </w:tc>
                  <w:tc>
                    <w:tcPr>
                      <w:tcW w:w="282" w:type="dxa"/>
                    </w:tcPr>
                    <w:p w14:paraId="2535497D" w14:textId="77777777" w:rsidR="001D3F0F" w:rsidRDefault="001D3F0F" w:rsidP="001D3F0F">
                      <w:pPr>
                        <w:pStyle w:val="Arbeitsanweisung"/>
                        <w:tabs>
                          <w:tab w:val="left" w:pos="709"/>
                        </w:tabs>
                      </w:pPr>
                    </w:p>
                  </w:tc>
                  <w:tc>
                    <w:tcPr>
                      <w:tcW w:w="282" w:type="dxa"/>
                    </w:tcPr>
                    <w:p w14:paraId="0850F6E3" w14:textId="77777777" w:rsidR="001D3F0F" w:rsidRDefault="001D3F0F" w:rsidP="001D3F0F">
                      <w:pPr>
                        <w:pStyle w:val="Arbeitsanweisung"/>
                        <w:tabs>
                          <w:tab w:val="left" w:pos="709"/>
                        </w:tabs>
                      </w:pPr>
                    </w:p>
                  </w:tc>
                  <w:tc>
                    <w:tcPr>
                      <w:tcW w:w="282" w:type="dxa"/>
                    </w:tcPr>
                    <w:p w14:paraId="251C17F7" w14:textId="77777777" w:rsidR="001D3F0F" w:rsidRDefault="001D3F0F" w:rsidP="001D3F0F">
                      <w:pPr>
                        <w:pStyle w:val="Arbeitsanweisung"/>
                        <w:tabs>
                          <w:tab w:val="left" w:pos="709"/>
                        </w:tabs>
                      </w:pPr>
                    </w:p>
                  </w:tc>
                  <w:tc>
                    <w:tcPr>
                      <w:tcW w:w="282" w:type="dxa"/>
                    </w:tcPr>
                    <w:p w14:paraId="41D02CBB" w14:textId="77777777" w:rsidR="001D3F0F" w:rsidRDefault="001D3F0F" w:rsidP="001D3F0F">
                      <w:pPr>
                        <w:pStyle w:val="Arbeitsanweisung"/>
                        <w:tabs>
                          <w:tab w:val="left" w:pos="709"/>
                        </w:tabs>
                      </w:pPr>
                    </w:p>
                  </w:tc>
                  <w:tc>
                    <w:tcPr>
                      <w:tcW w:w="282" w:type="dxa"/>
                    </w:tcPr>
                    <w:p w14:paraId="6A50DF24" w14:textId="77777777" w:rsidR="001D3F0F" w:rsidRDefault="001D3F0F" w:rsidP="001D3F0F">
                      <w:pPr>
                        <w:pStyle w:val="Arbeitsanweisung"/>
                        <w:tabs>
                          <w:tab w:val="left" w:pos="709"/>
                        </w:tabs>
                      </w:pPr>
                    </w:p>
                  </w:tc>
                  <w:tc>
                    <w:tcPr>
                      <w:tcW w:w="282" w:type="dxa"/>
                    </w:tcPr>
                    <w:p w14:paraId="3B8D66C8" w14:textId="77777777" w:rsidR="001D3F0F" w:rsidRDefault="001D3F0F" w:rsidP="001D3F0F">
                      <w:pPr>
                        <w:pStyle w:val="Arbeitsanweisung"/>
                        <w:tabs>
                          <w:tab w:val="left" w:pos="709"/>
                        </w:tabs>
                      </w:pPr>
                    </w:p>
                  </w:tc>
                  <w:tc>
                    <w:tcPr>
                      <w:tcW w:w="282" w:type="dxa"/>
                    </w:tcPr>
                    <w:p w14:paraId="3AACE66A" w14:textId="77777777" w:rsidR="001D3F0F" w:rsidRDefault="001D3F0F" w:rsidP="001D3F0F">
                      <w:pPr>
                        <w:pStyle w:val="Arbeitsanweisung"/>
                        <w:tabs>
                          <w:tab w:val="left" w:pos="709"/>
                        </w:tabs>
                      </w:pPr>
                    </w:p>
                  </w:tc>
                  <w:tc>
                    <w:tcPr>
                      <w:tcW w:w="281" w:type="dxa"/>
                    </w:tcPr>
                    <w:p w14:paraId="16104F98" w14:textId="77777777" w:rsidR="001D3F0F" w:rsidRDefault="001D3F0F" w:rsidP="001D3F0F">
                      <w:pPr>
                        <w:pStyle w:val="Arbeitsanweisung"/>
                        <w:tabs>
                          <w:tab w:val="left" w:pos="709"/>
                        </w:tabs>
                      </w:pPr>
                    </w:p>
                  </w:tc>
                  <w:tc>
                    <w:tcPr>
                      <w:tcW w:w="281" w:type="dxa"/>
                    </w:tcPr>
                    <w:p w14:paraId="0ACA40F4" w14:textId="77777777" w:rsidR="001D3F0F" w:rsidRDefault="001D3F0F" w:rsidP="001D3F0F">
                      <w:pPr>
                        <w:pStyle w:val="Arbeitsanweisung"/>
                        <w:tabs>
                          <w:tab w:val="left" w:pos="709"/>
                        </w:tabs>
                      </w:pPr>
                    </w:p>
                  </w:tc>
                  <w:tc>
                    <w:tcPr>
                      <w:tcW w:w="281" w:type="dxa"/>
                    </w:tcPr>
                    <w:p w14:paraId="0C2A961A" w14:textId="77777777" w:rsidR="001D3F0F" w:rsidRDefault="001D3F0F" w:rsidP="001D3F0F">
                      <w:pPr>
                        <w:pStyle w:val="Arbeitsanweisung"/>
                        <w:tabs>
                          <w:tab w:val="left" w:pos="709"/>
                        </w:tabs>
                      </w:pPr>
                    </w:p>
                  </w:tc>
                  <w:tc>
                    <w:tcPr>
                      <w:tcW w:w="281" w:type="dxa"/>
                    </w:tcPr>
                    <w:p w14:paraId="58CD2588" w14:textId="77777777" w:rsidR="001D3F0F" w:rsidRDefault="001D3F0F" w:rsidP="001D3F0F">
                      <w:pPr>
                        <w:pStyle w:val="Arbeitsanweisung"/>
                        <w:tabs>
                          <w:tab w:val="left" w:pos="709"/>
                        </w:tabs>
                      </w:pPr>
                    </w:p>
                  </w:tc>
                  <w:tc>
                    <w:tcPr>
                      <w:tcW w:w="281" w:type="dxa"/>
                    </w:tcPr>
                    <w:p w14:paraId="5125B430" w14:textId="77777777" w:rsidR="001D3F0F" w:rsidRDefault="001D3F0F" w:rsidP="001D3F0F">
                      <w:pPr>
                        <w:pStyle w:val="Arbeitsanweisung"/>
                        <w:tabs>
                          <w:tab w:val="left" w:pos="709"/>
                        </w:tabs>
                        <w:ind w:left="0" w:firstLine="0"/>
                      </w:pPr>
                    </w:p>
                  </w:tc>
                  <w:tc>
                    <w:tcPr>
                      <w:tcW w:w="281" w:type="dxa"/>
                    </w:tcPr>
                    <w:p w14:paraId="2E7E70DA" w14:textId="77777777" w:rsidR="001D3F0F" w:rsidRDefault="001D3F0F" w:rsidP="001D3F0F">
                      <w:pPr>
                        <w:pStyle w:val="Arbeitsanweisung"/>
                        <w:tabs>
                          <w:tab w:val="left" w:pos="709"/>
                        </w:tabs>
                      </w:pPr>
                    </w:p>
                  </w:tc>
                  <w:tc>
                    <w:tcPr>
                      <w:tcW w:w="281" w:type="dxa"/>
                    </w:tcPr>
                    <w:p w14:paraId="43BC25C0" w14:textId="77777777" w:rsidR="001D3F0F" w:rsidRDefault="001D3F0F" w:rsidP="001D3F0F">
                      <w:pPr>
                        <w:pStyle w:val="Arbeitsanweisung"/>
                        <w:tabs>
                          <w:tab w:val="left" w:pos="709"/>
                        </w:tabs>
                      </w:pPr>
                    </w:p>
                  </w:tc>
                  <w:tc>
                    <w:tcPr>
                      <w:tcW w:w="281" w:type="dxa"/>
                    </w:tcPr>
                    <w:p w14:paraId="24010653" w14:textId="77777777" w:rsidR="001D3F0F" w:rsidRDefault="001D3F0F" w:rsidP="001D3F0F">
                      <w:pPr>
                        <w:pStyle w:val="Arbeitsanweisung"/>
                        <w:tabs>
                          <w:tab w:val="left" w:pos="709"/>
                        </w:tabs>
                      </w:pPr>
                    </w:p>
                  </w:tc>
                  <w:tc>
                    <w:tcPr>
                      <w:tcW w:w="281" w:type="dxa"/>
                    </w:tcPr>
                    <w:p w14:paraId="565C743E" w14:textId="77777777" w:rsidR="001D3F0F" w:rsidRDefault="001D3F0F" w:rsidP="001D3F0F">
                      <w:pPr>
                        <w:pStyle w:val="Arbeitsanweisung"/>
                        <w:tabs>
                          <w:tab w:val="left" w:pos="709"/>
                        </w:tabs>
                      </w:pPr>
                    </w:p>
                  </w:tc>
                  <w:tc>
                    <w:tcPr>
                      <w:tcW w:w="281" w:type="dxa"/>
                    </w:tcPr>
                    <w:p w14:paraId="33E4636A" w14:textId="77777777" w:rsidR="001D3F0F" w:rsidRDefault="001D3F0F" w:rsidP="001D3F0F">
                      <w:pPr>
                        <w:pStyle w:val="Arbeitsanweisung"/>
                        <w:tabs>
                          <w:tab w:val="left" w:pos="709"/>
                        </w:tabs>
                      </w:pPr>
                    </w:p>
                  </w:tc>
                  <w:tc>
                    <w:tcPr>
                      <w:tcW w:w="281" w:type="dxa"/>
                    </w:tcPr>
                    <w:p w14:paraId="5BC69AC5" w14:textId="77777777" w:rsidR="001D3F0F" w:rsidRDefault="001D3F0F" w:rsidP="001D3F0F">
                      <w:pPr>
                        <w:pStyle w:val="Arbeitsanweisung"/>
                        <w:tabs>
                          <w:tab w:val="left" w:pos="709"/>
                        </w:tabs>
                      </w:pPr>
                    </w:p>
                  </w:tc>
                  <w:tc>
                    <w:tcPr>
                      <w:tcW w:w="281" w:type="dxa"/>
                    </w:tcPr>
                    <w:p w14:paraId="6D2C596C" w14:textId="77777777" w:rsidR="001D3F0F" w:rsidRDefault="001D3F0F" w:rsidP="001D3F0F">
                      <w:pPr>
                        <w:pStyle w:val="Arbeitsanweisung"/>
                        <w:tabs>
                          <w:tab w:val="left" w:pos="709"/>
                        </w:tabs>
                      </w:pPr>
                    </w:p>
                  </w:tc>
                  <w:tc>
                    <w:tcPr>
                      <w:tcW w:w="281" w:type="dxa"/>
                    </w:tcPr>
                    <w:p w14:paraId="596F669D" w14:textId="77777777" w:rsidR="001D3F0F" w:rsidRDefault="001D3F0F" w:rsidP="001D3F0F">
                      <w:pPr>
                        <w:pStyle w:val="Arbeitsanweisung"/>
                        <w:tabs>
                          <w:tab w:val="left" w:pos="709"/>
                        </w:tabs>
                      </w:pPr>
                    </w:p>
                  </w:tc>
                  <w:tc>
                    <w:tcPr>
                      <w:tcW w:w="281" w:type="dxa"/>
                    </w:tcPr>
                    <w:p w14:paraId="21C081E8" w14:textId="77777777" w:rsidR="001D3F0F" w:rsidRDefault="001D3F0F" w:rsidP="001D3F0F">
                      <w:pPr>
                        <w:pStyle w:val="Arbeitsanweisung"/>
                        <w:tabs>
                          <w:tab w:val="left" w:pos="709"/>
                        </w:tabs>
                      </w:pPr>
                    </w:p>
                  </w:tc>
                  <w:tc>
                    <w:tcPr>
                      <w:tcW w:w="281" w:type="dxa"/>
                    </w:tcPr>
                    <w:p w14:paraId="71447832" w14:textId="77777777" w:rsidR="001D3F0F" w:rsidRDefault="001D3F0F" w:rsidP="001D3F0F">
                      <w:pPr>
                        <w:pStyle w:val="Arbeitsanweisung"/>
                        <w:tabs>
                          <w:tab w:val="left" w:pos="709"/>
                        </w:tabs>
                      </w:pPr>
                    </w:p>
                  </w:tc>
                  <w:tc>
                    <w:tcPr>
                      <w:tcW w:w="281" w:type="dxa"/>
                    </w:tcPr>
                    <w:p w14:paraId="6AC40AFA" w14:textId="77777777" w:rsidR="001D3F0F" w:rsidRDefault="001D3F0F" w:rsidP="001D3F0F">
                      <w:pPr>
                        <w:pStyle w:val="Arbeitsanweisung"/>
                        <w:tabs>
                          <w:tab w:val="left" w:pos="709"/>
                        </w:tabs>
                      </w:pPr>
                    </w:p>
                  </w:tc>
                  <w:tc>
                    <w:tcPr>
                      <w:tcW w:w="281" w:type="dxa"/>
                    </w:tcPr>
                    <w:p w14:paraId="7DE5F98D" w14:textId="77777777" w:rsidR="001D3F0F" w:rsidRDefault="001D3F0F" w:rsidP="001D3F0F">
                      <w:pPr>
                        <w:pStyle w:val="Arbeitsanweisung"/>
                        <w:tabs>
                          <w:tab w:val="left" w:pos="709"/>
                        </w:tabs>
                      </w:pPr>
                    </w:p>
                  </w:tc>
                </w:tr>
              </w:tbl>
              <w:p w14:paraId="28F50635" w14:textId="6298D930" w:rsidR="002635D7" w:rsidRDefault="002635D7" w:rsidP="00922B76">
                <w:pPr>
                  <w:pStyle w:val="Labor-Text"/>
                </w:pPr>
              </w:p>
            </w:tc>
          </w:tr>
        </w:tbl>
        <w:p w14:paraId="0C768317" w14:textId="77777777" w:rsidR="00E30086" w:rsidRDefault="00E30086" w:rsidP="00B87F15">
          <w:pPr>
            <w:pStyle w:val="Labor-Text"/>
          </w:pPr>
        </w:p>
        <w:p w14:paraId="398FAEE5" w14:textId="77777777" w:rsidR="00FB0056" w:rsidRDefault="00FB0056" w:rsidP="00FB0056">
          <w:pPr>
            <w:pStyle w:val="Labor-Text"/>
            <w:ind w:left="705" w:hanging="705"/>
            <w:rPr>
              <w:b/>
            </w:rPr>
          </w:pPr>
        </w:p>
        <w:p w14:paraId="5835611B" w14:textId="77777777" w:rsidR="008C2CBE" w:rsidRDefault="008C2CBE" w:rsidP="00BA5117">
          <w:pPr>
            <w:pStyle w:val="Labor-Text"/>
            <w:ind w:left="708" w:hanging="705"/>
            <w:jc w:val="left"/>
            <w:sectPr w:rsidR="008C2CBE" w:rsidSect="00D81836">
              <w:pgSz w:w="11906" w:h="16838"/>
              <w:pgMar w:top="1417" w:right="1417" w:bottom="1134" w:left="1417" w:header="708" w:footer="794" w:gutter="0"/>
              <w:cols w:space="708"/>
              <w:docGrid w:linePitch="360"/>
            </w:sectPr>
          </w:pPr>
        </w:p>
        <w:p w14:paraId="12DB2174" w14:textId="77777777" w:rsidR="00B87F15" w:rsidRDefault="00B87F15" w:rsidP="00B20D81">
          <w:pPr>
            <w:pStyle w:val="Labor-Text"/>
            <w:ind w:left="705" w:hanging="705"/>
          </w:pPr>
          <w:r>
            <w:lastRenderedPageBreak/>
            <w:t xml:space="preserve">Wie ihr in der Aufgabe zuvor </w:t>
          </w:r>
          <w:proofErr w:type="gramStart"/>
          <w:r>
            <w:t>festgestellt habt</w:t>
          </w:r>
          <w:proofErr w:type="gramEnd"/>
          <w:r>
            <w:t xml:space="preserve"> sind die Terme </w:t>
          </w:r>
          <w:proofErr w:type="spellStart"/>
          <w:r>
            <w:t>T</w:t>
          </w:r>
          <w:r>
            <w:rPr>
              <w:vertAlign w:val="subscript"/>
            </w:rPr>
            <w:t>n</w:t>
          </w:r>
          <w:proofErr w:type="spellEnd"/>
          <w:r w:rsidR="005E4042">
            <w:rPr>
              <w:vertAlign w:val="subscript"/>
            </w:rPr>
            <w:t xml:space="preserve"> </w:t>
          </w:r>
          <w:r>
            <w:t>+</w:t>
          </w:r>
          <w:r w:rsidR="005E4042">
            <w:t xml:space="preserve"> </w:t>
          </w:r>
          <w:r>
            <w:t>D</w:t>
          </w:r>
          <w:r>
            <w:rPr>
              <w:vertAlign w:val="subscript"/>
            </w:rPr>
            <w:t>n+1</w:t>
          </w:r>
          <w:r>
            <w:t xml:space="preserve"> und T</w:t>
          </w:r>
          <w:r>
            <w:rPr>
              <w:vertAlign w:val="subscript"/>
            </w:rPr>
            <w:t>n+1</w:t>
          </w:r>
          <w:r>
            <w:t xml:space="preserve"> für </w:t>
          </w:r>
        </w:p>
        <w:p w14:paraId="7B9F0E0B" w14:textId="77777777" w:rsidR="00B87F15" w:rsidRDefault="00B87F15" w:rsidP="00B20D81">
          <w:pPr>
            <w:pStyle w:val="Labor-Text"/>
            <w:ind w:left="705" w:hanging="705"/>
          </w:pPr>
          <w:r>
            <w:t>n=5 gleich. Nun wollen wir dies verallgemeinern.</w:t>
          </w:r>
        </w:p>
        <w:p w14:paraId="1FEAB0F6" w14:textId="77777777" w:rsidR="00B87F15" w:rsidRPr="00B87F15" w:rsidRDefault="00B87F15" w:rsidP="00B20D81">
          <w:pPr>
            <w:pStyle w:val="Labor-Text"/>
            <w:ind w:left="705" w:hanging="705"/>
          </w:pPr>
        </w:p>
        <w:p w14:paraId="099395AD" w14:textId="77777777" w:rsidR="00B87F15" w:rsidRDefault="00B87F15" w:rsidP="00B20D81">
          <w:pPr>
            <w:pStyle w:val="Labor-Text"/>
            <w:ind w:left="705" w:hanging="705"/>
          </w:pPr>
        </w:p>
        <w:p w14:paraId="7DE1CC2F" w14:textId="77777777" w:rsidR="00B20D81" w:rsidRPr="00D8624A" w:rsidRDefault="00B87F15" w:rsidP="00B20D81">
          <w:pPr>
            <w:pStyle w:val="Labor-Text"/>
            <w:ind w:left="705" w:hanging="705"/>
          </w:pPr>
          <w:r>
            <w:t>3.</w:t>
          </w:r>
          <w:r w:rsidR="00B20D81">
            <w:rPr>
              <w:noProof/>
            </w:rPr>
            <w:drawing>
              <wp:anchor distT="0" distB="0" distL="114300" distR="114300" simplePos="0" relativeHeight="251716608" behindDoc="0" locked="0" layoutInCell="1" allowOverlap="1" wp14:anchorId="5894EA86" wp14:editId="63F5F71C">
                <wp:simplePos x="0" y="0"/>
                <wp:positionH relativeFrom="column">
                  <wp:posOffset>5967730</wp:posOffset>
                </wp:positionH>
                <wp:positionV relativeFrom="paragraph">
                  <wp:posOffset>4445</wp:posOffset>
                </wp:positionV>
                <wp:extent cx="495300" cy="495300"/>
                <wp:effectExtent l="19050" t="0" r="0" b="0"/>
                <wp:wrapTight wrapText="bothSides">
                  <wp:wrapPolygon edited="0">
                    <wp:start x="-831" y="0"/>
                    <wp:lineTo x="-831" y="20769"/>
                    <wp:lineTo x="21600" y="20769"/>
                    <wp:lineTo x="21600" y="0"/>
                    <wp:lineTo x="-831" y="0"/>
                  </wp:wrapPolygon>
                </wp:wrapTight>
                <wp:docPr id="24"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5E4042">
            <w:t>13</w:t>
          </w:r>
          <w:r w:rsidR="005E4042">
            <w:tab/>
            <w:t>Stelle</w:t>
          </w:r>
          <w:r w:rsidR="00B20D81">
            <w:t xml:space="preserve"> den Term T</w:t>
          </w:r>
          <w:r w:rsidR="00B20D81">
            <w:rPr>
              <w:vertAlign w:val="subscript"/>
            </w:rPr>
            <w:t>n</w:t>
          </w:r>
          <w:r w:rsidR="00B20D81">
            <w:t>+D</w:t>
          </w:r>
          <w:r w:rsidR="00B20D81">
            <w:rPr>
              <w:vertAlign w:val="subscript"/>
            </w:rPr>
            <w:t>n+1</w:t>
          </w:r>
          <w:r w:rsidR="005E4042">
            <w:t xml:space="preserve"> auf und vereinfache</w:t>
          </w:r>
          <w:r w:rsidR="00B20D81">
            <w:rPr>
              <w:vertAlign w:val="subscript"/>
            </w:rPr>
            <w:t>.</w:t>
          </w:r>
        </w:p>
        <w:p w14:paraId="5A632C12" w14:textId="1CE72CB5" w:rsidR="00B20D81" w:rsidRDefault="00B20D81" w:rsidP="00B20D81">
          <w:pPr>
            <w:pStyle w:val="Labor-Text"/>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1D3F0F" w14:paraId="503738B8" w14:textId="77777777" w:rsidTr="002D69F1">
            <w:trPr>
              <w:trHeight w:val="283"/>
            </w:trPr>
            <w:tc>
              <w:tcPr>
                <w:tcW w:w="282" w:type="dxa"/>
              </w:tcPr>
              <w:p w14:paraId="433B6CC0" w14:textId="77777777" w:rsidR="001D3F0F" w:rsidRDefault="001D3F0F" w:rsidP="002D69F1">
                <w:pPr>
                  <w:pStyle w:val="Arbeitsanweisung"/>
                  <w:tabs>
                    <w:tab w:val="left" w:pos="709"/>
                  </w:tabs>
                </w:pPr>
              </w:p>
            </w:tc>
            <w:tc>
              <w:tcPr>
                <w:tcW w:w="282" w:type="dxa"/>
              </w:tcPr>
              <w:p w14:paraId="59C7D85E" w14:textId="77777777" w:rsidR="001D3F0F" w:rsidRDefault="001D3F0F" w:rsidP="002D69F1">
                <w:pPr>
                  <w:pStyle w:val="Arbeitsanweisung"/>
                  <w:tabs>
                    <w:tab w:val="left" w:pos="709"/>
                  </w:tabs>
                </w:pPr>
              </w:p>
            </w:tc>
            <w:tc>
              <w:tcPr>
                <w:tcW w:w="282" w:type="dxa"/>
              </w:tcPr>
              <w:p w14:paraId="62C46716" w14:textId="77777777" w:rsidR="001D3F0F" w:rsidRDefault="001D3F0F" w:rsidP="002D69F1">
                <w:pPr>
                  <w:pStyle w:val="Arbeitsanweisung"/>
                  <w:tabs>
                    <w:tab w:val="left" w:pos="709"/>
                  </w:tabs>
                </w:pPr>
              </w:p>
            </w:tc>
            <w:tc>
              <w:tcPr>
                <w:tcW w:w="282" w:type="dxa"/>
              </w:tcPr>
              <w:p w14:paraId="23B3A823" w14:textId="77777777" w:rsidR="001D3F0F" w:rsidRDefault="001D3F0F" w:rsidP="002D69F1">
                <w:pPr>
                  <w:pStyle w:val="Arbeitsanweisung"/>
                  <w:tabs>
                    <w:tab w:val="left" w:pos="709"/>
                  </w:tabs>
                </w:pPr>
              </w:p>
            </w:tc>
            <w:tc>
              <w:tcPr>
                <w:tcW w:w="282" w:type="dxa"/>
              </w:tcPr>
              <w:p w14:paraId="3E4604D5" w14:textId="77777777" w:rsidR="001D3F0F" w:rsidRDefault="001D3F0F" w:rsidP="002D69F1">
                <w:pPr>
                  <w:pStyle w:val="Arbeitsanweisung"/>
                  <w:tabs>
                    <w:tab w:val="left" w:pos="709"/>
                  </w:tabs>
                </w:pPr>
              </w:p>
            </w:tc>
            <w:tc>
              <w:tcPr>
                <w:tcW w:w="282" w:type="dxa"/>
              </w:tcPr>
              <w:p w14:paraId="1F34291C" w14:textId="77777777" w:rsidR="001D3F0F" w:rsidRDefault="001D3F0F" w:rsidP="002D69F1">
                <w:pPr>
                  <w:pStyle w:val="Arbeitsanweisung"/>
                  <w:tabs>
                    <w:tab w:val="left" w:pos="709"/>
                  </w:tabs>
                </w:pPr>
              </w:p>
            </w:tc>
            <w:tc>
              <w:tcPr>
                <w:tcW w:w="282" w:type="dxa"/>
              </w:tcPr>
              <w:p w14:paraId="2F19E6D2" w14:textId="77777777" w:rsidR="001D3F0F" w:rsidRDefault="001D3F0F" w:rsidP="002D69F1">
                <w:pPr>
                  <w:pStyle w:val="Arbeitsanweisung"/>
                  <w:tabs>
                    <w:tab w:val="left" w:pos="709"/>
                  </w:tabs>
                </w:pPr>
              </w:p>
            </w:tc>
            <w:tc>
              <w:tcPr>
                <w:tcW w:w="282" w:type="dxa"/>
              </w:tcPr>
              <w:p w14:paraId="0FB8E35A" w14:textId="77777777" w:rsidR="001D3F0F" w:rsidRDefault="001D3F0F" w:rsidP="002D69F1">
                <w:pPr>
                  <w:pStyle w:val="Arbeitsanweisung"/>
                  <w:tabs>
                    <w:tab w:val="left" w:pos="709"/>
                  </w:tabs>
                </w:pPr>
              </w:p>
            </w:tc>
            <w:tc>
              <w:tcPr>
                <w:tcW w:w="282" w:type="dxa"/>
              </w:tcPr>
              <w:p w14:paraId="42F6BE19" w14:textId="77777777" w:rsidR="001D3F0F" w:rsidRDefault="001D3F0F" w:rsidP="002D69F1">
                <w:pPr>
                  <w:pStyle w:val="Arbeitsanweisung"/>
                  <w:tabs>
                    <w:tab w:val="left" w:pos="709"/>
                  </w:tabs>
                </w:pPr>
              </w:p>
            </w:tc>
            <w:tc>
              <w:tcPr>
                <w:tcW w:w="282" w:type="dxa"/>
              </w:tcPr>
              <w:p w14:paraId="0EE7AD16" w14:textId="77777777" w:rsidR="001D3F0F" w:rsidRDefault="001D3F0F" w:rsidP="002D69F1">
                <w:pPr>
                  <w:pStyle w:val="Arbeitsanweisung"/>
                  <w:tabs>
                    <w:tab w:val="left" w:pos="709"/>
                  </w:tabs>
                </w:pPr>
              </w:p>
            </w:tc>
            <w:tc>
              <w:tcPr>
                <w:tcW w:w="282" w:type="dxa"/>
              </w:tcPr>
              <w:p w14:paraId="68E7DCF6" w14:textId="77777777" w:rsidR="001D3F0F" w:rsidRDefault="001D3F0F" w:rsidP="002D69F1">
                <w:pPr>
                  <w:pStyle w:val="Arbeitsanweisung"/>
                  <w:tabs>
                    <w:tab w:val="left" w:pos="709"/>
                  </w:tabs>
                </w:pPr>
              </w:p>
            </w:tc>
            <w:tc>
              <w:tcPr>
                <w:tcW w:w="282" w:type="dxa"/>
              </w:tcPr>
              <w:p w14:paraId="2214BD82" w14:textId="77777777" w:rsidR="001D3F0F" w:rsidRDefault="001D3F0F" w:rsidP="002D69F1">
                <w:pPr>
                  <w:pStyle w:val="Arbeitsanweisung"/>
                  <w:tabs>
                    <w:tab w:val="left" w:pos="709"/>
                  </w:tabs>
                </w:pPr>
              </w:p>
            </w:tc>
            <w:tc>
              <w:tcPr>
                <w:tcW w:w="282" w:type="dxa"/>
              </w:tcPr>
              <w:p w14:paraId="10B6EC89" w14:textId="77777777" w:rsidR="001D3F0F" w:rsidRDefault="001D3F0F" w:rsidP="002D69F1">
                <w:pPr>
                  <w:pStyle w:val="Arbeitsanweisung"/>
                  <w:tabs>
                    <w:tab w:val="left" w:pos="709"/>
                  </w:tabs>
                </w:pPr>
              </w:p>
            </w:tc>
            <w:tc>
              <w:tcPr>
                <w:tcW w:w="282" w:type="dxa"/>
              </w:tcPr>
              <w:p w14:paraId="549D021C" w14:textId="77777777" w:rsidR="001D3F0F" w:rsidRDefault="001D3F0F" w:rsidP="002D69F1">
                <w:pPr>
                  <w:pStyle w:val="Arbeitsanweisung"/>
                  <w:tabs>
                    <w:tab w:val="left" w:pos="709"/>
                  </w:tabs>
                </w:pPr>
              </w:p>
            </w:tc>
            <w:tc>
              <w:tcPr>
                <w:tcW w:w="282" w:type="dxa"/>
              </w:tcPr>
              <w:p w14:paraId="2666CACF" w14:textId="77777777" w:rsidR="001D3F0F" w:rsidRDefault="001D3F0F" w:rsidP="002D69F1">
                <w:pPr>
                  <w:pStyle w:val="Arbeitsanweisung"/>
                  <w:tabs>
                    <w:tab w:val="left" w:pos="709"/>
                  </w:tabs>
                </w:pPr>
              </w:p>
            </w:tc>
            <w:tc>
              <w:tcPr>
                <w:tcW w:w="281" w:type="dxa"/>
              </w:tcPr>
              <w:p w14:paraId="507F2A7C" w14:textId="77777777" w:rsidR="001D3F0F" w:rsidRDefault="001D3F0F" w:rsidP="002D69F1">
                <w:pPr>
                  <w:pStyle w:val="Arbeitsanweisung"/>
                  <w:tabs>
                    <w:tab w:val="left" w:pos="709"/>
                  </w:tabs>
                </w:pPr>
              </w:p>
            </w:tc>
            <w:tc>
              <w:tcPr>
                <w:tcW w:w="281" w:type="dxa"/>
              </w:tcPr>
              <w:p w14:paraId="398DB53C" w14:textId="77777777" w:rsidR="001D3F0F" w:rsidRDefault="001D3F0F" w:rsidP="002D69F1">
                <w:pPr>
                  <w:pStyle w:val="Arbeitsanweisung"/>
                  <w:tabs>
                    <w:tab w:val="left" w:pos="709"/>
                  </w:tabs>
                </w:pPr>
              </w:p>
            </w:tc>
            <w:tc>
              <w:tcPr>
                <w:tcW w:w="281" w:type="dxa"/>
              </w:tcPr>
              <w:p w14:paraId="0C6E7EA4" w14:textId="77777777" w:rsidR="001D3F0F" w:rsidRDefault="001D3F0F" w:rsidP="002D69F1">
                <w:pPr>
                  <w:pStyle w:val="Arbeitsanweisung"/>
                  <w:tabs>
                    <w:tab w:val="left" w:pos="709"/>
                  </w:tabs>
                </w:pPr>
              </w:p>
            </w:tc>
            <w:tc>
              <w:tcPr>
                <w:tcW w:w="281" w:type="dxa"/>
              </w:tcPr>
              <w:p w14:paraId="05FD03C4" w14:textId="77777777" w:rsidR="001D3F0F" w:rsidRDefault="001D3F0F" w:rsidP="002D69F1">
                <w:pPr>
                  <w:pStyle w:val="Arbeitsanweisung"/>
                  <w:tabs>
                    <w:tab w:val="left" w:pos="709"/>
                  </w:tabs>
                </w:pPr>
              </w:p>
            </w:tc>
            <w:tc>
              <w:tcPr>
                <w:tcW w:w="281" w:type="dxa"/>
              </w:tcPr>
              <w:p w14:paraId="568633CB" w14:textId="77777777" w:rsidR="001D3F0F" w:rsidRDefault="001D3F0F" w:rsidP="002D69F1">
                <w:pPr>
                  <w:pStyle w:val="Arbeitsanweisung"/>
                  <w:tabs>
                    <w:tab w:val="left" w:pos="709"/>
                  </w:tabs>
                </w:pPr>
              </w:p>
            </w:tc>
            <w:tc>
              <w:tcPr>
                <w:tcW w:w="281" w:type="dxa"/>
              </w:tcPr>
              <w:p w14:paraId="757DD86C" w14:textId="77777777" w:rsidR="001D3F0F" w:rsidRDefault="001D3F0F" w:rsidP="002D69F1">
                <w:pPr>
                  <w:pStyle w:val="Arbeitsanweisung"/>
                  <w:tabs>
                    <w:tab w:val="left" w:pos="709"/>
                  </w:tabs>
                </w:pPr>
              </w:p>
            </w:tc>
            <w:tc>
              <w:tcPr>
                <w:tcW w:w="281" w:type="dxa"/>
              </w:tcPr>
              <w:p w14:paraId="77E493BA" w14:textId="77777777" w:rsidR="001D3F0F" w:rsidRDefault="001D3F0F" w:rsidP="002D69F1">
                <w:pPr>
                  <w:pStyle w:val="Arbeitsanweisung"/>
                  <w:tabs>
                    <w:tab w:val="left" w:pos="709"/>
                  </w:tabs>
                </w:pPr>
              </w:p>
            </w:tc>
            <w:tc>
              <w:tcPr>
                <w:tcW w:w="281" w:type="dxa"/>
              </w:tcPr>
              <w:p w14:paraId="17044760" w14:textId="77777777" w:rsidR="001D3F0F" w:rsidRDefault="001D3F0F" w:rsidP="002D69F1">
                <w:pPr>
                  <w:pStyle w:val="Arbeitsanweisung"/>
                  <w:tabs>
                    <w:tab w:val="left" w:pos="709"/>
                  </w:tabs>
                </w:pPr>
              </w:p>
            </w:tc>
            <w:tc>
              <w:tcPr>
                <w:tcW w:w="281" w:type="dxa"/>
              </w:tcPr>
              <w:p w14:paraId="1A32EAA5" w14:textId="77777777" w:rsidR="001D3F0F" w:rsidRDefault="001D3F0F" w:rsidP="002D69F1">
                <w:pPr>
                  <w:pStyle w:val="Arbeitsanweisung"/>
                  <w:tabs>
                    <w:tab w:val="left" w:pos="709"/>
                  </w:tabs>
                </w:pPr>
              </w:p>
            </w:tc>
            <w:tc>
              <w:tcPr>
                <w:tcW w:w="281" w:type="dxa"/>
              </w:tcPr>
              <w:p w14:paraId="2E607B55" w14:textId="77777777" w:rsidR="001D3F0F" w:rsidRDefault="001D3F0F" w:rsidP="002D69F1">
                <w:pPr>
                  <w:pStyle w:val="Arbeitsanweisung"/>
                  <w:tabs>
                    <w:tab w:val="left" w:pos="709"/>
                  </w:tabs>
                </w:pPr>
              </w:p>
            </w:tc>
            <w:tc>
              <w:tcPr>
                <w:tcW w:w="281" w:type="dxa"/>
              </w:tcPr>
              <w:p w14:paraId="466838FB" w14:textId="77777777" w:rsidR="001D3F0F" w:rsidRDefault="001D3F0F" w:rsidP="002D69F1">
                <w:pPr>
                  <w:pStyle w:val="Arbeitsanweisung"/>
                  <w:tabs>
                    <w:tab w:val="left" w:pos="709"/>
                  </w:tabs>
                </w:pPr>
              </w:p>
            </w:tc>
            <w:tc>
              <w:tcPr>
                <w:tcW w:w="281" w:type="dxa"/>
              </w:tcPr>
              <w:p w14:paraId="275ECB81" w14:textId="77777777" w:rsidR="001D3F0F" w:rsidRDefault="001D3F0F" w:rsidP="002D69F1">
                <w:pPr>
                  <w:pStyle w:val="Arbeitsanweisung"/>
                  <w:tabs>
                    <w:tab w:val="left" w:pos="709"/>
                  </w:tabs>
                </w:pPr>
              </w:p>
            </w:tc>
            <w:tc>
              <w:tcPr>
                <w:tcW w:w="281" w:type="dxa"/>
              </w:tcPr>
              <w:p w14:paraId="7AB1D0ED" w14:textId="77777777" w:rsidR="001D3F0F" w:rsidRDefault="001D3F0F" w:rsidP="002D69F1">
                <w:pPr>
                  <w:pStyle w:val="Arbeitsanweisung"/>
                  <w:tabs>
                    <w:tab w:val="left" w:pos="709"/>
                  </w:tabs>
                </w:pPr>
              </w:p>
            </w:tc>
            <w:tc>
              <w:tcPr>
                <w:tcW w:w="281" w:type="dxa"/>
              </w:tcPr>
              <w:p w14:paraId="12A915BA" w14:textId="77777777" w:rsidR="001D3F0F" w:rsidRDefault="001D3F0F" w:rsidP="002D69F1">
                <w:pPr>
                  <w:pStyle w:val="Arbeitsanweisung"/>
                  <w:tabs>
                    <w:tab w:val="left" w:pos="709"/>
                  </w:tabs>
                </w:pPr>
              </w:p>
            </w:tc>
            <w:tc>
              <w:tcPr>
                <w:tcW w:w="281" w:type="dxa"/>
              </w:tcPr>
              <w:p w14:paraId="7BB33D55" w14:textId="77777777" w:rsidR="001D3F0F" w:rsidRDefault="001D3F0F" w:rsidP="002D69F1">
                <w:pPr>
                  <w:pStyle w:val="Arbeitsanweisung"/>
                  <w:tabs>
                    <w:tab w:val="left" w:pos="709"/>
                  </w:tabs>
                </w:pPr>
              </w:p>
            </w:tc>
            <w:tc>
              <w:tcPr>
                <w:tcW w:w="281" w:type="dxa"/>
              </w:tcPr>
              <w:p w14:paraId="2644F1FF" w14:textId="77777777" w:rsidR="001D3F0F" w:rsidRDefault="001D3F0F" w:rsidP="002D69F1">
                <w:pPr>
                  <w:pStyle w:val="Arbeitsanweisung"/>
                  <w:tabs>
                    <w:tab w:val="left" w:pos="709"/>
                  </w:tabs>
                </w:pPr>
              </w:p>
            </w:tc>
            <w:tc>
              <w:tcPr>
                <w:tcW w:w="281" w:type="dxa"/>
              </w:tcPr>
              <w:p w14:paraId="3E0490E3" w14:textId="77777777" w:rsidR="001D3F0F" w:rsidRDefault="001D3F0F" w:rsidP="002D69F1">
                <w:pPr>
                  <w:pStyle w:val="Arbeitsanweisung"/>
                  <w:tabs>
                    <w:tab w:val="left" w:pos="709"/>
                  </w:tabs>
                </w:pPr>
              </w:p>
            </w:tc>
          </w:tr>
          <w:tr w:rsidR="001D3F0F" w14:paraId="24B622C6" w14:textId="77777777" w:rsidTr="002D69F1">
            <w:trPr>
              <w:trHeight w:val="283"/>
            </w:trPr>
            <w:tc>
              <w:tcPr>
                <w:tcW w:w="282" w:type="dxa"/>
              </w:tcPr>
              <w:p w14:paraId="7187C607" w14:textId="77777777" w:rsidR="001D3F0F" w:rsidRDefault="001D3F0F" w:rsidP="002D69F1">
                <w:pPr>
                  <w:pStyle w:val="Arbeitsanweisung"/>
                  <w:tabs>
                    <w:tab w:val="left" w:pos="709"/>
                  </w:tabs>
                </w:pPr>
              </w:p>
            </w:tc>
            <w:tc>
              <w:tcPr>
                <w:tcW w:w="282" w:type="dxa"/>
              </w:tcPr>
              <w:p w14:paraId="00C4FCEC" w14:textId="77777777" w:rsidR="001D3F0F" w:rsidRDefault="001D3F0F" w:rsidP="002D69F1">
                <w:pPr>
                  <w:pStyle w:val="Arbeitsanweisung"/>
                  <w:tabs>
                    <w:tab w:val="left" w:pos="709"/>
                  </w:tabs>
                </w:pPr>
              </w:p>
            </w:tc>
            <w:tc>
              <w:tcPr>
                <w:tcW w:w="282" w:type="dxa"/>
              </w:tcPr>
              <w:p w14:paraId="20279F4F" w14:textId="77777777" w:rsidR="001D3F0F" w:rsidRDefault="001D3F0F" w:rsidP="002D69F1">
                <w:pPr>
                  <w:pStyle w:val="Arbeitsanweisung"/>
                  <w:tabs>
                    <w:tab w:val="left" w:pos="709"/>
                  </w:tabs>
                </w:pPr>
              </w:p>
            </w:tc>
            <w:tc>
              <w:tcPr>
                <w:tcW w:w="282" w:type="dxa"/>
              </w:tcPr>
              <w:p w14:paraId="2B176EAC" w14:textId="77777777" w:rsidR="001D3F0F" w:rsidRDefault="001D3F0F" w:rsidP="002D69F1">
                <w:pPr>
                  <w:pStyle w:val="Arbeitsanweisung"/>
                  <w:tabs>
                    <w:tab w:val="left" w:pos="709"/>
                  </w:tabs>
                  <w:rPr>
                    <w:noProof/>
                  </w:rPr>
                </w:pPr>
              </w:p>
            </w:tc>
            <w:tc>
              <w:tcPr>
                <w:tcW w:w="282" w:type="dxa"/>
              </w:tcPr>
              <w:p w14:paraId="3CFD7AB6" w14:textId="77777777" w:rsidR="001D3F0F" w:rsidRDefault="001D3F0F" w:rsidP="002D69F1">
                <w:pPr>
                  <w:pStyle w:val="Arbeitsanweisung"/>
                  <w:tabs>
                    <w:tab w:val="left" w:pos="709"/>
                  </w:tabs>
                </w:pPr>
              </w:p>
            </w:tc>
            <w:tc>
              <w:tcPr>
                <w:tcW w:w="282" w:type="dxa"/>
              </w:tcPr>
              <w:p w14:paraId="63597F7B" w14:textId="77777777" w:rsidR="001D3F0F" w:rsidRDefault="001D3F0F" w:rsidP="002D69F1">
                <w:pPr>
                  <w:pStyle w:val="Arbeitsanweisung"/>
                  <w:tabs>
                    <w:tab w:val="left" w:pos="709"/>
                  </w:tabs>
                </w:pPr>
              </w:p>
            </w:tc>
            <w:tc>
              <w:tcPr>
                <w:tcW w:w="282" w:type="dxa"/>
              </w:tcPr>
              <w:p w14:paraId="7B7C6E4B" w14:textId="77777777" w:rsidR="001D3F0F" w:rsidRDefault="001D3F0F" w:rsidP="002D69F1">
                <w:pPr>
                  <w:pStyle w:val="Arbeitsanweisung"/>
                  <w:tabs>
                    <w:tab w:val="left" w:pos="709"/>
                  </w:tabs>
                </w:pPr>
              </w:p>
            </w:tc>
            <w:tc>
              <w:tcPr>
                <w:tcW w:w="282" w:type="dxa"/>
              </w:tcPr>
              <w:p w14:paraId="6FA02090" w14:textId="77777777" w:rsidR="001D3F0F" w:rsidRDefault="001D3F0F" w:rsidP="002D69F1">
                <w:pPr>
                  <w:pStyle w:val="Arbeitsanweisung"/>
                  <w:tabs>
                    <w:tab w:val="left" w:pos="709"/>
                  </w:tabs>
                </w:pPr>
              </w:p>
            </w:tc>
            <w:tc>
              <w:tcPr>
                <w:tcW w:w="282" w:type="dxa"/>
              </w:tcPr>
              <w:p w14:paraId="6D0E351D" w14:textId="77777777" w:rsidR="001D3F0F" w:rsidRDefault="001D3F0F" w:rsidP="002D69F1">
                <w:pPr>
                  <w:pStyle w:val="Arbeitsanweisung"/>
                  <w:tabs>
                    <w:tab w:val="left" w:pos="709"/>
                  </w:tabs>
                </w:pPr>
              </w:p>
            </w:tc>
            <w:tc>
              <w:tcPr>
                <w:tcW w:w="282" w:type="dxa"/>
              </w:tcPr>
              <w:p w14:paraId="55187CAA" w14:textId="77777777" w:rsidR="001D3F0F" w:rsidRDefault="001D3F0F" w:rsidP="002D69F1">
                <w:pPr>
                  <w:pStyle w:val="Arbeitsanweisung"/>
                  <w:tabs>
                    <w:tab w:val="left" w:pos="709"/>
                  </w:tabs>
                </w:pPr>
              </w:p>
            </w:tc>
            <w:tc>
              <w:tcPr>
                <w:tcW w:w="282" w:type="dxa"/>
              </w:tcPr>
              <w:p w14:paraId="27736B96" w14:textId="77777777" w:rsidR="001D3F0F" w:rsidRDefault="001D3F0F" w:rsidP="002D69F1">
                <w:pPr>
                  <w:pStyle w:val="Arbeitsanweisung"/>
                  <w:tabs>
                    <w:tab w:val="left" w:pos="709"/>
                  </w:tabs>
                </w:pPr>
              </w:p>
            </w:tc>
            <w:tc>
              <w:tcPr>
                <w:tcW w:w="282" w:type="dxa"/>
              </w:tcPr>
              <w:p w14:paraId="11F32D91" w14:textId="77777777" w:rsidR="001D3F0F" w:rsidRDefault="001D3F0F" w:rsidP="002D69F1">
                <w:pPr>
                  <w:pStyle w:val="Arbeitsanweisung"/>
                  <w:tabs>
                    <w:tab w:val="left" w:pos="709"/>
                  </w:tabs>
                </w:pPr>
              </w:p>
            </w:tc>
            <w:tc>
              <w:tcPr>
                <w:tcW w:w="282" w:type="dxa"/>
              </w:tcPr>
              <w:p w14:paraId="3927BF82" w14:textId="77777777" w:rsidR="001D3F0F" w:rsidRDefault="001D3F0F" w:rsidP="002D69F1">
                <w:pPr>
                  <w:pStyle w:val="Arbeitsanweisung"/>
                  <w:tabs>
                    <w:tab w:val="left" w:pos="709"/>
                  </w:tabs>
                </w:pPr>
              </w:p>
            </w:tc>
            <w:tc>
              <w:tcPr>
                <w:tcW w:w="282" w:type="dxa"/>
              </w:tcPr>
              <w:p w14:paraId="44EAC208" w14:textId="77777777" w:rsidR="001D3F0F" w:rsidRDefault="001D3F0F" w:rsidP="002D69F1">
                <w:pPr>
                  <w:pStyle w:val="Arbeitsanweisung"/>
                  <w:tabs>
                    <w:tab w:val="left" w:pos="709"/>
                  </w:tabs>
                </w:pPr>
              </w:p>
            </w:tc>
            <w:tc>
              <w:tcPr>
                <w:tcW w:w="282" w:type="dxa"/>
              </w:tcPr>
              <w:p w14:paraId="7D2284A5" w14:textId="77777777" w:rsidR="001D3F0F" w:rsidRDefault="001D3F0F" w:rsidP="002D69F1">
                <w:pPr>
                  <w:pStyle w:val="Arbeitsanweisung"/>
                  <w:tabs>
                    <w:tab w:val="left" w:pos="709"/>
                  </w:tabs>
                </w:pPr>
              </w:p>
            </w:tc>
            <w:tc>
              <w:tcPr>
                <w:tcW w:w="281" w:type="dxa"/>
              </w:tcPr>
              <w:p w14:paraId="3047A2AE" w14:textId="77777777" w:rsidR="001D3F0F" w:rsidRDefault="001D3F0F" w:rsidP="002D69F1">
                <w:pPr>
                  <w:pStyle w:val="Arbeitsanweisung"/>
                  <w:tabs>
                    <w:tab w:val="left" w:pos="709"/>
                  </w:tabs>
                </w:pPr>
              </w:p>
            </w:tc>
            <w:tc>
              <w:tcPr>
                <w:tcW w:w="281" w:type="dxa"/>
              </w:tcPr>
              <w:p w14:paraId="4738C70D" w14:textId="77777777" w:rsidR="001D3F0F" w:rsidRDefault="001D3F0F" w:rsidP="002D69F1">
                <w:pPr>
                  <w:pStyle w:val="Arbeitsanweisung"/>
                  <w:tabs>
                    <w:tab w:val="left" w:pos="709"/>
                  </w:tabs>
                </w:pPr>
              </w:p>
            </w:tc>
            <w:tc>
              <w:tcPr>
                <w:tcW w:w="281" w:type="dxa"/>
              </w:tcPr>
              <w:p w14:paraId="68390F64" w14:textId="77777777" w:rsidR="001D3F0F" w:rsidRDefault="001D3F0F" w:rsidP="002D69F1">
                <w:pPr>
                  <w:pStyle w:val="Arbeitsanweisung"/>
                  <w:tabs>
                    <w:tab w:val="left" w:pos="709"/>
                  </w:tabs>
                </w:pPr>
              </w:p>
            </w:tc>
            <w:tc>
              <w:tcPr>
                <w:tcW w:w="281" w:type="dxa"/>
              </w:tcPr>
              <w:p w14:paraId="70106F14" w14:textId="77777777" w:rsidR="001D3F0F" w:rsidRDefault="001D3F0F" w:rsidP="002D69F1">
                <w:pPr>
                  <w:pStyle w:val="Arbeitsanweisung"/>
                  <w:tabs>
                    <w:tab w:val="left" w:pos="709"/>
                  </w:tabs>
                </w:pPr>
              </w:p>
            </w:tc>
            <w:tc>
              <w:tcPr>
                <w:tcW w:w="281" w:type="dxa"/>
              </w:tcPr>
              <w:p w14:paraId="418246DB" w14:textId="77777777" w:rsidR="001D3F0F" w:rsidRDefault="001D3F0F" w:rsidP="002D69F1">
                <w:pPr>
                  <w:pStyle w:val="Arbeitsanweisung"/>
                  <w:tabs>
                    <w:tab w:val="left" w:pos="709"/>
                  </w:tabs>
                </w:pPr>
              </w:p>
            </w:tc>
            <w:tc>
              <w:tcPr>
                <w:tcW w:w="281" w:type="dxa"/>
              </w:tcPr>
              <w:p w14:paraId="3DE50B50" w14:textId="77777777" w:rsidR="001D3F0F" w:rsidRDefault="001D3F0F" w:rsidP="002D69F1">
                <w:pPr>
                  <w:pStyle w:val="Arbeitsanweisung"/>
                  <w:tabs>
                    <w:tab w:val="left" w:pos="709"/>
                  </w:tabs>
                </w:pPr>
              </w:p>
            </w:tc>
            <w:tc>
              <w:tcPr>
                <w:tcW w:w="281" w:type="dxa"/>
              </w:tcPr>
              <w:p w14:paraId="16EFC80B" w14:textId="77777777" w:rsidR="001D3F0F" w:rsidRDefault="001D3F0F" w:rsidP="002D69F1">
                <w:pPr>
                  <w:pStyle w:val="Arbeitsanweisung"/>
                  <w:tabs>
                    <w:tab w:val="left" w:pos="709"/>
                  </w:tabs>
                </w:pPr>
              </w:p>
            </w:tc>
            <w:tc>
              <w:tcPr>
                <w:tcW w:w="281" w:type="dxa"/>
              </w:tcPr>
              <w:p w14:paraId="07DA0885" w14:textId="77777777" w:rsidR="001D3F0F" w:rsidRDefault="001D3F0F" w:rsidP="002D69F1">
                <w:pPr>
                  <w:pStyle w:val="Arbeitsanweisung"/>
                  <w:tabs>
                    <w:tab w:val="left" w:pos="709"/>
                  </w:tabs>
                </w:pPr>
              </w:p>
            </w:tc>
            <w:tc>
              <w:tcPr>
                <w:tcW w:w="281" w:type="dxa"/>
              </w:tcPr>
              <w:p w14:paraId="52858479" w14:textId="77777777" w:rsidR="001D3F0F" w:rsidRDefault="001D3F0F" w:rsidP="002D69F1">
                <w:pPr>
                  <w:pStyle w:val="Arbeitsanweisung"/>
                  <w:tabs>
                    <w:tab w:val="left" w:pos="709"/>
                  </w:tabs>
                </w:pPr>
              </w:p>
            </w:tc>
            <w:tc>
              <w:tcPr>
                <w:tcW w:w="281" w:type="dxa"/>
              </w:tcPr>
              <w:p w14:paraId="6737EB99" w14:textId="77777777" w:rsidR="001D3F0F" w:rsidRDefault="001D3F0F" w:rsidP="002D69F1">
                <w:pPr>
                  <w:pStyle w:val="Arbeitsanweisung"/>
                  <w:tabs>
                    <w:tab w:val="left" w:pos="709"/>
                  </w:tabs>
                </w:pPr>
              </w:p>
            </w:tc>
            <w:tc>
              <w:tcPr>
                <w:tcW w:w="281" w:type="dxa"/>
              </w:tcPr>
              <w:p w14:paraId="67563E05" w14:textId="77777777" w:rsidR="001D3F0F" w:rsidRDefault="001D3F0F" w:rsidP="002D69F1">
                <w:pPr>
                  <w:pStyle w:val="Arbeitsanweisung"/>
                  <w:tabs>
                    <w:tab w:val="left" w:pos="709"/>
                  </w:tabs>
                </w:pPr>
              </w:p>
            </w:tc>
            <w:tc>
              <w:tcPr>
                <w:tcW w:w="281" w:type="dxa"/>
              </w:tcPr>
              <w:p w14:paraId="7296462A" w14:textId="77777777" w:rsidR="001D3F0F" w:rsidRDefault="001D3F0F" w:rsidP="002D69F1">
                <w:pPr>
                  <w:pStyle w:val="Arbeitsanweisung"/>
                  <w:tabs>
                    <w:tab w:val="left" w:pos="709"/>
                  </w:tabs>
                </w:pPr>
              </w:p>
            </w:tc>
            <w:tc>
              <w:tcPr>
                <w:tcW w:w="281" w:type="dxa"/>
              </w:tcPr>
              <w:p w14:paraId="0A0EBF3C" w14:textId="77777777" w:rsidR="001D3F0F" w:rsidRDefault="001D3F0F" w:rsidP="002D69F1">
                <w:pPr>
                  <w:pStyle w:val="Arbeitsanweisung"/>
                  <w:tabs>
                    <w:tab w:val="left" w:pos="709"/>
                  </w:tabs>
                </w:pPr>
              </w:p>
            </w:tc>
            <w:tc>
              <w:tcPr>
                <w:tcW w:w="281" w:type="dxa"/>
              </w:tcPr>
              <w:p w14:paraId="72CB0B94" w14:textId="77777777" w:rsidR="001D3F0F" w:rsidRDefault="001D3F0F" w:rsidP="002D69F1">
                <w:pPr>
                  <w:pStyle w:val="Arbeitsanweisung"/>
                  <w:tabs>
                    <w:tab w:val="left" w:pos="709"/>
                  </w:tabs>
                </w:pPr>
              </w:p>
            </w:tc>
            <w:tc>
              <w:tcPr>
                <w:tcW w:w="281" w:type="dxa"/>
              </w:tcPr>
              <w:p w14:paraId="7288221A" w14:textId="77777777" w:rsidR="001D3F0F" w:rsidRDefault="001D3F0F" w:rsidP="002D69F1">
                <w:pPr>
                  <w:pStyle w:val="Arbeitsanweisung"/>
                  <w:tabs>
                    <w:tab w:val="left" w:pos="709"/>
                  </w:tabs>
                </w:pPr>
              </w:p>
            </w:tc>
            <w:tc>
              <w:tcPr>
                <w:tcW w:w="281" w:type="dxa"/>
              </w:tcPr>
              <w:p w14:paraId="6B912AAA" w14:textId="77777777" w:rsidR="001D3F0F" w:rsidRDefault="001D3F0F" w:rsidP="002D69F1">
                <w:pPr>
                  <w:pStyle w:val="Arbeitsanweisung"/>
                  <w:tabs>
                    <w:tab w:val="left" w:pos="709"/>
                  </w:tabs>
                </w:pPr>
              </w:p>
            </w:tc>
            <w:tc>
              <w:tcPr>
                <w:tcW w:w="281" w:type="dxa"/>
              </w:tcPr>
              <w:p w14:paraId="3B1EB943" w14:textId="77777777" w:rsidR="001D3F0F" w:rsidRDefault="001D3F0F" w:rsidP="002D69F1">
                <w:pPr>
                  <w:pStyle w:val="Arbeitsanweisung"/>
                  <w:tabs>
                    <w:tab w:val="left" w:pos="709"/>
                  </w:tabs>
                </w:pPr>
              </w:p>
            </w:tc>
          </w:tr>
          <w:tr w:rsidR="001D3F0F" w14:paraId="6AD4A618" w14:textId="77777777" w:rsidTr="002D69F1">
            <w:trPr>
              <w:trHeight w:val="283"/>
            </w:trPr>
            <w:tc>
              <w:tcPr>
                <w:tcW w:w="282" w:type="dxa"/>
              </w:tcPr>
              <w:p w14:paraId="7A60BAD3" w14:textId="77777777" w:rsidR="001D3F0F" w:rsidRDefault="001D3F0F" w:rsidP="002D69F1">
                <w:pPr>
                  <w:pStyle w:val="Arbeitsanweisung"/>
                  <w:tabs>
                    <w:tab w:val="left" w:pos="709"/>
                  </w:tabs>
                </w:pPr>
              </w:p>
            </w:tc>
            <w:tc>
              <w:tcPr>
                <w:tcW w:w="282" w:type="dxa"/>
              </w:tcPr>
              <w:p w14:paraId="6BEC39FE" w14:textId="77777777" w:rsidR="001D3F0F" w:rsidRDefault="001D3F0F" w:rsidP="002D69F1">
                <w:pPr>
                  <w:pStyle w:val="Arbeitsanweisung"/>
                  <w:tabs>
                    <w:tab w:val="left" w:pos="709"/>
                  </w:tabs>
                </w:pPr>
              </w:p>
            </w:tc>
            <w:tc>
              <w:tcPr>
                <w:tcW w:w="282" w:type="dxa"/>
              </w:tcPr>
              <w:p w14:paraId="6079C387" w14:textId="77777777" w:rsidR="001D3F0F" w:rsidRDefault="001D3F0F" w:rsidP="002D69F1">
                <w:pPr>
                  <w:pStyle w:val="Arbeitsanweisung"/>
                  <w:tabs>
                    <w:tab w:val="left" w:pos="709"/>
                  </w:tabs>
                </w:pPr>
              </w:p>
            </w:tc>
            <w:tc>
              <w:tcPr>
                <w:tcW w:w="282" w:type="dxa"/>
              </w:tcPr>
              <w:p w14:paraId="3A4EEE6E" w14:textId="77777777" w:rsidR="001D3F0F" w:rsidRDefault="001D3F0F" w:rsidP="002D69F1">
                <w:pPr>
                  <w:pStyle w:val="Arbeitsanweisung"/>
                  <w:tabs>
                    <w:tab w:val="left" w:pos="709"/>
                  </w:tabs>
                  <w:rPr>
                    <w:noProof/>
                  </w:rPr>
                </w:pPr>
              </w:p>
            </w:tc>
            <w:tc>
              <w:tcPr>
                <w:tcW w:w="282" w:type="dxa"/>
              </w:tcPr>
              <w:p w14:paraId="011DCA61" w14:textId="77777777" w:rsidR="001D3F0F" w:rsidRDefault="001D3F0F" w:rsidP="002D69F1">
                <w:pPr>
                  <w:pStyle w:val="Arbeitsanweisung"/>
                  <w:tabs>
                    <w:tab w:val="left" w:pos="709"/>
                  </w:tabs>
                </w:pPr>
              </w:p>
            </w:tc>
            <w:tc>
              <w:tcPr>
                <w:tcW w:w="282" w:type="dxa"/>
              </w:tcPr>
              <w:p w14:paraId="6EE9AB99" w14:textId="77777777" w:rsidR="001D3F0F" w:rsidRDefault="001D3F0F" w:rsidP="002D69F1">
                <w:pPr>
                  <w:pStyle w:val="Arbeitsanweisung"/>
                  <w:tabs>
                    <w:tab w:val="left" w:pos="709"/>
                  </w:tabs>
                </w:pPr>
              </w:p>
            </w:tc>
            <w:tc>
              <w:tcPr>
                <w:tcW w:w="282" w:type="dxa"/>
              </w:tcPr>
              <w:p w14:paraId="15690DEA" w14:textId="77777777" w:rsidR="001D3F0F" w:rsidRDefault="001D3F0F" w:rsidP="002D69F1">
                <w:pPr>
                  <w:pStyle w:val="Arbeitsanweisung"/>
                  <w:tabs>
                    <w:tab w:val="left" w:pos="709"/>
                  </w:tabs>
                </w:pPr>
              </w:p>
            </w:tc>
            <w:tc>
              <w:tcPr>
                <w:tcW w:w="282" w:type="dxa"/>
              </w:tcPr>
              <w:p w14:paraId="7A47764A" w14:textId="77777777" w:rsidR="001D3F0F" w:rsidRDefault="001D3F0F" w:rsidP="002D69F1">
                <w:pPr>
                  <w:pStyle w:val="Arbeitsanweisung"/>
                  <w:tabs>
                    <w:tab w:val="left" w:pos="709"/>
                  </w:tabs>
                </w:pPr>
              </w:p>
            </w:tc>
            <w:tc>
              <w:tcPr>
                <w:tcW w:w="282" w:type="dxa"/>
              </w:tcPr>
              <w:p w14:paraId="2291DC23" w14:textId="77777777" w:rsidR="001D3F0F" w:rsidRDefault="001D3F0F" w:rsidP="002D69F1">
                <w:pPr>
                  <w:pStyle w:val="Arbeitsanweisung"/>
                  <w:tabs>
                    <w:tab w:val="left" w:pos="709"/>
                  </w:tabs>
                </w:pPr>
              </w:p>
            </w:tc>
            <w:tc>
              <w:tcPr>
                <w:tcW w:w="282" w:type="dxa"/>
              </w:tcPr>
              <w:p w14:paraId="50B6E9E1" w14:textId="77777777" w:rsidR="001D3F0F" w:rsidRDefault="001D3F0F" w:rsidP="002D69F1">
                <w:pPr>
                  <w:pStyle w:val="Arbeitsanweisung"/>
                  <w:tabs>
                    <w:tab w:val="left" w:pos="709"/>
                  </w:tabs>
                </w:pPr>
              </w:p>
            </w:tc>
            <w:tc>
              <w:tcPr>
                <w:tcW w:w="282" w:type="dxa"/>
              </w:tcPr>
              <w:p w14:paraId="14373B4D" w14:textId="77777777" w:rsidR="001D3F0F" w:rsidRDefault="001D3F0F" w:rsidP="002D69F1">
                <w:pPr>
                  <w:pStyle w:val="Arbeitsanweisung"/>
                  <w:tabs>
                    <w:tab w:val="left" w:pos="709"/>
                  </w:tabs>
                </w:pPr>
              </w:p>
            </w:tc>
            <w:tc>
              <w:tcPr>
                <w:tcW w:w="282" w:type="dxa"/>
              </w:tcPr>
              <w:p w14:paraId="25EAB54B" w14:textId="77777777" w:rsidR="001D3F0F" w:rsidRDefault="001D3F0F" w:rsidP="002D69F1">
                <w:pPr>
                  <w:pStyle w:val="Arbeitsanweisung"/>
                  <w:tabs>
                    <w:tab w:val="left" w:pos="709"/>
                  </w:tabs>
                </w:pPr>
              </w:p>
            </w:tc>
            <w:tc>
              <w:tcPr>
                <w:tcW w:w="282" w:type="dxa"/>
              </w:tcPr>
              <w:p w14:paraId="3839BA31" w14:textId="77777777" w:rsidR="001D3F0F" w:rsidRDefault="001D3F0F" w:rsidP="002D69F1">
                <w:pPr>
                  <w:pStyle w:val="Arbeitsanweisung"/>
                  <w:tabs>
                    <w:tab w:val="left" w:pos="709"/>
                  </w:tabs>
                </w:pPr>
              </w:p>
            </w:tc>
            <w:tc>
              <w:tcPr>
                <w:tcW w:w="282" w:type="dxa"/>
              </w:tcPr>
              <w:p w14:paraId="19A8A945" w14:textId="77777777" w:rsidR="001D3F0F" w:rsidRDefault="001D3F0F" w:rsidP="002D69F1">
                <w:pPr>
                  <w:pStyle w:val="Arbeitsanweisung"/>
                  <w:tabs>
                    <w:tab w:val="left" w:pos="709"/>
                  </w:tabs>
                </w:pPr>
              </w:p>
            </w:tc>
            <w:tc>
              <w:tcPr>
                <w:tcW w:w="282" w:type="dxa"/>
              </w:tcPr>
              <w:p w14:paraId="767269C5" w14:textId="77777777" w:rsidR="001D3F0F" w:rsidRDefault="001D3F0F" w:rsidP="002D69F1">
                <w:pPr>
                  <w:pStyle w:val="Arbeitsanweisung"/>
                  <w:tabs>
                    <w:tab w:val="left" w:pos="709"/>
                  </w:tabs>
                </w:pPr>
              </w:p>
            </w:tc>
            <w:tc>
              <w:tcPr>
                <w:tcW w:w="281" w:type="dxa"/>
              </w:tcPr>
              <w:p w14:paraId="1E50A321" w14:textId="77777777" w:rsidR="001D3F0F" w:rsidRDefault="001D3F0F" w:rsidP="002D69F1">
                <w:pPr>
                  <w:pStyle w:val="Arbeitsanweisung"/>
                  <w:tabs>
                    <w:tab w:val="left" w:pos="709"/>
                  </w:tabs>
                </w:pPr>
              </w:p>
            </w:tc>
            <w:tc>
              <w:tcPr>
                <w:tcW w:w="281" w:type="dxa"/>
              </w:tcPr>
              <w:p w14:paraId="168EE682" w14:textId="77777777" w:rsidR="001D3F0F" w:rsidRDefault="001D3F0F" w:rsidP="002D69F1">
                <w:pPr>
                  <w:pStyle w:val="Arbeitsanweisung"/>
                  <w:tabs>
                    <w:tab w:val="left" w:pos="709"/>
                  </w:tabs>
                </w:pPr>
              </w:p>
            </w:tc>
            <w:tc>
              <w:tcPr>
                <w:tcW w:w="281" w:type="dxa"/>
              </w:tcPr>
              <w:p w14:paraId="032DC194" w14:textId="77777777" w:rsidR="001D3F0F" w:rsidRDefault="001D3F0F" w:rsidP="002D69F1">
                <w:pPr>
                  <w:pStyle w:val="Arbeitsanweisung"/>
                  <w:tabs>
                    <w:tab w:val="left" w:pos="709"/>
                  </w:tabs>
                </w:pPr>
              </w:p>
            </w:tc>
            <w:tc>
              <w:tcPr>
                <w:tcW w:w="281" w:type="dxa"/>
              </w:tcPr>
              <w:p w14:paraId="0D67EEA9" w14:textId="77777777" w:rsidR="001D3F0F" w:rsidRDefault="001D3F0F" w:rsidP="002D69F1">
                <w:pPr>
                  <w:pStyle w:val="Arbeitsanweisung"/>
                  <w:tabs>
                    <w:tab w:val="left" w:pos="709"/>
                  </w:tabs>
                </w:pPr>
              </w:p>
            </w:tc>
            <w:tc>
              <w:tcPr>
                <w:tcW w:w="281" w:type="dxa"/>
              </w:tcPr>
              <w:p w14:paraId="673B7D18" w14:textId="77777777" w:rsidR="001D3F0F" w:rsidRDefault="001D3F0F" w:rsidP="002D69F1">
                <w:pPr>
                  <w:pStyle w:val="Arbeitsanweisung"/>
                  <w:tabs>
                    <w:tab w:val="left" w:pos="709"/>
                  </w:tabs>
                </w:pPr>
              </w:p>
            </w:tc>
            <w:tc>
              <w:tcPr>
                <w:tcW w:w="281" w:type="dxa"/>
              </w:tcPr>
              <w:p w14:paraId="703AFF4C" w14:textId="77777777" w:rsidR="001D3F0F" w:rsidRDefault="001D3F0F" w:rsidP="002D69F1">
                <w:pPr>
                  <w:pStyle w:val="Arbeitsanweisung"/>
                  <w:tabs>
                    <w:tab w:val="left" w:pos="709"/>
                  </w:tabs>
                </w:pPr>
              </w:p>
            </w:tc>
            <w:tc>
              <w:tcPr>
                <w:tcW w:w="281" w:type="dxa"/>
              </w:tcPr>
              <w:p w14:paraId="2260F0EF" w14:textId="77777777" w:rsidR="001D3F0F" w:rsidRDefault="001D3F0F" w:rsidP="002D69F1">
                <w:pPr>
                  <w:pStyle w:val="Arbeitsanweisung"/>
                  <w:tabs>
                    <w:tab w:val="left" w:pos="709"/>
                  </w:tabs>
                </w:pPr>
              </w:p>
            </w:tc>
            <w:tc>
              <w:tcPr>
                <w:tcW w:w="281" w:type="dxa"/>
              </w:tcPr>
              <w:p w14:paraId="7C07D112" w14:textId="77777777" w:rsidR="001D3F0F" w:rsidRDefault="001D3F0F" w:rsidP="002D69F1">
                <w:pPr>
                  <w:pStyle w:val="Arbeitsanweisung"/>
                  <w:tabs>
                    <w:tab w:val="left" w:pos="709"/>
                  </w:tabs>
                </w:pPr>
              </w:p>
            </w:tc>
            <w:tc>
              <w:tcPr>
                <w:tcW w:w="281" w:type="dxa"/>
              </w:tcPr>
              <w:p w14:paraId="52EC8DFC" w14:textId="77777777" w:rsidR="001D3F0F" w:rsidRDefault="001D3F0F" w:rsidP="002D69F1">
                <w:pPr>
                  <w:pStyle w:val="Arbeitsanweisung"/>
                  <w:tabs>
                    <w:tab w:val="left" w:pos="709"/>
                  </w:tabs>
                </w:pPr>
              </w:p>
            </w:tc>
            <w:tc>
              <w:tcPr>
                <w:tcW w:w="281" w:type="dxa"/>
              </w:tcPr>
              <w:p w14:paraId="580FCC7F" w14:textId="77777777" w:rsidR="001D3F0F" w:rsidRDefault="001D3F0F" w:rsidP="002D69F1">
                <w:pPr>
                  <w:pStyle w:val="Arbeitsanweisung"/>
                  <w:tabs>
                    <w:tab w:val="left" w:pos="709"/>
                  </w:tabs>
                </w:pPr>
              </w:p>
            </w:tc>
            <w:tc>
              <w:tcPr>
                <w:tcW w:w="281" w:type="dxa"/>
              </w:tcPr>
              <w:p w14:paraId="7124F6B4" w14:textId="77777777" w:rsidR="001D3F0F" w:rsidRDefault="001D3F0F" w:rsidP="002D69F1">
                <w:pPr>
                  <w:pStyle w:val="Arbeitsanweisung"/>
                  <w:tabs>
                    <w:tab w:val="left" w:pos="709"/>
                  </w:tabs>
                </w:pPr>
              </w:p>
            </w:tc>
            <w:tc>
              <w:tcPr>
                <w:tcW w:w="281" w:type="dxa"/>
              </w:tcPr>
              <w:p w14:paraId="32195E0A" w14:textId="77777777" w:rsidR="001D3F0F" w:rsidRDefault="001D3F0F" w:rsidP="002D69F1">
                <w:pPr>
                  <w:pStyle w:val="Arbeitsanweisung"/>
                  <w:tabs>
                    <w:tab w:val="left" w:pos="709"/>
                  </w:tabs>
                </w:pPr>
              </w:p>
            </w:tc>
            <w:tc>
              <w:tcPr>
                <w:tcW w:w="281" w:type="dxa"/>
              </w:tcPr>
              <w:p w14:paraId="123968D9" w14:textId="77777777" w:rsidR="001D3F0F" w:rsidRDefault="001D3F0F" w:rsidP="002D69F1">
                <w:pPr>
                  <w:pStyle w:val="Arbeitsanweisung"/>
                  <w:tabs>
                    <w:tab w:val="left" w:pos="709"/>
                  </w:tabs>
                </w:pPr>
              </w:p>
            </w:tc>
            <w:tc>
              <w:tcPr>
                <w:tcW w:w="281" w:type="dxa"/>
              </w:tcPr>
              <w:p w14:paraId="3F77FDB0" w14:textId="77777777" w:rsidR="001D3F0F" w:rsidRDefault="001D3F0F" w:rsidP="002D69F1">
                <w:pPr>
                  <w:pStyle w:val="Arbeitsanweisung"/>
                  <w:tabs>
                    <w:tab w:val="left" w:pos="709"/>
                  </w:tabs>
                </w:pPr>
              </w:p>
            </w:tc>
            <w:tc>
              <w:tcPr>
                <w:tcW w:w="281" w:type="dxa"/>
              </w:tcPr>
              <w:p w14:paraId="794C0CE5" w14:textId="77777777" w:rsidR="001D3F0F" w:rsidRDefault="001D3F0F" w:rsidP="002D69F1">
                <w:pPr>
                  <w:pStyle w:val="Arbeitsanweisung"/>
                  <w:tabs>
                    <w:tab w:val="left" w:pos="709"/>
                  </w:tabs>
                </w:pPr>
              </w:p>
            </w:tc>
            <w:tc>
              <w:tcPr>
                <w:tcW w:w="281" w:type="dxa"/>
              </w:tcPr>
              <w:p w14:paraId="7597A3BA" w14:textId="77777777" w:rsidR="001D3F0F" w:rsidRDefault="001D3F0F" w:rsidP="002D69F1">
                <w:pPr>
                  <w:pStyle w:val="Arbeitsanweisung"/>
                  <w:tabs>
                    <w:tab w:val="left" w:pos="709"/>
                  </w:tabs>
                </w:pPr>
              </w:p>
            </w:tc>
            <w:tc>
              <w:tcPr>
                <w:tcW w:w="281" w:type="dxa"/>
              </w:tcPr>
              <w:p w14:paraId="5570FE32" w14:textId="77777777" w:rsidR="001D3F0F" w:rsidRDefault="001D3F0F" w:rsidP="002D69F1">
                <w:pPr>
                  <w:pStyle w:val="Arbeitsanweisung"/>
                  <w:tabs>
                    <w:tab w:val="left" w:pos="709"/>
                  </w:tabs>
                </w:pPr>
              </w:p>
            </w:tc>
          </w:tr>
          <w:tr w:rsidR="001D3F0F" w14:paraId="08B6E694" w14:textId="77777777" w:rsidTr="002D69F1">
            <w:trPr>
              <w:trHeight w:val="283"/>
            </w:trPr>
            <w:tc>
              <w:tcPr>
                <w:tcW w:w="282" w:type="dxa"/>
              </w:tcPr>
              <w:p w14:paraId="7AF4D011" w14:textId="77777777" w:rsidR="001D3F0F" w:rsidRDefault="001D3F0F" w:rsidP="002D69F1">
                <w:pPr>
                  <w:pStyle w:val="Arbeitsanweisung"/>
                  <w:tabs>
                    <w:tab w:val="left" w:pos="709"/>
                  </w:tabs>
                </w:pPr>
              </w:p>
            </w:tc>
            <w:tc>
              <w:tcPr>
                <w:tcW w:w="282" w:type="dxa"/>
              </w:tcPr>
              <w:p w14:paraId="1CDF0501" w14:textId="77777777" w:rsidR="001D3F0F" w:rsidRDefault="001D3F0F" w:rsidP="002D69F1">
                <w:pPr>
                  <w:pStyle w:val="Arbeitsanweisung"/>
                  <w:tabs>
                    <w:tab w:val="left" w:pos="709"/>
                  </w:tabs>
                </w:pPr>
              </w:p>
            </w:tc>
            <w:tc>
              <w:tcPr>
                <w:tcW w:w="282" w:type="dxa"/>
              </w:tcPr>
              <w:p w14:paraId="32CFAF56" w14:textId="77777777" w:rsidR="001D3F0F" w:rsidRDefault="001D3F0F" w:rsidP="002D69F1">
                <w:pPr>
                  <w:pStyle w:val="Arbeitsanweisung"/>
                  <w:tabs>
                    <w:tab w:val="left" w:pos="709"/>
                  </w:tabs>
                </w:pPr>
              </w:p>
            </w:tc>
            <w:tc>
              <w:tcPr>
                <w:tcW w:w="282" w:type="dxa"/>
              </w:tcPr>
              <w:p w14:paraId="64864404" w14:textId="77777777" w:rsidR="001D3F0F" w:rsidRDefault="001D3F0F" w:rsidP="002D69F1">
                <w:pPr>
                  <w:pStyle w:val="Arbeitsanweisung"/>
                  <w:tabs>
                    <w:tab w:val="left" w:pos="709"/>
                  </w:tabs>
                </w:pPr>
              </w:p>
            </w:tc>
            <w:tc>
              <w:tcPr>
                <w:tcW w:w="282" w:type="dxa"/>
              </w:tcPr>
              <w:p w14:paraId="0DEC3C20" w14:textId="77777777" w:rsidR="001D3F0F" w:rsidRDefault="001D3F0F" w:rsidP="002D69F1">
                <w:pPr>
                  <w:pStyle w:val="Arbeitsanweisung"/>
                  <w:tabs>
                    <w:tab w:val="left" w:pos="709"/>
                  </w:tabs>
                </w:pPr>
                <w:r>
                  <w:rPr>
                    <w:noProof/>
                  </w:rPr>
                  <mc:AlternateContent>
                    <mc:Choice Requires="wps">
                      <w:drawing>
                        <wp:anchor distT="0" distB="0" distL="114300" distR="114300" simplePos="0" relativeHeight="251771904" behindDoc="0" locked="0" layoutInCell="1" allowOverlap="1" wp14:anchorId="523BF73B" wp14:editId="618879E8">
                          <wp:simplePos x="0" y="0"/>
                          <wp:positionH relativeFrom="column">
                            <wp:posOffset>-647065</wp:posOffset>
                          </wp:positionH>
                          <wp:positionV relativeFrom="paragraph">
                            <wp:posOffset>-445135</wp:posOffset>
                          </wp:positionV>
                          <wp:extent cx="905510" cy="457200"/>
                          <wp:effectExtent l="0" t="0" r="0" b="0"/>
                          <wp:wrapNone/>
                          <wp:docPr id="5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EDB99" w14:textId="77777777" w:rsidR="001D3F0F" w:rsidRPr="00D62505" w:rsidRDefault="001D3F0F" w:rsidP="001D3F0F">
                                      <w:pPr>
                                        <w:rPr>
                                          <w:rFonts w:ascii="Arial" w:hAnsi="Arial" w:cs="Arial"/>
                                          <w:sz w:val="24"/>
                                          <w:szCs w:val="24"/>
                                        </w:rPr>
                                      </w:pPr>
                                      <w:r w:rsidRPr="00D62505">
                                        <w:rPr>
                                          <w:rFonts w:ascii="Arial" w:hAnsi="Arial" w:cs="Arial"/>
                                          <w:sz w:val="24"/>
                                          <w:szCs w:val="24"/>
                                        </w:rPr>
                                        <w:t>T</w:t>
                                      </w:r>
                                      <w:r>
                                        <w:rPr>
                                          <w:rFonts w:ascii="Arial" w:hAnsi="Arial" w:cs="Arial"/>
                                          <w:sz w:val="24"/>
                                          <w:szCs w:val="24"/>
                                          <w:vertAlign w:val="subscript"/>
                                        </w:rPr>
                                        <w:t xml:space="preserve">n </w:t>
                                      </w:r>
                                      <w:r w:rsidRPr="00D62505">
                                        <w:rPr>
                                          <w:rFonts w:ascii="Arial" w:hAnsi="Arial" w:cs="Arial"/>
                                          <w:sz w:val="24"/>
                                          <w:szCs w:val="24"/>
                                        </w:rPr>
                                        <w:t>+ D</w:t>
                                      </w:r>
                                      <w:r w:rsidRPr="00D62505">
                                        <w:rPr>
                                          <w:rFonts w:ascii="Arial" w:hAnsi="Arial" w:cs="Arial"/>
                                          <w:sz w:val="24"/>
                                          <w:szCs w:val="24"/>
                                          <w:vertAlign w:val="subscript"/>
                                        </w:rPr>
                                        <w:t>n</w:t>
                                      </w:r>
                                      <w:r>
                                        <w:rPr>
                                          <w:rFonts w:ascii="Arial" w:hAnsi="Arial" w:cs="Arial"/>
                                          <w:sz w:val="24"/>
                                          <w:szCs w:val="24"/>
                                          <w:vertAlign w:val="subscript"/>
                                        </w:rPr>
                                        <w:t>+1</w:t>
                                      </w:r>
                                      <w:r w:rsidRPr="00D62505">
                                        <w:rPr>
                                          <w:rFonts w:ascii="Arial" w:hAnsi="Arial" w:cs="Arial"/>
                                          <w:sz w:val="24"/>
                                          <w:szCs w:val="24"/>
                                          <w:vertAlign w:val="subscript"/>
                                        </w:rPr>
                                        <w:t xml:space="preserve"> </w:t>
                                      </w:r>
                                      <w:r w:rsidRPr="00D62505">
                                        <w:rPr>
                                          <w:rFonts w:ascii="Arial" w:hAnsi="Arial" w:cs="Arial"/>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BF73B" id="_x0000_s1038" type="#_x0000_t202" style="position:absolute;left:0;text-align:left;margin-left:-50.95pt;margin-top:-35.05pt;width:71.3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eZtgIAAMI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" filled="f" stroked="f">
                          <v:textbox>
                            <w:txbxContent>
                              <w:p w14:paraId="63FEDB99" w14:textId="77777777" w:rsidR="001D3F0F" w:rsidRPr="00D62505" w:rsidRDefault="001D3F0F" w:rsidP="001D3F0F">
                                <w:pPr>
                                  <w:rPr>
                                    <w:rFonts w:ascii="Arial" w:hAnsi="Arial" w:cs="Arial"/>
                                    <w:sz w:val="24"/>
                                    <w:szCs w:val="24"/>
                                  </w:rPr>
                                </w:pPr>
                                <w:r w:rsidRPr="00D62505">
                                  <w:rPr>
                                    <w:rFonts w:ascii="Arial" w:hAnsi="Arial" w:cs="Arial"/>
                                    <w:sz w:val="24"/>
                                    <w:szCs w:val="24"/>
                                  </w:rPr>
                                  <w:t>T</w:t>
                                </w:r>
                                <w:r>
                                  <w:rPr>
                                    <w:rFonts w:ascii="Arial" w:hAnsi="Arial" w:cs="Arial"/>
                                    <w:sz w:val="24"/>
                                    <w:szCs w:val="24"/>
                                    <w:vertAlign w:val="subscript"/>
                                  </w:rPr>
                                  <w:t xml:space="preserve">n </w:t>
                                </w:r>
                                <w:r w:rsidRPr="00D62505">
                                  <w:rPr>
                                    <w:rFonts w:ascii="Arial" w:hAnsi="Arial" w:cs="Arial"/>
                                    <w:sz w:val="24"/>
                                    <w:szCs w:val="24"/>
                                  </w:rPr>
                                  <w:t>+ D</w:t>
                                </w:r>
                                <w:r w:rsidRPr="00D62505">
                                  <w:rPr>
                                    <w:rFonts w:ascii="Arial" w:hAnsi="Arial" w:cs="Arial"/>
                                    <w:sz w:val="24"/>
                                    <w:szCs w:val="24"/>
                                    <w:vertAlign w:val="subscript"/>
                                  </w:rPr>
                                  <w:t>n</w:t>
                                </w:r>
                                <w:r>
                                  <w:rPr>
                                    <w:rFonts w:ascii="Arial" w:hAnsi="Arial" w:cs="Arial"/>
                                    <w:sz w:val="24"/>
                                    <w:szCs w:val="24"/>
                                    <w:vertAlign w:val="subscript"/>
                                  </w:rPr>
                                  <w:t>+1</w:t>
                                </w:r>
                                <w:r w:rsidRPr="00D62505">
                                  <w:rPr>
                                    <w:rFonts w:ascii="Arial" w:hAnsi="Arial" w:cs="Arial"/>
                                    <w:sz w:val="24"/>
                                    <w:szCs w:val="24"/>
                                    <w:vertAlign w:val="subscript"/>
                                  </w:rPr>
                                  <w:t xml:space="preserve"> </w:t>
                                </w:r>
                                <w:r w:rsidRPr="00D62505">
                                  <w:rPr>
                                    <w:rFonts w:ascii="Arial" w:hAnsi="Arial" w:cs="Arial"/>
                                    <w:sz w:val="24"/>
                                    <w:szCs w:val="24"/>
                                  </w:rPr>
                                  <w:t xml:space="preserve">= </w:t>
                                </w:r>
                              </w:p>
                            </w:txbxContent>
                          </v:textbox>
                        </v:shape>
                      </w:pict>
                    </mc:Fallback>
                  </mc:AlternateContent>
                </w:r>
              </w:p>
            </w:tc>
            <w:tc>
              <w:tcPr>
                <w:tcW w:w="282" w:type="dxa"/>
              </w:tcPr>
              <w:p w14:paraId="3ACB55F7" w14:textId="77777777" w:rsidR="001D3F0F" w:rsidRDefault="001D3F0F" w:rsidP="002D69F1">
                <w:pPr>
                  <w:pStyle w:val="Arbeitsanweisung"/>
                  <w:tabs>
                    <w:tab w:val="left" w:pos="709"/>
                  </w:tabs>
                </w:pPr>
              </w:p>
            </w:tc>
            <w:tc>
              <w:tcPr>
                <w:tcW w:w="282" w:type="dxa"/>
              </w:tcPr>
              <w:p w14:paraId="25ADC35E" w14:textId="77777777" w:rsidR="001D3F0F" w:rsidRDefault="001D3F0F" w:rsidP="002D69F1">
                <w:pPr>
                  <w:pStyle w:val="Arbeitsanweisung"/>
                  <w:tabs>
                    <w:tab w:val="left" w:pos="709"/>
                  </w:tabs>
                </w:pPr>
              </w:p>
            </w:tc>
            <w:tc>
              <w:tcPr>
                <w:tcW w:w="282" w:type="dxa"/>
              </w:tcPr>
              <w:p w14:paraId="162CB070" w14:textId="77777777" w:rsidR="001D3F0F" w:rsidRDefault="001D3F0F" w:rsidP="002D69F1">
                <w:pPr>
                  <w:pStyle w:val="Arbeitsanweisung"/>
                  <w:tabs>
                    <w:tab w:val="left" w:pos="709"/>
                  </w:tabs>
                </w:pPr>
              </w:p>
            </w:tc>
            <w:tc>
              <w:tcPr>
                <w:tcW w:w="282" w:type="dxa"/>
              </w:tcPr>
              <w:p w14:paraId="4B797082" w14:textId="77777777" w:rsidR="001D3F0F" w:rsidRDefault="001D3F0F" w:rsidP="002D69F1">
                <w:pPr>
                  <w:pStyle w:val="Arbeitsanweisung"/>
                  <w:tabs>
                    <w:tab w:val="left" w:pos="709"/>
                  </w:tabs>
                </w:pPr>
              </w:p>
            </w:tc>
            <w:tc>
              <w:tcPr>
                <w:tcW w:w="282" w:type="dxa"/>
              </w:tcPr>
              <w:p w14:paraId="0CDE116F" w14:textId="77777777" w:rsidR="001D3F0F" w:rsidRDefault="001D3F0F" w:rsidP="002D69F1">
                <w:pPr>
                  <w:pStyle w:val="Arbeitsanweisung"/>
                  <w:tabs>
                    <w:tab w:val="left" w:pos="709"/>
                  </w:tabs>
                </w:pPr>
              </w:p>
            </w:tc>
            <w:tc>
              <w:tcPr>
                <w:tcW w:w="282" w:type="dxa"/>
              </w:tcPr>
              <w:p w14:paraId="3E4F7982" w14:textId="77777777" w:rsidR="001D3F0F" w:rsidRDefault="001D3F0F" w:rsidP="002D69F1">
                <w:pPr>
                  <w:pStyle w:val="Arbeitsanweisung"/>
                  <w:tabs>
                    <w:tab w:val="left" w:pos="709"/>
                  </w:tabs>
                </w:pPr>
              </w:p>
            </w:tc>
            <w:tc>
              <w:tcPr>
                <w:tcW w:w="282" w:type="dxa"/>
              </w:tcPr>
              <w:p w14:paraId="09F5542F" w14:textId="77777777" w:rsidR="001D3F0F" w:rsidRDefault="001D3F0F" w:rsidP="002D69F1">
                <w:pPr>
                  <w:pStyle w:val="Arbeitsanweisung"/>
                  <w:tabs>
                    <w:tab w:val="left" w:pos="709"/>
                  </w:tabs>
                </w:pPr>
              </w:p>
            </w:tc>
            <w:tc>
              <w:tcPr>
                <w:tcW w:w="282" w:type="dxa"/>
              </w:tcPr>
              <w:p w14:paraId="23AB4E64" w14:textId="77777777" w:rsidR="001D3F0F" w:rsidRDefault="001D3F0F" w:rsidP="002D69F1">
                <w:pPr>
                  <w:pStyle w:val="Arbeitsanweisung"/>
                  <w:tabs>
                    <w:tab w:val="left" w:pos="709"/>
                  </w:tabs>
                </w:pPr>
              </w:p>
            </w:tc>
            <w:tc>
              <w:tcPr>
                <w:tcW w:w="282" w:type="dxa"/>
              </w:tcPr>
              <w:p w14:paraId="7DEB1875" w14:textId="77777777" w:rsidR="001D3F0F" w:rsidRDefault="001D3F0F" w:rsidP="002D69F1">
                <w:pPr>
                  <w:pStyle w:val="Arbeitsanweisung"/>
                  <w:tabs>
                    <w:tab w:val="left" w:pos="709"/>
                  </w:tabs>
                </w:pPr>
              </w:p>
            </w:tc>
            <w:tc>
              <w:tcPr>
                <w:tcW w:w="282" w:type="dxa"/>
              </w:tcPr>
              <w:p w14:paraId="3F16414E" w14:textId="77777777" w:rsidR="001D3F0F" w:rsidRDefault="001D3F0F" w:rsidP="002D69F1">
                <w:pPr>
                  <w:pStyle w:val="Arbeitsanweisung"/>
                  <w:tabs>
                    <w:tab w:val="left" w:pos="709"/>
                  </w:tabs>
                </w:pPr>
              </w:p>
            </w:tc>
            <w:tc>
              <w:tcPr>
                <w:tcW w:w="281" w:type="dxa"/>
              </w:tcPr>
              <w:p w14:paraId="53D43077" w14:textId="77777777" w:rsidR="001D3F0F" w:rsidRDefault="001D3F0F" w:rsidP="002D69F1">
                <w:pPr>
                  <w:pStyle w:val="Arbeitsanweisung"/>
                  <w:tabs>
                    <w:tab w:val="left" w:pos="709"/>
                  </w:tabs>
                </w:pPr>
              </w:p>
            </w:tc>
            <w:tc>
              <w:tcPr>
                <w:tcW w:w="281" w:type="dxa"/>
              </w:tcPr>
              <w:p w14:paraId="0E542AFD" w14:textId="77777777" w:rsidR="001D3F0F" w:rsidRDefault="001D3F0F" w:rsidP="002D69F1">
                <w:pPr>
                  <w:pStyle w:val="Arbeitsanweisung"/>
                  <w:tabs>
                    <w:tab w:val="left" w:pos="709"/>
                  </w:tabs>
                </w:pPr>
              </w:p>
            </w:tc>
            <w:tc>
              <w:tcPr>
                <w:tcW w:w="281" w:type="dxa"/>
              </w:tcPr>
              <w:p w14:paraId="4E01D2A6" w14:textId="77777777" w:rsidR="001D3F0F" w:rsidRDefault="001D3F0F" w:rsidP="002D69F1">
                <w:pPr>
                  <w:pStyle w:val="Arbeitsanweisung"/>
                  <w:tabs>
                    <w:tab w:val="left" w:pos="709"/>
                  </w:tabs>
                </w:pPr>
              </w:p>
            </w:tc>
            <w:tc>
              <w:tcPr>
                <w:tcW w:w="281" w:type="dxa"/>
              </w:tcPr>
              <w:p w14:paraId="36FB009F" w14:textId="77777777" w:rsidR="001D3F0F" w:rsidRDefault="001D3F0F" w:rsidP="002D69F1">
                <w:pPr>
                  <w:pStyle w:val="Arbeitsanweisung"/>
                  <w:tabs>
                    <w:tab w:val="left" w:pos="709"/>
                  </w:tabs>
                </w:pPr>
              </w:p>
            </w:tc>
            <w:tc>
              <w:tcPr>
                <w:tcW w:w="281" w:type="dxa"/>
              </w:tcPr>
              <w:p w14:paraId="5653B731" w14:textId="77777777" w:rsidR="001D3F0F" w:rsidRDefault="001D3F0F" w:rsidP="002D69F1">
                <w:pPr>
                  <w:pStyle w:val="Arbeitsanweisung"/>
                  <w:tabs>
                    <w:tab w:val="left" w:pos="709"/>
                  </w:tabs>
                </w:pPr>
              </w:p>
            </w:tc>
            <w:tc>
              <w:tcPr>
                <w:tcW w:w="281" w:type="dxa"/>
              </w:tcPr>
              <w:p w14:paraId="64A7AE10" w14:textId="77777777" w:rsidR="001D3F0F" w:rsidRDefault="001D3F0F" w:rsidP="002D69F1">
                <w:pPr>
                  <w:pStyle w:val="Arbeitsanweisung"/>
                  <w:tabs>
                    <w:tab w:val="left" w:pos="709"/>
                  </w:tabs>
                </w:pPr>
              </w:p>
            </w:tc>
            <w:tc>
              <w:tcPr>
                <w:tcW w:w="281" w:type="dxa"/>
              </w:tcPr>
              <w:p w14:paraId="0FCD7ECC" w14:textId="77777777" w:rsidR="001D3F0F" w:rsidRDefault="001D3F0F" w:rsidP="002D69F1">
                <w:pPr>
                  <w:pStyle w:val="Arbeitsanweisung"/>
                  <w:tabs>
                    <w:tab w:val="left" w:pos="709"/>
                  </w:tabs>
                </w:pPr>
              </w:p>
            </w:tc>
            <w:tc>
              <w:tcPr>
                <w:tcW w:w="281" w:type="dxa"/>
              </w:tcPr>
              <w:p w14:paraId="59860990" w14:textId="77777777" w:rsidR="001D3F0F" w:rsidRDefault="001D3F0F" w:rsidP="002D69F1">
                <w:pPr>
                  <w:pStyle w:val="Arbeitsanweisung"/>
                  <w:tabs>
                    <w:tab w:val="left" w:pos="709"/>
                  </w:tabs>
                </w:pPr>
              </w:p>
            </w:tc>
            <w:tc>
              <w:tcPr>
                <w:tcW w:w="281" w:type="dxa"/>
              </w:tcPr>
              <w:p w14:paraId="0629AEA9" w14:textId="77777777" w:rsidR="001D3F0F" w:rsidRDefault="001D3F0F" w:rsidP="002D69F1">
                <w:pPr>
                  <w:pStyle w:val="Arbeitsanweisung"/>
                  <w:tabs>
                    <w:tab w:val="left" w:pos="709"/>
                  </w:tabs>
                </w:pPr>
              </w:p>
            </w:tc>
            <w:tc>
              <w:tcPr>
                <w:tcW w:w="281" w:type="dxa"/>
              </w:tcPr>
              <w:p w14:paraId="081E389A" w14:textId="77777777" w:rsidR="001D3F0F" w:rsidRDefault="001D3F0F" w:rsidP="002D69F1">
                <w:pPr>
                  <w:pStyle w:val="Arbeitsanweisung"/>
                  <w:tabs>
                    <w:tab w:val="left" w:pos="709"/>
                  </w:tabs>
                </w:pPr>
              </w:p>
            </w:tc>
            <w:tc>
              <w:tcPr>
                <w:tcW w:w="281" w:type="dxa"/>
              </w:tcPr>
              <w:p w14:paraId="0A6E300F" w14:textId="77777777" w:rsidR="001D3F0F" w:rsidRDefault="001D3F0F" w:rsidP="002D69F1">
                <w:pPr>
                  <w:pStyle w:val="Arbeitsanweisung"/>
                  <w:tabs>
                    <w:tab w:val="left" w:pos="709"/>
                  </w:tabs>
                </w:pPr>
              </w:p>
            </w:tc>
            <w:tc>
              <w:tcPr>
                <w:tcW w:w="281" w:type="dxa"/>
              </w:tcPr>
              <w:p w14:paraId="40366732" w14:textId="77777777" w:rsidR="001D3F0F" w:rsidRDefault="001D3F0F" w:rsidP="002D69F1">
                <w:pPr>
                  <w:pStyle w:val="Arbeitsanweisung"/>
                  <w:tabs>
                    <w:tab w:val="left" w:pos="709"/>
                  </w:tabs>
                </w:pPr>
              </w:p>
            </w:tc>
            <w:tc>
              <w:tcPr>
                <w:tcW w:w="281" w:type="dxa"/>
              </w:tcPr>
              <w:p w14:paraId="0221C867" w14:textId="77777777" w:rsidR="001D3F0F" w:rsidRDefault="001D3F0F" w:rsidP="002D69F1">
                <w:pPr>
                  <w:pStyle w:val="Arbeitsanweisung"/>
                  <w:tabs>
                    <w:tab w:val="left" w:pos="709"/>
                  </w:tabs>
                </w:pPr>
              </w:p>
            </w:tc>
            <w:tc>
              <w:tcPr>
                <w:tcW w:w="281" w:type="dxa"/>
              </w:tcPr>
              <w:p w14:paraId="6511C5B9" w14:textId="77777777" w:rsidR="001D3F0F" w:rsidRDefault="001D3F0F" w:rsidP="002D69F1">
                <w:pPr>
                  <w:pStyle w:val="Arbeitsanweisung"/>
                  <w:tabs>
                    <w:tab w:val="left" w:pos="709"/>
                  </w:tabs>
                </w:pPr>
              </w:p>
            </w:tc>
            <w:tc>
              <w:tcPr>
                <w:tcW w:w="281" w:type="dxa"/>
              </w:tcPr>
              <w:p w14:paraId="75DB2DC9" w14:textId="77777777" w:rsidR="001D3F0F" w:rsidRDefault="001D3F0F" w:rsidP="002D69F1">
                <w:pPr>
                  <w:pStyle w:val="Arbeitsanweisung"/>
                  <w:tabs>
                    <w:tab w:val="left" w:pos="709"/>
                  </w:tabs>
                </w:pPr>
              </w:p>
            </w:tc>
            <w:tc>
              <w:tcPr>
                <w:tcW w:w="281" w:type="dxa"/>
              </w:tcPr>
              <w:p w14:paraId="74787838" w14:textId="77777777" w:rsidR="001D3F0F" w:rsidRDefault="001D3F0F" w:rsidP="002D69F1">
                <w:pPr>
                  <w:pStyle w:val="Arbeitsanweisung"/>
                  <w:tabs>
                    <w:tab w:val="left" w:pos="709"/>
                  </w:tabs>
                </w:pPr>
              </w:p>
            </w:tc>
            <w:tc>
              <w:tcPr>
                <w:tcW w:w="281" w:type="dxa"/>
              </w:tcPr>
              <w:p w14:paraId="4CA8F474" w14:textId="77777777" w:rsidR="001D3F0F" w:rsidRDefault="001D3F0F" w:rsidP="002D69F1">
                <w:pPr>
                  <w:pStyle w:val="Arbeitsanweisung"/>
                  <w:tabs>
                    <w:tab w:val="left" w:pos="709"/>
                  </w:tabs>
                </w:pPr>
              </w:p>
            </w:tc>
          </w:tr>
          <w:tr w:rsidR="001D3F0F" w14:paraId="048696CB" w14:textId="77777777" w:rsidTr="002D69F1">
            <w:trPr>
              <w:trHeight w:val="283"/>
            </w:trPr>
            <w:tc>
              <w:tcPr>
                <w:tcW w:w="282" w:type="dxa"/>
              </w:tcPr>
              <w:p w14:paraId="6BB86679" w14:textId="77777777" w:rsidR="001D3F0F" w:rsidRDefault="001D3F0F" w:rsidP="002D69F1">
                <w:pPr>
                  <w:pStyle w:val="Arbeitsanweisung"/>
                  <w:tabs>
                    <w:tab w:val="left" w:pos="709"/>
                  </w:tabs>
                </w:pPr>
              </w:p>
            </w:tc>
            <w:tc>
              <w:tcPr>
                <w:tcW w:w="282" w:type="dxa"/>
              </w:tcPr>
              <w:p w14:paraId="1C401E54" w14:textId="77777777" w:rsidR="001D3F0F" w:rsidRDefault="001D3F0F" w:rsidP="002D69F1">
                <w:pPr>
                  <w:pStyle w:val="Arbeitsanweisung"/>
                  <w:tabs>
                    <w:tab w:val="left" w:pos="709"/>
                  </w:tabs>
                </w:pPr>
              </w:p>
            </w:tc>
            <w:tc>
              <w:tcPr>
                <w:tcW w:w="282" w:type="dxa"/>
              </w:tcPr>
              <w:p w14:paraId="62D8456B" w14:textId="77777777" w:rsidR="001D3F0F" w:rsidRDefault="001D3F0F" w:rsidP="002D69F1">
                <w:pPr>
                  <w:pStyle w:val="Arbeitsanweisung"/>
                  <w:tabs>
                    <w:tab w:val="left" w:pos="709"/>
                  </w:tabs>
                </w:pPr>
              </w:p>
            </w:tc>
            <w:tc>
              <w:tcPr>
                <w:tcW w:w="282" w:type="dxa"/>
              </w:tcPr>
              <w:p w14:paraId="1DEC0FF6" w14:textId="77777777" w:rsidR="001D3F0F" w:rsidRDefault="001D3F0F" w:rsidP="002D69F1">
                <w:pPr>
                  <w:pStyle w:val="Arbeitsanweisung"/>
                  <w:tabs>
                    <w:tab w:val="left" w:pos="709"/>
                  </w:tabs>
                </w:pPr>
              </w:p>
            </w:tc>
            <w:tc>
              <w:tcPr>
                <w:tcW w:w="282" w:type="dxa"/>
              </w:tcPr>
              <w:p w14:paraId="042D0E0A" w14:textId="77777777" w:rsidR="001D3F0F" w:rsidRDefault="001D3F0F" w:rsidP="002D69F1">
                <w:pPr>
                  <w:pStyle w:val="Arbeitsanweisung"/>
                  <w:tabs>
                    <w:tab w:val="left" w:pos="709"/>
                  </w:tabs>
                </w:pPr>
              </w:p>
            </w:tc>
            <w:tc>
              <w:tcPr>
                <w:tcW w:w="282" w:type="dxa"/>
              </w:tcPr>
              <w:p w14:paraId="4F80358D" w14:textId="77777777" w:rsidR="001D3F0F" w:rsidRDefault="001D3F0F" w:rsidP="002D69F1">
                <w:pPr>
                  <w:pStyle w:val="Arbeitsanweisung"/>
                  <w:tabs>
                    <w:tab w:val="left" w:pos="709"/>
                  </w:tabs>
                </w:pPr>
              </w:p>
            </w:tc>
            <w:tc>
              <w:tcPr>
                <w:tcW w:w="282" w:type="dxa"/>
              </w:tcPr>
              <w:p w14:paraId="04934A9A" w14:textId="77777777" w:rsidR="001D3F0F" w:rsidRDefault="001D3F0F" w:rsidP="002D69F1">
                <w:pPr>
                  <w:pStyle w:val="Arbeitsanweisung"/>
                  <w:tabs>
                    <w:tab w:val="left" w:pos="709"/>
                  </w:tabs>
                </w:pPr>
              </w:p>
            </w:tc>
            <w:tc>
              <w:tcPr>
                <w:tcW w:w="282" w:type="dxa"/>
              </w:tcPr>
              <w:p w14:paraId="21A1AA66" w14:textId="77777777" w:rsidR="001D3F0F" w:rsidRDefault="001D3F0F" w:rsidP="002D69F1">
                <w:pPr>
                  <w:pStyle w:val="Arbeitsanweisung"/>
                  <w:tabs>
                    <w:tab w:val="left" w:pos="709"/>
                  </w:tabs>
                </w:pPr>
              </w:p>
            </w:tc>
            <w:tc>
              <w:tcPr>
                <w:tcW w:w="282" w:type="dxa"/>
              </w:tcPr>
              <w:p w14:paraId="5212C439" w14:textId="77777777" w:rsidR="001D3F0F" w:rsidRDefault="001D3F0F" w:rsidP="002D69F1">
                <w:pPr>
                  <w:pStyle w:val="Arbeitsanweisung"/>
                  <w:tabs>
                    <w:tab w:val="left" w:pos="709"/>
                  </w:tabs>
                </w:pPr>
              </w:p>
            </w:tc>
            <w:tc>
              <w:tcPr>
                <w:tcW w:w="282" w:type="dxa"/>
              </w:tcPr>
              <w:p w14:paraId="34FEAF40" w14:textId="77777777" w:rsidR="001D3F0F" w:rsidRDefault="001D3F0F" w:rsidP="002D69F1">
                <w:pPr>
                  <w:pStyle w:val="Arbeitsanweisung"/>
                  <w:tabs>
                    <w:tab w:val="left" w:pos="709"/>
                  </w:tabs>
                </w:pPr>
              </w:p>
            </w:tc>
            <w:tc>
              <w:tcPr>
                <w:tcW w:w="282" w:type="dxa"/>
              </w:tcPr>
              <w:p w14:paraId="2995FD59" w14:textId="77777777" w:rsidR="001D3F0F" w:rsidRDefault="001D3F0F" w:rsidP="002D69F1">
                <w:pPr>
                  <w:pStyle w:val="Arbeitsanweisung"/>
                  <w:tabs>
                    <w:tab w:val="left" w:pos="709"/>
                  </w:tabs>
                </w:pPr>
              </w:p>
            </w:tc>
            <w:tc>
              <w:tcPr>
                <w:tcW w:w="282" w:type="dxa"/>
              </w:tcPr>
              <w:p w14:paraId="7A2503AA" w14:textId="77777777" w:rsidR="001D3F0F" w:rsidRDefault="001D3F0F" w:rsidP="002D69F1">
                <w:pPr>
                  <w:pStyle w:val="Arbeitsanweisung"/>
                  <w:tabs>
                    <w:tab w:val="left" w:pos="709"/>
                  </w:tabs>
                </w:pPr>
              </w:p>
            </w:tc>
            <w:tc>
              <w:tcPr>
                <w:tcW w:w="282" w:type="dxa"/>
              </w:tcPr>
              <w:p w14:paraId="790A83C5" w14:textId="77777777" w:rsidR="001D3F0F" w:rsidRDefault="001D3F0F" w:rsidP="002D69F1">
                <w:pPr>
                  <w:pStyle w:val="Arbeitsanweisung"/>
                  <w:tabs>
                    <w:tab w:val="left" w:pos="709"/>
                  </w:tabs>
                </w:pPr>
              </w:p>
            </w:tc>
            <w:tc>
              <w:tcPr>
                <w:tcW w:w="282" w:type="dxa"/>
              </w:tcPr>
              <w:p w14:paraId="236E15E1" w14:textId="77777777" w:rsidR="001D3F0F" w:rsidRDefault="001D3F0F" w:rsidP="002D69F1">
                <w:pPr>
                  <w:pStyle w:val="Arbeitsanweisung"/>
                  <w:tabs>
                    <w:tab w:val="left" w:pos="709"/>
                  </w:tabs>
                </w:pPr>
              </w:p>
            </w:tc>
            <w:tc>
              <w:tcPr>
                <w:tcW w:w="282" w:type="dxa"/>
              </w:tcPr>
              <w:p w14:paraId="514A0F36" w14:textId="77777777" w:rsidR="001D3F0F" w:rsidRDefault="001D3F0F" w:rsidP="002D69F1">
                <w:pPr>
                  <w:pStyle w:val="Arbeitsanweisung"/>
                  <w:tabs>
                    <w:tab w:val="left" w:pos="709"/>
                  </w:tabs>
                </w:pPr>
              </w:p>
            </w:tc>
            <w:tc>
              <w:tcPr>
                <w:tcW w:w="281" w:type="dxa"/>
              </w:tcPr>
              <w:p w14:paraId="2136667B" w14:textId="77777777" w:rsidR="001D3F0F" w:rsidRDefault="001D3F0F" w:rsidP="002D69F1">
                <w:pPr>
                  <w:pStyle w:val="Arbeitsanweisung"/>
                  <w:tabs>
                    <w:tab w:val="left" w:pos="709"/>
                  </w:tabs>
                </w:pPr>
              </w:p>
            </w:tc>
            <w:tc>
              <w:tcPr>
                <w:tcW w:w="281" w:type="dxa"/>
              </w:tcPr>
              <w:p w14:paraId="3F064AAF" w14:textId="77777777" w:rsidR="001D3F0F" w:rsidRDefault="001D3F0F" w:rsidP="002D69F1">
                <w:pPr>
                  <w:pStyle w:val="Arbeitsanweisung"/>
                  <w:tabs>
                    <w:tab w:val="left" w:pos="709"/>
                  </w:tabs>
                </w:pPr>
              </w:p>
            </w:tc>
            <w:tc>
              <w:tcPr>
                <w:tcW w:w="281" w:type="dxa"/>
              </w:tcPr>
              <w:p w14:paraId="6F6BF8C8" w14:textId="77777777" w:rsidR="001D3F0F" w:rsidRDefault="001D3F0F" w:rsidP="002D69F1">
                <w:pPr>
                  <w:pStyle w:val="Arbeitsanweisung"/>
                  <w:tabs>
                    <w:tab w:val="left" w:pos="709"/>
                  </w:tabs>
                </w:pPr>
              </w:p>
            </w:tc>
            <w:tc>
              <w:tcPr>
                <w:tcW w:w="281" w:type="dxa"/>
              </w:tcPr>
              <w:p w14:paraId="1C340F5D" w14:textId="77777777" w:rsidR="001D3F0F" w:rsidRDefault="001D3F0F" w:rsidP="002D69F1">
                <w:pPr>
                  <w:pStyle w:val="Arbeitsanweisung"/>
                  <w:tabs>
                    <w:tab w:val="left" w:pos="709"/>
                  </w:tabs>
                </w:pPr>
              </w:p>
            </w:tc>
            <w:tc>
              <w:tcPr>
                <w:tcW w:w="281" w:type="dxa"/>
              </w:tcPr>
              <w:p w14:paraId="143E1C42" w14:textId="77777777" w:rsidR="001D3F0F" w:rsidRDefault="001D3F0F" w:rsidP="002D69F1">
                <w:pPr>
                  <w:pStyle w:val="Arbeitsanweisung"/>
                  <w:tabs>
                    <w:tab w:val="left" w:pos="709"/>
                  </w:tabs>
                </w:pPr>
              </w:p>
            </w:tc>
            <w:tc>
              <w:tcPr>
                <w:tcW w:w="281" w:type="dxa"/>
              </w:tcPr>
              <w:p w14:paraId="2DCECFAB" w14:textId="77777777" w:rsidR="001D3F0F" w:rsidRDefault="001D3F0F" w:rsidP="002D69F1">
                <w:pPr>
                  <w:pStyle w:val="Arbeitsanweisung"/>
                  <w:tabs>
                    <w:tab w:val="left" w:pos="709"/>
                  </w:tabs>
                </w:pPr>
              </w:p>
            </w:tc>
            <w:tc>
              <w:tcPr>
                <w:tcW w:w="281" w:type="dxa"/>
              </w:tcPr>
              <w:p w14:paraId="720195BB" w14:textId="77777777" w:rsidR="001D3F0F" w:rsidRDefault="001D3F0F" w:rsidP="002D69F1">
                <w:pPr>
                  <w:pStyle w:val="Arbeitsanweisung"/>
                  <w:tabs>
                    <w:tab w:val="left" w:pos="709"/>
                  </w:tabs>
                </w:pPr>
              </w:p>
            </w:tc>
            <w:tc>
              <w:tcPr>
                <w:tcW w:w="281" w:type="dxa"/>
              </w:tcPr>
              <w:p w14:paraId="41DA1321" w14:textId="77777777" w:rsidR="001D3F0F" w:rsidRDefault="001D3F0F" w:rsidP="002D69F1">
                <w:pPr>
                  <w:pStyle w:val="Arbeitsanweisung"/>
                  <w:tabs>
                    <w:tab w:val="left" w:pos="709"/>
                  </w:tabs>
                </w:pPr>
              </w:p>
            </w:tc>
            <w:tc>
              <w:tcPr>
                <w:tcW w:w="281" w:type="dxa"/>
              </w:tcPr>
              <w:p w14:paraId="661CBDEA" w14:textId="77777777" w:rsidR="001D3F0F" w:rsidRDefault="001D3F0F" w:rsidP="002D69F1">
                <w:pPr>
                  <w:pStyle w:val="Arbeitsanweisung"/>
                  <w:tabs>
                    <w:tab w:val="left" w:pos="709"/>
                  </w:tabs>
                </w:pPr>
              </w:p>
            </w:tc>
            <w:tc>
              <w:tcPr>
                <w:tcW w:w="281" w:type="dxa"/>
              </w:tcPr>
              <w:p w14:paraId="77AEAD8B" w14:textId="77777777" w:rsidR="001D3F0F" w:rsidRDefault="001D3F0F" w:rsidP="002D69F1">
                <w:pPr>
                  <w:pStyle w:val="Arbeitsanweisung"/>
                  <w:tabs>
                    <w:tab w:val="left" w:pos="709"/>
                  </w:tabs>
                </w:pPr>
              </w:p>
            </w:tc>
            <w:tc>
              <w:tcPr>
                <w:tcW w:w="281" w:type="dxa"/>
              </w:tcPr>
              <w:p w14:paraId="0344B126" w14:textId="77777777" w:rsidR="001D3F0F" w:rsidRDefault="001D3F0F" w:rsidP="002D69F1">
                <w:pPr>
                  <w:pStyle w:val="Arbeitsanweisung"/>
                  <w:tabs>
                    <w:tab w:val="left" w:pos="709"/>
                  </w:tabs>
                </w:pPr>
              </w:p>
            </w:tc>
            <w:tc>
              <w:tcPr>
                <w:tcW w:w="281" w:type="dxa"/>
              </w:tcPr>
              <w:p w14:paraId="7D4CB7D2" w14:textId="77777777" w:rsidR="001D3F0F" w:rsidRDefault="001D3F0F" w:rsidP="002D69F1">
                <w:pPr>
                  <w:pStyle w:val="Arbeitsanweisung"/>
                  <w:tabs>
                    <w:tab w:val="left" w:pos="709"/>
                  </w:tabs>
                </w:pPr>
              </w:p>
            </w:tc>
            <w:tc>
              <w:tcPr>
                <w:tcW w:w="281" w:type="dxa"/>
              </w:tcPr>
              <w:p w14:paraId="0334FC44" w14:textId="77777777" w:rsidR="001D3F0F" w:rsidRDefault="001D3F0F" w:rsidP="002D69F1">
                <w:pPr>
                  <w:pStyle w:val="Arbeitsanweisung"/>
                  <w:tabs>
                    <w:tab w:val="left" w:pos="709"/>
                  </w:tabs>
                </w:pPr>
              </w:p>
            </w:tc>
            <w:tc>
              <w:tcPr>
                <w:tcW w:w="281" w:type="dxa"/>
              </w:tcPr>
              <w:p w14:paraId="22BE6265" w14:textId="77777777" w:rsidR="001D3F0F" w:rsidRDefault="001D3F0F" w:rsidP="002D69F1">
                <w:pPr>
                  <w:pStyle w:val="Arbeitsanweisung"/>
                  <w:tabs>
                    <w:tab w:val="left" w:pos="709"/>
                  </w:tabs>
                </w:pPr>
              </w:p>
            </w:tc>
            <w:tc>
              <w:tcPr>
                <w:tcW w:w="281" w:type="dxa"/>
              </w:tcPr>
              <w:p w14:paraId="7CD17E2D" w14:textId="77777777" w:rsidR="001D3F0F" w:rsidRDefault="001D3F0F" w:rsidP="002D69F1">
                <w:pPr>
                  <w:pStyle w:val="Arbeitsanweisung"/>
                  <w:tabs>
                    <w:tab w:val="left" w:pos="709"/>
                  </w:tabs>
                </w:pPr>
              </w:p>
            </w:tc>
            <w:tc>
              <w:tcPr>
                <w:tcW w:w="281" w:type="dxa"/>
              </w:tcPr>
              <w:p w14:paraId="0BE2921E" w14:textId="77777777" w:rsidR="001D3F0F" w:rsidRDefault="001D3F0F" w:rsidP="002D69F1">
                <w:pPr>
                  <w:pStyle w:val="Arbeitsanweisung"/>
                  <w:tabs>
                    <w:tab w:val="left" w:pos="709"/>
                  </w:tabs>
                </w:pPr>
              </w:p>
            </w:tc>
            <w:tc>
              <w:tcPr>
                <w:tcW w:w="281" w:type="dxa"/>
              </w:tcPr>
              <w:p w14:paraId="0E0C2F7D" w14:textId="77777777" w:rsidR="001D3F0F" w:rsidRDefault="001D3F0F" w:rsidP="002D69F1">
                <w:pPr>
                  <w:pStyle w:val="Arbeitsanweisung"/>
                  <w:tabs>
                    <w:tab w:val="left" w:pos="709"/>
                  </w:tabs>
                </w:pPr>
              </w:p>
            </w:tc>
          </w:tr>
          <w:tr w:rsidR="001D3F0F" w14:paraId="44E84F83" w14:textId="77777777" w:rsidTr="002D69F1">
            <w:trPr>
              <w:trHeight w:val="283"/>
            </w:trPr>
            <w:tc>
              <w:tcPr>
                <w:tcW w:w="282" w:type="dxa"/>
              </w:tcPr>
              <w:p w14:paraId="3A53AF0E" w14:textId="77777777" w:rsidR="001D3F0F" w:rsidRDefault="001D3F0F" w:rsidP="002D69F1">
                <w:pPr>
                  <w:pStyle w:val="Arbeitsanweisung"/>
                  <w:tabs>
                    <w:tab w:val="left" w:pos="709"/>
                  </w:tabs>
                </w:pPr>
              </w:p>
            </w:tc>
            <w:tc>
              <w:tcPr>
                <w:tcW w:w="282" w:type="dxa"/>
              </w:tcPr>
              <w:p w14:paraId="376F869A" w14:textId="77777777" w:rsidR="001D3F0F" w:rsidRDefault="001D3F0F" w:rsidP="002D69F1">
                <w:pPr>
                  <w:pStyle w:val="Arbeitsanweisung"/>
                  <w:tabs>
                    <w:tab w:val="left" w:pos="709"/>
                  </w:tabs>
                </w:pPr>
              </w:p>
            </w:tc>
            <w:tc>
              <w:tcPr>
                <w:tcW w:w="282" w:type="dxa"/>
              </w:tcPr>
              <w:p w14:paraId="4C8B859B" w14:textId="77777777" w:rsidR="001D3F0F" w:rsidRDefault="001D3F0F" w:rsidP="002D69F1">
                <w:pPr>
                  <w:pStyle w:val="Arbeitsanweisung"/>
                  <w:tabs>
                    <w:tab w:val="left" w:pos="709"/>
                  </w:tabs>
                </w:pPr>
              </w:p>
            </w:tc>
            <w:tc>
              <w:tcPr>
                <w:tcW w:w="282" w:type="dxa"/>
              </w:tcPr>
              <w:p w14:paraId="1F9165F9" w14:textId="77777777" w:rsidR="001D3F0F" w:rsidRDefault="001D3F0F" w:rsidP="002D69F1">
                <w:pPr>
                  <w:pStyle w:val="Arbeitsanweisung"/>
                  <w:tabs>
                    <w:tab w:val="left" w:pos="709"/>
                  </w:tabs>
                </w:pPr>
              </w:p>
            </w:tc>
            <w:tc>
              <w:tcPr>
                <w:tcW w:w="282" w:type="dxa"/>
              </w:tcPr>
              <w:p w14:paraId="2801D30E" w14:textId="77777777" w:rsidR="001D3F0F" w:rsidRDefault="001D3F0F" w:rsidP="002D69F1">
                <w:pPr>
                  <w:pStyle w:val="Arbeitsanweisung"/>
                  <w:tabs>
                    <w:tab w:val="left" w:pos="709"/>
                  </w:tabs>
                </w:pPr>
              </w:p>
            </w:tc>
            <w:tc>
              <w:tcPr>
                <w:tcW w:w="282" w:type="dxa"/>
              </w:tcPr>
              <w:p w14:paraId="690A9281" w14:textId="77777777" w:rsidR="001D3F0F" w:rsidRDefault="001D3F0F" w:rsidP="002D69F1">
                <w:pPr>
                  <w:pStyle w:val="Arbeitsanweisung"/>
                  <w:tabs>
                    <w:tab w:val="left" w:pos="709"/>
                  </w:tabs>
                </w:pPr>
              </w:p>
            </w:tc>
            <w:tc>
              <w:tcPr>
                <w:tcW w:w="282" w:type="dxa"/>
              </w:tcPr>
              <w:p w14:paraId="55A35792" w14:textId="77777777" w:rsidR="001D3F0F" w:rsidRDefault="001D3F0F" w:rsidP="002D69F1">
                <w:pPr>
                  <w:pStyle w:val="Arbeitsanweisung"/>
                  <w:tabs>
                    <w:tab w:val="left" w:pos="709"/>
                  </w:tabs>
                </w:pPr>
              </w:p>
            </w:tc>
            <w:tc>
              <w:tcPr>
                <w:tcW w:w="282" w:type="dxa"/>
              </w:tcPr>
              <w:p w14:paraId="76636DC7" w14:textId="77777777" w:rsidR="001D3F0F" w:rsidRDefault="001D3F0F" w:rsidP="002D69F1">
                <w:pPr>
                  <w:pStyle w:val="Arbeitsanweisung"/>
                  <w:tabs>
                    <w:tab w:val="left" w:pos="709"/>
                  </w:tabs>
                </w:pPr>
              </w:p>
            </w:tc>
            <w:tc>
              <w:tcPr>
                <w:tcW w:w="282" w:type="dxa"/>
              </w:tcPr>
              <w:p w14:paraId="5F776127" w14:textId="77777777" w:rsidR="001D3F0F" w:rsidRDefault="001D3F0F" w:rsidP="002D69F1">
                <w:pPr>
                  <w:pStyle w:val="Arbeitsanweisung"/>
                  <w:tabs>
                    <w:tab w:val="left" w:pos="709"/>
                  </w:tabs>
                </w:pPr>
              </w:p>
            </w:tc>
            <w:tc>
              <w:tcPr>
                <w:tcW w:w="282" w:type="dxa"/>
              </w:tcPr>
              <w:p w14:paraId="01D70ABC" w14:textId="77777777" w:rsidR="001D3F0F" w:rsidRDefault="001D3F0F" w:rsidP="002D69F1">
                <w:pPr>
                  <w:pStyle w:val="Arbeitsanweisung"/>
                  <w:tabs>
                    <w:tab w:val="left" w:pos="709"/>
                  </w:tabs>
                </w:pPr>
              </w:p>
            </w:tc>
            <w:tc>
              <w:tcPr>
                <w:tcW w:w="282" w:type="dxa"/>
              </w:tcPr>
              <w:p w14:paraId="31C3818D" w14:textId="77777777" w:rsidR="001D3F0F" w:rsidRDefault="001D3F0F" w:rsidP="002D69F1">
                <w:pPr>
                  <w:pStyle w:val="Arbeitsanweisung"/>
                  <w:tabs>
                    <w:tab w:val="left" w:pos="709"/>
                  </w:tabs>
                </w:pPr>
              </w:p>
            </w:tc>
            <w:tc>
              <w:tcPr>
                <w:tcW w:w="282" w:type="dxa"/>
              </w:tcPr>
              <w:p w14:paraId="344DBAFE" w14:textId="77777777" w:rsidR="001D3F0F" w:rsidRDefault="001D3F0F" w:rsidP="002D69F1">
                <w:pPr>
                  <w:pStyle w:val="Arbeitsanweisung"/>
                  <w:tabs>
                    <w:tab w:val="left" w:pos="709"/>
                  </w:tabs>
                </w:pPr>
              </w:p>
            </w:tc>
            <w:tc>
              <w:tcPr>
                <w:tcW w:w="282" w:type="dxa"/>
              </w:tcPr>
              <w:p w14:paraId="250B78AB" w14:textId="77777777" w:rsidR="001D3F0F" w:rsidRDefault="001D3F0F" w:rsidP="002D69F1">
                <w:pPr>
                  <w:pStyle w:val="Arbeitsanweisung"/>
                  <w:tabs>
                    <w:tab w:val="left" w:pos="709"/>
                  </w:tabs>
                </w:pPr>
              </w:p>
            </w:tc>
            <w:tc>
              <w:tcPr>
                <w:tcW w:w="282" w:type="dxa"/>
              </w:tcPr>
              <w:p w14:paraId="4420FC28" w14:textId="77777777" w:rsidR="001D3F0F" w:rsidRDefault="001D3F0F" w:rsidP="002D69F1">
                <w:pPr>
                  <w:pStyle w:val="Arbeitsanweisung"/>
                  <w:tabs>
                    <w:tab w:val="left" w:pos="709"/>
                  </w:tabs>
                </w:pPr>
              </w:p>
            </w:tc>
            <w:tc>
              <w:tcPr>
                <w:tcW w:w="282" w:type="dxa"/>
              </w:tcPr>
              <w:p w14:paraId="407661AC" w14:textId="77777777" w:rsidR="001D3F0F" w:rsidRDefault="001D3F0F" w:rsidP="002D69F1">
                <w:pPr>
                  <w:pStyle w:val="Arbeitsanweisung"/>
                  <w:tabs>
                    <w:tab w:val="left" w:pos="709"/>
                  </w:tabs>
                </w:pPr>
              </w:p>
            </w:tc>
            <w:tc>
              <w:tcPr>
                <w:tcW w:w="281" w:type="dxa"/>
              </w:tcPr>
              <w:p w14:paraId="188DE6D8" w14:textId="77777777" w:rsidR="001D3F0F" w:rsidRDefault="001D3F0F" w:rsidP="002D69F1">
                <w:pPr>
                  <w:pStyle w:val="Arbeitsanweisung"/>
                  <w:tabs>
                    <w:tab w:val="left" w:pos="709"/>
                  </w:tabs>
                </w:pPr>
              </w:p>
            </w:tc>
            <w:tc>
              <w:tcPr>
                <w:tcW w:w="281" w:type="dxa"/>
              </w:tcPr>
              <w:p w14:paraId="16DD9A67" w14:textId="77777777" w:rsidR="001D3F0F" w:rsidRDefault="001D3F0F" w:rsidP="002D69F1">
                <w:pPr>
                  <w:pStyle w:val="Arbeitsanweisung"/>
                  <w:tabs>
                    <w:tab w:val="left" w:pos="709"/>
                  </w:tabs>
                </w:pPr>
              </w:p>
            </w:tc>
            <w:tc>
              <w:tcPr>
                <w:tcW w:w="281" w:type="dxa"/>
              </w:tcPr>
              <w:p w14:paraId="4E792228" w14:textId="77777777" w:rsidR="001D3F0F" w:rsidRDefault="001D3F0F" w:rsidP="002D69F1">
                <w:pPr>
                  <w:pStyle w:val="Arbeitsanweisung"/>
                  <w:tabs>
                    <w:tab w:val="left" w:pos="709"/>
                  </w:tabs>
                </w:pPr>
              </w:p>
            </w:tc>
            <w:tc>
              <w:tcPr>
                <w:tcW w:w="281" w:type="dxa"/>
              </w:tcPr>
              <w:p w14:paraId="18202FFA" w14:textId="77777777" w:rsidR="001D3F0F" w:rsidRDefault="001D3F0F" w:rsidP="002D69F1">
                <w:pPr>
                  <w:pStyle w:val="Arbeitsanweisung"/>
                  <w:tabs>
                    <w:tab w:val="left" w:pos="709"/>
                  </w:tabs>
                </w:pPr>
              </w:p>
            </w:tc>
            <w:tc>
              <w:tcPr>
                <w:tcW w:w="281" w:type="dxa"/>
              </w:tcPr>
              <w:p w14:paraId="25DD3C53" w14:textId="77777777" w:rsidR="001D3F0F" w:rsidRDefault="001D3F0F" w:rsidP="002D69F1">
                <w:pPr>
                  <w:pStyle w:val="Arbeitsanweisung"/>
                  <w:tabs>
                    <w:tab w:val="left" w:pos="709"/>
                  </w:tabs>
                  <w:ind w:left="0" w:firstLine="0"/>
                </w:pPr>
              </w:p>
            </w:tc>
            <w:tc>
              <w:tcPr>
                <w:tcW w:w="281" w:type="dxa"/>
              </w:tcPr>
              <w:p w14:paraId="335FFFF7" w14:textId="77777777" w:rsidR="001D3F0F" w:rsidRDefault="001D3F0F" w:rsidP="002D69F1">
                <w:pPr>
                  <w:pStyle w:val="Arbeitsanweisung"/>
                  <w:tabs>
                    <w:tab w:val="left" w:pos="709"/>
                  </w:tabs>
                </w:pPr>
              </w:p>
            </w:tc>
            <w:tc>
              <w:tcPr>
                <w:tcW w:w="281" w:type="dxa"/>
              </w:tcPr>
              <w:p w14:paraId="04EB68F9" w14:textId="77777777" w:rsidR="001D3F0F" w:rsidRDefault="001D3F0F" w:rsidP="002D69F1">
                <w:pPr>
                  <w:pStyle w:val="Arbeitsanweisung"/>
                  <w:tabs>
                    <w:tab w:val="left" w:pos="709"/>
                  </w:tabs>
                </w:pPr>
              </w:p>
            </w:tc>
            <w:tc>
              <w:tcPr>
                <w:tcW w:w="281" w:type="dxa"/>
              </w:tcPr>
              <w:p w14:paraId="5626BB73" w14:textId="77777777" w:rsidR="001D3F0F" w:rsidRDefault="001D3F0F" w:rsidP="002D69F1">
                <w:pPr>
                  <w:pStyle w:val="Arbeitsanweisung"/>
                  <w:tabs>
                    <w:tab w:val="left" w:pos="709"/>
                  </w:tabs>
                </w:pPr>
              </w:p>
            </w:tc>
            <w:tc>
              <w:tcPr>
                <w:tcW w:w="281" w:type="dxa"/>
              </w:tcPr>
              <w:p w14:paraId="26F1FDF3" w14:textId="77777777" w:rsidR="001D3F0F" w:rsidRDefault="001D3F0F" w:rsidP="002D69F1">
                <w:pPr>
                  <w:pStyle w:val="Arbeitsanweisung"/>
                  <w:tabs>
                    <w:tab w:val="left" w:pos="709"/>
                  </w:tabs>
                </w:pPr>
              </w:p>
            </w:tc>
            <w:tc>
              <w:tcPr>
                <w:tcW w:w="281" w:type="dxa"/>
              </w:tcPr>
              <w:p w14:paraId="2CA81E95" w14:textId="77777777" w:rsidR="001D3F0F" w:rsidRDefault="001D3F0F" w:rsidP="002D69F1">
                <w:pPr>
                  <w:pStyle w:val="Arbeitsanweisung"/>
                  <w:tabs>
                    <w:tab w:val="left" w:pos="709"/>
                  </w:tabs>
                </w:pPr>
              </w:p>
            </w:tc>
            <w:tc>
              <w:tcPr>
                <w:tcW w:w="281" w:type="dxa"/>
              </w:tcPr>
              <w:p w14:paraId="48AA02A9" w14:textId="77777777" w:rsidR="001D3F0F" w:rsidRDefault="001D3F0F" w:rsidP="002D69F1">
                <w:pPr>
                  <w:pStyle w:val="Arbeitsanweisung"/>
                  <w:tabs>
                    <w:tab w:val="left" w:pos="709"/>
                  </w:tabs>
                </w:pPr>
              </w:p>
            </w:tc>
            <w:tc>
              <w:tcPr>
                <w:tcW w:w="281" w:type="dxa"/>
              </w:tcPr>
              <w:p w14:paraId="3D34E0A4" w14:textId="77777777" w:rsidR="001D3F0F" w:rsidRDefault="001D3F0F" w:rsidP="002D69F1">
                <w:pPr>
                  <w:pStyle w:val="Arbeitsanweisung"/>
                  <w:tabs>
                    <w:tab w:val="left" w:pos="709"/>
                  </w:tabs>
                </w:pPr>
              </w:p>
            </w:tc>
            <w:tc>
              <w:tcPr>
                <w:tcW w:w="281" w:type="dxa"/>
              </w:tcPr>
              <w:p w14:paraId="309AC5DA" w14:textId="77777777" w:rsidR="001D3F0F" w:rsidRDefault="001D3F0F" w:rsidP="002D69F1">
                <w:pPr>
                  <w:pStyle w:val="Arbeitsanweisung"/>
                  <w:tabs>
                    <w:tab w:val="left" w:pos="709"/>
                  </w:tabs>
                </w:pPr>
              </w:p>
            </w:tc>
            <w:tc>
              <w:tcPr>
                <w:tcW w:w="281" w:type="dxa"/>
              </w:tcPr>
              <w:p w14:paraId="3CA5009B" w14:textId="77777777" w:rsidR="001D3F0F" w:rsidRDefault="001D3F0F" w:rsidP="002D69F1">
                <w:pPr>
                  <w:pStyle w:val="Arbeitsanweisung"/>
                  <w:tabs>
                    <w:tab w:val="left" w:pos="709"/>
                  </w:tabs>
                </w:pPr>
              </w:p>
            </w:tc>
            <w:tc>
              <w:tcPr>
                <w:tcW w:w="281" w:type="dxa"/>
              </w:tcPr>
              <w:p w14:paraId="21150DEE" w14:textId="77777777" w:rsidR="001D3F0F" w:rsidRDefault="001D3F0F" w:rsidP="002D69F1">
                <w:pPr>
                  <w:pStyle w:val="Arbeitsanweisung"/>
                  <w:tabs>
                    <w:tab w:val="left" w:pos="709"/>
                  </w:tabs>
                </w:pPr>
              </w:p>
            </w:tc>
            <w:tc>
              <w:tcPr>
                <w:tcW w:w="281" w:type="dxa"/>
              </w:tcPr>
              <w:p w14:paraId="3FC43236" w14:textId="77777777" w:rsidR="001D3F0F" w:rsidRDefault="001D3F0F" w:rsidP="002D69F1">
                <w:pPr>
                  <w:pStyle w:val="Arbeitsanweisung"/>
                  <w:tabs>
                    <w:tab w:val="left" w:pos="709"/>
                  </w:tabs>
                </w:pPr>
              </w:p>
            </w:tc>
            <w:tc>
              <w:tcPr>
                <w:tcW w:w="281" w:type="dxa"/>
              </w:tcPr>
              <w:p w14:paraId="64C717C8" w14:textId="77777777" w:rsidR="001D3F0F" w:rsidRDefault="001D3F0F" w:rsidP="002D69F1">
                <w:pPr>
                  <w:pStyle w:val="Arbeitsanweisung"/>
                  <w:tabs>
                    <w:tab w:val="left" w:pos="709"/>
                  </w:tabs>
                </w:pPr>
              </w:p>
            </w:tc>
          </w:tr>
          <w:tr w:rsidR="001D3F0F" w14:paraId="27DFAA67" w14:textId="77777777" w:rsidTr="002D69F1">
            <w:trPr>
              <w:trHeight w:val="283"/>
            </w:trPr>
            <w:tc>
              <w:tcPr>
                <w:tcW w:w="282" w:type="dxa"/>
              </w:tcPr>
              <w:p w14:paraId="1F3F3819" w14:textId="77777777" w:rsidR="001D3F0F" w:rsidRDefault="001D3F0F" w:rsidP="002D69F1">
                <w:pPr>
                  <w:pStyle w:val="Arbeitsanweisung"/>
                  <w:tabs>
                    <w:tab w:val="left" w:pos="709"/>
                  </w:tabs>
                </w:pPr>
              </w:p>
            </w:tc>
            <w:tc>
              <w:tcPr>
                <w:tcW w:w="282" w:type="dxa"/>
              </w:tcPr>
              <w:p w14:paraId="5757D2F3" w14:textId="77777777" w:rsidR="001D3F0F" w:rsidRDefault="001D3F0F" w:rsidP="002D69F1">
                <w:pPr>
                  <w:pStyle w:val="Arbeitsanweisung"/>
                  <w:tabs>
                    <w:tab w:val="left" w:pos="709"/>
                  </w:tabs>
                </w:pPr>
              </w:p>
            </w:tc>
            <w:tc>
              <w:tcPr>
                <w:tcW w:w="282" w:type="dxa"/>
              </w:tcPr>
              <w:p w14:paraId="5F449323" w14:textId="77777777" w:rsidR="001D3F0F" w:rsidRDefault="001D3F0F" w:rsidP="002D69F1">
                <w:pPr>
                  <w:pStyle w:val="Arbeitsanweisung"/>
                  <w:tabs>
                    <w:tab w:val="left" w:pos="709"/>
                  </w:tabs>
                </w:pPr>
              </w:p>
            </w:tc>
            <w:tc>
              <w:tcPr>
                <w:tcW w:w="282" w:type="dxa"/>
              </w:tcPr>
              <w:p w14:paraId="64CD7DE7" w14:textId="77777777" w:rsidR="001D3F0F" w:rsidRDefault="001D3F0F" w:rsidP="002D69F1">
                <w:pPr>
                  <w:pStyle w:val="Arbeitsanweisung"/>
                  <w:tabs>
                    <w:tab w:val="left" w:pos="709"/>
                  </w:tabs>
                </w:pPr>
              </w:p>
            </w:tc>
            <w:tc>
              <w:tcPr>
                <w:tcW w:w="282" w:type="dxa"/>
              </w:tcPr>
              <w:p w14:paraId="3A63FF1B" w14:textId="77777777" w:rsidR="001D3F0F" w:rsidRDefault="001D3F0F" w:rsidP="002D69F1">
                <w:pPr>
                  <w:pStyle w:val="Arbeitsanweisung"/>
                  <w:tabs>
                    <w:tab w:val="left" w:pos="709"/>
                  </w:tabs>
                </w:pPr>
              </w:p>
            </w:tc>
            <w:tc>
              <w:tcPr>
                <w:tcW w:w="282" w:type="dxa"/>
              </w:tcPr>
              <w:p w14:paraId="293E6FC6" w14:textId="77777777" w:rsidR="001D3F0F" w:rsidRDefault="001D3F0F" w:rsidP="002D69F1">
                <w:pPr>
                  <w:pStyle w:val="Arbeitsanweisung"/>
                  <w:tabs>
                    <w:tab w:val="left" w:pos="709"/>
                  </w:tabs>
                </w:pPr>
              </w:p>
            </w:tc>
            <w:tc>
              <w:tcPr>
                <w:tcW w:w="282" w:type="dxa"/>
              </w:tcPr>
              <w:p w14:paraId="5B52C4E9" w14:textId="77777777" w:rsidR="001D3F0F" w:rsidRDefault="001D3F0F" w:rsidP="002D69F1">
                <w:pPr>
                  <w:pStyle w:val="Arbeitsanweisung"/>
                  <w:tabs>
                    <w:tab w:val="left" w:pos="709"/>
                  </w:tabs>
                </w:pPr>
              </w:p>
            </w:tc>
            <w:tc>
              <w:tcPr>
                <w:tcW w:w="282" w:type="dxa"/>
              </w:tcPr>
              <w:p w14:paraId="11591183" w14:textId="77777777" w:rsidR="001D3F0F" w:rsidRDefault="001D3F0F" w:rsidP="002D69F1">
                <w:pPr>
                  <w:pStyle w:val="Arbeitsanweisung"/>
                  <w:tabs>
                    <w:tab w:val="left" w:pos="709"/>
                  </w:tabs>
                </w:pPr>
              </w:p>
            </w:tc>
            <w:tc>
              <w:tcPr>
                <w:tcW w:w="282" w:type="dxa"/>
              </w:tcPr>
              <w:p w14:paraId="21019387" w14:textId="77777777" w:rsidR="001D3F0F" w:rsidRDefault="001D3F0F" w:rsidP="002D69F1">
                <w:pPr>
                  <w:pStyle w:val="Arbeitsanweisung"/>
                  <w:tabs>
                    <w:tab w:val="left" w:pos="709"/>
                  </w:tabs>
                </w:pPr>
              </w:p>
            </w:tc>
            <w:tc>
              <w:tcPr>
                <w:tcW w:w="282" w:type="dxa"/>
              </w:tcPr>
              <w:p w14:paraId="548559B7" w14:textId="77777777" w:rsidR="001D3F0F" w:rsidRDefault="001D3F0F" w:rsidP="002D69F1">
                <w:pPr>
                  <w:pStyle w:val="Arbeitsanweisung"/>
                  <w:tabs>
                    <w:tab w:val="left" w:pos="709"/>
                  </w:tabs>
                </w:pPr>
              </w:p>
            </w:tc>
            <w:tc>
              <w:tcPr>
                <w:tcW w:w="282" w:type="dxa"/>
              </w:tcPr>
              <w:p w14:paraId="1ACF99C0" w14:textId="77777777" w:rsidR="001D3F0F" w:rsidRDefault="001D3F0F" w:rsidP="002D69F1">
                <w:pPr>
                  <w:pStyle w:val="Arbeitsanweisung"/>
                  <w:tabs>
                    <w:tab w:val="left" w:pos="709"/>
                  </w:tabs>
                </w:pPr>
              </w:p>
            </w:tc>
            <w:tc>
              <w:tcPr>
                <w:tcW w:w="282" w:type="dxa"/>
              </w:tcPr>
              <w:p w14:paraId="294A0D2E" w14:textId="77777777" w:rsidR="001D3F0F" w:rsidRDefault="001D3F0F" w:rsidP="002D69F1">
                <w:pPr>
                  <w:pStyle w:val="Arbeitsanweisung"/>
                  <w:tabs>
                    <w:tab w:val="left" w:pos="709"/>
                  </w:tabs>
                </w:pPr>
              </w:p>
            </w:tc>
            <w:tc>
              <w:tcPr>
                <w:tcW w:w="282" w:type="dxa"/>
              </w:tcPr>
              <w:p w14:paraId="18E85A8E" w14:textId="77777777" w:rsidR="001D3F0F" w:rsidRDefault="001D3F0F" w:rsidP="002D69F1">
                <w:pPr>
                  <w:pStyle w:val="Arbeitsanweisung"/>
                  <w:tabs>
                    <w:tab w:val="left" w:pos="709"/>
                  </w:tabs>
                </w:pPr>
              </w:p>
            </w:tc>
            <w:tc>
              <w:tcPr>
                <w:tcW w:w="282" w:type="dxa"/>
              </w:tcPr>
              <w:p w14:paraId="24E6BFF2" w14:textId="77777777" w:rsidR="001D3F0F" w:rsidRDefault="001D3F0F" w:rsidP="002D69F1">
                <w:pPr>
                  <w:pStyle w:val="Arbeitsanweisung"/>
                  <w:tabs>
                    <w:tab w:val="left" w:pos="709"/>
                  </w:tabs>
                </w:pPr>
              </w:p>
            </w:tc>
            <w:tc>
              <w:tcPr>
                <w:tcW w:w="282" w:type="dxa"/>
              </w:tcPr>
              <w:p w14:paraId="435E6FE5" w14:textId="77777777" w:rsidR="001D3F0F" w:rsidRDefault="001D3F0F" w:rsidP="002D69F1">
                <w:pPr>
                  <w:pStyle w:val="Arbeitsanweisung"/>
                  <w:tabs>
                    <w:tab w:val="left" w:pos="709"/>
                  </w:tabs>
                </w:pPr>
              </w:p>
            </w:tc>
            <w:tc>
              <w:tcPr>
                <w:tcW w:w="281" w:type="dxa"/>
              </w:tcPr>
              <w:p w14:paraId="18F77AE3" w14:textId="77777777" w:rsidR="001D3F0F" w:rsidRDefault="001D3F0F" w:rsidP="002D69F1">
                <w:pPr>
                  <w:pStyle w:val="Arbeitsanweisung"/>
                  <w:tabs>
                    <w:tab w:val="left" w:pos="709"/>
                  </w:tabs>
                </w:pPr>
              </w:p>
            </w:tc>
            <w:tc>
              <w:tcPr>
                <w:tcW w:w="281" w:type="dxa"/>
              </w:tcPr>
              <w:p w14:paraId="69321002" w14:textId="77777777" w:rsidR="001D3F0F" w:rsidRDefault="001D3F0F" w:rsidP="002D69F1">
                <w:pPr>
                  <w:pStyle w:val="Arbeitsanweisung"/>
                  <w:tabs>
                    <w:tab w:val="left" w:pos="709"/>
                  </w:tabs>
                </w:pPr>
              </w:p>
            </w:tc>
            <w:tc>
              <w:tcPr>
                <w:tcW w:w="281" w:type="dxa"/>
              </w:tcPr>
              <w:p w14:paraId="409D09BF" w14:textId="77777777" w:rsidR="001D3F0F" w:rsidRDefault="001D3F0F" w:rsidP="002D69F1">
                <w:pPr>
                  <w:pStyle w:val="Arbeitsanweisung"/>
                  <w:tabs>
                    <w:tab w:val="left" w:pos="709"/>
                  </w:tabs>
                </w:pPr>
              </w:p>
            </w:tc>
            <w:tc>
              <w:tcPr>
                <w:tcW w:w="281" w:type="dxa"/>
              </w:tcPr>
              <w:p w14:paraId="638BC93D" w14:textId="77777777" w:rsidR="001D3F0F" w:rsidRDefault="001D3F0F" w:rsidP="002D69F1">
                <w:pPr>
                  <w:pStyle w:val="Arbeitsanweisung"/>
                  <w:tabs>
                    <w:tab w:val="left" w:pos="709"/>
                  </w:tabs>
                </w:pPr>
              </w:p>
            </w:tc>
            <w:tc>
              <w:tcPr>
                <w:tcW w:w="281" w:type="dxa"/>
              </w:tcPr>
              <w:p w14:paraId="04B415BC" w14:textId="77777777" w:rsidR="001D3F0F" w:rsidRDefault="001D3F0F" w:rsidP="002D69F1">
                <w:pPr>
                  <w:pStyle w:val="Arbeitsanweisung"/>
                  <w:tabs>
                    <w:tab w:val="left" w:pos="709"/>
                  </w:tabs>
                  <w:ind w:left="0" w:firstLine="0"/>
                </w:pPr>
              </w:p>
            </w:tc>
            <w:tc>
              <w:tcPr>
                <w:tcW w:w="281" w:type="dxa"/>
              </w:tcPr>
              <w:p w14:paraId="0BB28858" w14:textId="77777777" w:rsidR="001D3F0F" w:rsidRDefault="001D3F0F" w:rsidP="002D69F1">
                <w:pPr>
                  <w:pStyle w:val="Arbeitsanweisung"/>
                  <w:tabs>
                    <w:tab w:val="left" w:pos="709"/>
                  </w:tabs>
                </w:pPr>
              </w:p>
            </w:tc>
            <w:tc>
              <w:tcPr>
                <w:tcW w:w="281" w:type="dxa"/>
              </w:tcPr>
              <w:p w14:paraId="5B25508A" w14:textId="77777777" w:rsidR="001D3F0F" w:rsidRDefault="001D3F0F" w:rsidP="002D69F1">
                <w:pPr>
                  <w:pStyle w:val="Arbeitsanweisung"/>
                  <w:tabs>
                    <w:tab w:val="left" w:pos="709"/>
                  </w:tabs>
                </w:pPr>
              </w:p>
            </w:tc>
            <w:tc>
              <w:tcPr>
                <w:tcW w:w="281" w:type="dxa"/>
              </w:tcPr>
              <w:p w14:paraId="418F9D4B" w14:textId="77777777" w:rsidR="001D3F0F" w:rsidRDefault="001D3F0F" w:rsidP="002D69F1">
                <w:pPr>
                  <w:pStyle w:val="Arbeitsanweisung"/>
                  <w:tabs>
                    <w:tab w:val="left" w:pos="709"/>
                  </w:tabs>
                </w:pPr>
              </w:p>
            </w:tc>
            <w:tc>
              <w:tcPr>
                <w:tcW w:w="281" w:type="dxa"/>
              </w:tcPr>
              <w:p w14:paraId="3D9213F2" w14:textId="77777777" w:rsidR="001D3F0F" w:rsidRDefault="001D3F0F" w:rsidP="002D69F1">
                <w:pPr>
                  <w:pStyle w:val="Arbeitsanweisung"/>
                  <w:tabs>
                    <w:tab w:val="left" w:pos="709"/>
                  </w:tabs>
                </w:pPr>
              </w:p>
            </w:tc>
            <w:tc>
              <w:tcPr>
                <w:tcW w:w="281" w:type="dxa"/>
              </w:tcPr>
              <w:p w14:paraId="2814129E" w14:textId="77777777" w:rsidR="001D3F0F" w:rsidRDefault="001D3F0F" w:rsidP="002D69F1">
                <w:pPr>
                  <w:pStyle w:val="Arbeitsanweisung"/>
                  <w:tabs>
                    <w:tab w:val="left" w:pos="709"/>
                  </w:tabs>
                </w:pPr>
              </w:p>
            </w:tc>
            <w:tc>
              <w:tcPr>
                <w:tcW w:w="281" w:type="dxa"/>
              </w:tcPr>
              <w:p w14:paraId="251AF9DD" w14:textId="77777777" w:rsidR="001D3F0F" w:rsidRDefault="001D3F0F" w:rsidP="002D69F1">
                <w:pPr>
                  <w:pStyle w:val="Arbeitsanweisung"/>
                  <w:tabs>
                    <w:tab w:val="left" w:pos="709"/>
                  </w:tabs>
                </w:pPr>
              </w:p>
            </w:tc>
            <w:tc>
              <w:tcPr>
                <w:tcW w:w="281" w:type="dxa"/>
              </w:tcPr>
              <w:p w14:paraId="16F04B2F" w14:textId="77777777" w:rsidR="001D3F0F" w:rsidRDefault="001D3F0F" w:rsidP="002D69F1">
                <w:pPr>
                  <w:pStyle w:val="Arbeitsanweisung"/>
                  <w:tabs>
                    <w:tab w:val="left" w:pos="709"/>
                  </w:tabs>
                </w:pPr>
              </w:p>
            </w:tc>
            <w:tc>
              <w:tcPr>
                <w:tcW w:w="281" w:type="dxa"/>
              </w:tcPr>
              <w:p w14:paraId="1B8110E2" w14:textId="77777777" w:rsidR="001D3F0F" w:rsidRDefault="001D3F0F" w:rsidP="002D69F1">
                <w:pPr>
                  <w:pStyle w:val="Arbeitsanweisung"/>
                  <w:tabs>
                    <w:tab w:val="left" w:pos="709"/>
                  </w:tabs>
                </w:pPr>
              </w:p>
            </w:tc>
            <w:tc>
              <w:tcPr>
                <w:tcW w:w="281" w:type="dxa"/>
              </w:tcPr>
              <w:p w14:paraId="41717A87" w14:textId="77777777" w:rsidR="001D3F0F" w:rsidRDefault="001D3F0F" w:rsidP="002D69F1">
                <w:pPr>
                  <w:pStyle w:val="Arbeitsanweisung"/>
                  <w:tabs>
                    <w:tab w:val="left" w:pos="709"/>
                  </w:tabs>
                </w:pPr>
              </w:p>
            </w:tc>
            <w:tc>
              <w:tcPr>
                <w:tcW w:w="281" w:type="dxa"/>
              </w:tcPr>
              <w:p w14:paraId="3976715F" w14:textId="77777777" w:rsidR="001D3F0F" w:rsidRDefault="001D3F0F" w:rsidP="002D69F1">
                <w:pPr>
                  <w:pStyle w:val="Arbeitsanweisung"/>
                  <w:tabs>
                    <w:tab w:val="left" w:pos="709"/>
                  </w:tabs>
                </w:pPr>
              </w:p>
            </w:tc>
            <w:tc>
              <w:tcPr>
                <w:tcW w:w="281" w:type="dxa"/>
              </w:tcPr>
              <w:p w14:paraId="0FE82BAC" w14:textId="77777777" w:rsidR="001D3F0F" w:rsidRDefault="001D3F0F" w:rsidP="002D69F1">
                <w:pPr>
                  <w:pStyle w:val="Arbeitsanweisung"/>
                  <w:tabs>
                    <w:tab w:val="left" w:pos="709"/>
                  </w:tabs>
                </w:pPr>
              </w:p>
            </w:tc>
            <w:tc>
              <w:tcPr>
                <w:tcW w:w="281" w:type="dxa"/>
              </w:tcPr>
              <w:p w14:paraId="58E01703" w14:textId="77777777" w:rsidR="001D3F0F" w:rsidRDefault="001D3F0F" w:rsidP="002D69F1">
                <w:pPr>
                  <w:pStyle w:val="Arbeitsanweisung"/>
                  <w:tabs>
                    <w:tab w:val="left" w:pos="709"/>
                  </w:tabs>
                </w:pPr>
              </w:p>
            </w:tc>
          </w:tr>
          <w:tr w:rsidR="001D3F0F" w14:paraId="7D8A2374" w14:textId="77777777" w:rsidTr="002D69F1">
            <w:trPr>
              <w:trHeight w:val="283"/>
            </w:trPr>
            <w:tc>
              <w:tcPr>
                <w:tcW w:w="282" w:type="dxa"/>
              </w:tcPr>
              <w:p w14:paraId="4A9902DD" w14:textId="77777777" w:rsidR="001D3F0F" w:rsidRDefault="001D3F0F" w:rsidP="002D69F1">
                <w:pPr>
                  <w:pStyle w:val="Arbeitsanweisung"/>
                  <w:tabs>
                    <w:tab w:val="left" w:pos="709"/>
                  </w:tabs>
                </w:pPr>
              </w:p>
            </w:tc>
            <w:tc>
              <w:tcPr>
                <w:tcW w:w="282" w:type="dxa"/>
              </w:tcPr>
              <w:p w14:paraId="6B0FC321" w14:textId="77777777" w:rsidR="001D3F0F" w:rsidRDefault="001D3F0F" w:rsidP="002D69F1">
                <w:pPr>
                  <w:pStyle w:val="Arbeitsanweisung"/>
                  <w:tabs>
                    <w:tab w:val="left" w:pos="709"/>
                  </w:tabs>
                </w:pPr>
              </w:p>
            </w:tc>
            <w:tc>
              <w:tcPr>
                <w:tcW w:w="282" w:type="dxa"/>
              </w:tcPr>
              <w:p w14:paraId="56BDC9F0" w14:textId="77777777" w:rsidR="001D3F0F" w:rsidRDefault="001D3F0F" w:rsidP="002D69F1">
                <w:pPr>
                  <w:pStyle w:val="Arbeitsanweisung"/>
                  <w:tabs>
                    <w:tab w:val="left" w:pos="709"/>
                  </w:tabs>
                </w:pPr>
              </w:p>
            </w:tc>
            <w:tc>
              <w:tcPr>
                <w:tcW w:w="282" w:type="dxa"/>
              </w:tcPr>
              <w:p w14:paraId="49F8ED41" w14:textId="77777777" w:rsidR="001D3F0F" w:rsidRDefault="001D3F0F" w:rsidP="002D69F1">
                <w:pPr>
                  <w:pStyle w:val="Arbeitsanweisung"/>
                  <w:tabs>
                    <w:tab w:val="left" w:pos="709"/>
                  </w:tabs>
                </w:pPr>
              </w:p>
            </w:tc>
            <w:tc>
              <w:tcPr>
                <w:tcW w:w="282" w:type="dxa"/>
              </w:tcPr>
              <w:p w14:paraId="6DB2B41F" w14:textId="77777777" w:rsidR="001D3F0F" w:rsidRDefault="001D3F0F" w:rsidP="002D69F1">
                <w:pPr>
                  <w:pStyle w:val="Arbeitsanweisung"/>
                  <w:tabs>
                    <w:tab w:val="left" w:pos="709"/>
                  </w:tabs>
                </w:pPr>
              </w:p>
            </w:tc>
            <w:tc>
              <w:tcPr>
                <w:tcW w:w="282" w:type="dxa"/>
              </w:tcPr>
              <w:p w14:paraId="7BB4FD79" w14:textId="77777777" w:rsidR="001D3F0F" w:rsidRDefault="001D3F0F" w:rsidP="002D69F1">
                <w:pPr>
                  <w:pStyle w:val="Arbeitsanweisung"/>
                  <w:tabs>
                    <w:tab w:val="left" w:pos="709"/>
                  </w:tabs>
                </w:pPr>
              </w:p>
            </w:tc>
            <w:tc>
              <w:tcPr>
                <w:tcW w:w="282" w:type="dxa"/>
              </w:tcPr>
              <w:p w14:paraId="696D00AB" w14:textId="77777777" w:rsidR="001D3F0F" w:rsidRDefault="001D3F0F" w:rsidP="002D69F1">
                <w:pPr>
                  <w:pStyle w:val="Arbeitsanweisung"/>
                  <w:tabs>
                    <w:tab w:val="left" w:pos="709"/>
                  </w:tabs>
                </w:pPr>
              </w:p>
            </w:tc>
            <w:tc>
              <w:tcPr>
                <w:tcW w:w="282" w:type="dxa"/>
              </w:tcPr>
              <w:p w14:paraId="15BF87C0" w14:textId="77777777" w:rsidR="001D3F0F" w:rsidRDefault="001D3F0F" w:rsidP="002D69F1">
                <w:pPr>
                  <w:pStyle w:val="Arbeitsanweisung"/>
                  <w:tabs>
                    <w:tab w:val="left" w:pos="709"/>
                  </w:tabs>
                </w:pPr>
              </w:p>
            </w:tc>
            <w:tc>
              <w:tcPr>
                <w:tcW w:w="282" w:type="dxa"/>
              </w:tcPr>
              <w:p w14:paraId="6FC78C3E" w14:textId="77777777" w:rsidR="001D3F0F" w:rsidRDefault="001D3F0F" w:rsidP="002D69F1">
                <w:pPr>
                  <w:pStyle w:val="Arbeitsanweisung"/>
                  <w:tabs>
                    <w:tab w:val="left" w:pos="709"/>
                  </w:tabs>
                </w:pPr>
              </w:p>
            </w:tc>
            <w:tc>
              <w:tcPr>
                <w:tcW w:w="282" w:type="dxa"/>
              </w:tcPr>
              <w:p w14:paraId="555C08E7" w14:textId="77777777" w:rsidR="001D3F0F" w:rsidRDefault="001D3F0F" w:rsidP="002D69F1">
                <w:pPr>
                  <w:pStyle w:val="Arbeitsanweisung"/>
                  <w:tabs>
                    <w:tab w:val="left" w:pos="709"/>
                  </w:tabs>
                </w:pPr>
              </w:p>
            </w:tc>
            <w:tc>
              <w:tcPr>
                <w:tcW w:w="282" w:type="dxa"/>
              </w:tcPr>
              <w:p w14:paraId="46CE72CA" w14:textId="77777777" w:rsidR="001D3F0F" w:rsidRDefault="001D3F0F" w:rsidP="002D69F1">
                <w:pPr>
                  <w:pStyle w:val="Arbeitsanweisung"/>
                  <w:tabs>
                    <w:tab w:val="left" w:pos="709"/>
                  </w:tabs>
                </w:pPr>
              </w:p>
            </w:tc>
            <w:tc>
              <w:tcPr>
                <w:tcW w:w="282" w:type="dxa"/>
              </w:tcPr>
              <w:p w14:paraId="7916864C" w14:textId="77777777" w:rsidR="001D3F0F" w:rsidRDefault="001D3F0F" w:rsidP="002D69F1">
                <w:pPr>
                  <w:pStyle w:val="Arbeitsanweisung"/>
                  <w:tabs>
                    <w:tab w:val="left" w:pos="709"/>
                  </w:tabs>
                </w:pPr>
              </w:p>
            </w:tc>
            <w:tc>
              <w:tcPr>
                <w:tcW w:w="282" w:type="dxa"/>
              </w:tcPr>
              <w:p w14:paraId="702B066C" w14:textId="77777777" w:rsidR="001D3F0F" w:rsidRDefault="001D3F0F" w:rsidP="002D69F1">
                <w:pPr>
                  <w:pStyle w:val="Arbeitsanweisung"/>
                  <w:tabs>
                    <w:tab w:val="left" w:pos="709"/>
                  </w:tabs>
                </w:pPr>
              </w:p>
            </w:tc>
            <w:tc>
              <w:tcPr>
                <w:tcW w:w="282" w:type="dxa"/>
              </w:tcPr>
              <w:p w14:paraId="3DA23DF8" w14:textId="77777777" w:rsidR="001D3F0F" w:rsidRDefault="001D3F0F" w:rsidP="002D69F1">
                <w:pPr>
                  <w:pStyle w:val="Arbeitsanweisung"/>
                  <w:tabs>
                    <w:tab w:val="left" w:pos="709"/>
                  </w:tabs>
                </w:pPr>
              </w:p>
            </w:tc>
            <w:tc>
              <w:tcPr>
                <w:tcW w:w="282" w:type="dxa"/>
              </w:tcPr>
              <w:p w14:paraId="143019C1" w14:textId="77777777" w:rsidR="001D3F0F" w:rsidRDefault="001D3F0F" w:rsidP="002D69F1">
                <w:pPr>
                  <w:pStyle w:val="Arbeitsanweisung"/>
                  <w:tabs>
                    <w:tab w:val="left" w:pos="709"/>
                  </w:tabs>
                </w:pPr>
              </w:p>
            </w:tc>
            <w:tc>
              <w:tcPr>
                <w:tcW w:w="281" w:type="dxa"/>
              </w:tcPr>
              <w:p w14:paraId="1458BF9B" w14:textId="77777777" w:rsidR="001D3F0F" w:rsidRDefault="001D3F0F" w:rsidP="002D69F1">
                <w:pPr>
                  <w:pStyle w:val="Arbeitsanweisung"/>
                  <w:tabs>
                    <w:tab w:val="left" w:pos="709"/>
                  </w:tabs>
                </w:pPr>
              </w:p>
            </w:tc>
            <w:tc>
              <w:tcPr>
                <w:tcW w:w="281" w:type="dxa"/>
              </w:tcPr>
              <w:p w14:paraId="2BBB6385" w14:textId="77777777" w:rsidR="001D3F0F" w:rsidRDefault="001D3F0F" w:rsidP="002D69F1">
                <w:pPr>
                  <w:pStyle w:val="Arbeitsanweisung"/>
                  <w:tabs>
                    <w:tab w:val="left" w:pos="709"/>
                  </w:tabs>
                </w:pPr>
              </w:p>
            </w:tc>
            <w:tc>
              <w:tcPr>
                <w:tcW w:w="281" w:type="dxa"/>
              </w:tcPr>
              <w:p w14:paraId="4EE5A05C" w14:textId="77777777" w:rsidR="001D3F0F" w:rsidRDefault="001D3F0F" w:rsidP="002D69F1">
                <w:pPr>
                  <w:pStyle w:val="Arbeitsanweisung"/>
                  <w:tabs>
                    <w:tab w:val="left" w:pos="709"/>
                  </w:tabs>
                </w:pPr>
              </w:p>
            </w:tc>
            <w:tc>
              <w:tcPr>
                <w:tcW w:w="281" w:type="dxa"/>
              </w:tcPr>
              <w:p w14:paraId="5A45C85B" w14:textId="77777777" w:rsidR="001D3F0F" w:rsidRDefault="001D3F0F" w:rsidP="002D69F1">
                <w:pPr>
                  <w:pStyle w:val="Arbeitsanweisung"/>
                  <w:tabs>
                    <w:tab w:val="left" w:pos="709"/>
                  </w:tabs>
                </w:pPr>
              </w:p>
            </w:tc>
            <w:tc>
              <w:tcPr>
                <w:tcW w:w="281" w:type="dxa"/>
              </w:tcPr>
              <w:p w14:paraId="42242A38" w14:textId="77777777" w:rsidR="001D3F0F" w:rsidRDefault="001D3F0F" w:rsidP="002D69F1">
                <w:pPr>
                  <w:pStyle w:val="Arbeitsanweisung"/>
                  <w:tabs>
                    <w:tab w:val="left" w:pos="709"/>
                  </w:tabs>
                  <w:ind w:left="0" w:firstLine="0"/>
                </w:pPr>
              </w:p>
            </w:tc>
            <w:tc>
              <w:tcPr>
                <w:tcW w:w="281" w:type="dxa"/>
              </w:tcPr>
              <w:p w14:paraId="0074740C" w14:textId="77777777" w:rsidR="001D3F0F" w:rsidRDefault="001D3F0F" w:rsidP="002D69F1">
                <w:pPr>
                  <w:pStyle w:val="Arbeitsanweisung"/>
                  <w:tabs>
                    <w:tab w:val="left" w:pos="709"/>
                  </w:tabs>
                </w:pPr>
              </w:p>
            </w:tc>
            <w:tc>
              <w:tcPr>
                <w:tcW w:w="281" w:type="dxa"/>
              </w:tcPr>
              <w:p w14:paraId="0E94B1B3" w14:textId="77777777" w:rsidR="001D3F0F" w:rsidRDefault="001D3F0F" w:rsidP="002D69F1">
                <w:pPr>
                  <w:pStyle w:val="Arbeitsanweisung"/>
                  <w:tabs>
                    <w:tab w:val="left" w:pos="709"/>
                  </w:tabs>
                </w:pPr>
              </w:p>
            </w:tc>
            <w:tc>
              <w:tcPr>
                <w:tcW w:w="281" w:type="dxa"/>
              </w:tcPr>
              <w:p w14:paraId="7971E27D" w14:textId="77777777" w:rsidR="001D3F0F" w:rsidRDefault="001D3F0F" w:rsidP="002D69F1">
                <w:pPr>
                  <w:pStyle w:val="Arbeitsanweisung"/>
                  <w:tabs>
                    <w:tab w:val="left" w:pos="709"/>
                  </w:tabs>
                </w:pPr>
              </w:p>
            </w:tc>
            <w:tc>
              <w:tcPr>
                <w:tcW w:w="281" w:type="dxa"/>
              </w:tcPr>
              <w:p w14:paraId="210ABF2C" w14:textId="77777777" w:rsidR="001D3F0F" w:rsidRDefault="001D3F0F" w:rsidP="002D69F1">
                <w:pPr>
                  <w:pStyle w:val="Arbeitsanweisung"/>
                  <w:tabs>
                    <w:tab w:val="left" w:pos="709"/>
                  </w:tabs>
                </w:pPr>
              </w:p>
            </w:tc>
            <w:tc>
              <w:tcPr>
                <w:tcW w:w="281" w:type="dxa"/>
              </w:tcPr>
              <w:p w14:paraId="3454D07B" w14:textId="77777777" w:rsidR="001D3F0F" w:rsidRDefault="001D3F0F" w:rsidP="002D69F1">
                <w:pPr>
                  <w:pStyle w:val="Arbeitsanweisung"/>
                  <w:tabs>
                    <w:tab w:val="left" w:pos="709"/>
                  </w:tabs>
                </w:pPr>
              </w:p>
            </w:tc>
            <w:tc>
              <w:tcPr>
                <w:tcW w:w="281" w:type="dxa"/>
              </w:tcPr>
              <w:p w14:paraId="34CEBBD3" w14:textId="77777777" w:rsidR="001D3F0F" w:rsidRDefault="001D3F0F" w:rsidP="002D69F1">
                <w:pPr>
                  <w:pStyle w:val="Arbeitsanweisung"/>
                  <w:tabs>
                    <w:tab w:val="left" w:pos="709"/>
                  </w:tabs>
                </w:pPr>
              </w:p>
            </w:tc>
            <w:tc>
              <w:tcPr>
                <w:tcW w:w="281" w:type="dxa"/>
              </w:tcPr>
              <w:p w14:paraId="7A086FE1" w14:textId="77777777" w:rsidR="001D3F0F" w:rsidRDefault="001D3F0F" w:rsidP="002D69F1">
                <w:pPr>
                  <w:pStyle w:val="Arbeitsanweisung"/>
                  <w:tabs>
                    <w:tab w:val="left" w:pos="709"/>
                  </w:tabs>
                </w:pPr>
              </w:p>
            </w:tc>
            <w:tc>
              <w:tcPr>
                <w:tcW w:w="281" w:type="dxa"/>
              </w:tcPr>
              <w:p w14:paraId="30B90FF6" w14:textId="77777777" w:rsidR="001D3F0F" w:rsidRDefault="001D3F0F" w:rsidP="002D69F1">
                <w:pPr>
                  <w:pStyle w:val="Arbeitsanweisung"/>
                  <w:tabs>
                    <w:tab w:val="left" w:pos="709"/>
                  </w:tabs>
                </w:pPr>
              </w:p>
            </w:tc>
            <w:tc>
              <w:tcPr>
                <w:tcW w:w="281" w:type="dxa"/>
              </w:tcPr>
              <w:p w14:paraId="46A628B5" w14:textId="77777777" w:rsidR="001D3F0F" w:rsidRDefault="001D3F0F" w:rsidP="002D69F1">
                <w:pPr>
                  <w:pStyle w:val="Arbeitsanweisung"/>
                  <w:tabs>
                    <w:tab w:val="left" w:pos="709"/>
                  </w:tabs>
                </w:pPr>
              </w:p>
            </w:tc>
            <w:tc>
              <w:tcPr>
                <w:tcW w:w="281" w:type="dxa"/>
              </w:tcPr>
              <w:p w14:paraId="6F748782" w14:textId="77777777" w:rsidR="001D3F0F" w:rsidRDefault="001D3F0F" w:rsidP="002D69F1">
                <w:pPr>
                  <w:pStyle w:val="Arbeitsanweisung"/>
                  <w:tabs>
                    <w:tab w:val="left" w:pos="709"/>
                  </w:tabs>
                </w:pPr>
              </w:p>
            </w:tc>
            <w:tc>
              <w:tcPr>
                <w:tcW w:w="281" w:type="dxa"/>
              </w:tcPr>
              <w:p w14:paraId="647F8BAC" w14:textId="77777777" w:rsidR="001D3F0F" w:rsidRDefault="001D3F0F" w:rsidP="002D69F1">
                <w:pPr>
                  <w:pStyle w:val="Arbeitsanweisung"/>
                  <w:tabs>
                    <w:tab w:val="left" w:pos="709"/>
                  </w:tabs>
                </w:pPr>
              </w:p>
            </w:tc>
            <w:tc>
              <w:tcPr>
                <w:tcW w:w="281" w:type="dxa"/>
              </w:tcPr>
              <w:p w14:paraId="0C1E32A9" w14:textId="77777777" w:rsidR="001D3F0F" w:rsidRDefault="001D3F0F" w:rsidP="002D69F1">
                <w:pPr>
                  <w:pStyle w:val="Arbeitsanweisung"/>
                  <w:tabs>
                    <w:tab w:val="left" w:pos="709"/>
                  </w:tabs>
                </w:pPr>
              </w:p>
            </w:tc>
          </w:tr>
          <w:tr w:rsidR="001D3F0F" w14:paraId="0812E5F3" w14:textId="77777777" w:rsidTr="002D69F1">
            <w:trPr>
              <w:trHeight w:val="283"/>
            </w:trPr>
            <w:tc>
              <w:tcPr>
                <w:tcW w:w="282" w:type="dxa"/>
              </w:tcPr>
              <w:p w14:paraId="377F23D5" w14:textId="77777777" w:rsidR="001D3F0F" w:rsidRDefault="001D3F0F" w:rsidP="002D69F1">
                <w:pPr>
                  <w:pStyle w:val="Arbeitsanweisung"/>
                  <w:tabs>
                    <w:tab w:val="left" w:pos="709"/>
                  </w:tabs>
                </w:pPr>
              </w:p>
            </w:tc>
            <w:tc>
              <w:tcPr>
                <w:tcW w:w="282" w:type="dxa"/>
              </w:tcPr>
              <w:p w14:paraId="238E849D" w14:textId="77777777" w:rsidR="001D3F0F" w:rsidRDefault="001D3F0F" w:rsidP="002D69F1">
                <w:pPr>
                  <w:pStyle w:val="Arbeitsanweisung"/>
                  <w:tabs>
                    <w:tab w:val="left" w:pos="709"/>
                  </w:tabs>
                </w:pPr>
              </w:p>
            </w:tc>
            <w:tc>
              <w:tcPr>
                <w:tcW w:w="282" w:type="dxa"/>
              </w:tcPr>
              <w:p w14:paraId="2D823388" w14:textId="77777777" w:rsidR="001D3F0F" w:rsidRDefault="001D3F0F" w:rsidP="002D69F1">
                <w:pPr>
                  <w:pStyle w:val="Arbeitsanweisung"/>
                  <w:tabs>
                    <w:tab w:val="left" w:pos="709"/>
                  </w:tabs>
                </w:pPr>
              </w:p>
            </w:tc>
            <w:tc>
              <w:tcPr>
                <w:tcW w:w="282" w:type="dxa"/>
              </w:tcPr>
              <w:p w14:paraId="76FFC098" w14:textId="77777777" w:rsidR="001D3F0F" w:rsidRDefault="001D3F0F" w:rsidP="002D69F1">
                <w:pPr>
                  <w:pStyle w:val="Arbeitsanweisung"/>
                  <w:tabs>
                    <w:tab w:val="left" w:pos="709"/>
                  </w:tabs>
                </w:pPr>
              </w:p>
            </w:tc>
            <w:tc>
              <w:tcPr>
                <w:tcW w:w="282" w:type="dxa"/>
              </w:tcPr>
              <w:p w14:paraId="4C8C7F67" w14:textId="77777777" w:rsidR="001D3F0F" w:rsidRDefault="001D3F0F" w:rsidP="002D69F1">
                <w:pPr>
                  <w:pStyle w:val="Arbeitsanweisung"/>
                  <w:tabs>
                    <w:tab w:val="left" w:pos="709"/>
                  </w:tabs>
                </w:pPr>
              </w:p>
            </w:tc>
            <w:tc>
              <w:tcPr>
                <w:tcW w:w="282" w:type="dxa"/>
              </w:tcPr>
              <w:p w14:paraId="450079BE" w14:textId="77777777" w:rsidR="001D3F0F" w:rsidRDefault="001D3F0F" w:rsidP="002D69F1">
                <w:pPr>
                  <w:pStyle w:val="Arbeitsanweisung"/>
                  <w:tabs>
                    <w:tab w:val="left" w:pos="709"/>
                  </w:tabs>
                </w:pPr>
              </w:p>
            </w:tc>
            <w:tc>
              <w:tcPr>
                <w:tcW w:w="282" w:type="dxa"/>
              </w:tcPr>
              <w:p w14:paraId="3E4B5A5F" w14:textId="77777777" w:rsidR="001D3F0F" w:rsidRDefault="001D3F0F" w:rsidP="002D69F1">
                <w:pPr>
                  <w:pStyle w:val="Arbeitsanweisung"/>
                  <w:tabs>
                    <w:tab w:val="left" w:pos="709"/>
                  </w:tabs>
                </w:pPr>
              </w:p>
            </w:tc>
            <w:tc>
              <w:tcPr>
                <w:tcW w:w="282" w:type="dxa"/>
              </w:tcPr>
              <w:p w14:paraId="6BD6BB03" w14:textId="77777777" w:rsidR="001D3F0F" w:rsidRDefault="001D3F0F" w:rsidP="002D69F1">
                <w:pPr>
                  <w:pStyle w:val="Arbeitsanweisung"/>
                  <w:tabs>
                    <w:tab w:val="left" w:pos="709"/>
                  </w:tabs>
                </w:pPr>
              </w:p>
            </w:tc>
            <w:tc>
              <w:tcPr>
                <w:tcW w:w="282" w:type="dxa"/>
              </w:tcPr>
              <w:p w14:paraId="27D14D64" w14:textId="77777777" w:rsidR="001D3F0F" w:rsidRDefault="001D3F0F" w:rsidP="002D69F1">
                <w:pPr>
                  <w:pStyle w:val="Arbeitsanweisung"/>
                  <w:tabs>
                    <w:tab w:val="left" w:pos="709"/>
                  </w:tabs>
                </w:pPr>
              </w:p>
            </w:tc>
            <w:tc>
              <w:tcPr>
                <w:tcW w:w="282" w:type="dxa"/>
              </w:tcPr>
              <w:p w14:paraId="2392AD00" w14:textId="77777777" w:rsidR="001D3F0F" w:rsidRDefault="001D3F0F" w:rsidP="002D69F1">
                <w:pPr>
                  <w:pStyle w:val="Arbeitsanweisung"/>
                  <w:tabs>
                    <w:tab w:val="left" w:pos="709"/>
                  </w:tabs>
                </w:pPr>
              </w:p>
            </w:tc>
            <w:tc>
              <w:tcPr>
                <w:tcW w:w="282" w:type="dxa"/>
              </w:tcPr>
              <w:p w14:paraId="4D03B144" w14:textId="77777777" w:rsidR="001D3F0F" w:rsidRDefault="001D3F0F" w:rsidP="002D69F1">
                <w:pPr>
                  <w:pStyle w:val="Arbeitsanweisung"/>
                  <w:tabs>
                    <w:tab w:val="left" w:pos="709"/>
                  </w:tabs>
                </w:pPr>
              </w:p>
            </w:tc>
            <w:tc>
              <w:tcPr>
                <w:tcW w:w="282" w:type="dxa"/>
              </w:tcPr>
              <w:p w14:paraId="21B4567F" w14:textId="77777777" w:rsidR="001D3F0F" w:rsidRDefault="001D3F0F" w:rsidP="002D69F1">
                <w:pPr>
                  <w:pStyle w:val="Arbeitsanweisung"/>
                  <w:tabs>
                    <w:tab w:val="left" w:pos="709"/>
                  </w:tabs>
                </w:pPr>
              </w:p>
            </w:tc>
            <w:tc>
              <w:tcPr>
                <w:tcW w:w="282" w:type="dxa"/>
              </w:tcPr>
              <w:p w14:paraId="1E6702FB" w14:textId="77777777" w:rsidR="001D3F0F" w:rsidRDefault="001D3F0F" w:rsidP="002D69F1">
                <w:pPr>
                  <w:pStyle w:val="Arbeitsanweisung"/>
                  <w:tabs>
                    <w:tab w:val="left" w:pos="709"/>
                  </w:tabs>
                </w:pPr>
              </w:p>
            </w:tc>
            <w:tc>
              <w:tcPr>
                <w:tcW w:w="282" w:type="dxa"/>
              </w:tcPr>
              <w:p w14:paraId="70EA1D8A" w14:textId="77777777" w:rsidR="001D3F0F" w:rsidRDefault="001D3F0F" w:rsidP="002D69F1">
                <w:pPr>
                  <w:pStyle w:val="Arbeitsanweisung"/>
                  <w:tabs>
                    <w:tab w:val="left" w:pos="709"/>
                  </w:tabs>
                </w:pPr>
              </w:p>
            </w:tc>
            <w:tc>
              <w:tcPr>
                <w:tcW w:w="282" w:type="dxa"/>
              </w:tcPr>
              <w:p w14:paraId="607C267A" w14:textId="77777777" w:rsidR="001D3F0F" w:rsidRDefault="001D3F0F" w:rsidP="002D69F1">
                <w:pPr>
                  <w:pStyle w:val="Arbeitsanweisung"/>
                  <w:tabs>
                    <w:tab w:val="left" w:pos="709"/>
                  </w:tabs>
                </w:pPr>
              </w:p>
            </w:tc>
            <w:tc>
              <w:tcPr>
                <w:tcW w:w="281" w:type="dxa"/>
              </w:tcPr>
              <w:p w14:paraId="15DCED2A" w14:textId="77777777" w:rsidR="001D3F0F" w:rsidRDefault="001D3F0F" w:rsidP="002D69F1">
                <w:pPr>
                  <w:pStyle w:val="Arbeitsanweisung"/>
                  <w:tabs>
                    <w:tab w:val="left" w:pos="709"/>
                  </w:tabs>
                </w:pPr>
              </w:p>
            </w:tc>
            <w:tc>
              <w:tcPr>
                <w:tcW w:w="281" w:type="dxa"/>
              </w:tcPr>
              <w:p w14:paraId="57832BBD" w14:textId="77777777" w:rsidR="001D3F0F" w:rsidRDefault="001D3F0F" w:rsidP="002D69F1">
                <w:pPr>
                  <w:pStyle w:val="Arbeitsanweisung"/>
                  <w:tabs>
                    <w:tab w:val="left" w:pos="709"/>
                  </w:tabs>
                </w:pPr>
              </w:p>
            </w:tc>
            <w:tc>
              <w:tcPr>
                <w:tcW w:w="281" w:type="dxa"/>
              </w:tcPr>
              <w:p w14:paraId="5E31D670" w14:textId="77777777" w:rsidR="001D3F0F" w:rsidRDefault="001D3F0F" w:rsidP="002D69F1">
                <w:pPr>
                  <w:pStyle w:val="Arbeitsanweisung"/>
                  <w:tabs>
                    <w:tab w:val="left" w:pos="709"/>
                  </w:tabs>
                </w:pPr>
              </w:p>
            </w:tc>
            <w:tc>
              <w:tcPr>
                <w:tcW w:w="281" w:type="dxa"/>
              </w:tcPr>
              <w:p w14:paraId="38FC6C4B" w14:textId="77777777" w:rsidR="001D3F0F" w:rsidRDefault="001D3F0F" w:rsidP="002D69F1">
                <w:pPr>
                  <w:pStyle w:val="Arbeitsanweisung"/>
                  <w:tabs>
                    <w:tab w:val="left" w:pos="709"/>
                  </w:tabs>
                </w:pPr>
              </w:p>
            </w:tc>
            <w:tc>
              <w:tcPr>
                <w:tcW w:w="281" w:type="dxa"/>
              </w:tcPr>
              <w:p w14:paraId="46D33869" w14:textId="77777777" w:rsidR="001D3F0F" w:rsidRDefault="001D3F0F" w:rsidP="002D69F1">
                <w:pPr>
                  <w:pStyle w:val="Arbeitsanweisung"/>
                  <w:tabs>
                    <w:tab w:val="left" w:pos="709"/>
                  </w:tabs>
                  <w:ind w:left="0" w:firstLine="0"/>
                </w:pPr>
              </w:p>
            </w:tc>
            <w:tc>
              <w:tcPr>
                <w:tcW w:w="281" w:type="dxa"/>
              </w:tcPr>
              <w:p w14:paraId="3027F2B5" w14:textId="77777777" w:rsidR="001D3F0F" w:rsidRDefault="001D3F0F" w:rsidP="002D69F1">
                <w:pPr>
                  <w:pStyle w:val="Arbeitsanweisung"/>
                  <w:tabs>
                    <w:tab w:val="left" w:pos="709"/>
                  </w:tabs>
                </w:pPr>
              </w:p>
            </w:tc>
            <w:tc>
              <w:tcPr>
                <w:tcW w:w="281" w:type="dxa"/>
              </w:tcPr>
              <w:p w14:paraId="0796C613" w14:textId="77777777" w:rsidR="001D3F0F" w:rsidRDefault="001D3F0F" w:rsidP="002D69F1">
                <w:pPr>
                  <w:pStyle w:val="Arbeitsanweisung"/>
                  <w:tabs>
                    <w:tab w:val="left" w:pos="709"/>
                  </w:tabs>
                </w:pPr>
              </w:p>
            </w:tc>
            <w:tc>
              <w:tcPr>
                <w:tcW w:w="281" w:type="dxa"/>
              </w:tcPr>
              <w:p w14:paraId="3E3982D8" w14:textId="77777777" w:rsidR="001D3F0F" w:rsidRDefault="001D3F0F" w:rsidP="002D69F1">
                <w:pPr>
                  <w:pStyle w:val="Arbeitsanweisung"/>
                  <w:tabs>
                    <w:tab w:val="left" w:pos="709"/>
                  </w:tabs>
                </w:pPr>
              </w:p>
            </w:tc>
            <w:tc>
              <w:tcPr>
                <w:tcW w:w="281" w:type="dxa"/>
              </w:tcPr>
              <w:p w14:paraId="3F5D7E4C" w14:textId="77777777" w:rsidR="001D3F0F" w:rsidRDefault="001D3F0F" w:rsidP="002D69F1">
                <w:pPr>
                  <w:pStyle w:val="Arbeitsanweisung"/>
                  <w:tabs>
                    <w:tab w:val="left" w:pos="709"/>
                  </w:tabs>
                </w:pPr>
              </w:p>
            </w:tc>
            <w:tc>
              <w:tcPr>
                <w:tcW w:w="281" w:type="dxa"/>
              </w:tcPr>
              <w:p w14:paraId="00C2FDAF" w14:textId="77777777" w:rsidR="001D3F0F" w:rsidRDefault="001D3F0F" w:rsidP="002D69F1">
                <w:pPr>
                  <w:pStyle w:val="Arbeitsanweisung"/>
                  <w:tabs>
                    <w:tab w:val="left" w:pos="709"/>
                  </w:tabs>
                </w:pPr>
              </w:p>
            </w:tc>
            <w:tc>
              <w:tcPr>
                <w:tcW w:w="281" w:type="dxa"/>
              </w:tcPr>
              <w:p w14:paraId="538ACE68" w14:textId="77777777" w:rsidR="001D3F0F" w:rsidRDefault="001D3F0F" w:rsidP="002D69F1">
                <w:pPr>
                  <w:pStyle w:val="Arbeitsanweisung"/>
                  <w:tabs>
                    <w:tab w:val="left" w:pos="709"/>
                  </w:tabs>
                </w:pPr>
              </w:p>
            </w:tc>
            <w:tc>
              <w:tcPr>
                <w:tcW w:w="281" w:type="dxa"/>
              </w:tcPr>
              <w:p w14:paraId="0F1D4F97" w14:textId="77777777" w:rsidR="001D3F0F" w:rsidRDefault="001D3F0F" w:rsidP="002D69F1">
                <w:pPr>
                  <w:pStyle w:val="Arbeitsanweisung"/>
                  <w:tabs>
                    <w:tab w:val="left" w:pos="709"/>
                  </w:tabs>
                </w:pPr>
              </w:p>
            </w:tc>
            <w:tc>
              <w:tcPr>
                <w:tcW w:w="281" w:type="dxa"/>
              </w:tcPr>
              <w:p w14:paraId="728310B2" w14:textId="77777777" w:rsidR="001D3F0F" w:rsidRDefault="001D3F0F" w:rsidP="002D69F1">
                <w:pPr>
                  <w:pStyle w:val="Arbeitsanweisung"/>
                  <w:tabs>
                    <w:tab w:val="left" w:pos="709"/>
                  </w:tabs>
                </w:pPr>
              </w:p>
            </w:tc>
            <w:tc>
              <w:tcPr>
                <w:tcW w:w="281" w:type="dxa"/>
              </w:tcPr>
              <w:p w14:paraId="29246963" w14:textId="77777777" w:rsidR="001D3F0F" w:rsidRDefault="001D3F0F" w:rsidP="002D69F1">
                <w:pPr>
                  <w:pStyle w:val="Arbeitsanweisung"/>
                  <w:tabs>
                    <w:tab w:val="left" w:pos="709"/>
                  </w:tabs>
                </w:pPr>
              </w:p>
            </w:tc>
            <w:tc>
              <w:tcPr>
                <w:tcW w:w="281" w:type="dxa"/>
              </w:tcPr>
              <w:p w14:paraId="74EBC404" w14:textId="77777777" w:rsidR="001D3F0F" w:rsidRDefault="001D3F0F" w:rsidP="002D69F1">
                <w:pPr>
                  <w:pStyle w:val="Arbeitsanweisung"/>
                  <w:tabs>
                    <w:tab w:val="left" w:pos="709"/>
                  </w:tabs>
                </w:pPr>
              </w:p>
            </w:tc>
            <w:tc>
              <w:tcPr>
                <w:tcW w:w="281" w:type="dxa"/>
              </w:tcPr>
              <w:p w14:paraId="13CBD17B" w14:textId="77777777" w:rsidR="001D3F0F" w:rsidRDefault="001D3F0F" w:rsidP="002D69F1">
                <w:pPr>
                  <w:pStyle w:val="Arbeitsanweisung"/>
                  <w:tabs>
                    <w:tab w:val="left" w:pos="709"/>
                  </w:tabs>
                </w:pPr>
              </w:p>
            </w:tc>
            <w:tc>
              <w:tcPr>
                <w:tcW w:w="281" w:type="dxa"/>
              </w:tcPr>
              <w:p w14:paraId="0D301143" w14:textId="77777777" w:rsidR="001D3F0F" w:rsidRDefault="001D3F0F" w:rsidP="002D69F1">
                <w:pPr>
                  <w:pStyle w:val="Arbeitsanweisung"/>
                  <w:tabs>
                    <w:tab w:val="left" w:pos="709"/>
                  </w:tabs>
                </w:pPr>
              </w:p>
            </w:tc>
          </w:tr>
          <w:tr w:rsidR="001D3F0F" w14:paraId="6A011FD4" w14:textId="77777777" w:rsidTr="002D69F1">
            <w:trPr>
              <w:trHeight w:val="283"/>
            </w:trPr>
            <w:tc>
              <w:tcPr>
                <w:tcW w:w="282" w:type="dxa"/>
              </w:tcPr>
              <w:p w14:paraId="4EE821B6" w14:textId="77777777" w:rsidR="001D3F0F" w:rsidRDefault="001D3F0F" w:rsidP="002D69F1">
                <w:pPr>
                  <w:pStyle w:val="Arbeitsanweisung"/>
                  <w:tabs>
                    <w:tab w:val="left" w:pos="709"/>
                  </w:tabs>
                </w:pPr>
              </w:p>
            </w:tc>
            <w:tc>
              <w:tcPr>
                <w:tcW w:w="282" w:type="dxa"/>
              </w:tcPr>
              <w:p w14:paraId="3A622247" w14:textId="77777777" w:rsidR="001D3F0F" w:rsidRDefault="001D3F0F" w:rsidP="002D69F1">
                <w:pPr>
                  <w:pStyle w:val="Arbeitsanweisung"/>
                  <w:tabs>
                    <w:tab w:val="left" w:pos="709"/>
                  </w:tabs>
                </w:pPr>
              </w:p>
            </w:tc>
            <w:tc>
              <w:tcPr>
                <w:tcW w:w="282" w:type="dxa"/>
              </w:tcPr>
              <w:p w14:paraId="61C9CB7E" w14:textId="77777777" w:rsidR="001D3F0F" w:rsidRDefault="001D3F0F" w:rsidP="002D69F1">
                <w:pPr>
                  <w:pStyle w:val="Arbeitsanweisung"/>
                  <w:tabs>
                    <w:tab w:val="left" w:pos="709"/>
                  </w:tabs>
                </w:pPr>
              </w:p>
            </w:tc>
            <w:tc>
              <w:tcPr>
                <w:tcW w:w="282" w:type="dxa"/>
              </w:tcPr>
              <w:p w14:paraId="1590887A" w14:textId="77777777" w:rsidR="001D3F0F" w:rsidRDefault="001D3F0F" w:rsidP="002D69F1">
                <w:pPr>
                  <w:pStyle w:val="Arbeitsanweisung"/>
                  <w:tabs>
                    <w:tab w:val="left" w:pos="709"/>
                  </w:tabs>
                </w:pPr>
              </w:p>
            </w:tc>
            <w:tc>
              <w:tcPr>
                <w:tcW w:w="282" w:type="dxa"/>
              </w:tcPr>
              <w:p w14:paraId="64D072C8" w14:textId="77777777" w:rsidR="001D3F0F" w:rsidRDefault="001D3F0F" w:rsidP="002D69F1">
                <w:pPr>
                  <w:pStyle w:val="Arbeitsanweisung"/>
                  <w:tabs>
                    <w:tab w:val="left" w:pos="709"/>
                  </w:tabs>
                </w:pPr>
              </w:p>
            </w:tc>
            <w:tc>
              <w:tcPr>
                <w:tcW w:w="282" w:type="dxa"/>
              </w:tcPr>
              <w:p w14:paraId="2BD040EB" w14:textId="77777777" w:rsidR="001D3F0F" w:rsidRDefault="001D3F0F" w:rsidP="002D69F1">
                <w:pPr>
                  <w:pStyle w:val="Arbeitsanweisung"/>
                  <w:tabs>
                    <w:tab w:val="left" w:pos="709"/>
                  </w:tabs>
                </w:pPr>
              </w:p>
            </w:tc>
            <w:tc>
              <w:tcPr>
                <w:tcW w:w="282" w:type="dxa"/>
              </w:tcPr>
              <w:p w14:paraId="6F573E2D" w14:textId="77777777" w:rsidR="001D3F0F" w:rsidRDefault="001D3F0F" w:rsidP="002D69F1">
                <w:pPr>
                  <w:pStyle w:val="Arbeitsanweisung"/>
                  <w:tabs>
                    <w:tab w:val="left" w:pos="709"/>
                  </w:tabs>
                </w:pPr>
              </w:p>
            </w:tc>
            <w:tc>
              <w:tcPr>
                <w:tcW w:w="282" w:type="dxa"/>
              </w:tcPr>
              <w:p w14:paraId="00F93724" w14:textId="77777777" w:rsidR="001D3F0F" w:rsidRDefault="001D3F0F" w:rsidP="002D69F1">
                <w:pPr>
                  <w:pStyle w:val="Arbeitsanweisung"/>
                  <w:tabs>
                    <w:tab w:val="left" w:pos="709"/>
                  </w:tabs>
                </w:pPr>
              </w:p>
            </w:tc>
            <w:tc>
              <w:tcPr>
                <w:tcW w:w="282" w:type="dxa"/>
              </w:tcPr>
              <w:p w14:paraId="73C51E0A" w14:textId="77777777" w:rsidR="001D3F0F" w:rsidRDefault="001D3F0F" w:rsidP="002D69F1">
                <w:pPr>
                  <w:pStyle w:val="Arbeitsanweisung"/>
                  <w:tabs>
                    <w:tab w:val="left" w:pos="709"/>
                  </w:tabs>
                </w:pPr>
              </w:p>
            </w:tc>
            <w:tc>
              <w:tcPr>
                <w:tcW w:w="282" w:type="dxa"/>
              </w:tcPr>
              <w:p w14:paraId="6C1E6E27" w14:textId="77777777" w:rsidR="001D3F0F" w:rsidRDefault="001D3F0F" w:rsidP="002D69F1">
                <w:pPr>
                  <w:pStyle w:val="Arbeitsanweisung"/>
                  <w:tabs>
                    <w:tab w:val="left" w:pos="709"/>
                  </w:tabs>
                </w:pPr>
              </w:p>
            </w:tc>
            <w:tc>
              <w:tcPr>
                <w:tcW w:w="282" w:type="dxa"/>
              </w:tcPr>
              <w:p w14:paraId="6674B199" w14:textId="77777777" w:rsidR="001D3F0F" w:rsidRDefault="001D3F0F" w:rsidP="002D69F1">
                <w:pPr>
                  <w:pStyle w:val="Arbeitsanweisung"/>
                  <w:tabs>
                    <w:tab w:val="left" w:pos="709"/>
                  </w:tabs>
                </w:pPr>
              </w:p>
            </w:tc>
            <w:tc>
              <w:tcPr>
                <w:tcW w:w="282" w:type="dxa"/>
              </w:tcPr>
              <w:p w14:paraId="25CE15EC" w14:textId="77777777" w:rsidR="001D3F0F" w:rsidRDefault="001D3F0F" w:rsidP="002D69F1">
                <w:pPr>
                  <w:pStyle w:val="Arbeitsanweisung"/>
                  <w:tabs>
                    <w:tab w:val="left" w:pos="709"/>
                  </w:tabs>
                </w:pPr>
              </w:p>
            </w:tc>
            <w:tc>
              <w:tcPr>
                <w:tcW w:w="282" w:type="dxa"/>
              </w:tcPr>
              <w:p w14:paraId="6E2BC251" w14:textId="77777777" w:rsidR="001D3F0F" w:rsidRDefault="001D3F0F" w:rsidP="002D69F1">
                <w:pPr>
                  <w:pStyle w:val="Arbeitsanweisung"/>
                  <w:tabs>
                    <w:tab w:val="left" w:pos="709"/>
                  </w:tabs>
                </w:pPr>
              </w:p>
            </w:tc>
            <w:tc>
              <w:tcPr>
                <w:tcW w:w="282" w:type="dxa"/>
              </w:tcPr>
              <w:p w14:paraId="1FCA977C" w14:textId="77777777" w:rsidR="001D3F0F" w:rsidRDefault="001D3F0F" w:rsidP="002D69F1">
                <w:pPr>
                  <w:pStyle w:val="Arbeitsanweisung"/>
                  <w:tabs>
                    <w:tab w:val="left" w:pos="709"/>
                  </w:tabs>
                </w:pPr>
              </w:p>
            </w:tc>
            <w:tc>
              <w:tcPr>
                <w:tcW w:w="282" w:type="dxa"/>
              </w:tcPr>
              <w:p w14:paraId="3A2245D7" w14:textId="77777777" w:rsidR="001D3F0F" w:rsidRDefault="001D3F0F" w:rsidP="002D69F1">
                <w:pPr>
                  <w:pStyle w:val="Arbeitsanweisung"/>
                  <w:tabs>
                    <w:tab w:val="left" w:pos="709"/>
                  </w:tabs>
                </w:pPr>
              </w:p>
            </w:tc>
            <w:tc>
              <w:tcPr>
                <w:tcW w:w="281" w:type="dxa"/>
              </w:tcPr>
              <w:p w14:paraId="4FDE221F" w14:textId="77777777" w:rsidR="001D3F0F" w:rsidRDefault="001D3F0F" w:rsidP="002D69F1">
                <w:pPr>
                  <w:pStyle w:val="Arbeitsanweisung"/>
                  <w:tabs>
                    <w:tab w:val="left" w:pos="709"/>
                  </w:tabs>
                </w:pPr>
              </w:p>
            </w:tc>
            <w:tc>
              <w:tcPr>
                <w:tcW w:w="281" w:type="dxa"/>
              </w:tcPr>
              <w:p w14:paraId="17CFD103" w14:textId="77777777" w:rsidR="001D3F0F" w:rsidRDefault="001D3F0F" w:rsidP="002D69F1">
                <w:pPr>
                  <w:pStyle w:val="Arbeitsanweisung"/>
                  <w:tabs>
                    <w:tab w:val="left" w:pos="709"/>
                  </w:tabs>
                </w:pPr>
              </w:p>
            </w:tc>
            <w:tc>
              <w:tcPr>
                <w:tcW w:w="281" w:type="dxa"/>
              </w:tcPr>
              <w:p w14:paraId="1A921A16" w14:textId="77777777" w:rsidR="001D3F0F" w:rsidRDefault="001D3F0F" w:rsidP="002D69F1">
                <w:pPr>
                  <w:pStyle w:val="Arbeitsanweisung"/>
                  <w:tabs>
                    <w:tab w:val="left" w:pos="709"/>
                  </w:tabs>
                </w:pPr>
              </w:p>
            </w:tc>
            <w:tc>
              <w:tcPr>
                <w:tcW w:w="281" w:type="dxa"/>
              </w:tcPr>
              <w:p w14:paraId="71FF8818" w14:textId="77777777" w:rsidR="001D3F0F" w:rsidRDefault="001D3F0F" w:rsidP="002D69F1">
                <w:pPr>
                  <w:pStyle w:val="Arbeitsanweisung"/>
                  <w:tabs>
                    <w:tab w:val="left" w:pos="709"/>
                  </w:tabs>
                </w:pPr>
              </w:p>
            </w:tc>
            <w:tc>
              <w:tcPr>
                <w:tcW w:w="281" w:type="dxa"/>
              </w:tcPr>
              <w:p w14:paraId="7314F335" w14:textId="77777777" w:rsidR="001D3F0F" w:rsidRDefault="001D3F0F" w:rsidP="002D69F1">
                <w:pPr>
                  <w:pStyle w:val="Arbeitsanweisung"/>
                  <w:tabs>
                    <w:tab w:val="left" w:pos="709"/>
                  </w:tabs>
                  <w:ind w:left="0" w:firstLine="0"/>
                </w:pPr>
              </w:p>
            </w:tc>
            <w:tc>
              <w:tcPr>
                <w:tcW w:w="281" w:type="dxa"/>
              </w:tcPr>
              <w:p w14:paraId="05C32714" w14:textId="77777777" w:rsidR="001D3F0F" w:rsidRDefault="001D3F0F" w:rsidP="002D69F1">
                <w:pPr>
                  <w:pStyle w:val="Arbeitsanweisung"/>
                  <w:tabs>
                    <w:tab w:val="left" w:pos="709"/>
                  </w:tabs>
                </w:pPr>
              </w:p>
            </w:tc>
            <w:tc>
              <w:tcPr>
                <w:tcW w:w="281" w:type="dxa"/>
              </w:tcPr>
              <w:p w14:paraId="2ABED042" w14:textId="77777777" w:rsidR="001D3F0F" w:rsidRDefault="001D3F0F" w:rsidP="002D69F1">
                <w:pPr>
                  <w:pStyle w:val="Arbeitsanweisung"/>
                  <w:tabs>
                    <w:tab w:val="left" w:pos="709"/>
                  </w:tabs>
                </w:pPr>
              </w:p>
            </w:tc>
            <w:tc>
              <w:tcPr>
                <w:tcW w:w="281" w:type="dxa"/>
              </w:tcPr>
              <w:p w14:paraId="75482AF9" w14:textId="77777777" w:rsidR="001D3F0F" w:rsidRDefault="001D3F0F" w:rsidP="002D69F1">
                <w:pPr>
                  <w:pStyle w:val="Arbeitsanweisung"/>
                  <w:tabs>
                    <w:tab w:val="left" w:pos="709"/>
                  </w:tabs>
                </w:pPr>
              </w:p>
            </w:tc>
            <w:tc>
              <w:tcPr>
                <w:tcW w:w="281" w:type="dxa"/>
              </w:tcPr>
              <w:p w14:paraId="6CA578BB" w14:textId="77777777" w:rsidR="001D3F0F" w:rsidRDefault="001D3F0F" w:rsidP="002D69F1">
                <w:pPr>
                  <w:pStyle w:val="Arbeitsanweisung"/>
                  <w:tabs>
                    <w:tab w:val="left" w:pos="709"/>
                  </w:tabs>
                </w:pPr>
              </w:p>
            </w:tc>
            <w:tc>
              <w:tcPr>
                <w:tcW w:w="281" w:type="dxa"/>
              </w:tcPr>
              <w:p w14:paraId="23159BE4" w14:textId="77777777" w:rsidR="001D3F0F" w:rsidRDefault="001D3F0F" w:rsidP="002D69F1">
                <w:pPr>
                  <w:pStyle w:val="Arbeitsanweisung"/>
                  <w:tabs>
                    <w:tab w:val="left" w:pos="709"/>
                  </w:tabs>
                </w:pPr>
              </w:p>
            </w:tc>
            <w:tc>
              <w:tcPr>
                <w:tcW w:w="281" w:type="dxa"/>
              </w:tcPr>
              <w:p w14:paraId="0F0A3A58" w14:textId="77777777" w:rsidR="001D3F0F" w:rsidRDefault="001D3F0F" w:rsidP="002D69F1">
                <w:pPr>
                  <w:pStyle w:val="Arbeitsanweisung"/>
                  <w:tabs>
                    <w:tab w:val="left" w:pos="709"/>
                  </w:tabs>
                </w:pPr>
              </w:p>
            </w:tc>
            <w:tc>
              <w:tcPr>
                <w:tcW w:w="281" w:type="dxa"/>
              </w:tcPr>
              <w:p w14:paraId="166D0482" w14:textId="77777777" w:rsidR="001D3F0F" w:rsidRDefault="001D3F0F" w:rsidP="002D69F1">
                <w:pPr>
                  <w:pStyle w:val="Arbeitsanweisung"/>
                  <w:tabs>
                    <w:tab w:val="left" w:pos="709"/>
                  </w:tabs>
                </w:pPr>
              </w:p>
            </w:tc>
            <w:tc>
              <w:tcPr>
                <w:tcW w:w="281" w:type="dxa"/>
              </w:tcPr>
              <w:p w14:paraId="6F52AE17" w14:textId="77777777" w:rsidR="001D3F0F" w:rsidRDefault="001D3F0F" w:rsidP="002D69F1">
                <w:pPr>
                  <w:pStyle w:val="Arbeitsanweisung"/>
                  <w:tabs>
                    <w:tab w:val="left" w:pos="709"/>
                  </w:tabs>
                </w:pPr>
              </w:p>
            </w:tc>
            <w:tc>
              <w:tcPr>
                <w:tcW w:w="281" w:type="dxa"/>
              </w:tcPr>
              <w:p w14:paraId="51ED9167" w14:textId="77777777" w:rsidR="001D3F0F" w:rsidRDefault="001D3F0F" w:rsidP="002D69F1">
                <w:pPr>
                  <w:pStyle w:val="Arbeitsanweisung"/>
                  <w:tabs>
                    <w:tab w:val="left" w:pos="709"/>
                  </w:tabs>
                </w:pPr>
              </w:p>
            </w:tc>
            <w:tc>
              <w:tcPr>
                <w:tcW w:w="281" w:type="dxa"/>
              </w:tcPr>
              <w:p w14:paraId="21F00FBC" w14:textId="77777777" w:rsidR="001D3F0F" w:rsidRDefault="001D3F0F" w:rsidP="002D69F1">
                <w:pPr>
                  <w:pStyle w:val="Arbeitsanweisung"/>
                  <w:tabs>
                    <w:tab w:val="left" w:pos="709"/>
                  </w:tabs>
                </w:pPr>
              </w:p>
            </w:tc>
            <w:tc>
              <w:tcPr>
                <w:tcW w:w="281" w:type="dxa"/>
              </w:tcPr>
              <w:p w14:paraId="119867AE" w14:textId="77777777" w:rsidR="001D3F0F" w:rsidRDefault="001D3F0F" w:rsidP="002D69F1">
                <w:pPr>
                  <w:pStyle w:val="Arbeitsanweisung"/>
                  <w:tabs>
                    <w:tab w:val="left" w:pos="709"/>
                  </w:tabs>
                </w:pPr>
              </w:p>
            </w:tc>
            <w:tc>
              <w:tcPr>
                <w:tcW w:w="281" w:type="dxa"/>
              </w:tcPr>
              <w:p w14:paraId="1ECE4386" w14:textId="77777777" w:rsidR="001D3F0F" w:rsidRDefault="001D3F0F" w:rsidP="002D69F1">
                <w:pPr>
                  <w:pStyle w:val="Arbeitsanweisung"/>
                  <w:tabs>
                    <w:tab w:val="left" w:pos="709"/>
                  </w:tabs>
                </w:pPr>
              </w:p>
            </w:tc>
          </w:tr>
          <w:tr w:rsidR="001D3F0F" w14:paraId="4FD512FE" w14:textId="77777777" w:rsidTr="002D69F1">
            <w:trPr>
              <w:trHeight w:val="283"/>
            </w:trPr>
            <w:tc>
              <w:tcPr>
                <w:tcW w:w="282" w:type="dxa"/>
              </w:tcPr>
              <w:p w14:paraId="0B63577C" w14:textId="77777777" w:rsidR="001D3F0F" w:rsidRDefault="001D3F0F" w:rsidP="002D69F1">
                <w:pPr>
                  <w:pStyle w:val="Arbeitsanweisung"/>
                  <w:tabs>
                    <w:tab w:val="left" w:pos="709"/>
                  </w:tabs>
                </w:pPr>
              </w:p>
            </w:tc>
            <w:tc>
              <w:tcPr>
                <w:tcW w:w="282" w:type="dxa"/>
              </w:tcPr>
              <w:p w14:paraId="7D1FDA74" w14:textId="77777777" w:rsidR="001D3F0F" w:rsidRDefault="001D3F0F" w:rsidP="002D69F1">
                <w:pPr>
                  <w:pStyle w:val="Arbeitsanweisung"/>
                  <w:tabs>
                    <w:tab w:val="left" w:pos="709"/>
                  </w:tabs>
                </w:pPr>
              </w:p>
            </w:tc>
            <w:tc>
              <w:tcPr>
                <w:tcW w:w="282" w:type="dxa"/>
              </w:tcPr>
              <w:p w14:paraId="4A0C8D00" w14:textId="77777777" w:rsidR="001D3F0F" w:rsidRDefault="001D3F0F" w:rsidP="002D69F1">
                <w:pPr>
                  <w:pStyle w:val="Arbeitsanweisung"/>
                  <w:tabs>
                    <w:tab w:val="left" w:pos="709"/>
                  </w:tabs>
                </w:pPr>
              </w:p>
            </w:tc>
            <w:tc>
              <w:tcPr>
                <w:tcW w:w="282" w:type="dxa"/>
              </w:tcPr>
              <w:p w14:paraId="5E8A1263" w14:textId="77777777" w:rsidR="001D3F0F" w:rsidRDefault="001D3F0F" w:rsidP="002D69F1">
                <w:pPr>
                  <w:pStyle w:val="Arbeitsanweisung"/>
                  <w:tabs>
                    <w:tab w:val="left" w:pos="709"/>
                  </w:tabs>
                </w:pPr>
              </w:p>
            </w:tc>
            <w:tc>
              <w:tcPr>
                <w:tcW w:w="282" w:type="dxa"/>
              </w:tcPr>
              <w:p w14:paraId="71F0548D" w14:textId="77777777" w:rsidR="001D3F0F" w:rsidRDefault="001D3F0F" w:rsidP="002D69F1">
                <w:pPr>
                  <w:pStyle w:val="Arbeitsanweisung"/>
                  <w:tabs>
                    <w:tab w:val="left" w:pos="709"/>
                  </w:tabs>
                </w:pPr>
              </w:p>
            </w:tc>
            <w:tc>
              <w:tcPr>
                <w:tcW w:w="282" w:type="dxa"/>
              </w:tcPr>
              <w:p w14:paraId="2BE89757" w14:textId="77777777" w:rsidR="001D3F0F" w:rsidRDefault="001D3F0F" w:rsidP="002D69F1">
                <w:pPr>
                  <w:pStyle w:val="Arbeitsanweisung"/>
                  <w:tabs>
                    <w:tab w:val="left" w:pos="709"/>
                  </w:tabs>
                </w:pPr>
              </w:p>
            </w:tc>
            <w:tc>
              <w:tcPr>
                <w:tcW w:w="282" w:type="dxa"/>
              </w:tcPr>
              <w:p w14:paraId="1502B0A9" w14:textId="77777777" w:rsidR="001D3F0F" w:rsidRDefault="001D3F0F" w:rsidP="002D69F1">
                <w:pPr>
                  <w:pStyle w:val="Arbeitsanweisung"/>
                  <w:tabs>
                    <w:tab w:val="left" w:pos="709"/>
                  </w:tabs>
                </w:pPr>
              </w:p>
            </w:tc>
            <w:tc>
              <w:tcPr>
                <w:tcW w:w="282" w:type="dxa"/>
              </w:tcPr>
              <w:p w14:paraId="234004E2" w14:textId="77777777" w:rsidR="001D3F0F" w:rsidRDefault="001D3F0F" w:rsidP="002D69F1">
                <w:pPr>
                  <w:pStyle w:val="Arbeitsanweisung"/>
                  <w:tabs>
                    <w:tab w:val="left" w:pos="709"/>
                  </w:tabs>
                </w:pPr>
              </w:p>
            </w:tc>
            <w:tc>
              <w:tcPr>
                <w:tcW w:w="282" w:type="dxa"/>
              </w:tcPr>
              <w:p w14:paraId="6A08227F" w14:textId="77777777" w:rsidR="001D3F0F" w:rsidRDefault="001D3F0F" w:rsidP="002D69F1">
                <w:pPr>
                  <w:pStyle w:val="Arbeitsanweisung"/>
                  <w:tabs>
                    <w:tab w:val="left" w:pos="709"/>
                  </w:tabs>
                </w:pPr>
              </w:p>
            </w:tc>
            <w:tc>
              <w:tcPr>
                <w:tcW w:w="282" w:type="dxa"/>
              </w:tcPr>
              <w:p w14:paraId="55205E84" w14:textId="77777777" w:rsidR="001D3F0F" w:rsidRDefault="001D3F0F" w:rsidP="002D69F1">
                <w:pPr>
                  <w:pStyle w:val="Arbeitsanweisung"/>
                  <w:tabs>
                    <w:tab w:val="left" w:pos="709"/>
                  </w:tabs>
                </w:pPr>
              </w:p>
            </w:tc>
            <w:tc>
              <w:tcPr>
                <w:tcW w:w="282" w:type="dxa"/>
              </w:tcPr>
              <w:p w14:paraId="55D6DBDF" w14:textId="77777777" w:rsidR="001D3F0F" w:rsidRDefault="001D3F0F" w:rsidP="002D69F1">
                <w:pPr>
                  <w:pStyle w:val="Arbeitsanweisung"/>
                  <w:tabs>
                    <w:tab w:val="left" w:pos="709"/>
                  </w:tabs>
                </w:pPr>
              </w:p>
            </w:tc>
            <w:tc>
              <w:tcPr>
                <w:tcW w:w="282" w:type="dxa"/>
              </w:tcPr>
              <w:p w14:paraId="2EBDE5C3" w14:textId="77777777" w:rsidR="001D3F0F" w:rsidRDefault="001D3F0F" w:rsidP="002D69F1">
                <w:pPr>
                  <w:pStyle w:val="Arbeitsanweisung"/>
                  <w:tabs>
                    <w:tab w:val="left" w:pos="709"/>
                  </w:tabs>
                </w:pPr>
              </w:p>
            </w:tc>
            <w:tc>
              <w:tcPr>
                <w:tcW w:w="282" w:type="dxa"/>
              </w:tcPr>
              <w:p w14:paraId="462424F5" w14:textId="77777777" w:rsidR="001D3F0F" w:rsidRDefault="001D3F0F" w:rsidP="002D69F1">
                <w:pPr>
                  <w:pStyle w:val="Arbeitsanweisung"/>
                  <w:tabs>
                    <w:tab w:val="left" w:pos="709"/>
                  </w:tabs>
                </w:pPr>
              </w:p>
            </w:tc>
            <w:tc>
              <w:tcPr>
                <w:tcW w:w="282" w:type="dxa"/>
              </w:tcPr>
              <w:p w14:paraId="73AAB0E7" w14:textId="77777777" w:rsidR="001D3F0F" w:rsidRDefault="001D3F0F" w:rsidP="002D69F1">
                <w:pPr>
                  <w:pStyle w:val="Arbeitsanweisung"/>
                  <w:tabs>
                    <w:tab w:val="left" w:pos="709"/>
                  </w:tabs>
                </w:pPr>
              </w:p>
            </w:tc>
            <w:tc>
              <w:tcPr>
                <w:tcW w:w="282" w:type="dxa"/>
              </w:tcPr>
              <w:p w14:paraId="76518F51" w14:textId="77777777" w:rsidR="001D3F0F" w:rsidRDefault="001D3F0F" w:rsidP="002D69F1">
                <w:pPr>
                  <w:pStyle w:val="Arbeitsanweisung"/>
                  <w:tabs>
                    <w:tab w:val="left" w:pos="709"/>
                  </w:tabs>
                </w:pPr>
              </w:p>
            </w:tc>
            <w:tc>
              <w:tcPr>
                <w:tcW w:w="281" w:type="dxa"/>
              </w:tcPr>
              <w:p w14:paraId="31F40AF1" w14:textId="77777777" w:rsidR="001D3F0F" w:rsidRDefault="001D3F0F" w:rsidP="002D69F1">
                <w:pPr>
                  <w:pStyle w:val="Arbeitsanweisung"/>
                  <w:tabs>
                    <w:tab w:val="left" w:pos="709"/>
                  </w:tabs>
                </w:pPr>
              </w:p>
            </w:tc>
            <w:tc>
              <w:tcPr>
                <w:tcW w:w="281" w:type="dxa"/>
              </w:tcPr>
              <w:p w14:paraId="7A548468" w14:textId="77777777" w:rsidR="001D3F0F" w:rsidRDefault="001D3F0F" w:rsidP="002D69F1">
                <w:pPr>
                  <w:pStyle w:val="Arbeitsanweisung"/>
                  <w:tabs>
                    <w:tab w:val="left" w:pos="709"/>
                  </w:tabs>
                </w:pPr>
              </w:p>
            </w:tc>
            <w:tc>
              <w:tcPr>
                <w:tcW w:w="281" w:type="dxa"/>
              </w:tcPr>
              <w:p w14:paraId="17688737" w14:textId="77777777" w:rsidR="001D3F0F" w:rsidRDefault="001D3F0F" w:rsidP="002D69F1">
                <w:pPr>
                  <w:pStyle w:val="Arbeitsanweisung"/>
                  <w:tabs>
                    <w:tab w:val="left" w:pos="709"/>
                  </w:tabs>
                </w:pPr>
              </w:p>
            </w:tc>
            <w:tc>
              <w:tcPr>
                <w:tcW w:w="281" w:type="dxa"/>
              </w:tcPr>
              <w:p w14:paraId="2017FF28" w14:textId="77777777" w:rsidR="001D3F0F" w:rsidRDefault="001D3F0F" w:rsidP="002D69F1">
                <w:pPr>
                  <w:pStyle w:val="Arbeitsanweisung"/>
                  <w:tabs>
                    <w:tab w:val="left" w:pos="709"/>
                  </w:tabs>
                </w:pPr>
              </w:p>
            </w:tc>
            <w:tc>
              <w:tcPr>
                <w:tcW w:w="281" w:type="dxa"/>
              </w:tcPr>
              <w:p w14:paraId="53A46185" w14:textId="77777777" w:rsidR="001D3F0F" w:rsidRDefault="001D3F0F" w:rsidP="002D69F1">
                <w:pPr>
                  <w:pStyle w:val="Arbeitsanweisung"/>
                  <w:tabs>
                    <w:tab w:val="left" w:pos="709"/>
                  </w:tabs>
                  <w:ind w:left="0" w:firstLine="0"/>
                </w:pPr>
              </w:p>
            </w:tc>
            <w:tc>
              <w:tcPr>
                <w:tcW w:w="281" w:type="dxa"/>
              </w:tcPr>
              <w:p w14:paraId="643E09CD" w14:textId="77777777" w:rsidR="001D3F0F" w:rsidRDefault="001D3F0F" w:rsidP="002D69F1">
                <w:pPr>
                  <w:pStyle w:val="Arbeitsanweisung"/>
                  <w:tabs>
                    <w:tab w:val="left" w:pos="709"/>
                  </w:tabs>
                </w:pPr>
              </w:p>
            </w:tc>
            <w:tc>
              <w:tcPr>
                <w:tcW w:w="281" w:type="dxa"/>
              </w:tcPr>
              <w:p w14:paraId="3B0AD92F" w14:textId="77777777" w:rsidR="001D3F0F" w:rsidRDefault="001D3F0F" w:rsidP="002D69F1">
                <w:pPr>
                  <w:pStyle w:val="Arbeitsanweisung"/>
                  <w:tabs>
                    <w:tab w:val="left" w:pos="709"/>
                  </w:tabs>
                </w:pPr>
              </w:p>
            </w:tc>
            <w:tc>
              <w:tcPr>
                <w:tcW w:w="281" w:type="dxa"/>
              </w:tcPr>
              <w:p w14:paraId="2A3AC681" w14:textId="77777777" w:rsidR="001D3F0F" w:rsidRDefault="001D3F0F" w:rsidP="002D69F1">
                <w:pPr>
                  <w:pStyle w:val="Arbeitsanweisung"/>
                  <w:tabs>
                    <w:tab w:val="left" w:pos="709"/>
                  </w:tabs>
                </w:pPr>
              </w:p>
            </w:tc>
            <w:tc>
              <w:tcPr>
                <w:tcW w:w="281" w:type="dxa"/>
              </w:tcPr>
              <w:p w14:paraId="2BDE01F4" w14:textId="77777777" w:rsidR="001D3F0F" w:rsidRDefault="001D3F0F" w:rsidP="002D69F1">
                <w:pPr>
                  <w:pStyle w:val="Arbeitsanweisung"/>
                  <w:tabs>
                    <w:tab w:val="left" w:pos="709"/>
                  </w:tabs>
                </w:pPr>
              </w:p>
            </w:tc>
            <w:tc>
              <w:tcPr>
                <w:tcW w:w="281" w:type="dxa"/>
              </w:tcPr>
              <w:p w14:paraId="7EFDC53A" w14:textId="77777777" w:rsidR="001D3F0F" w:rsidRDefault="001D3F0F" w:rsidP="002D69F1">
                <w:pPr>
                  <w:pStyle w:val="Arbeitsanweisung"/>
                  <w:tabs>
                    <w:tab w:val="left" w:pos="709"/>
                  </w:tabs>
                </w:pPr>
              </w:p>
            </w:tc>
            <w:tc>
              <w:tcPr>
                <w:tcW w:w="281" w:type="dxa"/>
              </w:tcPr>
              <w:p w14:paraId="68844F3C" w14:textId="77777777" w:rsidR="001D3F0F" w:rsidRDefault="001D3F0F" w:rsidP="002D69F1">
                <w:pPr>
                  <w:pStyle w:val="Arbeitsanweisung"/>
                  <w:tabs>
                    <w:tab w:val="left" w:pos="709"/>
                  </w:tabs>
                </w:pPr>
              </w:p>
            </w:tc>
            <w:tc>
              <w:tcPr>
                <w:tcW w:w="281" w:type="dxa"/>
              </w:tcPr>
              <w:p w14:paraId="36E092BB" w14:textId="77777777" w:rsidR="001D3F0F" w:rsidRDefault="001D3F0F" w:rsidP="002D69F1">
                <w:pPr>
                  <w:pStyle w:val="Arbeitsanweisung"/>
                  <w:tabs>
                    <w:tab w:val="left" w:pos="709"/>
                  </w:tabs>
                </w:pPr>
              </w:p>
            </w:tc>
            <w:tc>
              <w:tcPr>
                <w:tcW w:w="281" w:type="dxa"/>
              </w:tcPr>
              <w:p w14:paraId="6069D2EB" w14:textId="77777777" w:rsidR="001D3F0F" w:rsidRDefault="001D3F0F" w:rsidP="002D69F1">
                <w:pPr>
                  <w:pStyle w:val="Arbeitsanweisung"/>
                  <w:tabs>
                    <w:tab w:val="left" w:pos="709"/>
                  </w:tabs>
                </w:pPr>
              </w:p>
            </w:tc>
            <w:tc>
              <w:tcPr>
                <w:tcW w:w="281" w:type="dxa"/>
              </w:tcPr>
              <w:p w14:paraId="56CD6A0B" w14:textId="77777777" w:rsidR="001D3F0F" w:rsidRDefault="001D3F0F" w:rsidP="002D69F1">
                <w:pPr>
                  <w:pStyle w:val="Arbeitsanweisung"/>
                  <w:tabs>
                    <w:tab w:val="left" w:pos="709"/>
                  </w:tabs>
                </w:pPr>
              </w:p>
            </w:tc>
            <w:tc>
              <w:tcPr>
                <w:tcW w:w="281" w:type="dxa"/>
              </w:tcPr>
              <w:p w14:paraId="216A1EAF" w14:textId="77777777" w:rsidR="001D3F0F" w:rsidRDefault="001D3F0F" w:rsidP="002D69F1">
                <w:pPr>
                  <w:pStyle w:val="Arbeitsanweisung"/>
                  <w:tabs>
                    <w:tab w:val="left" w:pos="709"/>
                  </w:tabs>
                </w:pPr>
              </w:p>
            </w:tc>
            <w:tc>
              <w:tcPr>
                <w:tcW w:w="281" w:type="dxa"/>
              </w:tcPr>
              <w:p w14:paraId="7F27EE9F" w14:textId="77777777" w:rsidR="001D3F0F" w:rsidRDefault="001D3F0F" w:rsidP="002D69F1">
                <w:pPr>
                  <w:pStyle w:val="Arbeitsanweisung"/>
                  <w:tabs>
                    <w:tab w:val="left" w:pos="709"/>
                  </w:tabs>
                </w:pPr>
              </w:p>
            </w:tc>
            <w:tc>
              <w:tcPr>
                <w:tcW w:w="281" w:type="dxa"/>
              </w:tcPr>
              <w:p w14:paraId="39FA3BCE" w14:textId="77777777" w:rsidR="001D3F0F" w:rsidRDefault="001D3F0F" w:rsidP="002D69F1">
                <w:pPr>
                  <w:pStyle w:val="Arbeitsanweisung"/>
                  <w:tabs>
                    <w:tab w:val="left" w:pos="709"/>
                  </w:tabs>
                </w:pPr>
              </w:p>
            </w:tc>
          </w:tr>
          <w:tr w:rsidR="001D3F0F" w14:paraId="096BECEF" w14:textId="77777777" w:rsidTr="002D69F1">
            <w:trPr>
              <w:trHeight w:val="283"/>
            </w:trPr>
            <w:tc>
              <w:tcPr>
                <w:tcW w:w="282" w:type="dxa"/>
              </w:tcPr>
              <w:p w14:paraId="38B01AFA" w14:textId="77777777" w:rsidR="001D3F0F" w:rsidRDefault="001D3F0F" w:rsidP="002D69F1">
                <w:pPr>
                  <w:pStyle w:val="Arbeitsanweisung"/>
                  <w:tabs>
                    <w:tab w:val="left" w:pos="709"/>
                  </w:tabs>
                </w:pPr>
              </w:p>
            </w:tc>
            <w:tc>
              <w:tcPr>
                <w:tcW w:w="282" w:type="dxa"/>
              </w:tcPr>
              <w:p w14:paraId="5707C654" w14:textId="77777777" w:rsidR="001D3F0F" w:rsidRDefault="001D3F0F" w:rsidP="002D69F1">
                <w:pPr>
                  <w:pStyle w:val="Arbeitsanweisung"/>
                  <w:tabs>
                    <w:tab w:val="left" w:pos="709"/>
                  </w:tabs>
                </w:pPr>
              </w:p>
            </w:tc>
            <w:tc>
              <w:tcPr>
                <w:tcW w:w="282" w:type="dxa"/>
              </w:tcPr>
              <w:p w14:paraId="605078BA" w14:textId="77777777" w:rsidR="001D3F0F" w:rsidRDefault="001D3F0F" w:rsidP="002D69F1">
                <w:pPr>
                  <w:pStyle w:val="Arbeitsanweisung"/>
                  <w:tabs>
                    <w:tab w:val="left" w:pos="709"/>
                  </w:tabs>
                </w:pPr>
              </w:p>
            </w:tc>
            <w:tc>
              <w:tcPr>
                <w:tcW w:w="282" w:type="dxa"/>
              </w:tcPr>
              <w:p w14:paraId="0A346D36" w14:textId="77777777" w:rsidR="001D3F0F" w:rsidRDefault="001D3F0F" w:rsidP="002D69F1">
                <w:pPr>
                  <w:pStyle w:val="Arbeitsanweisung"/>
                  <w:tabs>
                    <w:tab w:val="left" w:pos="709"/>
                  </w:tabs>
                </w:pPr>
              </w:p>
            </w:tc>
            <w:tc>
              <w:tcPr>
                <w:tcW w:w="282" w:type="dxa"/>
              </w:tcPr>
              <w:p w14:paraId="184E6AD7" w14:textId="77777777" w:rsidR="001D3F0F" w:rsidRDefault="001D3F0F" w:rsidP="002D69F1">
                <w:pPr>
                  <w:pStyle w:val="Arbeitsanweisung"/>
                  <w:tabs>
                    <w:tab w:val="left" w:pos="709"/>
                  </w:tabs>
                </w:pPr>
              </w:p>
            </w:tc>
            <w:tc>
              <w:tcPr>
                <w:tcW w:w="282" w:type="dxa"/>
              </w:tcPr>
              <w:p w14:paraId="136572C1" w14:textId="77777777" w:rsidR="001D3F0F" w:rsidRDefault="001D3F0F" w:rsidP="002D69F1">
                <w:pPr>
                  <w:pStyle w:val="Arbeitsanweisung"/>
                  <w:tabs>
                    <w:tab w:val="left" w:pos="709"/>
                  </w:tabs>
                </w:pPr>
              </w:p>
            </w:tc>
            <w:tc>
              <w:tcPr>
                <w:tcW w:w="282" w:type="dxa"/>
              </w:tcPr>
              <w:p w14:paraId="35F015E1" w14:textId="77777777" w:rsidR="001D3F0F" w:rsidRDefault="001D3F0F" w:rsidP="002D69F1">
                <w:pPr>
                  <w:pStyle w:val="Arbeitsanweisung"/>
                  <w:tabs>
                    <w:tab w:val="left" w:pos="709"/>
                  </w:tabs>
                </w:pPr>
              </w:p>
            </w:tc>
            <w:tc>
              <w:tcPr>
                <w:tcW w:w="282" w:type="dxa"/>
              </w:tcPr>
              <w:p w14:paraId="56842251" w14:textId="77777777" w:rsidR="001D3F0F" w:rsidRDefault="001D3F0F" w:rsidP="002D69F1">
                <w:pPr>
                  <w:pStyle w:val="Arbeitsanweisung"/>
                  <w:tabs>
                    <w:tab w:val="left" w:pos="709"/>
                  </w:tabs>
                </w:pPr>
              </w:p>
            </w:tc>
            <w:tc>
              <w:tcPr>
                <w:tcW w:w="282" w:type="dxa"/>
              </w:tcPr>
              <w:p w14:paraId="26256581" w14:textId="77777777" w:rsidR="001D3F0F" w:rsidRDefault="001D3F0F" w:rsidP="002D69F1">
                <w:pPr>
                  <w:pStyle w:val="Arbeitsanweisung"/>
                  <w:tabs>
                    <w:tab w:val="left" w:pos="709"/>
                  </w:tabs>
                </w:pPr>
              </w:p>
            </w:tc>
            <w:tc>
              <w:tcPr>
                <w:tcW w:w="282" w:type="dxa"/>
              </w:tcPr>
              <w:p w14:paraId="03B3C4CF" w14:textId="77777777" w:rsidR="001D3F0F" w:rsidRDefault="001D3F0F" w:rsidP="002D69F1">
                <w:pPr>
                  <w:pStyle w:val="Arbeitsanweisung"/>
                  <w:tabs>
                    <w:tab w:val="left" w:pos="709"/>
                  </w:tabs>
                </w:pPr>
              </w:p>
            </w:tc>
            <w:tc>
              <w:tcPr>
                <w:tcW w:w="282" w:type="dxa"/>
              </w:tcPr>
              <w:p w14:paraId="2291DC7E" w14:textId="77777777" w:rsidR="001D3F0F" w:rsidRDefault="001D3F0F" w:rsidP="002D69F1">
                <w:pPr>
                  <w:pStyle w:val="Arbeitsanweisung"/>
                  <w:tabs>
                    <w:tab w:val="left" w:pos="709"/>
                  </w:tabs>
                </w:pPr>
              </w:p>
            </w:tc>
            <w:tc>
              <w:tcPr>
                <w:tcW w:w="282" w:type="dxa"/>
              </w:tcPr>
              <w:p w14:paraId="50C49674" w14:textId="77777777" w:rsidR="001D3F0F" w:rsidRDefault="001D3F0F" w:rsidP="002D69F1">
                <w:pPr>
                  <w:pStyle w:val="Arbeitsanweisung"/>
                  <w:tabs>
                    <w:tab w:val="left" w:pos="709"/>
                  </w:tabs>
                </w:pPr>
              </w:p>
            </w:tc>
            <w:tc>
              <w:tcPr>
                <w:tcW w:w="282" w:type="dxa"/>
              </w:tcPr>
              <w:p w14:paraId="20CCC153" w14:textId="77777777" w:rsidR="001D3F0F" w:rsidRDefault="001D3F0F" w:rsidP="002D69F1">
                <w:pPr>
                  <w:pStyle w:val="Arbeitsanweisung"/>
                  <w:tabs>
                    <w:tab w:val="left" w:pos="709"/>
                  </w:tabs>
                </w:pPr>
              </w:p>
            </w:tc>
            <w:tc>
              <w:tcPr>
                <w:tcW w:w="282" w:type="dxa"/>
              </w:tcPr>
              <w:p w14:paraId="6A21572E" w14:textId="77777777" w:rsidR="001D3F0F" w:rsidRDefault="001D3F0F" w:rsidP="002D69F1">
                <w:pPr>
                  <w:pStyle w:val="Arbeitsanweisung"/>
                  <w:tabs>
                    <w:tab w:val="left" w:pos="709"/>
                  </w:tabs>
                </w:pPr>
              </w:p>
            </w:tc>
            <w:tc>
              <w:tcPr>
                <w:tcW w:w="282" w:type="dxa"/>
              </w:tcPr>
              <w:p w14:paraId="1C1A6B3C" w14:textId="77777777" w:rsidR="001D3F0F" w:rsidRDefault="001D3F0F" w:rsidP="002D69F1">
                <w:pPr>
                  <w:pStyle w:val="Arbeitsanweisung"/>
                  <w:tabs>
                    <w:tab w:val="left" w:pos="709"/>
                  </w:tabs>
                </w:pPr>
              </w:p>
            </w:tc>
            <w:tc>
              <w:tcPr>
                <w:tcW w:w="281" w:type="dxa"/>
              </w:tcPr>
              <w:p w14:paraId="3C90A960" w14:textId="77777777" w:rsidR="001D3F0F" w:rsidRDefault="001D3F0F" w:rsidP="002D69F1">
                <w:pPr>
                  <w:pStyle w:val="Arbeitsanweisung"/>
                  <w:tabs>
                    <w:tab w:val="left" w:pos="709"/>
                  </w:tabs>
                </w:pPr>
              </w:p>
            </w:tc>
            <w:tc>
              <w:tcPr>
                <w:tcW w:w="281" w:type="dxa"/>
              </w:tcPr>
              <w:p w14:paraId="14BE93C8" w14:textId="77777777" w:rsidR="001D3F0F" w:rsidRDefault="001D3F0F" w:rsidP="002D69F1">
                <w:pPr>
                  <w:pStyle w:val="Arbeitsanweisung"/>
                  <w:tabs>
                    <w:tab w:val="left" w:pos="709"/>
                  </w:tabs>
                </w:pPr>
              </w:p>
            </w:tc>
            <w:tc>
              <w:tcPr>
                <w:tcW w:w="281" w:type="dxa"/>
              </w:tcPr>
              <w:p w14:paraId="6E381334" w14:textId="77777777" w:rsidR="001D3F0F" w:rsidRDefault="001D3F0F" w:rsidP="002D69F1">
                <w:pPr>
                  <w:pStyle w:val="Arbeitsanweisung"/>
                  <w:tabs>
                    <w:tab w:val="left" w:pos="709"/>
                  </w:tabs>
                </w:pPr>
              </w:p>
            </w:tc>
            <w:tc>
              <w:tcPr>
                <w:tcW w:w="281" w:type="dxa"/>
              </w:tcPr>
              <w:p w14:paraId="7845B0E4" w14:textId="77777777" w:rsidR="001D3F0F" w:rsidRDefault="001D3F0F" w:rsidP="002D69F1">
                <w:pPr>
                  <w:pStyle w:val="Arbeitsanweisung"/>
                  <w:tabs>
                    <w:tab w:val="left" w:pos="709"/>
                  </w:tabs>
                </w:pPr>
              </w:p>
            </w:tc>
            <w:tc>
              <w:tcPr>
                <w:tcW w:w="281" w:type="dxa"/>
              </w:tcPr>
              <w:p w14:paraId="24A01689" w14:textId="77777777" w:rsidR="001D3F0F" w:rsidRDefault="001D3F0F" w:rsidP="002D69F1">
                <w:pPr>
                  <w:pStyle w:val="Arbeitsanweisung"/>
                  <w:tabs>
                    <w:tab w:val="left" w:pos="709"/>
                  </w:tabs>
                  <w:ind w:left="0" w:firstLine="0"/>
                </w:pPr>
              </w:p>
            </w:tc>
            <w:tc>
              <w:tcPr>
                <w:tcW w:w="281" w:type="dxa"/>
              </w:tcPr>
              <w:p w14:paraId="2C8D5B6A" w14:textId="77777777" w:rsidR="001D3F0F" w:rsidRDefault="001D3F0F" w:rsidP="002D69F1">
                <w:pPr>
                  <w:pStyle w:val="Arbeitsanweisung"/>
                  <w:tabs>
                    <w:tab w:val="left" w:pos="709"/>
                  </w:tabs>
                </w:pPr>
              </w:p>
            </w:tc>
            <w:tc>
              <w:tcPr>
                <w:tcW w:w="281" w:type="dxa"/>
              </w:tcPr>
              <w:p w14:paraId="45F8BC96" w14:textId="77777777" w:rsidR="001D3F0F" w:rsidRDefault="001D3F0F" w:rsidP="002D69F1">
                <w:pPr>
                  <w:pStyle w:val="Arbeitsanweisung"/>
                  <w:tabs>
                    <w:tab w:val="left" w:pos="709"/>
                  </w:tabs>
                </w:pPr>
              </w:p>
            </w:tc>
            <w:tc>
              <w:tcPr>
                <w:tcW w:w="281" w:type="dxa"/>
              </w:tcPr>
              <w:p w14:paraId="7267A07A" w14:textId="77777777" w:rsidR="001D3F0F" w:rsidRDefault="001D3F0F" w:rsidP="002D69F1">
                <w:pPr>
                  <w:pStyle w:val="Arbeitsanweisung"/>
                  <w:tabs>
                    <w:tab w:val="left" w:pos="709"/>
                  </w:tabs>
                </w:pPr>
              </w:p>
            </w:tc>
            <w:tc>
              <w:tcPr>
                <w:tcW w:w="281" w:type="dxa"/>
              </w:tcPr>
              <w:p w14:paraId="0C846E4C" w14:textId="77777777" w:rsidR="001D3F0F" w:rsidRDefault="001D3F0F" w:rsidP="002D69F1">
                <w:pPr>
                  <w:pStyle w:val="Arbeitsanweisung"/>
                  <w:tabs>
                    <w:tab w:val="left" w:pos="709"/>
                  </w:tabs>
                </w:pPr>
              </w:p>
            </w:tc>
            <w:tc>
              <w:tcPr>
                <w:tcW w:w="281" w:type="dxa"/>
              </w:tcPr>
              <w:p w14:paraId="4F880465" w14:textId="77777777" w:rsidR="001D3F0F" w:rsidRDefault="001D3F0F" w:rsidP="002D69F1">
                <w:pPr>
                  <w:pStyle w:val="Arbeitsanweisung"/>
                  <w:tabs>
                    <w:tab w:val="left" w:pos="709"/>
                  </w:tabs>
                </w:pPr>
              </w:p>
            </w:tc>
            <w:tc>
              <w:tcPr>
                <w:tcW w:w="281" w:type="dxa"/>
              </w:tcPr>
              <w:p w14:paraId="301D65AB" w14:textId="77777777" w:rsidR="001D3F0F" w:rsidRDefault="001D3F0F" w:rsidP="002D69F1">
                <w:pPr>
                  <w:pStyle w:val="Arbeitsanweisung"/>
                  <w:tabs>
                    <w:tab w:val="left" w:pos="709"/>
                  </w:tabs>
                </w:pPr>
              </w:p>
            </w:tc>
            <w:tc>
              <w:tcPr>
                <w:tcW w:w="281" w:type="dxa"/>
              </w:tcPr>
              <w:p w14:paraId="72D215D4" w14:textId="77777777" w:rsidR="001D3F0F" w:rsidRDefault="001D3F0F" w:rsidP="002D69F1">
                <w:pPr>
                  <w:pStyle w:val="Arbeitsanweisung"/>
                  <w:tabs>
                    <w:tab w:val="left" w:pos="709"/>
                  </w:tabs>
                </w:pPr>
              </w:p>
            </w:tc>
            <w:tc>
              <w:tcPr>
                <w:tcW w:w="281" w:type="dxa"/>
              </w:tcPr>
              <w:p w14:paraId="009C5583" w14:textId="77777777" w:rsidR="001D3F0F" w:rsidRDefault="001D3F0F" w:rsidP="002D69F1">
                <w:pPr>
                  <w:pStyle w:val="Arbeitsanweisung"/>
                  <w:tabs>
                    <w:tab w:val="left" w:pos="709"/>
                  </w:tabs>
                </w:pPr>
              </w:p>
            </w:tc>
            <w:tc>
              <w:tcPr>
                <w:tcW w:w="281" w:type="dxa"/>
              </w:tcPr>
              <w:p w14:paraId="088940DC" w14:textId="77777777" w:rsidR="001D3F0F" w:rsidRDefault="001D3F0F" w:rsidP="002D69F1">
                <w:pPr>
                  <w:pStyle w:val="Arbeitsanweisung"/>
                  <w:tabs>
                    <w:tab w:val="left" w:pos="709"/>
                  </w:tabs>
                </w:pPr>
              </w:p>
            </w:tc>
            <w:tc>
              <w:tcPr>
                <w:tcW w:w="281" w:type="dxa"/>
              </w:tcPr>
              <w:p w14:paraId="1489E93B" w14:textId="77777777" w:rsidR="001D3F0F" w:rsidRDefault="001D3F0F" w:rsidP="002D69F1">
                <w:pPr>
                  <w:pStyle w:val="Arbeitsanweisung"/>
                  <w:tabs>
                    <w:tab w:val="left" w:pos="709"/>
                  </w:tabs>
                </w:pPr>
              </w:p>
            </w:tc>
            <w:tc>
              <w:tcPr>
                <w:tcW w:w="281" w:type="dxa"/>
              </w:tcPr>
              <w:p w14:paraId="09C528FB" w14:textId="77777777" w:rsidR="001D3F0F" w:rsidRDefault="001D3F0F" w:rsidP="002D69F1">
                <w:pPr>
                  <w:pStyle w:val="Arbeitsanweisung"/>
                  <w:tabs>
                    <w:tab w:val="left" w:pos="709"/>
                  </w:tabs>
                </w:pPr>
              </w:p>
            </w:tc>
            <w:tc>
              <w:tcPr>
                <w:tcW w:w="281" w:type="dxa"/>
              </w:tcPr>
              <w:p w14:paraId="6BC1EB47" w14:textId="77777777" w:rsidR="001D3F0F" w:rsidRDefault="001D3F0F" w:rsidP="002D69F1">
                <w:pPr>
                  <w:pStyle w:val="Arbeitsanweisung"/>
                  <w:tabs>
                    <w:tab w:val="left" w:pos="709"/>
                  </w:tabs>
                </w:pPr>
              </w:p>
            </w:tc>
          </w:tr>
          <w:tr w:rsidR="001D3F0F" w14:paraId="142BFA5E" w14:textId="77777777" w:rsidTr="002D69F1">
            <w:trPr>
              <w:trHeight w:val="283"/>
            </w:trPr>
            <w:tc>
              <w:tcPr>
                <w:tcW w:w="282" w:type="dxa"/>
              </w:tcPr>
              <w:p w14:paraId="580C4E01" w14:textId="77777777" w:rsidR="001D3F0F" w:rsidRDefault="001D3F0F" w:rsidP="002D69F1">
                <w:pPr>
                  <w:pStyle w:val="Arbeitsanweisung"/>
                  <w:tabs>
                    <w:tab w:val="left" w:pos="709"/>
                  </w:tabs>
                </w:pPr>
              </w:p>
            </w:tc>
            <w:tc>
              <w:tcPr>
                <w:tcW w:w="282" w:type="dxa"/>
              </w:tcPr>
              <w:p w14:paraId="6B195513" w14:textId="77777777" w:rsidR="001D3F0F" w:rsidRDefault="001D3F0F" w:rsidP="002D69F1">
                <w:pPr>
                  <w:pStyle w:val="Arbeitsanweisung"/>
                  <w:tabs>
                    <w:tab w:val="left" w:pos="709"/>
                  </w:tabs>
                </w:pPr>
              </w:p>
            </w:tc>
            <w:tc>
              <w:tcPr>
                <w:tcW w:w="282" w:type="dxa"/>
              </w:tcPr>
              <w:p w14:paraId="45E1BC81" w14:textId="77777777" w:rsidR="001D3F0F" w:rsidRDefault="001D3F0F" w:rsidP="002D69F1">
                <w:pPr>
                  <w:pStyle w:val="Arbeitsanweisung"/>
                  <w:tabs>
                    <w:tab w:val="left" w:pos="709"/>
                  </w:tabs>
                </w:pPr>
              </w:p>
            </w:tc>
            <w:tc>
              <w:tcPr>
                <w:tcW w:w="282" w:type="dxa"/>
              </w:tcPr>
              <w:p w14:paraId="00096B6C" w14:textId="77777777" w:rsidR="001D3F0F" w:rsidRDefault="001D3F0F" w:rsidP="002D69F1">
                <w:pPr>
                  <w:pStyle w:val="Arbeitsanweisung"/>
                  <w:tabs>
                    <w:tab w:val="left" w:pos="709"/>
                  </w:tabs>
                </w:pPr>
              </w:p>
            </w:tc>
            <w:tc>
              <w:tcPr>
                <w:tcW w:w="282" w:type="dxa"/>
              </w:tcPr>
              <w:p w14:paraId="046AB773" w14:textId="77777777" w:rsidR="001D3F0F" w:rsidRDefault="001D3F0F" w:rsidP="002D69F1">
                <w:pPr>
                  <w:pStyle w:val="Arbeitsanweisung"/>
                  <w:tabs>
                    <w:tab w:val="left" w:pos="709"/>
                  </w:tabs>
                </w:pPr>
              </w:p>
            </w:tc>
            <w:tc>
              <w:tcPr>
                <w:tcW w:w="282" w:type="dxa"/>
              </w:tcPr>
              <w:p w14:paraId="0D0C6683" w14:textId="77777777" w:rsidR="001D3F0F" w:rsidRDefault="001D3F0F" w:rsidP="002D69F1">
                <w:pPr>
                  <w:pStyle w:val="Arbeitsanweisung"/>
                  <w:tabs>
                    <w:tab w:val="left" w:pos="709"/>
                  </w:tabs>
                </w:pPr>
              </w:p>
            </w:tc>
            <w:tc>
              <w:tcPr>
                <w:tcW w:w="282" w:type="dxa"/>
              </w:tcPr>
              <w:p w14:paraId="2FC56569" w14:textId="77777777" w:rsidR="001D3F0F" w:rsidRDefault="001D3F0F" w:rsidP="002D69F1">
                <w:pPr>
                  <w:pStyle w:val="Arbeitsanweisung"/>
                  <w:tabs>
                    <w:tab w:val="left" w:pos="709"/>
                  </w:tabs>
                </w:pPr>
              </w:p>
            </w:tc>
            <w:tc>
              <w:tcPr>
                <w:tcW w:w="282" w:type="dxa"/>
              </w:tcPr>
              <w:p w14:paraId="42D028CE" w14:textId="77777777" w:rsidR="001D3F0F" w:rsidRDefault="001D3F0F" w:rsidP="002D69F1">
                <w:pPr>
                  <w:pStyle w:val="Arbeitsanweisung"/>
                  <w:tabs>
                    <w:tab w:val="left" w:pos="709"/>
                  </w:tabs>
                </w:pPr>
              </w:p>
            </w:tc>
            <w:tc>
              <w:tcPr>
                <w:tcW w:w="282" w:type="dxa"/>
              </w:tcPr>
              <w:p w14:paraId="46BA4F49" w14:textId="77777777" w:rsidR="001D3F0F" w:rsidRDefault="001D3F0F" w:rsidP="002D69F1">
                <w:pPr>
                  <w:pStyle w:val="Arbeitsanweisung"/>
                  <w:tabs>
                    <w:tab w:val="left" w:pos="709"/>
                  </w:tabs>
                </w:pPr>
              </w:p>
            </w:tc>
            <w:tc>
              <w:tcPr>
                <w:tcW w:w="282" w:type="dxa"/>
              </w:tcPr>
              <w:p w14:paraId="7480854C" w14:textId="77777777" w:rsidR="001D3F0F" w:rsidRDefault="001D3F0F" w:rsidP="002D69F1">
                <w:pPr>
                  <w:pStyle w:val="Arbeitsanweisung"/>
                  <w:tabs>
                    <w:tab w:val="left" w:pos="709"/>
                  </w:tabs>
                </w:pPr>
              </w:p>
            </w:tc>
            <w:tc>
              <w:tcPr>
                <w:tcW w:w="282" w:type="dxa"/>
              </w:tcPr>
              <w:p w14:paraId="0186B664" w14:textId="77777777" w:rsidR="001D3F0F" w:rsidRDefault="001D3F0F" w:rsidP="002D69F1">
                <w:pPr>
                  <w:pStyle w:val="Arbeitsanweisung"/>
                  <w:tabs>
                    <w:tab w:val="left" w:pos="709"/>
                  </w:tabs>
                </w:pPr>
              </w:p>
            </w:tc>
            <w:tc>
              <w:tcPr>
                <w:tcW w:w="282" w:type="dxa"/>
              </w:tcPr>
              <w:p w14:paraId="280FBE85" w14:textId="77777777" w:rsidR="001D3F0F" w:rsidRDefault="001D3F0F" w:rsidP="002D69F1">
                <w:pPr>
                  <w:pStyle w:val="Arbeitsanweisung"/>
                  <w:tabs>
                    <w:tab w:val="left" w:pos="709"/>
                  </w:tabs>
                </w:pPr>
              </w:p>
            </w:tc>
            <w:tc>
              <w:tcPr>
                <w:tcW w:w="282" w:type="dxa"/>
              </w:tcPr>
              <w:p w14:paraId="7F0CC3E3" w14:textId="77777777" w:rsidR="001D3F0F" w:rsidRDefault="001D3F0F" w:rsidP="002D69F1">
                <w:pPr>
                  <w:pStyle w:val="Arbeitsanweisung"/>
                  <w:tabs>
                    <w:tab w:val="left" w:pos="709"/>
                  </w:tabs>
                </w:pPr>
              </w:p>
            </w:tc>
            <w:tc>
              <w:tcPr>
                <w:tcW w:w="282" w:type="dxa"/>
              </w:tcPr>
              <w:p w14:paraId="27C3E36D" w14:textId="77777777" w:rsidR="001D3F0F" w:rsidRDefault="001D3F0F" w:rsidP="002D69F1">
                <w:pPr>
                  <w:pStyle w:val="Arbeitsanweisung"/>
                  <w:tabs>
                    <w:tab w:val="left" w:pos="709"/>
                  </w:tabs>
                </w:pPr>
              </w:p>
            </w:tc>
            <w:tc>
              <w:tcPr>
                <w:tcW w:w="282" w:type="dxa"/>
              </w:tcPr>
              <w:p w14:paraId="20F88386" w14:textId="77777777" w:rsidR="001D3F0F" w:rsidRDefault="001D3F0F" w:rsidP="002D69F1">
                <w:pPr>
                  <w:pStyle w:val="Arbeitsanweisung"/>
                  <w:tabs>
                    <w:tab w:val="left" w:pos="709"/>
                  </w:tabs>
                </w:pPr>
              </w:p>
            </w:tc>
            <w:tc>
              <w:tcPr>
                <w:tcW w:w="281" w:type="dxa"/>
              </w:tcPr>
              <w:p w14:paraId="78DA649F" w14:textId="77777777" w:rsidR="001D3F0F" w:rsidRDefault="001D3F0F" w:rsidP="002D69F1">
                <w:pPr>
                  <w:pStyle w:val="Arbeitsanweisung"/>
                  <w:tabs>
                    <w:tab w:val="left" w:pos="709"/>
                  </w:tabs>
                </w:pPr>
              </w:p>
            </w:tc>
            <w:tc>
              <w:tcPr>
                <w:tcW w:w="281" w:type="dxa"/>
              </w:tcPr>
              <w:p w14:paraId="6D5329C3" w14:textId="77777777" w:rsidR="001D3F0F" w:rsidRDefault="001D3F0F" w:rsidP="002D69F1">
                <w:pPr>
                  <w:pStyle w:val="Arbeitsanweisung"/>
                  <w:tabs>
                    <w:tab w:val="left" w:pos="709"/>
                  </w:tabs>
                </w:pPr>
              </w:p>
            </w:tc>
            <w:tc>
              <w:tcPr>
                <w:tcW w:w="281" w:type="dxa"/>
              </w:tcPr>
              <w:p w14:paraId="2A75FD60" w14:textId="77777777" w:rsidR="001D3F0F" w:rsidRDefault="001D3F0F" w:rsidP="002D69F1">
                <w:pPr>
                  <w:pStyle w:val="Arbeitsanweisung"/>
                  <w:tabs>
                    <w:tab w:val="left" w:pos="709"/>
                  </w:tabs>
                </w:pPr>
              </w:p>
            </w:tc>
            <w:tc>
              <w:tcPr>
                <w:tcW w:w="281" w:type="dxa"/>
              </w:tcPr>
              <w:p w14:paraId="0B861622" w14:textId="77777777" w:rsidR="001D3F0F" w:rsidRDefault="001D3F0F" w:rsidP="002D69F1">
                <w:pPr>
                  <w:pStyle w:val="Arbeitsanweisung"/>
                  <w:tabs>
                    <w:tab w:val="left" w:pos="709"/>
                  </w:tabs>
                </w:pPr>
              </w:p>
            </w:tc>
            <w:tc>
              <w:tcPr>
                <w:tcW w:w="281" w:type="dxa"/>
              </w:tcPr>
              <w:p w14:paraId="320BCA0E" w14:textId="77777777" w:rsidR="001D3F0F" w:rsidRDefault="001D3F0F" w:rsidP="002D69F1">
                <w:pPr>
                  <w:pStyle w:val="Arbeitsanweisung"/>
                  <w:tabs>
                    <w:tab w:val="left" w:pos="709"/>
                  </w:tabs>
                  <w:ind w:left="0" w:firstLine="0"/>
                </w:pPr>
              </w:p>
            </w:tc>
            <w:tc>
              <w:tcPr>
                <w:tcW w:w="281" w:type="dxa"/>
              </w:tcPr>
              <w:p w14:paraId="09533B4E" w14:textId="77777777" w:rsidR="001D3F0F" w:rsidRDefault="001D3F0F" w:rsidP="002D69F1">
                <w:pPr>
                  <w:pStyle w:val="Arbeitsanweisung"/>
                  <w:tabs>
                    <w:tab w:val="left" w:pos="709"/>
                  </w:tabs>
                </w:pPr>
              </w:p>
            </w:tc>
            <w:tc>
              <w:tcPr>
                <w:tcW w:w="281" w:type="dxa"/>
              </w:tcPr>
              <w:p w14:paraId="5916C5FF" w14:textId="77777777" w:rsidR="001D3F0F" w:rsidRDefault="001D3F0F" w:rsidP="002D69F1">
                <w:pPr>
                  <w:pStyle w:val="Arbeitsanweisung"/>
                  <w:tabs>
                    <w:tab w:val="left" w:pos="709"/>
                  </w:tabs>
                </w:pPr>
              </w:p>
            </w:tc>
            <w:tc>
              <w:tcPr>
                <w:tcW w:w="281" w:type="dxa"/>
              </w:tcPr>
              <w:p w14:paraId="59B6BD59" w14:textId="77777777" w:rsidR="001D3F0F" w:rsidRDefault="001D3F0F" w:rsidP="002D69F1">
                <w:pPr>
                  <w:pStyle w:val="Arbeitsanweisung"/>
                  <w:tabs>
                    <w:tab w:val="left" w:pos="709"/>
                  </w:tabs>
                </w:pPr>
              </w:p>
            </w:tc>
            <w:tc>
              <w:tcPr>
                <w:tcW w:w="281" w:type="dxa"/>
              </w:tcPr>
              <w:p w14:paraId="528AE6E2" w14:textId="77777777" w:rsidR="001D3F0F" w:rsidRDefault="001D3F0F" w:rsidP="002D69F1">
                <w:pPr>
                  <w:pStyle w:val="Arbeitsanweisung"/>
                  <w:tabs>
                    <w:tab w:val="left" w:pos="709"/>
                  </w:tabs>
                </w:pPr>
              </w:p>
            </w:tc>
            <w:tc>
              <w:tcPr>
                <w:tcW w:w="281" w:type="dxa"/>
              </w:tcPr>
              <w:p w14:paraId="35C846FE" w14:textId="77777777" w:rsidR="001D3F0F" w:rsidRDefault="001D3F0F" w:rsidP="002D69F1">
                <w:pPr>
                  <w:pStyle w:val="Arbeitsanweisung"/>
                  <w:tabs>
                    <w:tab w:val="left" w:pos="709"/>
                  </w:tabs>
                </w:pPr>
              </w:p>
            </w:tc>
            <w:tc>
              <w:tcPr>
                <w:tcW w:w="281" w:type="dxa"/>
              </w:tcPr>
              <w:p w14:paraId="5F583E69" w14:textId="77777777" w:rsidR="001D3F0F" w:rsidRDefault="001D3F0F" w:rsidP="002D69F1">
                <w:pPr>
                  <w:pStyle w:val="Arbeitsanweisung"/>
                  <w:tabs>
                    <w:tab w:val="left" w:pos="709"/>
                  </w:tabs>
                </w:pPr>
              </w:p>
            </w:tc>
            <w:tc>
              <w:tcPr>
                <w:tcW w:w="281" w:type="dxa"/>
              </w:tcPr>
              <w:p w14:paraId="575F2E91" w14:textId="77777777" w:rsidR="001D3F0F" w:rsidRDefault="001D3F0F" w:rsidP="002D69F1">
                <w:pPr>
                  <w:pStyle w:val="Arbeitsanweisung"/>
                  <w:tabs>
                    <w:tab w:val="left" w:pos="709"/>
                  </w:tabs>
                </w:pPr>
              </w:p>
            </w:tc>
            <w:tc>
              <w:tcPr>
                <w:tcW w:w="281" w:type="dxa"/>
              </w:tcPr>
              <w:p w14:paraId="798A4425" w14:textId="77777777" w:rsidR="001D3F0F" w:rsidRDefault="001D3F0F" w:rsidP="002D69F1">
                <w:pPr>
                  <w:pStyle w:val="Arbeitsanweisung"/>
                  <w:tabs>
                    <w:tab w:val="left" w:pos="709"/>
                  </w:tabs>
                </w:pPr>
              </w:p>
            </w:tc>
            <w:tc>
              <w:tcPr>
                <w:tcW w:w="281" w:type="dxa"/>
              </w:tcPr>
              <w:p w14:paraId="4865269E" w14:textId="77777777" w:rsidR="001D3F0F" w:rsidRDefault="001D3F0F" w:rsidP="002D69F1">
                <w:pPr>
                  <w:pStyle w:val="Arbeitsanweisung"/>
                  <w:tabs>
                    <w:tab w:val="left" w:pos="709"/>
                  </w:tabs>
                </w:pPr>
              </w:p>
            </w:tc>
            <w:tc>
              <w:tcPr>
                <w:tcW w:w="281" w:type="dxa"/>
              </w:tcPr>
              <w:p w14:paraId="6B8759E1" w14:textId="77777777" w:rsidR="001D3F0F" w:rsidRDefault="001D3F0F" w:rsidP="002D69F1">
                <w:pPr>
                  <w:pStyle w:val="Arbeitsanweisung"/>
                  <w:tabs>
                    <w:tab w:val="left" w:pos="709"/>
                  </w:tabs>
                </w:pPr>
              </w:p>
            </w:tc>
            <w:tc>
              <w:tcPr>
                <w:tcW w:w="281" w:type="dxa"/>
              </w:tcPr>
              <w:p w14:paraId="42900ED0" w14:textId="77777777" w:rsidR="001D3F0F" w:rsidRDefault="001D3F0F" w:rsidP="002D69F1">
                <w:pPr>
                  <w:pStyle w:val="Arbeitsanweisung"/>
                  <w:tabs>
                    <w:tab w:val="left" w:pos="709"/>
                  </w:tabs>
                </w:pPr>
              </w:p>
            </w:tc>
            <w:tc>
              <w:tcPr>
                <w:tcW w:w="281" w:type="dxa"/>
              </w:tcPr>
              <w:p w14:paraId="2B9527FE" w14:textId="77777777" w:rsidR="001D3F0F" w:rsidRDefault="001D3F0F" w:rsidP="002D69F1">
                <w:pPr>
                  <w:pStyle w:val="Arbeitsanweisung"/>
                  <w:tabs>
                    <w:tab w:val="left" w:pos="709"/>
                  </w:tabs>
                </w:pPr>
              </w:p>
            </w:tc>
          </w:tr>
          <w:tr w:rsidR="001D3F0F" w14:paraId="3607545B" w14:textId="77777777" w:rsidTr="002D69F1">
            <w:trPr>
              <w:trHeight w:val="283"/>
            </w:trPr>
            <w:tc>
              <w:tcPr>
                <w:tcW w:w="282" w:type="dxa"/>
              </w:tcPr>
              <w:p w14:paraId="76309960" w14:textId="77777777" w:rsidR="001D3F0F" w:rsidRDefault="001D3F0F" w:rsidP="002D69F1">
                <w:pPr>
                  <w:pStyle w:val="Arbeitsanweisung"/>
                  <w:tabs>
                    <w:tab w:val="left" w:pos="709"/>
                  </w:tabs>
                </w:pPr>
              </w:p>
            </w:tc>
            <w:tc>
              <w:tcPr>
                <w:tcW w:w="282" w:type="dxa"/>
              </w:tcPr>
              <w:p w14:paraId="4178DEAD" w14:textId="77777777" w:rsidR="001D3F0F" w:rsidRDefault="001D3F0F" w:rsidP="002D69F1">
                <w:pPr>
                  <w:pStyle w:val="Arbeitsanweisung"/>
                  <w:tabs>
                    <w:tab w:val="left" w:pos="709"/>
                  </w:tabs>
                </w:pPr>
              </w:p>
            </w:tc>
            <w:tc>
              <w:tcPr>
                <w:tcW w:w="282" w:type="dxa"/>
              </w:tcPr>
              <w:p w14:paraId="550374C7" w14:textId="77777777" w:rsidR="001D3F0F" w:rsidRDefault="001D3F0F" w:rsidP="002D69F1">
                <w:pPr>
                  <w:pStyle w:val="Arbeitsanweisung"/>
                  <w:tabs>
                    <w:tab w:val="left" w:pos="709"/>
                  </w:tabs>
                </w:pPr>
              </w:p>
            </w:tc>
            <w:tc>
              <w:tcPr>
                <w:tcW w:w="282" w:type="dxa"/>
              </w:tcPr>
              <w:p w14:paraId="00A3DFA5" w14:textId="77777777" w:rsidR="001D3F0F" w:rsidRDefault="001D3F0F" w:rsidP="002D69F1">
                <w:pPr>
                  <w:pStyle w:val="Arbeitsanweisung"/>
                  <w:tabs>
                    <w:tab w:val="left" w:pos="709"/>
                  </w:tabs>
                </w:pPr>
              </w:p>
            </w:tc>
            <w:tc>
              <w:tcPr>
                <w:tcW w:w="282" w:type="dxa"/>
              </w:tcPr>
              <w:p w14:paraId="29C77F41" w14:textId="77777777" w:rsidR="001D3F0F" w:rsidRDefault="001D3F0F" w:rsidP="002D69F1">
                <w:pPr>
                  <w:pStyle w:val="Arbeitsanweisung"/>
                  <w:tabs>
                    <w:tab w:val="left" w:pos="709"/>
                  </w:tabs>
                </w:pPr>
              </w:p>
            </w:tc>
            <w:tc>
              <w:tcPr>
                <w:tcW w:w="282" w:type="dxa"/>
              </w:tcPr>
              <w:p w14:paraId="6569B0F0" w14:textId="77777777" w:rsidR="001D3F0F" w:rsidRDefault="001D3F0F" w:rsidP="002D69F1">
                <w:pPr>
                  <w:pStyle w:val="Arbeitsanweisung"/>
                  <w:tabs>
                    <w:tab w:val="left" w:pos="709"/>
                  </w:tabs>
                </w:pPr>
              </w:p>
            </w:tc>
            <w:tc>
              <w:tcPr>
                <w:tcW w:w="282" w:type="dxa"/>
              </w:tcPr>
              <w:p w14:paraId="22B5C1BE" w14:textId="77777777" w:rsidR="001D3F0F" w:rsidRDefault="001D3F0F" w:rsidP="002D69F1">
                <w:pPr>
                  <w:pStyle w:val="Arbeitsanweisung"/>
                  <w:tabs>
                    <w:tab w:val="left" w:pos="709"/>
                  </w:tabs>
                </w:pPr>
              </w:p>
            </w:tc>
            <w:tc>
              <w:tcPr>
                <w:tcW w:w="282" w:type="dxa"/>
              </w:tcPr>
              <w:p w14:paraId="31D64A06" w14:textId="77777777" w:rsidR="001D3F0F" w:rsidRDefault="001D3F0F" w:rsidP="002D69F1">
                <w:pPr>
                  <w:pStyle w:val="Arbeitsanweisung"/>
                  <w:tabs>
                    <w:tab w:val="left" w:pos="709"/>
                  </w:tabs>
                </w:pPr>
              </w:p>
            </w:tc>
            <w:tc>
              <w:tcPr>
                <w:tcW w:w="282" w:type="dxa"/>
              </w:tcPr>
              <w:p w14:paraId="04E2A445" w14:textId="77777777" w:rsidR="001D3F0F" w:rsidRDefault="001D3F0F" w:rsidP="002D69F1">
                <w:pPr>
                  <w:pStyle w:val="Arbeitsanweisung"/>
                  <w:tabs>
                    <w:tab w:val="left" w:pos="709"/>
                  </w:tabs>
                </w:pPr>
              </w:p>
            </w:tc>
            <w:tc>
              <w:tcPr>
                <w:tcW w:w="282" w:type="dxa"/>
              </w:tcPr>
              <w:p w14:paraId="05C4A79D" w14:textId="77777777" w:rsidR="001D3F0F" w:rsidRDefault="001D3F0F" w:rsidP="002D69F1">
                <w:pPr>
                  <w:pStyle w:val="Arbeitsanweisung"/>
                  <w:tabs>
                    <w:tab w:val="left" w:pos="709"/>
                  </w:tabs>
                </w:pPr>
              </w:p>
            </w:tc>
            <w:tc>
              <w:tcPr>
                <w:tcW w:w="282" w:type="dxa"/>
              </w:tcPr>
              <w:p w14:paraId="645EDC85" w14:textId="77777777" w:rsidR="001D3F0F" w:rsidRDefault="001D3F0F" w:rsidP="002D69F1">
                <w:pPr>
                  <w:pStyle w:val="Arbeitsanweisung"/>
                  <w:tabs>
                    <w:tab w:val="left" w:pos="709"/>
                  </w:tabs>
                </w:pPr>
              </w:p>
            </w:tc>
            <w:tc>
              <w:tcPr>
                <w:tcW w:w="282" w:type="dxa"/>
              </w:tcPr>
              <w:p w14:paraId="263EB3C8" w14:textId="77777777" w:rsidR="001D3F0F" w:rsidRDefault="001D3F0F" w:rsidP="002D69F1">
                <w:pPr>
                  <w:pStyle w:val="Arbeitsanweisung"/>
                  <w:tabs>
                    <w:tab w:val="left" w:pos="709"/>
                  </w:tabs>
                </w:pPr>
              </w:p>
            </w:tc>
            <w:tc>
              <w:tcPr>
                <w:tcW w:w="282" w:type="dxa"/>
              </w:tcPr>
              <w:p w14:paraId="4E83D4D9" w14:textId="77777777" w:rsidR="001D3F0F" w:rsidRDefault="001D3F0F" w:rsidP="002D69F1">
                <w:pPr>
                  <w:pStyle w:val="Arbeitsanweisung"/>
                  <w:tabs>
                    <w:tab w:val="left" w:pos="709"/>
                  </w:tabs>
                </w:pPr>
              </w:p>
            </w:tc>
            <w:tc>
              <w:tcPr>
                <w:tcW w:w="282" w:type="dxa"/>
              </w:tcPr>
              <w:p w14:paraId="328976D4" w14:textId="77777777" w:rsidR="001D3F0F" w:rsidRDefault="001D3F0F" w:rsidP="002D69F1">
                <w:pPr>
                  <w:pStyle w:val="Arbeitsanweisung"/>
                  <w:tabs>
                    <w:tab w:val="left" w:pos="709"/>
                  </w:tabs>
                </w:pPr>
              </w:p>
            </w:tc>
            <w:tc>
              <w:tcPr>
                <w:tcW w:w="282" w:type="dxa"/>
              </w:tcPr>
              <w:p w14:paraId="5EA06F5E" w14:textId="77777777" w:rsidR="001D3F0F" w:rsidRDefault="001D3F0F" w:rsidP="002D69F1">
                <w:pPr>
                  <w:pStyle w:val="Arbeitsanweisung"/>
                  <w:tabs>
                    <w:tab w:val="left" w:pos="709"/>
                  </w:tabs>
                </w:pPr>
              </w:p>
            </w:tc>
            <w:tc>
              <w:tcPr>
                <w:tcW w:w="281" w:type="dxa"/>
              </w:tcPr>
              <w:p w14:paraId="4BDD4682" w14:textId="77777777" w:rsidR="001D3F0F" w:rsidRDefault="001D3F0F" w:rsidP="002D69F1">
                <w:pPr>
                  <w:pStyle w:val="Arbeitsanweisung"/>
                  <w:tabs>
                    <w:tab w:val="left" w:pos="709"/>
                  </w:tabs>
                </w:pPr>
              </w:p>
            </w:tc>
            <w:tc>
              <w:tcPr>
                <w:tcW w:w="281" w:type="dxa"/>
              </w:tcPr>
              <w:p w14:paraId="02E6CF82" w14:textId="77777777" w:rsidR="001D3F0F" w:rsidRDefault="001D3F0F" w:rsidP="002D69F1">
                <w:pPr>
                  <w:pStyle w:val="Arbeitsanweisung"/>
                  <w:tabs>
                    <w:tab w:val="left" w:pos="709"/>
                  </w:tabs>
                </w:pPr>
              </w:p>
            </w:tc>
            <w:tc>
              <w:tcPr>
                <w:tcW w:w="281" w:type="dxa"/>
              </w:tcPr>
              <w:p w14:paraId="6BB35F61" w14:textId="77777777" w:rsidR="001D3F0F" w:rsidRDefault="001D3F0F" w:rsidP="002D69F1">
                <w:pPr>
                  <w:pStyle w:val="Arbeitsanweisung"/>
                  <w:tabs>
                    <w:tab w:val="left" w:pos="709"/>
                  </w:tabs>
                </w:pPr>
              </w:p>
            </w:tc>
            <w:tc>
              <w:tcPr>
                <w:tcW w:w="281" w:type="dxa"/>
              </w:tcPr>
              <w:p w14:paraId="5B5EEC13" w14:textId="77777777" w:rsidR="001D3F0F" w:rsidRDefault="001D3F0F" w:rsidP="002D69F1">
                <w:pPr>
                  <w:pStyle w:val="Arbeitsanweisung"/>
                  <w:tabs>
                    <w:tab w:val="left" w:pos="709"/>
                  </w:tabs>
                </w:pPr>
              </w:p>
            </w:tc>
            <w:tc>
              <w:tcPr>
                <w:tcW w:w="281" w:type="dxa"/>
              </w:tcPr>
              <w:p w14:paraId="63936B98" w14:textId="77777777" w:rsidR="001D3F0F" w:rsidRDefault="001D3F0F" w:rsidP="002D69F1">
                <w:pPr>
                  <w:pStyle w:val="Arbeitsanweisung"/>
                  <w:tabs>
                    <w:tab w:val="left" w:pos="709"/>
                  </w:tabs>
                  <w:ind w:left="0" w:firstLine="0"/>
                </w:pPr>
              </w:p>
            </w:tc>
            <w:tc>
              <w:tcPr>
                <w:tcW w:w="281" w:type="dxa"/>
              </w:tcPr>
              <w:p w14:paraId="29938621" w14:textId="77777777" w:rsidR="001D3F0F" w:rsidRDefault="001D3F0F" w:rsidP="002D69F1">
                <w:pPr>
                  <w:pStyle w:val="Arbeitsanweisung"/>
                  <w:tabs>
                    <w:tab w:val="left" w:pos="709"/>
                  </w:tabs>
                </w:pPr>
              </w:p>
            </w:tc>
            <w:tc>
              <w:tcPr>
                <w:tcW w:w="281" w:type="dxa"/>
              </w:tcPr>
              <w:p w14:paraId="1B8D66A6" w14:textId="77777777" w:rsidR="001D3F0F" w:rsidRDefault="001D3F0F" w:rsidP="002D69F1">
                <w:pPr>
                  <w:pStyle w:val="Arbeitsanweisung"/>
                  <w:tabs>
                    <w:tab w:val="left" w:pos="709"/>
                  </w:tabs>
                </w:pPr>
              </w:p>
            </w:tc>
            <w:tc>
              <w:tcPr>
                <w:tcW w:w="281" w:type="dxa"/>
              </w:tcPr>
              <w:p w14:paraId="1AA7ACCC" w14:textId="77777777" w:rsidR="001D3F0F" w:rsidRDefault="001D3F0F" w:rsidP="002D69F1">
                <w:pPr>
                  <w:pStyle w:val="Arbeitsanweisung"/>
                  <w:tabs>
                    <w:tab w:val="left" w:pos="709"/>
                  </w:tabs>
                </w:pPr>
              </w:p>
            </w:tc>
            <w:tc>
              <w:tcPr>
                <w:tcW w:w="281" w:type="dxa"/>
              </w:tcPr>
              <w:p w14:paraId="2D9CD452" w14:textId="77777777" w:rsidR="001D3F0F" w:rsidRDefault="001D3F0F" w:rsidP="002D69F1">
                <w:pPr>
                  <w:pStyle w:val="Arbeitsanweisung"/>
                  <w:tabs>
                    <w:tab w:val="left" w:pos="709"/>
                  </w:tabs>
                </w:pPr>
              </w:p>
            </w:tc>
            <w:tc>
              <w:tcPr>
                <w:tcW w:w="281" w:type="dxa"/>
              </w:tcPr>
              <w:p w14:paraId="748A08D4" w14:textId="77777777" w:rsidR="001D3F0F" w:rsidRDefault="001D3F0F" w:rsidP="002D69F1">
                <w:pPr>
                  <w:pStyle w:val="Arbeitsanweisung"/>
                  <w:tabs>
                    <w:tab w:val="left" w:pos="709"/>
                  </w:tabs>
                </w:pPr>
              </w:p>
            </w:tc>
            <w:tc>
              <w:tcPr>
                <w:tcW w:w="281" w:type="dxa"/>
              </w:tcPr>
              <w:p w14:paraId="6E81B24F" w14:textId="77777777" w:rsidR="001D3F0F" w:rsidRDefault="001D3F0F" w:rsidP="002D69F1">
                <w:pPr>
                  <w:pStyle w:val="Arbeitsanweisung"/>
                  <w:tabs>
                    <w:tab w:val="left" w:pos="709"/>
                  </w:tabs>
                </w:pPr>
              </w:p>
            </w:tc>
            <w:tc>
              <w:tcPr>
                <w:tcW w:w="281" w:type="dxa"/>
              </w:tcPr>
              <w:p w14:paraId="00A2864D" w14:textId="77777777" w:rsidR="001D3F0F" w:rsidRDefault="001D3F0F" w:rsidP="002D69F1">
                <w:pPr>
                  <w:pStyle w:val="Arbeitsanweisung"/>
                  <w:tabs>
                    <w:tab w:val="left" w:pos="709"/>
                  </w:tabs>
                </w:pPr>
              </w:p>
            </w:tc>
            <w:tc>
              <w:tcPr>
                <w:tcW w:w="281" w:type="dxa"/>
              </w:tcPr>
              <w:p w14:paraId="7606E65A" w14:textId="77777777" w:rsidR="001D3F0F" w:rsidRDefault="001D3F0F" w:rsidP="002D69F1">
                <w:pPr>
                  <w:pStyle w:val="Arbeitsanweisung"/>
                  <w:tabs>
                    <w:tab w:val="left" w:pos="709"/>
                  </w:tabs>
                </w:pPr>
              </w:p>
            </w:tc>
            <w:tc>
              <w:tcPr>
                <w:tcW w:w="281" w:type="dxa"/>
              </w:tcPr>
              <w:p w14:paraId="01BFF540" w14:textId="77777777" w:rsidR="001D3F0F" w:rsidRDefault="001D3F0F" w:rsidP="002D69F1">
                <w:pPr>
                  <w:pStyle w:val="Arbeitsanweisung"/>
                  <w:tabs>
                    <w:tab w:val="left" w:pos="709"/>
                  </w:tabs>
                </w:pPr>
              </w:p>
            </w:tc>
            <w:tc>
              <w:tcPr>
                <w:tcW w:w="281" w:type="dxa"/>
              </w:tcPr>
              <w:p w14:paraId="3C303C24" w14:textId="77777777" w:rsidR="001D3F0F" w:rsidRDefault="001D3F0F" w:rsidP="002D69F1">
                <w:pPr>
                  <w:pStyle w:val="Arbeitsanweisung"/>
                  <w:tabs>
                    <w:tab w:val="left" w:pos="709"/>
                  </w:tabs>
                </w:pPr>
              </w:p>
            </w:tc>
            <w:tc>
              <w:tcPr>
                <w:tcW w:w="281" w:type="dxa"/>
              </w:tcPr>
              <w:p w14:paraId="21800B25" w14:textId="77777777" w:rsidR="001D3F0F" w:rsidRDefault="001D3F0F" w:rsidP="002D69F1">
                <w:pPr>
                  <w:pStyle w:val="Arbeitsanweisung"/>
                  <w:tabs>
                    <w:tab w:val="left" w:pos="709"/>
                  </w:tabs>
                </w:pPr>
              </w:p>
            </w:tc>
            <w:tc>
              <w:tcPr>
                <w:tcW w:w="281" w:type="dxa"/>
              </w:tcPr>
              <w:p w14:paraId="483861A8" w14:textId="77777777" w:rsidR="001D3F0F" w:rsidRDefault="001D3F0F" w:rsidP="002D69F1">
                <w:pPr>
                  <w:pStyle w:val="Arbeitsanweisung"/>
                  <w:tabs>
                    <w:tab w:val="left" w:pos="709"/>
                  </w:tabs>
                </w:pPr>
              </w:p>
            </w:tc>
          </w:tr>
        </w:tbl>
        <w:p w14:paraId="299E9844" w14:textId="63A7F072" w:rsidR="00B20D81" w:rsidRDefault="00B20D81" w:rsidP="00B20D81">
          <w:pPr>
            <w:pStyle w:val="Labor-Text"/>
          </w:pPr>
        </w:p>
        <w:p w14:paraId="4444277E" w14:textId="1D39CEC8" w:rsidR="00B20D81" w:rsidRDefault="00B20D81" w:rsidP="00B20D81">
          <w:pPr>
            <w:pStyle w:val="Labor-Text"/>
          </w:pPr>
        </w:p>
        <w:p w14:paraId="3EE0D27F" w14:textId="77777777" w:rsidR="001D3F0F" w:rsidRDefault="00B20D81" w:rsidP="00B20D81">
          <w:pPr>
            <w:pStyle w:val="Labor-Text"/>
          </w:pPr>
          <w:r>
            <w:rPr>
              <w:noProof/>
            </w:rPr>
            <w:drawing>
              <wp:anchor distT="0" distB="0" distL="114300" distR="114300" simplePos="0" relativeHeight="251715584" behindDoc="0" locked="0" layoutInCell="1" allowOverlap="1" wp14:anchorId="44A794A7" wp14:editId="6BFE996A">
                <wp:simplePos x="0" y="0"/>
                <wp:positionH relativeFrom="column">
                  <wp:posOffset>5967730</wp:posOffset>
                </wp:positionH>
                <wp:positionV relativeFrom="paragraph">
                  <wp:posOffset>143510</wp:posOffset>
                </wp:positionV>
                <wp:extent cx="495300" cy="495300"/>
                <wp:effectExtent l="19050" t="0" r="0" b="0"/>
                <wp:wrapTight wrapText="bothSides">
                  <wp:wrapPolygon edited="0">
                    <wp:start x="-831" y="0"/>
                    <wp:lineTo x="-831" y="20769"/>
                    <wp:lineTo x="21600" y="20769"/>
                    <wp:lineTo x="21600" y="0"/>
                    <wp:lineTo x="-831" y="0"/>
                  </wp:wrapPolygon>
                </wp:wrapTight>
                <wp:docPr id="26"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5E4042">
            <w:t>3.14</w:t>
          </w:r>
          <w:r w:rsidR="005E4042">
            <w:tab/>
          </w:r>
          <w:r w:rsidR="00176FF5">
            <w:t>Stelle</w:t>
          </w:r>
          <w:r>
            <w:t xml:space="preserve"> den Term T</w:t>
          </w:r>
          <w:r>
            <w:rPr>
              <w:vertAlign w:val="subscript"/>
            </w:rPr>
            <w:t>n+1</w:t>
          </w:r>
          <w:r w:rsidR="00176FF5">
            <w:t xml:space="preserve"> auf und vereinfache</w:t>
          </w:r>
          <w:r>
            <w:t>.</w:t>
          </w:r>
          <w:r w:rsidR="001D3F0F">
            <w:t xml:space="preserve"> </w:t>
          </w:r>
        </w:p>
        <w:p w14:paraId="3573071E" w14:textId="757CE15F" w:rsidR="00B20D81" w:rsidRDefault="00B20D81" w:rsidP="00B20D81">
          <w:pPr>
            <w:pStyle w:val="Labor-Text"/>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1D3F0F" w14:paraId="79A02618" w14:textId="77777777" w:rsidTr="002D69F1">
            <w:trPr>
              <w:trHeight w:val="283"/>
            </w:trPr>
            <w:tc>
              <w:tcPr>
                <w:tcW w:w="282" w:type="dxa"/>
              </w:tcPr>
              <w:p w14:paraId="5F712D0B" w14:textId="77777777" w:rsidR="001D3F0F" w:rsidRDefault="001D3F0F" w:rsidP="002D69F1">
                <w:pPr>
                  <w:pStyle w:val="Arbeitsanweisung"/>
                  <w:tabs>
                    <w:tab w:val="left" w:pos="709"/>
                  </w:tabs>
                </w:pPr>
              </w:p>
            </w:tc>
            <w:tc>
              <w:tcPr>
                <w:tcW w:w="282" w:type="dxa"/>
              </w:tcPr>
              <w:p w14:paraId="13D9F250" w14:textId="77777777" w:rsidR="001D3F0F" w:rsidRDefault="001D3F0F" w:rsidP="002D69F1">
                <w:pPr>
                  <w:pStyle w:val="Arbeitsanweisung"/>
                  <w:tabs>
                    <w:tab w:val="left" w:pos="709"/>
                  </w:tabs>
                </w:pPr>
              </w:p>
            </w:tc>
            <w:tc>
              <w:tcPr>
                <w:tcW w:w="282" w:type="dxa"/>
              </w:tcPr>
              <w:p w14:paraId="2B31AF72" w14:textId="77777777" w:rsidR="001D3F0F" w:rsidRDefault="001D3F0F" w:rsidP="002D69F1">
                <w:pPr>
                  <w:pStyle w:val="Arbeitsanweisung"/>
                  <w:tabs>
                    <w:tab w:val="left" w:pos="709"/>
                  </w:tabs>
                </w:pPr>
              </w:p>
            </w:tc>
            <w:tc>
              <w:tcPr>
                <w:tcW w:w="282" w:type="dxa"/>
              </w:tcPr>
              <w:p w14:paraId="2C246DB9" w14:textId="77777777" w:rsidR="001D3F0F" w:rsidRDefault="001D3F0F" w:rsidP="002D69F1">
                <w:pPr>
                  <w:pStyle w:val="Arbeitsanweisung"/>
                  <w:tabs>
                    <w:tab w:val="left" w:pos="709"/>
                  </w:tabs>
                </w:pPr>
              </w:p>
            </w:tc>
            <w:tc>
              <w:tcPr>
                <w:tcW w:w="282" w:type="dxa"/>
              </w:tcPr>
              <w:p w14:paraId="0C922CB9" w14:textId="77777777" w:rsidR="001D3F0F" w:rsidRDefault="001D3F0F" w:rsidP="002D69F1">
                <w:pPr>
                  <w:pStyle w:val="Arbeitsanweisung"/>
                  <w:tabs>
                    <w:tab w:val="left" w:pos="709"/>
                  </w:tabs>
                </w:pPr>
              </w:p>
            </w:tc>
            <w:tc>
              <w:tcPr>
                <w:tcW w:w="282" w:type="dxa"/>
              </w:tcPr>
              <w:p w14:paraId="5ECA78DE" w14:textId="77777777" w:rsidR="001D3F0F" w:rsidRDefault="001D3F0F" w:rsidP="002D69F1">
                <w:pPr>
                  <w:pStyle w:val="Arbeitsanweisung"/>
                  <w:tabs>
                    <w:tab w:val="left" w:pos="709"/>
                  </w:tabs>
                </w:pPr>
              </w:p>
            </w:tc>
            <w:tc>
              <w:tcPr>
                <w:tcW w:w="282" w:type="dxa"/>
              </w:tcPr>
              <w:p w14:paraId="188BB750" w14:textId="77777777" w:rsidR="001D3F0F" w:rsidRDefault="001D3F0F" w:rsidP="002D69F1">
                <w:pPr>
                  <w:pStyle w:val="Arbeitsanweisung"/>
                  <w:tabs>
                    <w:tab w:val="left" w:pos="709"/>
                  </w:tabs>
                </w:pPr>
              </w:p>
            </w:tc>
            <w:tc>
              <w:tcPr>
                <w:tcW w:w="282" w:type="dxa"/>
              </w:tcPr>
              <w:p w14:paraId="430449A9" w14:textId="77777777" w:rsidR="001D3F0F" w:rsidRDefault="001D3F0F" w:rsidP="002D69F1">
                <w:pPr>
                  <w:pStyle w:val="Arbeitsanweisung"/>
                  <w:tabs>
                    <w:tab w:val="left" w:pos="709"/>
                  </w:tabs>
                </w:pPr>
              </w:p>
            </w:tc>
            <w:tc>
              <w:tcPr>
                <w:tcW w:w="282" w:type="dxa"/>
              </w:tcPr>
              <w:p w14:paraId="168AAAD2" w14:textId="77777777" w:rsidR="001D3F0F" w:rsidRDefault="001D3F0F" w:rsidP="002D69F1">
                <w:pPr>
                  <w:pStyle w:val="Arbeitsanweisung"/>
                  <w:tabs>
                    <w:tab w:val="left" w:pos="709"/>
                  </w:tabs>
                </w:pPr>
              </w:p>
            </w:tc>
            <w:tc>
              <w:tcPr>
                <w:tcW w:w="282" w:type="dxa"/>
              </w:tcPr>
              <w:p w14:paraId="60C7E645" w14:textId="77777777" w:rsidR="001D3F0F" w:rsidRDefault="001D3F0F" w:rsidP="002D69F1">
                <w:pPr>
                  <w:pStyle w:val="Arbeitsanweisung"/>
                  <w:tabs>
                    <w:tab w:val="left" w:pos="709"/>
                  </w:tabs>
                </w:pPr>
              </w:p>
            </w:tc>
            <w:tc>
              <w:tcPr>
                <w:tcW w:w="282" w:type="dxa"/>
              </w:tcPr>
              <w:p w14:paraId="6FD9D6CE" w14:textId="77777777" w:rsidR="001D3F0F" w:rsidRDefault="001D3F0F" w:rsidP="002D69F1">
                <w:pPr>
                  <w:pStyle w:val="Arbeitsanweisung"/>
                  <w:tabs>
                    <w:tab w:val="left" w:pos="709"/>
                  </w:tabs>
                </w:pPr>
              </w:p>
            </w:tc>
            <w:tc>
              <w:tcPr>
                <w:tcW w:w="282" w:type="dxa"/>
              </w:tcPr>
              <w:p w14:paraId="131292B4" w14:textId="77777777" w:rsidR="001D3F0F" w:rsidRDefault="001D3F0F" w:rsidP="002D69F1">
                <w:pPr>
                  <w:pStyle w:val="Arbeitsanweisung"/>
                  <w:tabs>
                    <w:tab w:val="left" w:pos="709"/>
                  </w:tabs>
                </w:pPr>
              </w:p>
            </w:tc>
            <w:tc>
              <w:tcPr>
                <w:tcW w:w="282" w:type="dxa"/>
              </w:tcPr>
              <w:p w14:paraId="4A92AC3A" w14:textId="77777777" w:rsidR="001D3F0F" w:rsidRDefault="001D3F0F" w:rsidP="002D69F1">
                <w:pPr>
                  <w:pStyle w:val="Arbeitsanweisung"/>
                  <w:tabs>
                    <w:tab w:val="left" w:pos="709"/>
                  </w:tabs>
                </w:pPr>
              </w:p>
            </w:tc>
            <w:tc>
              <w:tcPr>
                <w:tcW w:w="282" w:type="dxa"/>
              </w:tcPr>
              <w:p w14:paraId="77E606AE" w14:textId="77777777" w:rsidR="001D3F0F" w:rsidRDefault="001D3F0F" w:rsidP="002D69F1">
                <w:pPr>
                  <w:pStyle w:val="Arbeitsanweisung"/>
                  <w:tabs>
                    <w:tab w:val="left" w:pos="709"/>
                  </w:tabs>
                </w:pPr>
              </w:p>
            </w:tc>
            <w:tc>
              <w:tcPr>
                <w:tcW w:w="282" w:type="dxa"/>
              </w:tcPr>
              <w:p w14:paraId="4E9B4AB4" w14:textId="77777777" w:rsidR="001D3F0F" w:rsidRDefault="001D3F0F" w:rsidP="002D69F1">
                <w:pPr>
                  <w:pStyle w:val="Arbeitsanweisung"/>
                  <w:tabs>
                    <w:tab w:val="left" w:pos="709"/>
                  </w:tabs>
                </w:pPr>
              </w:p>
            </w:tc>
            <w:tc>
              <w:tcPr>
                <w:tcW w:w="281" w:type="dxa"/>
              </w:tcPr>
              <w:p w14:paraId="368DC138" w14:textId="77777777" w:rsidR="001D3F0F" w:rsidRDefault="001D3F0F" w:rsidP="002D69F1">
                <w:pPr>
                  <w:pStyle w:val="Arbeitsanweisung"/>
                  <w:tabs>
                    <w:tab w:val="left" w:pos="709"/>
                  </w:tabs>
                </w:pPr>
              </w:p>
            </w:tc>
            <w:tc>
              <w:tcPr>
                <w:tcW w:w="281" w:type="dxa"/>
              </w:tcPr>
              <w:p w14:paraId="773A5569" w14:textId="77777777" w:rsidR="001D3F0F" w:rsidRDefault="001D3F0F" w:rsidP="002D69F1">
                <w:pPr>
                  <w:pStyle w:val="Arbeitsanweisung"/>
                  <w:tabs>
                    <w:tab w:val="left" w:pos="709"/>
                  </w:tabs>
                </w:pPr>
              </w:p>
            </w:tc>
            <w:tc>
              <w:tcPr>
                <w:tcW w:w="281" w:type="dxa"/>
              </w:tcPr>
              <w:p w14:paraId="13EB95B5" w14:textId="77777777" w:rsidR="001D3F0F" w:rsidRDefault="001D3F0F" w:rsidP="002D69F1">
                <w:pPr>
                  <w:pStyle w:val="Arbeitsanweisung"/>
                  <w:tabs>
                    <w:tab w:val="left" w:pos="709"/>
                  </w:tabs>
                </w:pPr>
              </w:p>
            </w:tc>
            <w:tc>
              <w:tcPr>
                <w:tcW w:w="281" w:type="dxa"/>
              </w:tcPr>
              <w:p w14:paraId="4FDAFE45" w14:textId="77777777" w:rsidR="001D3F0F" w:rsidRDefault="001D3F0F" w:rsidP="002D69F1">
                <w:pPr>
                  <w:pStyle w:val="Arbeitsanweisung"/>
                  <w:tabs>
                    <w:tab w:val="left" w:pos="709"/>
                  </w:tabs>
                </w:pPr>
              </w:p>
            </w:tc>
            <w:tc>
              <w:tcPr>
                <w:tcW w:w="281" w:type="dxa"/>
              </w:tcPr>
              <w:p w14:paraId="1F597BC7" w14:textId="77777777" w:rsidR="001D3F0F" w:rsidRDefault="001D3F0F" w:rsidP="002D69F1">
                <w:pPr>
                  <w:pStyle w:val="Arbeitsanweisung"/>
                  <w:tabs>
                    <w:tab w:val="left" w:pos="709"/>
                  </w:tabs>
                </w:pPr>
              </w:p>
            </w:tc>
            <w:tc>
              <w:tcPr>
                <w:tcW w:w="281" w:type="dxa"/>
              </w:tcPr>
              <w:p w14:paraId="46EE4B8C" w14:textId="77777777" w:rsidR="001D3F0F" w:rsidRDefault="001D3F0F" w:rsidP="002D69F1">
                <w:pPr>
                  <w:pStyle w:val="Arbeitsanweisung"/>
                  <w:tabs>
                    <w:tab w:val="left" w:pos="709"/>
                  </w:tabs>
                </w:pPr>
              </w:p>
            </w:tc>
            <w:tc>
              <w:tcPr>
                <w:tcW w:w="281" w:type="dxa"/>
              </w:tcPr>
              <w:p w14:paraId="3ED513EC" w14:textId="77777777" w:rsidR="001D3F0F" w:rsidRDefault="001D3F0F" w:rsidP="002D69F1">
                <w:pPr>
                  <w:pStyle w:val="Arbeitsanweisung"/>
                  <w:tabs>
                    <w:tab w:val="left" w:pos="709"/>
                  </w:tabs>
                </w:pPr>
              </w:p>
            </w:tc>
            <w:tc>
              <w:tcPr>
                <w:tcW w:w="281" w:type="dxa"/>
              </w:tcPr>
              <w:p w14:paraId="0F6A2B51" w14:textId="77777777" w:rsidR="001D3F0F" w:rsidRDefault="001D3F0F" w:rsidP="002D69F1">
                <w:pPr>
                  <w:pStyle w:val="Arbeitsanweisung"/>
                  <w:tabs>
                    <w:tab w:val="left" w:pos="709"/>
                  </w:tabs>
                </w:pPr>
              </w:p>
            </w:tc>
            <w:tc>
              <w:tcPr>
                <w:tcW w:w="281" w:type="dxa"/>
              </w:tcPr>
              <w:p w14:paraId="770C6916" w14:textId="77777777" w:rsidR="001D3F0F" w:rsidRDefault="001D3F0F" w:rsidP="002D69F1">
                <w:pPr>
                  <w:pStyle w:val="Arbeitsanweisung"/>
                  <w:tabs>
                    <w:tab w:val="left" w:pos="709"/>
                  </w:tabs>
                </w:pPr>
              </w:p>
            </w:tc>
            <w:tc>
              <w:tcPr>
                <w:tcW w:w="281" w:type="dxa"/>
              </w:tcPr>
              <w:p w14:paraId="322866B5" w14:textId="77777777" w:rsidR="001D3F0F" w:rsidRDefault="001D3F0F" w:rsidP="002D69F1">
                <w:pPr>
                  <w:pStyle w:val="Arbeitsanweisung"/>
                  <w:tabs>
                    <w:tab w:val="left" w:pos="709"/>
                  </w:tabs>
                </w:pPr>
              </w:p>
            </w:tc>
            <w:tc>
              <w:tcPr>
                <w:tcW w:w="281" w:type="dxa"/>
              </w:tcPr>
              <w:p w14:paraId="52F8EF04" w14:textId="77777777" w:rsidR="001D3F0F" w:rsidRDefault="001D3F0F" w:rsidP="002D69F1">
                <w:pPr>
                  <w:pStyle w:val="Arbeitsanweisung"/>
                  <w:tabs>
                    <w:tab w:val="left" w:pos="709"/>
                  </w:tabs>
                </w:pPr>
              </w:p>
            </w:tc>
            <w:tc>
              <w:tcPr>
                <w:tcW w:w="281" w:type="dxa"/>
              </w:tcPr>
              <w:p w14:paraId="32F64E50" w14:textId="77777777" w:rsidR="001D3F0F" w:rsidRDefault="001D3F0F" w:rsidP="002D69F1">
                <w:pPr>
                  <w:pStyle w:val="Arbeitsanweisung"/>
                  <w:tabs>
                    <w:tab w:val="left" w:pos="709"/>
                  </w:tabs>
                </w:pPr>
              </w:p>
            </w:tc>
            <w:tc>
              <w:tcPr>
                <w:tcW w:w="281" w:type="dxa"/>
              </w:tcPr>
              <w:p w14:paraId="2E270F15" w14:textId="77777777" w:rsidR="001D3F0F" w:rsidRDefault="001D3F0F" w:rsidP="002D69F1">
                <w:pPr>
                  <w:pStyle w:val="Arbeitsanweisung"/>
                  <w:tabs>
                    <w:tab w:val="left" w:pos="709"/>
                  </w:tabs>
                </w:pPr>
              </w:p>
            </w:tc>
            <w:tc>
              <w:tcPr>
                <w:tcW w:w="281" w:type="dxa"/>
              </w:tcPr>
              <w:p w14:paraId="2B7A5F10" w14:textId="77777777" w:rsidR="001D3F0F" w:rsidRDefault="001D3F0F" w:rsidP="002D69F1">
                <w:pPr>
                  <w:pStyle w:val="Arbeitsanweisung"/>
                  <w:tabs>
                    <w:tab w:val="left" w:pos="709"/>
                  </w:tabs>
                </w:pPr>
              </w:p>
            </w:tc>
            <w:tc>
              <w:tcPr>
                <w:tcW w:w="281" w:type="dxa"/>
              </w:tcPr>
              <w:p w14:paraId="109DB8C4" w14:textId="77777777" w:rsidR="001D3F0F" w:rsidRDefault="001D3F0F" w:rsidP="002D69F1">
                <w:pPr>
                  <w:pStyle w:val="Arbeitsanweisung"/>
                  <w:tabs>
                    <w:tab w:val="left" w:pos="709"/>
                  </w:tabs>
                </w:pPr>
              </w:p>
            </w:tc>
            <w:tc>
              <w:tcPr>
                <w:tcW w:w="281" w:type="dxa"/>
              </w:tcPr>
              <w:p w14:paraId="0DC5E36A" w14:textId="77777777" w:rsidR="001D3F0F" w:rsidRDefault="001D3F0F" w:rsidP="002D69F1">
                <w:pPr>
                  <w:pStyle w:val="Arbeitsanweisung"/>
                  <w:tabs>
                    <w:tab w:val="left" w:pos="709"/>
                  </w:tabs>
                </w:pPr>
              </w:p>
            </w:tc>
            <w:tc>
              <w:tcPr>
                <w:tcW w:w="281" w:type="dxa"/>
              </w:tcPr>
              <w:p w14:paraId="7BB2136D" w14:textId="77777777" w:rsidR="001D3F0F" w:rsidRDefault="001D3F0F" w:rsidP="002D69F1">
                <w:pPr>
                  <w:pStyle w:val="Arbeitsanweisung"/>
                  <w:tabs>
                    <w:tab w:val="left" w:pos="709"/>
                  </w:tabs>
                </w:pPr>
              </w:p>
            </w:tc>
          </w:tr>
          <w:tr w:rsidR="001D3F0F" w14:paraId="59958D29" w14:textId="77777777" w:rsidTr="002D69F1">
            <w:trPr>
              <w:trHeight w:val="283"/>
            </w:trPr>
            <w:tc>
              <w:tcPr>
                <w:tcW w:w="282" w:type="dxa"/>
              </w:tcPr>
              <w:p w14:paraId="0FE25D55" w14:textId="77777777" w:rsidR="001D3F0F" w:rsidRDefault="001D3F0F" w:rsidP="002D69F1">
                <w:pPr>
                  <w:pStyle w:val="Arbeitsanweisung"/>
                  <w:tabs>
                    <w:tab w:val="left" w:pos="709"/>
                  </w:tabs>
                </w:pPr>
              </w:p>
            </w:tc>
            <w:tc>
              <w:tcPr>
                <w:tcW w:w="282" w:type="dxa"/>
              </w:tcPr>
              <w:p w14:paraId="7A234E08" w14:textId="77777777" w:rsidR="001D3F0F" w:rsidRDefault="001D3F0F" w:rsidP="002D69F1">
                <w:pPr>
                  <w:pStyle w:val="Arbeitsanweisung"/>
                  <w:tabs>
                    <w:tab w:val="left" w:pos="709"/>
                  </w:tabs>
                </w:pPr>
              </w:p>
            </w:tc>
            <w:tc>
              <w:tcPr>
                <w:tcW w:w="282" w:type="dxa"/>
              </w:tcPr>
              <w:p w14:paraId="3775860A" w14:textId="77777777" w:rsidR="001D3F0F" w:rsidRDefault="001D3F0F" w:rsidP="002D69F1">
                <w:pPr>
                  <w:pStyle w:val="Arbeitsanweisung"/>
                  <w:tabs>
                    <w:tab w:val="left" w:pos="709"/>
                  </w:tabs>
                </w:pPr>
              </w:p>
            </w:tc>
            <w:tc>
              <w:tcPr>
                <w:tcW w:w="282" w:type="dxa"/>
              </w:tcPr>
              <w:p w14:paraId="32A3EE4C" w14:textId="77777777" w:rsidR="001D3F0F" w:rsidRDefault="001D3F0F" w:rsidP="002D69F1">
                <w:pPr>
                  <w:pStyle w:val="Arbeitsanweisung"/>
                  <w:tabs>
                    <w:tab w:val="left" w:pos="709"/>
                  </w:tabs>
                  <w:rPr>
                    <w:noProof/>
                  </w:rPr>
                </w:pPr>
              </w:p>
            </w:tc>
            <w:tc>
              <w:tcPr>
                <w:tcW w:w="282" w:type="dxa"/>
              </w:tcPr>
              <w:p w14:paraId="55F9AA15" w14:textId="77777777" w:rsidR="001D3F0F" w:rsidRDefault="001D3F0F" w:rsidP="002D69F1">
                <w:pPr>
                  <w:pStyle w:val="Arbeitsanweisung"/>
                  <w:tabs>
                    <w:tab w:val="left" w:pos="709"/>
                  </w:tabs>
                </w:pPr>
              </w:p>
            </w:tc>
            <w:tc>
              <w:tcPr>
                <w:tcW w:w="282" w:type="dxa"/>
              </w:tcPr>
              <w:p w14:paraId="65FEC49D" w14:textId="77777777" w:rsidR="001D3F0F" w:rsidRDefault="001D3F0F" w:rsidP="002D69F1">
                <w:pPr>
                  <w:pStyle w:val="Arbeitsanweisung"/>
                  <w:tabs>
                    <w:tab w:val="left" w:pos="709"/>
                  </w:tabs>
                </w:pPr>
              </w:p>
            </w:tc>
            <w:tc>
              <w:tcPr>
                <w:tcW w:w="282" w:type="dxa"/>
              </w:tcPr>
              <w:p w14:paraId="79C9A4D5" w14:textId="77777777" w:rsidR="001D3F0F" w:rsidRDefault="001D3F0F" w:rsidP="002D69F1">
                <w:pPr>
                  <w:pStyle w:val="Arbeitsanweisung"/>
                  <w:tabs>
                    <w:tab w:val="left" w:pos="709"/>
                  </w:tabs>
                </w:pPr>
              </w:p>
            </w:tc>
            <w:tc>
              <w:tcPr>
                <w:tcW w:w="282" w:type="dxa"/>
              </w:tcPr>
              <w:p w14:paraId="47C56B80" w14:textId="77777777" w:rsidR="001D3F0F" w:rsidRDefault="001D3F0F" w:rsidP="002D69F1">
                <w:pPr>
                  <w:pStyle w:val="Arbeitsanweisung"/>
                  <w:tabs>
                    <w:tab w:val="left" w:pos="709"/>
                  </w:tabs>
                </w:pPr>
              </w:p>
            </w:tc>
            <w:tc>
              <w:tcPr>
                <w:tcW w:w="282" w:type="dxa"/>
              </w:tcPr>
              <w:p w14:paraId="7BB9EB88" w14:textId="77777777" w:rsidR="001D3F0F" w:rsidRDefault="001D3F0F" w:rsidP="002D69F1">
                <w:pPr>
                  <w:pStyle w:val="Arbeitsanweisung"/>
                  <w:tabs>
                    <w:tab w:val="left" w:pos="709"/>
                  </w:tabs>
                </w:pPr>
              </w:p>
            </w:tc>
            <w:tc>
              <w:tcPr>
                <w:tcW w:w="282" w:type="dxa"/>
              </w:tcPr>
              <w:p w14:paraId="268DBF09" w14:textId="77777777" w:rsidR="001D3F0F" w:rsidRDefault="001D3F0F" w:rsidP="002D69F1">
                <w:pPr>
                  <w:pStyle w:val="Arbeitsanweisung"/>
                  <w:tabs>
                    <w:tab w:val="left" w:pos="709"/>
                  </w:tabs>
                </w:pPr>
              </w:p>
            </w:tc>
            <w:tc>
              <w:tcPr>
                <w:tcW w:w="282" w:type="dxa"/>
              </w:tcPr>
              <w:p w14:paraId="26E69536" w14:textId="77777777" w:rsidR="001D3F0F" w:rsidRDefault="001D3F0F" w:rsidP="002D69F1">
                <w:pPr>
                  <w:pStyle w:val="Arbeitsanweisung"/>
                  <w:tabs>
                    <w:tab w:val="left" w:pos="709"/>
                  </w:tabs>
                </w:pPr>
              </w:p>
            </w:tc>
            <w:tc>
              <w:tcPr>
                <w:tcW w:w="282" w:type="dxa"/>
              </w:tcPr>
              <w:p w14:paraId="76F70365" w14:textId="77777777" w:rsidR="001D3F0F" w:rsidRDefault="001D3F0F" w:rsidP="002D69F1">
                <w:pPr>
                  <w:pStyle w:val="Arbeitsanweisung"/>
                  <w:tabs>
                    <w:tab w:val="left" w:pos="709"/>
                  </w:tabs>
                </w:pPr>
              </w:p>
            </w:tc>
            <w:tc>
              <w:tcPr>
                <w:tcW w:w="282" w:type="dxa"/>
              </w:tcPr>
              <w:p w14:paraId="7D4A1E2B" w14:textId="77777777" w:rsidR="001D3F0F" w:rsidRDefault="001D3F0F" w:rsidP="002D69F1">
                <w:pPr>
                  <w:pStyle w:val="Arbeitsanweisung"/>
                  <w:tabs>
                    <w:tab w:val="left" w:pos="709"/>
                  </w:tabs>
                </w:pPr>
              </w:p>
            </w:tc>
            <w:tc>
              <w:tcPr>
                <w:tcW w:w="282" w:type="dxa"/>
              </w:tcPr>
              <w:p w14:paraId="1F7447CB" w14:textId="77777777" w:rsidR="001D3F0F" w:rsidRDefault="001D3F0F" w:rsidP="002D69F1">
                <w:pPr>
                  <w:pStyle w:val="Arbeitsanweisung"/>
                  <w:tabs>
                    <w:tab w:val="left" w:pos="709"/>
                  </w:tabs>
                </w:pPr>
              </w:p>
            </w:tc>
            <w:tc>
              <w:tcPr>
                <w:tcW w:w="282" w:type="dxa"/>
              </w:tcPr>
              <w:p w14:paraId="4AF2E713" w14:textId="77777777" w:rsidR="001D3F0F" w:rsidRDefault="001D3F0F" w:rsidP="002D69F1">
                <w:pPr>
                  <w:pStyle w:val="Arbeitsanweisung"/>
                  <w:tabs>
                    <w:tab w:val="left" w:pos="709"/>
                  </w:tabs>
                </w:pPr>
              </w:p>
            </w:tc>
            <w:tc>
              <w:tcPr>
                <w:tcW w:w="281" w:type="dxa"/>
              </w:tcPr>
              <w:p w14:paraId="6397A3CF" w14:textId="77777777" w:rsidR="001D3F0F" w:rsidRDefault="001D3F0F" w:rsidP="002D69F1">
                <w:pPr>
                  <w:pStyle w:val="Arbeitsanweisung"/>
                  <w:tabs>
                    <w:tab w:val="left" w:pos="709"/>
                  </w:tabs>
                </w:pPr>
              </w:p>
            </w:tc>
            <w:tc>
              <w:tcPr>
                <w:tcW w:w="281" w:type="dxa"/>
              </w:tcPr>
              <w:p w14:paraId="4B742938" w14:textId="77777777" w:rsidR="001D3F0F" w:rsidRDefault="001D3F0F" w:rsidP="002D69F1">
                <w:pPr>
                  <w:pStyle w:val="Arbeitsanweisung"/>
                  <w:tabs>
                    <w:tab w:val="left" w:pos="709"/>
                  </w:tabs>
                </w:pPr>
              </w:p>
            </w:tc>
            <w:tc>
              <w:tcPr>
                <w:tcW w:w="281" w:type="dxa"/>
              </w:tcPr>
              <w:p w14:paraId="425E2E33" w14:textId="77777777" w:rsidR="001D3F0F" w:rsidRDefault="001D3F0F" w:rsidP="002D69F1">
                <w:pPr>
                  <w:pStyle w:val="Arbeitsanweisung"/>
                  <w:tabs>
                    <w:tab w:val="left" w:pos="709"/>
                  </w:tabs>
                </w:pPr>
              </w:p>
            </w:tc>
            <w:tc>
              <w:tcPr>
                <w:tcW w:w="281" w:type="dxa"/>
              </w:tcPr>
              <w:p w14:paraId="321F20BD" w14:textId="77777777" w:rsidR="001D3F0F" w:rsidRDefault="001D3F0F" w:rsidP="002D69F1">
                <w:pPr>
                  <w:pStyle w:val="Arbeitsanweisung"/>
                  <w:tabs>
                    <w:tab w:val="left" w:pos="709"/>
                  </w:tabs>
                </w:pPr>
              </w:p>
            </w:tc>
            <w:tc>
              <w:tcPr>
                <w:tcW w:w="281" w:type="dxa"/>
              </w:tcPr>
              <w:p w14:paraId="6F37ADB3" w14:textId="77777777" w:rsidR="001D3F0F" w:rsidRDefault="001D3F0F" w:rsidP="002D69F1">
                <w:pPr>
                  <w:pStyle w:val="Arbeitsanweisung"/>
                  <w:tabs>
                    <w:tab w:val="left" w:pos="709"/>
                  </w:tabs>
                </w:pPr>
              </w:p>
            </w:tc>
            <w:tc>
              <w:tcPr>
                <w:tcW w:w="281" w:type="dxa"/>
              </w:tcPr>
              <w:p w14:paraId="460FB153" w14:textId="77777777" w:rsidR="001D3F0F" w:rsidRDefault="001D3F0F" w:rsidP="002D69F1">
                <w:pPr>
                  <w:pStyle w:val="Arbeitsanweisung"/>
                  <w:tabs>
                    <w:tab w:val="left" w:pos="709"/>
                  </w:tabs>
                </w:pPr>
              </w:p>
            </w:tc>
            <w:tc>
              <w:tcPr>
                <w:tcW w:w="281" w:type="dxa"/>
              </w:tcPr>
              <w:p w14:paraId="63129C62" w14:textId="77777777" w:rsidR="001D3F0F" w:rsidRDefault="001D3F0F" w:rsidP="002D69F1">
                <w:pPr>
                  <w:pStyle w:val="Arbeitsanweisung"/>
                  <w:tabs>
                    <w:tab w:val="left" w:pos="709"/>
                  </w:tabs>
                </w:pPr>
              </w:p>
            </w:tc>
            <w:tc>
              <w:tcPr>
                <w:tcW w:w="281" w:type="dxa"/>
              </w:tcPr>
              <w:p w14:paraId="5C0656A2" w14:textId="77777777" w:rsidR="001D3F0F" w:rsidRDefault="001D3F0F" w:rsidP="002D69F1">
                <w:pPr>
                  <w:pStyle w:val="Arbeitsanweisung"/>
                  <w:tabs>
                    <w:tab w:val="left" w:pos="709"/>
                  </w:tabs>
                </w:pPr>
              </w:p>
            </w:tc>
            <w:tc>
              <w:tcPr>
                <w:tcW w:w="281" w:type="dxa"/>
              </w:tcPr>
              <w:p w14:paraId="7A36686E" w14:textId="77777777" w:rsidR="001D3F0F" w:rsidRDefault="001D3F0F" w:rsidP="002D69F1">
                <w:pPr>
                  <w:pStyle w:val="Arbeitsanweisung"/>
                  <w:tabs>
                    <w:tab w:val="left" w:pos="709"/>
                  </w:tabs>
                </w:pPr>
              </w:p>
            </w:tc>
            <w:tc>
              <w:tcPr>
                <w:tcW w:w="281" w:type="dxa"/>
              </w:tcPr>
              <w:p w14:paraId="14512D2A" w14:textId="77777777" w:rsidR="001D3F0F" w:rsidRDefault="001D3F0F" w:rsidP="002D69F1">
                <w:pPr>
                  <w:pStyle w:val="Arbeitsanweisung"/>
                  <w:tabs>
                    <w:tab w:val="left" w:pos="709"/>
                  </w:tabs>
                </w:pPr>
              </w:p>
            </w:tc>
            <w:tc>
              <w:tcPr>
                <w:tcW w:w="281" w:type="dxa"/>
              </w:tcPr>
              <w:p w14:paraId="093E58A3" w14:textId="77777777" w:rsidR="001D3F0F" w:rsidRDefault="001D3F0F" w:rsidP="002D69F1">
                <w:pPr>
                  <w:pStyle w:val="Arbeitsanweisung"/>
                  <w:tabs>
                    <w:tab w:val="left" w:pos="709"/>
                  </w:tabs>
                </w:pPr>
              </w:p>
            </w:tc>
            <w:tc>
              <w:tcPr>
                <w:tcW w:w="281" w:type="dxa"/>
              </w:tcPr>
              <w:p w14:paraId="37DB176B" w14:textId="77777777" w:rsidR="001D3F0F" w:rsidRDefault="001D3F0F" w:rsidP="002D69F1">
                <w:pPr>
                  <w:pStyle w:val="Arbeitsanweisung"/>
                  <w:tabs>
                    <w:tab w:val="left" w:pos="709"/>
                  </w:tabs>
                </w:pPr>
              </w:p>
            </w:tc>
            <w:tc>
              <w:tcPr>
                <w:tcW w:w="281" w:type="dxa"/>
              </w:tcPr>
              <w:p w14:paraId="6B1E322B" w14:textId="77777777" w:rsidR="001D3F0F" w:rsidRDefault="001D3F0F" w:rsidP="002D69F1">
                <w:pPr>
                  <w:pStyle w:val="Arbeitsanweisung"/>
                  <w:tabs>
                    <w:tab w:val="left" w:pos="709"/>
                  </w:tabs>
                </w:pPr>
              </w:p>
            </w:tc>
            <w:tc>
              <w:tcPr>
                <w:tcW w:w="281" w:type="dxa"/>
              </w:tcPr>
              <w:p w14:paraId="007794B6" w14:textId="77777777" w:rsidR="001D3F0F" w:rsidRDefault="001D3F0F" w:rsidP="002D69F1">
                <w:pPr>
                  <w:pStyle w:val="Arbeitsanweisung"/>
                  <w:tabs>
                    <w:tab w:val="left" w:pos="709"/>
                  </w:tabs>
                </w:pPr>
              </w:p>
            </w:tc>
            <w:tc>
              <w:tcPr>
                <w:tcW w:w="281" w:type="dxa"/>
              </w:tcPr>
              <w:p w14:paraId="0690AB9D" w14:textId="77777777" w:rsidR="001D3F0F" w:rsidRDefault="001D3F0F" w:rsidP="002D69F1">
                <w:pPr>
                  <w:pStyle w:val="Arbeitsanweisung"/>
                  <w:tabs>
                    <w:tab w:val="left" w:pos="709"/>
                  </w:tabs>
                </w:pPr>
              </w:p>
            </w:tc>
            <w:tc>
              <w:tcPr>
                <w:tcW w:w="281" w:type="dxa"/>
              </w:tcPr>
              <w:p w14:paraId="771460ED" w14:textId="77777777" w:rsidR="001D3F0F" w:rsidRDefault="001D3F0F" w:rsidP="002D69F1">
                <w:pPr>
                  <w:pStyle w:val="Arbeitsanweisung"/>
                  <w:tabs>
                    <w:tab w:val="left" w:pos="709"/>
                  </w:tabs>
                </w:pPr>
              </w:p>
            </w:tc>
            <w:tc>
              <w:tcPr>
                <w:tcW w:w="281" w:type="dxa"/>
              </w:tcPr>
              <w:p w14:paraId="63D766F4" w14:textId="77777777" w:rsidR="001D3F0F" w:rsidRDefault="001D3F0F" w:rsidP="002D69F1">
                <w:pPr>
                  <w:pStyle w:val="Arbeitsanweisung"/>
                  <w:tabs>
                    <w:tab w:val="left" w:pos="709"/>
                  </w:tabs>
                </w:pPr>
              </w:p>
            </w:tc>
          </w:tr>
          <w:tr w:rsidR="001D3F0F" w14:paraId="6BFE6A4A" w14:textId="77777777" w:rsidTr="002D69F1">
            <w:trPr>
              <w:trHeight w:val="283"/>
            </w:trPr>
            <w:tc>
              <w:tcPr>
                <w:tcW w:w="282" w:type="dxa"/>
              </w:tcPr>
              <w:p w14:paraId="595534A9" w14:textId="77777777" w:rsidR="001D3F0F" w:rsidRDefault="001D3F0F" w:rsidP="002D69F1">
                <w:pPr>
                  <w:pStyle w:val="Arbeitsanweisung"/>
                  <w:tabs>
                    <w:tab w:val="left" w:pos="709"/>
                  </w:tabs>
                </w:pPr>
              </w:p>
            </w:tc>
            <w:tc>
              <w:tcPr>
                <w:tcW w:w="282" w:type="dxa"/>
              </w:tcPr>
              <w:p w14:paraId="34D21E46" w14:textId="77777777" w:rsidR="001D3F0F" w:rsidRDefault="001D3F0F" w:rsidP="002D69F1">
                <w:pPr>
                  <w:pStyle w:val="Arbeitsanweisung"/>
                  <w:tabs>
                    <w:tab w:val="left" w:pos="709"/>
                  </w:tabs>
                </w:pPr>
              </w:p>
            </w:tc>
            <w:tc>
              <w:tcPr>
                <w:tcW w:w="282" w:type="dxa"/>
              </w:tcPr>
              <w:p w14:paraId="7BE025F6" w14:textId="77777777" w:rsidR="001D3F0F" w:rsidRDefault="001D3F0F" w:rsidP="002D69F1">
                <w:pPr>
                  <w:pStyle w:val="Arbeitsanweisung"/>
                  <w:tabs>
                    <w:tab w:val="left" w:pos="709"/>
                  </w:tabs>
                </w:pPr>
              </w:p>
            </w:tc>
            <w:tc>
              <w:tcPr>
                <w:tcW w:w="282" w:type="dxa"/>
              </w:tcPr>
              <w:p w14:paraId="611D59F5" w14:textId="77777777" w:rsidR="001D3F0F" w:rsidRDefault="001D3F0F" w:rsidP="002D69F1">
                <w:pPr>
                  <w:pStyle w:val="Arbeitsanweisung"/>
                  <w:tabs>
                    <w:tab w:val="left" w:pos="709"/>
                  </w:tabs>
                  <w:rPr>
                    <w:noProof/>
                  </w:rPr>
                </w:pPr>
              </w:p>
            </w:tc>
            <w:tc>
              <w:tcPr>
                <w:tcW w:w="282" w:type="dxa"/>
              </w:tcPr>
              <w:p w14:paraId="3E10F521" w14:textId="6B349A82" w:rsidR="001D3F0F" w:rsidRDefault="001D3F0F" w:rsidP="002D69F1">
                <w:pPr>
                  <w:pStyle w:val="Arbeitsanweisung"/>
                  <w:tabs>
                    <w:tab w:val="left" w:pos="709"/>
                  </w:tabs>
                </w:pPr>
              </w:p>
            </w:tc>
            <w:tc>
              <w:tcPr>
                <w:tcW w:w="282" w:type="dxa"/>
              </w:tcPr>
              <w:p w14:paraId="2B98C6C2" w14:textId="77777777" w:rsidR="001D3F0F" w:rsidRDefault="001D3F0F" w:rsidP="002D69F1">
                <w:pPr>
                  <w:pStyle w:val="Arbeitsanweisung"/>
                  <w:tabs>
                    <w:tab w:val="left" w:pos="709"/>
                  </w:tabs>
                </w:pPr>
              </w:p>
            </w:tc>
            <w:tc>
              <w:tcPr>
                <w:tcW w:w="282" w:type="dxa"/>
              </w:tcPr>
              <w:p w14:paraId="1F0DDD2A" w14:textId="77777777" w:rsidR="001D3F0F" w:rsidRDefault="001D3F0F" w:rsidP="002D69F1">
                <w:pPr>
                  <w:pStyle w:val="Arbeitsanweisung"/>
                  <w:tabs>
                    <w:tab w:val="left" w:pos="709"/>
                  </w:tabs>
                </w:pPr>
              </w:p>
            </w:tc>
            <w:tc>
              <w:tcPr>
                <w:tcW w:w="282" w:type="dxa"/>
              </w:tcPr>
              <w:p w14:paraId="71EA622E" w14:textId="77777777" w:rsidR="001D3F0F" w:rsidRDefault="001D3F0F" w:rsidP="002D69F1">
                <w:pPr>
                  <w:pStyle w:val="Arbeitsanweisung"/>
                  <w:tabs>
                    <w:tab w:val="left" w:pos="709"/>
                  </w:tabs>
                </w:pPr>
              </w:p>
            </w:tc>
            <w:tc>
              <w:tcPr>
                <w:tcW w:w="282" w:type="dxa"/>
              </w:tcPr>
              <w:p w14:paraId="47C57B51" w14:textId="77777777" w:rsidR="001D3F0F" w:rsidRDefault="001D3F0F" w:rsidP="002D69F1">
                <w:pPr>
                  <w:pStyle w:val="Arbeitsanweisung"/>
                  <w:tabs>
                    <w:tab w:val="left" w:pos="709"/>
                  </w:tabs>
                </w:pPr>
              </w:p>
            </w:tc>
            <w:tc>
              <w:tcPr>
                <w:tcW w:w="282" w:type="dxa"/>
              </w:tcPr>
              <w:p w14:paraId="7E18AEF5" w14:textId="77777777" w:rsidR="001D3F0F" w:rsidRDefault="001D3F0F" w:rsidP="002D69F1">
                <w:pPr>
                  <w:pStyle w:val="Arbeitsanweisung"/>
                  <w:tabs>
                    <w:tab w:val="left" w:pos="709"/>
                  </w:tabs>
                </w:pPr>
              </w:p>
            </w:tc>
            <w:tc>
              <w:tcPr>
                <w:tcW w:w="282" w:type="dxa"/>
              </w:tcPr>
              <w:p w14:paraId="13FCF9B9" w14:textId="77777777" w:rsidR="001D3F0F" w:rsidRDefault="001D3F0F" w:rsidP="002D69F1">
                <w:pPr>
                  <w:pStyle w:val="Arbeitsanweisung"/>
                  <w:tabs>
                    <w:tab w:val="left" w:pos="709"/>
                  </w:tabs>
                </w:pPr>
              </w:p>
            </w:tc>
            <w:tc>
              <w:tcPr>
                <w:tcW w:w="282" w:type="dxa"/>
              </w:tcPr>
              <w:p w14:paraId="6B04E67A" w14:textId="77777777" w:rsidR="001D3F0F" w:rsidRDefault="001D3F0F" w:rsidP="002D69F1">
                <w:pPr>
                  <w:pStyle w:val="Arbeitsanweisung"/>
                  <w:tabs>
                    <w:tab w:val="left" w:pos="709"/>
                  </w:tabs>
                </w:pPr>
              </w:p>
            </w:tc>
            <w:tc>
              <w:tcPr>
                <w:tcW w:w="282" w:type="dxa"/>
              </w:tcPr>
              <w:p w14:paraId="360ABFF8" w14:textId="77777777" w:rsidR="001D3F0F" w:rsidRDefault="001D3F0F" w:rsidP="002D69F1">
                <w:pPr>
                  <w:pStyle w:val="Arbeitsanweisung"/>
                  <w:tabs>
                    <w:tab w:val="left" w:pos="709"/>
                  </w:tabs>
                </w:pPr>
              </w:p>
            </w:tc>
            <w:tc>
              <w:tcPr>
                <w:tcW w:w="282" w:type="dxa"/>
              </w:tcPr>
              <w:p w14:paraId="55736B6D" w14:textId="77777777" w:rsidR="001D3F0F" w:rsidRDefault="001D3F0F" w:rsidP="002D69F1">
                <w:pPr>
                  <w:pStyle w:val="Arbeitsanweisung"/>
                  <w:tabs>
                    <w:tab w:val="left" w:pos="709"/>
                  </w:tabs>
                </w:pPr>
              </w:p>
            </w:tc>
            <w:tc>
              <w:tcPr>
                <w:tcW w:w="282" w:type="dxa"/>
              </w:tcPr>
              <w:p w14:paraId="47ED28BD" w14:textId="77777777" w:rsidR="001D3F0F" w:rsidRDefault="001D3F0F" w:rsidP="002D69F1">
                <w:pPr>
                  <w:pStyle w:val="Arbeitsanweisung"/>
                  <w:tabs>
                    <w:tab w:val="left" w:pos="709"/>
                  </w:tabs>
                </w:pPr>
              </w:p>
            </w:tc>
            <w:tc>
              <w:tcPr>
                <w:tcW w:w="281" w:type="dxa"/>
              </w:tcPr>
              <w:p w14:paraId="7040A2F7" w14:textId="77777777" w:rsidR="001D3F0F" w:rsidRDefault="001D3F0F" w:rsidP="002D69F1">
                <w:pPr>
                  <w:pStyle w:val="Arbeitsanweisung"/>
                  <w:tabs>
                    <w:tab w:val="left" w:pos="709"/>
                  </w:tabs>
                </w:pPr>
              </w:p>
            </w:tc>
            <w:tc>
              <w:tcPr>
                <w:tcW w:w="281" w:type="dxa"/>
              </w:tcPr>
              <w:p w14:paraId="7AB8C26E" w14:textId="77777777" w:rsidR="001D3F0F" w:rsidRDefault="001D3F0F" w:rsidP="002D69F1">
                <w:pPr>
                  <w:pStyle w:val="Arbeitsanweisung"/>
                  <w:tabs>
                    <w:tab w:val="left" w:pos="709"/>
                  </w:tabs>
                </w:pPr>
              </w:p>
            </w:tc>
            <w:tc>
              <w:tcPr>
                <w:tcW w:w="281" w:type="dxa"/>
              </w:tcPr>
              <w:p w14:paraId="1D07FAF6" w14:textId="77777777" w:rsidR="001D3F0F" w:rsidRDefault="001D3F0F" w:rsidP="002D69F1">
                <w:pPr>
                  <w:pStyle w:val="Arbeitsanweisung"/>
                  <w:tabs>
                    <w:tab w:val="left" w:pos="709"/>
                  </w:tabs>
                </w:pPr>
              </w:p>
            </w:tc>
            <w:tc>
              <w:tcPr>
                <w:tcW w:w="281" w:type="dxa"/>
              </w:tcPr>
              <w:p w14:paraId="563372BA" w14:textId="77777777" w:rsidR="001D3F0F" w:rsidRDefault="001D3F0F" w:rsidP="002D69F1">
                <w:pPr>
                  <w:pStyle w:val="Arbeitsanweisung"/>
                  <w:tabs>
                    <w:tab w:val="left" w:pos="709"/>
                  </w:tabs>
                </w:pPr>
              </w:p>
            </w:tc>
            <w:tc>
              <w:tcPr>
                <w:tcW w:w="281" w:type="dxa"/>
              </w:tcPr>
              <w:p w14:paraId="0EC52EBA" w14:textId="77777777" w:rsidR="001D3F0F" w:rsidRDefault="001D3F0F" w:rsidP="002D69F1">
                <w:pPr>
                  <w:pStyle w:val="Arbeitsanweisung"/>
                  <w:tabs>
                    <w:tab w:val="left" w:pos="709"/>
                  </w:tabs>
                </w:pPr>
              </w:p>
            </w:tc>
            <w:tc>
              <w:tcPr>
                <w:tcW w:w="281" w:type="dxa"/>
              </w:tcPr>
              <w:p w14:paraId="3D9E514A" w14:textId="77777777" w:rsidR="001D3F0F" w:rsidRDefault="001D3F0F" w:rsidP="002D69F1">
                <w:pPr>
                  <w:pStyle w:val="Arbeitsanweisung"/>
                  <w:tabs>
                    <w:tab w:val="left" w:pos="709"/>
                  </w:tabs>
                </w:pPr>
              </w:p>
            </w:tc>
            <w:tc>
              <w:tcPr>
                <w:tcW w:w="281" w:type="dxa"/>
              </w:tcPr>
              <w:p w14:paraId="7DA154CD" w14:textId="77777777" w:rsidR="001D3F0F" w:rsidRDefault="001D3F0F" w:rsidP="002D69F1">
                <w:pPr>
                  <w:pStyle w:val="Arbeitsanweisung"/>
                  <w:tabs>
                    <w:tab w:val="left" w:pos="709"/>
                  </w:tabs>
                </w:pPr>
              </w:p>
            </w:tc>
            <w:tc>
              <w:tcPr>
                <w:tcW w:w="281" w:type="dxa"/>
              </w:tcPr>
              <w:p w14:paraId="313F4345" w14:textId="77777777" w:rsidR="001D3F0F" w:rsidRDefault="001D3F0F" w:rsidP="002D69F1">
                <w:pPr>
                  <w:pStyle w:val="Arbeitsanweisung"/>
                  <w:tabs>
                    <w:tab w:val="left" w:pos="709"/>
                  </w:tabs>
                </w:pPr>
              </w:p>
            </w:tc>
            <w:tc>
              <w:tcPr>
                <w:tcW w:w="281" w:type="dxa"/>
              </w:tcPr>
              <w:p w14:paraId="63047F36" w14:textId="77777777" w:rsidR="001D3F0F" w:rsidRDefault="001D3F0F" w:rsidP="002D69F1">
                <w:pPr>
                  <w:pStyle w:val="Arbeitsanweisung"/>
                  <w:tabs>
                    <w:tab w:val="left" w:pos="709"/>
                  </w:tabs>
                </w:pPr>
              </w:p>
            </w:tc>
            <w:tc>
              <w:tcPr>
                <w:tcW w:w="281" w:type="dxa"/>
              </w:tcPr>
              <w:p w14:paraId="3E912FF5" w14:textId="77777777" w:rsidR="001D3F0F" w:rsidRDefault="001D3F0F" w:rsidP="002D69F1">
                <w:pPr>
                  <w:pStyle w:val="Arbeitsanweisung"/>
                  <w:tabs>
                    <w:tab w:val="left" w:pos="709"/>
                  </w:tabs>
                </w:pPr>
              </w:p>
            </w:tc>
            <w:tc>
              <w:tcPr>
                <w:tcW w:w="281" w:type="dxa"/>
              </w:tcPr>
              <w:p w14:paraId="62E98EB6" w14:textId="77777777" w:rsidR="001D3F0F" w:rsidRDefault="001D3F0F" w:rsidP="002D69F1">
                <w:pPr>
                  <w:pStyle w:val="Arbeitsanweisung"/>
                  <w:tabs>
                    <w:tab w:val="left" w:pos="709"/>
                  </w:tabs>
                </w:pPr>
              </w:p>
            </w:tc>
            <w:tc>
              <w:tcPr>
                <w:tcW w:w="281" w:type="dxa"/>
              </w:tcPr>
              <w:p w14:paraId="3514CB9D" w14:textId="77777777" w:rsidR="001D3F0F" w:rsidRDefault="001D3F0F" w:rsidP="002D69F1">
                <w:pPr>
                  <w:pStyle w:val="Arbeitsanweisung"/>
                  <w:tabs>
                    <w:tab w:val="left" w:pos="709"/>
                  </w:tabs>
                </w:pPr>
              </w:p>
            </w:tc>
            <w:tc>
              <w:tcPr>
                <w:tcW w:w="281" w:type="dxa"/>
              </w:tcPr>
              <w:p w14:paraId="79D4044C" w14:textId="77777777" w:rsidR="001D3F0F" w:rsidRDefault="001D3F0F" w:rsidP="002D69F1">
                <w:pPr>
                  <w:pStyle w:val="Arbeitsanweisung"/>
                  <w:tabs>
                    <w:tab w:val="left" w:pos="709"/>
                  </w:tabs>
                </w:pPr>
              </w:p>
            </w:tc>
            <w:tc>
              <w:tcPr>
                <w:tcW w:w="281" w:type="dxa"/>
              </w:tcPr>
              <w:p w14:paraId="55B5D5A3" w14:textId="77777777" w:rsidR="001D3F0F" w:rsidRDefault="001D3F0F" w:rsidP="002D69F1">
                <w:pPr>
                  <w:pStyle w:val="Arbeitsanweisung"/>
                  <w:tabs>
                    <w:tab w:val="left" w:pos="709"/>
                  </w:tabs>
                </w:pPr>
              </w:p>
            </w:tc>
            <w:tc>
              <w:tcPr>
                <w:tcW w:w="281" w:type="dxa"/>
              </w:tcPr>
              <w:p w14:paraId="3BD1BC23" w14:textId="77777777" w:rsidR="001D3F0F" w:rsidRDefault="001D3F0F" w:rsidP="002D69F1">
                <w:pPr>
                  <w:pStyle w:val="Arbeitsanweisung"/>
                  <w:tabs>
                    <w:tab w:val="left" w:pos="709"/>
                  </w:tabs>
                </w:pPr>
              </w:p>
            </w:tc>
            <w:tc>
              <w:tcPr>
                <w:tcW w:w="281" w:type="dxa"/>
              </w:tcPr>
              <w:p w14:paraId="782B5018" w14:textId="77777777" w:rsidR="001D3F0F" w:rsidRDefault="001D3F0F" w:rsidP="002D69F1">
                <w:pPr>
                  <w:pStyle w:val="Arbeitsanweisung"/>
                  <w:tabs>
                    <w:tab w:val="left" w:pos="709"/>
                  </w:tabs>
                </w:pPr>
              </w:p>
            </w:tc>
            <w:tc>
              <w:tcPr>
                <w:tcW w:w="281" w:type="dxa"/>
              </w:tcPr>
              <w:p w14:paraId="30ACB091" w14:textId="77777777" w:rsidR="001D3F0F" w:rsidRDefault="001D3F0F" w:rsidP="002D69F1">
                <w:pPr>
                  <w:pStyle w:val="Arbeitsanweisung"/>
                  <w:tabs>
                    <w:tab w:val="left" w:pos="709"/>
                  </w:tabs>
                </w:pPr>
              </w:p>
            </w:tc>
          </w:tr>
          <w:tr w:rsidR="001D3F0F" w14:paraId="48CCE55E" w14:textId="77777777" w:rsidTr="002D69F1">
            <w:trPr>
              <w:trHeight w:val="283"/>
            </w:trPr>
            <w:tc>
              <w:tcPr>
                <w:tcW w:w="282" w:type="dxa"/>
              </w:tcPr>
              <w:p w14:paraId="1A407AE4" w14:textId="77777777" w:rsidR="001D3F0F" w:rsidRDefault="001D3F0F" w:rsidP="002D69F1">
                <w:pPr>
                  <w:pStyle w:val="Arbeitsanweisung"/>
                  <w:tabs>
                    <w:tab w:val="left" w:pos="709"/>
                  </w:tabs>
                </w:pPr>
              </w:p>
            </w:tc>
            <w:tc>
              <w:tcPr>
                <w:tcW w:w="282" w:type="dxa"/>
              </w:tcPr>
              <w:p w14:paraId="36B746C9" w14:textId="77777777" w:rsidR="001D3F0F" w:rsidRDefault="001D3F0F" w:rsidP="002D69F1">
                <w:pPr>
                  <w:pStyle w:val="Arbeitsanweisung"/>
                  <w:tabs>
                    <w:tab w:val="left" w:pos="709"/>
                  </w:tabs>
                </w:pPr>
              </w:p>
            </w:tc>
            <w:tc>
              <w:tcPr>
                <w:tcW w:w="282" w:type="dxa"/>
              </w:tcPr>
              <w:p w14:paraId="30234B36" w14:textId="77777777" w:rsidR="001D3F0F" w:rsidRDefault="001D3F0F" w:rsidP="002D69F1">
                <w:pPr>
                  <w:pStyle w:val="Arbeitsanweisung"/>
                  <w:tabs>
                    <w:tab w:val="left" w:pos="709"/>
                  </w:tabs>
                </w:pPr>
              </w:p>
            </w:tc>
            <w:tc>
              <w:tcPr>
                <w:tcW w:w="282" w:type="dxa"/>
              </w:tcPr>
              <w:p w14:paraId="55092750" w14:textId="77777777" w:rsidR="001D3F0F" w:rsidRDefault="001D3F0F" w:rsidP="002D69F1">
                <w:pPr>
                  <w:pStyle w:val="Arbeitsanweisung"/>
                  <w:tabs>
                    <w:tab w:val="left" w:pos="709"/>
                  </w:tabs>
                </w:pPr>
              </w:p>
            </w:tc>
            <w:tc>
              <w:tcPr>
                <w:tcW w:w="282" w:type="dxa"/>
              </w:tcPr>
              <w:p w14:paraId="5B3619F4" w14:textId="52DEF3DE" w:rsidR="001D3F0F" w:rsidRDefault="001D3F0F" w:rsidP="002D69F1">
                <w:pPr>
                  <w:pStyle w:val="Arbeitsanweisung"/>
                  <w:tabs>
                    <w:tab w:val="left" w:pos="709"/>
                  </w:tabs>
                </w:pPr>
                <w:r>
                  <w:rPr>
                    <w:noProof/>
                  </w:rPr>
                  <mc:AlternateContent>
                    <mc:Choice Requires="wps">
                      <w:drawing>
                        <wp:anchor distT="0" distB="0" distL="114300" distR="114300" simplePos="0" relativeHeight="251646464" behindDoc="0" locked="0" layoutInCell="1" allowOverlap="1" wp14:anchorId="09545744" wp14:editId="6F4483E8">
                          <wp:simplePos x="0" y="0"/>
                          <wp:positionH relativeFrom="column">
                            <wp:posOffset>-626110</wp:posOffset>
                          </wp:positionH>
                          <wp:positionV relativeFrom="paragraph">
                            <wp:posOffset>-361315</wp:posOffset>
                          </wp:positionV>
                          <wp:extent cx="905510" cy="457200"/>
                          <wp:effectExtent l="0" t="0" r="0" b="3810"/>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88CC" w14:textId="77777777" w:rsidR="00B20D81" w:rsidRPr="00D62505" w:rsidRDefault="00B20D81" w:rsidP="00B20D81">
                                      <w:pPr>
                                        <w:rPr>
                                          <w:rFonts w:ascii="Arial" w:hAnsi="Arial" w:cs="Arial"/>
                                          <w:sz w:val="24"/>
                                          <w:szCs w:val="24"/>
                                        </w:rPr>
                                      </w:pPr>
                                      <w:r w:rsidRPr="00D62505">
                                        <w:rPr>
                                          <w:rFonts w:ascii="Arial" w:hAnsi="Arial" w:cs="Arial"/>
                                          <w:sz w:val="24"/>
                                          <w:szCs w:val="24"/>
                                        </w:rPr>
                                        <w:t>T</w:t>
                                      </w:r>
                                      <w:r>
                                        <w:rPr>
                                          <w:rFonts w:ascii="Arial" w:hAnsi="Arial" w:cs="Arial"/>
                                          <w:sz w:val="24"/>
                                          <w:szCs w:val="24"/>
                                          <w:vertAlign w:val="subscript"/>
                                        </w:rPr>
                                        <w:t>n+1</w:t>
                                      </w:r>
                                      <w:r w:rsidR="00176FF5">
                                        <w:rPr>
                                          <w:rFonts w:ascii="Arial" w:hAnsi="Arial" w:cs="Arial"/>
                                          <w:sz w:val="24"/>
                                          <w:szCs w:val="24"/>
                                          <w:vertAlign w:val="subscript"/>
                                        </w:rPr>
                                        <w:t xml:space="preserve"> </w:t>
                                      </w:r>
                                      <w:r w:rsidRPr="00D62505">
                                        <w:rPr>
                                          <w:rFonts w:ascii="Arial" w:hAnsi="Arial" w:cs="Arial"/>
                                          <w:sz w:val="24"/>
                                          <w:szCs w:val="24"/>
                                          <w:vertAlign w:val="subscript"/>
                                        </w:rPr>
                                        <w:t xml:space="preserve"> </w:t>
                                      </w:r>
                                      <w:r w:rsidRPr="00D62505">
                                        <w:rPr>
                                          <w:rFonts w:ascii="Arial" w:hAnsi="Arial" w:cs="Arial"/>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545744" id="Text Box 83" o:spid="_x0000_s1039" type="#_x0000_t202" style="position:absolute;left:0;text-align:left;margin-left:-49.3pt;margin-top:-28.45pt;width:71.3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" filled="f" stroked="f">
                          <v:textbox>
                            <w:txbxContent>
                              <w:p w14:paraId="02F988CC" w14:textId="77777777" w:rsidR="00B20D81" w:rsidRPr="00D62505" w:rsidRDefault="00B20D81" w:rsidP="00B20D81">
                                <w:pPr>
                                  <w:rPr>
                                    <w:rFonts w:ascii="Arial" w:hAnsi="Arial" w:cs="Arial"/>
                                    <w:sz w:val="24"/>
                                    <w:szCs w:val="24"/>
                                  </w:rPr>
                                </w:pPr>
                                <w:r w:rsidRPr="00D62505">
                                  <w:rPr>
                                    <w:rFonts w:ascii="Arial" w:hAnsi="Arial" w:cs="Arial"/>
                                    <w:sz w:val="24"/>
                                    <w:szCs w:val="24"/>
                                  </w:rPr>
                                  <w:t>T</w:t>
                                </w:r>
                                <w:r>
                                  <w:rPr>
                                    <w:rFonts w:ascii="Arial" w:hAnsi="Arial" w:cs="Arial"/>
                                    <w:sz w:val="24"/>
                                    <w:szCs w:val="24"/>
                                    <w:vertAlign w:val="subscript"/>
                                  </w:rPr>
                                  <w:t>n+1</w:t>
                                </w:r>
                                <w:r w:rsidR="00176FF5">
                                  <w:rPr>
                                    <w:rFonts w:ascii="Arial" w:hAnsi="Arial" w:cs="Arial"/>
                                    <w:sz w:val="24"/>
                                    <w:szCs w:val="24"/>
                                    <w:vertAlign w:val="subscript"/>
                                  </w:rPr>
                                  <w:t xml:space="preserve"> </w:t>
                                </w:r>
                                <w:r w:rsidRPr="00D62505">
                                  <w:rPr>
                                    <w:rFonts w:ascii="Arial" w:hAnsi="Arial" w:cs="Arial"/>
                                    <w:sz w:val="24"/>
                                    <w:szCs w:val="24"/>
                                    <w:vertAlign w:val="subscript"/>
                                  </w:rPr>
                                  <w:t xml:space="preserve"> </w:t>
                                </w:r>
                                <w:r w:rsidRPr="00D62505">
                                  <w:rPr>
                                    <w:rFonts w:ascii="Arial" w:hAnsi="Arial" w:cs="Arial"/>
                                    <w:sz w:val="24"/>
                                    <w:szCs w:val="24"/>
                                  </w:rPr>
                                  <w:t xml:space="preserve">= </w:t>
                                </w:r>
                              </w:p>
                            </w:txbxContent>
                          </v:textbox>
                        </v:shape>
                      </w:pict>
                    </mc:Fallback>
                  </mc:AlternateContent>
                </w:r>
              </w:p>
            </w:tc>
            <w:tc>
              <w:tcPr>
                <w:tcW w:w="282" w:type="dxa"/>
              </w:tcPr>
              <w:p w14:paraId="458E8314" w14:textId="77777777" w:rsidR="001D3F0F" w:rsidRDefault="001D3F0F" w:rsidP="002D69F1">
                <w:pPr>
                  <w:pStyle w:val="Arbeitsanweisung"/>
                  <w:tabs>
                    <w:tab w:val="left" w:pos="709"/>
                  </w:tabs>
                </w:pPr>
              </w:p>
            </w:tc>
            <w:tc>
              <w:tcPr>
                <w:tcW w:w="282" w:type="dxa"/>
              </w:tcPr>
              <w:p w14:paraId="07475D27" w14:textId="77777777" w:rsidR="001D3F0F" w:rsidRDefault="001D3F0F" w:rsidP="002D69F1">
                <w:pPr>
                  <w:pStyle w:val="Arbeitsanweisung"/>
                  <w:tabs>
                    <w:tab w:val="left" w:pos="709"/>
                  </w:tabs>
                </w:pPr>
              </w:p>
            </w:tc>
            <w:tc>
              <w:tcPr>
                <w:tcW w:w="282" w:type="dxa"/>
              </w:tcPr>
              <w:p w14:paraId="57CD4E33" w14:textId="77777777" w:rsidR="001D3F0F" w:rsidRDefault="001D3F0F" w:rsidP="002D69F1">
                <w:pPr>
                  <w:pStyle w:val="Arbeitsanweisung"/>
                  <w:tabs>
                    <w:tab w:val="left" w:pos="709"/>
                  </w:tabs>
                </w:pPr>
              </w:p>
            </w:tc>
            <w:tc>
              <w:tcPr>
                <w:tcW w:w="282" w:type="dxa"/>
              </w:tcPr>
              <w:p w14:paraId="7A3DDABB" w14:textId="77777777" w:rsidR="001D3F0F" w:rsidRDefault="001D3F0F" w:rsidP="002D69F1">
                <w:pPr>
                  <w:pStyle w:val="Arbeitsanweisung"/>
                  <w:tabs>
                    <w:tab w:val="left" w:pos="709"/>
                  </w:tabs>
                </w:pPr>
              </w:p>
            </w:tc>
            <w:tc>
              <w:tcPr>
                <w:tcW w:w="282" w:type="dxa"/>
              </w:tcPr>
              <w:p w14:paraId="31FD40D4" w14:textId="77777777" w:rsidR="001D3F0F" w:rsidRDefault="001D3F0F" w:rsidP="002D69F1">
                <w:pPr>
                  <w:pStyle w:val="Arbeitsanweisung"/>
                  <w:tabs>
                    <w:tab w:val="left" w:pos="709"/>
                  </w:tabs>
                </w:pPr>
              </w:p>
            </w:tc>
            <w:tc>
              <w:tcPr>
                <w:tcW w:w="282" w:type="dxa"/>
              </w:tcPr>
              <w:p w14:paraId="5BACD975" w14:textId="77777777" w:rsidR="001D3F0F" w:rsidRDefault="001D3F0F" w:rsidP="002D69F1">
                <w:pPr>
                  <w:pStyle w:val="Arbeitsanweisung"/>
                  <w:tabs>
                    <w:tab w:val="left" w:pos="709"/>
                  </w:tabs>
                </w:pPr>
              </w:p>
            </w:tc>
            <w:tc>
              <w:tcPr>
                <w:tcW w:w="282" w:type="dxa"/>
              </w:tcPr>
              <w:p w14:paraId="111F528C" w14:textId="77777777" w:rsidR="001D3F0F" w:rsidRDefault="001D3F0F" w:rsidP="002D69F1">
                <w:pPr>
                  <w:pStyle w:val="Arbeitsanweisung"/>
                  <w:tabs>
                    <w:tab w:val="left" w:pos="709"/>
                  </w:tabs>
                </w:pPr>
              </w:p>
            </w:tc>
            <w:tc>
              <w:tcPr>
                <w:tcW w:w="282" w:type="dxa"/>
              </w:tcPr>
              <w:p w14:paraId="79AE6DB1" w14:textId="77777777" w:rsidR="001D3F0F" w:rsidRDefault="001D3F0F" w:rsidP="002D69F1">
                <w:pPr>
                  <w:pStyle w:val="Arbeitsanweisung"/>
                  <w:tabs>
                    <w:tab w:val="left" w:pos="709"/>
                  </w:tabs>
                </w:pPr>
              </w:p>
            </w:tc>
            <w:tc>
              <w:tcPr>
                <w:tcW w:w="282" w:type="dxa"/>
              </w:tcPr>
              <w:p w14:paraId="33B31F48" w14:textId="77777777" w:rsidR="001D3F0F" w:rsidRDefault="001D3F0F" w:rsidP="002D69F1">
                <w:pPr>
                  <w:pStyle w:val="Arbeitsanweisung"/>
                  <w:tabs>
                    <w:tab w:val="left" w:pos="709"/>
                  </w:tabs>
                </w:pPr>
              </w:p>
            </w:tc>
            <w:tc>
              <w:tcPr>
                <w:tcW w:w="282" w:type="dxa"/>
              </w:tcPr>
              <w:p w14:paraId="79C3C9EB" w14:textId="77777777" w:rsidR="001D3F0F" w:rsidRDefault="001D3F0F" w:rsidP="002D69F1">
                <w:pPr>
                  <w:pStyle w:val="Arbeitsanweisung"/>
                  <w:tabs>
                    <w:tab w:val="left" w:pos="709"/>
                  </w:tabs>
                </w:pPr>
              </w:p>
            </w:tc>
            <w:tc>
              <w:tcPr>
                <w:tcW w:w="281" w:type="dxa"/>
              </w:tcPr>
              <w:p w14:paraId="6726487C" w14:textId="77777777" w:rsidR="001D3F0F" w:rsidRDefault="001D3F0F" w:rsidP="002D69F1">
                <w:pPr>
                  <w:pStyle w:val="Arbeitsanweisung"/>
                  <w:tabs>
                    <w:tab w:val="left" w:pos="709"/>
                  </w:tabs>
                </w:pPr>
              </w:p>
            </w:tc>
            <w:tc>
              <w:tcPr>
                <w:tcW w:w="281" w:type="dxa"/>
              </w:tcPr>
              <w:p w14:paraId="42B7B0A9" w14:textId="77777777" w:rsidR="001D3F0F" w:rsidRDefault="001D3F0F" w:rsidP="002D69F1">
                <w:pPr>
                  <w:pStyle w:val="Arbeitsanweisung"/>
                  <w:tabs>
                    <w:tab w:val="left" w:pos="709"/>
                  </w:tabs>
                </w:pPr>
              </w:p>
            </w:tc>
            <w:tc>
              <w:tcPr>
                <w:tcW w:w="281" w:type="dxa"/>
              </w:tcPr>
              <w:p w14:paraId="1C0127A7" w14:textId="77777777" w:rsidR="001D3F0F" w:rsidRDefault="001D3F0F" w:rsidP="002D69F1">
                <w:pPr>
                  <w:pStyle w:val="Arbeitsanweisung"/>
                  <w:tabs>
                    <w:tab w:val="left" w:pos="709"/>
                  </w:tabs>
                </w:pPr>
              </w:p>
            </w:tc>
            <w:tc>
              <w:tcPr>
                <w:tcW w:w="281" w:type="dxa"/>
              </w:tcPr>
              <w:p w14:paraId="735AE67D" w14:textId="77777777" w:rsidR="001D3F0F" w:rsidRDefault="001D3F0F" w:rsidP="002D69F1">
                <w:pPr>
                  <w:pStyle w:val="Arbeitsanweisung"/>
                  <w:tabs>
                    <w:tab w:val="left" w:pos="709"/>
                  </w:tabs>
                </w:pPr>
              </w:p>
            </w:tc>
            <w:tc>
              <w:tcPr>
                <w:tcW w:w="281" w:type="dxa"/>
              </w:tcPr>
              <w:p w14:paraId="01494BCA" w14:textId="77777777" w:rsidR="001D3F0F" w:rsidRDefault="001D3F0F" w:rsidP="002D69F1">
                <w:pPr>
                  <w:pStyle w:val="Arbeitsanweisung"/>
                  <w:tabs>
                    <w:tab w:val="left" w:pos="709"/>
                  </w:tabs>
                </w:pPr>
              </w:p>
            </w:tc>
            <w:tc>
              <w:tcPr>
                <w:tcW w:w="281" w:type="dxa"/>
              </w:tcPr>
              <w:p w14:paraId="73ED39F4" w14:textId="77777777" w:rsidR="001D3F0F" w:rsidRDefault="001D3F0F" w:rsidP="002D69F1">
                <w:pPr>
                  <w:pStyle w:val="Arbeitsanweisung"/>
                  <w:tabs>
                    <w:tab w:val="left" w:pos="709"/>
                  </w:tabs>
                </w:pPr>
              </w:p>
            </w:tc>
            <w:tc>
              <w:tcPr>
                <w:tcW w:w="281" w:type="dxa"/>
              </w:tcPr>
              <w:p w14:paraId="6ED540F9" w14:textId="77777777" w:rsidR="001D3F0F" w:rsidRDefault="001D3F0F" w:rsidP="002D69F1">
                <w:pPr>
                  <w:pStyle w:val="Arbeitsanweisung"/>
                  <w:tabs>
                    <w:tab w:val="left" w:pos="709"/>
                  </w:tabs>
                </w:pPr>
              </w:p>
            </w:tc>
            <w:tc>
              <w:tcPr>
                <w:tcW w:w="281" w:type="dxa"/>
              </w:tcPr>
              <w:p w14:paraId="062A7517" w14:textId="77777777" w:rsidR="001D3F0F" w:rsidRDefault="001D3F0F" w:rsidP="002D69F1">
                <w:pPr>
                  <w:pStyle w:val="Arbeitsanweisung"/>
                  <w:tabs>
                    <w:tab w:val="left" w:pos="709"/>
                  </w:tabs>
                </w:pPr>
              </w:p>
            </w:tc>
            <w:tc>
              <w:tcPr>
                <w:tcW w:w="281" w:type="dxa"/>
              </w:tcPr>
              <w:p w14:paraId="25DAA4BC" w14:textId="77777777" w:rsidR="001D3F0F" w:rsidRDefault="001D3F0F" w:rsidP="002D69F1">
                <w:pPr>
                  <w:pStyle w:val="Arbeitsanweisung"/>
                  <w:tabs>
                    <w:tab w:val="left" w:pos="709"/>
                  </w:tabs>
                </w:pPr>
              </w:p>
            </w:tc>
            <w:tc>
              <w:tcPr>
                <w:tcW w:w="281" w:type="dxa"/>
              </w:tcPr>
              <w:p w14:paraId="4FEE8EAC" w14:textId="77777777" w:rsidR="001D3F0F" w:rsidRDefault="001D3F0F" w:rsidP="002D69F1">
                <w:pPr>
                  <w:pStyle w:val="Arbeitsanweisung"/>
                  <w:tabs>
                    <w:tab w:val="left" w:pos="709"/>
                  </w:tabs>
                </w:pPr>
              </w:p>
            </w:tc>
            <w:tc>
              <w:tcPr>
                <w:tcW w:w="281" w:type="dxa"/>
              </w:tcPr>
              <w:p w14:paraId="0DE4362D" w14:textId="77777777" w:rsidR="001D3F0F" w:rsidRDefault="001D3F0F" w:rsidP="002D69F1">
                <w:pPr>
                  <w:pStyle w:val="Arbeitsanweisung"/>
                  <w:tabs>
                    <w:tab w:val="left" w:pos="709"/>
                  </w:tabs>
                </w:pPr>
              </w:p>
            </w:tc>
            <w:tc>
              <w:tcPr>
                <w:tcW w:w="281" w:type="dxa"/>
              </w:tcPr>
              <w:p w14:paraId="06FF2016" w14:textId="77777777" w:rsidR="001D3F0F" w:rsidRDefault="001D3F0F" w:rsidP="002D69F1">
                <w:pPr>
                  <w:pStyle w:val="Arbeitsanweisung"/>
                  <w:tabs>
                    <w:tab w:val="left" w:pos="709"/>
                  </w:tabs>
                </w:pPr>
              </w:p>
            </w:tc>
            <w:tc>
              <w:tcPr>
                <w:tcW w:w="281" w:type="dxa"/>
              </w:tcPr>
              <w:p w14:paraId="047EA744" w14:textId="77777777" w:rsidR="001D3F0F" w:rsidRDefault="001D3F0F" w:rsidP="002D69F1">
                <w:pPr>
                  <w:pStyle w:val="Arbeitsanweisung"/>
                  <w:tabs>
                    <w:tab w:val="left" w:pos="709"/>
                  </w:tabs>
                </w:pPr>
              </w:p>
            </w:tc>
            <w:tc>
              <w:tcPr>
                <w:tcW w:w="281" w:type="dxa"/>
              </w:tcPr>
              <w:p w14:paraId="09E382D2" w14:textId="77777777" w:rsidR="001D3F0F" w:rsidRDefault="001D3F0F" w:rsidP="002D69F1">
                <w:pPr>
                  <w:pStyle w:val="Arbeitsanweisung"/>
                  <w:tabs>
                    <w:tab w:val="left" w:pos="709"/>
                  </w:tabs>
                </w:pPr>
              </w:p>
            </w:tc>
            <w:tc>
              <w:tcPr>
                <w:tcW w:w="281" w:type="dxa"/>
              </w:tcPr>
              <w:p w14:paraId="781E5EB8" w14:textId="77777777" w:rsidR="001D3F0F" w:rsidRDefault="001D3F0F" w:rsidP="002D69F1">
                <w:pPr>
                  <w:pStyle w:val="Arbeitsanweisung"/>
                  <w:tabs>
                    <w:tab w:val="left" w:pos="709"/>
                  </w:tabs>
                </w:pPr>
              </w:p>
            </w:tc>
            <w:tc>
              <w:tcPr>
                <w:tcW w:w="281" w:type="dxa"/>
              </w:tcPr>
              <w:p w14:paraId="4024AE08" w14:textId="77777777" w:rsidR="001D3F0F" w:rsidRDefault="001D3F0F" w:rsidP="002D69F1">
                <w:pPr>
                  <w:pStyle w:val="Arbeitsanweisung"/>
                  <w:tabs>
                    <w:tab w:val="left" w:pos="709"/>
                  </w:tabs>
                </w:pPr>
              </w:p>
            </w:tc>
            <w:tc>
              <w:tcPr>
                <w:tcW w:w="281" w:type="dxa"/>
              </w:tcPr>
              <w:p w14:paraId="5A35460A" w14:textId="77777777" w:rsidR="001D3F0F" w:rsidRDefault="001D3F0F" w:rsidP="002D69F1">
                <w:pPr>
                  <w:pStyle w:val="Arbeitsanweisung"/>
                  <w:tabs>
                    <w:tab w:val="left" w:pos="709"/>
                  </w:tabs>
                </w:pPr>
              </w:p>
            </w:tc>
          </w:tr>
          <w:tr w:rsidR="001D3F0F" w14:paraId="2E865398" w14:textId="77777777" w:rsidTr="002D69F1">
            <w:trPr>
              <w:trHeight w:val="283"/>
            </w:trPr>
            <w:tc>
              <w:tcPr>
                <w:tcW w:w="282" w:type="dxa"/>
              </w:tcPr>
              <w:p w14:paraId="77882B06" w14:textId="77777777" w:rsidR="001D3F0F" w:rsidRDefault="001D3F0F" w:rsidP="002D69F1">
                <w:pPr>
                  <w:pStyle w:val="Arbeitsanweisung"/>
                  <w:tabs>
                    <w:tab w:val="left" w:pos="709"/>
                  </w:tabs>
                </w:pPr>
              </w:p>
            </w:tc>
            <w:tc>
              <w:tcPr>
                <w:tcW w:w="282" w:type="dxa"/>
              </w:tcPr>
              <w:p w14:paraId="3DE78A41" w14:textId="77777777" w:rsidR="001D3F0F" w:rsidRDefault="001D3F0F" w:rsidP="002D69F1">
                <w:pPr>
                  <w:pStyle w:val="Arbeitsanweisung"/>
                  <w:tabs>
                    <w:tab w:val="left" w:pos="709"/>
                  </w:tabs>
                </w:pPr>
              </w:p>
            </w:tc>
            <w:tc>
              <w:tcPr>
                <w:tcW w:w="282" w:type="dxa"/>
              </w:tcPr>
              <w:p w14:paraId="76AFA9DD" w14:textId="77777777" w:rsidR="001D3F0F" w:rsidRDefault="001D3F0F" w:rsidP="002D69F1">
                <w:pPr>
                  <w:pStyle w:val="Arbeitsanweisung"/>
                  <w:tabs>
                    <w:tab w:val="left" w:pos="709"/>
                  </w:tabs>
                </w:pPr>
              </w:p>
            </w:tc>
            <w:tc>
              <w:tcPr>
                <w:tcW w:w="282" w:type="dxa"/>
              </w:tcPr>
              <w:p w14:paraId="4C1483B6" w14:textId="77777777" w:rsidR="001D3F0F" w:rsidRDefault="001D3F0F" w:rsidP="002D69F1">
                <w:pPr>
                  <w:pStyle w:val="Arbeitsanweisung"/>
                  <w:tabs>
                    <w:tab w:val="left" w:pos="709"/>
                  </w:tabs>
                </w:pPr>
              </w:p>
            </w:tc>
            <w:tc>
              <w:tcPr>
                <w:tcW w:w="282" w:type="dxa"/>
              </w:tcPr>
              <w:p w14:paraId="4A0DC3D8" w14:textId="77777777" w:rsidR="001D3F0F" w:rsidRDefault="001D3F0F" w:rsidP="002D69F1">
                <w:pPr>
                  <w:pStyle w:val="Arbeitsanweisung"/>
                  <w:tabs>
                    <w:tab w:val="left" w:pos="709"/>
                  </w:tabs>
                </w:pPr>
              </w:p>
            </w:tc>
            <w:tc>
              <w:tcPr>
                <w:tcW w:w="282" w:type="dxa"/>
              </w:tcPr>
              <w:p w14:paraId="0D1F106F" w14:textId="77777777" w:rsidR="001D3F0F" w:rsidRDefault="001D3F0F" w:rsidP="002D69F1">
                <w:pPr>
                  <w:pStyle w:val="Arbeitsanweisung"/>
                  <w:tabs>
                    <w:tab w:val="left" w:pos="709"/>
                  </w:tabs>
                </w:pPr>
              </w:p>
            </w:tc>
            <w:tc>
              <w:tcPr>
                <w:tcW w:w="282" w:type="dxa"/>
              </w:tcPr>
              <w:p w14:paraId="7BC6396E" w14:textId="77777777" w:rsidR="001D3F0F" w:rsidRDefault="001D3F0F" w:rsidP="002D69F1">
                <w:pPr>
                  <w:pStyle w:val="Arbeitsanweisung"/>
                  <w:tabs>
                    <w:tab w:val="left" w:pos="709"/>
                  </w:tabs>
                </w:pPr>
              </w:p>
            </w:tc>
            <w:tc>
              <w:tcPr>
                <w:tcW w:w="282" w:type="dxa"/>
              </w:tcPr>
              <w:p w14:paraId="7E961942" w14:textId="77777777" w:rsidR="001D3F0F" w:rsidRDefault="001D3F0F" w:rsidP="002D69F1">
                <w:pPr>
                  <w:pStyle w:val="Arbeitsanweisung"/>
                  <w:tabs>
                    <w:tab w:val="left" w:pos="709"/>
                  </w:tabs>
                </w:pPr>
              </w:p>
            </w:tc>
            <w:tc>
              <w:tcPr>
                <w:tcW w:w="282" w:type="dxa"/>
              </w:tcPr>
              <w:p w14:paraId="5F53F32F" w14:textId="77777777" w:rsidR="001D3F0F" w:rsidRDefault="001D3F0F" w:rsidP="002D69F1">
                <w:pPr>
                  <w:pStyle w:val="Arbeitsanweisung"/>
                  <w:tabs>
                    <w:tab w:val="left" w:pos="709"/>
                  </w:tabs>
                </w:pPr>
              </w:p>
            </w:tc>
            <w:tc>
              <w:tcPr>
                <w:tcW w:w="282" w:type="dxa"/>
              </w:tcPr>
              <w:p w14:paraId="32A535CE" w14:textId="77777777" w:rsidR="001D3F0F" w:rsidRDefault="001D3F0F" w:rsidP="002D69F1">
                <w:pPr>
                  <w:pStyle w:val="Arbeitsanweisung"/>
                  <w:tabs>
                    <w:tab w:val="left" w:pos="709"/>
                  </w:tabs>
                </w:pPr>
              </w:p>
            </w:tc>
            <w:tc>
              <w:tcPr>
                <w:tcW w:w="282" w:type="dxa"/>
              </w:tcPr>
              <w:p w14:paraId="070DF09D" w14:textId="77777777" w:rsidR="001D3F0F" w:rsidRDefault="001D3F0F" w:rsidP="002D69F1">
                <w:pPr>
                  <w:pStyle w:val="Arbeitsanweisung"/>
                  <w:tabs>
                    <w:tab w:val="left" w:pos="709"/>
                  </w:tabs>
                </w:pPr>
              </w:p>
            </w:tc>
            <w:tc>
              <w:tcPr>
                <w:tcW w:w="282" w:type="dxa"/>
              </w:tcPr>
              <w:p w14:paraId="3CD4632B" w14:textId="77777777" w:rsidR="001D3F0F" w:rsidRDefault="001D3F0F" w:rsidP="002D69F1">
                <w:pPr>
                  <w:pStyle w:val="Arbeitsanweisung"/>
                  <w:tabs>
                    <w:tab w:val="left" w:pos="709"/>
                  </w:tabs>
                </w:pPr>
              </w:p>
            </w:tc>
            <w:tc>
              <w:tcPr>
                <w:tcW w:w="282" w:type="dxa"/>
              </w:tcPr>
              <w:p w14:paraId="3AED41F0" w14:textId="77777777" w:rsidR="001D3F0F" w:rsidRDefault="001D3F0F" w:rsidP="002D69F1">
                <w:pPr>
                  <w:pStyle w:val="Arbeitsanweisung"/>
                  <w:tabs>
                    <w:tab w:val="left" w:pos="709"/>
                  </w:tabs>
                </w:pPr>
              </w:p>
            </w:tc>
            <w:tc>
              <w:tcPr>
                <w:tcW w:w="282" w:type="dxa"/>
              </w:tcPr>
              <w:p w14:paraId="3B075B72" w14:textId="77777777" w:rsidR="001D3F0F" w:rsidRDefault="001D3F0F" w:rsidP="002D69F1">
                <w:pPr>
                  <w:pStyle w:val="Arbeitsanweisung"/>
                  <w:tabs>
                    <w:tab w:val="left" w:pos="709"/>
                  </w:tabs>
                </w:pPr>
              </w:p>
            </w:tc>
            <w:tc>
              <w:tcPr>
                <w:tcW w:w="282" w:type="dxa"/>
              </w:tcPr>
              <w:p w14:paraId="244BF44A" w14:textId="77777777" w:rsidR="001D3F0F" w:rsidRDefault="001D3F0F" w:rsidP="002D69F1">
                <w:pPr>
                  <w:pStyle w:val="Arbeitsanweisung"/>
                  <w:tabs>
                    <w:tab w:val="left" w:pos="709"/>
                  </w:tabs>
                </w:pPr>
              </w:p>
            </w:tc>
            <w:tc>
              <w:tcPr>
                <w:tcW w:w="281" w:type="dxa"/>
              </w:tcPr>
              <w:p w14:paraId="10E7867D" w14:textId="77777777" w:rsidR="001D3F0F" w:rsidRDefault="001D3F0F" w:rsidP="002D69F1">
                <w:pPr>
                  <w:pStyle w:val="Arbeitsanweisung"/>
                  <w:tabs>
                    <w:tab w:val="left" w:pos="709"/>
                  </w:tabs>
                </w:pPr>
              </w:p>
            </w:tc>
            <w:tc>
              <w:tcPr>
                <w:tcW w:w="281" w:type="dxa"/>
              </w:tcPr>
              <w:p w14:paraId="1D1F2774" w14:textId="77777777" w:rsidR="001D3F0F" w:rsidRDefault="001D3F0F" w:rsidP="002D69F1">
                <w:pPr>
                  <w:pStyle w:val="Arbeitsanweisung"/>
                  <w:tabs>
                    <w:tab w:val="left" w:pos="709"/>
                  </w:tabs>
                </w:pPr>
              </w:p>
            </w:tc>
            <w:tc>
              <w:tcPr>
                <w:tcW w:w="281" w:type="dxa"/>
              </w:tcPr>
              <w:p w14:paraId="4F394FE7" w14:textId="77777777" w:rsidR="001D3F0F" w:rsidRDefault="001D3F0F" w:rsidP="002D69F1">
                <w:pPr>
                  <w:pStyle w:val="Arbeitsanweisung"/>
                  <w:tabs>
                    <w:tab w:val="left" w:pos="709"/>
                  </w:tabs>
                </w:pPr>
              </w:p>
            </w:tc>
            <w:tc>
              <w:tcPr>
                <w:tcW w:w="281" w:type="dxa"/>
              </w:tcPr>
              <w:p w14:paraId="64BB24B0" w14:textId="77777777" w:rsidR="001D3F0F" w:rsidRDefault="001D3F0F" w:rsidP="002D69F1">
                <w:pPr>
                  <w:pStyle w:val="Arbeitsanweisung"/>
                  <w:tabs>
                    <w:tab w:val="left" w:pos="709"/>
                  </w:tabs>
                </w:pPr>
              </w:p>
            </w:tc>
            <w:tc>
              <w:tcPr>
                <w:tcW w:w="281" w:type="dxa"/>
              </w:tcPr>
              <w:p w14:paraId="7A7B509F" w14:textId="77777777" w:rsidR="001D3F0F" w:rsidRDefault="001D3F0F" w:rsidP="002D69F1">
                <w:pPr>
                  <w:pStyle w:val="Arbeitsanweisung"/>
                  <w:tabs>
                    <w:tab w:val="left" w:pos="709"/>
                  </w:tabs>
                </w:pPr>
              </w:p>
            </w:tc>
            <w:tc>
              <w:tcPr>
                <w:tcW w:w="281" w:type="dxa"/>
              </w:tcPr>
              <w:p w14:paraId="67D0D80C" w14:textId="77777777" w:rsidR="001D3F0F" w:rsidRDefault="001D3F0F" w:rsidP="002D69F1">
                <w:pPr>
                  <w:pStyle w:val="Arbeitsanweisung"/>
                  <w:tabs>
                    <w:tab w:val="left" w:pos="709"/>
                  </w:tabs>
                </w:pPr>
              </w:p>
            </w:tc>
            <w:tc>
              <w:tcPr>
                <w:tcW w:w="281" w:type="dxa"/>
              </w:tcPr>
              <w:p w14:paraId="51FD40F7" w14:textId="77777777" w:rsidR="001D3F0F" w:rsidRDefault="001D3F0F" w:rsidP="002D69F1">
                <w:pPr>
                  <w:pStyle w:val="Arbeitsanweisung"/>
                  <w:tabs>
                    <w:tab w:val="left" w:pos="709"/>
                  </w:tabs>
                </w:pPr>
              </w:p>
            </w:tc>
            <w:tc>
              <w:tcPr>
                <w:tcW w:w="281" w:type="dxa"/>
              </w:tcPr>
              <w:p w14:paraId="7BB22030" w14:textId="77777777" w:rsidR="001D3F0F" w:rsidRDefault="001D3F0F" w:rsidP="002D69F1">
                <w:pPr>
                  <w:pStyle w:val="Arbeitsanweisung"/>
                  <w:tabs>
                    <w:tab w:val="left" w:pos="709"/>
                  </w:tabs>
                </w:pPr>
              </w:p>
            </w:tc>
            <w:tc>
              <w:tcPr>
                <w:tcW w:w="281" w:type="dxa"/>
              </w:tcPr>
              <w:p w14:paraId="7B89D72E" w14:textId="77777777" w:rsidR="001D3F0F" w:rsidRDefault="001D3F0F" w:rsidP="002D69F1">
                <w:pPr>
                  <w:pStyle w:val="Arbeitsanweisung"/>
                  <w:tabs>
                    <w:tab w:val="left" w:pos="709"/>
                  </w:tabs>
                </w:pPr>
              </w:p>
            </w:tc>
            <w:tc>
              <w:tcPr>
                <w:tcW w:w="281" w:type="dxa"/>
              </w:tcPr>
              <w:p w14:paraId="721108C1" w14:textId="77777777" w:rsidR="001D3F0F" w:rsidRDefault="001D3F0F" w:rsidP="002D69F1">
                <w:pPr>
                  <w:pStyle w:val="Arbeitsanweisung"/>
                  <w:tabs>
                    <w:tab w:val="left" w:pos="709"/>
                  </w:tabs>
                </w:pPr>
              </w:p>
            </w:tc>
            <w:tc>
              <w:tcPr>
                <w:tcW w:w="281" w:type="dxa"/>
              </w:tcPr>
              <w:p w14:paraId="1289B67F" w14:textId="77777777" w:rsidR="001D3F0F" w:rsidRDefault="001D3F0F" w:rsidP="002D69F1">
                <w:pPr>
                  <w:pStyle w:val="Arbeitsanweisung"/>
                  <w:tabs>
                    <w:tab w:val="left" w:pos="709"/>
                  </w:tabs>
                </w:pPr>
              </w:p>
            </w:tc>
            <w:tc>
              <w:tcPr>
                <w:tcW w:w="281" w:type="dxa"/>
              </w:tcPr>
              <w:p w14:paraId="482AECA5" w14:textId="77777777" w:rsidR="001D3F0F" w:rsidRDefault="001D3F0F" w:rsidP="002D69F1">
                <w:pPr>
                  <w:pStyle w:val="Arbeitsanweisung"/>
                  <w:tabs>
                    <w:tab w:val="left" w:pos="709"/>
                  </w:tabs>
                </w:pPr>
              </w:p>
            </w:tc>
            <w:tc>
              <w:tcPr>
                <w:tcW w:w="281" w:type="dxa"/>
              </w:tcPr>
              <w:p w14:paraId="31C54CDC" w14:textId="77777777" w:rsidR="001D3F0F" w:rsidRDefault="001D3F0F" w:rsidP="002D69F1">
                <w:pPr>
                  <w:pStyle w:val="Arbeitsanweisung"/>
                  <w:tabs>
                    <w:tab w:val="left" w:pos="709"/>
                  </w:tabs>
                </w:pPr>
              </w:p>
            </w:tc>
            <w:tc>
              <w:tcPr>
                <w:tcW w:w="281" w:type="dxa"/>
              </w:tcPr>
              <w:p w14:paraId="7922625E" w14:textId="77777777" w:rsidR="001D3F0F" w:rsidRDefault="001D3F0F" w:rsidP="002D69F1">
                <w:pPr>
                  <w:pStyle w:val="Arbeitsanweisung"/>
                  <w:tabs>
                    <w:tab w:val="left" w:pos="709"/>
                  </w:tabs>
                </w:pPr>
              </w:p>
            </w:tc>
            <w:tc>
              <w:tcPr>
                <w:tcW w:w="281" w:type="dxa"/>
              </w:tcPr>
              <w:p w14:paraId="3724B72C" w14:textId="77777777" w:rsidR="001D3F0F" w:rsidRDefault="001D3F0F" w:rsidP="002D69F1">
                <w:pPr>
                  <w:pStyle w:val="Arbeitsanweisung"/>
                  <w:tabs>
                    <w:tab w:val="left" w:pos="709"/>
                  </w:tabs>
                </w:pPr>
              </w:p>
            </w:tc>
            <w:tc>
              <w:tcPr>
                <w:tcW w:w="281" w:type="dxa"/>
              </w:tcPr>
              <w:p w14:paraId="1693D2C0" w14:textId="77777777" w:rsidR="001D3F0F" w:rsidRDefault="001D3F0F" w:rsidP="002D69F1">
                <w:pPr>
                  <w:pStyle w:val="Arbeitsanweisung"/>
                  <w:tabs>
                    <w:tab w:val="left" w:pos="709"/>
                  </w:tabs>
                </w:pPr>
              </w:p>
            </w:tc>
            <w:tc>
              <w:tcPr>
                <w:tcW w:w="281" w:type="dxa"/>
              </w:tcPr>
              <w:p w14:paraId="4008D954" w14:textId="77777777" w:rsidR="001D3F0F" w:rsidRDefault="001D3F0F" w:rsidP="002D69F1">
                <w:pPr>
                  <w:pStyle w:val="Arbeitsanweisung"/>
                  <w:tabs>
                    <w:tab w:val="left" w:pos="709"/>
                  </w:tabs>
                </w:pPr>
              </w:p>
            </w:tc>
          </w:tr>
          <w:tr w:rsidR="001D3F0F" w14:paraId="539B6734" w14:textId="77777777" w:rsidTr="002D69F1">
            <w:trPr>
              <w:trHeight w:val="283"/>
            </w:trPr>
            <w:tc>
              <w:tcPr>
                <w:tcW w:w="282" w:type="dxa"/>
              </w:tcPr>
              <w:p w14:paraId="7241AD28" w14:textId="77777777" w:rsidR="001D3F0F" w:rsidRDefault="001D3F0F" w:rsidP="002D69F1">
                <w:pPr>
                  <w:pStyle w:val="Arbeitsanweisung"/>
                  <w:tabs>
                    <w:tab w:val="left" w:pos="709"/>
                  </w:tabs>
                </w:pPr>
              </w:p>
            </w:tc>
            <w:tc>
              <w:tcPr>
                <w:tcW w:w="282" w:type="dxa"/>
              </w:tcPr>
              <w:p w14:paraId="5C9CC78C" w14:textId="77777777" w:rsidR="001D3F0F" w:rsidRDefault="001D3F0F" w:rsidP="002D69F1">
                <w:pPr>
                  <w:pStyle w:val="Arbeitsanweisung"/>
                  <w:tabs>
                    <w:tab w:val="left" w:pos="709"/>
                  </w:tabs>
                </w:pPr>
              </w:p>
            </w:tc>
            <w:tc>
              <w:tcPr>
                <w:tcW w:w="282" w:type="dxa"/>
              </w:tcPr>
              <w:p w14:paraId="05A034FB" w14:textId="77777777" w:rsidR="001D3F0F" w:rsidRDefault="001D3F0F" w:rsidP="002D69F1">
                <w:pPr>
                  <w:pStyle w:val="Arbeitsanweisung"/>
                  <w:tabs>
                    <w:tab w:val="left" w:pos="709"/>
                  </w:tabs>
                </w:pPr>
              </w:p>
            </w:tc>
            <w:tc>
              <w:tcPr>
                <w:tcW w:w="282" w:type="dxa"/>
              </w:tcPr>
              <w:p w14:paraId="6E1D42F8" w14:textId="77777777" w:rsidR="001D3F0F" w:rsidRDefault="001D3F0F" w:rsidP="002D69F1">
                <w:pPr>
                  <w:pStyle w:val="Arbeitsanweisung"/>
                  <w:tabs>
                    <w:tab w:val="left" w:pos="709"/>
                  </w:tabs>
                </w:pPr>
              </w:p>
            </w:tc>
            <w:tc>
              <w:tcPr>
                <w:tcW w:w="282" w:type="dxa"/>
              </w:tcPr>
              <w:p w14:paraId="739F105D" w14:textId="77777777" w:rsidR="001D3F0F" w:rsidRDefault="001D3F0F" w:rsidP="002D69F1">
                <w:pPr>
                  <w:pStyle w:val="Arbeitsanweisung"/>
                  <w:tabs>
                    <w:tab w:val="left" w:pos="709"/>
                  </w:tabs>
                </w:pPr>
              </w:p>
            </w:tc>
            <w:tc>
              <w:tcPr>
                <w:tcW w:w="282" w:type="dxa"/>
              </w:tcPr>
              <w:p w14:paraId="3843ABC2" w14:textId="77777777" w:rsidR="001D3F0F" w:rsidRDefault="001D3F0F" w:rsidP="002D69F1">
                <w:pPr>
                  <w:pStyle w:val="Arbeitsanweisung"/>
                  <w:tabs>
                    <w:tab w:val="left" w:pos="709"/>
                  </w:tabs>
                </w:pPr>
              </w:p>
            </w:tc>
            <w:tc>
              <w:tcPr>
                <w:tcW w:w="282" w:type="dxa"/>
              </w:tcPr>
              <w:p w14:paraId="17210194" w14:textId="77777777" w:rsidR="001D3F0F" w:rsidRDefault="001D3F0F" w:rsidP="002D69F1">
                <w:pPr>
                  <w:pStyle w:val="Arbeitsanweisung"/>
                  <w:tabs>
                    <w:tab w:val="left" w:pos="709"/>
                  </w:tabs>
                </w:pPr>
              </w:p>
            </w:tc>
            <w:tc>
              <w:tcPr>
                <w:tcW w:w="282" w:type="dxa"/>
              </w:tcPr>
              <w:p w14:paraId="684644E8" w14:textId="77777777" w:rsidR="001D3F0F" w:rsidRDefault="001D3F0F" w:rsidP="002D69F1">
                <w:pPr>
                  <w:pStyle w:val="Arbeitsanweisung"/>
                  <w:tabs>
                    <w:tab w:val="left" w:pos="709"/>
                  </w:tabs>
                </w:pPr>
              </w:p>
            </w:tc>
            <w:tc>
              <w:tcPr>
                <w:tcW w:w="282" w:type="dxa"/>
              </w:tcPr>
              <w:p w14:paraId="6ACE76AF" w14:textId="77777777" w:rsidR="001D3F0F" w:rsidRDefault="001D3F0F" w:rsidP="002D69F1">
                <w:pPr>
                  <w:pStyle w:val="Arbeitsanweisung"/>
                  <w:tabs>
                    <w:tab w:val="left" w:pos="709"/>
                  </w:tabs>
                </w:pPr>
              </w:p>
            </w:tc>
            <w:tc>
              <w:tcPr>
                <w:tcW w:w="282" w:type="dxa"/>
              </w:tcPr>
              <w:p w14:paraId="0DAC01D3" w14:textId="77777777" w:rsidR="001D3F0F" w:rsidRDefault="001D3F0F" w:rsidP="002D69F1">
                <w:pPr>
                  <w:pStyle w:val="Arbeitsanweisung"/>
                  <w:tabs>
                    <w:tab w:val="left" w:pos="709"/>
                  </w:tabs>
                </w:pPr>
              </w:p>
            </w:tc>
            <w:tc>
              <w:tcPr>
                <w:tcW w:w="282" w:type="dxa"/>
              </w:tcPr>
              <w:p w14:paraId="1ACEC502" w14:textId="77777777" w:rsidR="001D3F0F" w:rsidRDefault="001D3F0F" w:rsidP="002D69F1">
                <w:pPr>
                  <w:pStyle w:val="Arbeitsanweisung"/>
                  <w:tabs>
                    <w:tab w:val="left" w:pos="709"/>
                  </w:tabs>
                </w:pPr>
              </w:p>
            </w:tc>
            <w:tc>
              <w:tcPr>
                <w:tcW w:w="282" w:type="dxa"/>
              </w:tcPr>
              <w:p w14:paraId="0968B0E7" w14:textId="77777777" w:rsidR="001D3F0F" w:rsidRDefault="001D3F0F" w:rsidP="002D69F1">
                <w:pPr>
                  <w:pStyle w:val="Arbeitsanweisung"/>
                  <w:tabs>
                    <w:tab w:val="left" w:pos="709"/>
                  </w:tabs>
                </w:pPr>
              </w:p>
            </w:tc>
            <w:tc>
              <w:tcPr>
                <w:tcW w:w="282" w:type="dxa"/>
              </w:tcPr>
              <w:p w14:paraId="105732DC" w14:textId="77777777" w:rsidR="001D3F0F" w:rsidRDefault="001D3F0F" w:rsidP="002D69F1">
                <w:pPr>
                  <w:pStyle w:val="Arbeitsanweisung"/>
                  <w:tabs>
                    <w:tab w:val="left" w:pos="709"/>
                  </w:tabs>
                </w:pPr>
              </w:p>
            </w:tc>
            <w:tc>
              <w:tcPr>
                <w:tcW w:w="282" w:type="dxa"/>
              </w:tcPr>
              <w:p w14:paraId="7C46EA73" w14:textId="77777777" w:rsidR="001D3F0F" w:rsidRDefault="001D3F0F" w:rsidP="002D69F1">
                <w:pPr>
                  <w:pStyle w:val="Arbeitsanweisung"/>
                  <w:tabs>
                    <w:tab w:val="left" w:pos="709"/>
                  </w:tabs>
                </w:pPr>
              </w:p>
            </w:tc>
            <w:tc>
              <w:tcPr>
                <w:tcW w:w="282" w:type="dxa"/>
              </w:tcPr>
              <w:p w14:paraId="479D3763" w14:textId="77777777" w:rsidR="001D3F0F" w:rsidRDefault="001D3F0F" w:rsidP="002D69F1">
                <w:pPr>
                  <w:pStyle w:val="Arbeitsanweisung"/>
                  <w:tabs>
                    <w:tab w:val="left" w:pos="709"/>
                  </w:tabs>
                </w:pPr>
              </w:p>
            </w:tc>
            <w:tc>
              <w:tcPr>
                <w:tcW w:w="281" w:type="dxa"/>
              </w:tcPr>
              <w:p w14:paraId="7562A34F" w14:textId="77777777" w:rsidR="001D3F0F" w:rsidRDefault="001D3F0F" w:rsidP="002D69F1">
                <w:pPr>
                  <w:pStyle w:val="Arbeitsanweisung"/>
                  <w:tabs>
                    <w:tab w:val="left" w:pos="709"/>
                  </w:tabs>
                </w:pPr>
              </w:p>
            </w:tc>
            <w:tc>
              <w:tcPr>
                <w:tcW w:w="281" w:type="dxa"/>
              </w:tcPr>
              <w:p w14:paraId="641FFF70" w14:textId="77777777" w:rsidR="001D3F0F" w:rsidRDefault="001D3F0F" w:rsidP="002D69F1">
                <w:pPr>
                  <w:pStyle w:val="Arbeitsanweisung"/>
                  <w:tabs>
                    <w:tab w:val="left" w:pos="709"/>
                  </w:tabs>
                </w:pPr>
              </w:p>
            </w:tc>
            <w:tc>
              <w:tcPr>
                <w:tcW w:w="281" w:type="dxa"/>
              </w:tcPr>
              <w:p w14:paraId="3A9761B3" w14:textId="77777777" w:rsidR="001D3F0F" w:rsidRDefault="001D3F0F" w:rsidP="002D69F1">
                <w:pPr>
                  <w:pStyle w:val="Arbeitsanweisung"/>
                  <w:tabs>
                    <w:tab w:val="left" w:pos="709"/>
                  </w:tabs>
                </w:pPr>
              </w:p>
            </w:tc>
            <w:tc>
              <w:tcPr>
                <w:tcW w:w="281" w:type="dxa"/>
              </w:tcPr>
              <w:p w14:paraId="5C8BED16" w14:textId="77777777" w:rsidR="001D3F0F" w:rsidRDefault="001D3F0F" w:rsidP="002D69F1">
                <w:pPr>
                  <w:pStyle w:val="Arbeitsanweisung"/>
                  <w:tabs>
                    <w:tab w:val="left" w:pos="709"/>
                  </w:tabs>
                </w:pPr>
              </w:p>
            </w:tc>
            <w:tc>
              <w:tcPr>
                <w:tcW w:w="281" w:type="dxa"/>
              </w:tcPr>
              <w:p w14:paraId="7F1355C1" w14:textId="77777777" w:rsidR="001D3F0F" w:rsidRDefault="001D3F0F" w:rsidP="002D69F1">
                <w:pPr>
                  <w:pStyle w:val="Arbeitsanweisung"/>
                  <w:tabs>
                    <w:tab w:val="left" w:pos="709"/>
                  </w:tabs>
                  <w:ind w:left="0" w:firstLine="0"/>
                </w:pPr>
              </w:p>
            </w:tc>
            <w:tc>
              <w:tcPr>
                <w:tcW w:w="281" w:type="dxa"/>
              </w:tcPr>
              <w:p w14:paraId="23CDDB7B" w14:textId="77777777" w:rsidR="001D3F0F" w:rsidRDefault="001D3F0F" w:rsidP="002D69F1">
                <w:pPr>
                  <w:pStyle w:val="Arbeitsanweisung"/>
                  <w:tabs>
                    <w:tab w:val="left" w:pos="709"/>
                  </w:tabs>
                </w:pPr>
              </w:p>
            </w:tc>
            <w:tc>
              <w:tcPr>
                <w:tcW w:w="281" w:type="dxa"/>
              </w:tcPr>
              <w:p w14:paraId="2B69B5A8" w14:textId="77777777" w:rsidR="001D3F0F" w:rsidRDefault="001D3F0F" w:rsidP="002D69F1">
                <w:pPr>
                  <w:pStyle w:val="Arbeitsanweisung"/>
                  <w:tabs>
                    <w:tab w:val="left" w:pos="709"/>
                  </w:tabs>
                </w:pPr>
              </w:p>
            </w:tc>
            <w:tc>
              <w:tcPr>
                <w:tcW w:w="281" w:type="dxa"/>
              </w:tcPr>
              <w:p w14:paraId="116ABBCF" w14:textId="77777777" w:rsidR="001D3F0F" w:rsidRDefault="001D3F0F" w:rsidP="002D69F1">
                <w:pPr>
                  <w:pStyle w:val="Arbeitsanweisung"/>
                  <w:tabs>
                    <w:tab w:val="left" w:pos="709"/>
                  </w:tabs>
                </w:pPr>
              </w:p>
            </w:tc>
            <w:tc>
              <w:tcPr>
                <w:tcW w:w="281" w:type="dxa"/>
              </w:tcPr>
              <w:p w14:paraId="46B3BC81" w14:textId="77777777" w:rsidR="001D3F0F" w:rsidRDefault="001D3F0F" w:rsidP="002D69F1">
                <w:pPr>
                  <w:pStyle w:val="Arbeitsanweisung"/>
                  <w:tabs>
                    <w:tab w:val="left" w:pos="709"/>
                  </w:tabs>
                </w:pPr>
              </w:p>
            </w:tc>
            <w:tc>
              <w:tcPr>
                <w:tcW w:w="281" w:type="dxa"/>
              </w:tcPr>
              <w:p w14:paraId="78538590" w14:textId="77777777" w:rsidR="001D3F0F" w:rsidRDefault="001D3F0F" w:rsidP="002D69F1">
                <w:pPr>
                  <w:pStyle w:val="Arbeitsanweisung"/>
                  <w:tabs>
                    <w:tab w:val="left" w:pos="709"/>
                  </w:tabs>
                </w:pPr>
              </w:p>
            </w:tc>
            <w:tc>
              <w:tcPr>
                <w:tcW w:w="281" w:type="dxa"/>
              </w:tcPr>
              <w:p w14:paraId="3737EA50" w14:textId="77777777" w:rsidR="001D3F0F" w:rsidRDefault="001D3F0F" w:rsidP="002D69F1">
                <w:pPr>
                  <w:pStyle w:val="Arbeitsanweisung"/>
                  <w:tabs>
                    <w:tab w:val="left" w:pos="709"/>
                  </w:tabs>
                </w:pPr>
              </w:p>
            </w:tc>
            <w:tc>
              <w:tcPr>
                <w:tcW w:w="281" w:type="dxa"/>
              </w:tcPr>
              <w:p w14:paraId="7724C26C" w14:textId="77777777" w:rsidR="001D3F0F" w:rsidRDefault="001D3F0F" w:rsidP="002D69F1">
                <w:pPr>
                  <w:pStyle w:val="Arbeitsanweisung"/>
                  <w:tabs>
                    <w:tab w:val="left" w:pos="709"/>
                  </w:tabs>
                </w:pPr>
              </w:p>
            </w:tc>
            <w:tc>
              <w:tcPr>
                <w:tcW w:w="281" w:type="dxa"/>
              </w:tcPr>
              <w:p w14:paraId="58438E63" w14:textId="77777777" w:rsidR="001D3F0F" w:rsidRDefault="001D3F0F" w:rsidP="002D69F1">
                <w:pPr>
                  <w:pStyle w:val="Arbeitsanweisung"/>
                  <w:tabs>
                    <w:tab w:val="left" w:pos="709"/>
                  </w:tabs>
                </w:pPr>
              </w:p>
            </w:tc>
            <w:tc>
              <w:tcPr>
                <w:tcW w:w="281" w:type="dxa"/>
              </w:tcPr>
              <w:p w14:paraId="32BA4E32" w14:textId="77777777" w:rsidR="001D3F0F" w:rsidRDefault="001D3F0F" w:rsidP="002D69F1">
                <w:pPr>
                  <w:pStyle w:val="Arbeitsanweisung"/>
                  <w:tabs>
                    <w:tab w:val="left" w:pos="709"/>
                  </w:tabs>
                </w:pPr>
              </w:p>
            </w:tc>
            <w:tc>
              <w:tcPr>
                <w:tcW w:w="281" w:type="dxa"/>
              </w:tcPr>
              <w:p w14:paraId="3056B306" w14:textId="77777777" w:rsidR="001D3F0F" w:rsidRDefault="001D3F0F" w:rsidP="002D69F1">
                <w:pPr>
                  <w:pStyle w:val="Arbeitsanweisung"/>
                  <w:tabs>
                    <w:tab w:val="left" w:pos="709"/>
                  </w:tabs>
                </w:pPr>
              </w:p>
            </w:tc>
            <w:tc>
              <w:tcPr>
                <w:tcW w:w="281" w:type="dxa"/>
              </w:tcPr>
              <w:p w14:paraId="091EC560" w14:textId="77777777" w:rsidR="001D3F0F" w:rsidRDefault="001D3F0F" w:rsidP="002D69F1">
                <w:pPr>
                  <w:pStyle w:val="Arbeitsanweisung"/>
                  <w:tabs>
                    <w:tab w:val="left" w:pos="709"/>
                  </w:tabs>
                </w:pPr>
              </w:p>
            </w:tc>
            <w:tc>
              <w:tcPr>
                <w:tcW w:w="281" w:type="dxa"/>
              </w:tcPr>
              <w:p w14:paraId="7C869F54" w14:textId="77777777" w:rsidR="001D3F0F" w:rsidRDefault="001D3F0F" w:rsidP="002D69F1">
                <w:pPr>
                  <w:pStyle w:val="Arbeitsanweisung"/>
                  <w:tabs>
                    <w:tab w:val="left" w:pos="709"/>
                  </w:tabs>
                </w:pPr>
              </w:p>
            </w:tc>
          </w:tr>
          <w:tr w:rsidR="001D3F0F" w14:paraId="7DD3B3E7" w14:textId="77777777" w:rsidTr="002D69F1">
            <w:trPr>
              <w:trHeight w:val="283"/>
            </w:trPr>
            <w:tc>
              <w:tcPr>
                <w:tcW w:w="282" w:type="dxa"/>
              </w:tcPr>
              <w:p w14:paraId="0BD32251" w14:textId="77777777" w:rsidR="001D3F0F" w:rsidRDefault="001D3F0F" w:rsidP="002D69F1">
                <w:pPr>
                  <w:pStyle w:val="Arbeitsanweisung"/>
                  <w:tabs>
                    <w:tab w:val="left" w:pos="709"/>
                  </w:tabs>
                </w:pPr>
              </w:p>
            </w:tc>
            <w:tc>
              <w:tcPr>
                <w:tcW w:w="282" w:type="dxa"/>
              </w:tcPr>
              <w:p w14:paraId="3DD82A88" w14:textId="77777777" w:rsidR="001D3F0F" w:rsidRDefault="001D3F0F" w:rsidP="002D69F1">
                <w:pPr>
                  <w:pStyle w:val="Arbeitsanweisung"/>
                  <w:tabs>
                    <w:tab w:val="left" w:pos="709"/>
                  </w:tabs>
                </w:pPr>
              </w:p>
            </w:tc>
            <w:tc>
              <w:tcPr>
                <w:tcW w:w="282" w:type="dxa"/>
              </w:tcPr>
              <w:p w14:paraId="28E48A96" w14:textId="77777777" w:rsidR="001D3F0F" w:rsidRDefault="001D3F0F" w:rsidP="002D69F1">
                <w:pPr>
                  <w:pStyle w:val="Arbeitsanweisung"/>
                  <w:tabs>
                    <w:tab w:val="left" w:pos="709"/>
                  </w:tabs>
                </w:pPr>
              </w:p>
            </w:tc>
            <w:tc>
              <w:tcPr>
                <w:tcW w:w="282" w:type="dxa"/>
              </w:tcPr>
              <w:p w14:paraId="62A55489" w14:textId="77777777" w:rsidR="001D3F0F" w:rsidRDefault="001D3F0F" w:rsidP="002D69F1">
                <w:pPr>
                  <w:pStyle w:val="Arbeitsanweisung"/>
                  <w:tabs>
                    <w:tab w:val="left" w:pos="709"/>
                  </w:tabs>
                </w:pPr>
              </w:p>
            </w:tc>
            <w:tc>
              <w:tcPr>
                <w:tcW w:w="282" w:type="dxa"/>
              </w:tcPr>
              <w:p w14:paraId="7BA906E0" w14:textId="77777777" w:rsidR="001D3F0F" w:rsidRDefault="001D3F0F" w:rsidP="002D69F1">
                <w:pPr>
                  <w:pStyle w:val="Arbeitsanweisung"/>
                  <w:tabs>
                    <w:tab w:val="left" w:pos="709"/>
                  </w:tabs>
                </w:pPr>
              </w:p>
            </w:tc>
            <w:tc>
              <w:tcPr>
                <w:tcW w:w="282" w:type="dxa"/>
              </w:tcPr>
              <w:p w14:paraId="1E79A9ED" w14:textId="77777777" w:rsidR="001D3F0F" w:rsidRDefault="001D3F0F" w:rsidP="002D69F1">
                <w:pPr>
                  <w:pStyle w:val="Arbeitsanweisung"/>
                  <w:tabs>
                    <w:tab w:val="left" w:pos="709"/>
                  </w:tabs>
                </w:pPr>
              </w:p>
            </w:tc>
            <w:tc>
              <w:tcPr>
                <w:tcW w:w="282" w:type="dxa"/>
              </w:tcPr>
              <w:p w14:paraId="3C78A7F7" w14:textId="77777777" w:rsidR="001D3F0F" w:rsidRDefault="001D3F0F" w:rsidP="002D69F1">
                <w:pPr>
                  <w:pStyle w:val="Arbeitsanweisung"/>
                  <w:tabs>
                    <w:tab w:val="left" w:pos="709"/>
                  </w:tabs>
                </w:pPr>
              </w:p>
            </w:tc>
            <w:tc>
              <w:tcPr>
                <w:tcW w:w="282" w:type="dxa"/>
              </w:tcPr>
              <w:p w14:paraId="7BD0716A" w14:textId="77777777" w:rsidR="001D3F0F" w:rsidRDefault="001D3F0F" w:rsidP="002D69F1">
                <w:pPr>
                  <w:pStyle w:val="Arbeitsanweisung"/>
                  <w:tabs>
                    <w:tab w:val="left" w:pos="709"/>
                  </w:tabs>
                </w:pPr>
              </w:p>
            </w:tc>
            <w:tc>
              <w:tcPr>
                <w:tcW w:w="282" w:type="dxa"/>
              </w:tcPr>
              <w:p w14:paraId="069BE2AD" w14:textId="77777777" w:rsidR="001D3F0F" w:rsidRDefault="001D3F0F" w:rsidP="002D69F1">
                <w:pPr>
                  <w:pStyle w:val="Arbeitsanweisung"/>
                  <w:tabs>
                    <w:tab w:val="left" w:pos="709"/>
                  </w:tabs>
                </w:pPr>
              </w:p>
            </w:tc>
            <w:tc>
              <w:tcPr>
                <w:tcW w:w="282" w:type="dxa"/>
              </w:tcPr>
              <w:p w14:paraId="2553C15E" w14:textId="77777777" w:rsidR="001D3F0F" w:rsidRDefault="001D3F0F" w:rsidP="002D69F1">
                <w:pPr>
                  <w:pStyle w:val="Arbeitsanweisung"/>
                  <w:tabs>
                    <w:tab w:val="left" w:pos="709"/>
                  </w:tabs>
                </w:pPr>
              </w:p>
            </w:tc>
            <w:tc>
              <w:tcPr>
                <w:tcW w:w="282" w:type="dxa"/>
              </w:tcPr>
              <w:p w14:paraId="192E07AC" w14:textId="77777777" w:rsidR="001D3F0F" w:rsidRDefault="001D3F0F" w:rsidP="002D69F1">
                <w:pPr>
                  <w:pStyle w:val="Arbeitsanweisung"/>
                  <w:tabs>
                    <w:tab w:val="left" w:pos="709"/>
                  </w:tabs>
                </w:pPr>
              </w:p>
            </w:tc>
            <w:tc>
              <w:tcPr>
                <w:tcW w:w="282" w:type="dxa"/>
              </w:tcPr>
              <w:p w14:paraId="15E900C4" w14:textId="77777777" w:rsidR="001D3F0F" w:rsidRDefault="001D3F0F" w:rsidP="002D69F1">
                <w:pPr>
                  <w:pStyle w:val="Arbeitsanweisung"/>
                  <w:tabs>
                    <w:tab w:val="left" w:pos="709"/>
                  </w:tabs>
                </w:pPr>
              </w:p>
            </w:tc>
            <w:tc>
              <w:tcPr>
                <w:tcW w:w="282" w:type="dxa"/>
              </w:tcPr>
              <w:p w14:paraId="26CF2A48" w14:textId="77777777" w:rsidR="001D3F0F" w:rsidRDefault="001D3F0F" w:rsidP="002D69F1">
                <w:pPr>
                  <w:pStyle w:val="Arbeitsanweisung"/>
                  <w:tabs>
                    <w:tab w:val="left" w:pos="709"/>
                  </w:tabs>
                </w:pPr>
              </w:p>
            </w:tc>
            <w:tc>
              <w:tcPr>
                <w:tcW w:w="282" w:type="dxa"/>
              </w:tcPr>
              <w:p w14:paraId="7495E624" w14:textId="77777777" w:rsidR="001D3F0F" w:rsidRDefault="001D3F0F" w:rsidP="002D69F1">
                <w:pPr>
                  <w:pStyle w:val="Arbeitsanweisung"/>
                  <w:tabs>
                    <w:tab w:val="left" w:pos="709"/>
                  </w:tabs>
                </w:pPr>
              </w:p>
            </w:tc>
            <w:tc>
              <w:tcPr>
                <w:tcW w:w="282" w:type="dxa"/>
              </w:tcPr>
              <w:p w14:paraId="35AAF90D" w14:textId="77777777" w:rsidR="001D3F0F" w:rsidRDefault="001D3F0F" w:rsidP="002D69F1">
                <w:pPr>
                  <w:pStyle w:val="Arbeitsanweisung"/>
                  <w:tabs>
                    <w:tab w:val="left" w:pos="709"/>
                  </w:tabs>
                </w:pPr>
              </w:p>
            </w:tc>
            <w:tc>
              <w:tcPr>
                <w:tcW w:w="281" w:type="dxa"/>
              </w:tcPr>
              <w:p w14:paraId="7B2138DE" w14:textId="77777777" w:rsidR="001D3F0F" w:rsidRDefault="001D3F0F" w:rsidP="002D69F1">
                <w:pPr>
                  <w:pStyle w:val="Arbeitsanweisung"/>
                  <w:tabs>
                    <w:tab w:val="left" w:pos="709"/>
                  </w:tabs>
                </w:pPr>
              </w:p>
            </w:tc>
            <w:tc>
              <w:tcPr>
                <w:tcW w:w="281" w:type="dxa"/>
              </w:tcPr>
              <w:p w14:paraId="448F91FC" w14:textId="77777777" w:rsidR="001D3F0F" w:rsidRDefault="001D3F0F" w:rsidP="002D69F1">
                <w:pPr>
                  <w:pStyle w:val="Arbeitsanweisung"/>
                  <w:tabs>
                    <w:tab w:val="left" w:pos="709"/>
                  </w:tabs>
                </w:pPr>
              </w:p>
            </w:tc>
            <w:tc>
              <w:tcPr>
                <w:tcW w:w="281" w:type="dxa"/>
              </w:tcPr>
              <w:p w14:paraId="52E05BC5" w14:textId="77777777" w:rsidR="001D3F0F" w:rsidRDefault="001D3F0F" w:rsidP="002D69F1">
                <w:pPr>
                  <w:pStyle w:val="Arbeitsanweisung"/>
                  <w:tabs>
                    <w:tab w:val="left" w:pos="709"/>
                  </w:tabs>
                </w:pPr>
              </w:p>
            </w:tc>
            <w:tc>
              <w:tcPr>
                <w:tcW w:w="281" w:type="dxa"/>
              </w:tcPr>
              <w:p w14:paraId="042D6BA3" w14:textId="77777777" w:rsidR="001D3F0F" w:rsidRDefault="001D3F0F" w:rsidP="002D69F1">
                <w:pPr>
                  <w:pStyle w:val="Arbeitsanweisung"/>
                  <w:tabs>
                    <w:tab w:val="left" w:pos="709"/>
                  </w:tabs>
                </w:pPr>
              </w:p>
            </w:tc>
            <w:tc>
              <w:tcPr>
                <w:tcW w:w="281" w:type="dxa"/>
              </w:tcPr>
              <w:p w14:paraId="5D87023D" w14:textId="77777777" w:rsidR="001D3F0F" w:rsidRDefault="001D3F0F" w:rsidP="002D69F1">
                <w:pPr>
                  <w:pStyle w:val="Arbeitsanweisung"/>
                  <w:tabs>
                    <w:tab w:val="left" w:pos="709"/>
                  </w:tabs>
                  <w:ind w:left="0" w:firstLine="0"/>
                </w:pPr>
              </w:p>
            </w:tc>
            <w:tc>
              <w:tcPr>
                <w:tcW w:w="281" w:type="dxa"/>
              </w:tcPr>
              <w:p w14:paraId="1F6DB694" w14:textId="77777777" w:rsidR="001D3F0F" w:rsidRDefault="001D3F0F" w:rsidP="002D69F1">
                <w:pPr>
                  <w:pStyle w:val="Arbeitsanweisung"/>
                  <w:tabs>
                    <w:tab w:val="left" w:pos="709"/>
                  </w:tabs>
                </w:pPr>
              </w:p>
            </w:tc>
            <w:tc>
              <w:tcPr>
                <w:tcW w:w="281" w:type="dxa"/>
              </w:tcPr>
              <w:p w14:paraId="4F020C21" w14:textId="77777777" w:rsidR="001D3F0F" w:rsidRDefault="001D3F0F" w:rsidP="002D69F1">
                <w:pPr>
                  <w:pStyle w:val="Arbeitsanweisung"/>
                  <w:tabs>
                    <w:tab w:val="left" w:pos="709"/>
                  </w:tabs>
                </w:pPr>
              </w:p>
            </w:tc>
            <w:tc>
              <w:tcPr>
                <w:tcW w:w="281" w:type="dxa"/>
              </w:tcPr>
              <w:p w14:paraId="1C9828F4" w14:textId="77777777" w:rsidR="001D3F0F" w:rsidRDefault="001D3F0F" w:rsidP="002D69F1">
                <w:pPr>
                  <w:pStyle w:val="Arbeitsanweisung"/>
                  <w:tabs>
                    <w:tab w:val="left" w:pos="709"/>
                  </w:tabs>
                </w:pPr>
              </w:p>
            </w:tc>
            <w:tc>
              <w:tcPr>
                <w:tcW w:w="281" w:type="dxa"/>
              </w:tcPr>
              <w:p w14:paraId="1467DFC0" w14:textId="77777777" w:rsidR="001D3F0F" w:rsidRDefault="001D3F0F" w:rsidP="002D69F1">
                <w:pPr>
                  <w:pStyle w:val="Arbeitsanweisung"/>
                  <w:tabs>
                    <w:tab w:val="left" w:pos="709"/>
                  </w:tabs>
                </w:pPr>
              </w:p>
            </w:tc>
            <w:tc>
              <w:tcPr>
                <w:tcW w:w="281" w:type="dxa"/>
              </w:tcPr>
              <w:p w14:paraId="6FFF8AAF" w14:textId="77777777" w:rsidR="001D3F0F" w:rsidRDefault="001D3F0F" w:rsidP="002D69F1">
                <w:pPr>
                  <w:pStyle w:val="Arbeitsanweisung"/>
                  <w:tabs>
                    <w:tab w:val="left" w:pos="709"/>
                  </w:tabs>
                </w:pPr>
              </w:p>
            </w:tc>
            <w:tc>
              <w:tcPr>
                <w:tcW w:w="281" w:type="dxa"/>
              </w:tcPr>
              <w:p w14:paraId="397855C8" w14:textId="77777777" w:rsidR="001D3F0F" w:rsidRDefault="001D3F0F" w:rsidP="002D69F1">
                <w:pPr>
                  <w:pStyle w:val="Arbeitsanweisung"/>
                  <w:tabs>
                    <w:tab w:val="left" w:pos="709"/>
                  </w:tabs>
                </w:pPr>
              </w:p>
            </w:tc>
            <w:tc>
              <w:tcPr>
                <w:tcW w:w="281" w:type="dxa"/>
              </w:tcPr>
              <w:p w14:paraId="587FBD62" w14:textId="77777777" w:rsidR="001D3F0F" w:rsidRDefault="001D3F0F" w:rsidP="002D69F1">
                <w:pPr>
                  <w:pStyle w:val="Arbeitsanweisung"/>
                  <w:tabs>
                    <w:tab w:val="left" w:pos="709"/>
                  </w:tabs>
                </w:pPr>
              </w:p>
            </w:tc>
            <w:tc>
              <w:tcPr>
                <w:tcW w:w="281" w:type="dxa"/>
              </w:tcPr>
              <w:p w14:paraId="37914FBD" w14:textId="77777777" w:rsidR="001D3F0F" w:rsidRDefault="001D3F0F" w:rsidP="002D69F1">
                <w:pPr>
                  <w:pStyle w:val="Arbeitsanweisung"/>
                  <w:tabs>
                    <w:tab w:val="left" w:pos="709"/>
                  </w:tabs>
                </w:pPr>
              </w:p>
            </w:tc>
            <w:tc>
              <w:tcPr>
                <w:tcW w:w="281" w:type="dxa"/>
              </w:tcPr>
              <w:p w14:paraId="5CACD828" w14:textId="77777777" w:rsidR="001D3F0F" w:rsidRDefault="001D3F0F" w:rsidP="002D69F1">
                <w:pPr>
                  <w:pStyle w:val="Arbeitsanweisung"/>
                  <w:tabs>
                    <w:tab w:val="left" w:pos="709"/>
                  </w:tabs>
                </w:pPr>
              </w:p>
            </w:tc>
            <w:tc>
              <w:tcPr>
                <w:tcW w:w="281" w:type="dxa"/>
              </w:tcPr>
              <w:p w14:paraId="6DED4FD8" w14:textId="77777777" w:rsidR="001D3F0F" w:rsidRDefault="001D3F0F" w:rsidP="002D69F1">
                <w:pPr>
                  <w:pStyle w:val="Arbeitsanweisung"/>
                  <w:tabs>
                    <w:tab w:val="left" w:pos="709"/>
                  </w:tabs>
                </w:pPr>
              </w:p>
            </w:tc>
            <w:tc>
              <w:tcPr>
                <w:tcW w:w="281" w:type="dxa"/>
              </w:tcPr>
              <w:p w14:paraId="441CFF17" w14:textId="77777777" w:rsidR="001D3F0F" w:rsidRDefault="001D3F0F" w:rsidP="002D69F1">
                <w:pPr>
                  <w:pStyle w:val="Arbeitsanweisung"/>
                  <w:tabs>
                    <w:tab w:val="left" w:pos="709"/>
                  </w:tabs>
                </w:pPr>
              </w:p>
            </w:tc>
            <w:tc>
              <w:tcPr>
                <w:tcW w:w="281" w:type="dxa"/>
              </w:tcPr>
              <w:p w14:paraId="2772E54E" w14:textId="77777777" w:rsidR="001D3F0F" w:rsidRDefault="001D3F0F" w:rsidP="002D69F1">
                <w:pPr>
                  <w:pStyle w:val="Arbeitsanweisung"/>
                  <w:tabs>
                    <w:tab w:val="left" w:pos="709"/>
                  </w:tabs>
                </w:pPr>
              </w:p>
            </w:tc>
          </w:tr>
          <w:tr w:rsidR="001D3F0F" w14:paraId="03646D1F" w14:textId="77777777" w:rsidTr="002D69F1">
            <w:trPr>
              <w:trHeight w:val="283"/>
            </w:trPr>
            <w:tc>
              <w:tcPr>
                <w:tcW w:w="282" w:type="dxa"/>
              </w:tcPr>
              <w:p w14:paraId="3DA9AB91" w14:textId="77777777" w:rsidR="001D3F0F" w:rsidRDefault="001D3F0F" w:rsidP="002D69F1">
                <w:pPr>
                  <w:pStyle w:val="Arbeitsanweisung"/>
                  <w:tabs>
                    <w:tab w:val="left" w:pos="709"/>
                  </w:tabs>
                </w:pPr>
              </w:p>
            </w:tc>
            <w:tc>
              <w:tcPr>
                <w:tcW w:w="282" w:type="dxa"/>
              </w:tcPr>
              <w:p w14:paraId="31279CE3" w14:textId="77777777" w:rsidR="001D3F0F" w:rsidRDefault="001D3F0F" w:rsidP="002D69F1">
                <w:pPr>
                  <w:pStyle w:val="Arbeitsanweisung"/>
                  <w:tabs>
                    <w:tab w:val="left" w:pos="709"/>
                  </w:tabs>
                </w:pPr>
              </w:p>
            </w:tc>
            <w:tc>
              <w:tcPr>
                <w:tcW w:w="282" w:type="dxa"/>
              </w:tcPr>
              <w:p w14:paraId="57BA87AE" w14:textId="77777777" w:rsidR="001D3F0F" w:rsidRDefault="001D3F0F" w:rsidP="002D69F1">
                <w:pPr>
                  <w:pStyle w:val="Arbeitsanweisung"/>
                  <w:tabs>
                    <w:tab w:val="left" w:pos="709"/>
                  </w:tabs>
                </w:pPr>
              </w:p>
            </w:tc>
            <w:tc>
              <w:tcPr>
                <w:tcW w:w="282" w:type="dxa"/>
              </w:tcPr>
              <w:p w14:paraId="29F40889" w14:textId="77777777" w:rsidR="001D3F0F" w:rsidRDefault="001D3F0F" w:rsidP="002D69F1">
                <w:pPr>
                  <w:pStyle w:val="Arbeitsanweisung"/>
                  <w:tabs>
                    <w:tab w:val="left" w:pos="709"/>
                  </w:tabs>
                </w:pPr>
              </w:p>
            </w:tc>
            <w:tc>
              <w:tcPr>
                <w:tcW w:w="282" w:type="dxa"/>
              </w:tcPr>
              <w:p w14:paraId="11F83FF2" w14:textId="77777777" w:rsidR="001D3F0F" w:rsidRDefault="001D3F0F" w:rsidP="002D69F1">
                <w:pPr>
                  <w:pStyle w:val="Arbeitsanweisung"/>
                  <w:tabs>
                    <w:tab w:val="left" w:pos="709"/>
                  </w:tabs>
                </w:pPr>
              </w:p>
            </w:tc>
            <w:tc>
              <w:tcPr>
                <w:tcW w:w="282" w:type="dxa"/>
              </w:tcPr>
              <w:p w14:paraId="7BB9E806" w14:textId="77777777" w:rsidR="001D3F0F" w:rsidRDefault="001D3F0F" w:rsidP="002D69F1">
                <w:pPr>
                  <w:pStyle w:val="Arbeitsanweisung"/>
                  <w:tabs>
                    <w:tab w:val="left" w:pos="709"/>
                  </w:tabs>
                </w:pPr>
              </w:p>
            </w:tc>
            <w:tc>
              <w:tcPr>
                <w:tcW w:w="282" w:type="dxa"/>
              </w:tcPr>
              <w:p w14:paraId="26072877" w14:textId="77777777" w:rsidR="001D3F0F" w:rsidRDefault="001D3F0F" w:rsidP="002D69F1">
                <w:pPr>
                  <w:pStyle w:val="Arbeitsanweisung"/>
                  <w:tabs>
                    <w:tab w:val="left" w:pos="709"/>
                  </w:tabs>
                </w:pPr>
              </w:p>
            </w:tc>
            <w:tc>
              <w:tcPr>
                <w:tcW w:w="282" w:type="dxa"/>
              </w:tcPr>
              <w:p w14:paraId="7BA8217D" w14:textId="77777777" w:rsidR="001D3F0F" w:rsidRDefault="001D3F0F" w:rsidP="002D69F1">
                <w:pPr>
                  <w:pStyle w:val="Arbeitsanweisung"/>
                  <w:tabs>
                    <w:tab w:val="left" w:pos="709"/>
                  </w:tabs>
                </w:pPr>
              </w:p>
            </w:tc>
            <w:tc>
              <w:tcPr>
                <w:tcW w:w="282" w:type="dxa"/>
              </w:tcPr>
              <w:p w14:paraId="7C19A474" w14:textId="77777777" w:rsidR="001D3F0F" w:rsidRDefault="001D3F0F" w:rsidP="002D69F1">
                <w:pPr>
                  <w:pStyle w:val="Arbeitsanweisung"/>
                  <w:tabs>
                    <w:tab w:val="left" w:pos="709"/>
                  </w:tabs>
                </w:pPr>
              </w:p>
            </w:tc>
            <w:tc>
              <w:tcPr>
                <w:tcW w:w="282" w:type="dxa"/>
              </w:tcPr>
              <w:p w14:paraId="7EC6F3A4" w14:textId="77777777" w:rsidR="001D3F0F" w:rsidRDefault="001D3F0F" w:rsidP="002D69F1">
                <w:pPr>
                  <w:pStyle w:val="Arbeitsanweisung"/>
                  <w:tabs>
                    <w:tab w:val="left" w:pos="709"/>
                  </w:tabs>
                </w:pPr>
              </w:p>
            </w:tc>
            <w:tc>
              <w:tcPr>
                <w:tcW w:w="282" w:type="dxa"/>
              </w:tcPr>
              <w:p w14:paraId="317DE45F" w14:textId="77777777" w:rsidR="001D3F0F" w:rsidRDefault="001D3F0F" w:rsidP="002D69F1">
                <w:pPr>
                  <w:pStyle w:val="Arbeitsanweisung"/>
                  <w:tabs>
                    <w:tab w:val="left" w:pos="709"/>
                  </w:tabs>
                </w:pPr>
              </w:p>
            </w:tc>
            <w:tc>
              <w:tcPr>
                <w:tcW w:w="282" w:type="dxa"/>
              </w:tcPr>
              <w:p w14:paraId="45AEEBD9" w14:textId="77777777" w:rsidR="001D3F0F" w:rsidRDefault="001D3F0F" w:rsidP="002D69F1">
                <w:pPr>
                  <w:pStyle w:val="Arbeitsanweisung"/>
                  <w:tabs>
                    <w:tab w:val="left" w:pos="709"/>
                  </w:tabs>
                </w:pPr>
              </w:p>
            </w:tc>
            <w:tc>
              <w:tcPr>
                <w:tcW w:w="282" w:type="dxa"/>
              </w:tcPr>
              <w:p w14:paraId="629ACDC7" w14:textId="77777777" w:rsidR="001D3F0F" w:rsidRDefault="001D3F0F" w:rsidP="002D69F1">
                <w:pPr>
                  <w:pStyle w:val="Arbeitsanweisung"/>
                  <w:tabs>
                    <w:tab w:val="left" w:pos="709"/>
                  </w:tabs>
                </w:pPr>
              </w:p>
            </w:tc>
            <w:tc>
              <w:tcPr>
                <w:tcW w:w="282" w:type="dxa"/>
              </w:tcPr>
              <w:p w14:paraId="67D54559" w14:textId="77777777" w:rsidR="001D3F0F" w:rsidRDefault="001D3F0F" w:rsidP="002D69F1">
                <w:pPr>
                  <w:pStyle w:val="Arbeitsanweisung"/>
                  <w:tabs>
                    <w:tab w:val="left" w:pos="709"/>
                  </w:tabs>
                </w:pPr>
              </w:p>
            </w:tc>
            <w:tc>
              <w:tcPr>
                <w:tcW w:w="282" w:type="dxa"/>
              </w:tcPr>
              <w:p w14:paraId="7BD26369" w14:textId="77777777" w:rsidR="001D3F0F" w:rsidRDefault="001D3F0F" w:rsidP="002D69F1">
                <w:pPr>
                  <w:pStyle w:val="Arbeitsanweisung"/>
                  <w:tabs>
                    <w:tab w:val="left" w:pos="709"/>
                  </w:tabs>
                </w:pPr>
              </w:p>
            </w:tc>
            <w:tc>
              <w:tcPr>
                <w:tcW w:w="281" w:type="dxa"/>
              </w:tcPr>
              <w:p w14:paraId="513CAB8E" w14:textId="77777777" w:rsidR="001D3F0F" w:rsidRDefault="001D3F0F" w:rsidP="002D69F1">
                <w:pPr>
                  <w:pStyle w:val="Arbeitsanweisung"/>
                  <w:tabs>
                    <w:tab w:val="left" w:pos="709"/>
                  </w:tabs>
                </w:pPr>
              </w:p>
            </w:tc>
            <w:tc>
              <w:tcPr>
                <w:tcW w:w="281" w:type="dxa"/>
              </w:tcPr>
              <w:p w14:paraId="1F8E3C88" w14:textId="77777777" w:rsidR="001D3F0F" w:rsidRDefault="001D3F0F" w:rsidP="002D69F1">
                <w:pPr>
                  <w:pStyle w:val="Arbeitsanweisung"/>
                  <w:tabs>
                    <w:tab w:val="left" w:pos="709"/>
                  </w:tabs>
                </w:pPr>
              </w:p>
            </w:tc>
            <w:tc>
              <w:tcPr>
                <w:tcW w:w="281" w:type="dxa"/>
              </w:tcPr>
              <w:p w14:paraId="2EB4EDFF" w14:textId="77777777" w:rsidR="001D3F0F" w:rsidRDefault="001D3F0F" w:rsidP="002D69F1">
                <w:pPr>
                  <w:pStyle w:val="Arbeitsanweisung"/>
                  <w:tabs>
                    <w:tab w:val="left" w:pos="709"/>
                  </w:tabs>
                </w:pPr>
              </w:p>
            </w:tc>
            <w:tc>
              <w:tcPr>
                <w:tcW w:w="281" w:type="dxa"/>
              </w:tcPr>
              <w:p w14:paraId="6E1B1924" w14:textId="77777777" w:rsidR="001D3F0F" w:rsidRDefault="001D3F0F" w:rsidP="002D69F1">
                <w:pPr>
                  <w:pStyle w:val="Arbeitsanweisung"/>
                  <w:tabs>
                    <w:tab w:val="left" w:pos="709"/>
                  </w:tabs>
                </w:pPr>
              </w:p>
            </w:tc>
            <w:tc>
              <w:tcPr>
                <w:tcW w:w="281" w:type="dxa"/>
              </w:tcPr>
              <w:p w14:paraId="20A05B30" w14:textId="77777777" w:rsidR="001D3F0F" w:rsidRDefault="001D3F0F" w:rsidP="002D69F1">
                <w:pPr>
                  <w:pStyle w:val="Arbeitsanweisung"/>
                  <w:tabs>
                    <w:tab w:val="left" w:pos="709"/>
                  </w:tabs>
                  <w:ind w:left="0" w:firstLine="0"/>
                </w:pPr>
              </w:p>
            </w:tc>
            <w:tc>
              <w:tcPr>
                <w:tcW w:w="281" w:type="dxa"/>
              </w:tcPr>
              <w:p w14:paraId="42D70380" w14:textId="77777777" w:rsidR="001D3F0F" w:rsidRDefault="001D3F0F" w:rsidP="002D69F1">
                <w:pPr>
                  <w:pStyle w:val="Arbeitsanweisung"/>
                  <w:tabs>
                    <w:tab w:val="left" w:pos="709"/>
                  </w:tabs>
                </w:pPr>
              </w:p>
            </w:tc>
            <w:tc>
              <w:tcPr>
                <w:tcW w:w="281" w:type="dxa"/>
              </w:tcPr>
              <w:p w14:paraId="4DAE0EC8" w14:textId="77777777" w:rsidR="001D3F0F" w:rsidRDefault="001D3F0F" w:rsidP="002D69F1">
                <w:pPr>
                  <w:pStyle w:val="Arbeitsanweisung"/>
                  <w:tabs>
                    <w:tab w:val="left" w:pos="709"/>
                  </w:tabs>
                </w:pPr>
              </w:p>
            </w:tc>
            <w:tc>
              <w:tcPr>
                <w:tcW w:w="281" w:type="dxa"/>
              </w:tcPr>
              <w:p w14:paraId="2979DADC" w14:textId="77777777" w:rsidR="001D3F0F" w:rsidRDefault="001D3F0F" w:rsidP="002D69F1">
                <w:pPr>
                  <w:pStyle w:val="Arbeitsanweisung"/>
                  <w:tabs>
                    <w:tab w:val="left" w:pos="709"/>
                  </w:tabs>
                </w:pPr>
              </w:p>
            </w:tc>
            <w:tc>
              <w:tcPr>
                <w:tcW w:w="281" w:type="dxa"/>
              </w:tcPr>
              <w:p w14:paraId="42CDF959" w14:textId="77777777" w:rsidR="001D3F0F" w:rsidRDefault="001D3F0F" w:rsidP="002D69F1">
                <w:pPr>
                  <w:pStyle w:val="Arbeitsanweisung"/>
                  <w:tabs>
                    <w:tab w:val="left" w:pos="709"/>
                  </w:tabs>
                </w:pPr>
              </w:p>
            </w:tc>
            <w:tc>
              <w:tcPr>
                <w:tcW w:w="281" w:type="dxa"/>
              </w:tcPr>
              <w:p w14:paraId="72E3937C" w14:textId="77777777" w:rsidR="001D3F0F" w:rsidRDefault="001D3F0F" w:rsidP="002D69F1">
                <w:pPr>
                  <w:pStyle w:val="Arbeitsanweisung"/>
                  <w:tabs>
                    <w:tab w:val="left" w:pos="709"/>
                  </w:tabs>
                </w:pPr>
              </w:p>
            </w:tc>
            <w:tc>
              <w:tcPr>
                <w:tcW w:w="281" w:type="dxa"/>
              </w:tcPr>
              <w:p w14:paraId="1F9DF92E" w14:textId="77777777" w:rsidR="001D3F0F" w:rsidRDefault="001D3F0F" w:rsidP="002D69F1">
                <w:pPr>
                  <w:pStyle w:val="Arbeitsanweisung"/>
                  <w:tabs>
                    <w:tab w:val="left" w:pos="709"/>
                  </w:tabs>
                </w:pPr>
              </w:p>
            </w:tc>
            <w:tc>
              <w:tcPr>
                <w:tcW w:w="281" w:type="dxa"/>
              </w:tcPr>
              <w:p w14:paraId="0A6D1A61" w14:textId="77777777" w:rsidR="001D3F0F" w:rsidRDefault="001D3F0F" w:rsidP="002D69F1">
                <w:pPr>
                  <w:pStyle w:val="Arbeitsanweisung"/>
                  <w:tabs>
                    <w:tab w:val="left" w:pos="709"/>
                  </w:tabs>
                </w:pPr>
              </w:p>
            </w:tc>
            <w:tc>
              <w:tcPr>
                <w:tcW w:w="281" w:type="dxa"/>
              </w:tcPr>
              <w:p w14:paraId="1699A55A" w14:textId="77777777" w:rsidR="001D3F0F" w:rsidRDefault="001D3F0F" w:rsidP="002D69F1">
                <w:pPr>
                  <w:pStyle w:val="Arbeitsanweisung"/>
                  <w:tabs>
                    <w:tab w:val="left" w:pos="709"/>
                  </w:tabs>
                </w:pPr>
              </w:p>
            </w:tc>
            <w:tc>
              <w:tcPr>
                <w:tcW w:w="281" w:type="dxa"/>
              </w:tcPr>
              <w:p w14:paraId="1F692452" w14:textId="77777777" w:rsidR="001D3F0F" w:rsidRDefault="001D3F0F" w:rsidP="002D69F1">
                <w:pPr>
                  <w:pStyle w:val="Arbeitsanweisung"/>
                  <w:tabs>
                    <w:tab w:val="left" w:pos="709"/>
                  </w:tabs>
                </w:pPr>
              </w:p>
            </w:tc>
            <w:tc>
              <w:tcPr>
                <w:tcW w:w="281" w:type="dxa"/>
              </w:tcPr>
              <w:p w14:paraId="1FA3213A" w14:textId="77777777" w:rsidR="001D3F0F" w:rsidRDefault="001D3F0F" w:rsidP="002D69F1">
                <w:pPr>
                  <w:pStyle w:val="Arbeitsanweisung"/>
                  <w:tabs>
                    <w:tab w:val="left" w:pos="709"/>
                  </w:tabs>
                </w:pPr>
              </w:p>
            </w:tc>
            <w:tc>
              <w:tcPr>
                <w:tcW w:w="281" w:type="dxa"/>
              </w:tcPr>
              <w:p w14:paraId="503E73D4" w14:textId="77777777" w:rsidR="001D3F0F" w:rsidRDefault="001D3F0F" w:rsidP="002D69F1">
                <w:pPr>
                  <w:pStyle w:val="Arbeitsanweisung"/>
                  <w:tabs>
                    <w:tab w:val="left" w:pos="709"/>
                  </w:tabs>
                </w:pPr>
              </w:p>
            </w:tc>
            <w:tc>
              <w:tcPr>
                <w:tcW w:w="281" w:type="dxa"/>
              </w:tcPr>
              <w:p w14:paraId="06EE69FB" w14:textId="77777777" w:rsidR="001D3F0F" w:rsidRDefault="001D3F0F" w:rsidP="002D69F1">
                <w:pPr>
                  <w:pStyle w:val="Arbeitsanweisung"/>
                  <w:tabs>
                    <w:tab w:val="left" w:pos="709"/>
                  </w:tabs>
                </w:pPr>
              </w:p>
            </w:tc>
          </w:tr>
          <w:tr w:rsidR="001D3F0F" w14:paraId="479123E0" w14:textId="77777777" w:rsidTr="002D69F1">
            <w:trPr>
              <w:trHeight w:val="283"/>
            </w:trPr>
            <w:tc>
              <w:tcPr>
                <w:tcW w:w="282" w:type="dxa"/>
              </w:tcPr>
              <w:p w14:paraId="3EBAF4CF" w14:textId="77777777" w:rsidR="001D3F0F" w:rsidRDefault="001D3F0F" w:rsidP="002D69F1">
                <w:pPr>
                  <w:pStyle w:val="Arbeitsanweisung"/>
                  <w:tabs>
                    <w:tab w:val="left" w:pos="709"/>
                  </w:tabs>
                </w:pPr>
              </w:p>
            </w:tc>
            <w:tc>
              <w:tcPr>
                <w:tcW w:w="282" w:type="dxa"/>
              </w:tcPr>
              <w:p w14:paraId="254E8C08" w14:textId="77777777" w:rsidR="001D3F0F" w:rsidRDefault="001D3F0F" w:rsidP="002D69F1">
                <w:pPr>
                  <w:pStyle w:val="Arbeitsanweisung"/>
                  <w:tabs>
                    <w:tab w:val="left" w:pos="709"/>
                  </w:tabs>
                </w:pPr>
              </w:p>
            </w:tc>
            <w:tc>
              <w:tcPr>
                <w:tcW w:w="282" w:type="dxa"/>
              </w:tcPr>
              <w:p w14:paraId="515ED8C9" w14:textId="77777777" w:rsidR="001D3F0F" w:rsidRDefault="001D3F0F" w:rsidP="002D69F1">
                <w:pPr>
                  <w:pStyle w:val="Arbeitsanweisung"/>
                  <w:tabs>
                    <w:tab w:val="left" w:pos="709"/>
                  </w:tabs>
                </w:pPr>
              </w:p>
            </w:tc>
            <w:tc>
              <w:tcPr>
                <w:tcW w:w="282" w:type="dxa"/>
              </w:tcPr>
              <w:p w14:paraId="3EAF749B" w14:textId="77777777" w:rsidR="001D3F0F" w:rsidRDefault="001D3F0F" w:rsidP="002D69F1">
                <w:pPr>
                  <w:pStyle w:val="Arbeitsanweisung"/>
                  <w:tabs>
                    <w:tab w:val="left" w:pos="709"/>
                  </w:tabs>
                </w:pPr>
              </w:p>
            </w:tc>
            <w:tc>
              <w:tcPr>
                <w:tcW w:w="282" w:type="dxa"/>
              </w:tcPr>
              <w:p w14:paraId="6C193320" w14:textId="77777777" w:rsidR="001D3F0F" w:rsidRDefault="001D3F0F" w:rsidP="002D69F1">
                <w:pPr>
                  <w:pStyle w:val="Arbeitsanweisung"/>
                  <w:tabs>
                    <w:tab w:val="left" w:pos="709"/>
                  </w:tabs>
                </w:pPr>
              </w:p>
            </w:tc>
            <w:tc>
              <w:tcPr>
                <w:tcW w:w="282" w:type="dxa"/>
              </w:tcPr>
              <w:p w14:paraId="1DCB4425" w14:textId="77777777" w:rsidR="001D3F0F" w:rsidRDefault="001D3F0F" w:rsidP="002D69F1">
                <w:pPr>
                  <w:pStyle w:val="Arbeitsanweisung"/>
                  <w:tabs>
                    <w:tab w:val="left" w:pos="709"/>
                  </w:tabs>
                </w:pPr>
              </w:p>
            </w:tc>
            <w:tc>
              <w:tcPr>
                <w:tcW w:w="282" w:type="dxa"/>
              </w:tcPr>
              <w:p w14:paraId="1A01FA1D" w14:textId="77777777" w:rsidR="001D3F0F" w:rsidRDefault="001D3F0F" w:rsidP="002D69F1">
                <w:pPr>
                  <w:pStyle w:val="Arbeitsanweisung"/>
                  <w:tabs>
                    <w:tab w:val="left" w:pos="709"/>
                  </w:tabs>
                </w:pPr>
              </w:p>
            </w:tc>
            <w:tc>
              <w:tcPr>
                <w:tcW w:w="282" w:type="dxa"/>
              </w:tcPr>
              <w:p w14:paraId="58E4E6A0" w14:textId="77777777" w:rsidR="001D3F0F" w:rsidRDefault="001D3F0F" w:rsidP="002D69F1">
                <w:pPr>
                  <w:pStyle w:val="Arbeitsanweisung"/>
                  <w:tabs>
                    <w:tab w:val="left" w:pos="709"/>
                  </w:tabs>
                </w:pPr>
              </w:p>
            </w:tc>
            <w:tc>
              <w:tcPr>
                <w:tcW w:w="282" w:type="dxa"/>
              </w:tcPr>
              <w:p w14:paraId="60707BE3" w14:textId="77777777" w:rsidR="001D3F0F" w:rsidRDefault="001D3F0F" w:rsidP="002D69F1">
                <w:pPr>
                  <w:pStyle w:val="Arbeitsanweisung"/>
                  <w:tabs>
                    <w:tab w:val="left" w:pos="709"/>
                  </w:tabs>
                </w:pPr>
              </w:p>
            </w:tc>
            <w:tc>
              <w:tcPr>
                <w:tcW w:w="282" w:type="dxa"/>
              </w:tcPr>
              <w:p w14:paraId="564DA5A8" w14:textId="77777777" w:rsidR="001D3F0F" w:rsidRDefault="001D3F0F" w:rsidP="002D69F1">
                <w:pPr>
                  <w:pStyle w:val="Arbeitsanweisung"/>
                  <w:tabs>
                    <w:tab w:val="left" w:pos="709"/>
                  </w:tabs>
                </w:pPr>
              </w:p>
            </w:tc>
            <w:tc>
              <w:tcPr>
                <w:tcW w:w="282" w:type="dxa"/>
              </w:tcPr>
              <w:p w14:paraId="7BD8F0F9" w14:textId="77777777" w:rsidR="001D3F0F" w:rsidRDefault="001D3F0F" w:rsidP="002D69F1">
                <w:pPr>
                  <w:pStyle w:val="Arbeitsanweisung"/>
                  <w:tabs>
                    <w:tab w:val="left" w:pos="709"/>
                  </w:tabs>
                </w:pPr>
              </w:p>
            </w:tc>
            <w:tc>
              <w:tcPr>
                <w:tcW w:w="282" w:type="dxa"/>
              </w:tcPr>
              <w:p w14:paraId="4CA18395" w14:textId="77777777" w:rsidR="001D3F0F" w:rsidRDefault="001D3F0F" w:rsidP="002D69F1">
                <w:pPr>
                  <w:pStyle w:val="Arbeitsanweisung"/>
                  <w:tabs>
                    <w:tab w:val="left" w:pos="709"/>
                  </w:tabs>
                </w:pPr>
              </w:p>
            </w:tc>
            <w:tc>
              <w:tcPr>
                <w:tcW w:w="282" w:type="dxa"/>
              </w:tcPr>
              <w:p w14:paraId="6B41C02C" w14:textId="77777777" w:rsidR="001D3F0F" w:rsidRDefault="001D3F0F" w:rsidP="002D69F1">
                <w:pPr>
                  <w:pStyle w:val="Arbeitsanweisung"/>
                  <w:tabs>
                    <w:tab w:val="left" w:pos="709"/>
                  </w:tabs>
                </w:pPr>
              </w:p>
            </w:tc>
            <w:tc>
              <w:tcPr>
                <w:tcW w:w="282" w:type="dxa"/>
              </w:tcPr>
              <w:p w14:paraId="5476380B" w14:textId="77777777" w:rsidR="001D3F0F" w:rsidRDefault="001D3F0F" w:rsidP="002D69F1">
                <w:pPr>
                  <w:pStyle w:val="Arbeitsanweisung"/>
                  <w:tabs>
                    <w:tab w:val="left" w:pos="709"/>
                  </w:tabs>
                </w:pPr>
              </w:p>
            </w:tc>
            <w:tc>
              <w:tcPr>
                <w:tcW w:w="282" w:type="dxa"/>
              </w:tcPr>
              <w:p w14:paraId="5650D2BD" w14:textId="77777777" w:rsidR="001D3F0F" w:rsidRDefault="001D3F0F" w:rsidP="002D69F1">
                <w:pPr>
                  <w:pStyle w:val="Arbeitsanweisung"/>
                  <w:tabs>
                    <w:tab w:val="left" w:pos="709"/>
                  </w:tabs>
                </w:pPr>
              </w:p>
            </w:tc>
            <w:tc>
              <w:tcPr>
                <w:tcW w:w="281" w:type="dxa"/>
              </w:tcPr>
              <w:p w14:paraId="75B18735" w14:textId="77777777" w:rsidR="001D3F0F" w:rsidRDefault="001D3F0F" w:rsidP="002D69F1">
                <w:pPr>
                  <w:pStyle w:val="Arbeitsanweisung"/>
                  <w:tabs>
                    <w:tab w:val="left" w:pos="709"/>
                  </w:tabs>
                </w:pPr>
              </w:p>
            </w:tc>
            <w:tc>
              <w:tcPr>
                <w:tcW w:w="281" w:type="dxa"/>
              </w:tcPr>
              <w:p w14:paraId="369CE155" w14:textId="77777777" w:rsidR="001D3F0F" w:rsidRDefault="001D3F0F" w:rsidP="002D69F1">
                <w:pPr>
                  <w:pStyle w:val="Arbeitsanweisung"/>
                  <w:tabs>
                    <w:tab w:val="left" w:pos="709"/>
                  </w:tabs>
                </w:pPr>
              </w:p>
            </w:tc>
            <w:tc>
              <w:tcPr>
                <w:tcW w:w="281" w:type="dxa"/>
              </w:tcPr>
              <w:p w14:paraId="3B7D5511" w14:textId="77777777" w:rsidR="001D3F0F" w:rsidRDefault="001D3F0F" w:rsidP="002D69F1">
                <w:pPr>
                  <w:pStyle w:val="Arbeitsanweisung"/>
                  <w:tabs>
                    <w:tab w:val="left" w:pos="709"/>
                  </w:tabs>
                </w:pPr>
              </w:p>
            </w:tc>
            <w:tc>
              <w:tcPr>
                <w:tcW w:w="281" w:type="dxa"/>
              </w:tcPr>
              <w:p w14:paraId="52354930" w14:textId="77777777" w:rsidR="001D3F0F" w:rsidRDefault="001D3F0F" w:rsidP="002D69F1">
                <w:pPr>
                  <w:pStyle w:val="Arbeitsanweisung"/>
                  <w:tabs>
                    <w:tab w:val="left" w:pos="709"/>
                  </w:tabs>
                </w:pPr>
              </w:p>
            </w:tc>
            <w:tc>
              <w:tcPr>
                <w:tcW w:w="281" w:type="dxa"/>
              </w:tcPr>
              <w:p w14:paraId="6145925F" w14:textId="77777777" w:rsidR="001D3F0F" w:rsidRDefault="001D3F0F" w:rsidP="002D69F1">
                <w:pPr>
                  <w:pStyle w:val="Arbeitsanweisung"/>
                  <w:tabs>
                    <w:tab w:val="left" w:pos="709"/>
                  </w:tabs>
                  <w:ind w:left="0" w:firstLine="0"/>
                </w:pPr>
              </w:p>
            </w:tc>
            <w:tc>
              <w:tcPr>
                <w:tcW w:w="281" w:type="dxa"/>
              </w:tcPr>
              <w:p w14:paraId="450D41D8" w14:textId="77777777" w:rsidR="001D3F0F" w:rsidRDefault="001D3F0F" w:rsidP="002D69F1">
                <w:pPr>
                  <w:pStyle w:val="Arbeitsanweisung"/>
                  <w:tabs>
                    <w:tab w:val="left" w:pos="709"/>
                  </w:tabs>
                </w:pPr>
              </w:p>
            </w:tc>
            <w:tc>
              <w:tcPr>
                <w:tcW w:w="281" w:type="dxa"/>
              </w:tcPr>
              <w:p w14:paraId="28A3D48F" w14:textId="77777777" w:rsidR="001D3F0F" w:rsidRDefault="001D3F0F" w:rsidP="002D69F1">
                <w:pPr>
                  <w:pStyle w:val="Arbeitsanweisung"/>
                  <w:tabs>
                    <w:tab w:val="left" w:pos="709"/>
                  </w:tabs>
                </w:pPr>
              </w:p>
            </w:tc>
            <w:tc>
              <w:tcPr>
                <w:tcW w:w="281" w:type="dxa"/>
              </w:tcPr>
              <w:p w14:paraId="301E4AAA" w14:textId="77777777" w:rsidR="001D3F0F" w:rsidRDefault="001D3F0F" w:rsidP="002D69F1">
                <w:pPr>
                  <w:pStyle w:val="Arbeitsanweisung"/>
                  <w:tabs>
                    <w:tab w:val="left" w:pos="709"/>
                  </w:tabs>
                </w:pPr>
              </w:p>
            </w:tc>
            <w:tc>
              <w:tcPr>
                <w:tcW w:w="281" w:type="dxa"/>
              </w:tcPr>
              <w:p w14:paraId="152337FF" w14:textId="77777777" w:rsidR="001D3F0F" w:rsidRDefault="001D3F0F" w:rsidP="002D69F1">
                <w:pPr>
                  <w:pStyle w:val="Arbeitsanweisung"/>
                  <w:tabs>
                    <w:tab w:val="left" w:pos="709"/>
                  </w:tabs>
                </w:pPr>
              </w:p>
            </w:tc>
            <w:tc>
              <w:tcPr>
                <w:tcW w:w="281" w:type="dxa"/>
              </w:tcPr>
              <w:p w14:paraId="0327FC1F" w14:textId="77777777" w:rsidR="001D3F0F" w:rsidRDefault="001D3F0F" w:rsidP="002D69F1">
                <w:pPr>
                  <w:pStyle w:val="Arbeitsanweisung"/>
                  <w:tabs>
                    <w:tab w:val="left" w:pos="709"/>
                  </w:tabs>
                </w:pPr>
              </w:p>
            </w:tc>
            <w:tc>
              <w:tcPr>
                <w:tcW w:w="281" w:type="dxa"/>
              </w:tcPr>
              <w:p w14:paraId="2FFFD381" w14:textId="77777777" w:rsidR="001D3F0F" w:rsidRDefault="001D3F0F" w:rsidP="002D69F1">
                <w:pPr>
                  <w:pStyle w:val="Arbeitsanweisung"/>
                  <w:tabs>
                    <w:tab w:val="left" w:pos="709"/>
                  </w:tabs>
                </w:pPr>
              </w:p>
            </w:tc>
            <w:tc>
              <w:tcPr>
                <w:tcW w:w="281" w:type="dxa"/>
              </w:tcPr>
              <w:p w14:paraId="0461D615" w14:textId="77777777" w:rsidR="001D3F0F" w:rsidRDefault="001D3F0F" w:rsidP="002D69F1">
                <w:pPr>
                  <w:pStyle w:val="Arbeitsanweisung"/>
                  <w:tabs>
                    <w:tab w:val="left" w:pos="709"/>
                  </w:tabs>
                </w:pPr>
              </w:p>
            </w:tc>
            <w:tc>
              <w:tcPr>
                <w:tcW w:w="281" w:type="dxa"/>
              </w:tcPr>
              <w:p w14:paraId="385EA26B" w14:textId="77777777" w:rsidR="001D3F0F" w:rsidRDefault="001D3F0F" w:rsidP="002D69F1">
                <w:pPr>
                  <w:pStyle w:val="Arbeitsanweisung"/>
                  <w:tabs>
                    <w:tab w:val="left" w:pos="709"/>
                  </w:tabs>
                </w:pPr>
              </w:p>
            </w:tc>
            <w:tc>
              <w:tcPr>
                <w:tcW w:w="281" w:type="dxa"/>
              </w:tcPr>
              <w:p w14:paraId="2189C4F4" w14:textId="77777777" w:rsidR="001D3F0F" w:rsidRDefault="001D3F0F" w:rsidP="002D69F1">
                <w:pPr>
                  <w:pStyle w:val="Arbeitsanweisung"/>
                  <w:tabs>
                    <w:tab w:val="left" w:pos="709"/>
                  </w:tabs>
                </w:pPr>
              </w:p>
            </w:tc>
            <w:tc>
              <w:tcPr>
                <w:tcW w:w="281" w:type="dxa"/>
              </w:tcPr>
              <w:p w14:paraId="3D559590" w14:textId="77777777" w:rsidR="001D3F0F" w:rsidRDefault="001D3F0F" w:rsidP="002D69F1">
                <w:pPr>
                  <w:pStyle w:val="Arbeitsanweisung"/>
                  <w:tabs>
                    <w:tab w:val="left" w:pos="709"/>
                  </w:tabs>
                </w:pPr>
              </w:p>
            </w:tc>
            <w:tc>
              <w:tcPr>
                <w:tcW w:w="281" w:type="dxa"/>
              </w:tcPr>
              <w:p w14:paraId="175795BF" w14:textId="77777777" w:rsidR="001D3F0F" w:rsidRDefault="001D3F0F" w:rsidP="002D69F1">
                <w:pPr>
                  <w:pStyle w:val="Arbeitsanweisung"/>
                  <w:tabs>
                    <w:tab w:val="left" w:pos="709"/>
                  </w:tabs>
                </w:pPr>
              </w:p>
            </w:tc>
            <w:tc>
              <w:tcPr>
                <w:tcW w:w="281" w:type="dxa"/>
              </w:tcPr>
              <w:p w14:paraId="16189176" w14:textId="77777777" w:rsidR="001D3F0F" w:rsidRDefault="001D3F0F" w:rsidP="002D69F1">
                <w:pPr>
                  <w:pStyle w:val="Arbeitsanweisung"/>
                  <w:tabs>
                    <w:tab w:val="left" w:pos="709"/>
                  </w:tabs>
                </w:pPr>
              </w:p>
            </w:tc>
          </w:tr>
          <w:tr w:rsidR="001D3F0F" w14:paraId="194FC532" w14:textId="77777777" w:rsidTr="002D69F1">
            <w:trPr>
              <w:trHeight w:val="283"/>
            </w:trPr>
            <w:tc>
              <w:tcPr>
                <w:tcW w:w="282" w:type="dxa"/>
              </w:tcPr>
              <w:p w14:paraId="07A9229D" w14:textId="77777777" w:rsidR="001D3F0F" w:rsidRDefault="001D3F0F" w:rsidP="002D69F1">
                <w:pPr>
                  <w:pStyle w:val="Arbeitsanweisung"/>
                  <w:tabs>
                    <w:tab w:val="left" w:pos="709"/>
                  </w:tabs>
                </w:pPr>
              </w:p>
            </w:tc>
            <w:tc>
              <w:tcPr>
                <w:tcW w:w="282" w:type="dxa"/>
              </w:tcPr>
              <w:p w14:paraId="7EA19CD3" w14:textId="77777777" w:rsidR="001D3F0F" w:rsidRDefault="001D3F0F" w:rsidP="002D69F1">
                <w:pPr>
                  <w:pStyle w:val="Arbeitsanweisung"/>
                  <w:tabs>
                    <w:tab w:val="left" w:pos="709"/>
                  </w:tabs>
                </w:pPr>
              </w:p>
            </w:tc>
            <w:tc>
              <w:tcPr>
                <w:tcW w:w="282" w:type="dxa"/>
              </w:tcPr>
              <w:p w14:paraId="190A48E9" w14:textId="77777777" w:rsidR="001D3F0F" w:rsidRDefault="001D3F0F" w:rsidP="002D69F1">
                <w:pPr>
                  <w:pStyle w:val="Arbeitsanweisung"/>
                  <w:tabs>
                    <w:tab w:val="left" w:pos="709"/>
                  </w:tabs>
                </w:pPr>
              </w:p>
            </w:tc>
            <w:tc>
              <w:tcPr>
                <w:tcW w:w="282" w:type="dxa"/>
              </w:tcPr>
              <w:p w14:paraId="3A9BC8AB" w14:textId="77777777" w:rsidR="001D3F0F" w:rsidRDefault="001D3F0F" w:rsidP="002D69F1">
                <w:pPr>
                  <w:pStyle w:val="Arbeitsanweisung"/>
                  <w:tabs>
                    <w:tab w:val="left" w:pos="709"/>
                  </w:tabs>
                </w:pPr>
              </w:p>
            </w:tc>
            <w:tc>
              <w:tcPr>
                <w:tcW w:w="282" w:type="dxa"/>
              </w:tcPr>
              <w:p w14:paraId="056E208A" w14:textId="77777777" w:rsidR="001D3F0F" w:rsidRDefault="001D3F0F" w:rsidP="002D69F1">
                <w:pPr>
                  <w:pStyle w:val="Arbeitsanweisung"/>
                  <w:tabs>
                    <w:tab w:val="left" w:pos="709"/>
                  </w:tabs>
                </w:pPr>
              </w:p>
            </w:tc>
            <w:tc>
              <w:tcPr>
                <w:tcW w:w="282" w:type="dxa"/>
              </w:tcPr>
              <w:p w14:paraId="6CE30E7E" w14:textId="77777777" w:rsidR="001D3F0F" w:rsidRDefault="001D3F0F" w:rsidP="002D69F1">
                <w:pPr>
                  <w:pStyle w:val="Arbeitsanweisung"/>
                  <w:tabs>
                    <w:tab w:val="left" w:pos="709"/>
                  </w:tabs>
                </w:pPr>
              </w:p>
            </w:tc>
            <w:tc>
              <w:tcPr>
                <w:tcW w:w="282" w:type="dxa"/>
              </w:tcPr>
              <w:p w14:paraId="5DAFF919" w14:textId="77777777" w:rsidR="001D3F0F" w:rsidRDefault="001D3F0F" w:rsidP="002D69F1">
                <w:pPr>
                  <w:pStyle w:val="Arbeitsanweisung"/>
                  <w:tabs>
                    <w:tab w:val="left" w:pos="709"/>
                  </w:tabs>
                </w:pPr>
              </w:p>
            </w:tc>
            <w:tc>
              <w:tcPr>
                <w:tcW w:w="282" w:type="dxa"/>
              </w:tcPr>
              <w:p w14:paraId="42F421B4" w14:textId="77777777" w:rsidR="001D3F0F" w:rsidRDefault="001D3F0F" w:rsidP="002D69F1">
                <w:pPr>
                  <w:pStyle w:val="Arbeitsanweisung"/>
                  <w:tabs>
                    <w:tab w:val="left" w:pos="709"/>
                  </w:tabs>
                </w:pPr>
              </w:p>
            </w:tc>
            <w:tc>
              <w:tcPr>
                <w:tcW w:w="282" w:type="dxa"/>
              </w:tcPr>
              <w:p w14:paraId="2ABDC644" w14:textId="77777777" w:rsidR="001D3F0F" w:rsidRDefault="001D3F0F" w:rsidP="002D69F1">
                <w:pPr>
                  <w:pStyle w:val="Arbeitsanweisung"/>
                  <w:tabs>
                    <w:tab w:val="left" w:pos="709"/>
                  </w:tabs>
                </w:pPr>
              </w:p>
            </w:tc>
            <w:tc>
              <w:tcPr>
                <w:tcW w:w="282" w:type="dxa"/>
              </w:tcPr>
              <w:p w14:paraId="4D6BEA4E" w14:textId="77777777" w:rsidR="001D3F0F" w:rsidRDefault="001D3F0F" w:rsidP="002D69F1">
                <w:pPr>
                  <w:pStyle w:val="Arbeitsanweisung"/>
                  <w:tabs>
                    <w:tab w:val="left" w:pos="709"/>
                  </w:tabs>
                </w:pPr>
              </w:p>
            </w:tc>
            <w:tc>
              <w:tcPr>
                <w:tcW w:w="282" w:type="dxa"/>
              </w:tcPr>
              <w:p w14:paraId="400896BD" w14:textId="77777777" w:rsidR="001D3F0F" w:rsidRDefault="001D3F0F" w:rsidP="002D69F1">
                <w:pPr>
                  <w:pStyle w:val="Arbeitsanweisung"/>
                  <w:tabs>
                    <w:tab w:val="left" w:pos="709"/>
                  </w:tabs>
                </w:pPr>
              </w:p>
            </w:tc>
            <w:tc>
              <w:tcPr>
                <w:tcW w:w="282" w:type="dxa"/>
              </w:tcPr>
              <w:p w14:paraId="248BB9C9" w14:textId="77777777" w:rsidR="001D3F0F" w:rsidRDefault="001D3F0F" w:rsidP="002D69F1">
                <w:pPr>
                  <w:pStyle w:val="Arbeitsanweisung"/>
                  <w:tabs>
                    <w:tab w:val="left" w:pos="709"/>
                  </w:tabs>
                </w:pPr>
              </w:p>
            </w:tc>
            <w:tc>
              <w:tcPr>
                <w:tcW w:w="282" w:type="dxa"/>
              </w:tcPr>
              <w:p w14:paraId="1F6327CB" w14:textId="77777777" w:rsidR="001D3F0F" w:rsidRDefault="001D3F0F" w:rsidP="002D69F1">
                <w:pPr>
                  <w:pStyle w:val="Arbeitsanweisung"/>
                  <w:tabs>
                    <w:tab w:val="left" w:pos="709"/>
                  </w:tabs>
                </w:pPr>
              </w:p>
            </w:tc>
            <w:tc>
              <w:tcPr>
                <w:tcW w:w="282" w:type="dxa"/>
              </w:tcPr>
              <w:p w14:paraId="39FA4D12" w14:textId="77777777" w:rsidR="001D3F0F" w:rsidRDefault="001D3F0F" w:rsidP="002D69F1">
                <w:pPr>
                  <w:pStyle w:val="Arbeitsanweisung"/>
                  <w:tabs>
                    <w:tab w:val="left" w:pos="709"/>
                  </w:tabs>
                </w:pPr>
              </w:p>
            </w:tc>
            <w:tc>
              <w:tcPr>
                <w:tcW w:w="282" w:type="dxa"/>
              </w:tcPr>
              <w:p w14:paraId="526B7977" w14:textId="77777777" w:rsidR="001D3F0F" w:rsidRDefault="001D3F0F" w:rsidP="002D69F1">
                <w:pPr>
                  <w:pStyle w:val="Arbeitsanweisung"/>
                  <w:tabs>
                    <w:tab w:val="left" w:pos="709"/>
                  </w:tabs>
                </w:pPr>
              </w:p>
            </w:tc>
            <w:tc>
              <w:tcPr>
                <w:tcW w:w="281" w:type="dxa"/>
              </w:tcPr>
              <w:p w14:paraId="001FA07A" w14:textId="77777777" w:rsidR="001D3F0F" w:rsidRDefault="001D3F0F" w:rsidP="002D69F1">
                <w:pPr>
                  <w:pStyle w:val="Arbeitsanweisung"/>
                  <w:tabs>
                    <w:tab w:val="left" w:pos="709"/>
                  </w:tabs>
                </w:pPr>
              </w:p>
            </w:tc>
            <w:tc>
              <w:tcPr>
                <w:tcW w:w="281" w:type="dxa"/>
              </w:tcPr>
              <w:p w14:paraId="585C1E6B" w14:textId="77777777" w:rsidR="001D3F0F" w:rsidRDefault="001D3F0F" w:rsidP="002D69F1">
                <w:pPr>
                  <w:pStyle w:val="Arbeitsanweisung"/>
                  <w:tabs>
                    <w:tab w:val="left" w:pos="709"/>
                  </w:tabs>
                </w:pPr>
              </w:p>
            </w:tc>
            <w:tc>
              <w:tcPr>
                <w:tcW w:w="281" w:type="dxa"/>
              </w:tcPr>
              <w:p w14:paraId="6107CE41" w14:textId="77777777" w:rsidR="001D3F0F" w:rsidRDefault="001D3F0F" w:rsidP="002D69F1">
                <w:pPr>
                  <w:pStyle w:val="Arbeitsanweisung"/>
                  <w:tabs>
                    <w:tab w:val="left" w:pos="709"/>
                  </w:tabs>
                </w:pPr>
              </w:p>
            </w:tc>
            <w:tc>
              <w:tcPr>
                <w:tcW w:w="281" w:type="dxa"/>
              </w:tcPr>
              <w:p w14:paraId="0380849C" w14:textId="77777777" w:rsidR="001D3F0F" w:rsidRDefault="001D3F0F" w:rsidP="002D69F1">
                <w:pPr>
                  <w:pStyle w:val="Arbeitsanweisung"/>
                  <w:tabs>
                    <w:tab w:val="left" w:pos="709"/>
                  </w:tabs>
                </w:pPr>
              </w:p>
            </w:tc>
            <w:tc>
              <w:tcPr>
                <w:tcW w:w="281" w:type="dxa"/>
              </w:tcPr>
              <w:p w14:paraId="746C04D9" w14:textId="77777777" w:rsidR="001D3F0F" w:rsidRDefault="001D3F0F" w:rsidP="002D69F1">
                <w:pPr>
                  <w:pStyle w:val="Arbeitsanweisung"/>
                  <w:tabs>
                    <w:tab w:val="left" w:pos="709"/>
                  </w:tabs>
                  <w:ind w:left="0" w:firstLine="0"/>
                </w:pPr>
              </w:p>
            </w:tc>
            <w:tc>
              <w:tcPr>
                <w:tcW w:w="281" w:type="dxa"/>
              </w:tcPr>
              <w:p w14:paraId="6F02F12A" w14:textId="77777777" w:rsidR="001D3F0F" w:rsidRDefault="001D3F0F" w:rsidP="002D69F1">
                <w:pPr>
                  <w:pStyle w:val="Arbeitsanweisung"/>
                  <w:tabs>
                    <w:tab w:val="left" w:pos="709"/>
                  </w:tabs>
                </w:pPr>
              </w:p>
            </w:tc>
            <w:tc>
              <w:tcPr>
                <w:tcW w:w="281" w:type="dxa"/>
              </w:tcPr>
              <w:p w14:paraId="5EEACDAB" w14:textId="77777777" w:rsidR="001D3F0F" w:rsidRDefault="001D3F0F" w:rsidP="002D69F1">
                <w:pPr>
                  <w:pStyle w:val="Arbeitsanweisung"/>
                  <w:tabs>
                    <w:tab w:val="left" w:pos="709"/>
                  </w:tabs>
                </w:pPr>
              </w:p>
            </w:tc>
            <w:tc>
              <w:tcPr>
                <w:tcW w:w="281" w:type="dxa"/>
              </w:tcPr>
              <w:p w14:paraId="70E10B3C" w14:textId="77777777" w:rsidR="001D3F0F" w:rsidRDefault="001D3F0F" w:rsidP="002D69F1">
                <w:pPr>
                  <w:pStyle w:val="Arbeitsanweisung"/>
                  <w:tabs>
                    <w:tab w:val="left" w:pos="709"/>
                  </w:tabs>
                </w:pPr>
              </w:p>
            </w:tc>
            <w:tc>
              <w:tcPr>
                <w:tcW w:w="281" w:type="dxa"/>
              </w:tcPr>
              <w:p w14:paraId="0478EF24" w14:textId="77777777" w:rsidR="001D3F0F" w:rsidRDefault="001D3F0F" w:rsidP="002D69F1">
                <w:pPr>
                  <w:pStyle w:val="Arbeitsanweisung"/>
                  <w:tabs>
                    <w:tab w:val="left" w:pos="709"/>
                  </w:tabs>
                </w:pPr>
              </w:p>
            </w:tc>
            <w:tc>
              <w:tcPr>
                <w:tcW w:w="281" w:type="dxa"/>
              </w:tcPr>
              <w:p w14:paraId="2E7AF2C0" w14:textId="77777777" w:rsidR="001D3F0F" w:rsidRDefault="001D3F0F" w:rsidP="002D69F1">
                <w:pPr>
                  <w:pStyle w:val="Arbeitsanweisung"/>
                  <w:tabs>
                    <w:tab w:val="left" w:pos="709"/>
                  </w:tabs>
                </w:pPr>
              </w:p>
            </w:tc>
            <w:tc>
              <w:tcPr>
                <w:tcW w:w="281" w:type="dxa"/>
              </w:tcPr>
              <w:p w14:paraId="3DBF6BD8" w14:textId="77777777" w:rsidR="001D3F0F" w:rsidRDefault="001D3F0F" w:rsidP="002D69F1">
                <w:pPr>
                  <w:pStyle w:val="Arbeitsanweisung"/>
                  <w:tabs>
                    <w:tab w:val="left" w:pos="709"/>
                  </w:tabs>
                </w:pPr>
              </w:p>
            </w:tc>
            <w:tc>
              <w:tcPr>
                <w:tcW w:w="281" w:type="dxa"/>
              </w:tcPr>
              <w:p w14:paraId="73990ADE" w14:textId="77777777" w:rsidR="001D3F0F" w:rsidRDefault="001D3F0F" w:rsidP="002D69F1">
                <w:pPr>
                  <w:pStyle w:val="Arbeitsanweisung"/>
                  <w:tabs>
                    <w:tab w:val="left" w:pos="709"/>
                  </w:tabs>
                </w:pPr>
              </w:p>
            </w:tc>
            <w:tc>
              <w:tcPr>
                <w:tcW w:w="281" w:type="dxa"/>
              </w:tcPr>
              <w:p w14:paraId="5142D8D7" w14:textId="77777777" w:rsidR="001D3F0F" w:rsidRDefault="001D3F0F" w:rsidP="002D69F1">
                <w:pPr>
                  <w:pStyle w:val="Arbeitsanweisung"/>
                  <w:tabs>
                    <w:tab w:val="left" w:pos="709"/>
                  </w:tabs>
                </w:pPr>
              </w:p>
            </w:tc>
            <w:tc>
              <w:tcPr>
                <w:tcW w:w="281" w:type="dxa"/>
              </w:tcPr>
              <w:p w14:paraId="0C85830E" w14:textId="77777777" w:rsidR="001D3F0F" w:rsidRDefault="001D3F0F" w:rsidP="002D69F1">
                <w:pPr>
                  <w:pStyle w:val="Arbeitsanweisung"/>
                  <w:tabs>
                    <w:tab w:val="left" w:pos="709"/>
                  </w:tabs>
                </w:pPr>
              </w:p>
            </w:tc>
            <w:tc>
              <w:tcPr>
                <w:tcW w:w="281" w:type="dxa"/>
              </w:tcPr>
              <w:p w14:paraId="7901667B" w14:textId="77777777" w:rsidR="001D3F0F" w:rsidRDefault="001D3F0F" w:rsidP="002D69F1">
                <w:pPr>
                  <w:pStyle w:val="Arbeitsanweisung"/>
                  <w:tabs>
                    <w:tab w:val="left" w:pos="709"/>
                  </w:tabs>
                </w:pPr>
              </w:p>
            </w:tc>
            <w:tc>
              <w:tcPr>
                <w:tcW w:w="281" w:type="dxa"/>
              </w:tcPr>
              <w:p w14:paraId="45C577F1" w14:textId="77777777" w:rsidR="001D3F0F" w:rsidRDefault="001D3F0F" w:rsidP="002D69F1">
                <w:pPr>
                  <w:pStyle w:val="Arbeitsanweisung"/>
                  <w:tabs>
                    <w:tab w:val="left" w:pos="709"/>
                  </w:tabs>
                </w:pPr>
              </w:p>
            </w:tc>
            <w:tc>
              <w:tcPr>
                <w:tcW w:w="281" w:type="dxa"/>
              </w:tcPr>
              <w:p w14:paraId="43972ABF" w14:textId="77777777" w:rsidR="001D3F0F" w:rsidRDefault="001D3F0F" w:rsidP="002D69F1">
                <w:pPr>
                  <w:pStyle w:val="Arbeitsanweisung"/>
                  <w:tabs>
                    <w:tab w:val="left" w:pos="709"/>
                  </w:tabs>
                </w:pPr>
              </w:p>
            </w:tc>
          </w:tr>
          <w:tr w:rsidR="001D3F0F" w14:paraId="1406E78F" w14:textId="77777777" w:rsidTr="002D69F1">
            <w:trPr>
              <w:trHeight w:val="283"/>
            </w:trPr>
            <w:tc>
              <w:tcPr>
                <w:tcW w:w="282" w:type="dxa"/>
              </w:tcPr>
              <w:p w14:paraId="1F7BC5C1" w14:textId="77777777" w:rsidR="001D3F0F" w:rsidRDefault="001D3F0F" w:rsidP="002D69F1">
                <w:pPr>
                  <w:pStyle w:val="Arbeitsanweisung"/>
                  <w:tabs>
                    <w:tab w:val="left" w:pos="709"/>
                  </w:tabs>
                </w:pPr>
              </w:p>
            </w:tc>
            <w:tc>
              <w:tcPr>
                <w:tcW w:w="282" w:type="dxa"/>
              </w:tcPr>
              <w:p w14:paraId="6A5E42DF" w14:textId="77777777" w:rsidR="001D3F0F" w:rsidRDefault="001D3F0F" w:rsidP="002D69F1">
                <w:pPr>
                  <w:pStyle w:val="Arbeitsanweisung"/>
                  <w:tabs>
                    <w:tab w:val="left" w:pos="709"/>
                  </w:tabs>
                </w:pPr>
              </w:p>
            </w:tc>
            <w:tc>
              <w:tcPr>
                <w:tcW w:w="282" w:type="dxa"/>
              </w:tcPr>
              <w:p w14:paraId="3D3842F9" w14:textId="77777777" w:rsidR="001D3F0F" w:rsidRDefault="001D3F0F" w:rsidP="002D69F1">
                <w:pPr>
                  <w:pStyle w:val="Arbeitsanweisung"/>
                  <w:tabs>
                    <w:tab w:val="left" w:pos="709"/>
                  </w:tabs>
                </w:pPr>
              </w:p>
            </w:tc>
            <w:tc>
              <w:tcPr>
                <w:tcW w:w="282" w:type="dxa"/>
              </w:tcPr>
              <w:p w14:paraId="326E1BC1" w14:textId="77777777" w:rsidR="001D3F0F" w:rsidRDefault="001D3F0F" w:rsidP="002D69F1">
                <w:pPr>
                  <w:pStyle w:val="Arbeitsanweisung"/>
                  <w:tabs>
                    <w:tab w:val="left" w:pos="709"/>
                  </w:tabs>
                </w:pPr>
              </w:p>
            </w:tc>
            <w:tc>
              <w:tcPr>
                <w:tcW w:w="282" w:type="dxa"/>
              </w:tcPr>
              <w:p w14:paraId="452B9806" w14:textId="77777777" w:rsidR="001D3F0F" w:rsidRDefault="001D3F0F" w:rsidP="002D69F1">
                <w:pPr>
                  <w:pStyle w:val="Arbeitsanweisung"/>
                  <w:tabs>
                    <w:tab w:val="left" w:pos="709"/>
                  </w:tabs>
                </w:pPr>
              </w:p>
            </w:tc>
            <w:tc>
              <w:tcPr>
                <w:tcW w:w="282" w:type="dxa"/>
              </w:tcPr>
              <w:p w14:paraId="34740103" w14:textId="77777777" w:rsidR="001D3F0F" w:rsidRDefault="001D3F0F" w:rsidP="002D69F1">
                <w:pPr>
                  <w:pStyle w:val="Arbeitsanweisung"/>
                  <w:tabs>
                    <w:tab w:val="left" w:pos="709"/>
                  </w:tabs>
                </w:pPr>
              </w:p>
            </w:tc>
            <w:tc>
              <w:tcPr>
                <w:tcW w:w="282" w:type="dxa"/>
              </w:tcPr>
              <w:p w14:paraId="615799F8" w14:textId="77777777" w:rsidR="001D3F0F" w:rsidRDefault="001D3F0F" w:rsidP="002D69F1">
                <w:pPr>
                  <w:pStyle w:val="Arbeitsanweisung"/>
                  <w:tabs>
                    <w:tab w:val="left" w:pos="709"/>
                  </w:tabs>
                </w:pPr>
              </w:p>
            </w:tc>
            <w:tc>
              <w:tcPr>
                <w:tcW w:w="282" w:type="dxa"/>
              </w:tcPr>
              <w:p w14:paraId="78BA9CAD" w14:textId="77777777" w:rsidR="001D3F0F" w:rsidRDefault="001D3F0F" w:rsidP="002D69F1">
                <w:pPr>
                  <w:pStyle w:val="Arbeitsanweisung"/>
                  <w:tabs>
                    <w:tab w:val="left" w:pos="709"/>
                  </w:tabs>
                </w:pPr>
              </w:p>
            </w:tc>
            <w:tc>
              <w:tcPr>
                <w:tcW w:w="282" w:type="dxa"/>
              </w:tcPr>
              <w:p w14:paraId="2A199408" w14:textId="77777777" w:rsidR="001D3F0F" w:rsidRDefault="001D3F0F" w:rsidP="002D69F1">
                <w:pPr>
                  <w:pStyle w:val="Arbeitsanweisung"/>
                  <w:tabs>
                    <w:tab w:val="left" w:pos="709"/>
                  </w:tabs>
                </w:pPr>
              </w:p>
            </w:tc>
            <w:tc>
              <w:tcPr>
                <w:tcW w:w="282" w:type="dxa"/>
              </w:tcPr>
              <w:p w14:paraId="3250C20F" w14:textId="77777777" w:rsidR="001D3F0F" w:rsidRDefault="001D3F0F" w:rsidP="002D69F1">
                <w:pPr>
                  <w:pStyle w:val="Arbeitsanweisung"/>
                  <w:tabs>
                    <w:tab w:val="left" w:pos="709"/>
                  </w:tabs>
                </w:pPr>
              </w:p>
            </w:tc>
            <w:tc>
              <w:tcPr>
                <w:tcW w:w="282" w:type="dxa"/>
              </w:tcPr>
              <w:p w14:paraId="5F319A68" w14:textId="77777777" w:rsidR="001D3F0F" w:rsidRDefault="001D3F0F" w:rsidP="002D69F1">
                <w:pPr>
                  <w:pStyle w:val="Arbeitsanweisung"/>
                  <w:tabs>
                    <w:tab w:val="left" w:pos="709"/>
                  </w:tabs>
                </w:pPr>
              </w:p>
            </w:tc>
            <w:tc>
              <w:tcPr>
                <w:tcW w:w="282" w:type="dxa"/>
              </w:tcPr>
              <w:p w14:paraId="0CFD6346" w14:textId="77777777" w:rsidR="001D3F0F" w:rsidRDefault="001D3F0F" w:rsidP="002D69F1">
                <w:pPr>
                  <w:pStyle w:val="Arbeitsanweisung"/>
                  <w:tabs>
                    <w:tab w:val="left" w:pos="709"/>
                  </w:tabs>
                </w:pPr>
              </w:p>
            </w:tc>
            <w:tc>
              <w:tcPr>
                <w:tcW w:w="282" w:type="dxa"/>
              </w:tcPr>
              <w:p w14:paraId="6FD61F96" w14:textId="77777777" w:rsidR="001D3F0F" w:rsidRDefault="001D3F0F" w:rsidP="002D69F1">
                <w:pPr>
                  <w:pStyle w:val="Arbeitsanweisung"/>
                  <w:tabs>
                    <w:tab w:val="left" w:pos="709"/>
                  </w:tabs>
                </w:pPr>
              </w:p>
            </w:tc>
            <w:tc>
              <w:tcPr>
                <w:tcW w:w="282" w:type="dxa"/>
              </w:tcPr>
              <w:p w14:paraId="0486AF50" w14:textId="77777777" w:rsidR="001D3F0F" w:rsidRDefault="001D3F0F" w:rsidP="002D69F1">
                <w:pPr>
                  <w:pStyle w:val="Arbeitsanweisung"/>
                  <w:tabs>
                    <w:tab w:val="left" w:pos="709"/>
                  </w:tabs>
                </w:pPr>
              </w:p>
            </w:tc>
            <w:tc>
              <w:tcPr>
                <w:tcW w:w="282" w:type="dxa"/>
              </w:tcPr>
              <w:p w14:paraId="3E00403E" w14:textId="77777777" w:rsidR="001D3F0F" w:rsidRDefault="001D3F0F" w:rsidP="002D69F1">
                <w:pPr>
                  <w:pStyle w:val="Arbeitsanweisung"/>
                  <w:tabs>
                    <w:tab w:val="left" w:pos="709"/>
                  </w:tabs>
                </w:pPr>
              </w:p>
            </w:tc>
            <w:tc>
              <w:tcPr>
                <w:tcW w:w="281" w:type="dxa"/>
              </w:tcPr>
              <w:p w14:paraId="2AAD5C7F" w14:textId="77777777" w:rsidR="001D3F0F" w:rsidRDefault="001D3F0F" w:rsidP="002D69F1">
                <w:pPr>
                  <w:pStyle w:val="Arbeitsanweisung"/>
                  <w:tabs>
                    <w:tab w:val="left" w:pos="709"/>
                  </w:tabs>
                </w:pPr>
              </w:p>
            </w:tc>
            <w:tc>
              <w:tcPr>
                <w:tcW w:w="281" w:type="dxa"/>
              </w:tcPr>
              <w:p w14:paraId="57C24309" w14:textId="77777777" w:rsidR="001D3F0F" w:rsidRDefault="001D3F0F" w:rsidP="002D69F1">
                <w:pPr>
                  <w:pStyle w:val="Arbeitsanweisung"/>
                  <w:tabs>
                    <w:tab w:val="left" w:pos="709"/>
                  </w:tabs>
                </w:pPr>
              </w:p>
            </w:tc>
            <w:tc>
              <w:tcPr>
                <w:tcW w:w="281" w:type="dxa"/>
              </w:tcPr>
              <w:p w14:paraId="5292945F" w14:textId="77777777" w:rsidR="001D3F0F" w:rsidRDefault="001D3F0F" w:rsidP="002D69F1">
                <w:pPr>
                  <w:pStyle w:val="Arbeitsanweisung"/>
                  <w:tabs>
                    <w:tab w:val="left" w:pos="709"/>
                  </w:tabs>
                </w:pPr>
              </w:p>
            </w:tc>
            <w:tc>
              <w:tcPr>
                <w:tcW w:w="281" w:type="dxa"/>
              </w:tcPr>
              <w:p w14:paraId="5C52F420" w14:textId="77777777" w:rsidR="001D3F0F" w:rsidRDefault="001D3F0F" w:rsidP="002D69F1">
                <w:pPr>
                  <w:pStyle w:val="Arbeitsanweisung"/>
                  <w:tabs>
                    <w:tab w:val="left" w:pos="709"/>
                  </w:tabs>
                </w:pPr>
              </w:p>
            </w:tc>
            <w:tc>
              <w:tcPr>
                <w:tcW w:w="281" w:type="dxa"/>
              </w:tcPr>
              <w:p w14:paraId="756C53E0" w14:textId="77777777" w:rsidR="001D3F0F" w:rsidRDefault="001D3F0F" w:rsidP="002D69F1">
                <w:pPr>
                  <w:pStyle w:val="Arbeitsanweisung"/>
                  <w:tabs>
                    <w:tab w:val="left" w:pos="709"/>
                  </w:tabs>
                  <w:ind w:left="0" w:firstLine="0"/>
                </w:pPr>
              </w:p>
            </w:tc>
            <w:tc>
              <w:tcPr>
                <w:tcW w:w="281" w:type="dxa"/>
              </w:tcPr>
              <w:p w14:paraId="57DAB9ED" w14:textId="77777777" w:rsidR="001D3F0F" w:rsidRDefault="001D3F0F" w:rsidP="002D69F1">
                <w:pPr>
                  <w:pStyle w:val="Arbeitsanweisung"/>
                  <w:tabs>
                    <w:tab w:val="left" w:pos="709"/>
                  </w:tabs>
                </w:pPr>
              </w:p>
            </w:tc>
            <w:tc>
              <w:tcPr>
                <w:tcW w:w="281" w:type="dxa"/>
              </w:tcPr>
              <w:p w14:paraId="7D1B952E" w14:textId="77777777" w:rsidR="001D3F0F" w:rsidRDefault="001D3F0F" w:rsidP="002D69F1">
                <w:pPr>
                  <w:pStyle w:val="Arbeitsanweisung"/>
                  <w:tabs>
                    <w:tab w:val="left" w:pos="709"/>
                  </w:tabs>
                </w:pPr>
              </w:p>
            </w:tc>
            <w:tc>
              <w:tcPr>
                <w:tcW w:w="281" w:type="dxa"/>
              </w:tcPr>
              <w:p w14:paraId="26370EFB" w14:textId="77777777" w:rsidR="001D3F0F" w:rsidRDefault="001D3F0F" w:rsidP="002D69F1">
                <w:pPr>
                  <w:pStyle w:val="Arbeitsanweisung"/>
                  <w:tabs>
                    <w:tab w:val="left" w:pos="709"/>
                  </w:tabs>
                </w:pPr>
              </w:p>
            </w:tc>
            <w:tc>
              <w:tcPr>
                <w:tcW w:w="281" w:type="dxa"/>
              </w:tcPr>
              <w:p w14:paraId="29468408" w14:textId="77777777" w:rsidR="001D3F0F" w:rsidRDefault="001D3F0F" w:rsidP="002D69F1">
                <w:pPr>
                  <w:pStyle w:val="Arbeitsanweisung"/>
                  <w:tabs>
                    <w:tab w:val="left" w:pos="709"/>
                  </w:tabs>
                </w:pPr>
              </w:p>
            </w:tc>
            <w:tc>
              <w:tcPr>
                <w:tcW w:w="281" w:type="dxa"/>
              </w:tcPr>
              <w:p w14:paraId="11440060" w14:textId="77777777" w:rsidR="001D3F0F" w:rsidRDefault="001D3F0F" w:rsidP="002D69F1">
                <w:pPr>
                  <w:pStyle w:val="Arbeitsanweisung"/>
                  <w:tabs>
                    <w:tab w:val="left" w:pos="709"/>
                  </w:tabs>
                </w:pPr>
              </w:p>
            </w:tc>
            <w:tc>
              <w:tcPr>
                <w:tcW w:w="281" w:type="dxa"/>
              </w:tcPr>
              <w:p w14:paraId="78CF11B4" w14:textId="77777777" w:rsidR="001D3F0F" w:rsidRDefault="001D3F0F" w:rsidP="002D69F1">
                <w:pPr>
                  <w:pStyle w:val="Arbeitsanweisung"/>
                  <w:tabs>
                    <w:tab w:val="left" w:pos="709"/>
                  </w:tabs>
                </w:pPr>
              </w:p>
            </w:tc>
            <w:tc>
              <w:tcPr>
                <w:tcW w:w="281" w:type="dxa"/>
              </w:tcPr>
              <w:p w14:paraId="3AE71463" w14:textId="77777777" w:rsidR="001D3F0F" w:rsidRDefault="001D3F0F" w:rsidP="002D69F1">
                <w:pPr>
                  <w:pStyle w:val="Arbeitsanweisung"/>
                  <w:tabs>
                    <w:tab w:val="left" w:pos="709"/>
                  </w:tabs>
                </w:pPr>
              </w:p>
            </w:tc>
            <w:tc>
              <w:tcPr>
                <w:tcW w:w="281" w:type="dxa"/>
              </w:tcPr>
              <w:p w14:paraId="4E05E651" w14:textId="77777777" w:rsidR="001D3F0F" w:rsidRDefault="001D3F0F" w:rsidP="002D69F1">
                <w:pPr>
                  <w:pStyle w:val="Arbeitsanweisung"/>
                  <w:tabs>
                    <w:tab w:val="left" w:pos="709"/>
                  </w:tabs>
                </w:pPr>
              </w:p>
            </w:tc>
            <w:tc>
              <w:tcPr>
                <w:tcW w:w="281" w:type="dxa"/>
              </w:tcPr>
              <w:p w14:paraId="53618EC9" w14:textId="77777777" w:rsidR="001D3F0F" w:rsidRDefault="001D3F0F" w:rsidP="002D69F1">
                <w:pPr>
                  <w:pStyle w:val="Arbeitsanweisung"/>
                  <w:tabs>
                    <w:tab w:val="left" w:pos="709"/>
                  </w:tabs>
                </w:pPr>
              </w:p>
            </w:tc>
            <w:tc>
              <w:tcPr>
                <w:tcW w:w="281" w:type="dxa"/>
              </w:tcPr>
              <w:p w14:paraId="60AF9B4C" w14:textId="77777777" w:rsidR="001D3F0F" w:rsidRDefault="001D3F0F" w:rsidP="002D69F1">
                <w:pPr>
                  <w:pStyle w:val="Arbeitsanweisung"/>
                  <w:tabs>
                    <w:tab w:val="left" w:pos="709"/>
                  </w:tabs>
                </w:pPr>
              </w:p>
            </w:tc>
            <w:tc>
              <w:tcPr>
                <w:tcW w:w="281" w:type="dxa"/>
              </w:tcPr>
              <w:p w14:paraId="4BE58A20" w14:textId="77777777" w:rsidR="001D3F0F" w:rsidRDefault="001D3F0F" w:rsidP="002D69F1">
                <w:pPr>
                  <w:pStyle w:val="Arbeitsanweisung"/>
                  <w:tabs>
                    <w:tab w:val="left" w:pos="709"/>
                  </w:tabs>
                </w:pPr>
              </w:p>
            </w:tc>
            <w:tc>
              <w:tcPr>
                <w:tcW w:w="281" w:type="dxa"/>
              </w:tcPr>
              <w:p w14:paraId="3FF0CD75" w14:textId="77777777" w:rsidR="001D3F0F" w:rsidRDefault="001D3F0F" w:rsidP="002D69F1">
                <w:pPr>
                  <w:pStyle w:val="Arbeitsanweisung"/>
                  <w:tabs>
                    <w:tab w:val="left" w:pos="709"/>
                  </w:tabs>
                </w:pPr>
              </w:p>
            </w:tc>
          </w:tr>
          <w:tr w:rsidR="001D3F0F" w14:paraId="2067A031" w14:textId="77777777" w:rsidTr="002D69F1">
            <w:trPr>
              <w:trHeight w:val="283"/>
            </w:trPr>
            <w:tc>
              <w:tcPr>
                <w:tcW w:w="282" w:type="dxa"/>
              </w:tcPr>
              <w:p w14:paraId="1E5C363B" w14:textId="77777777" w:rsidR="001D3F0F" w:rsidRDefault="001D3F0F" w:rsidP="002D69F1">
                <w:pPr>
                  <w:pStyle w:val="Arbeitsanweisung"/>
                  <w:tabs>
                    <w:tab w:val="left" w:pos="709"/>
                  </w:tabs>
                </w:pPr>
              </w:p>
            </w:tc>
            <w:tc>
              <w:tcPr>
                <w:tcW w:w="282" w:type="dxa"/>
              </w:tcPr>
              <w:p w14:paraId="52992DB4" w14:textId="77777777" w:rsidR="001D3F0F" w:rsidRDefault="001D3F0F" w:rsidP="002D69F1">
                <w:pPr>
                  <w:pStyle w:val="Arbeitsanweisung"/>
                  <w:tabs>
                    <w:tab w:val="left" w:pos="709"/>
                  </w:tabs>
                </w:pPr>
              </w:p>
            </w:tc>
            <w:tc>
              <w:tcPr>
                <w:tcW w:w="282" w:type="dxa"/>
              </w:tcPr>
              <w:p w14:paraId="597B3C0A" w14:textId="77777777" w:rsidR="001D3F0F" w:rsidRDefault="001D3F0F" w:rsidP="002D69F1">
                <w:pPr>
                  <w:pStyle w:val="Arbeitsanweisung"/>
                  <w:tabs>
                    <w:tab w:val="left" w:pos="709"/>
                  </w:tabs>
                </w:pPr>
              </w:p>
            </w:tc>
            <w:tc>
              <w:tcPr>
                <w:tcW w:w="282" w:type="dxa"/>
              </w:tcPr>
              <w:p w14:paraId="67BB29D1" w14:textId="77777777" w:rsidR="001D3F0F" w:rsidRDefault="001D3F0F" w:rsidP="002D69F1">
                <w:pPr>
                  <w:pStyle w:val="Arbeitsanweisung"/>
                  <w:tabs>
                    <w:tab w:val="left" w:pos="709"/>
                  </w:tabs>
                </w:pPr>
              </w:p>
            </w:tc>
            <w:tc>
              <w:tcPr>
                <w:tcW w:w="282" w:type="dxa"/>
              </w:tcPr>
              <w:p w14:paraId="12401D22" w14:textId="77777777" w:rsidR="001D3F0F" w:rsidRDefault="001D3F0F" w:rsidP="002D69F1">
                <w:pPr>
                  <w:pStyle w:val="Arbeitsanweisung"/>
                  <w:tabs>
                    <w:tab w:val="left" w:pos="709"/>
                  </w:tabs>
                </w:pPr>
              </w:p>
            </w:tc>
            <w:tc>
              <w:tcPr>
                <w:tcW w:w="282" w:type="dxa"/>
              </w:tcPr>
              <w:p w14:paraId="40AA4B89" w14:textId="77777777" w:rsidR="001D3F0F" w:rsidRDefault="001D3F0F" w:rsidP="002D69F1">
                <w:pPr>
                  <w:pStyle w:val="Arbeitsanweisung"/>
                  <w:tabs>
                    <w:tab w:val="left" w:pos="709"/>
                  </w:tabs>
                </w:pPr>
              </w:p>
            </w:tc>
            <w:tc>
              <w:tcPr>
                <w:tcW w:w="282" w:type="dxa"/>
              </w:tcPr>
              <w:p w14:paraId="6020AAB9" w14:textId="77777777" w:rsidR="001D3F0F" w:rsidRDefault="001D3F0F" w:rsidP="002D69F1">
                <w:pPr>
                  <w:pStyle w:val="Arbeitsanweisung"/>
                  <w:tabs>
                    <w:tab w:val="left" w:pos="709"/>
                  </w:tabs>
                </w:pPr>
              </w:p>
            </w:tc>
            <w:tc>
              <w:tcPr>
                <w:tcW w:w="282" w:type="dxa"/>
              </w:tcPr>
              <w:p w14:paraId="604260E2" w14:textId="77777777" w:rsidR="001D3F0F" w:rsidRDefault="001D3F0F" w:rsidP="002D69F1">
                <w:pPr>
                  <w:pStyle w:val="Arbeitsanweisung"/>
                  <w:tabs>
                    <w:tab w:val="left" w:pos="709"/>
                  </w:tabs>
                </w:pPr>
              </w:p>
            </w:tc>
            <w:tc>
              <w:tcPr>
                <w:tcW w:w="282" w:type="dxa"/>
              </w:tcPr>
              <w:p w14:paraId="6D8BAA98" w14:textId="77777777" w:rsidR="001D3F0F" w:rsidRDefault="001D3F0F" w:rsidP="002D69F1">
                <w:pPr>
                  <w:pStyle w:val="Arbeitsanweisung"/>
                  <w:tabs>
                    <w:tab w:val="left" w:pos="709"/>
                  </w:tabs>
                </w:pPr>
              </w:p>
            </w:tc>
            <w:tc>
              <w:tcPr>
                <w:tcW w:w="282" w:type="dxa"/>
              </w:tcPr>
              <w:p w14:paraId="221C8A06" w14:textId="77777777" w:rsidR="001D3F0F" w:rsidRDefault="001D3F0F" w:rsidP="002D69F1">
                <w:pPr>
                  <w:pStyle w:val="Arbeitsanweisung"/>
                  <w:tabs>
                    <w:tab w:val="left" w:pos="709"/>
                  </w:tabs>
                </w:pPr>
              </w:p>
            </w:tc>
            <w:tc>
              <w:tcPr>
                <w:tcW w:w="282" w:type="dxa"/>
              </w:tcPr>
              <w:p w14:paraId="3BE7C4F2" w14:textId="77777777" w:rsidR="001D3F0F" w:rsidRDefault="001D3F0F" w:rsidP="002D69F1">
                <w:pPr>
                  <w:pStyle w:val="Arbeitsanweisung"/>
                  <w:tabs>
                    <w:tab w:val="left" w:pos="709"/>
                  </w:tabs>
                </w:pPr>
              </w:p>
            </w:tc>
            <w:tc>
              <w:tcPr>
                <w:tcW w:w="282" w:type="dxa"/>
              </w:tcPr>
              <w:p w14:paraId="457B5DAB" w14:textId="77777777" w:rsidR="001D3F0F" w:rsidRDefault="001D3F0F" w:rsidP="002D69F1">
                <w:pPr>
                  <w:pStyle w:val="Arbeitsanweisung"/>
                  <w:tabs>
                    <w:tab w:val="left" w:pos="709"/>
                  </w:tabs>
                </w:pPr>
              </w:p>
            </w:tc>
            <w:tc>
              <w:tcPr>
                <w:tcW w:w="282" w:type="dxa"/>
              </w:tcPr>
              <w:p w14:paraId="28C53639" w14:textId="77777777" w:rsidR="001D3F0F" w:rsidRDefault="001D3F0F" w:rsidP="002D69F1">
                <w:pPr>
                  <w:pStyle w:val="Arbeitsanweisung"/>
                  <w:tabs>
                    <w:tab w:val="left" w:pos="709"/>
                  </w:tabs>
                </w:pPr>
              </w:p>
            </w:tc>
            <w:tc>
              <w:tcPr>
                <w:tcW w:w="282" w:type="dxa"/>
              </w:tcPr>
              <w:p w14:paraId="30BDFF07" w14:textId="77777777" w:rsidR="001D3F0F" w:rsidRDefault="001D3F0F" w:rsidP="002D69F1">
                <w:pPr>
                  <w:pStyle w:val="Arbeitsanweisung"/>
                  <w:tabs>
                    <w:tab w:val="left" w:pos="709"/>
                  </w:tabs>
                </w:pPr>
              </w:p>
            </w:tc>
            <w:tc>
              <w:tcPr>
                <w:tcW w:w="282" w:type="dxa"/>
              </w:tcPr>
              <w:p w14:paraId="03ED6C9D" w14:textId="77777777" w:rsidR="001D3F0F" w:rsidRDefault="001D3F0F" w:rsidP="002D69F1">
                <w:pPr>
                  <w:pStyle w:val="Arbeitsanweisung"/>
                  <w:tabs>
                    <w:tab w:val="left" w:pos="709"/>
                  </w:tabs>
                </w:pPr>
              </w:p>
            </w:tc>
            <w:tc>
              <w:tcPr>
                <w:tcW w:w="281" w:type="dxa"/>
              </w:tcPr>
              <w:p w14:paraId="466C77EF" w14:textId="77777777" w:rsidR="001D3F0F" w:rsidRDefault="001D3F0F" w:rsidP="002D69F1">
                <w:pPr>
                  <w:pStyle w:val="Arbeitsanweisung"/>
                  <w:tabs>
                    <w:tab w:val="left" w:pos="709"/>
                  </w:tabs>
                </w:pPr>
              </w:p>
            </w:tc>
            <w:tc>
              <w:tcPr>
                <w:tcW w:w="281" w:type="dxa"/>
              </w:tcPr>
              <w:p w14:paraId="4A41EECE" w14:textId="77777777" w:rsidR="001D3F0F" w:rsidRDefault="001D3F0F" w:rsidP="002D69F1">
                <w:pPr>
                  <w:pStyle w:val="Arbeitsanweisung"/>
                  <w:tabs>
                    <w:tab w:val="left" w:pos="709"/>
                  </w:tabs>
                </w:pPr>
              </w:p>
            </w:tc>
            <w:tc>
              <w:tcPr>
                <w:tcW w:w="281" w:type="dxa"/>
              </w:tcPr>
              <w:p w14:paraId="5E732CA6" w14:textId="77777777" w:rsidR="001D3F0F" w:rsidRDefault="001D3F0F" w:rsidP="002D69F1">
                <w:pPr>
                  <w:pStyle w:val="Arbeitsanweisung"/>
                  <w:tabs>
                    <w:tab w:val="left" w:pos="709"/>
                  </w:tabs>
                </w:pPr>
              </w:p>
            </w:tc>
            <w:tc>
              <w:tcPr>
                <w:tcW w:w="281" w:type="dxa"/>
              </w:tcPr>
              <w:p w14:paraId="0384D804" w14:textId="77777777" w:rsidR="001D3F0F" w:rsidRDefault="001D3F0F" w:rsidP="002D69F1">
                <w:pPr>
                  <w:pStyle w:val="Arbeitsanweisung"/>
                  <w:tabs>
                    <w:tab w:val="left" w:pos="709"/>
                  </w:tabs>
                </w:pPr>
              </w:p>
            </w:tc>
            <w:tc>
              <w:tcPr>
                <w:tcW w:w="281" w:type="dxa"/>
              </w:tcPr>
              <w:p w14:paraId="1A5FC0A9" w14:textId="77777777" w:rsidR="001D3F0F" w:rsidRDefault="001D3F0F" w:rsidP="002D69F1">
                <w:pPr>
                  <w:pStyle w:val="Arbeitsanweisung"/>
                  <w:tabs>
                    <w:tab w:val="left" w:pos="709"/>
                  </w:tabs>
                  <w:ind w:left="0" w:firstLine="0"/>
                </w:pPr>
              </w:p>
            </w:tc>
            <w:tc>
              <w:tcPr>
                <w:tcW w:w="281" w:type="dxa"/>
              </w:tcPr>
              <w:p w14:paraId="666ED781" w14:textId="77777777" w:rsidR="001D3F0F" w:rsidRDefault="001D3F0F" w:rsidP="002D69F1">
                <w:pPr>
                  <w:pStyle w:val="Arbeitsanweisung"/>
                  <w:tabs>
                    <w:tab w:val="left" w:pos="709"/>
                  </w:tabs>
                </w:pPr>
              </w:p>
            </w:tc>
            <w:tc>
              <w:tcPr>
                <w:tcW w:w="281" w:type="dxa"/>
              </w:tcPr>
              <w:p w14:paraId="454E4DF9" w14:textId="77777777" w:rsidR="001D3F0F" w:rsidRDefault="001D3F0F" w:rsidP="002D69F1">
                <w:pPr>
                  <w:pStyle w:val="Arbeitsanweisung"/>
                  <w:tabs>
                    <w:tab w:val="left" w:pos="709"/>
                  </w:tabs>
                </w:pPr>
              </w:p>
            </w:tc>
            <w:tc>
              <w:tcPr>
                <w:tcW w:w="281" w:type="dxa"/>
              </w:tcPr>
              <w:p w14:paraId="681228B0" w14:textId="77777777" w:rsidR="001D3F0F" w:rsidRDefault="001D3F0F" w:rsidP="002D69F1">
                <w:pPr>
                  <w:pStyle w:val="Arbeitsanweisung"/>
                  <w:tabs>
                    <w:tab w:val="left" w:pos="709"/>
                  </w:tabs>
                </w:pPr>
              </w:p>
            </w:tc>
            <w:tc>
              <w:tcPr>
                <w:tcW w:w="281" w:type="dxa"/>
              </w:tcPr>
              <w:p w14:paraId="1BAFE2F9" w14:textId="77777777" w:rsidR="001D3F0F" w:rsidRDefault="001D3F0F" w:rsidP="002D69F1">
                <w:pPr>
                  <w:pStyle w:val="Arbeitsanweisung"/>
                  <w:tabs>
                    <w:tab w:val="left" w:pos="709"/>
                  </w:tabs>
                </w:pPr>
              </w:p>
            </w:tc>
            <w:tc>
              <w:tcPr>
                <w:tcW w:w="281" w:type="dxa"/>
              </w:tcPr>
              <w:p w14:paraId="45A327AC" w14:textId="77777777" w:rsidR="001D3F0F" w:rsidRDefault="001D3F0F" w:rsidP="002D69F1">
                <w:pPr>
                  <w:pStyle w:val="Arbeitsanweisung"/>
                  <w:tabs>
                    <w:tab w:val="left" w:pos="709"/>
                  </w:tabs>
                </w:pPr>
              </w:p>
            </w:tc>
            <w:tc>
              <w:tcPr>
                <w:tcW w:w="281" w:type="dxa"/>
              </w:tcPr>
              <w:p w14:paraId="1F35DAB0" w14:textId="77777777" w:rsidR="001D3F0F" w:rsidRDefault="001D3F0F" w:rsidP="002D69F1">
                <w:pPr>
                  <w:pStyle w:val="Arbeitsanweisung"/>
                  <w:tabs>
                    <w:tab w:val="left" w:pos="709"/>
                  </w:tabs>
                </w:pPr>
              </w:p>
            </w:tc>
            <w:tc>
              <w:tcPr>
                <w:tcW w:w="281" w:type="dxa"/>
              </w:tcPr>
              <w:p w14:paraId="7013464F" w14:textId="77777777" w:rsidR="001D3F0F" w:rsidRDefault="001D3F0F" w:rsidP="002D69F1">
                <w:pPr>
                  <w:pStyle w:val="Arbeitsanweisung"/>
                  <w:tabs>
                    <w:tab w:val="left" w:pos="709"/>
                  </w:tabs>
                </w:pPr>
              </w:p>
            </w:tc>
            <w:tc>
              <w:tcPr>
                <w:tcW w:w="281" w:type="dxa"/>
              </w:tcPr>
              <w:p w14:paraId="2E7D43A1" w14:textId="77777777" w:rsidR="001D3F0F" w:rsidRDefault="001D3F0F" w:rsidP="002D69F1">
                <w:pPr>
                  <w:pStyle w:val="Arbeitsanweisung"/>
                  <w:tabs>
                    <w:tab w:val="left" w:pos="709"/>
                  </w:tabs>
                </w:pPr>
              </w:p>
            </w:tc>
            <w:tc>
              <w:tcPr>
                <w:tcW w:w="281" w:type="dxa"/>
              </w:tcPr>
              <w:p w14:paraId="169845F1" w14:textId="77777777" w:rsidR="001D3F0F" w:rsidRDefault="001D3F0F" w:rsidP="002D69F1">
                <w:pPr>
                  <w:pStyle w:val="Arbeitsanweisung"/>
                  <w:tabs>
                    <w:tab w:val="left" w:pos="709"/>
                  </w:tabs>
                </w:pPr>
              </w:p>
            </w:tc>
            <w:tc>
              <w:tcPr>
                <w:tcW w:w="281" w:type="dxa"/>
              </w:tcPr>
              <w:p w14:paraId="6ABFE8D8" w14:textId="77777777" w:rsidR="001D3F0F" w:rsidRDefault="001D3F0F" w:rsidP="002D69F1">
                <w:pPr>
                  <w:pStyle w:val="Arbeitsanweisung"/>
                  <w:tabs>
                    <w:tab w:val="left" w:pos="709"/>
                  </w:tabs>
                </w:pPr>
              </w:p>
            </w:tc>
            <w:tc>
              <w:tcPr>
                <w:tcW w:w="281" w:type="dxa"/>
              </w:tcPr>
              <w:p w14:paraId="5F548C72" w14:textId="77777777" w:rsidR="001D3F0F" w:rsidRDefault="001D3F0F" w:rsidP="002D69F1">
                <w:pPr>
                  <w:pStyle w:val="Arbeitsanweisung"/>
                  <w:tabs>
                    <w:tab w:val="left" w:pos="709"/>
                  </w:tabs>
                </w:pPr>
              </w:p>
            </w:tc>
            <w:tc>
              <w:tcPr>
                <w:tcW w:w="281" w:type="dxa"/>
              </w:tcPr>
              <w:p w14:paraId="499CD36C" w14:textId="77777777" w:rsidR="001D3F0F" w:rsidRDefault="001D3F0F" w:rsidP="002D69F1">
                <w:pPr>
                  <w:pStyle w:val="Arbeitsanweisung"/>
                  <w:tabs>
                    <w:tab w:val="left" w:pos="709"/>
                  </w:tabs>
                </w:pPr>
              </w:p>
            </w:tc>
          </w:tr>
          <w:tr w:rsidR="001D3F0F" w14:paraId="53FCD6B0" w14:textId="77777777" w:rsidTr="002D69F1">
            <w:trPr>
              <w:trHeight w:val="283"/>
            </w:trPr>
            <w:tc>
              <w:tcPr>
                <w:tcW w:w="282" w:type="dxa"/>
              </w:tcPr>
              <w:p w14:paraId="261A1135" w14:textId="77777777" w:rsidR="001D3F0F" w:rsidRDefault="001D3F0F" w:rsidP="002D69F1">
                <w:pPr>
                  <w:pStyle w:val="Arbeitsanweisung"/>
                  <w:tabs>
                    <w:tab w:val="left" w:pos="709"/>
                  </w:tabs>
                </w:pPr>
              </w:p>
            </w:tc>
            <w:tc>
              <w:tcPr>
                <w:tcW w:w="282" w:type="dxa"/>
              </w:tcPr>
              <w:p w14:paraId="5112E702" w14:textId="77777777" w:rsidR="001D3F0F" w:rsidRDefault="001D3F0F" w:rsidP="002D69F1">
                <w:pPr>
                  <w:pStyle w:val="Arbeitsanweisung"/>
                  <w:tabs>
                    <w:tab w:val="left" w:pos="709"/>
                  </w:tabs>
                </w:pPr>
              </w:p>
            </w:tc>
            <w:tc>
              <w:tcPr>
                <w:tcW w:w="282" w:type="dxa"/>
              </w:tcPr>
              <w:p w14:paraId="5D351FE0" w14:textId="77777777" w:rsidR="001D3F0F" w:rsidRDefault="001D3F0F" w:rsidP="002D69F1">
                <w:pPr>
                  <w:pStyle w:val="Arbeitsanweisung"/>
                  <w:tabs>
                    <w:tab w:val="left" w:pos="709"/>
                  </w:tabs>
                </w:pPr>
              </w:p>
            </w:tc>
            <w:tc>
              <w:tcPr>
                <w:tcW w:w="282" w:type="dxa"/>
              </w:tcPr>
              <w:p w14:paraId="5A14C0A5" w14:textId="77777777" w:rsidR="001D3F0F" w:rsidRDefault="001D3F0F" w:rsidP="002D69F1">
                <w:pPr>
                  <w:pStyle w:val="Arbeitsanweisung"/>
                  <w:tabs>
                    <w:tab w:val="left" w:pos="709"/>
                  </w:tabs>
                </w:pPr>
              </w:p>
            </w:tc>
            <w:tc>
              <w:tcPr>
                <w:tcW w:w="282" w:type="dxa"/>
              </w:tcPr>
              <w:p w14:paraId="692F65D6" w14:textId="77777777" w:rsidR="001D3F0F" w:rsidRDefault="001D3F0F" w:rsidP="002D69F1">
                <w:pPr>
                  <w:pStyle w:val="Arbeitsanweisung"/>
                  <w:tabs>
                    <w:tab w:val="left" w:pos="709"/>
                  </w:tabs>
                </w:pPr>
              </w:p>
            </w:tc>
            <w:tc>
              <w:tcPr>
                <w:tcW w:w="282" w:type="dxa"/>
              </w:tcPr>
              <w:p w14:paraId="5A62B229" w14:textId="77777777" w:rsidR="001D3F0F" w:rsidRDefault="001D3F0F" w:rsidP="002D69F1">
                <w:pPr>
                  <w:pStyle w:val="Arbeitsanweisung"/>
                  <w:tabs>
                    <w:tab w:val="left" w:pos="709"/>
                  </w:tabs>
                </w:pPr>
              </w:p>
            </w:tc>
            <w:tc>
              <w:tcPr>
                <w:tcW w:w="282" w:type="dxa"/>
              </w:tcPr>
              <w:p w14:paraId="1759AC8F" w14:textId="77777777" w:rsidR="001D3F0F" w:rsidRDefault="001D3F0F" w:rsidP="002D69F1">
                <w:pPr>
                  <w:pStyle w:val="Arbeitsanweisung"/>
                  <w:tabs>
                    <w:tab w:val="left" w:pos="709"/>
                  </w:tabs>
                </w:pPr>
              </w:p>
            </w:tc>
            <w:tc>
              <w:tcPr>
                <w:tcW w:w="282" w:type="dxa"/>
              </w:tcPr>
              <w:p w14:paraId="663D9F5F" w14:textId="77777777" w:rsidR="001D3F0F" w:rsidRDefault="001D3F0F" w:rsidP="002D69F1">
                <w:pPr>
                  <w:pStyle w:val="Arbeitsanweisung"/>
                  <w:tabs>
                    <w:tab w:val="left" w:pos="709"/>
                  </w:tabs>
                </w:pPr>
              </w:p>
            </w:tc>
            <w:tc>
              <w:tcPr>
                <w:tcW w:w="282" w:type="dxa"/>
              </w:tcPr>
              <w:p w14:paraId="6517ECE8" w14:textId="77777777" w:rsidR="001D3F0F" w:rsidRDefault="001D3F0F" w:rsidP="002D69F1">
                <w:pPr>
                  <w:pStyle w:val="Arbeitsanweisung"/>
                  <w:tabs>
                    <w:tab w:val="left" w:pos="709"/>
                  </w:tabs>
                </w:pPr>
              </w:p>
            </w:tc>
            <w:tc>
              <w:tcPr>
                <w:tcW w:w="282" w:type="dxa"/>
              </w:tcPr>
              <w:p w14:paraId="61E8619D" w14:textId="77777777" w:rsidR="001D3F0F" w:rsidRDefault="001D3F0F" w:rsidP="002D69F1">
                <w:pPr>
                  <w:pStyle w:val="Arbeitsanweisung"/>
                  <w:tabs>
                    <w:tab w:val="left" w:pos="709"/>
                  </w:tabs>
                </w:pPr>
              </w:p>
            </w:tc>
            <w:tc>
              <w:tcPr>
                <w:tcW w:w="282" w:type="dxa"/>
              </w:tcPr>
              <w:p w14:paraId="2AF59C01" w14:textId="77777777" w:rsidR="001D3F0F" w:rsidRDefault="001D3F0F" w:rsidP="002D69F1">
                <w:pPr>
                  <w:pStyle w:val="Arbeitsanweisung"/>
                  <w:tabs>
                    <w:tab w:val="left" w:pos="709"/>
                  </w:tabs>
                </w:pPr>
              </w:p>
            </w:tc>
            <w:tc>
              <w:tcPr>
                <w:tcW w:w="282" w:type="dxa"/>
              </w:tcPr>
              <w:p w14:paraId="2B6E8F48" w14:textId="77777777" w:rsidR="001D3F0F" w:rsidRDefault="001D3F0F" w:rsidP="002D69F1">
                <w:pPr>
                  <w:pStyle w:val="Arbeitsanweisung"/>
                  <w:tabs>
                    <w:tab w:val="left" w:pos="709"/>
                  </w:tabs>
                </w:pPr>
              </w:p>
            </w:tc>
            <w:tc>
              <w:tcPr>
                <w:tcW w:w="282" w:type="dxa"/>
              </w:tcPr>
              <w:p w14:paraId="4B7B8A7B" w14:textId="77777777" w:rsidR="001D3F0F" w:rsidRDefault="001D3F0F" w:rsidP="002D69F1">
                <w:pPr>
                  <w:pStyle w:val="Arbeitsanweisung"/>
                  <w:tabs>
                    <w:tab w:val="left" w:pos="709"/>
                  </w:tabs>
                </w:pPr>
              </w:p>
            </w:tc>
            <w:tc>
              <w:tcPr>
                <w:tcW w:w="282" w:type="dxa"/>
              </w:tcPr>
              <w:p w14:paraId="5D7C7BE8" w14:textId="77777777" w:rsidR="001D3F0F" w:rsidRDefault="001D3F0F" w:rsidP="002D69F1">
                <w:pPr>
                  <w:pStyle w:val="Arbeitsanweisung"/>
                  <w:tabs>
                    <w:tab w:val="left" w:pos="709"/>
                  </w:tabs>
                </w:pPr>
              </w:p>
            </w:tc>
            <w:tc>
              <w:tcPr>
                <w:tcW w:w="282" w:type="dxa"/>
              </w:tcPr>
              <w:p w14:paraId="0BAA4A5A" w14:textId="77777777" w:rsidR="001D3F0F" w:rsidRDefault="001D3F0F" w:rsidP="002D69F1">
                <w:pPr>
                  <w:pStyle w:val="Arbeitsanweisung"/>
                  <w:tabs>
                    <w:tab w:val="left" w:pos="709"/>
                  </w:tabs>
                </w:pPr>
              </w:p>
            </w:tc>
            <w:tc>
              <w:tcPr>
                <w:tcW w:w="281" w:type="dxa"/>
              </w:tcPr>
              <w:p w14:paraId="1EF314B9" w14:textId="77777777" w:rsidR="001D3F0F" w:rsidRDefault="001D3F0F" w:rsidP="002D69F1">
                <w:pPr>
                  <w:pStyle w:val="Arbeitsanweisung"/>
                  <w:tabs>
                    <w:tab w:val="left" w:pos="709"/>
                  </w:tabs>
                </w:pPr>
              </w:p>
            </w:tc>
            <w:tc>
              <w:tcPr>
                <w:tcW w:w="281" w:type="dxa"/>
              </w:tcPr>
              <w:p w14:paraId="6E6EAF42" w14:textId="77777777" w:rsidR="001D3F0F" w:rsidRDefault="001D3F0F" w:rsidP="002D69F1">
                <w:pPr>
                  <w:pStyle w:val="Arbeitsanweisung"/>
                  <w:tabs>
                    <w:tab w:val="left" w:pos="709"/>
                  </w:tabs>
                </w:pPr>
              </w:p>
            </w:tc>
            <w:tc>
              <w:tcPr>
                <w:tcW w:w="281" w:type="dxa"/>
              </w:tcPr>
              <w:p w14:paraId="27465DB5" w14:textId="77777777" w:rsidR="001D3F0F" w:rsidRDefault="001D3F0F" w:rsidP="002D69F1">
                <w:pPr>
                  <w:pStyle w:val="Arbeitsanweisung"/>
                  <w:tabs>
                    <w:tab w:val="left" w:pos="709"/>
                  </w:tabs>
                </w:pPr>
              </w:p>
            </w:tc>
            <w:tc>
              <w:tcPr>
                <w:tcW w:w="281" w:type="dxa"/>
              </w:tcPr>
              <w:p w14:paraId="51859D6E" w14:textId="77777777" w:rsidR="001D3F0F" w:rsidRDefault="001D3F0F" w:rsidP="002D69F1">
                <w:pPr>
                  <w:pStyle w:val="Arbeitsanweisung"/>
                  <w:tabs>
                    <w:tab w:val="left" w:pos="709"/>
                  </w:tabs>
                </w:pPr>
              </w:p>
            </w:tc>
            <w:tc>
              <w:tcPr>
                <w:tcW w:w="281" w:type="dxa"/>
              </w:tcPr>
              <w:p w14:paraId="0DF5530A" w14:textId="77777777" w:rsidR="001D3F0F" w:rsidRDefault="001D3F0F" w:rsidP="002D69F1">
                <w:pPr>
                  <w:pStyle w:val="Arbeitsanweisung"/>
                  <w:tabs>
                    <w:tab w:val="left" w:pos="709"/>
                  </w:tabs>
                  <w:ind w:left="0" w:firstLine="0"/>
                </w:pPr>
              </w:p>
            </w:tc>
            <w:tc>
              <w:tcPr>
                <w:tcW w:w="281" w:type="dxa"/>
              </w:tcPr>
              <w:p w14:paraId="177F6474" w14:textId="77777777" w:rsidR="001D3F0F" w:rsidRDefault="001D3F0F" w:rsidP="002D69F1">
                <w:pPr>
                  <w:pStyle w:val="Arbeitsanweisung"/>
                  <w:tabs>
                    <w:tab w:val="left" w:pos="709"/>
                  </w:tabs>
                </w:pPr>
              </w:p>
            </w:tc>
            <w:tc>
              <w:tcPr>
                <w:tcW w:w="281" w:type="dxa"/>
              </w:tcPr>
              <w:p w14:paraId="0D3D6400" w14:textId="77777777" w:rsidR="001D3F0F" w:rsidRDefault="001D3F0F" w:rsidP="002D69F1">
                <w:pPr>
                  <w:pStyle w:val="Arbeitsanweisung"/>
                  <w:tabs>
                    <w:tab w:val="left" w:pos="709"/>
                  </w:tabs>
                </w:pPr>
              </w:p>
            </w:tc>
            <w:tc>
              <w:tcPr>
                <w:tcW w:w="281" w:type="dxa"/>
              </w:tcPr>
              <w:p w14:paraId="07320DC6" w14:textId="77777777" w:rsidR="001D3F0F" w:rsidRDefault="001D3F0F" w:rsidP="002D69F1">
                <w:pPr>
                  <w:pStyle w:val="Arbeitsanweisung"/>
                  <w:tabs>
                    <w:tab w:val="left" w:pos="709"/>
                  </w:tabs>
                </w:pPr>
              </w:p>
            </w:tc>
            <w:tc>
              <w:tcPr>
                <w:tcW w:w="281" w:type="dxa"/>
              </w:tcPr>
              <w:p w14:paraId="26471A21" w14:textId="77777777" w:rsidR="001D3F0F" w:rsidRDefault="001D3F0F" w:rsidP="002D69F1">
                <w:pPr>
                  <w:pStyle w:val="Arbeitsanweisung"/>
                  <w:tabs>
                    <w:tab w:val="left" w:pos="709"/>
                  </w:tabs>
                </w:pPr>
              </w:p>
            </w:tc>
            <w:tc>
              <w:tcPr>
                <w:tcW w:w="281" w:type="dxa"/>
              </w:tcPr>
              <w:p w14:paraId="10C23C7B" w14:textId="77777777" w:rsidR="001D3F0F" w:rsidRDefault="001D3F0F" w:rsidP="002D69F1">
                <w:pPr>
                  <w:pStyle w:val="Arbeitsanweisung"/>
                  <w:tabs>
                    <w:tab w:val="left" w:pos="709"/>
                  </w:tabs>
                </w:pPr>
              </w:p>
            </w:tc>
            <w:tc>
              <w:tcPr>
                <w:tcW w:w="281" w:type="dxa"/>
              </w:tcPr>
              <w:p w14:paraId="06970205" w14:textId="77777777" w:rsidR="001D3F0F" w:rsidRDefault="001D3F0F" w:rsidP="002D69F1">
                <w:pPr>
                  <w:pStyle w:val="Arbeitsanweisung"/>
                  <w:tabs>
                    <w:tab w:val="left" w:pos="709"/>
                  </w:tabs>
                </w:pPr>
              </w:p>
            </w:tc>
            <w:tc>
              <w:tcPr>
                <w:tcW w:w="281" w:type="dxa"/>
              </w:tcPr>
              <w:p w14:paraId="6A352A4B" w14:textId="77777777" w:rsidR="001D3F0F" w:rsidRDefault="001D3F0F" w:rsidP="002D69F1">
                <w:pPr>
                  <w:pStyle w:val="Arbeitsanweisung"/>
                  <w:tabs>
                    <w:tab w:val="left" w:pos="709"/>
                  </w:tabs>
                </w:pPr>
              </w:p>
            </w:tc>
            <w:tc>
              <w:tcPr>
                <w:tcW w:w="281" w:type="dxa"/>
              </w:tcPr>
              <w:p w14:paraId="14A46D18" w14:textId="77777777" w:rsidR="001D3F0F" w:rsidRDefault="001D3F0F" w:rsidP="002D69F1">
                <w:pPr>
                  <w:pStyle w:val="Arbeitsanweisung"/>
                  <w:tabs>
                    <w:tab w:val="left" w:pos="709"/>
                  </w:tabs>
                </w:pPr>
              </w:p>
            </w:tc>
            <w:tc>
              <w:tcPr>
                <w:tcW w:w="281" w:type="dxa"/>
              </w:tcPr>
              <w:p w14:paraId="02F9F023" w14:textId="77777777" w:rsidR="001D3F0F" w:rsidRDefault="001D3F0F" w:rsidP="002D69F1">
                <w:pPr>
                  <w:pStyle w:val="Arbeitsanweisung"/>
                  <w:tabs>
                    <w:tab w:val="left" w:pos="709"/>
                  </w:tabs>
                </w:pPr>
              </w:p>
            </w:tc>
            <w:tc>
              <w:tcPr>
                <w:tcW w:w="281" w:type="dxa"/>
              </w:tcPr>
              <w:p w14:paraId="497E2DF4" w14:textId="77777777" w:rsidR="001D3F0F" w:rsidRDefault="001D3F0F" w:rsidP="002D69F1">
                <w:pPr>
                  <w:pStyle w:val="Arbeitsanweisung"/>
                  <w:tabs>
                    <w:tab w:val="left" w:pos="709"/>
                  </w:tabs>
                </w:pPr>
              </w:p>
            </w:tc>
            <w:tc>
              <w:tcPr>
                <w:tcW w:w="281" w:type="dxa"/>
              </w:tcPr>
              <w:p w14:paraId="08B5CF2D" w14:textId="77777777" w:rsidR="001D3F0F" w:rsidRDefault="001D3F0F" w:rsidP="002D69F1">
                <w:pPr>
                  <w:pStyle w:val="Arbeitsanweisung"/>
                  <w:tabs>
                    <w:tab w:val="left" w:pos="709"/>
                  </w:tabs>
                </w:pPr>
              </w:p>
            </w:tc>
            <w:tc>
              <w:tcPr>
                <w:tcW w:w="281" w:type="dxa"/>
              </w:tcPr>
              <w:p w14:paraId="41D99A2F" w14:textId="77777777" w:rsidR="001D3F0F" w:rsidRDefault="001D3F0F" w:rsidP="002D69F1">
                <w:pPr>
                  <w:pStyle w:val="Arbeitsanweisung"/>
                  <w:tabs>
                    <w:tab w:val="left" w:pos="709"/>
                  </w:tabs>
                </w:pPr>
              </w:p>
            </w:tc>
          </w:tr>
          <w:tr w:rsidR="001D3F0F" w14:paraId="0C4F221C" w14:textId="77777777" w:rsidTr="002D69F1">
            <w:trPr>
              <w:trHeight w:val="283"/>
            </w:trPr>
            <w:tc>
              <w:tcPr>
                <w:tcW w:w="282" w:type="dxa"/>
              </w:tcPr>
              <w:p w14:paraId="25C50112" w14:textId="77777777" w:rsidR="001D3F0F" w:rsidRDefault="001D3F0F" w:rsidP="002D69F1">
                <w:pPr>
                  <w:pStyle w:val="Arbeitsanweisung"/>
                  <w:tabs>
                    <w:tab w:val="left" w:pos="709"/>
                  </w:tabs>
                </w:pPr>
              </w:p>
            </w:tc>
            <w:tc>
              <w:tcPr>
                <w:tcW w:w="282" w:type="dxa"/>
              </w:tcPr>
              <w:p w14:paraId="11C6CEEE" w14:textId="77777777" w:rsidR="001D3F0F" w:rsidRDefault="001D3F0F" w:rsidP="002D69F1">
                <w:pPr>
                  <w:pStyle w:val="Arbeitsanweisung"/>
                  <w:tabs>
                    <w:tab w:val="left" w:pos="709"/>
                  </w:tabs>
                </w:pPr>
              </w:p>
            </w:tc>
            <w:tc>
              <w:tcPr>
                <w:tcW w:w="282" w:type="dxa"/>
              </w:tcPr>
              <w:p w14:paraId="12FD4D91" w14:textId="77777777" w:rsidR="001D3F0F" w:rsidRDefault="001D3F0F" w:rsidP="002D69F1">
                <w:pPr>
                  <w:pStyle w:val="Arbeitsanweisung"/>
                  <w:tabs>
                    <w:tab w:val="left" w:pos="709"/>
                  </w:tabs>
                </w:pPr>
              </w:p>
            </w:tc>
            <w:tc>
              <w:tcPr>
                <w:tcW w:w="282" w:type="dxa"/>
              </w:tcPr>
              <w:p w14:paraId="1A9563A2" w14:textId="77777777" w:rsidR="001D3F0F" w:rsidRDefault="001D3F0F" w:rsidP="002D69F1">
                <w:pPr>
                  <w:pStyle w:val="Arbeitsanweisung"/>
                  <w:tabs>
                    <w:tab w:val="left" w:pos="709"/>
                  </w:tabs>
                </w:pPr>
              </w:p>
            </w:tc>
            <w:tc>
              <w:tcPr>
                <w:tcW w:w="282" w:type="dxa"/>
              </w:tcPr>
              <w:p w14:paraId="701BFAEA" w14:textId="77777777" w:rsidR="001D3F0F" w:rsidRDefault="001D3F0F" w:rsidP="002D69F1">
                <w:pPr>
                  <w:pStyle w:val="Arbeitsanweisung"/>
                  <w:tabs>
                    <w:tab w:val="left" w:pos="709"/>
                  </w:tabs>
                </w:pPr>
              </w:p>
            </w:tc>
            <w:tc>
              <w:tcPr>
                <w:tcW w:w="282" w:type="dxa"/>
              </w:tcPr>
              <w:p w14:paraId="7C75E4A1" w14:textId="77777777" w:rsidR="001D3F0F" w:rsidRDefault="001D3F0F" w:rsidP="002D69F1">
                <w:pPr>
                  <w:pStyle w:val="Arbeitsanweisung"/>
                  <w:tabs>
                    <w:tab w:val="left" w:pos="709"/>
                  </w:tabs>
                </w:pPr>
              </w:p>
            </w:tc>
            <w:tc>
              <w:tcPr>
                <w:tcW w:w="282" w:type="dxa"/>
              </w:tcPr>
              <w:p w14:paraId="51D0FDFB" w14:textId="77777777" w:rsidR="001D3F0F" w:rsidRDefault="001D3F0F" w:rsidP="002D69F1">
                <w:pPr>
                  <w:pStyle w:val="Arbeitsanweisung"/>
                  <w:tabs>
                    <w:tab w:val="left" w:pos="709"/>
                  </w:tabs>
                </w:pPr>
              </w:p>
            </w:tc>
            <w:tc>
              <w:tcPr>
                <w:tcW w:w="282" w:type="dxa"/>
              </w:tcPr>
              <w:p w14:paraId="59AC6C03" w14:textId="77777777" w:rsidR="001D3F0F" w:rsidRDefault="001D3F0F" w:rsidP="002D69F1">
                <w:pPr>
                  <w:pStyle w:val="Arbeitsanweisung"/>
                  <w:tabs>
                    <w:tab w:val="left" w:pos="709"/>
                  </w:tabs>
                </w:pPr>
              </w:p>
            </w:tc>
            <w:tc>
              <w:tcPr>
                <w:tcW w:w="282" w:type="dxa"/>
              </w:tcPr>
              <w:p w14:paraId="46B88329" w14:textId="77777777" w:rsidR="001D3F0F" w:rsidRDefault="001D3F0F" w:rsidP="002D69F1">
                <w:pPr>
                  <w:pStyle w:val="Arbeitsanweisung"/>
                  <w:tabs>
                    <w:tab w:val="left" w:pos="709"/>
                  </w:tabs>
                </w:pPr>
              </w:p>
            </w:tc>
            <w:tc>
              <w:tcPr>
                <w:tcW w:w="282" w:type="dxa"/>
              </w:tcPr>
              <w:p w14:paraId="2F8C8E18" w14:textId="77777777" w:rsidR="001D3F0F" w:rsidRDefault="001D3F0F" w:rsidP="002D69F1">
                <w:pPr>
                  <w:pStyle w:val="Arbeitsanweisung"/>
                  <w:tabs>
                    <w:tab w:val="left" w:pos="709"/>
                  </w:tabs>
                </w:pPr>
              </w:p>
            </w:tc>
            <w:tc>
              <w:tcPr>
                <w:tcW w:w="282" w:type="dxa"/>
              </w:tcPr>
              <w:p w14:paraId="3E33EC29" w14:textId="77777777" w:rsidR="001D3F0F" w:rsidRDefault="001D3F0F" w:rsidP="002D69F1">
                <w:pPr>
                  <w:pStyle w:val="Arbeitsanweisung"/>
                  <w:tabs>
                    <w:tab w:val="left" w:pos="709"/>
                  </w:tabs>
                </w:pPr>
              </w:p>
            </w:tc>
            <w:tc>
              <w:tcPr>
                <w:tcW w:w="282" w:type="dxa"/>
              </w:tcPr>
              <w:p w14:paraId="68F7B8A2" w14:textId="77777777" w:rsidR="001D3F0F" w:rsidRDefault="001D3F0F" w:rsidP="002D69F1">
                <w:pPr>
                  <w:pStyle w:val="Arbeitsanweisung"/>
                  <w:tabs>
                    <w:tab w:val="left" w:pos="709"/>
                  </w:tabs>
                </w:pPr>
              </w:p>
            </w:tc>
            <w:tc>
              <w:tcPr>
                <w:tcW w:w="282" w:type="dxa"/>
              </w:tcPr>
              <w:p w14:paraId="02731398" w14:textId="77777777" w:rsidR="001D3F0F" w:rsidRDefault="001D3F0F" w:rsidP="002D69F1">
                <w:pPr>
                  <w:pStyle w:val="Arbeitsanweisung"/>
                  <w:tabs>
                    <w:tab w:val="left" w:pos="709"/>
                  </w:tabs>
                </w:pPr>
              </w:p>
            </w:tc>
            <w:tc>
              <w:tcPr>
                <w:tcW w:w="282" w:type="dxa"/>
              </w:tcPr>
              <w:p w14:paraId="13C3618C" w14:textId="77777777" w:rsidR="001D3F0F" w:rsidRDefault="001D3F0F" w:rsidP="002D69F1">
                <w:pPr>
                  <w:pStyle w:val="Arbeitsanweisung"/>
                  <w:tabs>
                    <w:tab w:val="left" w:pos="709"/>
                  </w:tabs>
                </w:pPr>
              </w:p>
            </w:tc>
            <w:tc>
              <w:tcPr>
                <w:tcW w:w="282" w:type="dxa"/>
              </w:tcPr>
              <w:p w14:paraId="4981FB99" w14:textId="77777777" w:rsidR="001D3F0F" w:rsidRDefault="001D3F0F" w:rsidP="002D69F1">
                <w:pPr>
                  <w:pStyle w:val="Arbeitsanweisung"/>
                  <w:tabs>
                    <w:tab w:val="left" w:pos="709"/>
                  </w:tabs>
                </w:pPr>
              </w:p>
            </w:tc>
            <w:tc>
              <w:tcPr>
                <w:tcW w:w="281" w:type="dxa"/>
              </w:tcPr>
              <w:p w14:paraId="1A9DEEDB" w14:textId="77777777" w:rsidR="001D3F0F" w:rsidRDefault="001D3F0F" w:rsidP="002D69F1">
                <w:pPr>
                  <w:pStyle w:val="Arbeitsanweisung"/>
                  <w:tabs>
                    <w:tab w:val="left" w:pos="709"/>
                  </w:tabs>
                </w:pPr>
              </w:p>
            </w:tc>
            <w:tc>
              <w:tcPr>
                <w:tcW w:w="281" w:type="dxa"/>
              </w:tcPr>
              <w:p w14:paraId="37E10BF8" w14:textId="77777777" w:rsidR="001D3F0F" w:rsidRDefault="001D3F0F" w:rsidP="002D69F1">
                <w:pPr>
                  <w:pStyle w:val="Arbeitsanweisung"/>
                  <w:tabs>
                    <w:tab w:val="left" w:pos="709"/>
                  </w:tabs>
                </w:pPr>
              </w:p>
            </w:tc>
            <w:tc>
              <w:tcPr>
                <w:tcW w:w="281" w:type="dxa"/>
              </w:tcPr>
              <w:p w14:paraId="4F94FCB7" w14:textId="77777777" w:rsidR="001D3F0F" w:rsidRDefault="001D3F0F" w:rsidP="002D69F1">
                <w:pPr>
                  <w:pStyle w:val="Arbeitsanweisung"/>
                  <w:tabs>
                    <w:tab w:val="left" w:pos="709"/>
                  </w:tabs>
                </w:pPr>
              </w:p>
            </w:tc>
            <w:tc>
              <w:tcPr>
                <w:tcW w:w="281" w:type="dxa"/>
              </w:tcPr>
              <w:p w14:paraId="21AFC73B" w14:textId="77777777" w:rsidR="001D3F0F" w:rsidRDefault="001D3F0F" w:rsidP="002D69F1">
                <w:pPr>
                  <w:pStyle w:val="Arbeitsanweisung"/>
                  <w:tabs>
                    <w:tab w:val="left" w:pos="709"/>
                  </w:tabs>
                </w:pPr>
              </w:p>
            </w:tc>
            <w:tc>
              <w:tcPr>
                <w:tcW w:w="281" w:type="dxa"/>
              </w:tcPr>
              <w:p w14:paraId="6F7AF899" w14:textId="77777777" w:rsidR="001D3F0F" w:rsidRDefault="001D3F0F" w:rsidP="002D69F1">
                <w:pPr>
                  <w:pStyle w:val="Arbeitsanweisung"/>
                  <w:tabs>
                    <w:tab w:val="left" w:pos="709"/>
                  </w:tabs>
                  <w:ind w:left="0" w:firstLine="0"/>
                </w:pPr>
              </w:p>
            </w:tc>
            <w:tc>
              <w:tcPr>
                <w:tcW w:w="281" w:type="dxa"/>
              </w:tcPr>
              <w:p w14:paraId="5BA00170" w14:textId="77777777" w:rsidR="001D3F0F" w:rsidRDefault="001D3F0F" w:rsidP="002D69F1">
                <w:pPr>
                  <w:pStyle w:val="Arbeitsanweisung"/>
                  <w:tabs>
                    <w:tab w:val="left" w:pos="709"/>
                  </w:tabs>
                </w:pPr>
              </w:p>
            </w:tc>
            <w:tc>
              <w:tcPr>
                <w:tcW w:w="281" w:type="dxa"/>
              </w:tcPr>
              <w:p w14:paraId="24640945" w14:textId="77777777" w:rsidR="001D3F0F" w:rsidRDefault="001D3F0F" w:rsidP="002D69F1">
                <w:pPr>
                  <w:pStyle w:val="Arbeitsanweisung"/>
                  <w:tabs>
                    <w:tab w:val="left" w:pos="709"/>
                  </w:tabs>
                </w:pPr>
              </w:p>
            </w:tc>
            <w:tc>
              <w:tcPr>
                <w:tcW w:w="281" w:type="dxa"/>
              </w:tcPr>
              <w:p w14:paraId="2CC45EE7" w14:textId="77777777" w:rsidR="001D3F0F" w:rsidRDefault="001D3F0F" w:rsidP="002D69F1">
                <w:pPr>
                  <w:pStyle w:val="Arbeitsanweisung"/>
                  <w:tabs>
                    <w:tab w:val="left" w:pos="709"/>
                  </w:tabs>
                </w:pPr>
              </w:p>
            </w:tc>
            <w:tc>
              <w:tcPr>
                <w:tcW w:w="281" w:type="dxa"/>
              </w:tcPr>
              <w:p w14:paraId="04799EA9" w14:textId="77777777" w:rsidR="001D3F0F" w:rsidRDefault="001D3F0F" w:rsidP="002D69F1">
                <w:pPr>
                  <w:pStyle w:val="Arbeitsanweisung"/>
                  <w:tabs>
                    <w:tab w:val="left" w:pos="709"/>
                  </w:tabs>
                </w:pPr>
              </w:p>
            </w:tc>
            <w:tc>
              <w:tcPr>
                <w:tcW w:w="281" w:type="dxa"/>
              </w:tcPr>
              <w:p w14:paraId="48C86B99" w14:textId="77777777" w:rsidR="001D3F0F" w:rsidRDefault="001D3F0F" w:rsidP="002D69F1">
                <w:pPr>
                  <w:pStyle w:val="Arbeitsanweisung"/>
                  <w:tabs>
                    <w:tab w:val="left" w:pos="709"/>
                  </w:tabs>
                </w:pPr>
              </w:p>
            </w:tc>
            <w:tc>
              <w:tcPr>
                <w:tcW w:w="281" w:type="dxa"/>
              </w:tcPr>
              <w:p w14:paraId="4BD49AE2" w14:textId="77777777" w:rsidR="001D3F0F" w:rsidRDefault="001D3F0F" w:rsidP="002D69F1">
                <w:pPr>
                  <w:pStyle w:val="Arbeitsanweisung"/>
                  <w:tabs>
                    <w:tab w:val="left" w:pos="709"/>
                  </w:tabs>
                </w:pPr>
              </w:p>
            </w:tc>
            <w:tc>
              <w:tcPr>
                <w:tcW w:w="281" w:type="dxa"/>
              </w:tcPr>
              <w:p w14:paraId="3646A2D3" w14:textId="77777777" w:rsidR="001D3F0F" w:rsidRDefault="001D3F0F" w:rsidP="002D69F1">
                <w:pPr>
                  <w:pStyle w:val="Arbeitsanweisung"/>
                  <w:tabs>
                    <w:tab w:val="left" w:pos="709"/>
                  </w:tabs>
                </w:pPr>
              </w:p>
            </w:tc>
            <w:tc>
              <w:tcPr>
                <w:tcW w:w="281" w:type="dxa"/>
              </w:tcPr>
              <w:p w14:paraId="4EE14082" w14:textId="77777777" w:rsidR="001D3F0F" w:rsidRDefault="001D3F0F" w:rsidP="002D69F1">
                <w:pPr>
                  <w:pStyle w:val="Arbeitsanweisung"/>
                  <w:tabs>
                    <w:tab w:val="left" w:pos="709"/>
                  </w:tabs>
                </w:pPr>
              </w:p>
            </w:tc>
            <w:tc>
              <w:tcPr>
                <w:tcW w:w="281" w:type="dxa"/>
              </w:tcPr>
              <w:p w14:paraId="32749C7C" w14:textId="77777777" w:rsidR="001D3F0F" w:rsidRDefault="001D3F0F" w:rsidP="002D69F1">
                <w:pPr>
                  <w:pStyle w:val="Arbeitsanweisung"/>
                  <w:tabs>
                    <w:tab w:val="left" w:pos="709"/>
                  </w:tabs>
                </w:pPr>
              </w:p>
            </w:tc>
            <w:tc>
              <w:tcPr>
                <w:tcW w:w="281" w:type="dxa"/>
              </w:tcPr>
              <w:p w14:paraId="3EA4120B" w14:textId="77777777" w:rsidR="001D3F0F" w:rsidRDefault="001D3F0F" w:rsidP="002D69F1">
                <w:pPr>
                  <w:pStyle w:val="Arbeitsanweisung"/>
                  <w:tabs>
                    <w:tab w:val="left" w:pos="709"/>
                  </w:tabs>
                </w:pPr>
              </w:p>
            </w:tc>
            <w:tc>
              <w:tcPr>
                <w:tcW w:w="281" w:type="dxa"/>
              </w:tcPr>
              <w:p w14:paraId="37551766" w14:textId="77777777" w:rsidR="001D3F0F" w:rsidRDefault="001D3F0F" w:rsidP="002D69F1">
                <w:pPr>
                  <w:pStyle w:val="Arbeitsanweisung"/>
                  <w:tabs>
                    <w:tab w:val="left" w:pos="709"/>
                  </w:tabs>
                </w:pPr>
              </w:p>
            </w:tc>
            <w:tc>
              <w:tcPr>
                <w:tcW w:w="281" w:type="dxa"/>
              </w:tcPr>
              <w:p w14:paraId="566F7101" w14:textId="77777777" w:rsidR="001D3F0F" w:rsidRDefault="001D3F0F" w:rsidP="002D69F1">
                <w:pPr>
                  <w:pStyle w:val="Arbeitsanweisung"/>
                  <w:tabs>
                    <w:tab w:val="left" w:pos="709"/>
                  </w:tabs>
                </w:pPr>
              </w:p>
            </w:tc>
          </w:tr>
        </w:tbl>
        <w:p w14:paraId="18E4DAF9" w14:textId="1E46F047" w:rsidR="00B20D81" w:rsidRPr="006979DA" w:rsidRDefault="00B20D81" w:rsidP="00B20D81">
          <w:pPr>
            <w:pStyle w:val="Labor-Text"/>
          </w:pPr>
        </w:p>
        <w:p w14:paraId="1EB14A77" w14:textId="77777777" w:rsidR="005E4042" w:rsidRDefault="005E4042" w:rsidP="00B20D81">
          <w:pPr>
            <w:pStyle w:val="Labor-Text"/>
            <w:ind w:left="705" w:hanging="705"/>
          </w:pPr>
        </w:p>
        <w:p w14:paraId="12828010" w14:textId="77777777" w:rsidR="005E4042" w:rsidRDefault="005E4042" w:rsidP="00B20D81">
          <w:pPr>
            <w:pStyle w:val="Labor-Text"/>
            <w:ind w:left="705" w:hanging="705"/>
          </w:pPr>
        </w:p>
        <w:p w14:paraId="3377AE92" w14:textId="77777777" w:rsidR="005E4042" w:rsidRDefault="005E4042" w:rsidP="00B20D81">
          <w:pPr>
            <w:pStyle w:val="Labor-Text"/>
            <w:ind w:left="705" w:hanging="705"/>
          </w:pPr>
        </w:p>
        <w:p w14:paraId="1170D8D4" w14:textId="77777777" w:rsidR="005E4042" w:rsidRDefault="005E4042" w:rsidP="00B20D81">
          <w:pPr>
            <w:pStyle w:val="Labor-Text"/>
            <w:ind w:left="705" w:hanging="705"/>
          </w:pPr>
        </w:p>
        <w:p w14:paraId="313B02ED" w14:textId="77777777" w:rsidR="005E4042" w:rsidRDefault="005E4042" w:rsidP="00B20D81">
          <w:pPr>
            <w:pStyle w:val="Labor-Text"/>
            <w:ind w:left="705" w:hanging="705"/>
          </w:pPr>
        </w:p>
        <w:p w14:paraId="3FEC03A2" w14:textId="77777777" w:rsidR="005E4042" w:rsidRDefault="005E4042" w:rsidP="00B20D81">
          <w:pPr>
            <w:pStyle w:val="Labor-Text"/>
            <w:ind w:left="705" w:hanging="705"/>
          </w:pPr>
        </w:p>
        <w:p w14:paraId="5C5426E8" w14:textId="77777777" w:rsidR="005E4042" w:rsidRDefault="005E4042" w:rsidP="00B20D81">
          <w:pPr>
            <w:pStyle w:val="Labor-Text"/>
            <w:ind w:left="705" w:hanging="705"/>
          </w:pPr>
        </w:p>
        <w:p w14:paraId="23656FF2" w14:textId="77777777" w:rsidR="005E4042" w:rsidRDefault="005E4042" w:rsidP="00B20D81">
          <w:pPr>
            <w:pStyle w:val="Labor-Text"/>
            <w:ind w:left="705" w:hanging="705"/>
          </w:pPr>
        </w:p>
        <w:p w14:paraId="05844C58" w14:textId="77777777" w:rsidR="005E4042" w:rsidRDefault="005E4042" w:rsidP="00B20D81">
          <w:pPr>
            <w:pStyle w:val="Labor-Text"/>
            <w:ind w:left="705" w:hanging="705"/>
          </w:pPr>
        </w:p>
        <w:p w14:paraId="3F716CA3" w14:textId="77777777" w:rsidR="005E4042" w:rsidRDefault="005E4042" w:rsidP="00B20D81">
          <w:pPr>
            <w:pStyle w:val="Labor-Text"/>
            <w:ind w:left="705" w:hanging="705"/>
          </w:pPr>
        </w:p>
        <w:p w14:paraId="7D618A8B" w14:textId="77777777" w:rsidR="005E4042" w:rsidRDefault="005E4042" w:rsidP="00B20D81">
          <w:pPr>
            <w:pStyle w:val="Labor-Text"/>
            <w:ind w:left="705" w:hanging="705"/>
          </w:pPr>
        </w:p>
        <w:p w14:paraId="220CF4D4" w14:textId="77777777" w:rsidR="00B20D81" w:rsidRPr="007F6737" w:rsidRDefault="00B20D81" w:rsidP="00B20D81">
          <w:pPr>
            <w:pStyle w:val="Labor-Text"/>
            <w:ind w:left="705" w:hanging="705"/>
          </w:pPr>
          <w:r>
            <w:rPr>
              <w:noProof/>
            </w:rPr>
            <w:drawing>
              <wp:anchor distT="0" distB="0" distL="114300" distR="114300" simplePos="0" relativeHeight="251714560" behindDoc="0" locked="0" layoutInCell="1" allowOverlap="1" wp14:anchorId="352FA289" wp14:editId="7F7B4379">
                <wp:simplePos x="0" y="0"/>
                <wp:positionH relativeFrom="column">
                  <wp:posOffset>5967730</wp:posOffset>
                </wp:positionH>
                <wp:positionV relativeFrom="paragraph">
                  <wp:posOffset>42545</wp:posOffset>
                </wp:positionV>
                <wp:extent cx="495300" cy="495300"/>
                <wp:effectExtent l="19050" t="0" r="0" b="0"/>
                <wp:wrapTight wrapText="bothSides">
                  <wp:wrapPolygon edited="0">
                    <wp:start x="-831" y="0"/>
                    <wp:lineTo x="-831" y="20769"/>
                    <wp:lineTo x="21600" y="20769"/>
                    <wp:lineTo x="21600" y="0"/>
                    <wp:lineTo x="-831" y="0"/>
                  </wp:wrapPolygon>
                </wp:wrapTight>
                <wp:docPr id="28" name="Bild 1" descr="C:\Users\Sebastian\Desktop\Vorlagen\Fragezeichen.png"/>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4" cstate="print"/>
                        <a:srcRect/>
                        <a:stretch>
                          <a:fillRect/>
                        </a:stretch>
                      </pic:blipFill>
                      <pic:spPr bwMode="auto">
                        <a:xfrm>
                          <a:off x="0" y="0"/>
                          <a:ext cx="495300" cy="495300"/>
                        </a:xfrm>
                        <a:prstGeom prst="rect">
                          <a:avLst/>
                        </a:prstGeom>
                        <a:noFill/>
                        <a:ln w="9525">
                          <a:noFill/>
                          <a:miter lim="800000"/>
                          <a:headEnd/>
                          <a:tailEnd/>
                        </a:ln>
                      </pic:spPr>
                    </pic:pic>
                  </a:graphicData>
                </a:graphic>
              </wp:anchor>
            </w:drawing>
          </w:r>
          <w:r w:rsidR="005E4042">
            <w:t>3.15</w:t>
          </w:r>
          <w:r>
            <w:tab/>
            <w:t>Was versteht man unter einem äquivalenten Term? Sind T</w:t>
          </w:r>
          <w:r>
            <w:rPr>
              <w:vertAlign w:val="subscript"/>
            </w:rPr>
            <w:t>n</w:t>
          </w:r>
          <w:r>
            <w:t>+D</w:t>
          </w:r>
          <w:r>
            <w:rPr>
              <w:vertAlign w:val="subscript"/>
            </w:rPr>
            <w:t xml:space="preserve">n+1 </w:t>
          </w:r>
          <w:r>
            <w:t>und T</w:t>
          </w:r>
          <w:r>
            <w:rPr>
              <w:vertAlign w:val="subscript"/>
            </w:rPr>
            <w:t>n+1</w:t>
          </w:r>
          <w:r>
            <w:t xml:space="preserve"> äquivalent?</w:t>
          </w:r>
        </w:p>
        <w:p w14:paraId="66192615" w14:textId="77777777" w:rsidR="00B20D81" w:rsidRDefault="00B20D81" w:rsidP="00B20D81">
          <w:pPr>
            <w:pStyle w:val="Labor-Text"/>
          </w:pPr>
        </w:p>
        <w:tbl>
          <w:tblPr>
            <w:tblStyle w:val="Tabellenraster"/>
            <w:tblW w:w="0" w:type="auto"/>
            <w:tblInd w:w="108" w:type="dxa"/>
            <w:tblLook w:val="04A0" w:firstRow="1" w:lastRow="0" w:firstColumn="1" w:lastColumn="0" w:noHBand="0" w:noVBand="1"/>
          </w:tblPr>
          <w:tblGrid>
            <w:gridCol w:w="8964"/>
          </w:tblGrid>
          <w:tr w:rsidR="00B20D81" w14:paraId="64CBE3CE" w14:textId="77777777" w:rsidTr="009A55C5">
            <w:trPr>
              <w:trHeight w:val="1963"/>
            </w:trPr>
            <w:tc>
              <w:tcPr>
                <w:tcW w:w="9180" w:type="dxa"/>
                <w:tcBorders>
                  <w:top w:val="nil"/>
                  <w:left w:val="nil"/>
                  <w:bottom w:val="nil"/>
                  <w:right w:val="nil"/>
                </w:tcBorders>
              </w:tcPr>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E557C7" w14:paraId="67D85968" w14:textId="77777777" w:rsidTr="002D69F1">
                  <w:trPr>
                    <w:trHeight w:val="283"/>
                  </w:trPr>
                  <w:tc>
                    <w:tcPr>
                      <w:tcW w:w="282" w:type="dxa"/>
                    </w:tcPr>
                    <w:p w14:paraId="75854CA8" w14:textId="77777777" w:rsidR="00E557C7" w:rsidRDefault="00E557C7" w:rsidP="00E557C7">
                      <w:pPr>
                        <w:pStyle w:val="Arbeitsanweisung"/>
                        <w:tabs>
                          <w:tab w:val="left" w:pos="709"/>
                        </w:tabs>
                      </w:pPr>
                    </w:p>
                  </w:tc>
                  <w:tc>
                    <w:tcPr>
                      <w:tcW w:w="282" w:type="dxa"/>
                    </w:tcPr>
                    <w:p w14:paraId="15DABD06" w14:textId="77777777" w:rsidR="00E557C7" w:rsidRDefault="00E557C7" w:rsidP="00E557C7">
                      <w:pPr>
                        <w:pStyle w:val="Arbeitsanweisung"/>
                        <w:tabs>
                          <w:tab w:val="left" w:pos="709"/>
                        </w:tabs>
                      </w:pPr>
                    </w:p>
                  </w:tc>
                  <w:tc>
                    <w:tcPr>
                      <w:tcW w:w="282" w:type="dxa"/>
                    </w:tcPr>
                    <w:p w14:paraId="0392498E" w14:textId="77777777" w:rsidR="00E557C7" w:rsidRDefault="00E557C7" w:rsidP="00E557C7">
                      <w:pPr>
                        <w:pStyle w:val="Arbeitsanweisung"/>
                        <w:tabs>
                          <w:tab w:val="left" w:pos="709"/>
                        </w:tabs>
                      </w:pPr>
                    </w:p>
                  </w:tc>
                  <w:tc>
                    <w:tcPr>
                      <w:tcW w:w="282" w:type="dxa"/>
                    </w:tcPr>
                    <w:p w14:paraId="1E1C6CCF" w14:textId="77777777" w:rsidR="00E557C7" w:rsidRDefault="00E557C7" w:rsidP="00E557C7">
                      <w:pPr>
                        <w:pStyle w:val="Arbeitsanweisung"/>
                        <w:tabs>
                          <w:tab w:val="left" w:pos="709"/>
                        </w:tabs>
                      </w:pPr>
                    </w:p>
                  </w:tc>
                  <w:tc>
                    <w:tcPr>
                      <w:tcW w:w="282" w:type="dxa"/>
                    </w:tcPr>
                    <w:p w14:paraId="4386F8B9" w14:textId="77777777" w:rsidR="00E557C7" w:rsidRDefault="00E557C7" w:rsidP="00E557C7">
                      <w:pPr>
                        <w:pStyle w:val="Arbeitsanweisung"/>
                        <w:tabs>
                          <w:tab w:val="left" w:pos="709"/>
                        </w:tabs>
                      </w:pPr>
                    </w:p>
                  </w:tc>
                  <w:tc>
                    <w:tcPr>
                      <w:tcW w:w="282" w:type="dxa"/>
                    </w:tcPr>
                    <w:p w14:paraId="2C009B8A" w14:textId="77777777" w:rsidR="00E557C7" w:rsidRDefault="00E557C7" w:rsidP="00E557C7">
                      <w:pPr>
                        <w:pStyle w:val="Arbeitsanweisung"/>
                        <w:tabs>
                          <w:tab w:val="left" w:pos="709"/>
                        </w:tabs>
                      </w:pPr>
                    </w:p>
                  </w:tc>
                  <w:tc>
                    <w:tcPr>
                      <w:tcW w:w="282" w:type="dxa"/>
                    </w:tcPr>
                    <w:p w14:paraId="2E5BB7CE" w14:textId="77777777" w:rsidR="00E557C7" w:rsidRDefault="00E557C7" w:rsidP="00E557C7">
                      <w:pPr>
                        <w:pStyle w:val="Arbeitsanweisung"/>
                        <w:tabs>
                          <w:tab w:val="left" w:pos="709"/>
                        </w:tabs>
                      </w:pPr>
                    </w:p>
                  </w:tc>
                  <w:tc>
                    <w:tcPr>
                      <w:tcW w:w="282" w:type="dxa"/>
                    </w:tcPr>
                    <w:p w14:paraId="0FA715EF" w14:textId="77777777" w:rsidR="00E557C7" w:rsidRDefault="00E557C7" w:rsidP="00E557C7">
                      <w:pPr>
                        <w:pStyle w:val="Arbeitsanweisung"/>
                        <w:tabs>
                          <w:tab w:val="left" w:pos="709"/>
                        </w:tabs>
                      </w:pPr>
                    </w:p>
                  </w:tc>
                  <w:tc>
                    <w:tcPr>
                      <w:tcW w:w="282" w:type="dxa"/>
                    </w:tcPr>
                    <w:p w14:paraId="180118DD" w14:textId="77777777" w:rsidR="00E557C7" w:rsidRDefault="00E557C7" w:rsidP="00E557C7">
                      <w:pPr>
                        <w:pStyle w:val="Arbeitsanweisung"/>
                        <w:tabs>
                          <w:tab w:val="left" w:pos="709"/>
                        </w:tabs>
                      </w:pPr>
                    </w:p>
                  </w:tc>
                  <w:tc>
                    <w:tcPr>
                      <w:tcW w:w="282" w:type="dxa"/>
                    </w:tcPr>
                    <w:p w14:paraId="7D23A21C" w14:textId="77777777" w:rsidR="00E557C7" w:rsidRDefault="00E557C7" w:rsidP="00E557C7">
                      <w:pPr>
                        <w:pStyle w:val="Arbeitsanweisung"/>
                        <w:tabs>
                          <w:tab w:val="left" w:pos="709"/>
                        </w:tabs>
                      </w:pPr>
                    </w:p>
                  </w:tc>
                  <w:tc>
                    <w:tcPr>
                      <w:tcW w:w="282" w:type="dxa"/>
                    </w:tcPr>
                    <w:p w14:paraId="5B0F057B" w14:textId="77777777" w:rsidR="00E557C7" w:rsidRDefault="00E557C7" w:rsidP="00E557C7">
                      <w:pPr>
                        <w:pStyle w:val="Arbeitsanweisung"/>
                        <w:tabs>
                          <w:tab w:val="left" w:pos="709"/>
                        </w:tabs>
                      </w:pPr>
                    </w:p>
                  </w:tc>
                  <w:tc>
                    <w:tcPr>
                      <w:tcW w:w="282" w:type="dxa"/>
                    </w:tcPr>
                    <w:p w14:paraId="6A521C84" w14:textId="77777777" w:rsidR="00E557C7" w:rsidRDefault="00E557C7" w:rsidP="00E557C7">
                      <w:pPr>
                        <w:pStyle w:val="Arbeitsanweisung"/>
                        <w:tabs>
                          <w:tab w:val="left" w:pos="709"/>
                        </w:tabs>
                      </w:pPr>
                    </w:p>
                  </w:tc>
                  <w:tc>
                    <w:tcPr>
                      <w:tcW w:w="282" w:type="dxa"/>
                    </w:tcPr>
                    <w:p w14:paraId="6B1CF62D" w14:textId="77777777" w:rsidR="00E557C7" w:rsidRDefault="00E557C7" w:rsidP="00E557C7">
                      <w:pPr>
                        <w:pStyle w:val="Arbeitsanweisung"/>
                        <w:tabs>
                          <w:tab w:val="left" w:pos="709"/>
                        </w:tabs>
                      </w:pPr>
                    </w:p>
                  </w:tc>
                  <w:tc>
                    <w:tcPr>
                      <w:tcW w:w="282" w:type="dxa"/>
                    </w:tcPr>
                    <w:p w14:paraId="511D10B6" w14:textId="77777777" w:rsidR="00E557C7" w:rsidRDefault="00E557C7" w:rsidP="00E557C7">
                      <w:pPr>
                        <w:pStyle w:val="Arbeitsanweisung"/>
                        <w:tabs>
                          <w:tab w:val="left" w:pos="709"/>
                        </w:tabs>
                      </w:pPr>
                    </w:p>
                  </w:tc>
                  <w:tc>
                    <w:tcPr>
                      <w:tcW w:w="282" w:type="dxa"/>
                    </w:tcPr>
                    <w:p w14:paraId="6316F367" w14:textId="77777777" w:rsidR="00E557C7" w:rsidRDefault="00E557C7" w:rsidP="00E557C7">
                      <w:pPr>
                        <w:pStyle w:val="Arbeitsanweisung"/>
                        <w:tabs>
                          <w:tab w:val="left" w:pos="709"/>
                        </w:tabs>
                      </w:pPr>
                    </w:p>
                  </w:tc>
                  <w:tc>
                    <w:tcPr>
                      <w:tcW w:w="281" w:type="dxa"/>
                    </w:tcPr>
                    <w:p w14:paraId="028495BB" w14:textId="77777777" w:rsidR="00E557C7" w:rsidRDefault="00E557C7" w:rsidP="00E557C7">
                      <w:pPr>
                        <w:pStyle w:val="Arbeitsanweisung"/>
                        <w:tabs>
                          <w:tab w:val="left" w:pos="709"/>
                        </w:tabs>
                      </w:pPr>
                    </w:p>
                  </w:tc>
                  <w:tc>
                    <w:tcPr>
                      <w:tcW w:w="281" w:type="dxa"/>
                    </w:tcPr>
                    <w:p w14:paraId="3370DC35" w14:textId="77777777" w:rsidR="00E557C7" w:rsidRDefault="00E557C7" w:rsidP="00E557C7">
                      <w:pPr>
                        <w:pStyle w:val="Arbeitsanweisung"/>
                        <w:tabs>
                          <w:tab w:val="left" w:pos="709"/>
                        </w:tabs>
                      </w:pPr>
                    </w:p>
                  </w:tc>
                  <w:tc>
                    <w:tcPr>
                      <w:tcW w:w="281" w:type="dxa"/>
                    </w:tcPr>
                    <w:p w14:paraId="0BBCBCB8" w14:textId="77777777" w:rsidR="00E557C7" w:rsidRDefault="00E557C7" w:rsidP="00E557C7">
                      <w:pPr>
                        <w:pStyle w:val="Arbeitsanweisung"/>
                        <w:tabs>
                          <w:tab w:val="left" w:pos="709"/>
                        </w:tabs>
                      </w:pPr>
                    </w:p>
                  </w:tc>
                  <w:tc>
                    <w:tcPr>
                      <w:tcW w:w="281" w:type="dxa"/>
                    </w:tcPr>
                    <w:p w14:paraId="62A092B1" w14:textId="77777777" w:rsidR="00E557C7" w:rsidRDefault="00E557C7" w:rsidP="00E557C7">
                      <w:pPr>
                        <w:pStyle w:val="Arbeitsanweisung"/>
                        <w:tabs>
                          <w:tab w:val="left" w:pos="709"/>
                        </w:tabs>
                      </w:pPr>
                    </w:p>
                  </w:tc>
                  <w:tc>
                    <w:tcPr>
                      <w:tcW w:w="281" w:type="dxa"/>
                    </w:tcPr>
                    <w:p w14:paraId="452884D0" w14:textId="77777777" w:rsidR="00E557C7" w:rsidRDefault="00E557C7" w:rsidP="00E557C7">
                      <w:pPr>
                        <w:pStyle w:val="Arbeitsanweisung"/>
                        <w:tabs>
                          <w:tab w:val="left" w:pos="709"/>
                        </w:tabs>
                      </w:pPr>
                    </w:p>
                  </w:tc>
                  <w:tc>
                    <w:tcPr>
                      <w:tcW w:w="281" w:type="dxa"/>
                    </w:tcPr>
                    <w:p w14:paraId="3E7C0AB6" w14:textId="77777777" w:rsidR="00E557C7" w:rsidRDefault="00E557C7" w:rsidP="00E557C7">
                      <w:pPr>
                        <w:pStyle w:val="Arbeitsanweisung"/>
                        <w:tabs>
                          <w:tab w:val="left" w:pos="709"/>
                        </w:tabs>
                      </w:pPr>
                    </w:p>
                  </w:tc>
                  <w:tc>
                    <w:tcPr>
                      <w:tcW w:w="281" w:type="dxa"/>
                    </w:tcPr>
                    <w:p w14:paraId="37B3B837" w14:textId="77777777" w:rsidR="00E557C7" w:rsidRDefault="00E557C7" w:rsidP="00E557C7">
                      <w:pPr>
                        <w:pStyle w:val="Arbeitsanweisung"/>
                        <w:tabs>
                          <w:tab w:val="left" w:pos="709"/>
                        </w:tabs>
                      </w:pPr>
                    </w:p>
                  </w:tc>
                  <w:tc>
                    <w:tcPr>
                      <w:tcW w:w="281" w:type="dxa"/>
                    </w:tcPr>
                    <w:p w14:paraId="04AEF67E" w14:textId="77777777" w:rsidR="00E557C7" w:rsidRDefault="00E557C7" w:rsidP="00E557C7">
                      <w:pPr>
                        <w:pStyle w:val="Arbeitsanweisung"/>
                        <w:tabs>
                          <w:tab w:val="left" w:pos="709"/>
                        </w:tabs>
                      </w:pPr>
                    </w:p>
                  </w:tc>
                  <w:tc>
                    <w:tcPr>
                      <w:tcW w:w="281" w:type="dxa"/>
                    </w:tcPr>
                    <w:p w14:paraId="4732F173" w14:textId="77777777" w:rsidR="00E557C7" w:rsidRDefault="00E557C7" w:rsidP="00E557C7">
                      <w:pPr>
                        <w:pStyle w:val="Arbeitsanweisung"/>
                        <w:tabs>
                          <w:tab w:val="left" w:pos="709"/>
                        </w:tabs>
                      </w:pPr>
                    </w:p>
                  </w:tc>
                  <w:tc>
                    <w:tcPr>
                      <w:tcW w:w="281" w:type="dxa"/>
                    </w:tcPr>
                    <w:p w14:paraId="0865B308" w14:textId="77777777" w:rsidR="00E557C7" w:rsidRDefault="00E557C7" w:rsidP="00E557C7">
                      <w:pPr>
                        <w:pStyle w:val="Arbeitsanweisung"/>
                        <w:tabs>
                          <w:tab w:val="left" w:pos="709"/>
                        </w:tabs>
                      </w:pPr>
                    </w:p>
                  </w:tc>
                  <w:tc>
                    <w:tcPr>
                      <w:tcW w:w="281" w:type="dxa"/>
                    </w:tcPr>
                    <w:p w14:paraId="4091DCC0" w14:textId="77777777" w:rsidR="00E557C7" w:rsidRDefault="00E557C7" w:rsidP="00E557C7">
                      <w:pPr>
                        <w:pStyle w:val="Arbeitsanweisung"/>
                        <w:tabs>
                          <w:tab w:val="left" w:pos="709"/>
                        </w:tabs>
                      </w:pPr>
                    </w:p>
                  </w:tc>
                  <w:tc>
                    <w:tcPr>
                      <w:tcW w:w="281" w:type="dxa"/>
                    </w:tcPr>
                    <w:p w14:paraId="36CE76FC" w14:textId="77777777" w:rsidR="00E557C7" w:rsidRDefault="00E557C7" w:rsidP="00E557C7">
                      <w:pPr>
                        <w:pStyle w:val="Arbeitsanweisung"/>
                        <w:tabs>
                          <w:tab w:val="left" w:pos="709"/>
                        </w:tabs>
                      </w:pPr>
                    </w:p>
                  </w:tc>
                  <w:tc>
                    <w:tcPr>
                      <w:tcW w:w="281" w:type="dxa"/>
                    </w:tcPr>
                    <w:p w14:paraId="29B77518" w14:textId="77777777" w:rsidR="00E557C7" w:rsidRDefault="00E557C7" w:rsidP="00E557C7">
                      <w:pPr>
                        <w:pStyle w:val="Arbeitsanweisung"/>
                        <w:tabs>
                          <w:tab w:val="left" w:pos="709"/>
                        </w:tabs>
                      </w:pPr>
                    </w:p>
                  </w:tc>
                  <w:tc>
                    <w:tcPr>
                      <w:tcW w:w="281" w:type="dxa"/>
                    </w:tcPr>
                    <w:p w14:paraId="7E13E17F" w14:textId="77777777" w:rsidR="00E557C7" w:rsidRDefault="00E557C7" w:rsidP="00E557C7">
                      <w:pPr>
                        <w:pStyle w:val="Arbeitsanweisung"/>
                        <w:tabs>
                          <w:tab w:val="left" w:pos="709"/>
                        </w:tabs>
                      </w:pPr>
                    </w:p>
                  </w:tc>
                  <w:tc>
                    <w:tcPr>
                      <w:tcW w:w="281" w:type="dxa"/>
                    </w:tcPr>
                    <w:p w14:paraId="5BBEC5CA" w14:textId="77777777" w:rsidR="00E557C7" w:rsidRDefault="00E557C7" w:rsidP="00E557C7">
                      <w:pPr>
                        <w:pStyle w:val="Arbeitsanweisung"/>
                        <w:tabs>
                          <w:tab w:val="left" w:pos="709"/>
                        </w:tabs>
                      </w:pPr>
                    </w:p>
                  </w:tc>
                  <w:tc>
                    <w:tcPr>
                      <w:tcW w:w="281" w:type="dxa"/>
                    </w:tcPr>
                    <w:p w14:paraId="40B6AB94" w14:textId="77777777" w:rsidR="00E557C7" w:rsidRDefault="00E557C7" w:rsidP="00E557C7">
                      <w:pPr>
                        <w:pStyle w:val="Arbeitsanweisung"/>
                        <w:tabs>
                          <w:tab w:val="left" w:pos="709"/>
                        </w:tabs>
                      </w:pPr>
                    </w:p>
                  </w:tc>
                  <w:tc>
                    <w:tcPr>
                      <w:tcW w:w="281" w:type="dxa"/>
                    </w:tcPr>
                    <w:p w14:paraId="3AE11466" w14:textId="77777777" w:rsidR="00E557C7" w:rsidRDefault="00E557C7" w:rsidP="00E557C7">
                      <w:pPr>
                        <w:pStyle w:val="Arbeitsanweisung"/>
                        <w:tabs>
                          <w:tab w:val="left" w:pos="709"/>
                        </w:tabs>
                      </w:pPr>
                    </w:p>
                  </w:tc>
                </w:tr>
                <w:tr w:rsidR="00E557C7" w14:paraId="1FE618A7" w14:textId="77777777" w:rsidTr="002D69F1">
                  <w:trPr>
                    <w:trHeight w:val="283"/>
                  </w:trPr>
                  <w:tc>
                    <w:tcPr>
                      <w:tcW w:w="282" w:type="dxa"/>
                    </w:tcPr>
                    <w:p w14:paraId="71EAC824" w14:textId="77777777" w:rsidR="00E557C7" w:rsidRDefault="00E557C7" w:rsidP="00E557C7">
                      <w:pPr>
                        <w:pStyle w:val="Arbeitsanweisung"/>
                        <w:tabs>
                          <w:tab w:val="left" w:pos="709"/>
                        </w:tabs>
                      </w:pPr>
                    </w:p>
                  </w:tc>
                  <w:tc>
                    <w:tcPr>
                      <w:tcW w:w="282" w:type="dxa"/>
                    </w:tcPr>
                    <w:p w14:paraId="570CF35B" w14:textId="77777777" w:rsidR="00E557C7" w:rsidRDefault="00E557C7" w:rsidP="00E557C7">
                      <w:pPr>
                        <w:pStyle w:val="Arbeitsanweisung"/>
                        <w:tabs>
                          <w:tab w:val="left" w:pos="709"/>
                        </w:tabs>
                      </w:pPr>
                    </w:p>
                  </w:tc>
                  <w:tc>
                    <w:tcPr>
                      <w:tcW w:w="282" w:type="dxa"/>
                    </w:tcPr>
                    <w:p w14:paraId="26E0C1A7" w14:textId="77777777" w:rsidR="00E557C7" w:rsidRDefault="00E557C7" w:rsidP="00E557C7">
                      <w:pPr>
                        <w:pStyle w:val="Arbeitsanweisung"/>
                        <w:tabs>
                          <w:tab w:val="left" w:pos="709"/>
                        </w:tabs>
                      </w:pPr>
                    </w:p>
                  </w:tc>
                  <w:tc>
                    <w:tcPr>
                      <w:tcW w:w="282" w:type="dxa"/>
                    </w:tcPr>
                    <w:p w14:paraId="1771E41C" w14:textId="77777777" w:rsidR="00E557C7" w:rsidRDefault="00E557C7" w:rsidP="00E557C7">
                      <w:pPr>
                        <w:pStyle w:val="Arbeitsanweisung"/>
                        <w:tabs>
                          <w:tab w:val="left" w:pos="709"/>
                        </w:tabs>
                        <w:rPr>
                          <w:noProof/>
                        </w:rPr>
                      </w:pPr>
                    </w:p>
                  </w:tc>
                  <w:tc>
                    <w:tcPr>
                      <w:tcW w:w="282" w:type="dxa"/>
                    </w:tcPr>
                    <w:p w14:paraId="0748C1BE" w14:textId="77777777" w:rsidR="00E557C7" w:rsidRDefault="00E557C7" w:rsidP="00E557C7">
                      <w:pPr>
                        <w:pStyle w:val="Arbeitsanweisung"/>
                        <w:tabs>
                          <w:tab w:val="left" w:pos="709"/>
                        </w:tabs>
                      </w:pPr>
                    </w:p>
                  </w:tc>
                  <w:tc>
                    <w:tcPr>
                      <w:tcW w:w="282" w:type="dxa"/>
                    </w:tcPr>
                    <w:p w14:paraId="0D3D5903" w14:textId="77777777" w:rsidR="00E557C7" w:rsidRDefault="00E557C7" w:rsidP="00E557C7">
                      <w:pPr>
                        <w:pStyle w:val="Arbeitsanweisung"/>
                        <w:tabs>
                          <w:tab w:val="left" w:pos="709"/>
                        </w:tabs>
                      </w:pPr>
                    </w:p>
                  </w:tc>
                  <w:tc>
                    <w:tcPr>
                      <w:tcW w:w="282" w:type="dxa"/>
                    </w:tcPr>
                    <w:p w14:paraId="058C8A68" w14:textId="77777777" w:rsidR="00E557C7" w:rsidRDefault="00E557C7" w:rsidP="00E557C7">
                      <w:pPr>
                        <w:pStyle w:val="Arbeitsanweisung"/>
                        <w:tabs>
                          <w:tab w:val="left" w:pos="709"/>
                        </w:tabs>
                      </w:pPr>
                    </w:p>
                  </w:tc>
                  <w:tc>
                    <w:tcPr>
                      <w:tcW w:w="282" w:type="dxa"/>
                    </w:tcPr>
                    <w:p w14:paraId="7BA661BD" w14:textId="77777777" w:rsidR="00E557C7" w:rsidRDefault="00E557C7" w:rsidP="00E557C7">
                      <w:pPr>
                        <w:pStyle w:val="Arbeitsanweisung"/>
                        <w:tabs>
                          <w:tab w:val="left" w:pos="709"/>
                        </w:tabs>
                      </w:pPr>
                    </w:p>
                  </w:tc>
                  <w:tc>
                    <w:tcPr>
                      <w:tcW w:w="282" w:type="dxa"/>
                    </w:tcPr>
                    <w:p w14:paraId="39008513" w14:textId="77777777" w:rsidR="00E557C7" w:rsidRDefault="00E557C7" w:rsidP="00E557C7">
                      <w:pPr>
                        <w:pStyle w:val="Arbeitsanweisung"/>
                        <w:tabs>
                          <w:tab w:val="left" w:pos="709"/>
                        </w:tabs>
                      </w:pPr>
                    </w:p>
                  </w:tc>
                  <w:tc>
                    <w:tcPr>
                      <w:tcW w:w="282" w:type="dxa"/>
                    </w:tcPr>
                    <w:p w14:paraId="63FDF5A7" w14:textId="77777777" w:rsidR="00E557C7" w:rsidRDefault="00E557C7" w:rsidP="00E557C7">
                      <w:pPr>
                        <w:pStyle w:val="Arbeitsanweisung"/>
                        <w:tabs>
                          <w:tab w:val="left" w:pos="709"/>
                        </w:tabs>
                      </w:pPr>
                    </w:p>
                  </w:tc>
                  <w:tc>
                    <w:tcPr>
                      <w:tcW w:w="282" w:type="dxa"/>
                    </w:tcPr>
                    <w:p w14:paraId="20C5FA03" w14:textId="77777777" w:rsidR="00E557C7" w:rsidRDefault="00E557C7" w:rsidP="00E557C7">
                      <w:pPr>
                        <w:pStyle w:val="Arbeitsanweisung"/>
                        <w:tabs>
                          <w:tab w:val="left" w:pos="709"/>
                        </w:tabs>
                      </w:pPr>
                    </w:p>
                  </w:tc>
                  <w:tc>
                    <w:tcPr>
                      <w:tcW w:w="282" w:type="dxa"/>
                    </w:tcPr>
                    <w:p w14:paraId="6614FF9B" w14:textId="77777777" w:rsidR="00E557C7" w:rsidRDefault="00E557C7" w:rsidP="00E557C7">
                      <w:pPr>
                        <w:pStyle w:val="Arbeitsanweisung"/>
                        <w:tabs>
                          <w:tab w:val="left" w:pos="709"/>
                        </w:tabs>
                      </w:pPr>
                    </w:p>
                  </w:tc>
                  <w:tc>
                    <w:tcPr>
                      <w:tcW w:w="282" w:type="dxa"/>
                    </w:tcPr>
                    <w:p w14:paraId="4E9ED831" w14:textId="77777777" w:rsidR="00E557C7" w:rsidRDefault="00E557C7" w:rsidP="00E557C7">
                      <w:pPr>
                        <w:pStyle w:val="Arbeitsanweisung"/>
                        <w:tabs>
                          <w:tab w:val="left" w:pos="709"/>
                        </w:tabs>
                      </w:pPr>
                    </w:p>
                  </w:tc>
                  <w:tc>
                    <w:tcPr>
                      <w:tcW w:w="282" w:type="dxa"/>
                    </w:tcPr>
                    <w:p w14:paraId="3ED8A572" w14:textId="77777777" w:rsidR="00E557C7" w:rsidRDefault="00E557C7" w:rsidP="00E557C7">
                      <w:pPr>
                        <w:pStyle w:val="Arbeitsanweisung"/>
                        <w:tabs>
                          <w:tab w:val="left" w:pos="709"/>
                        </w:tabs>
                      </w:pPr>
                    </w:p>
                  </w:tc>
                  <w:tc>
                    <w:tcPr>
                      <w:tcW w:w="282" w:type="dxa"/>
                    </w:tcPr>
                    <w:p w14:paraId="184FD17F" w14:textId="77777777" w:rsidR="00E557C7" w:rsidRDefault="00E557C7" w:rsidP="00E557C7">
                      <w:pPr>
                        <w:pStyle w:val="Arbeitsanweisung"/>
                        <w:tabs>
                          <w:tab w:val="left" w:pos="709"/>
                        </w:tabs>
                      </w:pPr>
                    </w:p>
                  </w:tc>
                  <w:tc>
                    <w:tcPr>
                      <w:tcW w:w="281" w:type="dxa"/>
                    </w:tcPr>
                    <w:p w14:paraId="4924A8C3" w14:textId="77777777" w:rsidR="00E557C7" w:rsidRDefault="00E557C7" w:rsidP="00E557C7">
                      <w:pPr>
                        <w:pStyle w:val="Arbeitsanweisung"/>
                        <w:tabs>
                          <w:tab w:val="left" w:pos="709"/>
                        </w:tabs>
                      </w:pPr>
                    </w:p>
                  </w:tc>
                  <w:tc>
                    <w:tcPr>
                      <w:tcW w:w="281" w:type="dxa"/>
                    </w:tcPr>
                    <w:p w14:paraId="1E6B2073" w14:textId="77777777" w:rsidR="00E557C7" w:rsidRDefault="00E557C7" w:rsidP="00E557C7">
                      <w:pPr>
                        <w:pStyle w:val="Arbeitsanweisung"/>
                        <w:tabs>
                          <w:tab w:val="left" w:pos="709"/>
                        </w:tabs>
                      </w:pPr>
                    </w:p>
                  </w:tc>
                  <w:tc>
                    <w:tcPr>
                      <w:tcW w:w="281" w:type="dxa"/>
                    </w:tcPr>
                    <w:p w14:paraId="0EC8ACEE" w14:textId="77777777" w:rsidR="00E557C7" w:rsidRDefault="00E557C7" w:rsidP="00E557C7">
                      <w:pPr>
                        <w:pStyle w:val="Arbeitsanweisung"/>
                        <w:tabs>
                          <w:tab w:val="left" w:pos="709"/>
                        </w:tabs>
                      </w:pPr>
                    </w:p>
                  </w:tc>
                  <w:tc>
                    <w:tcPr>
                      <w:tcW w:w="281" w:type="dxa"/>
                    </w:tcPr>
                    <w:p w14:paraId="439ECF12" w14:textId="77777777" w:rsidR="00E557C7" w:rsidRDefault="00E557C7" w:rsidP="00E557C7">
                      <w:pPr>
                        <w:pStyle w:val="Arbeitsanweisung"/>
                        <w:tabs>
                          <w:tab w:val="left" w:pos="709"/>
                        </w:tabs>
                      </w:pPr>
                    </w:p>
                  </w:tc>
                  <w:tc>
                    <w:tcPr>
                      <w:tcW w:w="281" w:type="dxa"/>
                    </w:tcPr>
                    <w:p w14:paraId="3E7AD09D" w14:textId="77777777" w:rsidR="00E557C7" w:rsidRDefault="00E557C7" w:rsidP="00E557C7">
                      <w:pPr>
                        <w:pStyle w:val="Arbeitsanweisung"/>
                        <w:tabs>
                          <w:tab w:val="left" w:pos="709"/>
                        </w:tabs>
                      </w:pPr>
                    </w:p>
                  </w:tc>
                  <w:tc>
                    <w:tcPr>
                      <w:tcW w:w="281" w:type="dxa"/>
                    </w:tcPr>
                    <w:p w14:paraId="08A1E02B" w14:textId="77777777" w:rsidR="00E557C7" w:rsidRDefault="00E557C7" w:rsidP="00E557C7">
                      <w:pPr>
                        <w:pStyle w:val="Arbeitsanweisung"/>
                        <w:tabs>
                          <w:tab w:val="left" w:pos="709"/>
                        </w:tabs>
                      </w:pPr>
                    </w:p>
                  </w:tc>
                  <w:tc>
                    <w:tcPr>
                      <w:tcW w:w="281" w:type="dxa"/>
                    </w:tcPr>
                    <w:p w14:paraId="45218FE3" w14:textId="77777777" w:rsidR="00E557C7" w:rsidRDefault="00E557C7" w:rsidP="00E557C7">
                      <w:pPr>
                        <w:pStyle w:val="Arbeitsanweisung"/>
                        <w:tabs>
                          <w:tab w:val="left" w:pos="709"/>
                        </w:tabs>
                      </w:pPr>
                    </w:p>
                  </w:tc>
                  <w:tc>
                    <w:tcPr>
                      <w:tcW w:w="281" w:type="dxa"/>
                    </w:tcPr>
                    <w:p w14:paraId="3399CF22" w14:textId="77777777" w:rsidR="00E557C7" w:rsidRDefault="00E557C7" w:rsidP="00E557C7">
                      <w:pPr>
                        <w:pStyle w:val="Arbeitsanweisung"/>
                        <w:tabs>
                          <w:tab w:val="left" w:pos="709"/>
                        </w:tabs>
                      </w:pPr>
                    </w:p>
                  </w:tc>
                  <w:tc>
                    <w:tcPr>
                      <w:tcW w:w="281" w:type="dxa"/>
                    </w:tcPr>
                    <w:p w14:paraId="2EAC12C2" w14:textId="77777777" w:rsidR="00E557C7" w:rsidRDefault="00E557C7" w:rsidP="00E557C7">
                      <w:pPr>
                        <w:pStyle w:val="Arbeitsanweisung"/>
                        <w:tabs>
                          <w:tab w:val="left" w:pos="709"/>
                        </w:tabs>
                      </w:pPr>
                    </w:p>
                  </w:tc>
                  <w:tc>
                    <w:tcPr>
                      <w:tcW w:w="281" w:type="dxa"/>
                    </w:tcPr>
                    <w:p w14:paraId="1A587A4A" w14:textId="77777777" w:rsidR="00E557C7" w:rsidRDefault="00E557C7" w:rsidP="00E557C7">
                      <w:pPr>
                        <w:pStyle w:val="Arbeitsanweisung"/>
                        <w:tabs>
                          <w:tab w:val="left" w:pos="709"/>
                        </w:tabs>
                      </w:pPr>
                    </w:p>
                  </w:tc>
                  <w:tc>
                    <w:tcPr>
                      <w:tcW w:w="281" w:type="dxa"/>
                    </w:tcPr>
                    <w:p w14:paraId="4F582C3E" w14:textId="77777777" w:rsidR="00E557C7" w:rsidRDefault="00E557C7" w:rsidP="00E557C7">
                      <w:pPr>
                        <w:pStyle w:val="Arbeitsanweisung"/>
                        <w:tabs>
                          <w:tab w:val="left" w:pos="709"/>
                        </w:tabs>
                      </w:pPr>
                    </w:p>
                  </w:tc>
                  <w:tc>
                    <w:tcPr>
                      <w:tcW w:w="281" w:type="dxa"/>
                    </w:tcPr>
                    <w:p w14:paraId="04A62BAE" w14:textId="77777777" w:rsidR="00E557C7" w:rsidRDefault="00E557C7" w:rsidP="00E557C7">
                      <w:pPr>
                        <w:pStyle w:val="Arbeitsanweisung"/>
                        <w:tabs>
                          <w:tab w:val="left" w:pos="709"/>
                        </w:tabs>
                      </w:pPr>
                    </w:p>
                  </w:tc>
                  <w:tc>
                    <w:tcPr>
                      <w:tcW w:w="281" w:type="dxa"/>
                    </w:tcPr>
                    <w:p w14:paraId="75E66DED" w14:textId="77777777" w:rsidR="00E557C7" w:rsidRDefault="00E557C7" w:rsidP="00E557C7">
                      <w:pPr>
                        <w:pStyle w:val="Arbeitsanweisung"/>
                        <w:tabs>
                          <w:tab w:val="left" w:pos="709"/>
                        </w:tabs>
                      </w:pPr>
                    </w:p>
                  </w:tc>
                  <w:tc>
                    <w:tcPr>
                      <w:tcW w:w="281" w:type="dxa"/>
                    </w:tcPr>
                    <w:p w14:paraId="24141463" w14:textId="77777777" w:rsidR="00E557C7" w:rsidRDefault="00E557C7" w:rsidP="00E557C7">
                      <w:pPr>
                        <w:pStyle w:val="Arbeitsanweisung"/>
                        <w:tabs>
                          <w:tab w:val="left" w:pos="709"/>
                        </w:tabs>
                      </w:pPr>
                    </w:p>
                  </w:tc>
                  <w:tc>
                    <w:tcPr>
                      <w:tcW w:w="281" w:type="dxa"/>
                    </w:tcPr>
                    <w:p w14:paraId="315ED409" w14:textId="77777777" w:rsidR="00E557C7" w:rsidRDefault="00E557C7" w:rsidP="00E557C7">
                      <w:pPr>
                        <w:pStyle w:val="Arbeitsanweisung"/>
                        <w:tabs>
                          <w:tab w:val="left" w:pos="709"/>
                        </w:tabs>
                      </w:pPr>
                    </w:p>
                  </w:tc>
                  <w:tc>
                    <w:tcPr>
                      <w:tcW w:w="281" w:type="dxa"/>
                    </w:tcPr>
                    <w:p w14:paraId="1DF92E58" w14:textId="77777777" w:rsidR="00E557C7" w:rsidRDefault="00E557C7" w:rsidP="00E557C7">
                      <w:pPr>
                        <w:pStyle w:val="Arbeitsanweisung"/>
                        <w:tabs>
                          <w:tab w:val="left" w:pos="709"/>
                        </w:tabs>
                      </w:pPr>
                    </w:p>
                  </w:tc>
                  <w:tc>
                    <w:tcPr>
                      <w:tcW w:w="281" w:type="dxa"/>
                    </w:tcPr>
                    <w:p w14:paraId="7B73ADF9" w14:textId="77777777" w:rsidR="00E557C7" w:rsidRDefault="00E557C7" w:rsidP="00E557C7">
                      <w:pPr>
                        <w:pStyle w:val="Arbeitsanweisung"/>
                        <w:tabs>
                          <w:tab w:val="left" w:pos="709"/>
                        </w:tabs>
                      </w:pPr>
                    </w:p>
                  </w:tc>
                </w:tr>
                <w:tr w:rsidR="00E557C7" w14:paraId="6843D532" w14:textId="77777777" w:rsidTr="002D69F1">
                  <w:trPr>
                    <w:trHeight w:val="283"/>
                  </w:trPr>
                  <w:tc>
                    <w:tcPr>
                      <w:tcW w:w="282" w:type="dxa"/>
                    </w:tcPr>
                    <w:p w14:paraId="594C876C" w14:textId="77777777" w:rsidR="00E557C7" w:rsidRDefault="00E557C7" w:rsidP="00E557C7">
                      <w:pPr>
                        <w:pStyle w:val="Arbeitsanweisung"/>
                        <w:tabs>
                          <w:tab w:val="left" w:pos="709"/>
                        </w:tabs>
                      </w:pPr>
                    </w:p>
                  </w:tc>
                  <w:tc>
                    <w:tcPr>
                      <w:tcW w:w="282" w:type="dxa"/>
                    </w:tcPr>
                    <w:p w14:paraId="67F42262" w14:textId="77777777" w:rsidR="00E557C7" w:rsidRDefault="00E557C7" w:rsidP="00E557C7">
                      <w:pPr>
                        <w:pStyle w:val="Arbeitsanweisung"/>
                        <w:tabs>
                          <w:tab w:val="left" w:pos="709"/>
                        </w:tabs>
                      </w:pPr>
                    </w:p>
                  </w:tc>
                  <w:tc>
                    <w:tcPr>
                      <w:tcW w:w="282" w:type="dxa"/>
                    </w:tcPr>
                    <w:p w14:paraId="1BD7F5E0" w14:textId="77777777" w:rsidR="00E557C7" w:rsidRDefault="00E557C7" w:rsidP="00E557C7">
                      <w:pPr>
                        <w:pStyle w:val="Arbeitsanweisung"/>
                        <w:tabs>
                          <w:tab w:val="left" w:pos="709"/>
                        </w:tabs>
                      </w:pPr>
                    </w:p>
                  </w:tc>
                  <w:tc>
                    <w:tcPr>
                      <w:tcW w:w="282" w:type="dxa"/>
                    </w:tcPr>
                    <w:p w14:paraId="470057E9" w14:textId="77777777" w:rsidR="00E557C7" w:rsidRDefault="00E557C7" w:rsidP="00E557C7">
                      <w:pPr>
                        <w:pStyle w:val="Arbeitsanweisung"/>
                        <w:tabs>
                          <w:tab w:val="left" w:pos="709"/>
                        </w:tabs>
                        <w:rPr>
                          <w:noProof/>
                        </w:rPr>
                      </w:pPr>
                    </w:p>
                  </w:tc>
                  <w:tc>
                    <w:tcPr>
                      <w:tcW w:w="282" w:type="dxa"/>
                    </w:tcPr>
                    <w:p w14:paraId="73394EB2" w14:textId="77777777" w:rsidR="00E557C7" w:rsidRDefault="00E557C7" w:rsidP="00E557C7">
                      <w:pPr>
                        <w:pStyle w:val="Arbeitsanweisung"/>
                        <w:tabs>
                          <w:tab w:val="left" w:pos="709"/>
                        </w:tabs>
                      </w:pPr>
                    </w:p>
                  </w:tc>
                  <w:tc>
                    <w:tcPr>
                      <w:tcW w:w="282" w:type="dxa"/>
                    </w:tcPr>
                    <w:p w14:paraId="788D06AF" w14:textId="77777777" w:rsidR="00E557C7" w:rsidRDefault="00E557C7" w:rsidP="00E557C7">
                      <w:pPr>
                        <w:pStyle w:val="Arbeitsanweisung"/>
                        <w:tabs>
                          <w:tab w:val="left" w:pos="709"/>
                        </w:tabs>
                      </w:pPr>
                    </w:p>
                  </w:tc>
                  <w:tc>
                    <w:tcPr>
                      <w:tcW w:w="282" w:type="dxa"/>
                    </w:tcPr>
                    <w:p w14:paraId="554669E0" w14:textId="77777777" w:rsidR="00E557C7" w:rsidRDefault="00E557C7" w:rsidP="00E557C7">
                      <w:pPr>
                        <w:pStyle w:val="Arbeitsanweisung"/>
                        <w:tabs>
                          <w:tab w:val="left" w:pos="709"/>
                        </w:tabs>
                      </w:pPr>
                    </w:p>
                  </w:tc>
                  <w:tc>
                    <w:tcPr>
                      <w:tcW w:w="282" w:type="dxa"/>
                    </w:tcPr>
                    <w:p w14:paraId="09588B6C" w14:textId="77777777" w:rsidR="00E557C7" w:rsidRDefault="00E557C7" w:rsidP="00E557C7">
                      <w:pPr>
                        <w:pStyle w:val="Arbeitsanweisung"/>
                        <w:tabs>
                          <w:tab w:val="left" w:pos="709"/>
                        </w:tabs>
                      </w:pPr>
                    </w:p>
                  </w:tc>
                  <w:tc>
                    <w:tcPr>
                      <w:tcW w:w="282" w:type="dxa"/>
                    </w:tcPr>
                    <w:p w14:paraId="24E967EE" w14:textId="77777777" w:rsidR="00E557C7" w:rsidRDefault="00E557C7" w:rsidP="00E557C7">
                      <w:pPr>
                        <w:pStyle w:val="Arbeitsanweisung"/>
                        <w:tabs>
                          <w:tab w:val="left" w:pos="709"/>
                        </w:tabs>
                      </w:pPr>
                    </w:p>
                  </w:tc>
                  <w:tc>
                    <w:tcPr>
                      <w:tcW w:w="282" w:type="dxa"/>
                    </w:tcPr>
                    <w:p w14:paraId="2944EA0F" w14:textId="77777777" w:rsidR="00E557C7" w:rsidRDefault="00E557C7" w:rsidP="00E557C7">
                      <w:pPr>
                        <w:pStyle w:val="Arbeitsanweisung"/>
                        <w:tabs>
                          <w:tab w:val="left" w:pos="709"/>
                        </w:tabs>
                      </w:pPr>
                    </w:p>
                  </w:tc>
                  <w:tc>
                    <w:tcPr>
                      <w:tcW w:w="282" w:type="dxa"/>
                    </w:tcPr>
                    <w:p w14:paraId="53D3F7B2" w14:textId="77777777" w:rsidR="00E557C7" w:rsidRDefault="00E557C7" w:rsidP="00E557C7">
                      <w:pPr>
                        <w:pStyle w:val="Arbeitsanweisung"/>
                        <w:tabs>
                          <w:tab w:val="left" w:pos="709"/>
                        </w:tabs>
                      </w:pPr>
                    </w:p>
                  </w:tc>
                  <w:tc>
                    <w:tcPr>
                      <w:tcW w:w="282" w:type="dxa"/>
                    </w:tcPr>
                    <w:p w14:paraId="05D254FD" w14:textId="77777777" w:rsidR="00E557C7" w:rsidRDefault="00E557C7" w:rsidP="00E557C7">
                      <w:pPr>
                        <w:pStyle w:val="Arbeitsanweisung"/>
                        <w:tabs>
                          <w:tab w:val="left" w:pos="709"/>
                        </w:tabs>
                      </w:pPr>
                    </w:p>
                  </w:tc>
                  <w:tc>
                    <w:tcPr>
                      <w:tcW w:w="282" w:type="dxa"/>
                    </w:tcPr>
                    <w:p w14:paraId="711321E8" w14:textId="77777777" w:rsidR="00E557C7" w:rsidRDefault="00E557C7" w:rsidP="00E557C7">
                      <w:pPr>
                        <w:pStyle w:val="Arbeitsanweisung"/>
                        <w:tabs>
                          <w:tab w:val="left" w:pos="709"/>
                        </w:tabs>
                      </w:pPr>
                    </w:p>
                  </w:tc>
                  <w:tc>
                    <w:tcPr>
                      <w:tcW w:w="282" w:type="dxa"/>
                    </w:tcPr>
                    <w:p w14:paraId="0608C3BC" w14:textId="77777777" w:rsidR="00E557C7" w:rsidRDefault="00E557C7" w:rsidP="00E557C7">
                      <w:pPr>
                        <w:pStyle w:val="Arbeitsanweisung"/>
                        <w:tabs>
                          <w:tab w:val="left" w:pos="709"/>
                        </w:tabs>
                      </w:pPr>
                    </w:p>
                  </w:tc>
                  <w:tc>
                    <w:tcPr>
                      <w:tcW w:w="282" w:type="dxa"/>
                    </w:tcPr>
                    <w:p w14:paraId="1949BFEB" w14:textId="77777777" w:rsidR="00E557C7" w:rsidRDefault="00E557C7" w:rsidP="00E557C7">
                      <w:pPr>
                        <w:pStyle w:val="Arbeitsanweisung"/>
                        <w:tabs>
                          <w:tab w:val="left" w:pos="709"/>
                        </w:tabs>
                      </w:pPr>
                    </w:p>
                  </w:tc>
                  <w:tc>
                    <w:tcPr>
                      <w:tcW w:w="281" w:type="dxa"/>
                    </w:tcPr>
                    <w:p w14:paraId="3D544BD3" w14:textId="77777777" w:rsidR="00E557C7" w:rsidRDefault="00E557C7" w:rsidP="00E557C7">
                      <w:pPr>
                        <w:pStyle w:val="Arbeitsanweisung"/>
                        <w:tabs>
                          <w:tab w:val="left" w:pos="709"/>
                        </w:tabs>
                      </w:pPr>
                    </w:p>
                  </w:tc>
                  <w:tc>
                    <w:tcPr>
                      <w:tcW w:w="281" w:type="dxa"/>
                    </w:tcPr>
                    <w:p w14:paraId="65EDB2FE" w14:textId="77777777" w:rsidR="00E557C7" w:rsidRDefault="00E557C7" w:rsidP="00E557C7">
                      <w:pPr>
                        <w:pStyle w:val="Arbeitsanweisung"/>
                        <w:tabs>
                          <w:tab w:val="left" w:pos="709"/>
                        </w:tabs>
                      </w:pPr>
                    </w:p>
                  </w:tc>
                  <w:tc>
                    <w:tcPr>
                      <w:tcW w:w="281" w:type="dxa"/>
                    </w:tcPr>
                    <w:p w14:paraId="6AF8B634" w14:textId="77777777" w:rsidR="00E557C7" w:rsidRDefault="00E557C7" w:rsidP="00E557C7">
                      <w:pPr>
                        <w:pStyle w:val="Arbeitsanweisung"/>
                        <w:tabs>
                          <w:tab w:val="left" w:pos="709"/>
                        </w:tabs>
                      </w:pPr>
                    </w:p>
                  </w:tc>
                  <w:tc>
                    <w:tcPr>
                      <w:tcW w:w="281" w:type="dxa"/>
                    </w:tcPr>
                    <w:p w14:paraId="6272D35D" w14:textId="77777777" w:rsidR="00E557C7" w:rsidRDefault="00E557C7" w:rsidP="00E557C7">
                      <w:pPr>
                        <w:pStyle w:val="Arbeitsanweisung"/>
                        <w:tabs>
                          <w:tab w:val="left" w:pos="709"/>
                        </w:tabs>
                      </w:pPr>
                    </w:p>
                  </w:tc>
                  <w:tc>
                    <w:tcPr>
                      <w:tcW w:w="281" w:type="dxa"/>
                    </w:tcPr>
                    <w:p w14:paraId="6A2374F8" w14:textId="77777777" w:rsidR="00E557C7" w:rsidRDefault="00E557C7" w:rsidP="00E557C7">
                      <w:pPr>
                        <w:pStyle w:val="Arbeitsanweisung"/>
                        <w:tabs>
                          <w:tab w:val="left" w:pos="709"/>
                        </w:tabs>
                      </w:pPr>
                    </w:p>
                  </w:tc>
                  <w:tc>
                    <w:tcPr>
                      <w:tcW w:w="281" w:type="dxa"/>
                    </w:tcPr>
                    <w:p w14:paraId="6D4B344B" w14:textId="77777777" w:rsidR="00E557C7" w:rsidRDefault="00E557C7" w:rsidP="00E557C7">
                      <w:pPr>
                        <w:pStyle w:val="Arbeitsanweisung"/>
                        <w:tabs>
                          <w:tab w:val="left" w:pos="709"/>
                        </w:tabs>
                      </w:pPr>
                    </w:p>
                  </w:tc>
                  <w:tc>
                    <w:tcPr>
                      <w:tcW w:w="281" w:type="dxa"/>
                    </w:tcPr>
                    <w:p w14:paraId="79221827" w14:textId="77777777" w:rsidR="00E557C7" w:rsidRDefault="00E557C7" w:rsidP="00E557C7">
                      <w:pPr>
                        <w:pStyle w:val="Arbeitsanweisung"/>
                        <w:tabs>
                          <w:tab w:val="left" w:pos="709"/>
                        </w:tabs>
                      </w:pPr>
                    </w:p>
                  </w:tc>
                  <w:tc>
                    <w:tcPr>
                      <w:tcW w:w="281" w:type="dxa"/>
                    </w:tcPr>
                    <w:p w14:paraId="2C059A90" w14:textId="77777777" w:rsidR="00E557C7" w:rsidRDefault="00E557C7" w:rsidP="00E557C7">
                      <w:pPr>
                        <w:pStyle w:val="Arbeitsanweisung"/>
                        <w:tabs>
                          <w:tab w:val="left" w:pos="709"/>
                        </w:tabs>
                      </w:pPr>
                    </w:p>
                  </w:tc>
                  <w:tc>
                    <w:tcPr>
                      <w:tcW w:w="281" w:type="dxa"/>
                    </w:tcPr>
                    <w:p w14:paraId="6E074CAB" w14:textId="77777777" w:rsidR="00E557C7" w:rsidRDefault="00E557C7" w:rsidP="00E557C7">
                      <w:pPr>
                        <w:pStyle w:val="Arbeitsanweisung"/>
                        <w:tabs>
                          <w:tab w:val="left" w:pos="709"/>
                        </w:tabs>
                      </w:pPr>
                    </w:p>
                  </w:tc>
                  <w:tc>
                    <w:tcPr>
                      <w:tcW w:w="281" w:type="dxa"/>
                    </w:tcPr>
                    <w:p w14:paraId="29152B77" w14:textId="77777777" w:rsidR="00E557C7" w:rsidRDefault="00E557C7" w:rsidP="00E557C7">
                      <w:pPr>
                        <w:pStyle w:val="Arbeitsanweisung"/>
                        <w:tabs>
                          <w:tab w:val="left" w:pos="709"/>
                        </w:tabs>
                      </w:pPr>
                    </w:p>
                  </w:tc>
                  <w:tc>
                    <w:tcPr>
                      <w:tcW w:w="281" w:type="dxa"/>
                    </w:tcPr>
                    <w:p w14:paraId="2C314B13" w14:textId="77777777" w:rsidR="00E557C7" w:rsidRDefault="00E557C7" w:rsidP="00E557C7">
                      <w:pPr>
                        <w:pStyle w:val="Arbeitsanweisung"/>
                        <w:tabs>
                          <w:tab w:val="left" w:pos="709"/>
                        </w:tabs>
                      </w:pPr>
                    </w:p>
                  </w:tc>
                  <w:tc>
                    <w:tcPr>
                      <w:tcW w:w="281" w:type="dxa"/>
                    </w:tcPr>
                    <w:p w14:paraId="7A19DF61" w14:textId="77777777" w:rsidR="00E557C7" w:rsidRDefault="00E557C7" w:rsidP="00E557C7">
                      <w:pPr>
                        <w:pStyle w:val="Arbeitsanweisung"/>
                        <w:tabs>
                          <w:tab w:val="left" w:pos="709"/>
                        </w:tabs>
                      </w:pPr>
                    </w:p>
                  </w:tc>
                  <w:tc>
                    <w:tcPr>
                      <w:tcW w:w="281" w:type="dxa"/>
                    </w:tcPr>
                    <w:p w14:paraId="4D9B9761" w14:textId="77777777" w:rsidR="00E557C7" w:rsidRDefault="00E557C7" w:rsidP="00E557C7">
                      <w:pPr>
                        <w:pStyle w:val="Arbeitsanweisung"/>
                        <w:tabs>
                          <w:tab w:val="left" w:pos="709"/>
                        </w:tabs>
                      </w:pPr>
                    </w:p>
                  </w:tc>
                  <w:tc>
                    <w:tcPr>
                      <w:tcW w:w="281" w:type="dxa"/>
                    </w:tcPr>
                    <w:p w14:paraId="650B49EA" w14:textId="77777777" w:rsidR="00E557C7" w:rsidRDefault="00E557C7" w:rsidP="00E557C7">
                      <w:pPr>
                        <w:pStyle w:val="Arbeitsanweisung"/>
                        <w:tabs>
                          <w:tab w:val="left" w:pos="709"/>
                        </w:tabs>
                      </w:pPr>
                    </w:p>
                  </w:tc>
                  <w:tc>
                    <w:tcPr>
                      <w:tcW w:w="281" w:type="dxa"/>
                    </w:tcPr>
                    <w:p w14:paraId="7D1F8280" w14:textId="77777777" w:rsidR="00E557C7" w:rsidRDefault="00E557C7" w:rsidP="00E557C7">
                      <w:pPr>
                        <w:pStyle w:val="Arbeitsanweisung"/>
                        <w:tabs>
                          <w:tab w:val="left" w:pos="709"/>
                        </w:tabs>
                      </w:pPr>
                    </w:p>
                  </w:tc>
                  <w:tc>
                    <w:tcPr>
                      <w:tcW w:w="281" w:type="dxa"/>
                    </w:tcPr>
                    <w:p w14:paraId="3CDE694D" w14:textId="77777777" w:rsidR="00E557C7" w:rsidRDefault="00E557C7" w:rsidP="00E557C7">
                      <w:pPr>
                        <w:pStyle w:val="Arbeitsanweisung"/>
                        <w:tabs>
                          <w:tab w:val="left" w:pos="709"/>
                        </w:tabs>
                      </w:pPr>
                    </w:p>
                  </w:tc>
                  <w:tc>
                    <w:tcPr>
                      <w:tcW w:w="281" w:type="dxa"/>
                    </w:tcPr>
                    <w:p w14:paraId="3B7A921A" w14:textId="77777777" w:rsidR="00E557C7" w:rsidRDefault="00E557C7" w:rsidP="00E557C7">
                      <w:pPr>
                        <w:pStyle w:val="Arbeitsanweisung"/>
                        <w:tabs>
                          <w:tab w:val="left" w:pos="709"/>
                        </w:tabs>
                      </w:pPr>
                    </w:p>
                  </w:tc>
                </w:tr>
                <w:tr w:rsidR="00E557C7" w14:paraId="05126182" w14:textId="77777777" w:rsidTr="002D69F1">
                  <w:trPr>
                    <w:trHeight w:val="283"/>
                  </w:trPr>
                  <w:tc>
                    <w:tcPr>
                      <w:tcW w:w="282" w:type="dxa"/>
                    </w:tcPr>
                    <w:p w14:paraId="0D56D2A2" w14:textId="77777777" w:rsidR="00E557C7" w:rsidRDefault="00E557C7" w:rsidP="00E557C7">
                      <w:pPr>
                        <w:pStyle w:val="Arbeitsanweisung"/>
                        <w:tabs>
                          <w:tab w:val="left" w:pos="709"/>
                        </w:tabs>
                      </w:pPr>
                    </w:p>
                  </w:tc>
                  <w:tc>
                    <w:tcPr>
                      <w:tcW w:w="282" w:type="dxa"/>
                    </w:tcPr>
                    <w:p w14:paraId="56DB40CE" w14:textId="77777777" w:rsidR="00E557C7" w:rsidRDefault="00E557C7" w:rsidP="00E557C7">
                      <w:pPr>
                        <w:pStyle w:val="Arbeitsanweisung"/>
                        <w:tabs>
                          <w:tab w:val="left" w:pos="709"/>
                        </w:tabs>
                      </w:pPr>
                    </w:p>
                  </w:tc>
                  <w:tc>
                    <w:tcPr>
                      <w:tcW w:w="282" w:type="dxa"/>
                    </w:tcPr>
                    <w:p w14:paraId="34520244" w14:textId="77777777" w:rsidR="00E557C7" w:rsidRDefault="00E557C7" w:rsidP="00E557C7">
                      <w:pPr>
                        <w:pStyle w:val="Arbeitsanweisung"/>
                        <w:tabs>
                          <w:tab w:val="left" w:pos="709"/>
                        </w:tabs>
                      </w:pPr>
                    </w:p>
                  </w:tc>
                  <w:tc>
                    <w:tcPr>
                      <w:tcW w:w="282" w:type="dxa"/>
                    </w:tcPr>
                    <w:p w14:paraId="492DC5F7" w14:textId="77777777" w:rsidR="00E557C7" w:rsidRDefault="00E557C7" w:rsidP="00E557C7">
                      <w:pPr>
                        <w:pStyle w:val="Arbeitsanweisung"/>
                        <w:tabs>
                          <w:tab w:val="left" w:pos="709"/>
                        </w:tabs>
                      </w:pPr>
                    </w:p>
                  </w:tc>
                  <w:tc>
                    <w:tcPr>
                      <w:tcW w:w="282" w:type="dxa"/>
                    </w:tcPr>
                    <w:p w14:paraId="7C1077B5" w14:textId="725BDA93" w:rsidR="00E557C7" w:rsidRDefault="00E557C7" w:rsidP="00E557C7">
                      <w:pPr>
                        <w:pStyle w:val="Arbeitsanweisung"/>
                        <w:tabs>
                          <w:tab w:val="left" w:pos="709"/>
                        </w:tabs>
                      </w:pPr>
                    </w:p>
                  </w:tc>
                  <w:tc>
                    <w:tcPr>
                      <w:tcW w:w="282" w:type="dxa"/>
                    </w:tcPr>
                    <w:p w14:paraId="1ECD58EF" w14:textId="77777777" w:rsidR="00E557C7" w:rsidRDefault="00E557C7" w:rsidP="00E557C7">
                      <w:pPr>
                        <w:pStyle w:val="Arbeitsanweisung"/>
                        <w:tabs>
                          <w:tab w:val="left" w:pos="709"/>
                        </w:tabs>
                      </w:pPr>
                    </w:p>
                  </w:tc>
                  <w:tc>
                    <w:tcPr>
                      <w:tcW w:w="282" w:type="dxa"/>
                    </w:tcPr>
                    <w:p w14:paraId="46D99E2B" w14:textId="77777777" w:rsidR="00E557C7" w:rsidRDefault="00E557C7" w:rsidP="00E557C7">
                      <w:pPr>
                        <w:pStyle w:val="Arbeitsanweisung"/>
                        <w:tabs>
                          <w:tab w:val="left" w:pos="709"/>
                        </w:tabs>
                      </w:pPr>
                    </w:p>
                  </w:tc>
                  <w:tc>
                    <w:tcPr>
                      <w:tcW w:w="282" w:type="dxa"/>
                    </w:tcPr>
                    <w:p w14:paraId="2595AD31" w14:textId="77777777" w:rsidR="00E557C7" w:rsidRDefault="00E557C7" w:rsidP="00E557C7">
                      <w:pPr>
                        <w:pStyle w:val="Arbeitsanweisung"/>
                        <w:tabs>
                          <w:tab w:val="left" w:pos="709"/>
                        </w:tabs>
                      </w:pPr>
                    </w:p>
                  </w:tc>
                  <w:tc>
                    <w:tcPr>
                      <w:tcW w:w="282" w:type="dxa"/>
                    </w:tcPr>
                    <w:p w14:paraId="7A21F4E8" w14:textId="77777777" w:rsidR="00E557C7" w:rsidRDefault="00E557C7" w:rsidP="00E557C7">
                      <w:pPr>
                        <w:pStyle w:val="Arbeitsanweisung"/>
                        <w:tabs>
                          <w:tab w:val="left" w:pos="709"/>
                        </w:tabs>
                      </w:pPr>
                    </w:p>
                  </w:tc>
                  <w:tc>
                    <w:tcPr>
                      <w:tcW w:w="282" w:type="dxa"/>
                    </w:tcPr>
                    <w:p w14:paraId="03BD6CC2" w14:textId="77777777" w:rsidR="00E557C7" w:rsidRDefault="00E557C7" w:rsidP="00E557C7">
                      <w:pPr>
                        <w:pStyle w:val="Arbeitsanweisung"/>
                        <w:tabs>
                          <w:tab w:val="left" w:pos="709"/>
                        </w:tabs>
                      </w:pPr>
                    </w:p>
                  </w:tc>
                  <w:tc>
                    <w:tcPr>
                      <w:tcW w:w="282" w:type="dxa"/>
                    </w:tcPr>
                    <w:p w14:paraId="1502075A" w14:textId="77777777" w:rsidR="00E557C7" w:rsidRDefault="00E557C7" w:rsidP="00E557C7">
                      <w:pPr>
                        <w:pStyle w:val="Arbeitsanweisung"/>
                        <w:tabs>
                          <w:tab w:val="left" w:pos="709"/>
                        </w:tabs>
                      </w:pPr>
                    </w:p>
                  </w:tc>
                  <w:tc>
                    <w:tcPr>
                      <w:tcW w:w="282" w:type="dxa"/>
                    </w:tcPr>
                    <w:p w14:paraId="09E0B601" w14:textId="77777777" w:rsidR="00E557C7" w:rsidRDefault="00E557C7" w:rsidP="00E557C7">
                      <w:pPr>
                        <w:pStyle w:val="Arbeitsanweisung"/>
                        <w:tabs>
                          <w:tab w:val="left" w:pos="709"/>
                        </w:tabs>
                      </w:pPr>
                    </w:p>
                  </w:tc>
                  <w:tc>
                    <w:tcPr>
                      <w:tcW w:w="282" w:type="dxa"/>
                    </w:tcPr>
                    <w:p w14:paraId="0CB30195" w14:textId="77777777" w:rsidR="00E557C7" w:rsidRDefault="00E557C7" w:rsidP="00E557C7">
                      <w:pPr>
                        <w:pStyle w:val="Arbeitsanweisung"/>
                        <w:tabs>
                          <w:tab w:val="left" w:pos="709"/>
                        </w:tabs>
                      </w:pPr>
                    </w:p>
                  </w:tc>
                  <w:tc>
                    <w:tcPr>
                      <w:tcW w:w="282" w:type="dxa"/>
                    </w:tcPr>
                    <w:p w14:paraId="4A5073F7" w14:textId="77777777" w:rsidR="00E557C7" w:rsidRDefault="00E557C7" w:rsidP="00E557C7">
                      <w:pPr>
                        <w:pStyle w:val="Arbeitsanweisung"/>
                        <w:tabs>
                          <w:tab w:val="left" w:pos="709"/>
                        </w:tabs>
                      </w:pPr>
                    </w:p>
                  </w:tc>
                  <w:tc>
                    <w:tcPr>
                      <w:tcW w:w="282" w:type="dxa"/>
                    </w:tcPr>
                    <w:p w14:paraId="0B7DA579" w14:textId="77777777" w:rsidR="00E557C7" w:rsidRDefault="00E557C7" w:rsidP="00E557C7">
                      <w:pPr>
                        <w:pStyle w:val="Arbeitsanweisung"/>
                        <w:tabs>
                          <w:tab w:val="left" w:pos="709"/>
                        </w:tabs>
                      </w:pPr>
                    </w:p>
                  </w:tc>
                  <w:tc>
                    <w:tcPr>
                      <w:tcW w:w="281" w:type="dxa"/>
                    </w:tcPr>
                    <w:p w14:paraId="6E41C528" w14:textId="77777777" w:rsidR="00E557C7" w:rsidRDefault="00E557C7" w:rsidP="00E557C7">
                      <w:pPr>
                        <w:pStyle w:val="Arbeitsanweisung"/>
                        <w:tabs>
                          <w:tab w:val="left" w:pos="709"/>
                        </w:tabs>
                      </w:pPr>
                    </w:p>
                  </w:tc>
                  <w:tc>
                    <w:tcPr>
                      <w:tcW w:w="281" w:type="dxa"/>
                    </w:tcPr>
                    <w:p w14:paraId="6C358431" w14:textId="77777777" w:rsidR="00E557C7" w:rsidRDefault="00E557C7" w:rsidP="00E557C7">
                      <w:pPr>
                        <w:pStyle w:val="Arbeitsanweisung"/>
                        <w:tabs>
                          <w:tab w:val="left" w:pos="709"/>
                        </w:tabs>
                      </w:pPr>
                    </w:p>
                  </w:tc>
                  <w:tc>
                    <w:tcPr>
                      <w:tcW w:w="281" w:type="dxa"/>
                    </w:tcPr>
                    <w:p w14:paraId="5C1D44F5" w14:textId="77777777" w:rsidR="00E557C7" w:rsidRDefault="00E557C7" w:rsidP="00E557C7">
                      <w:pPr>
                        <w:pStyle w:val="Arbeitsanweisung"/>
                        <w:tabs>
                          <w:tab w:val="left" w:pos="709"/>
                        </w:tabs>
                      </w:pPr>
                    </w:p>
                  </w:tc>
                  <w:tc>
                    <w:tcPr>
                      <w:tcW w:w="281" w:type="dxa"/>
                    </w:tcPr>
                    <w:p w14:paraId="69EB6044" w14:textId="77777777" w:rsidR="00E557C7" w:rsidRDefault="00E557C7" w:rsidP="00E557C7">
                      <w:pPr>
                        <w:pStyle w:val="Arbeitsanweisung"/>
                        <w:tabs>
                          <w:tab w:val="left" w:pos="709"/>
                        </w:tabs>
                      </w:pPr>
                    </w:p>
                  </w:tc>
                  <w:tc>
                    <w:tcPr>
                      <w:tcW w:w="281" w:type="dxa"/>
                    </w:tcPr>
                    <w:p w14:paraId="05D8F4D0" w14:textId="77777777" w:rsidR="00E557C7" w:rsidRDefault="00E557C7" w:rsidP="00E557C7">
                      <w:pPr>
                        <w:pStyle w:val="Arbeitsanweisung"/>
                        <w:tabs>
                          <w:tab w:val="left" w:pos="709"/>
                        </w:tabs>
                      </w:pPr>
                    </w:p>
                  </w:tc>
                  <w:tc>
                    <w:tcPr>
                      <w:tcW w:w="281" w:type="dxa"/>
                    </w:tcPr>
                    <w:p w14:paraId="6F347673" w14:textId="77777777" w:rsidR="00E557C7" w:rsidRDefault="00E557C7" w:rsidP="00E557C7">
                      <w:pPr>
                        <w:pStyle w:val="Arbeitsanweisung"/>
                        <w:tabs>
                          <w:tab w:val="left" w:pos="709"/>
                        </w:tabs>
                      </w:pPr>
                    </w:p>
                  </w:tc>
                  <w:tc>
                    <w:tcPr>
                      <w:tcW w:w="281" w:type="dxa"/>
                    </w:tcPr>
                    <w:p w14:paraId="4AB0FE08" w14:textId="77777777" w:rsidR="00E557C7" w:rsidRDefault="00E557C7" w:rsidP="00E557C7">
                      <w:pPr>
                        <w:pStyle w:val="Arbeitsanweisung"/>
                        <w:tabs>
                          <w:tab w:val="left" w:pos="709"/>
                        </w:tabs>
                      </w:pPr>
                    </w:p>
                  </w:tc>
                  <w:tc>
                    <w:tcPr>
                      <w:tcW w:w="281" w:type="dxa"/>
                    </w:tcPr>
                    <w:p w14:paraId="030E543F" w14:textId="77777777" w:rsidR="00E557C7" w:rsidRDefault="00E557C7" w:rsidP="00E557C7">
                      <w:pPr>
                        <w:pStyle w:val="Arbeitsanweisung"/>
                        <w:tabs>
                          <w:tab w:val="left" w:pos="709"/>
                        </w:tabs>
                      </w:pPr>
                    </w:p>
                  </w:tc>
                  <w:tc>
                    <w:tcPr>
                      <w:tcW w:w="281" w:type="dxa"/>
                    </w:tcPr>
                    <w:p w14:paraId="57C2B879" w14:textId="77777777" w:rsidR="00E557C7" w:rsidRDefault="00E557C7" w:rsidP="00E557C7">
                      <w:pPr>
                        <w:pStyle w:val="Arbeitsanweisung"/>
                        <w:tabs>
                          <w:tab w:val="left" w:pos="709"/>
                        </w:tabs>
                      </w:pPr>
                    </w:p>
                  </w:tc>
                  <w:tc>
                    <w:tcPr>
                      <w:tcW w:w="281" w:type="dxa"/>
                    </w:tcPr>
                    <w:p w14:paraId="642BCDA7" w14:textId="77777777" w:rsidR="00E557C7" w:rsidRDefault="00E557C7" w:rsidP="00E557C7">
                      <w:pPr>
                        <w:pStyle w:val="Arbeitsanweisung"/>
                        <w:tabs>
                          <w:tab w:val="left" w:pos="709"/>
                        </w:tabs>
                      </w:pPr>
                    </w:p>
                  </w:tc>
                  <w:tc>
                    <w:tcPr>
                      <w:tcW w:w="281" w:type="dxa"/>
                    </w:tcPr>
                    <w:p w14:paraId="7F7D6C63" w14:textId="77777777" w:rsidR="00E557C7" w:rsidRDefault="00E557C7" w:rsidP="00E557C7">
                      <w:pPr>
                        <w:pStyle w:val="Arbeitsanweisung"/>
                        <w:tabs>
                          <w:tab w:val="left" w:pos="709"/>
                        </w:tabs>
                      </w:pPr>
                    </w:p>
                  </w:tc>
                  <w:tc>
                    <w:tcPr>
                      <w:tcW w:w="281" w:type="dxa"/>
                    </w:tcPr>
                    <w:p w14:paraId="09B40150" w14:textId="77777777" w:rsidR="00E557C7" w:rsidRDefault="00E557C7" w:rsidP="00E557C7">
                      <w:pPr>
                        <w:pStyle w:val="Arbeitsanweisung"/>
                        <w:tabs>
                          <w:tab w:val="left" w:pos="709"/>
                        </w:tabs>
                      </w:pPr>
                    </w:p>
                  </w:tc>
                  <w:tc>
                    <w:tcPr>
                      <w:tcW w:w="281" w:type="dxa"/>
                    </w:tcPr>
                    <w:p w14:paraId="59A30A8A" w14:textId="77777777" w:rsidR="00E557C7" w:rsidRDefault="00E557C7" w:rsidP="00E557C7">
                      <w:pPr>
                        <w:pStyle w:val="Arbeitsanweisung"/>
                        <w:tabs>
                          <w:tab w:val="left" w:pos="709"/>
                        </w:tabs>
                      </w:pPr>
                    </w:p>
                  </w:tc>
                  <w:tc>
                    <w:tcPr>
                      <w:tcW w:w="281" w:type="dxa"/>
                    </w:tcPr>
                    <w:p w14:paraId="5ED83DFA" w14:textId="77777777" w:rsidR="00E557C7" w:rsidRDefault="00E557C7" w:rsidP="00E557C7">
                      <w:pPr>
                        <w:pStyle w:val="Arbeitsanweisung"/>
                        <w:tabs>
                          <w:tab w:val="left" w:pos="709"/>
                        </w:tabs>
                      </w:pPr>
                    </w:p>
                  </w:tc>
                  <w:tc>
                    <w:tcPr>
                      <w:tcW w:w="281" w:type="dxa"/>
                    </w:tcPr>
                    <w:p w14:paraId="28CE849A" w14:textId="77777777" w:rsidR="00E557C7" w:rsidRDefault="00E557C7" w:rsidP="00E557C7">
                      <w:pPr>
                        <w:pStyle w:val="Arbeitsanweisung"/>
                        <w:tabs>
                          <w:tab w:val="left" w:pos="709"/>
                        </w:tabs>
                      </w:pPr>
                    </w:p>
                  </w:tc>
                  <w:tc>
                    <w:tcPr>
                      <w:tcW w:w="281" w:type="dxa"/>
                    </w:tcPr>
                    <w:p w14:paraId="15C1C730" w14:textId="77777777" w:rsidR="00E557C7" w:rsidRDefault="00E557C7" w:rsidP="00E557C7">
                      <w:pPr>
                        <w:pStyle w:val="Arbeitsanweisung"/>
                        <w:tabs>
                          <w:tab w:val="left" w:pos="709"/>
                        </w:tabs>
                      </w:pPr>
                    </w:p>
                  </w:tc>
                  <w:tc>
                    <w:tcPr>
                      <w:tcW w:w="281" w:type="dxa"/>
                    </w:tcPr>
                    <w:p w14:paraId="46033B9A" w14:textId="77777777" w:rsidR="00E557C7" w:rsidRDefault="00E557C7" w:rsidP="00E557C7">
                      <w:pPr>
                        <w:pStyle w:val="Arbeitsanweisung"/>
                        <w:tabs>
                          <w:tab w:val="left" w:pos="709"/>
                        </w:tabs>
                      </w:pPr>
                    </w:p>
                  </w:tc>
                </w:tr>
                <w:tr w:rsidR="00E557C7" w14:paraId="1F5A1523" w14:textId="77777777" w:rsidTr="002D69F1">
                  <w:trPr>
                    <w:trHeight w:val="283"/>
                  </w:trPr>
                  <w:tc>
                    <w:tcPr>
                      <w:tcW w:w="282" w:type="dxa"/>
                    </w:tcPr>
                    <w:p w14:paraId="2D33748C" w14:textId="77777777" w:rsidR="00E557C7" w:rsidRDefault="00E557C7" w:rsidP="00E557C7">
                      <w:pPr>
                        <w:pStyle w:val="Arbeitsanweisung"/>
                        <w:tabs>
                          <w:tab w:val="left" w:pos="709"/>
                        </w:tabs>
                      </w:pPr>
                    </w:p>
                  </w:tc>
                  <w:tc>
                    <w:tcPr>
                      <w:tcW w:w="282" w:type="dxa"/>
                    </w:tcPr>
                    <w:p w14:paraId="2A0ADACE" w14:textId="77777777" w:rsidR="00E557C7" w:rsidRDefault="00E557C7" w:rsidP="00E557C7">
                      <w:pPr>
                        <w:pStyle w:val="Arbeitsanweisung"/>
                        <w:tabs>
                          <w:tab w:val="left" w:pos="709"/>
                        </w:tabs>
                      </w:pPr>
                    </w:p>
                  </w:tc>
                  <w:tc>
                    <w:tcPr>
                      <w:tcW w:w="282" w:type="dxa"/>
                    </w:tcPr>
                    <w:p w14:paraId="7D78D04C" w14:textId="77777777" w:rsidR="00E557C7" w:rsidRDefault="00E557C7" w:rsidP="00E557C7">
                      <w:pPr>
                        <w:pStyle w:val="Arbeitsanweisung"/>
                        <w:tabs>
                          <w:tab w:val="left" w:pos="709"/>
                        </w:tabs>
                      </w:pPr>
                    </w:p>
                  </w:tc>
                  <w:tc>
                    <w:tcPr>
                      <w:tcW w:w="282" w:type="dxa"/>
                    </w:tcPr>
                    <w:p w14:paraId="1EDBEE0B" w14:textId="77777777" w:rsidR="00E557C7" w:rsidRDefault="00E557C7" w:rsidP="00E557C7">
                      <w:pPr>
                        <w:pStyle w:val="Arbeitsanweisung"/>
                        <w:tabs>
                          <w:tab w:val="left" w:pos="709"/>
                        </w:tabs>
                      </w:pPr>
                    </w:p>
                  </w:tc>
                  <w:tc>
                    <w:tcPr>
                      <w:tcW w:w="282" w:type="dxa"/>
                    </w:tcPr>
                    <w:p w14:paraId="7647EE57" w14:textId="77777777" w:rsidR="00E557C7" w:rsidRDefault="00E557C7" w:rsidP="00E557C7">
                      <w:pPr>
                        <w:pStyle w:val="Arbeitsanweisung"/>
                        <w:tabs>
                          <w:tab w:val="left" w:pos="709"/>
                        </w:tabs>
                      </w:pPr>
                    </w:p>
                  </w:tc>
                  <w:tc>
                    <w:tcPr>
                      <w:tcW w:w="282" w:type="dxa"/>
                    </w:tcPr>
                    <w:p w14:paraId="408F7159" w14:textId="77777777" w:rsidR="00E557C7" w:rsidRDefault="00E557C7" w:rsidP="00E557C7">
                      <w:pPr>
                        <w:pStyle w:val="Arbeitsanweisung"/>
                        <w:tabs>
                          <w:tab w:val="left" w:pos="709"/>
                        </w:tabs>
                      </w:pPr>
                    </w:p>
                  </w:tc>
                  <w:tc>
                    <w:tcPr>
                      <w:tcW w:w="282" w:type="dxa"/>
                    </w:tcPr>
                    <w:p w14:paraId="59FC32FB" w14:textId="77777777" w:rsidR="00E557C7" w:rsidRDefault="00E557C7" w:rsidP="00E557C7">
                      <w:pPr>
                        <w:pStyle w:val="Arbeitsanweisung"/>
                        <w:tabs>
                          <w:tab w:val="left" w:pos="709"/>
                        </w:tabs>
                      </w:pPr>
                    </w:p>
                  </w:tc>
                  <w:tc>
                    <w:tcPr>
                      <w:tcW w:w="282" w:type="dxa"/>
                    </w:tcPr>
                    <w:p w14:paraId="3B3CA43F" w14:textId="77777777" w:rsidR="00E557C7" w:rsidRDefault="00E557C7" w:rsidP="00E557C7">
                      <w:pPr>
                        <w:pStyle w:val="Arbeitsanweisung"/>
                        <w:tabs>
                          <w:tab w:val="left" w:pos="709"/>
                        </w:tabs>
                      </w:pPr>
                    </w:p>
                  </w:tc>
                  <w:tc>
                    <w:tcPr>
                      <w:tcW w:w="282" w:type="dxa"/>
                    </w:tcPr>
                    <w:p w14:paraId="2075CF4B" w14:textId="77777777" w:rsidR="00E557C7" w:rsidRDefault="00E557C7" w:rsidP="00E557C7">
                      <w:pPr>
                        <w:pStyle w:val="Arbeitsanweisung"/>
                        <w:tabs>
                          <w:tab w:val="left" w:pos="709"/>
                        </w:tabs>
                      </w:pPr>
                    </w:p>
                  </w:tc>
                  <w:tc>
                    <w:tcPr>
                      <w:tcW w:w="282" w:type="dxa"/>
                    </w:tcPr>
                    <w:p w14:paraId="629E31E2" w14:textId="77777777" w:rsidR="00E557C7" w:rsidRDefault="00E557C7" w:rsidP="00E557C7">
                      <w:pPr>
                        <w:pStyle w:val="Arbeitsanweisung"/>
                        <w:tabs>
                          <w:tab w:val="left" w:pos="709"/>
                        </w:tabs>
                      </w:pPr>
                    </w:p>
                  </w:tc>
                  <w:tc>
                    <w:tcPr>
                      <w:tcW w:w="282" w:type="dxa"/>
                    </w:tcPr>
                    <w:p w14:paraId="69EC896F" w14:textId="77777777" w:rsidR="00E557C7" w:rsidRDefault="00E557C7" w:rsidP="00E557C7">
                      <w:pPr>
                        <w:pStyle w:val="Arbeitsanweisung"/>
                        <w:tabs>
                          <w:tab w:val="left" w:pos="709"/>
                        </w:tabs>
                      </w:pPr>
                    </w:p>
                  </w:tc>
                  <w:tc>
                    <w:tcPr>
                      <w:tcW w:w="282" w:type="dxa"/>
                    </w:tcPr>
                    <w:p w14:paraId="32615B77" w14:textId="77777777" w:rsidR="00E557C7" w:rsidRDefault="00E557C7" w:rsidP="00E557C7">
                      <w:pPr>
                        <w:pStyle w:val="Arbeitsanweisung"/>
                        <w:tabs>
                          <w:tab w:val="left" w:pos="709"/>
                        </w:tabs>
                      </w:pPr>
                    </w:p>
                  </w:tc>
                  <w:tc>
                    <w:tcPr>
                      <w:tcW w:w="282" w:type="dxa"/>
                    </w:tcPr>
                    <w:p w14:paraId="5BFEAC89" w14:textId="77777777" w:rsidR="00E557C7" w:rsidRDefault="00E557C7" w:rsidP="00E557C7">
                      <w:pPr>
                        <w:pStyle w:val="Arbeitsanweisung"/>
                        <w:tabs>
                          <w:tab w:val="left" w:pos="709"/>
                        </w:tabs>
                      </w:pPr>
                    </w:p>
                  </w:tc>
                  <w:tc>
                    <w:tcPr>
                      <w:tcW w:w="282" w:type="dxa"/>
                    </w:tcPr>
                    <w:p w14:paraId="542DE879" w14:textId="77777777" w:rsidR="00E557C7" w:rsidRDefault="00E557C7" w:rsidP="00E557C7">
                      <w:pPr>
                        <w:pStyle w:val="Arbeitsanweisung"/>
                        <w:tabs>
                          <w:tab w:val="left" w:pos="709"/>
                        </w:tabs>
                      </w:pPr>
                    </w:p>
                  </w:tc>
                  <w:tc>
                    <w:tcPr>
                      <w:tcW w:w="282" w:type="dxa"/>
                    </w:tcPr>
                    <w:p w14:paraId="003C4898" w14:textId="77777777" w:rsidR="00E557C7" w:rsidRDefault="00E557C7" w:rsidP="00E557C7">
                      <w:pPr>
                        <w:pStyle w:val="Arbeitsanweisung"/>
                        <w:tabs>
                          <w:tab w:val="left" w:pos="709"/>
                        </w:tabs>
                      </w:pPr>
                    </w:p>
                  </w:tc>
                  <w:tc>
                    <w:tcPr>
                      <w:tcW w:w="281" w:type="dxa"/>
                    </w:tcPr>
                    <w:p w14:paraId="23B9B282" w14:textId="77777777" w:rsidR="00E557C7" w:rsidRDefault="00E557C7" w:rsidP="00E557C7">
                      <w:pPr>
                        <w:pStyle w:val="Arbeitsanweisung"/>
                        <w:tabs>
                          <w:tab w:val="left" w:pos="709"/>
                        </w:tabs>
                      </w:pPr>
                    </w:p>
                  </w:tc>
                  <w:tc>
                    <w:tcPr>
                      <w:tcW w:w="281" w:type="dxa"/>
                    </w:tcPr>
                    <w:p w14:paraId="2601DD0D" w14:textId="77777777" w:rsidR="00E557C7" w:rsidRDefault="00E557C7" w:rsidP="00E557C7">
                      <w:pPr>
                        <w:pStyle w:val="Arbeitsanweisung"/>
                        <w:tabs>
                          <w:tab w:val="left" w:pos="709"/>
                        </w:tabs>
                      </w:pPr>
                    </w:p>
                  </w:tc>
                  <w:tc>
                    <w:tcPr>
                      <w:tcW w:w="281" w:type="dxa"/>
                    </w:tcPr>
                    <w:p w14:paraId="308A09F3" w14:textId="77777777" w:rsidR="00E557C7" w:rsidRDefault="00E557C7" w:rsidP="00E557C7">
                      <w:pPr>
                        <w:pStyle w:val="Arbeitsanweisung"/>
                        <w:tabs>
                          <w:tab w:val="left" w:pos="709"/>
                        </w:tabs>
                      </w:pPr>
                    </w:p>
                  </w:tc>
                  <w:tc>
                    <w:tcPr>
                      <w:tcW w:w="281" w:type="dxa"/>
                    </w:tcPr>
                    <w:p w14:paraId="3AAC7B08" w14:textId="77777777" w:rsidR="00E557C7" w:rsidRDefault="00E557C7" w:rsidP="00E557C7">
                      <w:pPr>
                        <w:pStyle w:val="Arbeitsanweisung"/>
                        <w:tabs>
                          <w:tab w:val="left" w:pos="709"/>
                        </w:tabs>
                      </w:pPr>
                    </w:p>
                  </w:tc>
                  <w:tc>
                    <w:tcPr>
                      <w:tcW w:w="281" w:type="dxa"/>
                    </w:tcPr>
                    <w:p w14:paraId="05F8ADE3" w14:textId="77777777" w:rsidR="00E557C7" w:rsidRDefault="00E557C7" w:rsidP="00E557C7">
                      <w:pPr>
                        <w:pStyle w:val="Arbeitsanweisung"/>
                        <w:tabs>
                          <w:tab w:val="left" w:pos="709"/>
                        </w:tabs>
                      </w:pPr>
                    </w:p>
                  </w:tc>
                  <w:tc>
                    <w:tcPr>
                      <w:tcW w:w="281" w:type="dxa"/>
                    </w:tcPr>
                    <w:p w14:paraId="303397FC" w14:textId="77777777" w:rsidR="00E557C7" w:rsidRDefault="00E557C7" w:rsidP="00E557C7">
                      <w:pPr>
                        <w:pStyle w:val="Arbeitsanweisung"/>
                        <w:tabs>
                          <w:tab w:val="left" w:pos="709"/>
                        </w:tabs>
                      </w:pPr>
                    </w:p>
                  </w:tc>
                  <w:tc>
                    <w:tcPr>
                      <w:tcW w:w="281" w:type="dxa"/>
                    </w:tcPr>
                    <w:p w14:paraId="465A7311" w14:textId="77777777" w:rsidR="00E557C7" w:rsidRDefault="00E557C7" w:rsidP="00E557C7">
                      <w:pPr>
                        <w:pStyle w:val="Arbeitsanweisung"/>
                        <w:tabs>
                          <w:tab w:val="left" w:pos="709"/>
                        </w:tabs>
                      </w:pPr>
                    </w:p>
                  </w:tc>
                  <w:tc>
                    <w:tcPr>
                      <w:tcW w:w="281" w:type="dxa"/>
                    </w:tcPr>
                    <w:p w14:paraId="16FD28D2" w14:textId="77777777" w:rsidR="00E557C7" w:rsidRDefault="00E557C7" w:rsidP="00E557C7">
                      <w:pPr>
                        <w:pStyle w:val="Arbeitsanweisung"/>
                        <w:tabs>
                          <w:tab w:val="left" w:pos="709"/>
                        </w:tabs>
                      </w:pPr>
                    </w:p>
                  </w:tc>
                  <w:tc>
                    <w:tcPr>
                      <w:tcW w:w="281" w:type="dxa"/>
                    </w:tcPr>
                    <w:p w14:paraId="0913CB5F" w14:textId="77777777" w:rsidR="00E557C7" w:rsidRDefault="00E557C7" w:rsidP="00E557C7">
                      <w:pPr>
                        <w:pStyle w:val="Arbeitsanweisung"/>
                        <w:tabs>
                          <w:tab w:val="left" w:pos="709"/>
                        </w:tabs>
                      </w:pPr>
                    </w:p>
                  </w:tc>
                  <w:tc>
                    <w:tcPr>
                      <w:tcW w:w="281" w:type="dxa"/>
                    </w:tcPr>
                    <w:p w14:paraId="576DAF23" w14:textId="77777777" w:rsidR="00E557C7" w:rsidRDefault="00E557C7" w:rsidP="00E557C7">
                      <w:pPr>
                        <w:pStyle w:val="Arbeitsanweisung"/>
                        <w:tabs>
                          <w:tab w:val="left" w:pos="709"/>
                        </w:tabs>
                      </w:pPr>
                    </w:p>
                  </w:tc>
                  <w:tc>
                    <w:tcPr>
                      <w:tcW w:w="281" w:type="dxa"/>
                    </w:tcPr>
                    <w:p w14:paraId="25E4B153" w14:textId="77777777" w:rsidR="00E557C7" w:rsidRDefault="00E557C7" w:rsidP="00E557C7">
                      <w:pPr>
                        <w:pStyle w:val="Arbeitsanweisung"/>
                        <w:tabs>
                          <w:tab w:val="left" w:pos="709"/>
                        </w:tabs>
                      </w:pPr>
                    </w:p>
                  </w:tc>
                  <w:tc>
                    <w:tcPr>
                      <w:tcW w:w="281" w:type="dxa"/>
                    </w:tcPr>
                    <w:p w14:paraId="51738E4D" w14:textId="77777777" w:rsidR="00E557C7" w:rsidRDefault="00E557C7" w:rsidP="00E557C7">
                      <w:pPr>
                        <w:pStyle w:val="Arbeitsanweisung"/>
                        <w:tabs>
                          <w:tab w:val="left" w:pos="709"/>
                        </w:tabs>
                      </w:pPr>
                    </w:p>
                  </w:tc>
                  <w:tc>
                    <w:tcPr>
                      <w:tcW w:w="281" w:type="dxa"/>
                    </w:tcPr>
                    <w:p w14:paraId="5926EEF2" w14:textId="77777777" w:rsidR="00E557C7" w:rsidRDefault="00E557C7" w:rsidP="00E557C7">
                      <w:pPr>
                        <w:pStyle w:val="Arbeitsanweisung"/>
                        <w:tabs>
                          <w:tab w:val="left" w:pos="709"/>
                        </w:tabs>
                      </w:pPr>
                    </w:p>
                  </w:tc>
                  <w:tc>
                    <w:tcPr>
                      <w:tcW w:w="281" w:type="dxa"/>
                    </w:tcPr>
                    <w:p w14:paraId="45A9A4FD" w14:textId="77777777" w:rsidR="00E557C7" w:rsidRDefault="00E557C7" w:rsidP="00E557C7">
                      <w:pPr>
                        <w:pStyle w:val="Arbeitsanweisung"/>
                        <w:tabs>
                          <w:tab w:val="left" w:pos="709"/>
                        </w:tabs>
                      </w:pPr>
                    </w:p>
                  </w:tc>
                  <w:tc>
                    <w:tcPr>
                      <w:tcW w:w="281" w:type="dxa"/>
                    </w:tcPr>
                    <w:p w14:paraId="182B470B" w14:textId="77777777" w:rsidR="00E557C7" w:rsidRDefault="00E557C7" w:rsidP="00E557C7">
                      <w:pPr>
                        <w:pStyle w:val="Arbeitsanweisung"/>
                        <w:tabs>
                          <w:tab w:val="left" w:pos="709"/>
                        </w:tabs>
                      </w:pPr>
                    </w:p>
                  </w:tc>
                  <w:tc>
                    <w:tcPr>
                      <w:tcW w:w="281" w:type="dxa"/>
                    </w:tcPr>
                    <w:p w14:paraId="4F512F43" w14:textId="77777777" w:rsidR="00E557C7" w:rsidRDefault="00E557C7" w:rsidP="00E557C7">
                      <w:pPr>
                        <w:pStyle w:val="Arbeitsanweisung"/>
                        <w:tabs>
                          <w:tab w:val="left" w:pos="709"/>
                        </w:tabs>
                      </w:pPr>
                    </w:p>
                  </w:tc>
                  <w:tc>
                    <w:tcPr>
                      <w:tcW w:w="281" w:type="dxa"/>
                    </w:tcPr>
                    <w:p w14:paraId="788EF501" w14:textId="77777777" w:rsidR="00E557C7" w:rsidRDefault="00E557C7" w:rsidP="00E557C7">
                      <w:pPr>
                        <w:pStyle w:val="Arbeitsanweisung"/>
                        <w:tabs>
                          <w:tab w:val="left" w:pos="709"/>
                        </w:tabs>
                      </w:pPr>
                    </w:p>
                  </w:tc>
                </w:tr>
                <w:tr w:rsidR="00E557C7" w14:paraId="0D391307" w14:textId="77777777" w:rsidTr="002D69F1">
                  <w:trPr>
                    <w:trHeight w:val="283"/>
                  </w:trPr>
                  <w:tc>
                    <w:tcPr>
                      <w:tcW w:w="282" w:type="dxa"/>
                    </w:tcPr>
                    <w:p w14:paraId="5DE9973C" w14:textId="77777777" w:rsidR="00E557C7" w:rsidRDefault="00E557C7" w:rsidP="00E557C7">
                      <w:pPr>
                        <w:pStyle w:val="Arbeitsanweisung"/>
                        <w:tabs>
                          <w:tab w:val="left" w:pos="709"/>
                        </w:tabs>
                      </w:pPr>
                    </w:p>
                  </w:tc>
                  <w:tc>
                    <w:tcPr>
                      <w:tcW w:w="282" w:type="dxa"/>
                    </w:tcPr>
                    <w:p w14:paraId="655BC97D" w14:textId="77777777" w:rsidR="00E557C7" w:rsidRDefault="00E557C7" w:rsidP="00E557C7">
                      <w:pPr>
                        <w:pStyle w:val="Arbeitsanweisung"/>
                        <w:tabs>
                          <w:tab w:val="left" w:pos="709"/>
                        </w:tabs>
                      </w:pPr>
                    </w:p>
                  </w:tc>
                  <w:tc>
                    <w:tcPr>
                      <w:tcW w:w="282" w:type="dxa"/>
                    </w:tcPr>
                    <w:p w14:paraId="0D4DA172" w14:textId="77777777" w:rsidR="00E557C7" w:rsidRDefault="00E557C7" w:rsidP="00E557C7">
                      <w:pPr>
                        <w:pStyle w:val="Arbeitsanweisung"/>
                        <w:tabs>
                          <w:tab w:val="left" w:pos="709"/>
                        </w:tabs>
                      </w:pPr>
                    </w:p>
                  </w:tc>
                  <w:tc>
                    <w:tcPr>
                      <w:tcW w:w="282" w:type="dxa"/>
                    </w:tcPr>
                    <w:p w14:paraId="76374E81" w14:textId="77777777" w:rsidR="00E557C7" w:rsidRDefault="00E557C7" w:rsidP="00E557C7">
                      <w:pPr>
                        <w:pStyle w:val="Arbeitsanweisung"/>
                        <w:tabs>
                          <w:tab w:val="left" w:pos="709"/>
                        </w:tabs>
                      </w:pPr>
                    </w:p>
                  </w:tc>
                  <w:tc>
                    <w:tcPr>
                      <w:tcW w:w="282" w:type="dxa"/>
                    </w:tcPr>
                    <w:p w14:paraId="42CB9EA1" w14:textId="77777777" w:rsidR="00E557C7" w:rsidRDefault="00E557C7" w:rsidP="00E557C7">
                      <w:pPr>
                        <w:pStyle w:val="Arbeitsanweisung"/>
                        <w:tabs>
                          <w:tab w:val="left" w:pos="709"/>
                        </w:tabs>
                      </w:pPr>
                    </w:p>
                  </w:tc>
                  <w:tc>
                    <w:tcPr>
                      <w:tcW w:w="282" w:type="dxa"/>
                    </w:tcPr>
                    <w:p w14:paraId="18915265" w14:textId="77777777" w:rsidR="00E557C7" w:rsidRDefault="00E557C7" w:rsidP="00E557C7">
                      <w:pPr>
                        <w:pStyle w:val="Arbeitsanweisung"/>
                        <w:tabs>
                          <w:tab w:val="left" w:pos="709"/>
                        </w:tabs>
                      </w:pPr>
                    </w:p>
                  </w:tc>
                  <w:tc>
                    <w:tcPr>
                      <w:tcW w:w="282" w:type="dxa"/>
                    </w:tcPr>
                    <w:p w14:paraId="1A12A03F" w14:textId="77777777" w:rsidR="00E557C7" w:rsidRDefault="00E557C7" w:rsidP="00E557C7">
                      <w:pPr>
                        <w:pStyle w:val="Arbeitsanweisung"/>
                        <w:tabs>
                          <w:tab w:val="left" w:pos="709"/>
                        </w:tabs>
                      </w:pPr>
                    </w:p>
                  </w:tc>
                  <w:tc>
                    <w:tcPr>
                      <w:tcW w:w="282" w:type="dxa"/>
                    </w:tcPr>
                    <w:p w14:paraId="579A432A" w14:textId="77777777" w:rsidR="00E557C7" w:rsidRDefault="00E557C7" w:rsidP="00E557C7">
                      <w:pPr>
                        <w:pStyle w:val="Arbeitsanweisung"/>
                        <w:tabs>
                          <w:tab w:val="left" w:pos="709"/>
                        </w:tabs>
                      </w:pPr>
                    </w:p>
                  </w:tc>
                  <w:tc>
                    <w:tcPr>
                      <w:tcW w:w="282" w:type="dxa"/>
                    </w:tcPr>
                    <w:p w14:paraId="540F7786" w14:textId="77777777" w:rsidR="00E557C7" w:rsidRDefault="00E557C7" w:rsidP="00E557C7">
                      <w:pPr>
                        <w:pStyle w:val="Arbeitsanweisung"/>
                        <w:tabs>
                          <w:tab w:val="left" w:pos="709"/>
                        </w:tabs>
                      </w:pPr>
                    </w:p>
                  </w:tc>
                  <w:tc>
                    <w:tcPr>
                      <w:tcW w:w="282" w:type="dxa"/>
                    </w:tcPr>
                    <w:p w14:paraId="706944A4" w14:textId="77777777" w:rsidR="00E557C7" w:rsidRDefault="00E557C7" w:rsidP="00E557C7">
                      <w:pPr>
                        <w:pStyle w:val="Arbeitsanweisung"/>
                        <w:tabs>
                          <w:tab w:val="left" w:pos="709"/>
                        </w:tabs>
                      </w:pPr>
                    </w:p>
                  </w:tc>
                  <w:tc>
                    <w:tcPr>
                      <w:tcW w:w="282" w:type="dxa"/>
                    </w:tcPr>
                    <w:p w14:paraId="117B362D" w14:textId="77777777" w:rsidR="00E557C7" w:rsidRDefault="00E557C7" w:rsidP="00E557C7">
                      <w:pPr>
                        <w:pStyle w:val="Arbeitsanweisung"/>
                        <w:tabs>
                          <w:tab w:val="left" w:pos="709"/>
                        </w:tabs>
                      </w:pPr>
                    </w:p>
                  </w:tc>
                  <w:tc>
                    <w:tcPr>
                      <w:tcW w:w="282" w:type="dxa"/>
                    </w:tcPr>
                    <w:p w14:paraId="3EDA13B8" w14:textId="77777777" w:rsidR="00E557C7" w:rsidRDefault="00E557C7" w:rsidP="00E557C7">
                      <w:pPr>
                        <w:pStyle w:val="Arbeitsanweisung"/>
                        <w:tabs>
                          <w:tab w:val="left" w:pos="709"/>
                        </w:tabs>
                      </w:pPr>
                    </w:p>
                  </w:tc>
                  <w:tc>
                    <w:tcPr>
                      <w:tcW w:w="282" w:type="dxa"/>
                    </w:tcPr>
                    <w:p w14:paraId="4F335C99" w14:textId="77777777" w:rsidR="00E557C7" w:rsidRDefault="00E557C7" w:rsidP="00E557C7">
                      <w:pPr>
                        <w:pStyle w:val="Arbeitsanweisung"/>
                        <w:tabs>
                          <w:tab w:val="left" w:pos="709"/>
                        </w:tabs>
                      </w:pPr>
                    </w:p>
                  </w:tc>
                  <w:tc>
                    <w:tcPr>
                      <w:tcW w:w="282" w:type="dxa"/>
                    </w:tcPr>
                    <w:p w14:paraId="007442DC" w14:textId="77777777" w:rsidR="00E557C7" w:rsidRDefault="00E557C7" w:rsidP="00E557C7">
                      <w:pPr>
                        <w:pStyle w:val="Arbeitsanweisung"/>
                        <w:tabs>
                          <w:tab w:val="left" w:pos="709"/>
                        </w:tabs>
                      </w:pPr>
                    </w:p>
                  </w:tc>
                  <w:tc>
                    <w:tcPr>
                      <w:tcW w:w="282" w:type="dxa"/>
                    </w:tcPr>
                    <w:p w14:paraId="0735AD45" w14:textId="77777777" w:rsidR="00E557C7" w:rsidRDefault="00E557C7" w:rsidP="00E557C7">
                      <w:pPr>
                        <w:pStyle w:val="Arbeitsanweisung"/>
                        <w:tabs>
                          <w:tab w:val="left" w:pos="709"/>
                        </w:tabs>
                      </w:pPr>
                    </w:p>
                  </w:tc>
                  <w:tc>
                    <w:tcPr>
                      <w:tcW w:w="281" w:type="dxa"/>
                    </w:tcPr>
                    <w:p w14:paraId="3144DE26" w14:textId="77777777" w:rsidR="00E557C7" w:rsidRDefault="00E557C7" w:rsidP="00E557C7">
                      <w:pPr>
                        <w:pStyle w:val="Arbeitsanweisung"/>
                        <w:tabs>
                          <w:tab w:val="left" w:pos="709"/>
                        </w:tabs>
                      </w:pPr>
                    </w:p>
                  </w:tc>
                  <w:tc>
                    <w:tcPr>
                      <w:tcW w:w="281" w:type="dxa"/>
                    </w:tcPr>
                    <w:p w14:paraId="3A0B31FB" w14:textId="77777777" w:rsidR="00E557C7" w:rsidRDefault="00E557C7" w:rsidP="00E557C7">
                      <w:pPr>
                        <w:pStyle w:val="Arbeitsanweisung"/>
                        <w:tabs>
                          <w:tab w:val="left" w:pos="709"/>
                        </w:tabs>
                      </w:pPr>
                    </w:p>
                  </w:tc>
                  <w:tc>
                    <w:tcPr>
                      <w:tcW w:w="281" w:type="dxa"/>
                    </w:tcPr>
                    <w:p w14:paraId="5A894808" w14:textId="77777777" w:rsidR="00E557C7" w:rsidRDefault="00E557C7" w:rsidP="00E557C7">
                      <w:pPr>
                        <w:pStyle w:val="Arbeitsanweisung"/>
                        <w:tabs>
                          <w:tab w:val="left" w:pos="709"/>
                        </w:tabs>
                      </w:pPr>
                    </w:p>
                  </w:tc>
                  <w:tc>
                    <w:tcPr>
                      <w:tcW w:w="281" w:type="dxa"/>
                    </w:tcPr>
                    <w:p w14:paraId="5F9D34F8" w14:textId="77777777" w:rsidR="00E557C7" w:rsidRDefault="00E557C7" w:rsidP="00E557C7">
                      <w:pPr>
                        <w:pStyle w:val="Arbeitsanweisung"/>
                        <w:tabs>
                          <w:tab w:val="left" w:pos="709"/>
                        </w:tabs>
                      </w:pPr>
                    </w:p>
                  </w:tc>
                  <w:tc>
                    <w:tcPr>
                      <w:tcW w:w="281" w:type="dxa"/>
                    </w:tcPr>
                    <w:p w14:paraId="2D05F4AC" w14:textId="77777777" w:rsidR="00E557C7" w:rsidRDefault="00E557C7" w:rsidP="00E557C7">
                      <w:pPr>
                        <w:pStyle w:val="Arbeitsanweisung"/>
                        <w:tabs>
                          <w:tab w:val="left" w:pos="709"/>
                        </w:tabs>
                        <w:ind w:left="0" w:firstLine="0"/>
                      </w:pPr>
                    </w:p>
                  </w:tc>
                  <w:tc>
                    <w:tcPr>
                      <w:tcW w:w="281" w:type="dxa"/>
                    </w:tcPr>
                    <w:p w14:paraId="58883782" w14:textId="77777777" w:rsidR="00E557C7" w:rsidRDefault="00E557C7" w:rsidP="00E557C7">
                      <w:pPr>
                        <w:pStyle w:val="Arbeitsanweisung"/>
                        <w:tabs>
                          <w:tab w:val="left" w:pos="709"/>
                        </w:tabs>
                      </w:pPr>
                    </w:p>
                  </w:tc>
                  <w:tc>
                    <w:tcPr>
                      <w:tcW w:w="281" w:type="dxa"/>
                    </w:tcPr>
                    <w:p w14:paraId="7CC66BEF" w14:textId="77777777" w:rsidR="00E557C7" w:rsidRDefault="00E557C7" w:rsidP="00E557C7">
                      <w:pPr>
                        <w:pStyle w:val="Arbeitsanweisung"/>
                        <w:tabs>
                          <w:tab w:val="left" w:pos="709"/>
                        </w:tabs>
                      </w:pPr>
                    </w:p>
                  </w:tc>
                  <w:tc>
                    <w:tcPr>
                      <w:tcW w:w="281" w:type="dxa"/>
                    </w:tcPr>
                    <w:p w14:paraId="6327BDBD" w14:textId="77777777" w:rsidR="00E557C7" w:rsidRDefault="00E557C7" w:rsidP="00E557C7">
                      <w:pPr>
                        <w:pStyle w:val="Arbeitsanweisung"/>
                        <w:tabs>
                          <w:tab w:val="left" w:pos="709"/>
                        </w:tabs>
                      </w:pPr>
                    </w:p>
                  </w:tc>
                  <w:tc>
                    <w:tcPr>
                      <w:tcW w:w="281" w:type="dxa"/>
                    </w:tcPr>
                    <w:p w14:paraId="06A6D6B4" w14:textId="77777777" w:rsidR="00E557C7" w:rsidRDefault="00E557C7" w:rsidP="00E557C7">
                      <w:pPr>
                        <w:pStyle w:val="Arbeitsanweisung"/>
                        <w:tabs>
                          <w:tab w:val="left" w:pos="709"/>
                        </w:tabs>
                      </w:pPr>
                    </w:p>
                  </w:tc>
                  <w:tc>
                    <w:tcPr>
                      <w:tcW w:w="281" w:type="dxa"/>
                    </w:tcPr>
                    <w:p w14:paraId="49875F1A" w14:textId="77777777" w:rsidR="00E557C7" w:rsidRDefault="00E557C7" w:rsidP="00E557C7">
                      <w:pPr>
                        <w:pStyle w:val="Arbeitsanweisung"/>
                        <w:tabs>
                          <w:tab w:val="left" w:pos="709"/>
                        </w:tabs>
                      </w:pPr>
                    </w:p>
                  </w:tc>
                  <w:tc>
                    <w:tcPr>
                      <w:tcW w:w="281" w:type="dxa"/>
                    </w:tcPr>
                    <w:p w14:paraId="69584C9F" w14:textId="77777777" w:rsidR="00E557C7" w:rsidRDefault="00E557C7" w:rsidP="00E557C7">
                      <w:pPr>
                        <w:pStyle w:val="Arbeitsanweisung"/>
                        <w:tabs>
                          <w:tab w:val="left" w:pos="709"/>
                        </w:tabs>
                      </w:pPr>
                    </w:p>
                  </w:tc>
                  <w:tc>
                    <w:tcPr>
                      <w:tcW w:w="281" w:type="dxa"/>
                    </w:tcPr>
                    <w:p w14:paraId="7B806A57" w14:textId="77777777" w:rsidR="00E557C7" w:rsidRDefault="00E557C7" w:rsidP="00E557C7">
                      <w:pPr>
                        <w:pStyle w:val="Arbeitsanweisung"/>
                        <w:tabs>
                          <w:tab w:val="left" w:pos="709"/>
                        </w:tabs>
                      </w:pPr>
                    </w:p>
                  </w:tc>
                  <w:tc>
                    <w:tcPr>
                      <w:tcW w:w="281" w:type="dxa"/>
                    </w:tcPr>
                    <w:p w14:paraId="087C921B" w14:textId="77777777" w:rsidR="00E557C7" w:rsidRDefault="00E557C7" w:rsidP="00E557C7">
                      <w:pPr>
                        <w:pStyle w:val="Arbeitsanweisung"/>
                        <w:tabs>
                          <w:tab w:val="left" w:pos="709"/>
                        </w:tabs>
                      </w:pPr>
                    </w:p>
                  </w:tc>
                  <w:tc>
                    <w:tcPr>
                      <w:tcW w:w="281" w:type="dxa"/>
                    </w:tcPr>
                    <w:p w14:paraId="2DFDCB16" w14:textId="77777777" w:rsidR="00E557C7" w:rsidRDefault="00E557C7" w:rsidP="00E557C7">
                      <w:pPr>
                        <w:pStyle w:val="Arbeitsanweisung"/>
                        <w:tabs>
                          <w:tab w:val="left" w:pos="709"/>
                        </w:tabs>
                      </w:pPr>
                    </w:p>
                  </w:tc>
                  <w:tc>
                    <w:tcPr>
                      <w:tcW w:w="281" w:type="dxa"/>
                    </w:tcPr>
                    <w:p w14:paraId="7C64C416" w14:textId="77777777" w:rsidR="00E557C7" w:rsidRDefault="00E557C7" w:rsidP="00E557C7">
                      <w:pPr>
                        <w:pStyle w:val="Arbeitsanweisung"/>
                        <w:tabs>
                          <w:tab w:val="left" w:pos="709"/>
                        </w:tabs>
                      </w:pPr>
                    </w:p>
                  </w:tc>
                  <w:tc>
                    <w:tcPr>
                      <w:tcW w:w="281" w:type="dxa"/>
                    </w:tcPr>
                    <w:p w14:paraId="40C36991" w14:textId="77777777" w:rsidR="00E557C7" w:rsidRDefault="00E557C7" w:rsidP="00E557C7">
                      <w:pPr>
                        <w:pStyle w:val="Arbeitsanweisung"/>
                        <w:tabs>
                          <w:tab w:val="left" w:pos="709"/>
                        </w:tabs>
                      </w:pPr>
                    </w:p>
                  </w:tc>
                  <w:tc>
                    <w:tcPr>
                      <w:tcW w:w="281" w:type="dxa"/>
                    </w:tcPr>
                    <w:p w14:paraId="23B5B6F8" w14:textId="77777777" w:rsidR="00E557C7" w:rsidRDefault="00E557C7" w:rsidP="00E557C7">
                      <w:pPr>
                        <w:pStyle w:val="Arbeitsanweisung"/>
                        <w:tabs>
                          <w:tab w:val="left" w:pos="709"/>
                        </w:tabs>
                      </w:pPr>
                    </w:p>
                  </w:tc>
                </w:tr>
                <w:tr w:rsidR="00E557C7" w14:paraId="27DA4B79" w14:textId="77777777" w:rsidTr="002D69F1">
                  <w:trPr>
                    <w:trHeight w:val="283"/>
                  </w:trPr>
                  <w:tc>
                    <w:tcPr>
                      <w:tcW w:w="282" w:type="dxa"/>
                    </w:tcPr>
                    <w:p w14:paraId="619B993B" w14:textId="77777777" w:rsidR="00E557C7" w:rsidRDefault="00E557C7" w:rsidP="00E557C7">
                      <w:pPr>
                        <w:pStyle w:val="Arbeitsanweisung"/>
                        <w:tabs>
                          <w:tab w:val="left" w:pos="709"/>
                        </w:tabs>
                      </w:pPr>
                    </w:p>
                  </w:tc>
                  <w:tc>
                    <w:tcPr>
                      <w:tcW w:w="282" w:type="dxa"/>
                    </w:tcPr>
                    <w:p w14:paraId="29525449" w14:textId="77777777" w:rsidR="00E557C7" w:rsidRDefault="00E557C7" w:rsidP="00E557C7">
                      <w:pPr>
                        <w:pStyle w:val="Arbeitsanweisung"/>
                        <w:tabs>
                          <w:tab w:val="left" w:pos="709"/>
                        </w:tabs>
                      </w:pPr>
                    </w:p>
                  </w:tc>
                  <w:tc>
                    <w:tcPr>
                      <w:tcW w:w="282" w:type="dxa"/>
                    </w:tcPr>
                    <w:p w14:paraId="567844EB" w14:textId="77777777" w:rsidR="00E557C7" w:rsidRDefault="00E557C7" w:rsidP="00E557C7">
                      <w:pPr>
                        <w:pStyle w:val="Arbeitsanweisung"/>
                        <w:tabs>
                          <w:tab w:val="left" w:pos="709"/>
                        </w:tabs>
                      </w:pPr>
                    </w:p>
                  </w:tc>
                  <w:tc>
                    <w:tcPr>
                      <w:tcW w:w="282" w:type="dxa"/>
                    </w:tcPr>
                    <w:p w14:paraId="5EF8C163" w14:textId="77777777" w:rsidR="00E557C7" w:rsidRDefault="00E557C7" w:rsidP="00E557C7">
                      <w:pPr>
                        <w:pStyle w:val="Arbeitsanweisung"/>
                        <w:tabs>
                          <w:tab w:val="left" w:pos="709"/>
                        </w:tabs>
                      </w:pPr>
                    </w:p>
                  </w:tc>
                  <w:tc>
                    <w:tcPr>
                      <w:tcW w:w="282" w:type="dxa"/>
                    </w:tcPr>
                    <w:p w14:paraId="081FE0E3" w14:textId="77777777" w:rsidR="00E557C7" w:rsidRDefault="00E557C7" w:rsidP="00E557C7">
                      <w:pPr>
                        <w:pStyle w:val="Arbeitsanweisung"/>
                        <w:tabs>
                          <w:tab w:val="left" w:pos="709"/>
                        </w:tabs>
                      </w:pPr>
                    </w:p>
                  </w:tc>
                  <w:tc>
                    <w:tcPr>
                      <w:tcW w:w="282" w:type="dxa"/>
                    </w:tcPr>
                    <w:p w14:paraId="4A0329D9" w14:textId="77777777" w:rsidR="00E557C7" w:rsidRDefault="00E557C7" w:rsidP="00E557C7">
                      <w:pPr>
                        <w:pStyle w:val="Arbeitsanweisung"/>
                        <w:tabs>
                          <w:tab w:val="left" w:pos="709"/>
                        </w:tabs>
                      </w:pPr>
                    </w:p>
                  </w:tc>
                  <w:tc>
                    <w:tcPr>
                      <w:tcW w:w="282" w:type="dxa"/>
                    </w:tcPr>
                    <w:p w14:paraId="76694B50" w14:textId="77777777" w:rsidR="00E557C7" w:rsidRDefault="00E557C7" w:rsidP="00E557C7">
                      <w:pPr>
                        <w:pStyle w:val="Arbeitsanweisung"/>
                        <w:tabs>
                          <w:tab w:val="left" w:pos="709"/>
                        </w:tabs>
                      </w:pPr>
                    </w:p>
                  </w:tc>
                  <w:tc>
                    <w:tcPr>
                      <w:tcW w:w="282" w:type="dxa"/>
                    </w:tcPr>
                    <w:p w14:paraId="407B21F7" w14:textId="77777777" w:rsidR="00E557C7" w:rsidRDefault="00E557C7" w:rsidP="00E557C7">
                      <w:pPr>
                        <w:pStyle w:val="Arbeitsanweisung"/>
                        <w:tabs>
                          <w:tab w:val="left" w:pos="709"/>
                        </w:tabs>
                      </w:pPr>
                    </w:p>
                  </w:tc>
                  <w:tc>
                    <w:tcPr>
                      <w:tcW w:w="282" w:type="dxa"/>
                    </w:tcPr>
                    <w:p w14:paraId="4ED2DBC5" w14:textId="77777777" w:rsidR="00E557C7" w:rsidRDefault="00E557C7" w:rsidP="00E557C7">
                      <w:pPr>
                        <w:pStyle w:val="Arbeitsanweisung"/>
                        <w:tabs>
                          <w:tab w:val="left" w:pos="709"/>
                        </w:tabs>
                      </w:pPr>
                    </w:p>
                  </w:tc>
                  <w:tc>
                    <w:tcPr>
                      <w:tcW w:w="282" w:type="dxa"/>
                    </w:tcPr>
                    <w:p w14:paraId="0A45E2A5" w14:textId="77777777" w:rsidR="00E557C7" w:rsidRDefault="00E557C7" w:rsidP="00E557C7">
                      <w:pPr>
                        <w:pStyle w:val="Arbeitsanweisung"/>
                        <w:tabs>
                          <w:tab w:val="left" w:pos="709"/>
                        </w:tabs>
                      </w:pPr>
                    </w:p>
                  </w:tc>
                  <w:tc>
                    <w:tcPr>
                      <w:tcW w:w="282" w:type="dxa"/>
                    </w:tcPr>
                    <w:p w14:paraId="361491C2" w14:textId="77777777" w:rsidR="00E557C7" w:rsidRDefault="00E557C7" w:rsidP="00E557C7">
                      <w:pPr>
                        <w:pStyle w:val="Arbeitsanweisung"/>
                        <w:tabs>
                          <w:tab w:val="left" w:pos="709"/>
                        </w:tabs>
                      </w:pPr>
                    </w:p>
                  </w:tc>
                  <w:tc>
                    <w:tcPr>
                      <w:tcW w:w="282" w:type="dxa"/>
                    </w:tcPr>
                    <w:p w14:paraId="4E2893B2" w14:textId="77777777" w:rsidR="00E557C7" w:rsidRDefault="00E557C7" w:rsidP="00E557C7">
                      <w:pPr>
                        <w:pStyle w:val="Arbeitsanweisung"/>
                        <w:tabs>
                          <w:tab w:val="left" w:pos="709"/>
                        </w:tabs>
                      </w:pPr>
                    </w:p>
                  </w:tc>
                  <w:tc>
                    <w:tcPr>
                      <w:tcW w:w="282" w:type="dxa"/>
                    </w:tcPr>
                    <w:p w14:paraId="05B6F3CD" w14:textId="77777777" w:rsidR="00E557C7" w:rsidRDefault="00E557C7" w:rsidP="00E557C7">
                      <w:pPr>
                        <w:pStyle w:val="Arbeitsanweisung"/>
                        <w:tabs>
                          <w:tab w:val="left" w:pos="709"/>
                        </w:tabs>
                      </w:pPr>
                    </w:p>
                  </w:tc>
                  <w:tc>
                    <w:tcPr>
                      <w:tcW w:w="282" w:type="dxa"/>
                    </w:tcPr>
                    <w:p w14:paraId="56B3B4AC" w14:textId="77777777" w:rsidR="00E557C7" w:rsidRDefault="00E557C7" w:rsidP="00E557C7">
                      <w:pPr>
                        <w:pStyle w:val="Arbeitsanweisung"/>
                        <w:tabs>
                          <w:tab w:val="left" w:pos="709"/>
                        </w:tabs>
                      </w:pPr>
                    </w:p>
                  </w:tc>
                  <w:tc>
                    <w:tcPr>
                      <w:tcW w:w="282" w:type="dxa"/>
                    </w:tcPr>
                    <w:p w14:paraId="472702F9" w14:textId="77777777" w:rsidR="00E557C7" w:rsidRDefault="00E557C7" w:rsidP="00E557C7">
                      <w:pPr>
                        <w:pStyle w:val="Arbeitsanweisung"/>
                        <w:tabs>
                          <w:tab w:val="left" w:pos="709"/>
                        </w:tabs>
                      </w:pPr>
                    </w:p>
                  </w:tc>
                  <w:tc>
                    <w:tcPr>
                      <w:tcW w:w="281" w:type="dxa"/>
                    </w:tcPr>
                    <w:p w14:paraId="3EA9F827" w14:textId="77777777" w:rsidR="00E557C7" w:rsidRDefault="00E557C7" w:rsidP="00E557C7">
                      <w:pPr>
                        <w:pStyle w:val="Arbeitsanweisung"/>
                        <w:tabs>
                          <w:tab w:val="left" w:pos="709"/>
                        </w:tabs>
                      </w:pPr>
                    </w:p>
                  </w:tc>
                  <w:tc>
                    <w:tcPr>
                      <w:tcW w:w="281" w:type="dxa"/>
                    </w:tcPr>
                    <w:p w14:paraId="19A1C703" w14:textId="77777777" w:rsidR="00E557C7" w:rsidRDefault="00E557C7" w:rsidP="00E557C7">
                      <w:pPr>
                        <w:pStyle w:val="Arbeitsanweisung"/>
                        <w:tabs>
                          <w:tab w:val="left" w:pos="709"/>
                        </w:tabs>
                      </w:pPr>
                    </w:p>
                  </w:tc>
                  <w:tc>
                    <w:tcPr>
                      <w:tcW w:w="281" w:type="dxa"/>
                    </w:tcPr>
                    <w:p w14:paraId="6E5C8592" w14:textId="77777777" w:rsidR="00E557C7" w:rsidRDefault="00E557C7" w:rsidP="00E557C7">
                      <w:pPr>
                        <w:pStyle w:val="Arbeitsanweisung"/>
                        <w:tabs>
                          <w:tab w:val="left" w:pos="709"/>
                        </w:tabs>
                      </w:pPr>
                    </w:p>
                  </w:tc>
                  <w:tc>
                    <w:tcPr>
                      <w:tcW w:w="281" w:type="dxa"/>
                    </w:tcPr>
                    <w:p w14:paraId="6E7D16D1" w14:textId="77777777" w:rsidR="00E557C7" w:rsidRDefault="00E557C7" w:rsidP="00E557C7">
                      <w:pPr>
                        <w:pStyle w:val="Arbeitsanweisung"/>
                        <w:tabs>
                          <w:tab w:val="left" w:pos="709"/>
                        </w:tabs>
                      </w:pPr>
                    </w:p>
                  </w:tc>
                  <w:tc>
                    <w:tcPr>
                      <w:tcW w:w="281" w:type="dxa"/>
                    </w:tcPr>
                    <w:p w14:paraId="4FE1359A" w14:textId="77777777" w:rsidR="00E557C7" w:rsidRDefault="00E557C7" w:rsidP="00E557C7">
                      <w:pPr>
                        <w:pStyle w:val="Arbeitsanweisung"/>
                        <w:tabs>
                          <w:tab w:val="left" w:pos="709"/>
                        </w:tabs>
                        <w:ind w:left="0" w:firstLine="0"/>
                      </w:pPr>
                    </w:p>
                  </w:tc>
                  <w:tc>
                    <w:tcPr>
                      <w:tcW w:w="281" w:type="dxa"/>
                    </w:tcPr>
                    <w:p w14:paraId="0DD24185" w14:textId="77777777" w:rsidR="00E557C7" w:rsidRDefault="00E557C7" w:rsidP="00E557C7">
                      <w:pPr>
                        <w:pStyle w:val="Arbeitsanweisung"/>
                        <w:tabs>
                          <w:tab w:val="left" w:pos="709"/>
                        </w:tabs>
                      </w:pPr>
                    </w:p>
                  </w:tc>
                  <w:tc>
                    <w:tcPr>
                      <w:tcW w:w="281" w:type="dxa"/>
                    </w:tcPr>
                    <w:p w14:paraId="5628465C" w14:textId="77777777" w:rsidR="00E557C7" w:rsidRDefault="00E557C7" w:rsidP="00E557C7">
                      <w:pPr>
                        <w:pStyle w:val="Arbeitsanweisung"/>
                        <w:tabs>
                          <w:tab w:val="left" w:pos="709"/>
                        </w:tabs>
                      </w:pPr>
                    </w:p>
                  </w:tc>
                  <w:tc>
                    <w:tcPr>
                      <w:tcW w:w="281" w:type="dxa"/>
                    </w:tcPr>
                    <w:p w14:paraId="6220165B" w14:textId="77777777" w:rsidR="00E557C7" w:rsidRDefault="00E557C7" w:rsidP="00E557C7">
                      <w:pPr>
                        <w:pStyle w:val="Arbeitsanweisung"/>
                        <w:tabs>
                          <w:tab w:val="left" w:pos="709"/>
                        </w:tabs>
                      </w:pPr>
                    </w:p>
                  </w:tc>
                  <w:tc>
                    <w:tcPr>
                      <w:tcW w:w="281" w:type="dxa"/>
                    </w:tcPr>
                    <w:p w14:paraId="04068039" w14:textId="77777777" w:rsidR="00E557C7" w:rsidRDefault="00E557C7" w:rsidP="00E557C7">
                      <w:pPr>
                        <w:pStyle w:val="Arbeitsanweisung"/>
                        <w:tabs>
                          <w:tab w:val="left" w:pos="709"/>
                        </w:tabs>
                      </w:pPr>
                    </w:p>
                  </w:tc>
                  <w:tc>
                    <w:tcPr>
                      <w:tcW w:w="281" w:type="dxa"/>
                    </w:tcPr>
                    <w:p w14:paraId="0871B20C" w14:textId="77777777" w:rsidR="00E557C7" w:rsidRDefault="00E557C7" w:rsidP="00E557C7">
                      <w:pPr>
                        <w:pStyle w:val="Arbeitsanweisung"/>
                        <w:tabs>
                          <w:tab w:val="left" w:pos="709"/>
                        </w:tabs>
                      </w:pPr>
                    </w:p>
                  </w:tc>
                  <w:tc>
                    <w:tcPr>
                      <w:tcW w:w="281" w:type="dxa"/>
                    </w:tcPr>
                    <w:p w14:paraId="0CC837B3" w14:textId="77777777" w:rsidR="00E557C7" w:rsidRDefault="00E557C7" w:rsidP="00E557C7">
                      <w:pPr>
                        <w:pStyle w:val="Arbeitsanweisung"/>
                        <w:tabs>
                          <w:tab w:val="left" w:pos="709"/>
                        </w:tabs>
                      </w:pPr>
                    </w:p>
                  </w:tc>
                  <w:tc>
                    <w:tcPr>
                      <w:tcW w:w="281" w:type="dxa"/>
                    </w:tcPr>
                    <w:p w14:paraId="780D907C" w14:textId="77777777" w:rsidR="00E557C7" w:rsidRDefault="00E557C7" w:rsidP="00E557C7">
                      <w:pPr>
                        <w:pStyle w:val="Arbeitsanweisung"/>
                        <w:tabs>
                          <w:tab w:val="left" w:pos="709"/>
                        </w:tabs>
                      </w:pPr>
                    </w:p>
                  </w:tc>
                  <w:tc>
                    <w:tcPr>
                      <w:tcW w:w="281" w:type="dxa"/>
                    </w:tcPr>
                    <w:p w14:paraId="3B6CE9AC" w14:textId="77777777" w:rsidR="00E557C7" w:rsidRDefault="00E557C7" w:rsidP="00E557C7">
                      <w:pPr>
                        <w:pStyle w:val="Arbeitsanweisung"/>
                        <w:tabs>
                          <w:tab w:val="left" w:pos="709"/>
                        </w:tabs>
                      </w:pPr>
                    </w:p>
                  </w:tc>
                  <w:tc>
                    <w:tcPr>
                      <w:tcW w:w="281" w:type="dxa"/>
                    </w:tcPr>
                    <w:p w14:paraId="5C4D3271" w14:textId="77777777" w:rsidR="00E557C7" w:rsidRDefault="00E557C7" w:rsidP="00E557C7">
                      <w:pPr>
                        <w:pStyle w:val="Arbeitsanweisung"/>
                        <w:tabs>
                          <w:tab w:val="left" w:pos="709"/>
                        </w:tabs>
                      </w:pPr>
                    </w:p>
                  </w:tc>
                  <w:tc>
                    <w:tcPr>
                      <w:tcW w:w="281" w:type="dxa"/>
                    </w:tcPr>
                    <w:p w14:paraId="1894F36B" w14:textId="77777777" w:rsidR="00E557C7" w:rsidRDefault="00E557C7" w:rsidP="00E557C7">
                      <w:pPr>
                        <w:pStyle w:val="Arbeitsanweisung"/>
                        <w:tabs>
                          <w:tab w:val="left" w:pos="709"/>
                        </w:tabs>
                      </w:pPr>
                    </w:p>
                  </w:tc>
                  <w:tc>
                    <w:tcPr>
                      <w:tcW w:w="281" w:type="dxa"/>
                    </w:tcPr>
                    <w:p w14:paraId="254B0599" w14:textId="77777777" w:rsidR="00E557C7" w:rsidRDefault="00E557C7" w:rsidP="00E557C7">
                      <w:pPr>
                        <w:pStyle w:val="Arbeitsanweisung"/>
                        <w:tabs>
                          <w:tab w:val="left" w:pos="709"/>
                        </w:tabs>
                      </w:pPr>
                    </w:p>
                  </w:tc>
                  <w:tc>
                    <w:tcPr>
                      <w:tcW w:w="281" w:type="dxa"/>
                    </w:tcPr>
                    <w:p w14:paraId="4A227B20" w14:textId="77777777" w:rsidR="00E557C7" w:rsidRDefault="00E557C7" w:rsidP="00E557C7">
                      <w:pPr>
                        <w:pStyle w:val="Arbeitsanweisung"/>
                        <w:tabs>
                          <w:tab w:val="left" w:pos="709"/>
                        </w:tabs>
                      </w:pPr>
                    </w:p>
                  </w:tc>
                </w:tr>
                <w:tr w:rsidR="00E557C7" w14:paraId="784779BB" w14:textId="77777777" w:rsidTr="002D69F1">
                  <w:trPr>
                    <w:trHeight w:val="283"/>
                  </w:trPr>
                  <w:tc>
                    <w:tcPr>
                      <w:tcW w:w="282" w:type="dxa"/>
                    </w:tcPr>
                    <w:p w14:paraId="7C8E3A6B" w14:textId="77777777" w:rsidR="00E557C7" w:rsidRDefault="00E557C7" w:rsidP="00E557C7">
                      <w:pPr>
                        <w:pStyle w:val="Arbeitsanweisung"/>
                        <w:tabs>
                          <w:tab w:val="left" w:pos="709"/>
                        </w:tabs>
                      </w:pPr>
                    </w:p>
                  </w:tc>
                  <w:tc>
                    <w:tcPr>
                      <w:tcW w:w="282" w:type="dxa"/>
                    </w:tcPr>
                    <w:p w14:paraId="7764166D" w14:textId="77777777" w:rsidR="00E557C7" w:rsidRDefault="00E557C7" w:rsidP="00E557C7">
                      <w:pPr>
                        <w:pStyle w:val="Arbeitsanweisung"/>
                        <w:tabs>
                          <w:tab w:val="left" w:pos="709"/>
                        </w:tabs>
                      </w:pPr>
                    </w:p>
                  </w:tc>
                  <w:tc>
                    <w:tcPr>
                      <w:tcW w:w="282" w:type="dxa"/>
                    </w:tcPr>
                    <w:p w14:paraId="55BD41AB" w14:textId="77777777" w:rsidR="00E557C7" w:rsidRDefault="00E557C7" w:rsidP="00E557C7">
                      <w:pPr>
                        <w:pStyle w:val="Arbeitsanweisung"/>
                        <w:tabs>
                          <w:tab w:val="left" w:pos="709"/>
                        </w:tabs>
                      </w:pPr>
                    </w:p>
                  </w:tc>
                  <w:tc>
                    <w:tcPr>
                      <w:tcW w:w="282" w:type="dxa"/>
                    </w:tcPr>
                    <w:p w14:paraId="588D1084" w14:textId="77777777" w:rsidR="00E557C7" w:rsidRDefault="00E557C7" w:rsidP="00E557C7">
                      <w:pPr>
                        <w:pStyle w:val="Arbeitsanweisung"/>
                        <w:tabs>
                          <w:tab w:val="left" w:pos="709"/>
                        </w:tabs>
                      </w:pPr>
                    </w:p>
                  </w:tc>
                  <w:tc>
                    <w:tcPr>
                      <w:tcW w:w="282" w:type="dxa"/>
                    </w:tcPr>
                    <w:p w14:paraId="36BF7829" w14:textId="77777777" w:rsidR="00E557C7" w:rsidRDefault="00E557C7" w:rsidP="00E557C7">
                      <w:pPr>
                        <w:pStyle w:val="Arbeitsanweisung"/>
                        <w:tabs>
                          <w:tab w:val="left" w:pos="709"/>
                        </w:tabs>
                      </w:pPr>
                    </w:p>
                  </w:tc>
                  <w:tc>
                    <w:tcPr>
                      <w:tcW w:w="282" w:type="dxa"/>
                    </w:tcPr>
                    <w:p w14:paraId="6A719F6C" w14:textId="77777777" w:rsidR="00E557C7" w:rsidRDefault="00E557C7" w:rsidP="00E557C7">
                      <w:pPr>
                        <w:pStyle w:val="Arbeitsanweisung"/>
                        <w:tabs>
                          <w:tab w:val="left" w:pos="709"/>
                        </w:tabs>
                      </w:pPr>
                    </w:p>
                  </w:tc>
                  <w:tc>
                    <w:tcPr>
                      <w:tcW w:w="282" w:type="dxa"/>
                    </w:tcPr>
                    <w:p w14:paraId="23FDECF8" w14:textId="77777777" w:rsidR="00E557C7" w:rsidRDefault="00E557C7" w:rsidP="00E557C7">
                      <w:pPr>
                        <w:pStyle w:val="Arbeitsanweisung"/>
                        <w:tabs>
                          <w:tab w:val="left" w:pos="709"/>
                        </w:tabs>
                      </w:pPr>
                    </w:p>
                  </w:tc>
                  <w:tc>
                    <w:tcPr>
                      <w:tcW w:w="282" w:type="dxa"/>
                    </w:tcPr>
                    <w:p w14:paraId="5F78ADCC" w14:textId="77777777" w:rsidR="00E557C7" w:rsidRDefault="00E557C7" w:rsidP="00E557C7">
                      <w:pPr>
                        <w:pStyle w:val="Arbeitsanweisung"/>
                        <w:tabs>
                          <w:tab w:val="left" w:pos="709"/>
                        </w:tabs>
                      </w:pPr>
                    </w:p>
                  </w:tc>
                  <w:tc>
                    <w:tcPr>
                      <w:tcW w:w="282" w:type="dxa"/>
                    </w:tcPr>
                    <w:p w14:paraId="33B064CB" w14:textId="77777777" w:rsidR="00E557C7" w:rsidRDefault="00E557C7" w:rsidP="00E557C7">
                      <w:pPr>
                        <w:pStyle w:val="Arbeitsanweisung"/>
                        <w:tabs>
                          <w:tab w:val="left" w:pos="709"/>
                        </w:tabs>
                      </w:pPr>
                    </w:p>
                  </w:tc>
                  <w:tc>
                    <w:tcPr>
                      <w:tcW w:w="282" w:type="dxa"/>
                    </w:tcPr>
                    <w:p w14:paraId="111798FD" w14:textId="77777777" w:rsidR="00E557C7" w:rsidRDefault="00E557C7" w:rsidP="00E557C7">
                      <w:pPr>
                        <w:pStyle w:val="Arbeitsanweisung"/>
                        <w:tabs>
                          <w:tab w:val="left" w:pos="709"/>
                        </w:tabs>
                      </w:pPr>
                    </w:p>
                  </w:tc>
                  <w:tc>
                    <w:tcPr>
                      <w:tcW w:w="282" w:type="dxa"/>
                    </w:tcPr>
                    <w:p w14:paraId="5154E233" w14:textId="77777777" w:rsidR="00E557C7" w:rsidRDefault="00E557C7" w:rsidP="00E557C7">
                      <w:pPr>
                        <w:pStyle w:val="Arbeitsanweisung"/>
                        <w:tabs>
                          <w:tab w:val="left" w:pos="709"/>
                        </w:tabs>
                      </w:pPr>
                    </w:p>
                  </w:tc>
                  <w:tc>
                    <w:tcPr>
                      <w:tcW w:w="282" w:type="dxa"/>
                    </w:tcPr>
                    <w:p w14:paraId="40769286" w14:textId="77777777" w:rsidR="00E557C7" w:rsidRDefault="00E557C7" w:rsidP="00E557C7">
                      <w:pPr>
                        <w:pStyle w:val="Arbeitsanweisung"/>
                        <w:tabs>
                          <w:tab w:val="left" w:pos="709"/>
                        </w:tabs>
                      </w:pPr>
                    </w:p>
                  </w:tc>
                  <w:tc>
                    <w:tcPr>
                      <w:tcW w:w="282" w:type="dxa"/>
                    </w:tcPr>
                    <w:p w14:paraId="1FDFE9E9" w14:textId="77777777" w:rsidR="00E557C7" w:rsidRDefault="00E557C7" w:rsidP="00E557C7">
                      <w:pPr>
                        <w:pStyle w:val="Arbeitsanweisung"/>
                        <w:tabs>
                          <w:tab w:val="left" w:pos="709"/>
                        </w:tabs>
                      </w:pPr>
                    </w:p>
                  </w:tc>
                  <w:tc>
                    <w:tcPr>
                      <w:tcW w:w="282" w:type="dxa"/>
                    </w:tcPr>
                    <w:p w14:paraId="6C1D5134" w14:textId="77777777" w:rsidR="00E557C7" w:rsidRDefault="00E557C7" w:rsidP="00E557C7">
                      <w:pPr>
                        <w:pStyle w:val="Arbeitsanweisung"/>
                        <w:tabs>
                          <w:tab w:val="left" w:pos="709"/>
                        </w:tabs>
                      </w:pPr>
                    </w:p>
                  </w:tc>
                  <w:tc>
                    <w:tcPr>
                      <w:tcW w:w="282" w:type="dxa"/>
                    </w:tcPr>
                    <w:p w14:paraId="3BC1359F" w14:textId="77777777" w:rsidR="00E557C7" w:rsidRDefault="00E557C7" w:rsidP="00E557C7">
                      <w:pPr>
                        <w:pStyle w:val="Arbeitsanweisung"/>
                        <w:tabs>
                          <w:tab w:val="left" w:pos="709"/>
                        </w:tabs>
                      </w:pPr>
                    </w:p>
                  </w:tc>
                  <w:tc>
                    <w:tcPr>
                      <w:tcW w:w="281" w:type="dxa"/>
                    </w:tcPr>
                    <w:p w14:paraId="7E32E6CE" w14:textId="77777777" w:rsidR="00E557C7" w:rsidRDefault="00E557C7" w:rsidP="00E557C7">
                      <w:pPr>
                        <w:pStyle w:val="Arbeitsanweisung"/>
                        <w:tabs>
                          <w:tab w:val="left" w:pos="709"/>
                        </w:tabs>
                      </w:pPr>
                    </w:p>
                  </w:tc>
                  <w:tc>
                    <w:tcPr>
                      <w:tcW w:w="281" w:type="dxa"/>
                    </w:tcPr>
                    <w:p w14:paraId="01CD6912" w14:textId="77777777" w:rsidR="00E557C7" w:rsidRDefault="00E557C7" w:rsidP="00E557C7">
                      <w:pPr>
                        <w:pStyle w:val="Arbeitsanweisung"/>
                        <w:tabs>
                          <w:tab w:val="left" w:pos="709"/>
                        </w:tabs>
                      </w:pPr>
                    </w:p>
                  </w:tc>
                  <w:tc>
                    <w:tcPr>
                      <w:tcW w:w="281" w:type="dxa"/>
                    </w:tcPr>
                    <w:p w14:paraId="4044914F" w14:textId="77777777" w:rsidR="00E557C7" w:rsidRDefault="00E557C7" w:rsidP="00E557C7">
                      <w:pPr>
                        <w:pStyle w:val="Arbeitsanweisung"/>
                        <w:tabs>
                          <w:tab w:val="left" w:pos="709"/>
                        </w:tabs>
                      </w:pPr>
                    </w:p>
                  </w:tc>
                  <w:tc>
                    <w:tcPr>
                      <w:tcW w:w="281" w:type="dxa"/>
                    </w:tcPr>
                    <w:p w14:paraId="21875F44" w14:textId="77777777" w:rsidR="00E557C7" w:rsidRDefault="00E557C7" w:rsidP="00E557C7">
                      <w:pPr>
                        <w:pStyle w:val="Arbeitsanweisung"/>
                        <w:tabs>
                          <w:tab w:val="left" w:pos="709"/>
                        </w:tabs>
                      </w:pPr>
                    </w:p>
                  </w:tc>
                  <w:tc>
                    <w:tcPr>
                      <w:tcW w:w="281" w:type="dxa"/>
                    </w:tcPr>
                    <w:p w14:paraId="615E7CD5" w14:textId="77777777" w:rsidR="00E557C7" w:rsidRDefault="00E557C7" w:rsidP="00E557C7">
                      <w:pPr>
                        <w:pStyle w:val="Arbeitsanweisung"/>
                        <w:tabs>
                          <w:tab w:val="left" w:pos="709"/>
                        </w:tabs>
                        <w:ind w:left="0" w:firstLine="0"/>
                      </w:pPr>
                    </w:p>
                  </w:tc>
                  <w:tc>
                    <w:tcPr>
                      <w:tcW w:w="281" w:type="dxa"/>
                    </w:tcPr>
                    <w:p w14:paraId="00E7DC03" w14:textId="77777777" w:rsidR="00E557C7" w:rsidRDefault="00E557C7" w:rsidP="00E557C7">
                      <w:pPr>
                        <w:pStyle w:val="Arbeitsanweisung"/>
                        <w:tabs>
                          <w:tab w:val="left" w:pos="709"/>
                        </w:tabs>
                      </w:pPr>
                    </w:p>
                  </w:tc>
                  <w:tc>
                    <w:tcPr>
                      <w:tcW w:w="281" w:type="dxa"/>
                    </w:tcPr>
                    <w:p w14:paraId="59F01064" w14:textId="77777777" w:rsidR="00E557C7" w:rsidRDefault="00E557C7" w:rsidP="00E557C7">
                      <w:pPr>
                        <w:pStyle w:val="Arbeitsanweisung"/>
                        <w:tabs>
                          <w:tab w:val="left" w:pos="709"/>
                        </w:tabs>
                      </w:pPr>
                    </w:p>
                  </w:tc>
                  <w:tc>
                    <w:tcPr>
                      <w:tcW w:w="281" w:type="dxa"/>
                    </w:tcPr>
                    <w:p w14:paraId="69B1BA19" w14:textId="77777777" w:rsidR="00E557C7" w:rsidRDefault="00E557C7" w:rsidP="00E557C7">
                      <w:pPr>
                        <w:pStyle w:val="Arbeitsanweisung"/>
                        <w:tabs>
                          <w:tab w:val="left" w:pos="709"/>
                        </w:tabs>
                      </w:pPr>
                    </w:p>
                  </w:tc>
                  <w:tc>
                    <w:tcPr>
                      <w:tcW w:w="281" w:type="dxa"/>
                    </w:tcPr>
                    <w:p w14:paraId="623D3A5B" w14:textId="77777777" w:rsidR="00E557C7" w:rsidRDefault="00E557C7" w:rsidP="00E557C7">
                      <w:pPr>
                        <w:pStyle w:val="Arbeitsanweisung"/>
                        <w:tabs>
                          <w:tab w:val="left" w:pos="709"/>
                        </w:tabs>
                      </w:pPr>
                    </w:p>
                  </w:tc>
                  <w:tc>
                    <w:tcPr>
                      <w:tcW w:w="281" w:type="dxa"/>
                    </w:tcPr>
                    <w:p w14:paraId="61F496C3" w14:textId="77777777" w:rsidR="00E557C7" w:rsidRDefault="00E557C7" w:rsidP="00E557C7">
                      <w:pPr>
                        <w:pStyle w:val="Arbeitsanweisung"/>
                        <w:tabs>
                          <w:tab w:val="left" w:pos="709"/>
                        </w:tabs>
                      </w:pPr>
                    </w:p>
                  </w:tc>
                  <w:tc>
                    <w:tcPr>
                      <w:tcW w:w="281" w:type="dxa"/>
                    </w:tcPr>
                    <w:p w14:paraId="7F48B1A5" w14:textId="77777777" w:rsidR="00E557C7" w:rsidRDefault="00E557C7" w:rsidP="00E557C7">
                      <w:pPr>
                        <w:pStyle w:val="Arbeitsanweisung"/>
                        <w:tabs>
                          <w:tab w:val="left" w:pos="709"/>
                        </w:tabs>
                      </w:pPr>
                    </w:p>
                  </w:tc>
                  <w:tc>
                    <w:tcPr>
                      <w:tcW w:w="281" w:type="dxa"/>
                    </w:tcPr>
                    <w:p w14:paraId="22D3FBFB" w14:textId="77777777" w:rsidR="00E557C7" w:rsidRDefault="00E557C7" w:rsidP="00E557C7">
                      <w:pPr>
                        <w:pStyle w:val="Arbeitsanweisung"/>
                        <w:tabs>
                          <w:tab w:val="left" w:pos="709"/>
                        </w:tabs>
                      </w:pPr>
                    </w:p>
                  </w:tc>
                  <w:tc>
                    <w:tcPr>
                      <w:tcW w:w="281" w:type="dxa"/>
                    </w:tcPr>
                    <w:p w14:paraId="39769B89" w14:textId="77777777" w:rsidR="00E557C7" w:rsidRDefault="00E557C7" w:rsidP="00E557C7">
                      <w:pPr>
                        <w:pStyle w:val="Arbeitsanweisung"/>
                        <w:tabs>
                          <w:tab w:val="left" w:pos="709"/>
                        </w:tabs>
                      </w:pPr>
                    </w:p>
                  </w:tc>
                  <w:tc>
                    <w:tcPr>
                      <w:tcW w:w="281" w:type="dxa"/>
                    </w:tcPr>
                    <w:p w14:paraId="163997F6" w14:textId="77777777" w:rsidR="00E557C7" w:rsidRDefault="00E557C7" w:rsidP="00E557C7">
                      <w:pPr>
                        <w:pStyle w:val="Arbeitsanweisung"/>
                        <w:tabs>
                          <w:tab w:val="left" w:pos="709"/>
                        </w:tabs>
                      </w:pPr>
                    </w:p>
                  </w:tc>
                  <w:tc>
                    <w:tcPr>
                      <w:tcW w:w="281" w:type="dxa"/>
                    </w:tcPr>
                    <w:p w14:paraId="3A876CE5" w14:textId="77777777" w:rsidR="00E557C7" w:rsidRDefault="00E557C7" w:rsidP="00E557C7">
                      <w:pPr>
                        <w:pStyle w:val="Arbeitsanweisung"/>
                        <w:tabs>
                          <w:tab w:val="left" w:pos="709"/>
                        </w:tabs>
                      </w:pPr>
                    </w:p>
                  </w:tc>
                  <w:tc>
                    <w:tcPr>
                      <w:tcW w:w="281" w:type="dxa"/>
                    </w:tcPr>
                    <w:p w14:paraId="78694D54" w14:textId="77777777" w:rsidR="00E557C7" w:rsidRDefault="00E557C7" w:rsidP="00E557C7">
                      <w:pPr>
                        <w:pStyle w:val="Arbeitsanweisung"/>
                        <w:tabs>
                          <w:tab w:val="left" w:pos="709"/>
                        </w:tabs>
                      </w:pPr>
                    </w:p>
                  </w:tc>
                  <w:tc>
                    <w:tcPr>
                      <w:tcW w:w="281" w:type="dxa"/>
                    </w:tcPr>
                    <w:p w14:paraId="7AC87BEF" w14:textId="77777777" w:rsidR="00E557C7" w:rsidRDefault="00E557C7" w:rsidP="00E557C7">
                      <w:pPr>
                        <w:pStyle w:val="Arbeitsanweisung"/>
                        <w:tabs>
                          <w:tab w:val="left" w:pos="709"/>
                        </w:tabs>
                      </w:pPr>
                    </w:p>
                  </w:tc>
                </w:tr>
                <w:tr w:rsidR="00E557C7" w14:paraId="00F8B6F1" w14:textId="77777777" w:rsidTr="002D69F1">
                  <w:trPr>
                    <w:trHeight w:val="283"/>
                  </w:trPr>
                  <w:tc>
                    <w:tcPr>
                      <w:tcW w:w="282" w:type="dxa"/>
                    </w:tcPr>
                    <w:p w14:paraId="6915E927" w14:textId="77777777" w:rsidR="00E557C7" w:rsidRDefault="00E557C7" w:rsidP="00E557C7">
                      <w:pPr>
                        <w:pStyle w:val="Arbeitsanweisung"/>
                        <w:tabs>
                          <w:tab w:val="left" w:pos="709"/>
                        </w:tabs>
                      </w:pPr>
                    </w:p>
                  </w:tc>
                  <w:tc>
                    <w:tcPr>
                      <w:tcW w:w="282" w:type="dxa"/>
                    </w:tcPr>
                    <w:p w14:paraId="089E5E81" w14:textId="77777777" w:rsidR="00E557C7" w:rsidRDefault="00E557C7" w:rsidP="00E557C7">
                      <w:pPr>
                        <w:pStyle w:val="Arbeitsanweisung"/>
                        <w:tabs>
                          <w:tab w:val="left" w:pos="709"/>
                        </w:tabs>
                      </w:pPr>
                    </w:p>
                  </w:tc>
                  <w:tc>
                    <w:tcPr>
                      <w:tcW w:w="282" w:type="dxa"/>
                    </w:tcPr>
                    <w:p w14:paraId="3E9C2C77" w14:textId="77777777" w:rsidR="00E557C7" w:rsidRDefault="00E557C7" w:rsidP="00E557C7">
                      <w:pPr>
                        <w:pStyle w:val="Arbeitsanweisung"/>
                        <w:tabs>
                          <w:tab w:val="left" w:pos="709"/>
                        </w:tabs>
                      </w:pPr>
                    </w:p>
                  </w:tc>
                  <w:tc>
                    <w:tcPr>
                      <w:tcW w:w="282" w:type="dxa"/>
                    </w:tcPr>
                    <w:p w14:paraId="0862B484" w14:textId="77777777" w:rsidR="00E557C7" w:rsidRDefault="00E557C7" w:rsidP="00E557C7">
                      <w:pPr>
                        <w:pStyle w:val="Arbeitsanweisung"/>
                        <w:tabs>
                          <w:tab w:val="left" w:pos="709"/>
                        </w:tabs>
                      </w:pPr>
                    </w:p>
                  </w:tc>
                  <w:tc>
                    <w:tcPr>
                      <w:tcW w:w="282" w:type="dxa"/>
                    </w:tcPr>
                    <w:p w14:paraId="4DB3D2EA" w14:textId="77777777" w:rsidR="00E557C7" w:rsidRDefault="00E557C7" w:rsidP="00E557C7">
                      <w:pPr>
                        <w:pStyle w:val="Arbeitsanweisung"/>
                        <w:tabs>
                          <w:tab w:val="left" w:pos="709"/>
                        </w:tabs>
                      </w:pPr>
                    </w:p>
                  </w:tc>
                  <w:tc>
                    <w:tcPr>
                      <w:tcW w:w="282" w:type="dxa"/>
                    </w:tcPr>
                    <w:p w14:paraId="06AF463C" w14:textId="77777777" w:rsidR="00E557C7" w:rsidRDefault="00E557C7" w:rsidP="00E557C7">
                      <w:pPr>
                        <w:pStyle w:val="Arbeitsanweisung"/>
                        <w:tabs>
                          <w:tab w:val="left" w:pos="709"/>
                        </w:tabs>
                      </w:pPr>
                    </w:p>
                  </w:tc>
                  <w:tc>
                    <w:tcPr>
                      <w:tcW w:w="282" w:type="dxa"/>
                    </w:tcPr>
                    <w:p w14:paraId="0D261C81" w14:textId="77777777" w:rsidR="00E557C7" w:rsidRDefault="00E557C7" w:rsidP="00E557C7">
                      <w:pPr>
                        <w:pStyle w:val="Arbeitsanweisung"/>
                        <w:tabs>
                          <w:tab w:val="left" w:pos="709"/>
                        </w:tabs>
                      </w:pPr>
                    </w:p>
                  </w:tc>
                  <w:tc>
                    <w:tcPr>
                      <w:tcW w:w="282" w:type="dxa"/>
                    </w:tcPr>
                    <w:p w14:paraId="0A2036E4" w14:textId="77777777" w:rsidR="00E557C7" w:rsidRDefault="00E557C7" w:rsidP="00E557C7">
                      <w:pPr>
                        <w:pStyle w:val="Arbeitsanweisung"/>
                        <w:tabs>
                          <w:tab w:val="left" w:pos="709"/>
                        </w:tabs>
                      </w:pPr>
                    </w:p>
                  </w:tc>
                  <w:tc>
                    <w:tcPr>
                      <w:tcW w:w="282" w:type="dxa"/>
                    </w:tcPr>
                    <w:p w14:paraId="10E67AE2" w14:textId="77777777" w:rsidR="00E557C7" w:rsidRDefault="00E557C7" w:rsidP="00E557C7">
                      <w:pPr>
                        <w:pStyle w:val="Arbeitsanweisung"/>
                        <w:tabs>
                          <w:tab w:val="left" w:pos="709"/>
                        </w:tabs>
                      </w:pPr>
                    </w:p>
                  </w:tc>
                  <w:tc>
                    <w:tcPr>
                      <w:tcW w:w="282" w:type="dxa"/>
                    </w:tcPr>
                    <w:p w14:paraId="7504F076" w14:textId="77777777" w:rsidR="00E557C7" w:rsidRDefault="00E557C7" w:rsidP="00E557C7">
                      <w:pPr>
                        <w:pStyle w:val="Arbeitsanweisung"/>
                        <w:tabs>
                          <w:tab w:val="left" w:pos="709"/>
                        </w:tabs>
                      </w:pPr>
                    </w:p>
                  </w:tc>
                  <w:tc>
                    <w:tcPr>
                      <w:tcW w:w="282" w:type="dxa"/>
                    </w:tcPr>
                    <w:p w14:paraId="5989E031" w14:textId="77777777" w:rsidR="00E557C7" w:rsidRDefault="00E557C7" w:rsidP="00E557C7">
                      <w:pPr>
                        <w:pStyle w:val="Arbeitsanweisung"/>
                        <w:tabs>
                          <w:tab w:val="left" w:pos="709"/>
                        </w:tabs>
                      </w:pPr>
                    </w:p>
                  </w:tc>
                  <w:tc>
                    <w:tcPr>
                      <w:tcW w:w="282" w:type="dxa"/>
                    </w:tcPr>
                    <w:p w14:paraId="196AA56C" w14:textId="77777777" w:rsidR="00E557C7" w:rsidRDefault="00E557C7" w:rsidP="00E557C7">
                      <w:pPr>
                        <w:pStyle w:val="Arbeitsanweisung"/>
                        <w:tabs>
                          <w:tab w:val="left" w:pos="709"/>
                        </w:tabs>
                      </w:pPr>
                    </w:p>
                  </w:tc>
                  <w:tc>
                    <w:tcPr>
                      <w:tcW w:w="282" w:type="dxa"/>
                    </w:tcPr>
                    <w:p w14:paraId="2B58F01C" w14:textId="77777777" w:rsidR="00E557C7" w:rsidRDefault="00E557C7" w:rsidP="00E557C7">
                      <w:pPr>
                        <w:pStyle w:val="Arbeitsanweisung"/>
                        <w:tabs>
                          <w:tab w:val="left" w:pos="709"/>
                        </w:tabs>
                      </w:pPr>
                    </w:p>
                  </w:tc>
                  <w:tc>
                    <w:tcPr>
                      <w:tcW w:w="282" w:type="dxa"/>
                    </w:tcPr>
                    <w:p w14:paraId="0E002DC7" w14:textId="77777777" w:rsidR="00E557C7" w:rsidRDefault="00E557C7" w:rsidP="00E557C7">
                      <w:pPr>
                        <w:pStyle w:val="Arbeitsanweisung"/>
                        <w:tabs>
                          <w:tab w:val="left" w:pos="709"/>
                        </w:tabs>
                      </w:pPr>
                    </w:p>
                  </w:tc>
                  <w:tc>
                    <w:tcPr>
                      <w:tcW w:w="282" w:type="dxa"/>
                    </w:tcPr>
                    <w:p w14:paraId="37E8E956" w14:textId="77777777" w:rsidR="00E557C7" w:rsidRDefault="00E557C7" w:rsidP="00E557C7">
                      <w:pPr>
                        <w:pStyle w:val="Arbeitsanweisung"/>
                        <w:tabs>
                          <w:tab w:val="left" w:pos="709"/>
                        </w:tabs>
                      </w:pPr>
                    </w:p>
                  </w:tc>
                  <w:tc>
                    <w:tcPr>
                      <w:tcW w:w="281" w:type="dxa"/>
                    </w:tcPr>
                    <w:p w14:paraId="7D4C4B00" w14:textId="77777777" w:rsidR="00E557C7" w:rsidRDefault="00E557C7" w:rsidP="00E557C7">
                      <w:pPr>
                        <w:pStyle w:val="Arbeitsanweisung"/>
                        <w:tabs>
                          <w:tab w:val="left" w:pos="709"/>
                        </w:tabs>
                      </w:pPr>
                    </w:p>
                  </w:tc>
                  <w:tc>
                    <w:tcPr>
                      <w:tcW w:w="281" w:type="dxa"/>
                    </w:tcPr>
                    <w:p w14:paraId="72E63921" w14:textId="77777777" w:rsidR="00E557C7" w:rsidRDefault="00E557C7" w:rsidP="00E557C7">
                      <w:pPr>
                        <w:pStyle w:val="Arbeitsanweisung"/>
                        <w:tabs>
                          <w:tab w:val="left" w:pos="709"/>
                        </w:tabs>
                      </w:pPr>
                    </w:p>
                  </w:tc>
                  <w:tc>
                    <w:tcPr>
                      <w:tcW w:w="281" w:type="dxa"/>
                    </w:tcPr>
                    <w:p w14:paraId="052AAA31" w14:textId="77777777" w:rsidR="00E557C7" w:rsidRDefault="00E557C7" w:rsidP="00E557C7">
                      <w:pPr>
                        <w:pStyle w:val="Arbeitsanweisung"/>
                        <w:tabs>
                          <w:tab w:val="left" w:pos="709"/>
                        </w:tabs>
                      </w:pPr>
                    </w:p>
                  </w:tc>
                  <w:tc>
                    <w:tcPr>
                      <w:tcW w:w="281" w:type="dxa"/>
                    </w:tcPr>
                    <w:p w14:paraId="50CFCF60" w14:textId="77777777" w:rsidR="00E557C7" w:rsidRDefault="00E557C7" w:rsidP="00E557C7">
                      <w:pPr>
                        <w:pStyle w:val="Arbeitsanweisung"/>
                        <w:tabs>
                          <w:tab w:val="left" w:pos="709"/>
                        </w:tabs>
                      </w:pPr>
                    </w:p>
                  </w:tc>
                  <w:tc>
                    <w:tcPr>
                      <w:tcW w:w="281" w:type="dxa"/>
                    </w:tcPr>
                    <w:p w14:paraId="4F536AD8" w14:textId="77777777" w:rsidR="00E557C7" w:rsidRDefault="00E557C7" w:rsidP="00E557C7">
                      <w:pPr>
                        <w:pStyle w:val="Arbeitsanweisung"/>
                        <w:tabs>
                          <w:tab w:val="left" w:pos="709"/>
                        </w:tabs>
                        <w:ind w:left="0" w:firstLine="0"/>
                      </w:pPr>
                    </w:p>
                  </w:tc>
                  <w:tc>
                    <w:tcPr>
                      <w:tcW w:w="281" w:type="dxa"/>
                    </w:tcPr>
                    <w:p w14:paraId="4E36B98F" w14:textId="77777777" w:rsidR="00E557C7" w:rsidRDefault="00E557C7" w:rsidP="00E557C7">
                      <w:pPr>
                        <w:pStyle w:val="Arbeitsanweisung"/>
                        <w:tabs>
                          <w:tab w:val="left" w:pos="709"/>
                        </w:tabs>
                      </w:pPr>
                    </w:p>
                  </w:tc>
                  <w:tc>
                    <w:tcPr>
                      <w:tcW w:w="281" w:type="dxa"/>
                    </w:tcPr>
                    <w:p w14:paraId="24797BAB" w14:textId="77777777" w:rsidR="00E557C7" w:rsidRDefault="00E557C7" w:rsidP="00E557C7">
                      <w:pPr>
                        <w:pStyle w:val="Arbeitsanweisung"/>
                        <w:tabs>
                          <w:tab w:val="left" w:pos="709"/>
                        </w:tabs>
                      </w:pPr>
                    </w:p>
                  </w:tc>
                  <w:tc>
                    <w:tcPr>
                      <w:tcW w:w="281" w:type="dxa"/>
                    </w:tcPr>
                    <w:p w14:paraId="638A04FE" w14:textId="77777777" w:rsidR="00E557C7" w:rsidRDefault="00E557C7" w:rsidP="00E557C7">
                      <w:pPr>
                        <w:pStyle w:val="Arbeitsanweisung"/>
                        <w:tabs>
                          <w:tab w:val="left" w:pos="709"/>
                        </w:tabs>
                      </w:pPr>
                    </w:p>
                  </w:tc>
                  <w:tc>
                    <w:tcPr>
                      <w:tcW w:w="281" w:type="dxa"/>
                    </w:tcPr>
                    <w:p w14:paraId="40EE751E" w14:textId="77777777" w:rsidR="00E557C7" w:rsidRDefault="00E557C7" w:rsidP="00E557C7">
                      <w:pPr>
                        <w:pStyle w:val="Arbeitsanweisung"/>
                        <w:tabs>
                          <w:tab w:val="left" w:pos="709"/>
                        </w:tabs>
                      </w:pPr>
                    </w:p>
                  </w:tc>
                  <w:tc>
                    <w:tcPr>
                      <w:tcW w:w="281" w:type="dxa"/>
                    </w:tcPr>
                    <w:p w14:paraId="170FC882" w14:textId="77777777" w:rsidR="00E557C7" w:rsidRDefault="00E557C7" w:rsidP="00E557C7">
                      <w:pPr>
                        <w:pStyle w:val="Arbeitsanweisung"/>
                        <w:tabs>
                          <w:tab w:val="left" w:pos="709"/>
                        </w:tabs>
                      </w:pPr>
                    </w:p>
                  </w:tc>
                  <w:tc>
                    <w:tcPr>
                      <w:tcW w:w="281" w:type="dxa"/>
                    </w:tcPr>
                    <w:p w14:paraId="538BD713" w14:textId="77777777" w:rsidR="00E557C7" w:rsidRDefault="00E557C7" w:rsidP="00E557C7">
                      <w:pPr>
                        <w:pStyle w:val="Arbeitsanweisung"/>
                        <w:tabs>
                          <w:tab w:val="left" w:pos="709"/>
                        </w:tabs>
                      </w:pPr>
                    </w:p>
                  </w:tc>
                  <w:tc>
                    <w:tcPr>
                      <w:tcW w:w="281" w:type="dxa"/>
                    </w:tcPr>
                    <w:p w14:paraId="36C6E86B" w14:textId="77777777" w:rsidR="00E557C7" w:rsidRDefault="00E557C7" w:rsidP="00E557C7">
                      <w:pPr>
                        <w:pStyle w:val="Arbeitsanweisung"/>
                        <w:tabs>
                          <w:tab w:val="left" w:pos="709"/>
                        </w:tabs>
                      </w:pPr>
                    </w:p>
                  </w:tc>
                  <w:tc>
                    <w:tcPr>
                      <w:tcW w:w="281" w:type="dxa"/>
                    </w:tcPr>
                    <w:p w14:paraId="07CF15A9" w14:textId="77777777" w:rsidR="00E557C7" w:rsidRDefault="00E557C7" w:rsidP="00E557C7">
                      <w:pPr>
                        <w:pStyle w:val="Arbeitsanweisung"/>
                        <w:tabs>
                          <w:tab w:val="left" w:pos="709"/>
                        </w:tabs>
                      </w:pPr>
                    </w:p>
                  </w:tc>
                  <w:tc>
                    <w:tcPr>
                      <w:tcW w:w="281" w:type="dxa"/>
                    </w:tcPr>
                    <w:p w14:paraId="2E7E9E22" w14:textId="77777777" w:rsidR="00E557C7" w:rsidRDefault="00E557C7" w:rsidP="00E557C7">
                      <w:pPr>
                        <w:pStyle w:val="Arbeitsanweisung"/>
                        <w:tabs>
                          <w:tab w:val="left" w:pos="709"/>
                        </w:tabs>
                      </w:pPr>
                    </w:p>
                  </w:tc>
                  <w:tc>
                    <w:tcPr>
                      <w:tcW w:w="281" w:type="dxa"/>
                    </w:tcPr>
                    <w:p w14:paraId="4A85387F" w14:textId="77777777" w:rsidR="00E557C7" w:rsidRDefault="00E557C7" w:rsidP="00E557C7">
                      <w:pPr>
                        <w:pStyle w:val="Arbeitsanweisung"/>
                        <w:tabs>
                          <w:tab w:val="left" w:pos="709"/>
                        </w:tabs>
                      </w:pPr>
                    </w:p>
                  </w:tc>
                  <w:tc>
                    <w:tcPr>
                      <w:tcW w:w="281" w:type="dxa"/>
                    </w:tcPr>
                    <w:p w14:paraId="73D5382D" w14:textId="77777777" w:rsidR="00E557C7" w:rsidRDefault="00E557C7" w:rsidP="00E557C7">
                      <w:pPr>
                        <w:pStyle w:val="Arbeitsanweisung"/>
                        <w:tabs>
                          <w:tab w:val="left" w:pos="709"/>
                        </w:tabs>
                      </w:pPr>
                    </w:p>
                  </w:tc>
                  <w:tc>
                    <w:tcPr>
                      <w:tcW w:w="281" w:type="dxa"/>
                    </w:tcPr>
                    <w:p w14:paraId="55D90098" w14:textId="77777777" w:rsidR="00E557C7" w:rsidRDefault="00E557C7" w:rsidP="00E557C7">
                      <w:pPr>
                        <w:pStyle w:val="Arbeitsanweisung"/>
                        <w:tabs>
                          <w:tab w:val="left" w:pos="709"/>
                        </w:tabs>
                      </w:pPr>
                    </w:p>
                  </w:tc>
                </w:tr>
                <w:tr w:rsidR="00E557C7" w14:paraId="47B1D0EF" w14:textId="77777777" w:rsidTr="002D69F1">
                  <w:trPr>
                    <w:trHeight w:val="283"/>
                  </w:trPr>
                  <w:tc>
                    <w:tcPr>
                      <w:tcW w:w="282" w:type="dxa"/>
                    </w:tcPr>
                    <w:p w14:paraId="608EE85B" w14:textId="77777777" w:rsidR="00E557C7" w:rsidRDefault="00E557C7" w:rsidP="00E557C7">
                      <w:pPr>
                        <w:pStyle w:val="Arbeitsanweisung"/>
                        <w:tabs>
                          <w:tab w:val="left" w:pos="709"/>
                        </w:tabs>
                      </w:pPr>
                    </w:p>
                  </w:tc>
                  <w:tc>
                    <w:tcPr>
                      <w:tcW w:w="282" w:type="dxa"/>
                    </w:tcPr>
                    <w:p w14:paraId="6574DCB9" w14:textId="77777777" w:rsidR="00E557C7" w:rsidRDefault="00E557C7" w:rsidP="00E557C7">
                      <w:pPr>
                        <w:pStyle w:val="Arbeitsanweisung"/>
                        <w:tabs>
                          <w:tab w:val="left" w:pos="709"/>
                        </w:tabs>
                      </w:pPr>
                    </w:p>
                  </w:tc>
                  <w:tc>
                    <w:tcPr>
                      <w:tcW w:w="282" w:type="dxa"/>
                    </w:tcPr>
                    <w:p w14:paraId="4F449F90" w14:textId="77777777" w:rsidR="00E557C7" w:rsidRDefault="00E557C7" w:rsidP="00E557C7">
                      <w:pPr>
                        <w:pStyle w:val="Arbeitsanweisung"/>
                        <w:tabs>
                          <w:tab w:val="left" w:pos="709"/>
                        </w:tabs>
                      </w:pPr>
                    </w:p>
                  </w:tc>
                  <w:tc>
                    <w:tcPr>
                      <w:tcW w:w="282" w:type="dxa"/>
                    </w:tcPr>
                    <w:p w14:paraId="16AA48E8" w14:textId="77777777" w:rsidR="00E557C7" w:rsidRDefault="00E557C7" w:rsidP="00E557C7">
                      <w:pPr>
                        <w:pStyle w:val="Arbeitsanweisung"/>
                        <w:tabs>
                          <w:tab w:val="left" w:pos="709"/>
                        </w:tabs>
                      </w:pPr>
                    </w:p>
                  </w:tc>
                  <w:tc>
                    <w:tcPr>
                      <w:tcW w:w="282" w:type="dxa"/>
                    </w:tcPr>
                    <w:p w14:paraId="1DBBADD9" w14:textId="77777777" w:rsidR="00E557C7" w:rsidRDefault="00E557C7" w:rsidP="00E557C7">
                      <w:pPr>
                        <w:pStyle w:val="Arbeitsanweisung"/>
                        <w:tabs>
                          <w:tab w:val="left" w:pos="709"/>
                        </w:tabs>
                      </w:pPr>
                    </w:p>
                  </w:tc>
                  <w:tc>
                    <w:tcPr>
                      <w:tcW w:w="282" w:type="dxa"/>
                    </w:tcPr>
                    <w:p w14:paraId="44090ED6" w14:textId="77777777" w:rsidR="00E557C7" w:rsidRDefault="00E557C7" w:rsidP="00E557C7">
                      <w:pPr>
                        <w:pStyle w:val="Arbeitsanweisung"/>
                        <w:tabs>
                          <w:tab w:val="left" w:pos="709"/>
                        </w:tabs>
                      </w:pPr>
                    </w:p>
                  </w:tc>
                  <w:tc>
                    <w:tcPr>
                      <w:tcW w:w="282" w:type="dxa"/>
                    </w:tcPr>
                    <w:p w14:paraId="2A8AF9A4" w14:textId="77777777" w:rsidR="00E557C7" w:rsidRDefault="00E557C7" w:rsidP="00E557C7">
                      <w:pPr>
                        <w:pStyle w:val="Arbeitsanweisung"/>
                        <w:tabs>
                          <w:tab w:val="left" w:pos="709"/>
                        </w:tabs>
                      </w:pPr>
                    </w:p>
                  </w:tc>
                  <w:tc>
                    <w:tcPr>
                      <w:tcW w:w="282" w:type="dxa"/>
                    </w:tcPr>
                    <w:p w14:paraId="3097D083" w14:textId="77777777" w:rsidR="00E557C7" w:rsidRDefault="00E557C7" w:rsidP="00E557C7">
                      <w:pPr>
                        <w:pStyle w:val="Arbeitsanweisung"/>
                        <w:tabs>
                          <w:tab w:val="left" w:pos="709"/>
                        </w:tabs>
                      </w:pPr>
                    </w:p>
                  </w:tc>
                  <w:tc>
                    <w:tcPr>
                      <w:tcW w:w="282" w:type="dxa"/>
                    </w:tcPr>
                    <w:p w14:paraId="4B26F374" w14:textId="77777777" w:rsidR="00E557C7" w:rsidRDefault="00E557C7" w:rsidP="00E557C7">
                      <w:pPr>
                        <w:pStyle w:val="Arbeitsanweisung"/>
                        <w:tabs>
                          <w:tab w:val="left" w:pos="709"/>
                        </w:tabs>
                      </w:pPr>
                    </w:p>
                  </w:tc>
                  <w:tc>
                    <w:tcPr>
                      <w:tcW w:w="282" w:type="dxa"/>
                    </w:tcPr>
                    <w:p w14:paraId="30567605" w14:textId="77777777" w:rsidR="00E557C7" w:rsidRDefault="00E557C7" w:rsidP="00E557C7">
                      <w:pPr>
                        <w:pStyle w:val="Arbeitsanweisung"/>
                        <w:tabs>
                          <w:tab w:val="left" w:pos="709"/>
                        </w:tabs>
                      </w:pPr>
                    </w:p>
                  </w:tc>
                  <w:tc>
                    <w:tcPr>
                      <w:tcW w:w="282" w:type="dxa"/>
                    </w:tcPr>
                    <w:p w14:paraId="7FFA5F3A" w14:textId="77777777" w:rsidR="00E557C7" w:rsidRDefault="00E557C7" w:rsidP="00E557C7">
                      <w:pPr>
                        <w:pStyle w:val="Arbeitsanweisung"/>
                        <w:tabs>
                          <w:tab w:val="left" w:pos="709"/>
                        </w:tabs>
                      </w:pPr>
                    </w:p>
                  </w:tc>
                  <w:tc>
                    <w:tcPr>
                      <w:tcW w:w="282" w:type="dxa"/>
                    </w:tcPr>
                    <w:p w14:paraId="432423DD" w14:textId="77777777" w:rsidR="00E557C7" w:rsidRDefault="00E557C7" w:rsidP="00E557C7">
                      <w:pPr>
                        <w:pStyle w:val="Arbeitsanweisung"/>
                        <w:tabs>
                          <w:tab w:val="left" w:pos="709"/>
                        </w:tabs>
                      </w:pPr>
                    </w:p>
                  </w:tc>
                  <w:tc>
                    <w:tcPr>
                      <w:tcW w:w="282" w:type="dxa"/>
                    </w:tcPr>
                    <w:p w14:paraId="5C80AF6C" w14:textId="77777777" w:rsidR="00E557C7" w:rsidRDefault="00E557C7" w:rsidP="00E557C7">
                      <w:pPr>
                        <w:pStyle w:val="Arbeitsanweisung"/>
                        <w:tabs>
                          <w:tab w:val="left" w:pos="709"/>
                        </w:tabs>
                      </w:pPr>
                    </w:p>
                  </w:tc>
                  <w:tc>
                    <w:tcPr>
                      <w:tcW w:w="282" w:type="dxa"/>
                    </w:tcPr>
                    <w:p w14:paraId="4FD6AFC7" w14:textId="77777777" w:rsidR="00E557C7" w:rsidRDefault="00E557C7" w:rsidP="00E557C7">
                      <w:pPr>
                        <w:pStyle w:val="Arbeitsanweisung"/>
                        <w:tabs>
                          <w:tab w:val="left" w:pos="709"/>
                        </w:tabs>
                      </w:pPr>
                    </w:p>
                  </w:tc>
                  <w:tc>
                    <w:tcPr>
                      <w:tcW w:w="282" w:type="dxa"/>
                    </w:tcPr>
                    <w:p w14:paraId="7A22548F" w14:textId="77777777" w:rsidR="00E557C7" w:rsidRDefault="00E557C7" w:rsidP="00E557C7">
                      <w:pPr>
                        <w:pStyle w:val="Arbeitsanweisung"/>
                        <w:tabs>
                          <w:tab w:val="left" w:pos="709"/>
                        </w:tabs>
                      </w:pPr>
                    </w:p>
                  </w:tc>
                  <w:tc>
                    <w:tcPr>
                      <w:tcW w:w="281" w:type="dxa"/>
                    </w:tcPr>
                    <w:p w14:paraId="1212E80A" w14:textId="77777777" w:rsidR="00E557C7" w:rsidRDefault="00E557C7" w:rsidP="00E557C7">
                      <w:pPr>
                        <w:pStyle w:val="Arbeitsanweisung"/>
                        <w:tabs>
                          <w:tab w:val="left" w:pos="709"/>
                        </w:tabs>
                      </w:pPr>
                    </w:p>
                  </w:tc>
                  <w:tc>
                    <w:tcPr>
                      <w:tcW w:w="281" w:type="dxa"/>
                    </w:tcPr>
                    <w:p w14:paraId="7A5C854C" w14:textId="77777777" w:rsidR="00E557C7" w:rsidRDefault="00E557C7" w:rsidP="00E557C7">
                      <w:pPr>
                        <w:pStyle w:val="Arbeitsanweisung"/>
                        <w:tabs>
                          <w:tab w:val="left" w:pos="709"/>
                        </w:tabs>
                      </w:pPr>
                    </w:p>
                  </w:tc>
                  <w:tc>
                    <w:tcPr>
                      <w:tcW w:w="281" w:type="dxa"/>
                    </w:tcPr>
                    <w:p w14:paraId="4A72A141" w14:textId="77777777" w:rsidR="00E557C7" w:rsidRDefault="00E557C7" w:rsidP="00E557C7">
                      <w:pPr>
                        <w:pStyle w:val="Arbeitsanweisung"/>
                        <w:tabs>
                          <w:tab w:val="left" w:pos="709"/>
                        </w:tabs>
                      </w:pPr>
                    </w:p>
                  </w:tc>
                  <w:tc>
                    <w:tcPr>
                      <w:tcW w:w="281" w:type="dxa"/>
                    </w:tcPr>
                    <w:p w14:paraId="2AA12324" w14:textId="77777777" w:rsidR="00E557C7" w:rsidRDefault="00E557C7" w:rsidP="00E557C7">
                      <w:pPr>
                        <w:pStyle w:val="Arbeitsanweisung"/>
                        <w:tabs>
                          <w:tab w:val="left" w:pos="709"/>
                        </w:tabs>
                      </w:pPr>
                    </w:p>
                  </w:tc>
                  <w:tc>
                    <w:tcPr>
                      <w:tcW w:w="281" w:type="dxa"/>
                    </w:tcPr>
                    <w:p w14:paraId="02CDDE78" w14:textId="77777777" w:rsidR="00E557C7" w:rsidRDefault="00E557C7" w:rsidP="00E557C7">
                      <w:pPr>
                        <w:pStyle w:val="Arbeitsanweisung"/>
                        <w:tabs>
                          <w:tab w:val="left" w:pos="709"/>
                        </w:tabs>
                        <w:ind w:left="0" w:firstLine="0"/>
                      </w:pPr>
                    </w:p>
                  </w:tc>
                  <w:tc>
                    <w:tcPr>
                      <w:tcW w:w="281" w:type="dxa"/>
                    </w:tcPr>
                    <w:p w14:paraId="2EDC5286" w14:textId="77777777" w:rsidR="00E557C7" w:rsidRDefault="00E557C7" w:rsidP="00E557C7">
                      <w:pPr>
                        <w:pStyle w:val="Arbeitsanweisung"/>
                        <w:tabs>
                          <w:tab w:val="left" w:pos="709"/>
                        </w:tabs>
                      </w:pPr>
                    </w:p>
                  </w:tc>
                  <w:tc>
                    <w:tcPr>
                      <w:tcW w:w="281" w:type="dxa"/>
                    </w:tcPr>
                    <w:p w14:paraId="5556A99C" w14:textId="77777777" w:rsidR="00E557C7" w:rsidRDefault="00E557C7" w:rsidP="00E557C7">
                      <w:pPr>
                        <w:pStyle w:val="Arbeitsanweisung"/>
                        <w:tabs>
                          <w:tab w:val="left" w:pos="709"/>
                        </w:tabs>
                      </w:pPr>
                    </w:p>
                  </w:tc>
                  <w:tc>
                    <w:tcPr>
                      <w:tcW w:w="281" w:type="dxa"/>
                    </w:tcPr>
                    <w:p w14:paraId="78B5A8B9" w14:textId="77777777" w:rsidR="00E557C7" w:rsidRDefault="00E557C7" w:rsidP="00E557C7">
                      <w:pPr>
                        <w:pStyle w:val="Arbeitsanweisung"/>
                        <w:tabs>
                          <w:tab w:val="left" w:pos="709"/>
                        </w:tabs>
                      </w:pPr>
                    </w:p>
                  </w:tc>
                  <w:tc>
                    <w:tcPr>
                      <w:tcW w:w="281" w:type="dxa"/>
                    </w:tcPr>
                    <w:p w14:paraId="6C16C65A" w14:textId="77777777" w:rsidR="00E557C7" w:rsidRDefault="00E557C7" w:rsidP="00E557C7">
                      <w:pPr>
                        <w:pStyle w:val="Arbeitsanweisung"/>
                        <w:tabs>
                          <w:tab w:val="left" w:pos="709"/>
                        </w:tabs>
                      </w:pPr>
                    </w:p>
                  </w:tc>
                  <w:tc>
                    <w:tcPr>
                      <w:tcW w:w="281" w:type="dxa"/>
                    </w:tcPr>
                    <w:p w14:paraId="40C4625B" w14:textId="77777777" w:rsidR="00E557C7" w:rsidRDefault="00E557C7" w:rsidP="00E557C7">
                      <w:pPr>
                        <w:pStyle w:val="Arbeitsanweisung"/>
                        <w:tabs>
                          <w:tab w:val="left" w:pos="709"/>
                        </w:tabs>
                      </w:pPr>
                    </w:p>
                  </w:tc>
                  <w:tc>
                    <w:tcPr>
                      <w:tcW w:w="281" w:type="dxa"/>
                    </w:tcPr>
                    <w:p w14:paraId="48FE1A0B" w14:textId="77777777" w:rsidR="00E557C7" w:rsidRDefault="00E557C7" w:rsidP="00E557C7">
                      <w:pPr>
                        <w:pStyle w:val="Arbeitsanweisung"/>
                        <w:tabs>
                          <w:tab w:val="left" w:pos="709"/>
                        </w:tabs>
                      </w:pPr>
                    </w:p>
                  </w:tc>
                  <w:tc>
                    <w:tcPr>
                      <w:tcW w:w="281" w:type="dxa"/>
                    </w:tcPr>
                    <w:p w14:paraId="573A01CB" w14:textId="77777777" w:rsidR="00E557C7" w:rsidRDefault="00E557C7" w:rsidP="00E557C7">
                      <w:pPr>
                        <w:pStyle w:val="Arbeitsanweisung"/>
                        <w:tabs>
                          <w:tab w:val="left" w:pos="709"/>
                        </w:tabs>
                      </w:pPr>
                    </w:p>
                  </w:tc>
                  <w:tc>
                    <w:tcPr>
                      <w:tcW w:w="281" w:type="dxa"/>
                    </w:tcPr>
                    <w:p w14:paraId="6763B4DE" w14:textId="77777777" w:rsidR="00E557C7" w:rsidRDefault="00E557C7" w:rsidP="00E557C7">
                      <w:pPr>
                        <w:pStyle w:val="Arbeitsanweisung"/>
                        <w:tabs>
                          <w:tab w:val="left" w:pos="709"/>
                        </w:tabs>
                      </w:pPr>
                    </w:p>
                  </w:tc>
                  <w:tc>
                    <w:tcPr>
                      <w:tcW w:w="281" w:type="dxa"/>
                    </w:tcPr>
                    <w:p w14:paraId="771E869B" w14:textId="77777777" w:rsidR="00E557C7" w:rsidRDefault="00E557C7" w:rsidP="00E557C7">
                      <w:pPr>
                        <w:pStyle w:val="Arbeitsanweisung"/>
                        <w:tabs>
                          <w:tab w:val="left" w:pos="709"/>
                        </w:tabs>
                      </w:pPr>
                    </w:p>
                  </w:tc>
                  <w:tc>
                    <w:tcPr>
                      <w:tcW w:w="281" w:type="dxa"/>
                    </w:tcPr>
                    <w:p w14:paraId="691EDFF8" w14:textId="77777777" w:rsidR="00E557C7" w:rsidRDefault="00E557C7" w:rsidP="00E557C7">
                      <w:pPr>
                        <w:pStyle w:val="Arbeitsanweisung"/>
                        <w:tabs>
                          <w:tab w:val="left" w:pos="709"/>
                        </w:tabs>
                      </w:pPr>
                    </w:p>
                  </w:tc>
                  <w:tc>
                    <w:tcPr>
                      <w:tcW w:w="281" w:type="dxa"/>
                    </w:tcPr>
                    <w:p w14:paraId="60830A14" w14:textId="77777777" w:rsidR="00E557C7" w:rsidRDefault="00E557C7" w:rsidP="00E557C7">
                      <w:pPr>
                        <w:pStyle w:val="Arbeitsanweisung"/>
                        <w:tabs>
                          <w:tab w:val="left" w:pos="709"/>
                        </w:tabs>
                      </w:pPr>
                    </w:p>
                  </w:tc>
                  <w:tc>
                    <w:tcPr>
                      <w:tcW w:w="281" w:type="dxa"/>
                    </w:tcPr>
                    <w:p w14:paraId="1E268B11" w14:textId="77777777" w:rsidR="00E557C7" w:rsidRDefault="00E557C7" w:rsidP="00E557C7">
                      <w:pPr>
                        <w:pStyle w:val="Arbeitsanweisung"/>
                        <w:tabs>
                          <w:tab w:val="left" w:pos="709"/>
                        </w:tabs>
                      </w:pPr>
                    </w:p>
                  </w:tc>
                </w:tr>
                <w:tr w:rsidR="00E557C7" w14:paraId="5A1717A4" w14:textId="77777777" w:rsidTr="002D69F1">
                  <w:trPr>
                    <w:trHeight w:val="283"/>
                  </w:trPr>
                  <w:tc>
                    <w:tcPr>
                      <w:tcW w:w="282" w:type="dxa"/>
                    </w:tcPr>
                    <w:p w14:paraId="0BA93ECA" w14:textId="77777777" w:rsidR="00E557C7" w:rsidRDefault="00E557C7" w:rsidP="00E557C7">
                      <w:pPr>
                        <w:pStyle w:val="Arbeitsanweisung"/>
                        <w:tabs>
                          <w:tab w:val="left" w:pos="709"/>
                        </w:tabs>
                      </w:pPr>
                    </w:p>
                  </w:tc>
                  <w:tc>
                    <w:tcPr>
                      <w:tcW w:w="282" w:type="dxa"/>
                    </w:tcPr>
                    <w:p w14:paraId="76DA7650" w14:textId="77777777" w:rsidR="00E557C7" w:rsidRDefault="00E557C7" w:rsidP="00E557C7">
                      <w:pPr>
                        <w:pStyle w:val="Arbeitsanweisung"/>
                        <w:tabs>
                          <w:tab w:val="left" w:pos="709"/>
                        </w:tabs>
                      </w:pPr>
                    </w:p>
                  </w:tc>
                  <w:tc>
                    <w:tcPr>
                      <w:tcW w:w="282" w:type="dxa"/>
                    </w:tcPr>
                    <w:p w14:paraId="35F9DE56" w14:textId="77777777" w:rsidR="00E557C7" w:rsidRDefault="00E557C7" w:rsidP="00E557C7">
                      <w:pPr>
                        <w:pStyle w:val="Arbeitsanweisung"/>
                        <w:tabs>
                          <w:tab w:val="left" w:pos="709"/>
                        </w:tabs>
                      </w:pPr>
                    </w:p>
                  </w:tc>
                  <w:tc>
                    <w:tcPr>
                      <w:tcW w:w="282" w:type="dxa"/>
                    </w:tcPr>
                    <w:p w14:paraId="4DD36C12" w14:textId="77777777" w:rsidR="00E557C7" w:rsidRDefault="00E557C7" w:rsidP="00E557C7">
                      <w:pPr>
                        <w:pStyle w:val="Arbeitsanweisung"/>
                        <w:tabs>
                          <w:tab w:val="left" w:pos="709"/>
                        </w:tabs>
                      </w:pPr>
                    </w:p>
                  </w:tc>
                  <w:tc>
                    <w:tcPr>
                      <w:tcW w:w="282" w:type="dxa"/>
                    </w:tcPr>
                    <w:p w14:paraId="42E5DEC8" w14:textId="77777777" w:rsidR="00E557C7" w:rsidRDefault="00E557C7" w:rsidP="00E557C7">
                      <w:pPr>
                        <w:pStyle w:val="Arbeitsanweisung"/>
                        <w:tabs>
                          <w:tab w:val="left" w:pos="709"/>
                        </w:tabs>
                      </w:pPr>
                    </w:p>
                  </w:tc>
                  <w:tc>
                    <w:tcPr>
                      <w:tcW w:w="282" w:type="dxa"/>
                    </w:tcPr>
                    <w:p w14:paraId="07A07C3F" w14:textId="77777777" w:rsidR="00E557C7" w:rsidRDefault="00E557C7" w:rsidP="00E557C7">
                      <w:pPr>
                        <w:pStyle w:val="Arbeitsanweisung"/>
                        <w:tabs>
                          <w:tab w:val="left" w:pos="709"/>
                        </w:tabs>
                      </w:pPr>
                    </w:p>
                  </w:tc>
                  <w:tc>
                    <w:tcPr>
                      <w:tcW w:w="282" w:type="dxa"/>
                    </w:tcPr>
                    <w:p w14:paraId="32CB2B58" w14:textId="77777777" w:rsidR="00E557C7" w:rsidRDefault="00E557C7" w:rsidP="00E557C7">
                      <w:pPr>
                        <w:pStyle w:val="Arbeitsanweisung"/>
                        <w:tabs>
                          <w:tab w:val="left" w:pos="709"/>
                        </w:tabs>
                      </w:pPr>
                    </w:p>
                  </w:tc>
                  <w:tc>
                    <w:tcPr>
                      <w:tcW w:w="282" w:type="dxa"/>
                    </w:tcPr>
                    <w:p w14:paraId="374A9A1F" w14:textId="77777777" w:rsidR="00E557C7" w:rsidRDefault="00E557C7" w:rsidP="00E557C7">
                      <w:pPr>
                        <w:pStyle w:val="Arbeitsanweisung"/>
                        <w:tabs>
                          <w:tab w:val="left" w:pos="709"/>
                        </w:tabs>
                      </w:pPr>
                    </w:p>
                  </w:tc>
                  <w:tc>
                    <w:tcPr>
                      <w:tcW w:w="282" w:type="dxa"/>
                    </w:tcPr>
                    <w:p w14:paraId="44077838" w14:textId="77777777" w:rsidR="00E557C7" w:rsidRDefault="00E557C7" w:rsidP="00E557C7">
                      <w:pPr>
                        <w:pStyle w:val="Arbeitsanweisung"/>
                        <w:tabs>
                          <w:tab w:val="left" w:pos="709"/>
                        </w:tabs>
                      </w:pPr>
                    </w:p>
                  </w:tc>
                  <w:tc>
                    <w:tcPr>
                      <w:tcW w:w="282" w:type="dxa"/>
                    </w:tcPr>
                    <w:p w14:paraId="6D9BD7D4" w14:textId="77777777" w:rsidR="00E557C7" w:rsidRDefault="00E557C7" w:rsidP="00E557C7">
                      <w:pPr>
                        <w:pStyle w:val="Arbeitsanweisung"/>
                        <w:tabs>
                          <w:tab w:val="left" w:pos="709"/>
                        </w:tabs>
                      </w:pPr>
                    </w:p>
                  </w:tc>
                  <w:tc>
                    <w:tcPr>
                      <w:tcW w:w="282" w:type="dxa"/>
                    </w:tcPr>
                    <w:p w14:paraId="0EB3D7E7" w14:textId="77777777" w:rsidR="00E557C7" w:rsidRDefault="00E557C7" w:rsidP="00E557C7">
                      <w:pPr>
                        <w:pStyle w:val="Arbeitsanweisung"/>
                        <w:tabs>
                          <w:tab w:val="left" w:pos="709"/>
                        </w:tabs>
                      </w:pPr>
                    </w:p>
                  </w:tc>
                  <w:tc>
                    <w:tcPr>
                      <w:tcW w:w="282" w:type="dxa"/>
                    </w:tcPr>
                    <w:p w14:paraId="246E845F" w14:textId="77777777" w:rsidR="00E557C7" w:rsidRDefault="00E557C7" w:rsidP="00E557C7">
                      <w:pPr>
                        <w:pStyle w:val="Arbeitsanweisung"/>
                        <w:tabs>
                          <w:tab w:val="left" w:pos="709"/>
                        </w:tabs>
                      </w:pPr>
                    </w:p>
                  </w:tc>
                  <w:tc>
                    <w:tcPr>
                      <w:tcW w:w="282" w:type="dxa"/>
                    </w:tcPr>
                    <w:p w14:paraId="3ED906FB" w14:textId="77777777" w:rsidR="00E557C7" w:rsidRDefault="00E557C7" w:rsidP="00E557C7">
                      <w:pPr>
                        <w:pStyle w:val="Arbeitsanweisung"/>
                        <w:tabs>
                          <w:tab w:val="left" w:pos="709"/>
                        </w:tabs>
                      </w:pPr>
                    </w:p>
                  </w:tc>
                  <w:tc>
                    <w:tcPr>
                      <w:tcW w:w="282" w:type="dxa"/>
                    </w:tcPr>
                    <w:p w14:paraId="26ED9630" w14:textId="77777777" w:rsidR="00E557C7" w:rsidRDefault="00E557C7" w:rsidP="00E557C7">
                      <w:pPr>
                        <w:pStyle w:val="Arbeitsanweisung"/>
                        <w:tabs>
                          <w:tab w:val="left" w:pos="709"/>
                        </w:tabs>
                      </w:pPr>
                    </w:p>
                  </w:tc>
                  <w:tc>
                    <w:tcPr>
                      <w:tcW w:w="282" w:type="dxa"/>
                    </w:tcPr>
                    <w:p w14:paraId="03A78276" w14:textId="77777777" w:rsidR="00E557C7" w:rsidRDefault="00E557C7" w:rsidP="00E557C7">
                      <w:pPr>
                        <w:pStyle w:val="Arbeitsanweisung"/>
                        <w:tabs>
                          <w:tab w:val="left" w:pos="709"/>
                        </w:tabs>
                      </w:pPr>
                    </w:p>
                  </w:tc>
                  <w:tc>
                    <w:tcPr>
                      <w:tcW w:w="281" w:type="dxa"/>
                    </w:tcPr>
                    <w:p w14:paraId="4C44A63C" w14:textId="77777777" w:rsidR="00E557C7" w:rsidRDefault="00E557C7" w:rsidP="00E557C7">
                      <w:pPr>
                        <w:pStyle w:val="Arbeitsanweisung"/>
                        <w:tabs>
                          <w:tab w:val="left" w:pos="709"/>
                        </w:tabs>
                      </w:pPr>
                    </w:p>
                  </w:tc>
                  <w:tc>
                    <w:tcPr>
                      <w:tcW w:w="281" w:type="dxa"/>
                    </w:tcPr>
                    <w:p w14:paraId="00AA1C93" w14:textId="77777777" w:rsidR="00E557C7" w:rsidRDefault="00E557C7" w:rsidP="00E557C7">
                      <w:pPr>
                        <w:pStyle w:val="Arbeitsanweisung"/>
                        <w:tabs>
                          <w:tab w:val="left" w:pos="709"/>
                        </w:tabs>
                      </w:pPr>
                    </w:p>
                  </w:tc>
                  <w:tc>
                    <w:tcPr>
                      <w:tcW w:w="281" w:type="dxa"/>
                    </w:tcPr>
                    <w:p w14:paraId="1916DF8A" w14:textId="77777777" w:rsidR="00E557C7" w:rsidRDefault="00E557C7" w:rsidP="00E557C7">
                      <w:pPr>
                        <w:pStyle w:val="Arbeitsanweisung"/>
                        <w:tabs>
                          <w:tab w:val="left" w:pos="709"/>
                        </w:tabs>
                      </w:pPr>
                    </w:p>
                  </w:tc>
                  <w:tc>
                    <w:tcPr>
                      <w:tcW w:w="281" w:type="dxa"/>
                    </w:tcPr>
                    <w:p w14:paraId="1D8A6416" w14:textId="77777777" w:rsidR="00E557C7" w:rsidRDefault="00E557C7" w:rsidP="00E557C7">
                      <w:pPr>
                        <w:pStyle w:val="Arbeitsanweisung"/>
                        <w:tabs>
                          <w:tab w:val="left" w:pos="709"/>
                        </w:tabs>
                      </w:pPr>
                    </w:p>
                  </w:tc>
                  <w:tc>
                    <w:tcPr>
                      <w:tcW w:w="281" w:type="dxa"/>
                    </w:tcPr>
                    <w:p w14:paraId="612E72C0" w14:textId="77777777" w:rsidR="00E557C7" w:rsidRDefault="00E557C7" w:rsidP="00E557C7">
                      <w:pPr>
                        <w:pStyle w:val="Arbeitsanweisung"/>
                        <w:tabs>
                          <w:tab w:val="left" w:pos="709"/>
                        </w:tabs>
                        <w:ind w:left="0" w:firstLine="0"/>
                      </w:pPr>
                    </w:p>
                  </w:tc>
                  <w:tc>
                    <w:tcPr>
                      <w:tcW w:w="281" w:type="dxa"/>
                    </w:tcPr>
                    <w:p w14:paraId="4DF50E46" w14:textId="77777777" w:rsidR="00E557C7" w:rsidRDefault="00E557C7" w:rsidP="00E557C7">
                      <w:pPr>
                        <w:pStyle w:val="Arbeitsanweisung"/>
                        <w:tabs>
                          <w:tab w:val="left" w:pos="709"/>
                        </w:tabs>
                      </w:pPr>
                    </w:p>
                  </w:tc>
                  <w:tc>
                    <w:tcPr>
                      <w:tcW w:w="281" w:type="dxa"/>
                    </w:tcPr>
                    <w:p w14:paraId="4D315F68" w14:textId="77777777" w:rsidR="00E557C7" w:rsidRDefault="00E557C7" w:rsidP="00E557C7">
                      <w:pPr>
                        <w:pStyle w:val="Arbeitsanweisung"/>
                        <w:tabs>
                          <w:tab w:val="left" w:pos="709"/>
                        </w:tabs>
                      </w:pPr>
                    </w:p>
                  </w:tc>
                  <w:tc>
                    <w:tcPr>
                      <w:tcW w:w="281" w:type="dxa"/>
                    </w:tcPr>
                    <w:p w14:paraId="7A25F9A9" w14:textId="77777777" w:rsidR="00E557C7" w:rsidRDefault="00E557C7" w:rsidP="00E557C7">
                      <w:pPr>
                        <w:pStyle w:val="Arbeitsanweisung"/>
                        <w:tabs>
                          <w:tab w:val="left" w:pos="709"/>
                        </w:tabs>
                      </w:pPr>
                    </w:p>
                  </w:tc>
                  <w:tc>
                    <w:tcPr>
                      <w:tcW w:w="281" w:type="dxa"/>
                    </w:tcPr>
                    <w:p w14:paraId="1DE7C348" w14:textId="77777777" w:rsidR="00E557C7" w:rsidRDefault="00E557C7" w:rsidP="00E557C7">
                      <w:pPr>
                        <w:pStyle w:val="Arbeitsanweisung"/>
                        <w:tabs>
                          <w:tab w:val="left" w:pos="709"/>
                        </w:tabs>
                      </w:pPr>
                    </w:p>
                  </w:tc>
                  <w:tc>
                    <w:tcPr>
                      <w:tcW w:w="281" w:type="dxa"/>
                    </w:tcPr>
                    <w:p w14:paraId="5F3B506F" w14:textId="77777777" w:rsidR="00E557C7" w:rsidRDefault="00E557C7" w:rsidP="00E557C7">
                      <w:pPr>
                        <w:pStyle w:val="Arbeitsanweisung"/>
                        <w:tabs>
                          <w:tab w:val="left" w:pos="709"/>
                        </w:tabs>
                      </w:pPr>
                    </w:p>
                  </w:tc>
                  <w:tc>
                    <w:tcPr>
                      <w:tcW w:w="281" w:type="dxa"/>
                    </w:tcPr>
                    <w:p w14:paraId="0189A3C5" w14:textId="77777777" w:rsidR="00E557C7" w:rsidRDefault="00E557C7" w:rsidP="00E557C7">
                      <w:pPr>
                        <w:pStyle w:val="Arbeitsanweisung"/>
                        <w:tabs>
                          <w:tab w:val="left" w:pos="709"/>
                        </w:tabs>
                      </w:pPr>
                    </w:p>
                  </w:tc>
                  <w:tc>
                    <w:tcPr>
                      <w:tcW w:w="281" w:type="dxa"/>
                    </w:tcPr>
                    <w:p w14:paraId="185C7032" w14:textId="77777777" w:rsidR="00E557C7" w:rsidRDefault="00E557C7" w:rsidP="00E557C7">
                      <w:pPr>
                        <w:pStyle w:val="Arbeitsanweisung"/>
                        <w:tabs>
                          <w:tab w:val="left" w:pos="709"/>
                        </w:tabs>
                      </w:pPr>
                    </w:p>
                  </w:tc>
                  <w:tc>
                    <w:tcPr>
                      <w:tcW w:w="281" w:type="dxa"/>
                    </w:tcPr>
                    <w:p w14:paraId="2D48E769" w14:textId="77777777" w:rsidR="00E557C7" w:rsidRDefault="00E557C7" w:rsidP="00E557C7">
                      <w:pPr>
                        <w:pStyle w:val="Arbeitsanweisung"/>
                        <w:tabs>
                          <w:tab w:val="left" w:pos="709"/>
                        </w:tabs>
                      </w:pPr>
                    </w:p>
                  </w:tc>
                  <w:tc>
                    <w:tcPr>
                      <w:tcW w:w="281" w:type="dxa"/>
                    </w:tcPr>
                    <w:p w14:paraId="60E283CB" w14:textId="77777777" w:rsidR="00E557C7" w:rsidRDefault="00E557C7" w:rsidP="00E557C7">
                      <w:pPr>
                        <w:pStyle w:val="Arbeitsanweisung"/>
                        <w:tabs>
                          <w:tab w:val="left" w:pos="709"/>
                        </w:tabs>
                      </w:pPr>
                    </w:p>
                  </w:tc>
                  <w:tc>
                    <w:tcPr>
                      <w:tcW w:w="281" w:type="dxa"/>
                    </w:tcPr>
                    <w:p w14:paraId="6CE6E05E" w14:textId="77777777" w:rsidR="00E557C7" w:rsidRDefault="00E557C7" w:rsidP="00E557C7">
                      <w:pPr>
                        <w:pStyle w:val="Arbeitsanweisung"/>
                        <w:tabs>
                          <w:tab w:val="left" w:pos="709"/>
                        </w:tabs>
                      </w:pPr>
                    </w:p>
                  </w:tc>
                  <w:tc>
                    <w:tcPr>
                      <w:tcW w:w="281" w:type="dxa"/>
                    </w:tcPr>
                    <w:p w14:paraId="703A6198" w14:textId="77777777" w:rsidR="00E557C7" w:rsidRDefault="00E557C7" w:rsidP="00E557C7">
                      <w:pPr>
                        <w:pStyle w:val="Arbeitsanweisung"/>
                        <w:tabs>
                          <w:tab w:val="left" w:pos="709"/>
                        </w:tabs>
                      </w:pPr>
                    </w:p>
                  </w:tc>
                  <w:tc>
                    <w:tcPr>
                      <w:tcW w:w="281" w:type="dxa"/>
                    </w:tcPr>
                    <w:p w14:paraId="0ABEF058" w14:textId="77777777" w:rsidR="00E557C7" w:rsidRDefault="00E557C7" w:rsidP="00E557C7">
                      <w:pPr>
                        <w:pStyle w:val="Arbeitsanweisung"/>
                        <w:tabs>
                          <w:tab w:val="left" w:pos="709"/>
                        </w:tabs>
                      </w:pPr>
                    </w:p>
                  </w:tc>
                </w:tr>
                <w:tr w:rsidR="00E557C7" w14:paraId="274CE904" w14:textId="77777777" w:rsidTr="002D69F1">
                  <w:trPr>
                    <w:trHeight w:val="283"/>
                  </w:trPr>
                  <w:tc>
                    <w:tcPr>
                      <w:tcW w:w="282" w:type="dxa"/>
                    </w:tcPr>
                    <w:p w14:paraId="42F2C6D8" w14:textId="77777777" w:rsidR="00E557C7" w:rsidRDefault="00E557C7" w:rsidP="00E557C7">
                      <w:pPr>
                        <w:pStyle w:val="Arbeitsanweisung"/>
                        <w:tabs>
                          <w:tab w:val="left" w:pos="709"/>
                        </w:tabs>
                      </w:pPr>
                    </w:p>
                  </w:tc>
                  <w:tc>
                    <w:tcPr>
                      <w:tcW w:w="282" w:type="dxa"/>
                    </w:tcPr>
                    <w:p w14:paraId="76C32541" w14:textId="77777777" w:rsidR="00E557C7" w:rsidRDefault="00E557C7" w:rsidP="00E557C7">
                      <w:pPr>
                        <w:pStyle w:val="Arbeitsanweisung"/>
                        <w:tabs>
                          <w:tab w:val="left" w:pos="709"/>
                        </w:tabs>
                      </w:pPr>
                    </w:p>
                  </w:tc>
                  <w:tc>
                    <w:tcPr>
                      <w:tcW w:w="282" w:type="dxa"/>
                    </w:tcPr>
                    <w:p w14:paraId="3779382F" w14:textId="77777777" w:rsidR="00E557C7" w:rsidRDefault="00E557C7" w:rsidP="00E557C7">
                      <w:pPr>
                        <w:pStyle w:val="Arbeitsanweisung"/>
                        <w:tabs>
                          <w:tab w:val="left" w:pos="709"/>
                        </w:tabs>
                      </w:pPr>
                    </w:p>
                  </w:tc>
                  <w:tc>
                    <w:tcPr>
                      <w:tcW w:w="282" w:type="dxa"/>
                    </w:tcPr>
                    <w:p w14:paraId="406D296F" w14:textId="77777777" w:rsidR="00E557C7" w:rsidRDefault="00E557C7" w:rsidP="00E557C7">
                      <w:pPr>
                        <w:pStyle w:val="Arbeitsanweisung"/>
                        <w:tabs>
                          <w:tab w:val="left" w:pos="709"/>
                        </w:tabs>
                      </w:pPr>
                    </w:p>
                  </w:tc>
                  <w:tc>
                    <w:tcPr>
                      <w:tcW w:w="282" w:type="dxa"/>
                    </w:tcPr>
                    <w:p w14:paraId="36DB504E" w14:textId="77777777" w:rsidR="00E557C7" w:rsidRDefault="00E557C7" w:rsidP="00E557C7">
                      <w:pPr>
                        <w:pStyle w:val="Arbeitsanweisung"/>
                        <w:tabs>
                          <w:tab w:val="left" w:pos="709"/>
                        </w:tabs>
                      </w:pPr>
                    </w:p>
                  </w:tc>
                  <w:tc>
                    <w:tcPr>
                      <w:tcW w:w="282" w:type="dxa"/>
                    </w:tcPr>
                    <w:p w14:paraId="16A49708" w14:textId="77777777" w:rsidR="00E557C7" w:rsidRDefault="00E557C7" w:rsidP="00E557C7">
                      <w:pPr>
                        <w:pStyle w:val="Arbeitsanweisung"/>
                        <w:tabs>
                          <w:tab w:val="left" w:pos="709"/>
                        </w:tabs>
                      </w:pPr>
                    </w:p>
                  </w:tc>
                  <w:tc>
                    <w:tcPr>
                      <w:tcW w:w="282" w:type="dxa"/>
                    </w:tcPr>
                    <w:p w14:paraId="4342C774" w14:textId="77777777" w:rsidR="00E557C7" w:rsidRDefault="00E557C7" w:rsidP="00E557C7">
                      <w:pPr>
                        <w:pStyle w:val="Arbeitsanweisung"/>
                        <w:tabs>
                          <w:tab w:val="left" w:pos="709"/>
                        </w:tabs>
                      </w:pPr>
                    </w:p>
                  </w:tc>
                  <w:tc>
                    <w:tcPr>
                      <w:tcW w:w="282" w:type="dxa"/>
                    </w:tcPr>
                    <w:p w14:paraId="73EA73CC" w14:textId="77777777" w:rsidR="00E557C7" w:rsidRDefault="00E557C7" w:rsidP="00E557C7">
                      <w:pPr>
                        <w:pStyle w:val="Arbeitsanweisung"/>
                        <w:tabs>
                          <w:tab w:val="left" w:pos="709"/>
                        </w:tabs>
                      </w:pPr>
                    </w:p>
                  </w:tc>
                  <w:tc>
                    <w:tcPr>
                      <w:tcW w:w="282" w:type="dxa"/>
                    </w:tcPr>
                    <w:p w14:paraId="04693DF8" w14:textId="77777777" w:rsidR="00E557C7" w:rsidRDefault="00E557C7" w:rsidP="00E557C7">
                      <w:pPr>
                        <w:pStyle w:val="Arbeitsanweisung"/>
                        <w:tabs>
                          <w:tab w:val="left" w:pos="709"/>
                        </w:tabs>
                      </w:pPr>
                    </w:p>
                  </w:tc>
                  <w:tc>
                    <w:tcPr>
                      <w:tcW w:w="282" w:type="dxa"/>
                    </w:tcPr>
                    <w:p w14:paraId="547AF316" w14:textId="77777777" w:rsidR="00E557C7" w:rsidRDefault="00E557C7" w:rsidP="00E557C7">
                      <w:pPr>
                        <w:pStyle w:val="Arbeitsanweisung"/>
                        <w:tabs>
                          <w:tab w:val="left" w:pos="709"/>
                        </w:tabs>
                      </w:pPr>
                    </w:p>
                  </w:tc>
                  <w:tc>
                    <w:tcPr>
                      <w:tcW w:w="282" w:type="dxa"/>
                    </w:tcPr>
                    <w:p w14:paraId="0BCC8257" w14:textId="77777777" w:rsidR="00E557C7" w:rsidRDefault="00E557C7" w:rsidP="00E557C7">
                      <w:pPr>
                        <w:pStyle w:val="Arbeitsanweisung"/>
                        <w:tabs>
                          <w:tab w:val="left" w:pos="709"/>
                        </w:tabs>
                      </w:pPr>
                    </w:p>
                  </w:tc>
                  <w:tc>
                    <w:tcPr>
                      <w:tcW w:w="282" w:type="dxa"/>
                    </w:tcPr>
                    <w:p w14:paraId="3FB0F3EF" w14:textId="77777777" w:rsidR="00E557C7" w:rsidRDefault="00E557C7" w:rsidP="00E557C7">
                      <w:pPr>
                        <w:pStyle w:val="Arbeitsanweisung"/>
                        <w:tabs>
                          <w:tab w:val="left" w:pos="709"/>
                        </w:tabs>
                      </w:pPr>
                    </w:p>
                  </w:tc>
                  <w:tc>
                    <w:tcPr>
                      <w:tcW w:w="282" w:type="dxa"/>
                    </w:tcPr>
                    <w:p w14:paraId="028AF7BD" w14:textId="77777777" w:rsidR="00E557C7" w:rsidRDefault="00E557C7" w:rsidP="00E557C7">
                      <w:pPr>
                        <w:pStyle w:val="Arbeitsanweisung"/>
                        <w:tabs>
                          <w:tab w:val="left" w:pos="709"/>
                        </w:tabs>
                      </w:pPr>
                    </w:p>
                  </w:tc>
                  <w:tc>
                    <w:tcPr>
                      <w:tcW w:w="282" w:type="dxa"/>
                    </w:tcPr>
                    <w:p w14:paraId="284EADF5" w14:textId="77777777" w:rsidR="00E557C7" w:rsidRDefault="00E557C7" w:rsidP="00E557C7">
                      <w:pPr>
                        <w:pStyle w:val="Arbeitsanweisung"/>
                        <w:tabs>
                          <w:tab w:val="left" w:pos="709"/>
                        </w:tabs>
                      </w:pPr>
                    </w:p>
                  </w:tc>
                  <w:tc>
                    <w:tcPr>
                      <w:tcW w:w="282" w:type="dxa"/>
                    </w:tcPr>
                    <w:p w14:paraId="6D744E7E" w14:textId="77777777" w:rsidR="00E557C7" w:rsidRDefault="00E557C7" w:rsidP="00E557C7">
                      <w:pPr>
                        <w:pStyle w:val="Arbeitsanweisung"/>
                        <w:tabs>
                          <w:tab w:val="left" w:pos="709"/>
                        </w:tabs>
                      </w:pPr>
                    </w:p>
                  </w:tc>
                  <w:tc>
                    <w:tcPr>
                      <w:tcW w:w="281" w:type="dxa"/>
                    </w:tcPr>
                    <w:p w14:paraId="21F43B5A" w14:textId="77777777" w:rsidR="00E557C7" w:rsidRDefault="00E557C7" w:rsidP="00E557C7">
                      <w:pPr>
                        <w:pStyle w:val="Arbeitsanweisung"/>
                        <w:tabs>
                          <w:tab w:val="left" w:pos="709"/>
                        </w:tabs>
                      </w:pPr>
                    </w:p>
                  </w:tc>
                  <w:tc>
                    <w:tcPr>
                      <w:tcW w:w="281" w:type="dxa"/>
                    </w:tcPr>
                    <w:p w14:paraId="31959DAC" w14:textId="77777777" w:rsidR="00E557C7" w:rsidRDefault="00E557C7" w:rsidP="00E557C7">
                      <w:pPr>
                        <w:pStyle w:val="Arbeitsanweisung"/>
                        <w:tabs>
                          <w:tab w:val="left" w:pos="709"/>
                        </w:tabs>
                      </w:pPr>
                    </w:p>
                  </w:tc>
                  <w:tc>
                    <w:tcPr>
                      <w:tcW w:w="281" w:type="dxa"/>
                    </w:tcPr>
                    <w:p w14:paraId="53CEAF3E" w14:textId="77777777" w:rsidR="00E557C7" w:rsidRDefault="00E557C7" w:rsidP="00E557C7">
                      <w:pPr>
                        <w:pStyle w:val="Arbeitsanweisung"/>
                        <w:tabs>
                          <w:tab w:val="left" w:pos="709"/>
                        </w:tabs>
                      </w:pPr>
                    </w:p>
                  </w:tc>
                  <w:tc>
                    <w:tcPr>
                      <w:tcW w:w="281" w:type="dxa"/>
                    </w:tcPr>
                    <w:p w14:paraId="3B25BC9C" w14:textId="77777777" w:rsidR="00E557C7" w:rsidRDefault="00E557C7" w:rsidP="00E557C7">
                      <w:pPr>
                        <w:pStyle w:val="Arbeitsanweisung"/>
                        <w:tabs>
                          <w:tab w:val="left" w:pos="709"/>
                        </w:tabs>
                      </w:pPr>
                    </w:p>
                  </w:tc>
                  <w:tc>
                    <w:tcPr>
                      <w:tcW w:w="281" w:type="dxa"/>
                    </w:tcPr>
                    <w:p w14:paraId="31C17368" w14:textId="77777777" w:rsidR="00E557C7" w:rsidRDefault="00E557C7" w:rsidP="00E557C7">
                      <w:pPr>
                        <w:pStyle w:val="Arbeitsanweisung"/>
                        <w:tabs>
                          <w:tab w:val="left" w:pos="709"/>
                        </w:tabs>
                        <w:ind w:left="0" w:firstLine="0"/>
                      </w:pPr>
                    </w:p>
                  </w:tc>
                  <w:tc>
                    <w:tcPr>
                      <w:tcW w:w="281" w:type="dxa"/>
                    </w:tcPr>
                    <w:p w14:paraId="6575223D" w14:textId="77777777" w:rsidR="00E557C7" w:rsidRDefault="00E557C7" w:rsidP="00E557C7">
                      <w:pPr>
                        <w:pStyle w:val="Arbeitsanweisung"/>
                        <w:tabs>
                          <w:tab w:val="left" w:pos="709"/>
                        </w:tabs>
                      </w:pPr>
                    </w:p>
                  </w:tc>
                  <w:tc>
                    <w:tcPr>
                      <w:tcW w:w="281" w:type="dxa"/>
                    </w:tcPr>
                    <w:p w14:paraId="59AF669C" w14:textId="77777777" w:rsidR="00E557C7" w:rsidRDefault="00E557C7" w:rsidP="00E557C7">
                      <w:pPr>
                        <w:pStyle w:val="Arbeitsanweisung"/>
                        <w:tabs>
                          <w:tab w:val="left" w:pos="709"/>
                        </w:tabs>
                      </w:pPr>
                    </w:p>
                  </w:tc>
                  <w:tc>
                    <w:tcPr>
                      <w:tcW w:w="281" w:type="dxa"/>
                    </w:tcPr>
                    <w:p w14:paraId="39005074" w14:textId="77777777" w:rsidR="00E557C7" w:rsidRDefault="00E557C7" w:rsidP="00E557C7">
                      <w:pPr>
                        <w:pStyle w:val="Arbeitsanweisung"/>
                        <w:tabs>
                          <w:tab w:val="left" w:pos="709"/>
                        </w:tabs>
                      </w:pPr>
                    </w:p>
                  </w:tc>
                  <w:tc>
                    <w:tcPr>
                      <w:tcW w:w="281" w:type="dxa"/>
                    </w:tcPr>
                    <w:p w14:paraId="5C1B4D8D" w14:textId="77777777" w:rsidR="00E557C7" w:rsidRDefault="00E557C7" w:rsidP="00E557C7">
                      <w:pPr>
                        <w:pStyle w:val="Arbeitsanweisung"/>
                        <w:tabs>
                          <w:tab w:val="left" w:pos="709"/>
                        </w:tabs>
                      </w:pPr>
                    </w:p>
                  </w:tc>
                  <w:tc>
                    <w:tcPr>
                      <w:tcW w:w="281" w:type="dxa"/>
                    </w:tcPr>
                    <w:p w14:paraId="1E7B0B24" w14:textId="77777777" w:rsidR="00E557C7" w:rsidRDefault="00E557C7" w:rsidP="00E557C7">
                      <w:pPr>
                        <w:pStyle w:val="Arbeitsanweisung"/>
                        <w:tabs>
                          <w:tab w:val="left" w:pos="709"/>
                        </w:tabs>
                      </w:pPr>
                    </w:p>
                  </w:tc>
                  <w:tc>
                    <w:tcPr>
                      <w:tcW w:w="281" w:type="dxa"/>
                    </w:tcPr>
                    <w:p w14:paraId="716733A6" w14:textId="77777777" w:rsidR="00E557C7" w:rsidRDefault="00E557C7" w:rsidP="00E557C7">
                      <w:pPr>
                        <w:pStyle w:val="Arbeitsanweisung"/>
                        <w:tabs>
                          <w:tab w:val="left" w:pos="709"/>
                        </w:tabs>
                      </w:pPr>
                    </w:p>
                  </w:tc>
                  <w:tc>
                    <w:tcPr>
                      <w:tcW w:w="281" w:type="dxa"/>
                    </w:tcPr>
                    <w:p w14:paraId="1F3563C3" w14:textId="77777777" w:rsidR="00E557C7" w:rsidRDefault="00E557C7" w:rsidP="00E557C7">
                      <w:pPr>
                        <w:pStyle w:val="Arbeitsanweisung"/>
                        <w:tabs>
                          <w:tab w:val="left" w:pos="709"/>
                        </w:tabs>
                      </w:pPr>
                    </w:p>
                  </w:tc>
                  <w:tc>
                    <w:tcPr>
                      <w:tcW w:w="281" w:type="dxa"/>
                    </w:tcPr>
                    <w:p w14:paraId="5E40FE70" w14:textId="77777777" w:rsidR="00E557C7" w:rsidRDefault="00E557C7" w:rsidP="00E557C7">
                      <w:pPr>
                        <w:pStyle w:val="Arbeitsanweisung"/>
                        <w:tabs>
                          <w:tab w:val="left" w:pos="709"/>
                        </w:tabs>
                      </w:pPr>
                    </w:p>
                  </w:tc>
                  <w:tc>
                    <w:tcPr>
                      <w:tcW w:w="281" w:type="dxa"/>
                    </w:tcPr>
                    <w:p w14:paraId="7E6DFD47" w14:textId="77777777" w:rsidR="00E557C7" w:rsidRDefault="00E557C7" w:rsidP="00E557C7">
                      <w:pPr>
                        <w:pStyle w:val="Arbeitsanweisung"/>
                        <w:tabs>
                          <w:tab w:val="left" w:pos="709"/>
                        </w:tabs>
                      </w:pPr>
                    </w:p>
                  </w:tc>
                  <w:tc>
                    <w:tcPr>
                      <w:tcW w:w="281" w:type="dxa"/>
                    </w:tcPr>
                    <w:p w14:paraId="5C9A90E4" w14:textId="77777777" w:rsidR="00E557C7" w:rsidRDefault="00E557C7" w:rsidP="00E557C7">
                      <w:pPr>
                        <w:pStyle w:val="Arbeitsanweisung"/>
                        <w:tabs>
                          <w:tab w:val="left" w:pos="709"/>
                        </w:tabs>
                      </w:pPr>
                    </w:p>
                  </w:tc>
                  <w:tc>
                    <w:tcPr>
                      <w:tcW w:w="281" w:type="dxa"/>
                    </w:tcPr>
                    <w:p w14:paraId="30B55DA9" w14:textId="77777777" w:rsidR="00E557C7" w:rsidRDefault="00E557C7" w:rsidP="00E557C7">
                      <w:pPr>
                        <w:pStyle w:val="Arbeitsanweisung"/>
                        <w:tabs>
                          <w:tab w:val="left" w:pos="709"/>
                        </w:tabs>
                      </w:pPr>
                    </w:p>
                  </w:tc>
                  <w:tc>
                    <w:tcPr>
                      <w:tcW w:w="281" w:type="dxa"/>
                    </w:tcPr>
                    <w:p w14:paraId="38D6E646" w14:textId="77777777" w:rsidR="00E557C7" w:rsidRDefault="00E557C7" w:rsidP="00E557C7">
                      <w:pPr>
                        <w:pStyle w:val="Arbeitsanweisung"/>
                        <w:tabs>
                          <w:tab w:val="left" w:pos="709"/>
                        </w:tabs>
                      </w:pPr>
                    </w:p>
                  </w:tc>
                </w:tr>
                <w:tr w:rsidR="00E557C7" w14:paraId="2EFB4830" w14:textId="77777777" w:rsidTr="002D69F1">
                  <w:trPr>
                    <w:trHeight w:val="283"/>
                  </w:trPr>
                  <w:tc>
                    <w:tcPr>
                      <w:tcW w:w="282" w:type="dxa"/>
                    </w:tcPr>
                    <w:p w14:paraId="4C941346" w14:textId="77777777" w:rsidR="00E557C7" w:rsidRDefault="00E557C7" w:rsidP="00E557C7">
                      <w:pPr>
                        <w:pStyle w:val="Arbeitsanweisung"/>
                        <w:tabs>
                          <w:tab w:val="left" w:pos="709"/>
                        </w:tabs>
                      </w:pPr>
                    </w:p>
                  </w:tc>
                  <w:tc>
                    <w:tcPr>
                      <w:tcW w:w="282" w:type="dxa"/>
                    </w:tcPr>
                    <w:p w14:paraId="67B42F95" w14:textId="77777777" w:rsidR="00E557C7" w:rsidRDefault="00E557C7" w:rsidP="00E557C7">
                      <w:pPr>
                        <w:pStyle w:val="Arbeitsanweisung"/>
                        <w:tabs>
                          <w:tab w:val="left" w:pos="709"/>
                        </w:tabs>
                      </w:pPr>
                    </w:p>
                  </w:tc>
                  <w:tc>
                    <w:tcPr>
                      <w:tcW w:w="282" w:type="dxa"/>
                    </w:tcPr>
                    <w:p w14:paraId="06924817" w14:textId="77777777" w:rsidR="00E557C7" w:rsidRDefault="00E557C7" w:rsidP="00E557C7">
                      <w:pPr>
                        <w:pStyle w:val="Arbeitsanweisung"/>
                        <w:tabs>
                          <w:tab w:val="left" w:pos="709"/>
                        </w:tabs>
                      </w:pPr>
                    </w:p>
                  </w:tc>
                  <w:tc>
                    <w:tcPr>
                      <w:tcW w:w="282" w:type="dxa"/>
                    </w:tcPr>
                    <w:p w14:paraId="34E44F7B" w14:textId="77777777" w:rsidR="00E557C7" w:rsidRDefault="00E557C7" w:rsidP="00E557C7">
                      <w:pPr>
                        <w:pStyle w:val="Arbeitsanweisung"/>
                        <w:tabs>
                          <w:tab w:val="left" w:pos="709"/>
                        </w:tabs>
                      </w:pPr>
                    </w:p>
                  </w:tc>
                  <w:tc>
                    <w:tcPr>
                      <w:tcW w:w="282" w:type="dxa"/>
                    </w:tcPr>
                    <w:p w14:paraId="35C9F335" w14:textId="77777777" w:rsidR="00E557C7" w:rsidRDefault="00E557C7" w:rsidP="00E557C7">
                      <w:pPr>
                        <w:pStyle w:val="Arbeitsanweisung"/>
                        <w:tabs>
                          <w:tab w:val="left" w:pos="709"/>
                        </w:tabs>
                      </w:pPr>
                    </w:p>
                  </w:tc>
                  <w:tc>
                    <w:tcPr>
                      <w:tcW w:w="282" w:type="dxa"/>
                    </w:tcPr>
                    <w:p w14:paraId="1F8403B6" w14:textId="77777777" w:rsidR="00E557C7" w:rsidRDefault="00E557C7" w:rsidP="00E557C7">
                      <w:pPr>
                        <w:pStyle w:val="Arbeitsanweisung"/>
                        <w:tabs>
                          <w:tab w:val="left" w:pos="709"/>
                        </w:tabs>
                      </w:pPr>
                    </w:p>
                  </w:tc>
                  <w:tc>
                    <w:tcPr>
                      <w:tcW w:w="282" w:type="dxa"/>
                    </w:tcPr>
                    <w:p w14:paraId="268F0D39" w14:textId="77777777" w:rsidR="00E557C7" w:rsidRDefault="00E557C7" w:rsidP="00E557C7">
                      <w:pPr>
                        <w:pStyle w:val="Arbeitsanweisung"/>
                        <w:tabs>
                          <w:tab w:val="left" w:pos="709"/>
                        </w:tabs>
                      </w:pPr>
                    </w:p>
                  </w:tc>
                  <w:tc>
                    <w:tcPr>
                      <w:tcW w:w="282" w:type="dxa"/>
                    </w:tcPr>
                    <w:p w14:paraId="58FB0EB6" w14:textId="77777777" w:rsidR="00E557C7" w:rsidRDefault="00E557C7" w:rsidP="00E557C7">
                      <w:pPr>
                        <w:pStyle w:val="Arbeitsanweisung"/>
                        <w:tabs>
                          <w:tab w:val="left" w:pos="709"/>
                        </w:tabs>
                      </w:pPr>
                    </w:p>
                  </w:tc>
                  <w:tc>
                    <w:tcPr>
                      <w:tcW w:w="282" w:type="dxa"/>
                    </w:tcPr>
                    <w:p w14:paraId="32702F24" w14:textId="77777777" w:rsidR="00E557C7" w:rsidRDefault="00E557C7" w:rsidP="00E557C7">
                      <w:pPr>
                        <w:pStyle w:val="Arbeitsanweisung"/>
                        <w:tabs>
                          <w:tab w:val="left" w:pos="709"/>
                        </w:tabs>
                      </w:pPr>
                    </w:p>
                  </w:tc>
                  <w:tc>
                    <w:tcPr>
                      <w:tcW w:w="282" w:type="dxa"/>
                    </w:tcPr>
                    <w:p w14:paraId="14CD3573" w14:textId="77777777" w:rsidR="00E557C7" w:rsidRDefault="00E557C7" w:rsidP="00E557C7">
                      <w:pPr>
                        <w:pStyle w:val="Arbeitsanweisung"/>
                        <w:tabs>
                          <w:tab w:val="left" w:pos="709"/>
                        </w:tabs>
                      </w:pPr>
                    </w:p>
                  </w:tc>
                  <w:tc>
                    <w:tcPr>
                      <w:tcW w:w="282" w:type="dxa"/>
                    </w:tcPr>
                    <w:p w14:paraId="1F882730" w14:textId="77777777" w:rsidR="00E557C7" w:rsidRDefault="00E557C7" w:rsidP="00E557C7">
                      <w:pPr>
                        <w:pStyle w:val="Arbeitsanweisung"/>
                        <w:tabs>
                          <w:tab w:val="left" w:pos="709"/>
                        </w:tabs>
                      </w:pPr>
                    </w:p>
                  </w:tc>
                  <w:tc>
                    <w:tcPr>
                      <w:tcW w:w="282" w:type="dxa"/>
                    </w:tcPr>
                    <w:p w14:paraId="45542EEF" w14:textId="77777777" w:rsidR="00E557C7" w:rsidRDefault="00E557C7" w:rsidP="00E557C7">
                      <w:pPr>
                        <w:pStyle w:val="Arbeitsanweisung"/>
                        <w:tabs>
                          <w:tab w:val="left" w:pos="709"/>
                        </w:tabs>
                      </w:pPr>
                    </w:p>
                  </w:tc>
                  <w:tc>
                    <w:tcPr>
                      <w:tcW w:w="282" w:type="dxa"/>
                    </w:tcPr>
                    <w:p w14:paraId="49996023" w14:textId="77777777" w:rsidR="00E557C7" w:rsidRDefault="00E557C7" w:rsidP="00E557C7">
                      <w:pPr>
                        <w:pStyle w:val="Arbeitsanweisung"/>
                        <w:tabs>
                          <w:tab w:val="left" w:pos="709"/>
                        </w:tabs>
                      </w:pPr>
                    </w:p>
                  </w:tc>
                  <w:tc>
                    <w:tcPr>
                      <w:tcW w:w="282" w:type="dxa"/>
                    </w:tcPr>
                    <w:p w14:paraId="1C0A0C56" w14:textId="77777777" w:rsidR="00E557C7" w:rsidRDefault="00E557C7" w:rsidP="00E557C7">
                      <w:pPr>
                        <w:pStyle w:val="Arbeitsanweisung"/>
                        <w:tabs>
                          <w:tab w:val="left" w:pos="709"/>
                        </w:tabs>
                      </w:pPr>
                    </w:p>
                  </w:tc>
                  <w:tc>
                    <w:tcPr>
                      <w:tcW w:w="282" w:type="dxa"/>
                    </w:tcPr>
                    <w:p w14:paraId="48880F1E" w14:textId="77777777" w:rsidR="00E557C7" w:rsidRDefault="00E557C7" w:rsidP="00E557C7">
                      <w:pPr>
                        <w:pStyle w:val="Arbeitsanweisung"/>
                        <w:tabs>
                          <w:tab w:val="left" w:pos="709"/>
                        </w:tabs>
                      </w:pPr>
                    </w:p>
                  </w:tc>
                  <w:tc>
                    <w:tcPr>
                      <w:tcW w:w="281" w:type="dxa"/>
                    </w:tcPr>
                    <w:p w14:paraId="26B8BD81" w14:textId="77777777" w:rsidR="00E557C7" w:rsidRDefault="00E557C7" w:rsidP="00E557C7">
                      <w:pPr>
                        <w:pStyle w:val="Arbeitsanweisung"/>
                        <w:tabs>
                          <w:tab w:val="left" w:pos="709"/>
                        </w:tabs>
                      </w:pPr>
                    </w:p>
                  </w:tc>
                  <w:tc>
                    <w:tcPr>
                      <w:tcW w:w="281" w:type="dxa"/>
                    </w:tcPr>
                    <w:p w14:paraId="184ABBE8" w14:textId="77777777" w:rsidR="00E557C7" w:rsidRDefault="00E557C7" w:rsidP="00E557C7">
                      <w:pPr>
                        <w:pStyle w:val="Arbeitsanweisung"/>
                        <w:tabs>
                          <w:tab w:val="left" w:pos="709"/>
                        </w:tabs>
                      </w:pPr>
                    </w:p>
                  </w:tc>
                  <w:tc>
                    <w:tcPr>
                      <w:tcW w:w="281" w:type="dxa"/>
                    </w:tcPr>
                    <w:p w14:paraId="0617760C" w14:textId="77777777" w:rsidR="00E557C7" w:rsidRDefault="00E557C7" w:rsidP="00E557C7">
                      <w:pPr>
                        <w:pStyle w:val="Arbeitsanweisung"/>
                        <w:tabs>
                          <w:tab w:val="left" w:pos="709"/>
                        </w:tabs>
                      </w:pPr>
                    </w:p>
                  </w:tc>
                  <w:tc>
                    <w:tcPr>
                      <w:tcW w:w="281" w:type="dxa"/>
                    </w:tcPr>
                    <w:p w14:paraId="4D1857C4" w14:textId="77777777" w:rsidR="00E557C7" w:rsidRDefault="00E557C7" w:rsidP="00E557C7">
                      <w:pPr>
                        <w:pStyle w:val="Arbeitsanweisung"/>
                        <w:tabs>
                          <w:tab w:val="left" w:pos="709"/>
                        </w:tabs>
                      </w:pPr>
                    </w:p>
                  </w:tc>
                  <w:tc>
                    <w:tcPr>
                      <w:tcW w:w="281" w:type="dxa"/>
                    </w:tcPr>
                    <w:p w14:paraId="39EBD6E4" w14:textId="77777777" w:rsidR="00E557C7" w:rsidRDefault="00E557C7" w:rsidP="00E557C7">
                      <w:pPr>
                        <w:pStyle w:val="Arbeitsanweisung"/>
                        <w:tabs>
                          <w:tab w:val="left" w:pos="709"/>
                        </w:tabs>
                        <w:ind w:left="0" w:firstLine="0"/>
                      </w:pPr>
                    </w:p>
                  </w:tc>
                  <w:tc>
                    <w:tcPr>
                      <w:tcW w:w="281" w:type="dxa"/>
                    </w:tcPr>
                    <w:p w14:paraId="279FB6C1" w14:textId="77777777" w:rsidR="00E557C7" w:rsidRDefault="00E557C7" w:rsidP="00E557C7">
                      <w:pPr>
                        <w:pStyle w:val="Arbeitsanweisung"/>
                        <w:tabs>
                          <w:tab w:val="left" w:pos="709"/>
                        </w:tabs>
                      </w:pPr>
                    </w:p>
                  </w:tc>
                  <w:tc>
                    <w:tcPr>
                      <w:tcW w:w="281" w:type="dxa"/>
                    </w:tcPr>
                    <w:p w14:paraId="3532E05B" w14:textId="77777777" w:rsidR="00E557C7" w:rsidRDefault="00E557C7" w:rsidP="00E557C7">
                      <w:pPr>
                        <w:pStyle w:val="Arbeitsanweisung"/>
                        <w:tabs>
                          <w:tab w:val="left" w:pos="709"/>
                        </w:tabs>
                      </w:pPr>
                    </w:p>
                  </w:tc>
                  <w:tc>
                    <w:tcPr>
                      <w:tcW w:w="281" w:type="dxa"/>
                    </w:tcPr>
                    <w:p w14:paraId="7BD5DF84" w14:textId="77777777" w:rsidR="00E557C7" w:rsidRDefault="00E557C7" w:rsidP="00E557C7">
                      <w:pPr>
                        <w:pStyle w:val="Arbeitsanweisung"/>
                        <w:tabs>
                          <w:tab w:val="left" w:pos="709"/>
                        </w:tabs>
                      </w:pPr>
                    </w:p>
                  </w:tc>
                  <w:tc>
                    <w:tcPr>
                      <w:tcW w:w="281" w:type="dxa"/>
                    </w:tcPr>
                    <w:p w14:paraId="56ECD0B3" w14:textId="77777777" w:rsidR="00E557C7" w:rsidRDefault="00E557C7" w:rsidP="00E557C7">
                      <w:pPr>
                        <w:pStyle w:val="Arbeitsanweisung"/>
                        <w:tabs>
                          <w:tab w:val="left" w:pos="709"/>
                        </w:tabs>
                      </w:pPr>
                    </w:p>
                  </w:tc>
                  <w:tc>
                    <w:tcPr>
                      <w:tcW w:w="281" w:type="dxa"/>
                    </w:tcPr>
                    <w:p w14:paraId="560F45B5" w14:textId="77777777" w:rsidR="00E557C7" w:rsidRDefault="00E557C7" w:rsidP="00E557C7">
                      <w:pPr>
                        <w:pStyle w:val="Arbeitsanweisung"/>
                        <w:tabs>
                          <w:tab w:val="left" w:pos="709"/>
                        </w:tabs>
                      </w:pPr>
                    </w:p>
                  </w:tc>
                  <w:tc>
                    <w:tcPr>
                      <w:tcW w:w="281" w:type="dxa"/>
                    </w:tcPr>
                    <w:p w14:paraId="22F21310" w14:textId="77777777" w:rsidR="00E557C7" w:rsidRDefault="00E557C7" w:rsidP="00E557C7">
                      <w:pPr>
                        <w:pStyle w:val="Arbeitsanweisung"/>
                        <w:tabs>
                          <w:tab w:val="left" w:pos="709"/>
                        </w:tabs>
                      </w:pPr>
                    </w:p>
                  </w:tc>
                  <w:tc>
                    <w:tcPr>
                      <w:tcW w:w="281" w:type="dxa"/>
                    </w:tcPr>
                    <w:p w14:paraId="3BD20C47" w14:textId="77777777" w:rsidR="00E557C7" w:rsidRDefault="00E557C7" w:rsidP="00E557C7">
                      <w:pPr>
                        <w:pStyle w:val="Arbeitsanweisung"/>
                        <w:tabs>
                          <w:tab w:val="left" w:pos="709"/>
                        </w:tabs>
                      </w:pPr>
                    </w:p>
                  </w:tc>
                  <w:tc>
                    <w:tcPr>
                      <w:tcW w:w="281" w:type="dxa"/>
                    </w:tcPr>
                    <w:p w14:paraId="042DD3DE" w14:textId="77777777" w:rsidR="00E557C7" w:rsidRDefault="00E557C7" w:rsidP="00E557C7">
                      <w:pPr>
                        <w:pStyle w:val="Arbeitsanweisung"/>
                        <w:tabs>
                          <w:tab w:val="left" w:pos="709"/>
                        </w:tabs>
                      </w:pPr>
                    </w:p>
                  </w:tc>
                  <w:tc>
                    <w:tcPr>
                      <w:tcW w:w="281" w:type="dxa"/>
                    </w:tcPr>
                    <w:p w14:paraId="6D25977B" w14:textId="77777777" w:rsidR="00E557C7" w:rsidRDefault="00E557C7" w:rsidP="00E557C7">
                      <w:pPr>
                        <w:pStyle w:val="Arbeitsanweisung"/>
                        <w:tabs>
                          <w:tab w:val="left" w:pos="709"/>
                        </w:tabs>
                      </w:pPr>
                    </w:p>
                  </w:tc>
                  <w:tc>
                    <w:tcPr>
                      <w:tcW w:w="281" w:type="dxa"/>
                    </w:tcPr>
                    <w:p w14:paraId="56312D7D" w14:textId="77777777" w:rsidR="00E557C7" w:rsidRDefault="00E557C7" w:rsidP="00E557C7">
                      <w:pPr>
                        <w:pStyle w:val="Arbeitsanweisung"/>
                        <w:tabs>
                          <w:tab w:val="left" w:pos="709"/>
                        </w:tabs>
                      </w:pPr>
                    </w:p>
                  </w:tc>
                  <w:tc>
                    <w:tcPr>
                      <w:tcW w:w="281" w:type="dxa"/>
                    </w:tcPr>
                    <w:p w14:paraId="37AAEC27" w14:textId="77777777" w:rsidR="00E557C7" w:rsidRDefault="00E557C7" w:rsidP="00E557C7">
                      <w:pPr>
                        <w:pStyle w:val="Arbeitsanweisung"/>
                        <w:tabs>
                          <w:tab w:val="left" w:pos="709"/>
                        </w:tabs>
                      </w:pPr>
                    </w:p>
                  </w:tc>
                  <w:tc>
                    <w:tcPr>
                      <w:tcW w:w="281" w:type="dxa"/>
                    </w:tcPr>
                    <w:p w14:paraId="3332628B" w14:textId="77777777" w:rsidR="00E557C7" w:rsidRDefault="00E557C7" w:rsidP="00E557C7">
                      <w:pPr>
                        <w:pStyle w:val="Arbeitsanweisung"/>
                        <w:tabs>
                          <w:tab w:val="left" w:pos="709"/>
                        </w:tabs>
                      </w:pPr>
                    </w:p>
                  </w:tc>
                </w:tr>
                <w:tr w:rsidR="00E557C7" w14:paraId="626E14D8" w14:textId="77777777" w:rsidTr="002D69F1">
                  <w:trPr>
                    <w:trHeight w:val="283"/>
                  </w:trPr>
                  <w:tc>
                    <w:tcPr>
                      <w:tcW w:w="282" w:type="dxa"/>
                    </w:tcPr>
                    <w:p w14:paraId="790D1D2B" w14:textId="77777777" w:rsidR="00E557C7" w:rsidRDefault="00E557C7" w:rsidP="00E557C7">
                      <w:pPr>
                        <w:pStyle w:val="Arbeitsanweisung"/>
                        <w:tabs>
                          <w:tab w:val="left" w:pos="709"/>
                        </w:tabs>
                      </w:pPr>
                    </w:p>
                  </w:tc>
                  <w:tc>
                    <w:tcPr>
                      <w:tcW w:w="282" w:type="dxa"/>
                    </w:tcPr>
                    <w:p w14:paraId="0725029F" w14:textId="77777777" w:rsidR="00E557C7" w:rsidRDefault="00E557C7" w:rsidP="00E557C7">
                      <w:pPr>
                        <w:pStyle w:val="Arbeitsanweisung"/>
                        <w:tabs>
                          <w:tab w:val="left" w:pos="709"/>
                        </w:tabs>
                      </w:pPr>
                    </w:p>
                  </w:tc>
                  <w:tc>
                    <w:tcPr>
                      <w:tcW w:w="282" w:type="dxa"/>
                    </w:tcPr>
                    <w:p w14:paraId="31E234F3" w14:textId="77777777" w:rsidR="00E557C7" w:rsidRDefault="00E557C7" w:rsidP="00E557C7">
                      <w:pPr>
                        <w:pStyle w:val="Arbeitsanweisung"/>
                        <w:tabs>
                          <w:tab w:val="left" w:pos="709"/>
                        </w:tabs>
                      </w:pPr>
                    </w:p>
                  </w:tc>
                  <w:tc>
                    <w:tcPr>
                      <w:tcW w:w="282" w:type="dxa"/>
                    </w:tcPr>
                    <w:p w14:paraId="4E16280A" w14:textId="77777777" w:rsidR="00E557C7" w:rsidRDefault="00E557C7" w:rsidP="00E557C7">
                      <w:pPr>
                        <w:pStyle w:val="Arbeitsanweisung"/>
                        <w:tabs>
                          <w:tab w:val="left" w:pos="709"/>
                        </w:tabs>
                      </w:pPr>
                    </w:p>
                  </w:tc>
                  <w:tc>
                    <w:tcPr>
                      <w:tcW w:w="282" w:type="dxa"/>
                    </w:tcPr>
                    <w:p w14:paraId="430AF8B3" w14:textId="77777777" w:rsidR="00E557C7" w:rsidRDefault="00E557C7" w:rsidP="00E557C7">
                      <w:pPr>
                        <w:pStyle w:val="Arbeitsanweisung"/>
                        <w:tabs>
                          <w:tab w:val="left" w:pos="709"/>
                        </w:tabs>
                      </w:pPr>
                    </w:p>
                  </w:tc>
                  <w:tc>
                    <w:tcPr>
                      <w:tcW w:w="282" w:type="dxa"/>
                    </w:tcPr>
                    <w:p w14:paraId="16F3C88A" w14:textId="77777777" w:rsidR="00E557C7" w:rsidRDefault="00E557C7" w:rsidP="00E557C7">
                      <w:pPr>
                        <w:pStyle w:val="Arbeitsanweisung"/>
                        <w:tabs>
                          <w:tab w:val="left" w:pos="709"/>
                        </w:tabs>
                      </w:pPr>
                    </w:p>
                  </w:tc>
                  <w:tc>
                    <w:tcPr>
                      <w:tcW w:w="282" w:type="dxa"/>
                    </w:tcPr>
                    <w:p w14:paraId="216123FC" w14:textId="77777777" w:rsidR="00E557C7" w:rsidRDefault="00E557C7" w:rsidP="00E557C7">
                      <w:pPr>
                        <w:pStyle w:val="Arbeitsanweisung"/>
                        <w:tabs>
                          <w:tab w:val="left" w:pos="709"/>
                        </w:tabs>
                      </w:pPr>
                    </w:p>
                  </w:tc>
                  <w:tc>
                    <w:tcPr>
                      <w:tcW w:w="282" w:type="dxa"/>
                    </w:tcPr>
                    <w:p w14:paraId="26AE49D3" w14:textId="77777777" w:rsidR="00E557C7" w:rsidRDefault="00E557C7" w:rsidP="00E557C7">
                      <w:pPr>
                        <w:pStyle w:val="Arbeitsanweisung"/>
                        <w:tabs>
                          <w:tab w:val="left" w:pos="709"/>
                        </w:tabs>
                      </w:pPr>
                    </w:p>
                  </w:tc>
                  <w:tc>
                    <w:tcPr>
                      <w:tcW w:w="282" w:type="dxa"/>
                    </w:tcPr>
                    <w:p w14:paraId="0752DDE0" w14:textId="77777777" w:rsidR="00E557C7" w:rsidRDefault="00E557C7" w:rsidP="00E557C7">
                      <w:pPr>
                        <w:pStyle w:val="Arbeitsanweisung"/>
                        <w:tabs>
                          <w:tab w:val="left" w:pos="709"/>
                        </w:tabs>
                      </w:pPr>
                    </w:p>
                  </w:tc>
                  <w:tc>
                    <w:tcPr>
                      <w:tcW w:w="282" w:type="dxa"/>
                    </w:tcPr>
                    <w:p w14:paraId="11169306" w14:textId="77777777" w:rsidR="00E557C7" w:rsidRDefault="00E557C7" w:rsidP="00E557C7">
                      <w:pPr>
                        <w:pStyle w:val="Arbeitsanweisung"/>
                        <w:tabs>
                          <w:tab w:val="left" w:pos="709"/>
                        </w:tabs>
                      </w:pPr>
                    </w:p>
                  </w:tc>
                  <w:tc>
                    <w:tcPr>
                      <w:tcW w:w="282" w:type="dxa"/>
                    </w:tcPr>
                    <w:p w14:paraId="2A130CF2" w14:textId="77777777" w:rsidR="00E557C7" w:rsidRDefault="00E557C7" w:rsidP="00E557C7">
                      <w:pPr>
                        <w:pStyle w:val="Arbeitsanweisung"/>
                        <w:tabs>
                          <w:tab w:val="left" w:pos="709"/>
                        </w:tabs>
                      </w:pPr>
                    </w:p>
                  </w:tc>
                  <w:tc>
                    <w:tcPr>
                      <w:tcW w:w="282" w:type="dxa"/>
                    </w:tcPr>
                    <w:p w14:paraId="37E4697F" w14:textId="77777777" w:rsidR="00E557C7" w:rsidRDefault="00E557C7" w:rsidP="00E557C7">
                      <w:pPr>
                        <w:pStyle w:val="Arbeitsanweisung"/>
                        <w:tabs>
                          <w:tab w:val="left" w:pos="709"/>
                        </w:tabs>
                      </w:pPr>
                    </w:p>
                  </w:tc>
                  <w:tc>
                    <w:tcPr>
                      <w:tcW w:w="282" w:type="dxa"/>
                    </w:tcPr>
                    <w:p w14:paraId="50AFEED9" w14:textId="77777777" w:rsidR="00E557C7" w:rsidRDefault="00E557C7" w:rsidP="00E557C7">
                      <w:pPr>
                        <w:pStyle w:val="Arbeitsanweisung"/>
                        <w:tabs>
                          <w:tab w:val="left" w:pos="709"/>
                        </w:tabs>
                      </w:pPr>
                    </w:p>
                  </w:tc>
                  <w:tc>
                    <w:tcPr>
                      <w:tcW w:w="282" w:type="dxa"/>
                    </w:tcPr>
                    <w:p w14:paraId="086AE024" w14:textId="77777777" w:rsidR="00E557C7" w:rsidRDefault="00E557C7" w:rsidP="00E557C7">
                      <w:pPr>
                        <w:pStyle w:val="Arbeitsanweisung"/>
                        <w:tabs>
                          <w:tab w:val="left" w:pos="709"/>
                        </w:tabs>
                      </w:pPr>
                    </w:p>
                  </w:tc>
                  <w:tc>
                    <w:tcPr>
                      <w:tcW w:w="282" w:type="dxa"/>
                    </w:tcPr>
                    <w:p w14:paraId="07256860" w14:textId="77777777" w:rsidR="00E557C7" w:rsidRDefault="00E557C7" w:rsidP="00E557C7">
                      <w:pPr>
                        <w:pStyle w:val="Arbeitsanweisung"/>
                        <w:tabs>
                          <w:tab w:val="left" w:pos="709"/>
                        </w:tabs>
                      </w:pPr>
                    </w:p>
                  </w:tc>
                  <w:tc>
                    <w:tcPr>
                      <w:tcW w:w="281" w:type="dxa"/>
                    </w:tcPr>
                    <w:p w14:paraId="4121CD31" w14:textId="77777777" w:rsidR="00E557C7" w:rsidRDefault="00E557C7" w:rsidP="00E557C7">
                      <w:pPr>
                        <w:pStyle w:val="Arbeitsanweisung"/>
                        <w:tabs>
                          <w:tab w:val="left" w:pos="709"/>
                        </w:tabs>
                      </w:pPr>
                    </w:p>
                  </w:tc>
                  <w:tc>
                    <w:tcPr>
                      <w:tcW w:w="281" w:type="dxa"/>
                    </w:tcPr>
                    <w:p w14:paraId="48C9B1FC" w14:textId="77777777" w:rsidR="00E557C7" w:rsidRDefault="00E557C7" w:rsidP="00E557C7">
                      <w:pPr>
                        <w:pStyle w:val="Arbeitsanweisung"/>
                        <w:tabs>
                          <w:tab w:val="left" w:pos="709"/>
                        </w:tabs>
                      </w:pPr>
                    </w:p>
                  </w:tc>
                  <w:tc>
                    <w:tcPr>
                      <w:tcW w:w="281" w:type="dxa"/>
                    </w:tcPr>
                    <w:p w14:paraId="7CBDDA93" w14:textId="77777777" w:rsidR="00E557C7" w:rsidRDefault="00E557C7" w:rsidP="00E557C7">
                      <w:pPr>
                        <w:pStyle w:val="Arbeitsanweisung"/>
                        <w:tabs>
                          <w:tab w:val="left" w:pos="709"/>
                        </w:tabs>
                      </w:pPr>
                    </w:p>
                  </w:tc>
                  <w:tc>
                    <w:tcPr>
                      <w:tcW w:w="281" w:type="dxa"/>
                    </w:tcPr>
                    <w:p w14:paraId="1A7724ED" w14:textId="77777777" w:rsidR="00E557C7" w:rsidRDefault="00E557C7" w:rsidP="00E557C7">
                      <w:pPr>
                        <w:pStyle w:val="Arbeitsanweisung"/>
                        <w:tabs>
                          <w:tab w:val="left" w:pos="709"/>
                        </w:tabs>
                      </w:pPr>
                    </w:p>
                  </w:tc>
                  <w:tc>
                    <w:tcPr>
                      <w:tcW w:w="281" w:type="dxa"/>
                    </w:tcPr>
                    <w:p w14:paraId="67D064BF" w14:textId="77777777" w:rsidR="00E557C7" w:rsidRDefault="00E557C7" w:rsidP="00E557C7">
                      <w:pPr>
                        <w:pStyle w:val="Arbeitsanweisung"/>
                        <w:tabs>
                          <w:tab w:val="left" w:pos="709"/>
                        </w:tabs>
                        <w:ind w:left="0" w:firstLine="0"/>
                      </w:pPr>
                    </w:p>
                  </w:tc>
                  <w:tc>
                    <w:tcPr>
                      <w:tcW w:w="281" w:type="dxa"/>
                    </w:tcPr>
                    <w:p w14:paraId="40B5EC9F" w14:textId="77777777" w:rsidR="00E557C7" w:rsidRDefault="00E557C7" w:rsidP="00E557C7">
                      <w:pPr>
                        <w:pStyle w:val="Arbeitsanweisung"/>
                        <w:tabs>
                          <w:tab w:val="left" w:pos="709"/>
                        </w:tabs>
                      </w:pPr>
                    </w:p>
                  </w:tc>
                  <w:tc>
                    <w:tcPr>
                      <w:tcW w:w="281" w:type="dxa"/>
                    </w:tcPr>
                    <w:p w14:paraId="1E43658F" w14:textId="77777777" w:rsidR="00E557C7" w:rsidRDefault="00E557C7" w:rsidP="00E557C7">
                      <w:pPr>
                        <w:pStyle w:val="Arbeitsanweisung"/>
                        <w:tabs>
                          <w:tab w:val="left" w:pos="709"/>
                        </w:tabs>
                      </w:pPr>
                    </w:p>
                  </w:tc>
                  <w:tc>
                    <w:tcPr>
                      <w:tcW w:w="281" w:type="dxa"/>
                    </w:tcPr>
                    <w:p w14:paraId="1A9BD19A" w14:textId="77777777" w:rsidR="00E557C7" w:rsidRDefault="00E557C7" w:rsidP="00E557C7">
                      <w:pPr>
                        <w:pStyle w:val="Arbeitsanweisung"/>
                        <w:tabs>
                          <w:tab w:val="left" w:pos="709"/>
                        </w:tabs>
                      </w:pPr>
                    </w:p>
                  </w:tc>
                  <w:tc>
                    <w:tcPr>
                      <w:tcW w:w="281" w:type="dxa"/>
                    </w:tcPr>
                    <w:p w14:paraId="66C4D2B1" w14:textId="77777777" w:rsidR="00E557C7" w:rsidRDefault="00E557C7" w:rsidP="00E557C7">
                      <w:pPr>
                        <w:pStyle w:val="Arbeitsanweisung"/>
                        <w:tabs>
                          <w:tab w:val="left" w:pos="709"/>
                        </w:tabs>
                      </w:pPr>
                    </w:p>
                  </w:tc>
                  <w:tc>
                    <w:tcPr>
                      <w:tcW w:w="281" w:type="dxa"/>
                    </w:tcPr>
                    <w:p w14:paraId="27D3B0A9" w14:textId="77777777" w:rsidR="00E557C7" w:rsidRDefault="00E557C7" w:rsidP="00E557C7">
                      <w:pPr>
                        <w:pStyle w:val="Arbeitsanweisung"/>
                        <w:tabs>
                          <w:tab w:val="left" w:pos="709"/>
                        </w:tabs>
                      </w:pPr>
                    </w:p>
                  </w:tc>
                  <w:tc>
                    <w:tcPr>
                      <w:tcW w:w="281" w:type="dxa"/>
                    </w:tcPr>
                    <w:p w14:paraId="7F2D0D7F" w14:textId="77777777" w:rsidR="00E557C7" w:rsidRDefault="00E557C7" w:rsidP="00E557C7">
                      <w:pPr>
                        <w:pStyle w:val="Arbeitsanweisung"/>
                        <w:tabs>
                          <w:tab w:val="left" w:pos="709"/>
                        </w:tabs>
                      </w:pPr>
                    </w:p>
                  </w:tc>
                  <w:tc>
                    <w:tcPr>
                      <w:tcW w:w="281" w:type="dxa"/>
                    </w:tcPr>
                    <w:p w14:paraId="7E6BB3A0" w14:textId="77777777" w:rsidR="00E557C7" w:rsidRDefault="00E557C7" w:rsidP="00E557C7">
                      <w:pPr>
                        <w:pStyle w:val="Arbeitsanweisung"/>
                        <w:tabs>
                          <w:tab w:val="left" w:pos="709"/>
                        </w:tabs>
                      </w:pPr>
                    </w:p>
                  </w:tc>
                  <w:tc>
                    <w:tcPr>
                      <w:tcW w:w="281" w:type="dxa"/>
                    </w:tcPr>
                    <w:p w14:paraId="04D6EFF3" w14:textId="77777777" w:rsidR="00E557C7" w:rsidRDefault="00E557C7" w:rsidP="00E557C7">
                      <w:pPr>
                        <w:pStyle w:val="Arbeitsanweisung"/>
                        <w:tabs>
                          <w:tab w:val="left" w:pos="709"/>
                        </w:tabs>
                      </w:pPr>
                    </w:p>
                  </w:tc>
                  <w:tc>
                    <w:tcPr>
                      <w:tcW w:w="281" w:type="dxa"/>
                    </w:tcPr>
                    <w:p w14:paraId="44BFE344" w14:textId="77777777" w:rsidR="00E557C7" w:rsidRDefault="00E557C7" w:rsidP="00E557C7">
                      <w:pPr>
                        <w:pStyle w:val="Arbeitsanweisung"/>
                        <w:tabs>
                          <w:tab w:val="left" w:pos="709"/>
                        </w:tabs>
                      </w:pPr>
                    </w:p>
                  </w:tc>
                  <w:tc>
                    <w:tcPr>
                      <w:tcW w:w="281" w:type="dxa"/>
                    </w:tcPr>
                    <w:p w14:paraId="107E8511" w14:textId="77777777" w:rsidR="00E557C7" w:rsidRDefault="00E557C7" w:rsidP="00E557C7">
                      <w:pPr>
                        <w:pStyle w:val="Arbeitsanweisung"/>
                        <w:tabs>
                          <w:tab w:val="left" w:pos="709"/>
                        </w:tabs>
                      </w:pPr>
                    </w:p>
                  </w:tc>
                  <w:tc>
                    <w:tcPr>
                      <w:tcW w:w="281" w:type="dxa"/>
                    </w:tcPr>
                    <w:p w14:paraId="60C39D17" w14:textId="77777777" w:rsidR="00E557C7" w:rsidRDefault="00E557C7" w:rsidP="00E557C7">
                      <w:pPr>
                        <w:pStyle w:val="Arbeitsanweisung"/>
                        <w:tabs>
                          <w:tab w:val="left" w:pos="709"/>
                        </w:tabs>
                      </w:pPr>
                    </w:p>
                  </w:tc>
                  <w:tc>
                    <w:tcPr>
                      <w:tcW w:w="281" w:type="dxa"/>
                    </w:tcPr>
                    <w:p w14:paraId="4B6E52DF" w14:textId="77777777" w:rsidR="00E557C7" w:rsidRDefault="00E557C7" w:rsidP="00E557C7">
                      <w:pPr>
                        <w:pStyle w:val="Arbeitsanweisung"/>
                        <w:tabs>
                          <w:tab w:val="left" w:pos="709"/>
                        </w:tabs>
                      </w:pPr>
                    </w:p>
                  </w:tc>
                </w:tr>
              </w:tbl>
              <w:p w14:paraId="6DD6CEE4" w14:textId="232F96A4" w:rsidR="005E4042" w:rsidRDefault="005E4042" w:rsidP="00453F29">
                <w:pPr>
                  <w:pStyle w:val="Labor-Text"/>
                </w:pPr>
              </w:p>
            </w:tc>
          </w:tr>
        </w:tbl>
        <w:p w14:paraId="7CEF5416" w14:textId="77777777" w:rsidR="00B20D81" w:rsidRDefault="00B20D81" w:rsidP="00B87F15">
          <w:pPr>
            <w:pStyle w:val="Labor-Text"/>
          </w:pPr>
        </w:p>
        <w:p w14:paraId="0479D2AC" w14:textId="77777777" w:rsidR="00155AFD" w:rsidRPr="00B87F15" w:rsidRDefault="005E4042" w:rsidP="00B87F15">
          <w:pPr>
            <w:jc w:val="both"/>
            <w:rPr>
              <w:rFonts w:ascii="Arial" w:hAnsi="Arial"/>
              <w:sz w:val="24"/>
            </w:rPr>
          </w:pPr>
          <w:r>
            <w:rPr>
              <w:rFonts w:ascii="Arial" w:hAnsi="Arial"/>
              <w:sz w:val="24"/>
            </w:rPr>
            <w:t>3.16</w:t>
          </w:r>
          <w:r w:rsidR="00B20D81">
            <w:rPr>
              <w:rFonts w:ascii="Arial" w:hAnsi="Arial"/>
              <w:sz w:val="24"/>
            </w:rPr>
            <w:tab/>
            <w:t>Füllt nun das „Handout“ aus. Dieses liegt auf euren Tischen aus</w:t>
          </w:r>
        </w:p>
        <w:p w14:paraId="5093BB91" w14:textId="77777777" w:rsidR="002635D7" w:rsidRDefault="002635D7" w:rsidP="002635D7">
          <w:pPr>
            <w:jc w:val="both"/>
            <w:rPr>
              <w:rFonts w:ascii="Arial" w:hAnsi="Arial"/>
              <w:sz w:val="24"/>
            </w:rPr>
          </w:pPr>
        </w:p>
        <w:p w14:paraId="4E8F9486" w14:textId="77777777" w:rsidR="002635D7" w:rsidRDefault="002635D7">
          <w:pPr>
            <w:spacing w:line="276" w:lineRule="auto"/>
            <w:rPr>
              <w:rFonts w:ascii="Arial" w:hAnsi="Arial"/>
              <w:sz w:val="24"/>
            </w:rPr>
            <w:sectPr w:rsidR="002635D7" w:rsidSect="00D81836">
              <w:pgSz w:w="11906" w:h="16838"/>
              <w:pgMar w:top="1417" w:right="1417" w:bottom="1134" w:left="1417" w:header="708" w:footer="794" w:gutter="0"/>
              <w:cols w:space="708"/>
              <w:docGrid w:linePitch="360"/>
            </w:sectPr>
          </w:pPr>
        </w:p>
        <w:p w14:paraId="7541B344" w14:textId="77777777" w:rsidR="00B20D81" w:rsidRDefault="00B20D81" w:rsidP="00B20D81">
          <w:pPr>
            <w:jc w:val="both"/>
            <w:rPr>
              <w:rFonts w:ascii="Arial" w:hAnsi="Arial"/>
              <w:sz w:val="24"/>
            </w:rPr>
          </w:pPr>
        </w:p>
        <w:p w14:paraId="748728B1" w14:textId="77777777" w:rsidR="00B20D81" w:rsidRDefault="00B20D81" w:rsidP="00B20D81">
          <w:pPr>
            <w:jc w:val="both"/>
            <w:rPr>
              <w:rFonts w:ascii="Arial" w:hAnsi="Arial"/>
              <w:sz w:val="24"/>
            </w:rPr>
          </w:pPr>
          <w:r w:rsidRPr="00155AFD">
            <w:rPr>
              <w:rFonts w:ascii="Arial" w:hAnsi="Arial"/>
              <w:noProof/>
              <w:sz w:val="24"/>
            </w:rPr>
            <w:drawing>
              <wp:inline distT="0" distB="0" distL="0" distR="0" wp14:anchorId="660B0ACE" wp14:editId="50AA7CB1">
                <wp:extent cx="273400" cy="257175"/>
                <wp:effectExtent l="0" t="0" r="0" b="0"/>
                <wp:docPr id="19" name="Grafik 36" descr="http://www.funclipart.de/wordpress/wp-content/uploads/2012/07/8ghjk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clipart.de/wordpress/wp-content/uploads/2012/07/8ghjk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791" cy="262246"/>
                        </a:xfrm>
                        <a:prstGeom prst="rect">
                          <a:avLst/>
                        </a:prstGeom>
                        <a:noFill/>
                        <a:ln>
                          <a:noFill/>
                        </a:ln>
                      </pic:spPr>
                    </pic:pic>
                  </a:graphicData>
                </a:graphic>
              </wp:inline>
            </w:drawing>
          </w:r>
          <w:r w:rsidR="00847729">
            <w:rPr>
              <w:rFonts w:ascii="Arial" w:hAnsi="Arial"/>
              <w:sz w:val="24"/>
            </w:rPr>
            <w:t xml:space="preserve"> Zusatzaufgabe</w:t>
          </w:r>
        </w:p>
        <w:p w14:paraId="00310B36" w14:textId="77777777" w:rsidR="00B20D81" w:rsidRDefault="00B20D81" w:rsidP="00B20D81">
          <w:pPr>
            <w:jc w:val="both"/>
            <w:rPr>
              <w:rFonts w:ascii="Arial" w:hAnsi="Arial"/>
              <w:sz w:val="24"/>
            </w:rPr>
          </w:pPr>
        </w:p>
        <w:p w14:paraId="7487C24C" w14:textId="77777777" w:rsidR="00B20D81" w:rsidRDefault="00B20D81" w:rsidP="00B20D81">
          <w:pPr>
            <w:jc w:val="both"/>
            <w:rPr>
              <w:rFonts w:ascii="Arial" w:hAnsi="Arial"/>
              <w:sz w:val="24"/>
            </w:rPr>
          </w:pPr>
        </w:p>
        <w:p w14:paraId="1735D9D8" w14:textId="77777777" w:rsidR="00B20D81" w:rsidRDefault="008E7631" w:rsidP="00B20D81">
          <w:pPr>
            <w:jc w:val="both"/>
            <w:rPr>
              <w:rFonts w:ascii="Arial" w:hAnsi="Arial"/>
              <w:sz w:val="24"/>
            </w:rPr>
          </w:pPr>
          <w:r>
            <w:rPr>
              <w:rFonts w:ascii="Arial" w:hAnsi="Arial"/>
              <w:sz w:val="24"/>
            </w:rPr>
            <w:t>3.17</w:t>
          </w:r>
          <w:r w:rsidR="00B20D81">
            <w:rPr>
              <w:rFonts w:ascii="Arial" w:hAnsi="Arial"/>
              <w:sz w:val="24"/>
            </w:rPr>
            <w:tab/>
            <w:t>Denkt euch mit Hilfe der Handouts in alle drei Teile dieser Station hinein.</w:t>
          </w:r>
        </w:p>
        <w:p w14:paraId="07F2FB7B" w14:textId="77777777" w:rsidR="00B20D81" w:rsidRDefault="00B20D81" w:rsidP="00B20D81">
          <w:pPr>
            <w:ind w:left="708"/>
            <w:jc w:val="both"/>
            <w:rPr>
              <w:rFonts w:ascii="Arial" w:hAnsi="Arial"/>
              <w:sz w:val="24"/>
            </w:rPr>
          </w:pPr>
          <w:r>
            <w:rPr>
              <w:rFonts w:ascii="Arial" w:hAnsi="Arial"/>
              <w:sz w:val="24"/>
            </w:rPr>
            <w:t>Diskutiert in der Gruppe welcher Zusammenhang zwischen den einzelnen Teilen besteht.</w:t>
          </w:r>
        </w:p>
        <w:p w14:paraId="0FA64027" w14:textId="77777777" w:rsidR="00B20D81" w:rsidRDefault="00B20D81" w:rsidP="00B20D81">
          <w:pPr>
            <w:jc w:val="both"/>
            <w:rPr>
              <w:rFonts w:ascii="Arial" w:hAnsi="Arial"/>
              <w:sz w:val="24"/>
            </w:rPr>
          </w:pPr>
        </w:p>
        <w:tbl>
          <w:tblPr>
            <w:tblStyle w:val="Tabellenraster"/>
            <w:tblW w:w="9072" w:type="dxa"/>
            <w:tblInd w:w="108" w:type="dxa"/>
            <w:tblLook w:val="04A0" w:firstRow="1" w:lastRow="0" w:firstColumn="1" w:lastColumn="0" w:noHBand="0" w:noVBand="1"/>
          </w:tblPr>
          <w:tblGrid>
            <w:gridCol w:w="9072"/>
          </w:tblGrid>
          <w:tr w:rsidR="00B20D81" w14:paraId="7B7CA5E2" w14:textId="77777777" w:rsidTr="009447B5">
            <w:trPr>
              <w:trHeight w:val="2098"/>
            </w:trPr>
            <w:tc>
              <w:tcPr>
                <w:tcW w:w="9072" w:type="dxa"/>
              </w:tcPr>
              <w:p w14:paraId="77F7E0EC" w14:textId="77777777" w:rsidR="00B20D81" w:rsidRDefault="00B20D81" w:rsidP="00453F29">
                <w:pPr>
                  <w:jc w:val="both"/>
                  <w:rPr>
                    <w:rFonts w:ascii="Arial" w:hAnsi="Arial"/>
                    <w:sz w:val="24"/>
                  </w:rPr>
                </w:pPr>
              </w:p>
            </w:tc>
          </w:tr>
        </w:tbl>
        <w:p w14:paraId="77F4BB85" w14:textId="77777777" w:rsidR="00B20D81" w:rsidRDefault="00B20D81" w:rsidP="00B20D81">
          <w:pPr>
            <w:jc w:val="both"/>
            <w:rPr>
              <w:rFonts w:ascii="Arial" w:hAnsi="Arial"/>
              <w:sz w:val="24"/>
            </w:rPr>
          </w:pPr>
        </w:p>
        <w:p w14:paraId="02CAD73B" w14:textId="77777777" w:rsidR="00B20D81" w:rsidRDefault="00B20D81" w:rsidP="00B20D81">
          <w:pPr>
            <w:jc w:val="both"/>
            <w:rPr>
              <w:rFonts w:ascii="Arial" w:hAnsi="Arial"/>
              <w:sz w:val="24"/>
            </w:rPr>
          </w:pPr>
        </w:p>
        <w:p w14:paraId="3AAF93ED" w14:textId="77777777" w:rsidR="00B20D81" w:rsidRDefault="00B20D81" w:rsidP="00B20D81">
          <w:pPr>
            <w:pStyle w:val="Labor-Text"/>
          </w:pPr>
          <w:r>
            <w:t xml:space="preserve">Bisher habt ihr Terme zu vorgegebenen geometrischen Figuren aufgestellt. Nun wollen wir zu vorgegebenen Termen dazugehörige Figuren finden. </w:t>
          </w:r>
        </w:p>
        <w:p w14:paraId="7CCACC5B" w14:textId="77777777" w:rsidR="00B20D81" w:rsidRPr="00E30086" w:rsidRDefault="00B20D81" w:rsidP="00B20D81">
          <w:pPr>
            <w:pStyle w:val="Labor-Text"/>
          </w:pPr>
        </w:p>
        <w:p w14:paraId="0B0EA710" w14:textId="77777777" w:rsidR="00B20D81" w:rsidRPr="00E30086" w:rsidRDefault="00B20D81" w:rsidP="00B20D81">
          <w:pPr>
            <w:pStyle w:val="Labor-Text"/>
          </w:pPr>
          <w:r w:rsidRPr="00E30086">
            <w:t xml:space="preserve">Stellt euch vor, eine figurierte Zahl </w:t>
          </w:r>
          <m:oMath>
            <m:sSub>
              <m:sSubPr>
                <m:ctrlPr>
                  <w:rPr>
                    <w:rFonts w:ascii="Cambria Math" w:hAnsi="Cambria Math"/>
                  </w:rPr>
                </m:ctrlPr>
              </m:sSubPr>
              <m:e>
                <m:r>
                  <w:rPr>
                    <w:rFonts w:ascii="Cambria Math" w:hAnsi="Cambria Math"/>
                  </w:rPr>
                  <m:t>F</m:t>
                </m:r>
              </m:e>
              <m:sub>
                <m:r>
                  <w:rPr>
                    <w:rFonts w:ascii="Cambria Math" w:hAnsi="Cambria Math"/>
                  </w:rPr>
                  <m:t>n</m:t>
                </m:r>
              </m:sub>
            </m:sSub>
          </m:oMath>
          <w:r w:rsidRPr="00E30086">
            <w:t>, dessen geometrische Darstellung ihr noch nicht kennt, kann folgendermaßen beschrieben werden:</w:t>
          </w:r>
        </w:p>
        <w:p w14:paraId="4C2BC8C9" w14:textId="77777777" w:rsidR="00B20D81" w:rsidRDefault="00B20D81" w:rsidP="00B20D81">
          <w:pPr>
            <w:pStyle w:val="Labor-Text"/>
            <w:ind w:left="720" w:hanging="720"/>
          </w:pPr>
        </w:p>
        <w:p w14:paraId="46C294CC" w14:textId="77777777" w:rsidR="00B20D81" w:rsidRDefault="00B20D81" w:rsidP="00B20D81">
          <w:pPr>
            <w:pStyle w:val="Labor-Text"/>
            <w:ind w:left="720" w:hanging="720"/>
          </w:pPr>
        </w:p>
        <w:p w14:paraId="31D31E6B" w14:textId="77777777" w:rsidR="00847729" w:rsidRPr="00D4587F" w:rsidRDefault="00847729" w:rsidP="00847729">
          <w:pPr>
            <w:pStyle w:val="Labor-Text"/>
            <w:jc w:val="center"/>
          </w:pPr>
          <w:proofErr w:type="spellStart"/>
          <w:r>
            <w:t>T</w:t>
          </w:r>
          <w:r>
            <w:rPr>
              <w:vertAlign w:val="subscript"/>
            </w:rPr>
            <w:t>n</w:t>
          </w:r>
          <w:proofErr w:type="spellEnd"/>
          <w:r>
            <w:t xml:space="preserve">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 xml:space="preserve">6 </m:t>
                </m:r>
              </m:den>
            </m:f>
          </m:oMath>
          <w:r>
            <w:t xml:space="preserve"> </w:t>
          </w:r>
          <w:r>
            <w:rPr>
              <w:rFonts w:cs="Arial"/>
            </w:rPr>
            <w:t>· n · (n+1) · (n+2)</w:t>
          </w:r>
        </w:p>
        <w:p w14:paraId="0B42AD37" w14:textId="77777777" w:rsidR="00B20D81" w:rsidRDefault="00B20D81" w:rsidP="00B20D81">
          <w:pPr>
            <w:pStyle w:val="Labor-Text"/>
            <w:jc w:val="center"/>
          </w:pPr>
        </w:p>
        <w:p w14:paraId="17FBCF41" w14:textId="77777777" w:rsidR="00B20D81" w:rsidRDefault="00B20D81" w:rsidP="00847729">
          <w:pPr>
            <w:pStyle w:val="Labor-Text"/>
          </w:pPr>
        </w:p>
        <w:p w14:paraId="324AB3E6" w14:textId="77777777" w:rsidR="00B20D81" w:rsidRDefault="008E7631" w:rsidP="00B20D81">
          <w:pPr>
            <w:pStyle w:val="Labor-Text"/>
            <w:ind w:left="705" w:hanging="705"/>
          </w:pPr>
          <w:r>
            <w:t>3.18</w:t>
          </w:r>
          <w:r w:rsidR="00B20D81">
            <w:tab/>
            <w:t>Wie könnte die dazugehörige ge</w:t>
          </w:r>
          <w:r w:rsidR="009447B5">
            <w:t>ometrische Figur aussehen?</w:t>
          </w:r>
        </w:p>
        <w:p w14:paraId="76E45CBD" w14:textId="77777777" w:rsidR="00B20D81" w:rsidRDefault="00B20D81" w:rsidP="00B20D81">
          <w:pPr>
            <w:pStyle w:val="Labor-Text"/>
            <w:ind w:left="720"/>
            <w:jc w:val="left"/>
          </w:pPr>
        </w:p>
        <w:p w14:paraId="31C6A4DD" w14:textId="77777777" w:rsidR="00B20D81" w:rsidRDefault="00B20D81" w:rsidP="009447B5">
          <w:pPr>
            <w:pStyle w:val="Labor-Text"/>
            <w:pBdr>
              <w:top w:val="single" w:sz="4" w:space="1" w:color="auto"/>
              <w:left w:val="single" w:sz="4" w:space="2" w:color="auto"/>
              <w:bottom w:val="single" w:sz="4" w:space="1" w:color="auto"/>
              <w:right w:val="single" w:sz="4" w:space="2" w:color="auto"/>
            </w:pBdr>
            <w:ind w:left="705" w:hanging="705"/>
            <w:jc w:val="left"/>
          </w:pPr>
        </w:p>
        <w:p w14:paraId="2CAF82D6" w14:textId="77777777" w:rsidR="00B20D81" w:rsidRDefault="00B20D81" w:rsidP="009447B5">
          <w:pPr>
            <w:pStyle w:val="Labor-Text"/>
            <w:pBdr>
              <w:top w:val="single" w:sz="4" w:space="1" w:color="auto"/>
              <w:left w:val="single" w:sz="4" w:space="2" w:color="auto"/>
              <w:bottom w:val="single" w:sz="4" w:space="1" w:color="auto"/>
              <w:right w:val="single" w:sz="4" w:space="2" w:color="auto"/>
            </w:pBdr>
            <w:jc w:val="left"/>
          </w:pPr>
        </w:p>
        <w:p w14:paraId="643B0955" w14:textId="77777777" w:rsidR="00B20D81" w:rsidRDefault="00B20D81" w:rsidP="009447B5">
          <w:pPr>
            <w:pStyle w:val="Labor-Text"/>
            <w:pBdr>
              <w:top w:val="single" w:sz="4" w:space="1" w:color="auto"/>
              <w:left w:val="single" w:sz="4" w:space="2" w:color="auto"/>
              <w:bottom w:val="single" w:sz="4" w:space="1" w:color="auto"/>
              <w:right w:val="single" w:sz="4" w:space="2" w:color="auto"/>
            </w:pBdr>
            <w:jc w:val="left"/>
          </w:pPr>
        </w:p>
        <w:p w14:paraId="47E1E78E" w14:textId="77777777" w:rsidR="00B20D81" w:rsidRDefault="00B20D81" w:rsidP="009447B5">
          <w:pPr>
            <w:pStyle w:val="Labor-Text"/>
            <w:pBdr>
              <w:top w:val="single" w:sz="4" w:space="1" w:color="auto"/>
              <w:left w:val="single" w:sz="4" w:space="2" w:color="auto"/>
              <w:bottom w:val="single" w:sz="4" w:space="1" w:color="auto"/>
              <w:right w:val="single" w:sz="4" w:space="2" w:color="auto"/>
            </w:pBdr>
            <w:jc w:val="left"/>
          </w:pPr>
        </w:p>
        <w:p w14:paraId="407D1F15" w14:textId="77777777" w:rsidR="00B20D81" w:rsidRDefault="00B20D81" w:rsidP="009447B5">
          <w:pPr>
            <w:pStyle w:val="Labor-Text"/>
            <w:pBdr>
              <w:top w:val="single" w:sz="4" w:space="1" w:color="auto"/>
              <w:left w:val="single" w:sz="4" w:space="2" w:color="auto"/>
              <w:bottom w:val="single" w:sz="4" w:space="1" w:color="auto"/>
              <w:right w:val="single" w:sz="4" w:space="2" w:color="auto"/>
            </w:pBdr>
            <w:jc w:val="left"/>
          </w:pPr>
        </w:p>
        <w:p w14:paraId="1B1E4312" w14:textId="77777777" w:rsidR="00B20D81" w:rsidRDefault="00B20D81" w:rsidP="009447B5">
          <w:pPr>
            <w:pStyle w:val="Labor-Text"/>
            <w:pBdr>
              <w:top w:val="single" w:sz="4" w:space="1" w:color="auto"/>
              <w:left w:val="single" w:sz="4" w:space="2" w:color="auto"/>
              <w:bottom w:val="single" w:sz="4" w:space="1" w:color="auto"/>
              <w:right w:val="single" w:sz="4" w:space="2" w:color="auto"/>
            </w:pBdr>
            <w:ind w:left="705" w:hanging="705"/>
            <w:jc w:val="left"/>
          </w:pPr>
        </w:p>
        <w:p w14:paraId="72FFC63A" w14:textId="77777777" w:rsidR="00B20D81" w:rsidRDefault="00B20D81" w:rsidP="009447B5">
          <w:pPr>
            <w:pStyle w:val="Labor-Text"/>
            <w:pBdr>
              <w:top w:val="single" w:sz="4" w:space="1" w:color="auto"/>
              <w:left w:val="single" w:sz="4" w:space="2" w:color="auto"/>
              <w:bottom w:val="single" w:sz="4" w:space="1" w:color="auto"/>
              <w:right w:val="single" w:sz="4" w:space="2" w:color="auto"/>
            </w:pBdr>
            <w:ind w:left="705" w:hanging="705"/>
            <w:jc w:val="left"/>
          </w:pPr>
        </w:p>
        <w:p w14:paraId="5964A437" w14:textId="77777777" w:rsidR="00B20D81" w:rsidRDefault="00B20D81" w:rsidP="009447B5">
          <w:pPr>
            <w:pStyle w:val="Labor-Text"/>
            <w:pBdr>
              <w:top w:val="single" w:sz="4" w:space="1" w:color="auto"/>
              <w:left w:val="single" w:sz="4" w:space="2" w:color="auto"/>
              <w:bottom w:val="single" w:sz="4" w:space="1" w:color="auto"/>
              <w:right w:val="single" w:sz="4" w:space="2" w:color="auto"/>
            </w:pBdr>
            <w:ind w:left="705" w:hanging="705"/>
            <w:jc w:val="left"/>
          </w:pPr>
        </w:p>
        <w:p w14:paraId="04FCC9A5" w14:textId="77777777" w:rsidR="00B20D81" w:rsidRDefault="00B20D81" w:rsidP="009447B5">
          <w:pPr>
            <w:pStyle w:val="Labor-Text"/>
            <w:pBdr>
              <w:top w:val="single" w:sz="4" w:space="1" w:color="auto"/>
              <w:left w:val="single" w:sz="4" w:space="2" w:color="auto"/>
              <w:bottom w:val="single" w:sz="4" w:space="1" w:color="auto"/>
              <w:right w:val="single" w:sz="4" w:space="2" w:color="auto"/>
            </w:pBdr>
            <w:ind w:left="705" w:hanging="705"/>
            <w:jc w:val="left"/>
          </w:pPr>
        </w:p>
        <w:p w14:paraId="70D0757D" w14:textId="77777777" w:rsidR="00B20D81" w:rsidRDefault="00B20D81" w:rsidP="009447B5">
          <w:pPr>
            <w:pStyle w:val="Labor-Text"/>
            <w:pBdr>
              <w:top w:val="single" w:sz="4" w:space="1" w:color="auto"/>
              <w:left w:val="single" w:sz="4" w:space="2" w:color="auto"/>
              <w:bottom w:val="single" w:sz="4" w:space="1" w:color="auto"/>
              <w:right w:val="single" w:sz="4" w:space="2" w:color="auto"/>
            </w:pBdr>
            <w:jc w:val="left"/>
          </w:pPr>
        </w:p>
        <w:p w14:paraId="08381F3F" w14:textId="77777777" w:rsidR="007E1571" w:rsidRDefault="007E1571" w:rsidP="007E1571">
          <w:pPr>
            <w:spacing w:after="200" w:line="276" w:lineRule="auto"/>
            <w:jc w:val="both"/>
            <w:rPr>
              <w:rFonts w:ascii="Arial" w:hAnsi="Arial"/>
              <w:sz w:val="24"/>
            </w:rPr>
          </w:pPr>
        </w:p>
        <w:p w14:paraId="6C13577A" w14:textId="77777777" w:rsidR="001F0253" w:rsidRPr="00AA1D6B" w:rsidRDefault="001F0253" w:rsidP="007E1571">
          <w:pPr>
            <w:spacing w:after="200" w:line="276" w:lineRule="auto"/>
            <w:jc w:val="both"/>
            <w:rPr>
              <w:rFonts w:ascii="Arial" w:hAnsi="Arial"/>
              <w:sz w:val="24"/>
            </w:rPr>
            <w:sectPr w:rsidR="001F0253" w:rsidRPr="00AA1D6B" w:rsidSect="00D81836">
              <w:pgSz w:w="11906" w:h="16838"/>
              <w:pgMar w:top="1417" w:right="1417" w:bottom="1134" w:left="1417" w:header="708" w:footer="794" w:gutter="0"/>
              <w:cols w:space="708"/>
              <w:docGrid w:linePitch="360"/>
            </w:sectPr>
          </w:pPr>
        </w:p>
        <w:p w14:paraId="3D0FC7E0" w14:textId="77777777" w:rsidR="00943462" w:rsidRDefault="00B55255" w:rsidP="00943462">
          <w:pPr>
            <w:jc w:val="center"/>
          </w:pPr>
        </w:p>
      </w:sdtContent>
    </w:sdt>
    <w:p w14:paraId="2173AD3A" w14:textId="7CDDD67A" w:rsidR="00943462" w:rsidRDefault="00943462" w:rsidP="00823685">
      <w:pPr>
        <w:spacing w:before="7080"/>
        <w:jc w:val="center"/>
        <w:rPr>
          <w:rFonts w:ascii="Arial" w:hAnsi="Arial"/>
          <w:sz w:val="24"/>
        </w:rPr>
      </w:pPr>
      <w:r w:rsidRPr="00425623">
        <w:rPr>
          <w:rFonts w:ascii="Arial" w:hAnsi="Arial"/>
          <w:sz w:val="24"/>
        </w:rPr>
        <w:t>Mathematik-Labor „Mathe-ist-mehr“</w:t>
      </w:r>
      <w:r w:rsidRPr="00425623">
        <w:rPr>
          <w:rFonts w:ascii="Arial" w:hAnsi="Arial"/>
          <w:sz w:val="24"/>
        </w:rPr>
        <w:br/>
      </w:r>
      <w:r w:rsidR="00B55255">
        <w:rPr>
          <w:rFonts w:ascii="Arial" w:hAnsi="Arial"/>
          <w:sz w:val="24"/>
        </w:rPr>
        <w:t>RPTU Kaiserslautern-Landau</w:t>
      </w:r>
    </w:p>
    <w:p w14:paraId="6DC93D2B" w14:textId="5CE86862" w:rsidR="00943462" w:rsidRPr="00425623" w:rsidRDefault="00943462" w:rsidP="00943462">
      <w:pPr>
        <w:jc w:val="center"/>
        <w:rPr>
          <w:rFonts w:ascii="Arial" w:hAnsi="Arial"/>
          <w:sz w:val="24"/>
        </w:rPr>
      </w:pPr>
      <w:r w:rsidRPr="00425623">
        <w:rPr>
          <w:rFonts w:ascii="Arial" w:hAnsi="Arial"/>
          <w:sz w:val="24"/>
        </w:rPr>
        <w:t>Institut für Mathematik</w:t>
      </w:r>
      <w:r w:rsidRPr="00425623">
        <w:rPr>
          <w:rFonts w:ascii="Arial" w:hAnsi="Arial"/>
          <w:sz w:val="24"/>
        </w:rPr>
        <w:br/>
      </w:r>
      <w:r w:rsidR="00B55255">
        <w:rPr>
          <w:rFonts w:ascii="Arial" w:hAnsi="Arial"/>
          <w:sz w:val="24"/>
        </w:rPr>
        <w:t>Didaktik der Mathematik (Sekundarstufen)</w:t>
      </w:r>
      <w:r w:rsidRPr="00425623">
        <w:rPr>
          <w:rFonts w:ascii="Arial" w:hAnsi="Arial"/>
          <w:sz w:val="24"/>
        </w:rPr>
        <w:br/>
        <w:t>Fortstraße 7</w:t>
      </w:r>
    </w:p>
    <w:p w14:paraId="5C3C962D" w14:textId="77777777" w:rsidR="00943462" w:rsidRPr="00425623" w:rsidRDefault="00943462" w:rsidP="00943462">
      <w:pPr>
        <w:jc w:val="center"/>
        <w:rPr>
          <w:rFonts w:ascii="Arial" w:hAnsi="Arial"/>
          <w:sz w:val="24"/>
        </w:rPr>
      </w:pPr>
      <w:r w:rsidRPr="00425623">
        <w:rPr>
          <w:rFonts w:ascii="Arial" w:hAnsi="Arial"/>
          <w:sz w:val="24"/>
        </w:rPr>
        <w:t>76829 Landau</w:t>
      </w:r>
    </w:p>
    <w:p w14:paraId="6D1A1E30" w14:textId="792A9142" w:rsidR="00943462" w:rsidRPr="00425623" w:rsidRDefault="00943462" w:rsidP="00943462">
      <w:pPr>
        <w:jc w:val="center"/>
        <w:rPr>
          <w:rFonts w:ascii="Arial" w:hAnsi="Arial"/>
          <w:sz w:val="24"/>
        </w:rPr>
      </w:pPr>
      <w:r w:rsidRPr="00425623">
        <w:rPr>
          <w:rFonts w:ascii="Arial" w:hAnsi="Arial"/>
          <w:sz w:val="24"/>
        </w:rPr>
        <w:br/>
      </w:r>
      <w:r w:rsidR="00B55255">
        <w:rPr>
          <w:rFonts w:ascii="Arial" w:hAnsi="Arial"/>
          <w:sz w:val="24"/>
        </w:rPr>
        <w:t>https://</w:t>
      </w:r>
      <w:r w:rsidRPr="00425623">
        <w:rPr>
          <w:rFonts w:ascii="Arial" w:hAnsi="Arial"/>
          <w:sz w:val="24"/>
        </w:rPr>
        <w:t>mathe-labor.de</w:t>
      </w:r>
    </w:p>
    <w:p w14:paraId="1E05170B" w14:textId="77777777" w:rsidR="00943462" w:rsidRPr="00425623" w:rsidRDefault="00943462" w:rsidP="00943462">
      <w:pPr>
        <w:jc w:val="center"/>
        <w:rPr>
          <w:rFonts w:ascii="Arial" w:hAnsi="Arial"/>
          <w:sz w:val="24"/>
        </w:rPr>
      </w:pPr>
    </w:p>
    <w:p w14:paraId="4451C15C" w14:textId="77777777" w:rsidR="00943462" w:rsidRPr="00425623" w:rsidRDefault="00943462" w:rsidP="00943462">
      <w:pPr>
        <w:jc w:val="center"/>
        <w:rPr>
          <w:rFonts w:ascii="Arial" w:hAnsi="Arial"/>
          <w:sz w:val="24"/>
        </w:rPr>
      </w:pPr>
      <w:r w:rsidRPr="00425623">
        <w:rPr>
          <w:rFonts w:ascii="Arial" w:hAnsi="Arial"/>
          <w:sz w:val="24"/>
        </w:rPr>
        <w:t xml:space="preserve">Zusammengestellt von: </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943462" w:rsidRPr="00425623" w14:paraId="66CEBA12" w14:textId="77777777" w:rsidTr="00672F3F">
        <w:tc>
          <w:tcPr>
            <w:tcW w:w="9495" w:type="dxa"/>
          </w:tcPr>
          <w:p w14:paraId="0F73C163" w14:textId="77777777" w:rsidR="00943462" w:rsidRPr="00425623" w:rsidRDefault="00B55255" w:rsidP="00672F3F">
            <w:pPr>
              <w:jc w:val="center"/>
              <w:rPr>
                <w:rFonts w:ascii="Arial" w:hAnsi="Arial"/>
                <w:sz w:val="24"/>
                <w:szCs w:val="24"/>
              </w:rPr>
            </w:pPr>
            <w:sdt>
              <w:sdtPr>
                <w:rPr>
                  <w:rFonts w:ascii="Arial" w:hAnsi="Arial"/>
                  <w:sz w:val="24"/>
                </w:rPr>
                <w:alias w:val="Name des Autors"/>
                <w:tag w:val="Name des Autors"/>
                <w:id w:val="679108"/>
                <w:placeholder>
                  <w:docPart w:val="07B58276B9C94AC1A258EDE1343D8DFB"/>
                </w:placeholder>
              </w:sdtPr>
              <w:sdtEndPr/>
              <w:sdtContent>
                <w:sdt>
                  <w:sdtPr>
                    <w:rPr>
                      <w:rFonts w:ascii="Arial" w:hAnsi="Arial"/>
                      <w:sz w:val="24"/>
                    </w:rPr>
                    <w:alias w:val="Name des Autors"/>
                    <w:tag w:val="Name des Autors"/>
                    <w:id w:val="679109"/>
                    <w:placeholder>
                      <w:docPart w:val="F2CD59DBF42249C09E0DAF6589E515E8"/>
                    </w:placeholder>
                  </w:sdtPr>
                  <w:sdtEndPr/>
                  <w:sdtContent>
                    <w:r w:rsidR="00943462">
                      <w:rPr>
                        <w:rFonts w:ascii="Arial" w:hAnsi="Arial"/>
                        <w:sz w:val="24"/>
                      </w:rPr>
                      <w:t xml:space="preserve">Kirstin Achatz, Theresa </w:t>
                    </w:r>
                    <w:proofErr w:type="spellStart"/>
                    <w:r w:rsidR="00943462">
                      <w:rPr>
                        <w:rFonts w:ascii="Arial" w:hAnsi="Arial"/>
                        <w:sz w:val="24"/>
                      </w:rPr>
                      <w:t>Exle</w:t>
                    </w:r>
                    <w:proofErr w:type="spellEnd"/>
                    <w:r w:rsidR="00943462">
                      <w:rPr>
                        <w:rFonts w:ascii="Arial" w:hAnsi="Arial"/>
                        <w:sz w:val="24"/>
                      </w:rPr>
                      <w:t xml:space="preserve">, Anna </w:t>
                    </w:r>
                    <w:proofErr w:type="spellStart"/>
                    <w:r w:rsidR="00943462">
                      <w:rPr>
                        <w:rFonts w:ascii="Arial" w:hAnsi="Arial"/>
                        <w:sz w:val="24"/>
                      </w:rPr>
                      <w:t>Lurye</w:t>
                    </w:r>
                    <w:proofErr w:type="spellEnd"/>
                  </w:sdtContent>
                </w:sdt>
              </w:sdtContent>
            </w:sdt>
          </w:p>
        </w:tc>
      </w:tr>
    </w:tbl>
    <w:p w14:paraId="23C52CD7" w14:textId="77777777" w:rsidR="00943462" w:rsidRDefault="00943462" w:rsidP="00943462">
      <w:pPr>
        <w:jc w:val="center"/>
        <w:rPr>
          <w:rFonts w:ascii="Arial" w:hAnsi="Arial"/>
          <w:sz w:val="24"/>
        </w:rPr>
      </w:pPr>
    </w:p>
    <w:p w14:paraId="5E5607F3" w14:textId="77777777" w:rsidR="00943462" w:rsidRPr="00425623" w:rsidRDefault="00943462" w:rsidP="00943462">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79110"/>
        <w:placeholder>
          <w:docPart w:val="F664B9E4D6DC461AB4725FAF1B112464"/>
        </w:placeholder>
      </w:sdtPr>
      <w:sdtEndPr>
        <w:rPr>
          <w:szCs w:val="24"/>
        </w:rPr>
      </w:sdtEndPr>
      <w:sdtContent>
        <w:p w14:paraId="257BD8EF" w14:textId="77777777" w:rsidR="00943462" w:rsidRDefault="00B55255" w:rsidP="00943462">
          <w:pPr>
            <w:jc w:val="center"/>
            <w:rPr>
              <w:rFonts w:ascii="Arial" w:hAnsi="Arial"/>
              <w:sz w:val="24"/>
              <w:szCs w:val="24"/>
            </w:rPr>
          </w:pPr>
          <w:sdt>
            <w:sdtPr>
              <w:rPr>
                <w:rFonts w:ascii="Arial" w:hAnsi="Arial"/>
                <w:sz w:val="24"/>
              </w:rPr>
              <w:alias w:val="Name des Autors"/>
              <w:tag w:val="Name des Autors"/>
              <w:id w:val="679111"/>
              <w:placeholder>
                <w:docPart w:val="5DEA7C5E13524C91B75BC7C568743E64"/>
              </w:placeholder>
            </w:sdtPr>
            <w:sdtEndPr/>
            <w:sdtContent>
              <w:r w:rsidR="00943462">
                <w:rPr>
                  <w:rFonts w:ascii="Arial" w:hAnsi="Arial"/>
                  <w:sz w:val="24"/>
                </w:rPr>
                <w:t>Rolf Oechsler</w:t>
              </w:r>
            </w:sdtContent>
          </w:sdt>
        </w:p>
      </w:sdtContent>
    </w:sdt>
    <w:p w14:paraId="1B3E12A2" w14:textId="77777777" w:rsidR="00943462" w:rsidRDefault="00943462" w:rsidP="00943462">
      <w:pPr>
        <w:jc w:val="center"/>
        <w:rPr>
          <w:rFonts w:ascii="Arial" w:hAnsi="Arial"/>
          <w:sz w:val="24"/>
          <w:szCs w:val="24"/>
        </w:rPr>
      </w:pPr>
    </w:p>
    <w:p w14:paraId="375D811B" w14:textId="77777777" w:rsidR="00943462" w:rsidRDefault="00943462" w:rsidP="00943462">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Kategorie"/>
          <w:tag w:val=""/>
          <w:id w:val="-1153444371"/>
          <w:placeholder>
            <w:docPart w:val="8486864A56D94D63AF18DF3AA15E9282"/>
          </w:placeholder>
          <w:dataBinding w:prefixMappings="xmlns:ns0='http://purl.org/dc/elements/1.1/' xmlns:ns1='http://schemas.openxmlformats.org/package/2006/metadata/core-properties' " w:xpath="/ns1:coreProperties[1]/ns1:category[1]" w:storeItemID="{6C3C8BC8-F283-45AE-878A-BAB7291924A1}"/>
          <w:text/>
        </w:sdtPr>
        <w:sdtEndPr/>
        <w:sdtContent>
          <w:r w:rsidR="00AC0F2E">
            <w:rPr>
              <w:rFonts w:ascii="Arial" w:hAnsi="Arial"/>
              <w:sz w:val="24"/>
              <w:szCs w:val="24"/>
            </w:rPr>
            <w:t>B</w:t>
          </w:r>
        </w:sdtContent>
      </w:sdt>
    </w:p>
    <w:p w14:paraId="192EC1C0" w14:textId="77777777" w:rsidR="00943462" w:rsidRDefault="00943462" w:rsidP="00943462">
      <w:pPr>
        <w:jc w:val="center"/>
        <w:rPr>
          <w:rFonts w:ascii="Arial" w:hAnsi="Arial"/>
          <w:sz w:val="24"/>
          <w:szCs w:val="24"/>
        </w:rPr>
      </w:pPr>
    </w:p>
    <w:p w14:paraId="31CBAD88" w14:textId="77777777" w:rsidR="00943462" w:rsidRDefault="004E0CBC" w:rsidP="00943462">
      <w:pPr>
        <w:jc w:val="center"/>
        <w:rPr>
          <w:rFonts w:ascii="Arial" w:hAnsi="Arial"/>
          <w:sz w:val="24"/>
          <w:szCs w:val="24"/>
        </w:rPr>
      </w:pPr>
      <w:r>
        <w:rPr>
          <w:rFonts w:ascii="Arial" w:hAnsi="Arial"/>
          <w:sz w:val="24"/>
          <w:szCs w:val="24"/>
        </w:rPr>
        <w:t>Veröffentlicht</w:t>
      </w:r>
      <w:r w:rsidR="00943462">
        <w:rPr>
          <w:rFonts w:ascii="Arial" w:hAnsi="Arial"/>
          <w:sz w:val="24"/>
          <w:szCs w:val="24"/>
        </w:rPr>
        <w:t xml:space="preserve"> am:</w:t>
      </w:r>
    </w:p>
    <w:p w14:paraId="6DCCF885" w14:textId="522C9322" w:rsidR="00943462" w:rsidRPr="001F0253" w:rsidRDefault="00B55255" w:rsidP="00943462">
      <w:pPr>
        <w:jc w:val="center"/>
        <w:rPr>
          <w:rFonts w:ascii="Arial" w:hAnsi="Arial"/>
          <w:sz w:val="24"/>
        </w:rPr>
      </w:pPr>
      <w:sdt>
        <w:sdtPr>
          <w:rPr>
            <w:rFonts w:ascii="Arial" w:hAnsi="Arial"/>
            <w:sz w:val="24"/>
          </w:rPr>
          <w:alias w:val="Veröffentlichungsdatum"/>
          <w:tag w:val=""/>
          <w:id w:val="679112"/>
          <w:placeholder>
            <w:docPart w:val="F7E138DBD7E4491986CF31C3DCC0165A"/>
          </w:placeholder>
          <w:dataBinding w:prefixMappings="xmlns:ns0='http://schemas.microsoft.com/office/2006/coverPageProps' " w:xpath="/ns0:CoverPageProperties[1]/ns0:PublishDate[1]" w:storeItemID="{55AF091B-3C7A-41E3-B477-F2FDAA23CFDA}"/>
          <w:date w:fullDate="2017-07-11T00:00:00Z">
            <w:dateFormat w:val="dd.MM.yyyy"/>
            <w:lid w:val="de-DE"/>
            <w:storeMappedDataAs w:val="dateTime"/>
            <w:calendar w:val="gregorian"/>
          </w:date>
        </w:sdtPr>
        <w:sdtEndPr/>
        <w:sdtContent>
          <w:r w:rsidR="00A22BB1">
            <w:rPr>
              <w:rFonts w:ascii="Arial" w:hAnsi="Arial"/>
              <w:sz w:val="24"/>
            </w:rPr>
            <w:t>11.07.2017</w:t>
          </w:r>
        </w:sdtContent>
      </w:sdt>
    </w:p>
    <w:sectPr w:rsidR="00943462" w:rsidRPr="001F0253" w:rsidSect="00D81836">
      <w:headerReference w:type="default" r:id="rId26"/>
      <w:headerReference w:type="first" r:id="rId27"/>
      <w:footerReference w:type="first" r:id="rId28"/>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AA081" w14:textId="77777777" w:rsidR="00FA28E4" w:rsidRDefault="00FA28E4" w:rsidP="009121BE">
      <w:r>
        <w:separator/>
      </w:r>
    </w:p>
  </w:endnote>
  <w:endnote w:type="continuationSeparator" w:id="0">
    <w:p w14:paraId="6D71C9DF" w14:textId="77777777" w:rsidR="00FA28E4" w:rsidRDefault="00FA28E4"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59C44" w14:textId="4DBDF642" w:rsidR="005E4D9E" w:rsidRPr="007F62AE" w:rsidRDefault="005E4D9E">
    <w:pPr>
      <w:pStyle w:val="Fuzeile"/>
      <w:jc w:val="center"/>
      <w:rPr>
        <w:rFonts w:ascii="Arial" w:hAnsi="Arial" w:cs="Arial"/>
        <w:sz w:val="28"/>
        <w:szCs w:val="28"/>
      </w:rPr>
    </w:pPr>
  </w:p>
  <w:p w14:paraId="3EA8DC02" w14:textId="77777777" w:rsidR="005E4D9E" w:rsidRDefault="005E4D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F79F" w14:textId="77777777" w:rsidR="004E0CBC" w:rsidRPr="009B67FB" w:rsidRDefault="004E0CBC" w:rsidP="004E0CBC">
    <w:pPr>
      <w:pStyle w:val="Fuzeile"/>
      <w:tabs>
        <w:tab w:val="clear" w:pos="4536"/>
        <w:tab w:val="clear" w:pos="9072"/>
        <w:tab w:val="left" w:pos="3585"/>
        <w:tab w:val="left" w:pos="3690"/>
      </w:tabs>
    </w:pPr>
    <w:r w:rsidRPr="00170257">
      <w:rPr>
        <w:noProof/>
        <w:lang w:eastAsia="de-DE"/>
      </w:rPr>
      <w:drawing>
        <wp:anchor distT="0" distB="0" distL="114300" distR="114300" simplePos="0" relativeHeight="251676672" behindDoc="0" locked="0" layoutInCell="1" allowOverlap="1" wp14:anchorId="5364A671" wp14:editId="575222F4">
          <wp:simplePos x="0" y="0"/>
          <wp:positionH relativeFrom="column">
            <wp:posOffset>4491355</wp:posOffset>
          </wp:positionH>
          <wp:positionV relativeFrom="paragraph">
            <wp:posOffset>-827248</wp:posOffset>
          </wp:positionV>
          <wp:extent cx="1680254" cy="579687"/>
          <wp:effectExtent l="0" t="0" r="0" b="0"/>
          <wp:wrapNone/>
          <wp:docPr id="9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79687"/>
                  </a:xfrm>
                  <a:prstGeom prst="rect">
                    <a:avLst/>
                  </a:prstGeom>
                </pic:spPr>
              </pic:pic>
            </a:graphicData>
          </a:graphic>
          <wp14:sizeRelV relativeFrom="margin">
            <wp14:pctHeight>0</wp14:pctHeight>
          </wp14:sizeRelV>
        </wp:anchor>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29959021"/>
      <w:docPartObj>
        <w:docPartGallery w:val="Page Numbers (Bottom of Page)"/>
        <w:docPartUnique/>
      </w:docPartObj>
    </w:sdtPr>
    <w:sdtEndPr>
      <w:rPr>
        <w:sz w:val="28"/>
        <w:szCs w:val="28"/>
      </w:rPr>
    </w:sdtEndPr>
    <w:sdtContent>
      <w:p w14:paraId="19C43A5F" w14:textId="23B982EF" w:rsidR="004E209B" w:rsidRPr="007F62AE" w:rsidRDefault="004E209B">
        <w:pPr>
          <w:pStyle w:val="Fuzeile"/>
          <w:jc w:val="center"/>
          <w:rPr>
            <w:rFonts w:ascii="Arial" w:hAnsi="Arial" w:cs="Arial"/>
            <w:sz w:val="28"/>
            <w:szCs w:val="28"/>
          </w:rPr>
        </w:pPr>
        <w:r w:rsidRPr="007F62AE">
          <w:rPr>
            <w:rFonts w:ascii="Arial" w:hAnsi="Arial" w:cs="Arial"/>
            <w:sz w:val="28"/>
            <w:szCs w:val="28"/>
          </w:rPr>
          <w:fldChar w:fldCharType="begin"/>
        </w:r>
        <w:r w:rsidRPr="007F62AE">
          <w:rPr>
            <w:rFonts w:ascii="Arial" w:hAnsi="Arial" w:cs="Arial"/>
            <w:sz w:val="28"/>
            <w:szCs w:val="28"/>
          </w:rPr>
          <w:instrText>PAGE   \* MERGEFORMAT</w:instrText>
        </w:r>
        <w:r w:rsidRPr="007F62AE">
          <w:rPr>
            <w:rFonts w:ascii="Arial" w:hAnsi="Arial" w:cs="Arial"/>
            <w:sz w:val="28"/>
            <w:szCs w:val="28"/>
          </w:rPr>
          <w:fldChar w:fldCharType="separate"/>
        </w:r>
        <w:r w:rsidR="00E557C7">
          <w:rPr>
            <w:rFonts w:ascii="Arial" w:hAnsi="Arial" w:cs="Arial"/>
            <w:noProof/>
            <w:sz w:val="28"/>
            <w:szCs w:val="28"/>
          </w:rPr>
          <w:t>9</w:t>
        </w:r>
        <w:r w:rsidRPr="007F62AE">
          <w:rPr>
            <w:rFonts w:ascii="Arial" w:hAnsi="Arial" w:cs="Arial"/>
            <w:sz w:val="28"/>
            <w:szCs w:val="28"/>
          </w:rPr>
          <w:fldChar w:fldCharType="end"/>
        </w:r>
      </w:p>
    </w:sdtContent>
  </w:sdt>
  <w:p w14:paraId="18001B51" w14:textId="77777777" w:rsidR="004E209B" w:rsidRDefault="004E209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2B46" w14:textId="77777777" w:rsidR="005E4D9E" w:rsidRPr="00DF01FC" w:rsidRDefault="005E4D9E" w:rsidP="002F3E1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8728D" w14:textId="77777777" w:rsidR="00FA28E4" w:rsidRDefault="00FA28E4" w:rsidP="009121BE">
      <w:r>
        <w:separator/>
      </w:r>
    </w:p>
  </w:footnote>
  <w:footnote w:type="continuationSeparator" w:id="0">
    <w:p w14:paraId="68F83EA8" w14:textId="77777777" w:rsidR="00FA28E4" w:rsidRDefault="00FA28E4"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50"/>
      <w:gridCol w:w="7123"/>
    </w:tblGrid>
    <w:tr w:rsidR="005E4D9E" w:rsidRPr="00063FC1" w14:paraId="54B31A7B" w14:textId="77777777" w:rsidTr="00585BA2">
      <w:trPr>
        <w:trHeight w:val="20"/>
      </w:trPr>
      <w:tc>
        <w:tcPr>
          <w:tcW w:w="1700" w:type="dxa"/>
          <w:vMerge w:val="restart"/>
        </w:tcPr>
        <w:p w14:paraId="3B1EF2FC" w14:textId="77777777" w:rsidR="005E4D9E" w:rsidRDefault="005E4D9E" w:rsidP="002F3E1C">
          <w:pPr>
            <w:pStyle w:val="Kopfzeile"/>
          </w:pPr>
          <w:r w:rsidRPr="0083234C">
            <w:rPr>
              <w:noProof/>
              <w:lang w:eastAsia="de-DE"/>
            </w:rPr>
            <w:drawing>
              <wp:inline distT="0" distB="0" distL="0" distR="0" wp14:anchorId="69573D21" wp14:editId="52D113FF">
                <wp:extent cx="914634" cy="914634"/>
                <wp:effectExtent l="19050" t="0" r="0" b="0"/>
                <wp:docPr id="13"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2D5C8B95" w14:textId="77777777" w:rsidR="005E4D9E" w:rsidRDefault="005E4D9E" w:rsidP="002F3E1C">
          <w:pPr>
            <w:pStyle w:val="Kopfzeile"/>
          </w:pPr>
        </w:p>
      </w:tc>
      <w:tc>
        <w:tcPr>
          <w:tcW w:w="7337" w:type="dxa"/>
        </w:tcPr>
        <w:p w14:paraId="5263AB65" w14:textId="77777777" w:rsidR="005E4D9E" w:rsidRPr="00063FC1" w:rsidRDefault="005E4D9E" w:rsidP="002F3E1C">
          <w:pPr>
            <w:widowControl w:val="0"/>
            <w:jc w:val="center"/>
            <w:rPr>
              <w:rFonts w:ascii="Arial" w:hAnsi="Arial" w:cs="Arial"/>
              <w:b/>
              <w:bCs/>
              <w:sz w:val="40"/>
              <w:szCs w:val="40"/>
            </w:rPr>
          </w:pPr>
          <w:r>
            <w:rPr>
              <w:rFonts w:ascii="Arial" w:hAnsi="Arial" w:cs="Arial"/>
              <w:b/>
              <w:bCs/>
              <w:sz w:val="40"/>
              <w:szCs w:val="40"/>
            </w:rPr>
            <w:t>Mathematik-Labor</w:t>
          </w:r>
        </w:p>
      </w:tc>
    </w:tr>
    <w:tr w:rsidR="005E4D9E" w14:paraId="6ED8996E" w14:textId="77777777" w:rsidTr="00585BA2">
      <w:trPr>
        <w:trHeight w:val="360"/>
      </w:trPr>
      <w:tc>
        <w:tcPr>
          <w:tcW w:w="1700" w:type="dxa"/>
          <w:vMerge/>
        </w:tcPr>
        <w:p w14:paraId="760BC3E3" w14:textId="77777777" w:rsidR="005E4D9E" w:rsidRDefault="005E4D9E" w:rsidP="002F3E1C">
          <w:pPr>
            <w:pStyle w:val="Kopfzeile"/>
          </w:pPr>
        </w:p>
      </w:tc>
      <w:tc>
        <w:tcPr>
          <w:tcW w:w="251" w:type="dxa"/>
          <w:vMerge/>
        </w:tcPr>
        <w:p w14:paraId="3C66C830" w14:textId="77777777" w:rsidR="005E4D9E" w:rsidRDefault="005E4D9E" w:rsidP="002F3E1C">
          <w:pPr>
            <w:pStyle w:val="Kopfzeile"/>
          </w:pPr>
        </w:p>
      </w:tc>
      <w:tc>
        <w:tcPr>
          <w:tcW w:w="7337" w:type="dxa"/>
        </w:tcPr>
        <w:p w14:paraId="4E1AA27E" w14:textId="77777777" w:rsidR="005E4D9E" w:rsidRPr="00945639" w:rsidRDefault="006E78B5"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39F904E3" wp14:editId="213D5DD8">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F0B9BC"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005E4D9E"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57F8AC02F9CC44BF9E66E4E647B08C1D"/>
              </w:placeholder>
              <w:showingPlcHdr/>
            </w:sdtPr>
            <w:sdtEndPr/>
            <w:sdtContent>
              <w:r w:rsidR="005E4D9E" w:rsidRPr="00242EC9">
                <w:rPr>
                  <w:rStyle w:val="Platzhaltertext"/>
                  <w:rFonts w:eastAsiaTheme="minorEastAsia"/>
                  <w:color w:val="0047FF"/>
                  <w:sz w:val="40"/>
                  <w:szCs w:val="40"/>
                </w:rPr>
                <w:t>Klicken Sie hier, um Text einzugeben.</w:t>
              </w:r>
            </w:sdtContent>
          </w:sdt>
          <w:r w:rsidR="005E4D9E" w:rsidRPr="00945639">
            <w:rPr>
              <w:rFonts w:cs="Arial"/>
              <w:color w:val="0047FF"/>
              <w:sz w:val="40"/>
              <w:szCs w:val="40"/>
            </w:rPr>
            <w:t>“</w:t>
          </w:r>
        </w:p>
      </w:tc>
    </w:tr>
    <w:tr w:rsidR="005E4D9E" w14:paraId="3DC9F095" w14:textId="77777777" w:rsidTr="00585BA2">
      <w:trPr>
        <w:trHeight w:val="429"/>
      </w:trPr>
      <w:tc>
        <w:tcPr>
          <w:tcW w:w="1700" w:type="dxa"/>
          <w:vMerge/>
        </w:tcPr>
        <w:p w14:paraId="0683131D" w14:textId="77777777" w:rsidR="005E4D9E" w:rsidRDefault="005E4D9E" w:rsidP="002F3E1C">
          <w:pPr>
            <w:pStyle w:val="Kopfzeile"/>
          </w:pPr>
        </w:p>
      </w:tc>
      <w:tc>
        <w:tcPr>
          <w:tcW w:w="251" w:type="dxa"/>
          <w:vMerge/>
        </w:tcPr>
        <w:p w14:paraId="6D8106A4" w14:textId="77777777" w:rsidR="005E4D9E" w:rsidRDefault="005E4D9E" w:rsidP="002F3E1C">
          <w:pPr>
            <w:pStyle w:val="Kopfzeile"/>
          </w:pPr>
        </w:p>
      </w:tc>
      <w:tc>
        <w:tcPr>
          <w:tcW w:w="7337" w:type="dxa"/>
        </w:tcPr>
        <w:p w14:paraId="09E8A9E2" w14:textId="77777777" w:rsidR="005E4D9E" w:rsidRPr="00D82F4B" w:rsidRDefault="005E4D9E" w:rsidP="002F3E1C">
          <w:pPr>
            <w:widowControl w:val="0"/>
            <w:rPr>
              <w:noProof/>
            </w:rPr>
          </w:pPr>
        </w:p>
      </w:tc>
    </w:tr>
  </w:tbl>
  <w:p w14:paraId="071F67CA" w14:textId="77777777" w:rsidR="005E4D9E" w:rsidRDefault="005E4D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3036" w14:textId="77777777" w:rsidR="004E0CBC" w:rsidRPr="001A732D" w:rsidRDefault="004E0CBC" w:rsidP="004E0CBC">
    <w:pPr>
      <w:pStyle w:val="Kopfzeile"/>
    </w:pPr>
    <w:r w:rsidRPr="00170257">
      <w:rPr>
        <w:noProof/>
        <w:lang w:eastAsia="de-DE"/>
      </w:rPr>
      <w:drawing>
        <wp:anchor distT="0" distB="0" distL="114300" distR="114300" simplePos="0" relativeHeight="251672576" behindDoc="0" locked="0" layoutInCell="1" allowOverlap="1" wp14:anchorId="4A45F817" wp14:editId="794B7546">
          <wp:simplePos x="0" y="0"/>
          <wp:positionH relativeFrom="column">
            <wp:posOffset>1319530</wp:posOffset>
          </wp:positionH>
          <wp:positionV relativeFrom="paragraph">
            <wp:posOffset>1855470</wp:posOffset>
          </wp:positionV>
          <wp:extent cx="3048000" cy="3048000"/>
          <wp:effectExtent l="0" t="0" r="0" b="0"/>
          <wp:wrapNone/>
          <wp:docPr id="89"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eastAsia="de-DE"/>
      </w:rPr>
      <mc:AlternateContent>
        <mc:Choice Requires="wps">
          <w:drawing>
            <wp:anchor distT="36576" distB="36576" distL="36573" distR="36573" simplePos="0" relativeHeight="251674624" behindDoc="0" locked="0" layoutInCell="1" allowOverlap="1" wp14:anchorId="5EDF0659" wp14:editId="2D03715B">
              <wp:simplePos x="0" y="0"/>
              <wp:positionH relativeFrom="column">
                <wp:posOffset>4359274</wp:posOffset>
              </wp:positionH>
              <wp:positionV relativeFrom="paragraph">
                <wp:posOffset>5132705</wp:posOffset>
              </wp:positionV>
              <wp:extent cx="0" cy="4508500"/>
              <wp:effectExtent l="19050" t="0" r="38100" b="25400"/>
              <wp:wrapNone/>
              <wp:docPr id="8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2C2C6C" id="Line 6" o:spid="_x0000_s1026" style="position:absolute;flip:y;z-index:251674624;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p9Ivyp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eastAsia="de-DE"/>
      </w:rPr>
      <mc:AlternateContent>
        <mc:Choice Requires="wps">
          <w:drawing>
            <wp:anchor distT="36576" distB="36576" distL="36573" distR="36573" simplePos="0" relativeHeight="251673600" behindDoc="0" locked="0" layoutInCell="1" allowOverlap="1" wp14:anchorId="78206E8C" wp14:editId="0F3DDD6F">
              <wp:simplePos x="0" y="0"/>
              <wp:positionH relativeFrom="column">
                <wp:posOffset>4359274</wp:posOffset>
              </wp:positionH>
              <wp:positionV relativeFrom="paragraph">
                <wp:posOffset>446405</wp:posOffset>
              </wp:positionV>
              <wp:extent cx="0" cy="1162685"/>
              <wp:effectExtent l="19050" t="0" r="38100" b="18415"/>
              <wp:wrapNone/>
              <wp:docPr id="8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AEE8B5" id="Line 3" o:spid="_x0000_s1026" style="position:absolute;z-index:251673600;visibility:visible;mso-wrap-style:square;mso-width-percent:0;mso-height-percent:0;mso-wrap-distance-left:1.0159mm;mso-wrap-distance-top:2.88pt;mso-wrap-distance-right:1.0159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APixp2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ED34F" w14:textId="77777777" w:rsidR="00454388" w:rsidRDefault="0045438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454388" w:rsidRPr="007A1ED0" w14:paraId="69BE0ACF" w14:textId="77777777" w:rsidTr="00BD24A1">
      <w:trPr>
        <w:trHeight w:val="20"/>
      </w:trPr>
      <w:tc>
        <w:tcPr>
          <w:tcW w:w="1700" w:type="dxa"/>
          <w:vMerge w:val="restart"/>
          <w:vAlign w:val="center"/>
        </w:tcPr>
        <w:p w14:paraId="40FA4C86" w14:textId="77777777" w:rsidR="00454388" w:rsidRPr="007A1ED0" w:rsidRDefault="004E0CBC"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35F4E53" wp14:editId="5A4CB4D2">
                <wp:extent cx="914634" cy="914634"/>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5D567F34" w14:textId="77777777" w:rsidR="00454388" w:rsidRPr="006A11D4" w:rsidRDefault="00454388" w:rsidP="007A1ED0">
          <w:pPr>
            <w:tabs>
              <w:tab w:val="center" w:pos="4536"/>
              <w:tab w:val="right" w:pos="9072"/>
            </w:tabs>
            <w:rPr>
              <w:sz w:val="40"/>
            </w:rPr>
          </w:pPr>
        </w:p>
      </w:tc>
      <w:tc>
        <w:tcPr>
          <w:tcW w:w="7337" w:type="dxa"/>
        </w:tcPr>
        <w:p w14:paraId="5A5AD584" w14:textId="77777777" w:rsidR="00454388" w:rsidRPr="006A11D4" w:rsidRDefault="006E78B5" w:rsidP="00401749">
          <w:pPr>
            <w:pStyle w:val="Labor-Titelseite"/>
            <w:rPr>
              <w:b/>
              <w:sz w:val="40"/>
            </w:rPr>
          </w:pPr>
          <w:r>
            <w:rPr>
              <w:b/>
              <w:noProof/>
              <w:sz w:val="40"/>
            </w:rPr>
            <mc:AlternateContent>
              <mc:Choice Requires="wps">
                <w:drawing>
                  <wp:anchor distT="36576" distB="36576" distL="36575" distR="36575" simplePos="0" relativeHeight="251657216" behindDoc="0" locked="0" layoutInCell="1" allowOverlap="1" wp14:anchorId="4BC1C0FE" wp14:editId="6315AEE8">
                    <wp:simplePos x="0" y="0"/>
                    <wp:positionH relativeFrom="column">
                      <wp:posOffset>4958079</wp:posOffset>
                    </wp:positionH>
                    <wp:positionV relativeFrom="paragraph">
                      <wp:posOffset>48260</wp:posOffset>
                    </wp:positionV>
                    <wp:extent cx="0" cy="9164955"/>
                    <wp:effectExtent l="19050" t="0" r="19050" b="17145"/>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0F0BCB" id="Line 9" o:spid="_x0000_s1026" style="position:absolute;z-index:25165721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EXRdiGMAgAAYwUAAA4AAAAAAAAAAAAAAAAALgIAAGRycy9lMm9Eb2MueG1sUEsBAi0AFAAG&#10;AAgAAAAhANpzM3PcAAAACgEAAA8AAAAAAAAAAAAAAAAA5gQAAGRycy9kb3ducmV2LnhtbFBLBQYA&#10;AAAABAAEAPMAAADvBQAAAAA=&#10;" strokecolor="#ffd320" strokeweight="2.5pt">
                    <v:shadow color="#ccc"/>
                  </v:line>
                </w:pict>
              </mc:Fallback>
            </mc:AlternateContent>
          </w:r>
          <w:r w:rsidR="00454388" w:rsidRPr="006A11D4">
            <w:rPr>
              <w:b/>
              <w:sz w:val="40"/>
            </w:rPr>
            <w:t>Station „</w:t>
          </w:r>
          <w:sdt>
            <w:sdtPr>
              <w:rPr>
                <w:b/>
                <w:sz w:val="40"/>
              </w:rPr>
              <w:alias w:val="Name der Station"/>
              <w:tag w:val="Name der Station"/>
              <w:id w:val="635181"/>
            </w:sdtPr>
            <w:sdtEndPr/>
            <w:sdtContent>
              <w:r w:rsidR="00454388">
                <w:rPr>
                  <w:b/>
                  <w:sz w:val="40"/>
                </w:rPr>
                <w:t>Figurierte Zahlen</w:t>
              </w:r>
            </w:sdtContent>
          </w:sdt>
          <w:r w:rsidR="00454388" w:rsidRPr="006A11D4">
            <w:rPr>
              <w:b/>
              <w:sz w:val="40"/>
            </w:rPr>
            <w:t>“</w:t>
          </w:r>
        </w:p>
      </w:tc>
    </w:tr>
    <w:tr w:rsidR="00454388" w:rsidRPr="007A1ED0" w14:paraId="73AE47E8" w14:textId="77777777" w:rsidTr="00F822E3">
      <w:trPr>
        <w:trHeight w:val="429"/>
      </w:trPr>
      <w:tc>
        <w:tcPr>
          <w:tcW w:w="1700" w:type="dxa"/>
          <w:vMerge/>
        </w:tcPr>
        <w:p w14:paraId="3AB18995" w14:textId="77777777" w:rsidR="00454388" w:rsidRPr="007A1ED0" w:rsidRDefault="00454388" w:rsidP="007A1ED0">
          <w:pPr>
            <w:tabs>
              <w:tab w:val="center" w:pos="4536"/>
              <w:tab w:val="right" w:pos="9072"/>
            </w:tabs>
          </w:pPr>
        </w:p>
      </w:tc>
      <w:tc>
        <w:tcPr>
          <w:tcW w:w="251" w:type="dxa"/>
          <w:vMerge/>
        </w:tcPr>
        <w:p w14:paraId="47F7DF90" w14:textId="77777777" w:rsidR="00454388" w:rsidRPr="007A1ED0" w:rsidRDefault="00454388" w:rsidP="007A1ED0">
          <w:pPr>
            <w:tabs>
              <w:tab w:val="center" w:pos="4536"/>
              <w:tab w:val="right" w:pos="9072"/>
            </w:tabs>
          </w:pPr>
        </w:p>
      </w:tc>
      <w:tc>
        <w:tcPr>
          <w:tcW w:w="7337" w:type="dxa"/>
        </w:tcPr>
        <w:p w14:paraId="0B486744" w14:textId="77777777" w:rsidR="00454388" w:rsidRPr="007E1571" w:rsidRDefault="00454388" w:rsidP="00D86CEA">
          <w:pPr>
            <w:pStyle w:val="Labor-Kapitelberschrift"/>
            <w:rPr>
              <w:noProof/>
              <w:sz w:val="36"/>
              <w:szCs w:val="36"/>
            </w:rPr>
          </w:pPr>
          <w:r>
            <w:rPr>
              <w:sz w:val="32"/>
              <w:szCs w:val="36"/>
            </w:rPr>
            <w:t>Aufgabe 3: Weitere figurierte Zahlen</w:t>
          </w:r>
        </w:p>
      </w:tc>
    </w:tr>
  </w:tbl>
  <w:p w14:paraId="000995EE" w14:textId="77777777" w:rsidR="00454388" w:rsidRDefault="0045438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
      <w:gridCol w:w="222"/>
    </w:tblGrid>
    <w:tr w:rsidR="008E7631" w:rsidRPr="007A1ED0" w14:paraId="0DBDE16F" w14:textId="77777777" w:rsidTr="008E7631">
      <w:trPr>
        <w:trHeight w:val="322"/>
      </w:trPr>
      <w:tc>
        <w:tcPr>
          <w:tcW w:w="475" w:type="dxa"/>
          <w:vMerge w:val="restart"/>
          <w:vAlign w:val="center"/>
        </w:tcPr>
        <w:p w14:paraId="717333B3" w14:textId="77777777" w:rsidR="008E7631" w:rsidRPr="007A1ED0" w:rsidRDefault="008E7631" w:rsidP="00BD24A1">
          <w:pPr>
            <w:tabs>
              <w:tab w:val="center" w:pos="4536"/>
              <w:tab w:val="right" w:pos="9072"/>
            </w:tabs>
            <w:jc w:val="center"/>
            <w:rPr>
              <w:rFonts w:ascii="Arial" w:hAnsi="Arial"/>
              <w:b/>
              <w:sz w:val="28"/>
            </w:rPr>
          </w:pPr>
        </w:p>
      </w:tc>
      <w:tc>
        <w:tcPr>
          <w:tcW w:w="70" w:type="dxa"/>
          <w:vMerge w:val="restart"/>
        </w:tcPr>
        <w:p w14:paraId="6B935201" w14:textId="77777777" w:rsidR="008E7631" w:rsidRPr="006A11D4" w:rsidRDefault="008E7631" w:rsidP="007A1ED0">
          <w:pPr>
            <w:tabs>
              <w:tab w:val="center" w:pos="4536"/>
              <w:tab w:val="right" w:pos="9072"/>
            </w:tabs>
            <w:rPr>
              <w:sz w:val="40"/>
            </w:rPr>
          </w:pPr>
        </w:p>
      </w:tc>
    </w:tr>
    <w:tr w:rsidR="008E7631" w:rsidRPr="007A1ED0" w14:paraId="6666575D" w14:textId="77777777" w:rsidTr="008E7631">
      <w:trPr>
        <w:trHeight w:val="315"/>
      </w:trPr>
      <w:tc>
        <w:tcPr>
          <w:tcW w:w="475" w:type="dxa"/>
          <w:vMerge/>
        </w:tcPr>
        <w:p w14:paraId="487E168C" w14:textId="77777777" w:rsidR="008E7631" w:rsidRPr="007A1ED0" w:rsidRDefault="008E7631" w:rsidP="007A1ED0">
          <w:pPr>
            <w:tabs>
              <w:tab w:val="center" w:pos="4536"/>
              <w:tab w:val="right" w:pos="9072"/>
            </w:tabs>
          </w:pPr>
        </w:p>
      </w:tc>
      <w:tc>
        <w:tcPr>
          <w:tcW w:w="70" w:type="dxa"/>
          <w:vMerge/>
        </w:tcPr>
        <w:p w14:paraId="2833CDAE" w14:textId="77777777" w:rsidR="008E7631" w:rsidRPr="007A1ED0" w:rsidRDefault="008E7631" w:rsidP="007A1ED0">
          <w:pPr>
            <w:tabs>
              <w:tab w:val="center" w:pos="4536"/>
              <w:tab w:val="right" w:pos="9072"/>
            </w:tabs>
          </w:pPr>
        </w:p>
      </w:tc>
    </w:tr>
  </w:tbl>
  <w:p w14:paraId="7F326BBD" w14:textId="77777777" w:rsidR="008E7631" w:rsidRDefault="008E7631">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FA31" w14:textId="77777777" w:rsidR="005E4D9E" w:rsidRDefault="005E4D9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C77720"/>
    <w:multiLevelType w:val="multilevel"/>
    <w:tmpl w:val="B15A6B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ABC2595"/>
    <w:multiLevelType w:val="hybridMultilevel"/>
    <w:tmpl w:val="A04870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12424756">
    <w:abstractNumId w:val="4"/>
  </w:num>
  <w:num w:numId="2" w16cid:durableId="1598631601">
    <w:abstractNumId w:val="0"/>
  </w:num>
  <w:num w:numId="3" w16cid:durableId="2033458429">
    <w:abstractNumId w:val="5"/>
  </w:num>
  <w:num w:numId="4" w16cid:durableId="1644043094">
    <w:abstractNumId w:val="3"/>
  </w:num>
  <w:num w:numId="5" w16cid:durableId="700208204">
    <w:abstractNumId w:val="2"/>
  </w:num>
  <w:num w:numId="6" w16cid:durableId="1161968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749"/>
    <w:rsid w:val="00000E1E"/>
    <w:rsid w:val="000029EE"/>
    <w:rsid w:val="000172BB"/>
    <w:rsid w:val="00025A05"/>
    <w:rsid w:val="00027FF6"/>
    <w:rsid w:val="00042291"/>
    <w:rsid w:val="00042534"/>
    <w:rsid w:val="00042FBB"/>
    <w:rsid w:val="00045F30"/>
    <w:rsid w:val="00054F92"/>
    <w:rsid w:val="00057655"/>
    <w:rsid w:val="00066AE5"/>
    <w:rsid w:val="000670B6"/>
    <w:rsid w:val="00073E3D"/>
    <w:rsid w:val="00074833"/>
    <w:rsid w:val="000978F0"/>
    <w:rsid w:val="000A351B"/>
    <w:rsid w:val="000A59B9"/>
    <w:rsid w:val="000A5ADE"/>
    <w:rsid w:val="000A7DA5"/>
    <w:rsid w:val="000C1EA1"/>
    <w:rsid w:val="000C3FCF"/>
    <w:rsid w:val="000D42CE"/>
    <w:rsid w:val="000D4972"/>
    <w:rsid w:val="000D65A7"/>
    <w:rsid w:val="000F6EE1"/>
    <w:rsid w:val="00102BBF"/>
    <w:rsid w:val="00103E0D"/>
    <w:rsid w:val="001159A4"/>
    <w:rsid w:val="00115C62"/>
    <w:rsid w:val="00131E0C"/>
    <w:rsid w:val="00155AFD"/>
    <w:rsid w:val="00170257"/>
    <w:rsid w:val="0017415B"/>
    <w:rsid w:val="00175D24"/>
    <w:rsid w:val="00176FF5"/>
    <w:rsid w:val="001836B5"/>
    <w:rsid w:val="00183CD0"/>
    <w:rsid w:val="00184B7F"/>
    <w:rsid w:val="00185EB8"/>
    <w:rsid w:val="001A0798"/>
    <w:rsid w:val="001A0F16"/>
    <w:rsid w:val="001A25DC"/>
    <w:rsid w:val="001A5E17"/>
    <w:rsid w:val="001D3CF8"/>
    <w:rsid w:val="001D3F0F"/>
    <w:rsid w:val="001E5711"/>
    <w:rsid w:val="001E589A"/>
    <w:rsid w:val="001F0253"/>
    <w:rsid w:val="001F4E41"/>
    <w:rsid w:val="00216B30"/>
    <w:rsid w:val="00226801"/>
    <w:rsid w:val="002276CD"/>
    <w:rsid w:val="00242EC9"/>
    <w:rsid w:val="00245AE7"/>
    <w:rsid w:val="00253046"/>
    <w:rsid w:val="002555C2"/>
    <w:rsid w:val="002618E5"/>
    <w:rsid w:val="00261CE4"/>
    <w:rsid w:val="002635D7"/>
    <w:rsid w:val="002673A1"/>
    <w:rsid w:val="00272385"/>
    <w:rsid w:val="00272708"/>
    <w:rsid w:val="00274509"/>
    <w:rsid w:val="00280A87"/>
    <w:rsid w:val="0028405A"/>
    <w:rsid w:val="002911E0"/>
    <w:rsid w:val="00297CB2"/>
    <w:rsid w:val="00297FF0"/>
    <w:rsid w:val="002A4E23"/>
    <w:rsid w:val="002A5CA3"/>
    <w:rsid w:val="002B04F1"/>
    <w:rsid w:val="002B1CB8"/>
    <w:rsid w:val="002B7AA1"/>
    <w:rsid w:val="002D79A2"/>
    <w:rsid w:val="002E0416"/>
    <w:rsid w:val="002E5187"/>
    <w:rsid w:val="002F1020"/>
    <w:rsid w:val="002F25E1"/>
    <w:rsid w:val="002F28B0"/>
    <w:rsid w:val="002F3E1C"/>
    <w:rsid w:val="002F4B85"/>
    <w:rsid w:val="002F71B2"/>
    <w:rsid w:val="00321D17"/>
    <w:rsid w:val="003238C0"/>
    <w:rsid w:val="003704F1"/>
    <w:rsid w:val="0037103B"/>
    <w:rsid w:val="00373CFB"/>
    <w:rsid w:val="00375D92"/>
    <w:rsid w:val="00385F75"/>
    <w:rsid w:val="00392F5F"/>
    <w:rsid w:val="003B0522"/>
    <w:rsid w:val="003B29EE"/>
    <w:rsid w:val="003C5B8E"/>
    <w:rsid w:val="003D38AF"/>
    <w:rsid w:val="003D7885"/>
    <w:rsid w:val="003E0432"/>
    <w:rsid w:val="003E218B"/>
    <w:rsid w:val="003F1A63"/>
    <w:rsid w:val="003F66BF"/>
    <w:rsid w:val="00401749"/>
    <w:rsid w:val="004046B8"/>
    <w:rsid w:val="0042037A"/>
    <w:rsid w:val="00425623"/>
    <w:rsid w:val="00425D32"/>
    <w:rsid w:val="00433350"/>
    <w:rsid w:val="00435A48"/>
    <w:rsid w:val="0044099A"/>
    <w:rsid w:val="00446574"/>
    <w:rsid w:val="00446682"/>
    <w:rsid w:val="00446DDC"/>
    <w:rsid w:val="00454388"/>
    <w:rsid w:val="00465114"/>
    <w:rsid w:val="0047036B"/>
    <w:rsid w:val="00491F3B"/>
    <w:rsid w:val="004928E5"/>
    <w:rsid w:val="004A1EFF"/>
    <w:rsid w:val="004D2B4F"/>
    <w:rsid w:val="004E0CBC"/>
    <w:rsid w:val="004E1353"/>
    <w:rsid w:val="004E209B"/>
    <w:rsid w:val="004E2713"/>
    <w:rsid w:val="004F0F56"/>
    <w:rsid w:val="004F7A9A"/>
    <w:rsid w:val="005105DA"/>
    <w:rsid w:val="00524E87"/>
    <w:rsid w:val="0054079D"/>
    <w:rsid w:val="00553CA5"/>
    <w:rsid w:val="00555BA3"/>
    <w:rsid w:val="00564017"/>
    <w:rsid w:val="0056681B"/>
    <w:rsid w:val="00570D11"/>
    <w:rsid w:val="00574887"/>
    <w:rsid w:val="0058095D"/>
    <w:rsid w:val="00581948"/>
    <w:rsid w:val="00583320"/>
    <w:rsid w:val="00585BA2"/>
    <w:rsid w:val="00586FF1"/>
    <w:rsid w:val="005C697C"/>
    <w:rsid w:val="005D29B1"/>
    <w:rsid w:val="005D6F84"/>
    <w:rsid w:val="005E2C0F"/>
    <w:rsid w:val="005E4042"/>
    <w:rsid w:val="005E4D9E"/>
    <w:rsid w:val="005E6079"/>
    <w:rsid w:val="005F6235"/>
    <w:rsid w:val="005F757C"/>
    <w:rsid w:val="00600129"/>
    <w:rsid w:val="006015B0"/>
    <w:rsid w:val="00615C20"/>
    <w:rsid w:val="0062362B"/>
    <w:rsid w:val="0063643C"/>
    <w:rsid w:val="00640982"/>
    <w:rsid w:val="00642FBB"/>
    <w:rsid w:val="00645AED"/>
    <w:rsid w:val="00650B1E"/>
    <w:rsid w:val="00651A61"/>
    <w:rsid w:val="00654AE8"/>
    <w:rsid w:val="006646BA"/>
    <w:rsid w:val="0067624A"/>
    <w:rsid w:val="006910D4"/>
    <w:rsid w:val="00696ABD"/>
    <w:rsid w:val="006979DA"/>
    <w:rsid w:val="006A11D4"/>
    <w:rsid w:val="006A324F"/>
    <w:rsid w:val="006B2CCA"/>
    <w:rsid w:val="006C2525"/>
    <w:rsid w:val="006C64EA"/>
    <w:rsid w:val="006C78B4"/>
    <w:rsid w:val="006D1629"/>
    <w:rsid w:val="006E3676"/>
    <w:rsid w:val="006E78B5"/>
    <w:rsid w:val="006F1181"/>
    <w:rsid w:val="006F365E"/>
    <w:rsid w:val="006F3C49"/>
    <w:rsid w:val="00702F3A"/>
    <w:rsid w:val="00704CBF"/>
    <w:rsid w:val="00710294"/>
    <w:rsid w:val="00710CD0"/>
    <w:rsid w:val="007111AA"/>
    <w:rsid w:val="00717A86"/>
    <w:rsid w:val="0072253B"/>
    <w:rsid w:val="0072484E"/>
    <w:rsid w:val="00730B19"/>
    <w:rsid w:val="00730CFA"/>
    <w:rsid w:val="0075770D"/>
    <w:rsid w:val="0075789D"/>
    <w:rsid w:val="0076277D"/>
    <w:rsid w:val="00773FCF"/>
    <w:rsid w:val="0079248C"/>
    <w:rsid w:val="00793397"/>
    <w:rsid w:val="00794415"/>
    <w:rsid w:val="007A1ED0"/>
    <w:rsid w:val="007A4F70"/>
    <w:rsid w:val="007A51FC"/>
    <w:rsid w:val="007A5CF0"/>
    <w:rsid w:val="007B2D21"/>
    <w:rsid w:val="007B2EA3"/>
    <w:rsid w:val="007C2A6A"/>
    <w:rsid w:val="007C71BE"/>
    <w:rsid w:val="007D2D64"/>
    <w:rsid w:val="007D6509"/>
    <w:rsid w:val="007E1571"/>
    <w:rsid w:val="007E2E72"/>
    <w:rsid w:val="007F3460"/>
    <w:rsid w:val="007F4D53"/>
    <w:rsid w:val="007F62AE"/>
    <w:rsid w:val="007F6737"/>
    <w:rsid w:val="007F73D6"/>
    <w:rsid w:val="00803BC2"/>
    <w:rsid w:val="00807CF0"/>
    <w:rsid w:val="00807E4B"/>
    <w:rsid w:val="00811318"/>
    <w:rsid w:val="00813444"/>
    <w:rsid w:val="00815BF2"/>
    <w:rsid w:val="008164FC"/>
    <w:rsid w:val="00823685"/>
    <w:rsid w:val="00823755"/>
    <w:rsid w:val="0082746E"/>
    <w:rsid w:val="00830E47"/>
    <w:rsid w:val="00847729"/>
    <w:rsid w:val="00854CC0"/>
    <w:rsid w:val="00860196"/>
    <w:rsid w:val="00861E78"/>
    <w:rsid w:val="00867390"/>
    <w:rsid w:val="008704D4"/>
    <w:rsid w:val="0087159B"/>
    <w:rsid w:val="00884106"/>
    <w:rsid w:val="0089589E"/>
    <w:rsid w:val="0089614F"/>
    <w:rsid w:val="008A1A27"/>
    <w:rsid w:val="008A60AB"/>
    <w:rsid w:val="008A7EC5"/>
    <w:rsid w:val="008B6F1D"/>
    <w:rsid w:val="008C2CBE"/>
    <w:rsid w:val="008C48FD"/>
    <w:rsid w:val="008D1D6A"/>
    <w:rsid w:val="008D1DD1"/>
    <w:rsid w:val="008D2E7A"/>
    <w:rsid w:val="008D31D7"/>
    <w:rsid w:val="008E7631"/>
    <w:rsid w:val="009026F1"/>
    <w:rsid w:val="009073F3"/>
    <w:rsid w:val="009121BE"/>
    <w:rsid w:val="009251F3"/>
    <w:rsid w:val="0092681B"/>
    <w:rsid w:val="00930B8D"/>
    <w:rsid w:val="00930C7E"/>
    <w:rsid w:val="00931CA3"/>
    <w:rsid w:val="00943462"/>
    <w:rsid w:val="009447B5"/>
    <w:rsid w:val="00944EFF"/>
    <w:rsid w:val="00945639"/>
    <w:rsid w:val="0094688D"/>
    <w:rsid w:val="009479F8"/>
    <w:rsid w:val="009534FB"/>
    <w:rsid w:val="009656F5"/>
    <w:rsid w:val="00975CDE"/>
    <w:rsid w:val="00980A43"/>
    <w:rsid w:val="00986872"/>
    <w:rsid w:val="009A4743"/>
    <w:rsid w:val="009A4BD9"/>
    <w:rsid w:val="009A55C5"/>
    <w:rsid w:val="009A7D54"/>
    <w:rsid w:val="009B0F4A"/>
    <w:rsid w:val="009B2E21"/>
    <w:rsid w:val="009B60E4"/>
    <w:rsid w:val="009C5E82"/>
    <w:rsid w:val="009C74FC"/>
    <w:rsid w:val="009D4B0E"/>
    <w:rsid w:val="009E066F"/>
    <w:rsid w:val="009E1FB0"/>
    <w:rsid w:val="009E3C8D"/>
    <w:rsid w:val="009E6B55"/>
    <w:rsid w:val="009F02F5"/>
    <w:rsid w:val="009F2E1E"/>
    <w:rsid w:val="00A22BB1"/>
    <w:rsid w:val="00A32E6E"/>
    <w:rsid w:val="00A50EF5"/>
    <w:rsid w:val="00A61E40"/>
    <w:rsid w:val="00A6411A"/>
    <w:rsid w:val="00A645D8"/>
    <w:rsid w:val="00A66117"/>
    <w:rsid w:val="00A80AE9"/>
    <w:rsid w:val="00A86C72"/>
    <w:rsid w:val="00A928FD"/>
    <w:rsid w:val="00A96959"/>
    <w:rsid w:val="00AA1D6B"/>
    <w:rsid w:val="00AB1A5C"/>
    <w:rsid w:val="00AB3932"/>
    <w:rsid w:val="00AB59E7"/>
    <w:rsid w:val="00AC0F2E"/>
    <w:rsid w:val="00AC5190"/>
    <w:rsid w:val="00AC6CB6"/>
    <w:rsid w:val="00AD08D4"/>
    <w:rsid w:val="00AD24B9"/>
    <w:rsid w:val="00AD285E"/>
    <w:rsid w:val="00AE055A"/>
    <w:rsid w:val="00AE438A"/>
    <w:rsid w:val="00AF4BF4"/>
    <w:rsid w:val="00B179D4"/>
    <w:rsid w:val="00B20D81"/>
    <w:rsid w:val="00B32417"/>
    <w:rsid w:val="00B429CC"/>
    <w:rsid w:val="00B47DB7"/>
    <w:rsid w:val="00B55255"/>
    <w:rsid w:val="00B650DA"/>
    <w:rsid w:val="00B67228"/>
    <w:rsid w:val="00B706BD"/>
    <w:rsid w:val="00B761AC"/>
    <w:rsid w:val="00B85964"/>
    <w:rsid w:val="00B8740D"/>
    <w:rsid w:val="00B87F15"/>
    <w:rsid w:val="00B91636"/>
    <w:rsid w:val="00BA0F1B"/>
    <w:rsid w:val="00BA504C"/>
    <w:rsid w:val="00BA5117"/>
    <w:rsid w:val="00BA72D5"/>
    <w:rsid w:val="00BB510B"/>
    <w:rsid w:val="00BD24A1"/>
    <w:rsid w:val="00BD2CBA"/>
    <w:rsid w:val="00BD6F6A"/>
    <w:rsid w:val="00BD7F80"/>
    <w:rsid w:val="00BF0BBD"/>
    <w:rsid w:val="00BF4C36"/>
    <w:rsid w:val="00C01216"/>
    <w:rsid w:val="00C0697F"/>
    <w:rsid w:val="00C15A21"/>
    <w:rsid w:val="00C2221D"/>
    <w:rsid w:val="00C3658A"/>
    <w:rsid w:val="00C4199D"/>
    <w:rsid w:val="00C4593F"/>
    <w:rsid w:val="00C57AAA"/>
    <w:rsid w:val="00C63947"/>
    <w:rsid w:val="00C643EA"/>
    <w:rsid w:val="00C77AEB"/>
    <w:rsid w:val="00C87B05"/>
    <w:rsid w:val="00CA5829"/>
    <w:rsid w:val="00CC78E3"/>
    <w:rsid w:val="00CD197B"/>
    <w:rsid w:val="00CD5277"/>
    <w:rsid w:val="00CD7F99"/>
    <w:rsid w:val="00CE229F"/>
    <w:rsid w:val="00CF475A"/>
    <w:rsid w:val="00D01D60"/>
    <w:rsid w:val="00D03A2E"/>
    <w:rsid w:val="00D05B81"/>
    <w:rsid w:val="00D12C5E"/>
    <w:rsid w:val="00D2217F"/>
    <w:rsid w:val="00D333C0"/>
    <w:rsid w:val="00D4587F"/>
    <w:rsid w:val="00D5165C"/>
    <w:rsid w:val="00D607CE"/>
    <w:rsid w:val="00D62505"/>
    <w:rsid w:val="00D648BB"/>
    <w:rsid w:val="00D66491"/>
    <w:rsid w:val="00D75314"/>
    <w:rsid w:val="00D7795F"/>
    <w:rsid w:val="00D81836"/>
    <w:rsid w:val="00D8624A"/>
    <w:rsid w:val="00D86CEA"/>
    <w:rsid w:val="00D95924"/>
    <w:rsid w:val="00DA15F8"/>
    <w:rsid w:val="00DA5A00"/>
    <w:rsid w:val="00DB07C6"/>
    <w:rsid w:val="00DB605C"/>
    <w:rsid w:val="00DC3483"/>
    <w:rsid w:val="00DD2956"/>
    <w:rsid w:val="00DE5D6C"/>
    <w:rsid w:val="00DF0569"/>
    <w:rsid w:val="00DF1FD1"/>
    <w:rsid w:val="00E01D89"/>
    <w:rsid w:val="00E12B92"/>
    <w:rsid w:val="00E25A30"/>
    <w:rsid w:val="00E262EC"/>
    <w:rsid w:val="00E27711"/>
    <w:rsid w:val="00E30086"/>
    <w:rsid w:val="00E33795"/>
    <w:rsid w:val="00E34399"/>
    <w:rsid w:val="00E3715D"/>
    <w:rsid w:val="00E557C7"/>
    <w:rsid w:val="00E63E1E"/>
    <w:rsid w:val="00E74775"/>
    <w:rsid w:val="00E752A3"/>
    <w:rsid w:val="00E83E0C"/>
    <w:rsid w:val="00E95FB7"/>
    <w:rsid w:val="00E962EF"/>
    <w:rsid w:val="00E96C57"/>
    <w:rsid w:val="00EA603F"/>
    <w:rsid w:val="00EB157E"/>
    <w:rsid w:val="00EB2402"/>
    <w:rsid w:val="00EB3973"/>
    <w:rsid w:val="00EB702C"/>
    <w:rsid w:val="00EC7C32"/>
    <w:rsid w:val="00ED04C7"/>
    <w:rsid w:val="00ED28D7"/>
    <w:rsid w:val="00EE68B1"/>
    <w:rsid w:val="00EF2F92"/>
    <w:rsid w:val="00EF3BA2"/>
    <w:rsid w:val="00EF5295"/>
    <w:rsid w:val="00EF5A78"/>
    <w:rsid w:val="00EF6690"/>
    <w:rsid w:val="00EF684D"/>
    <w:rsid w:val="00F106B8"/>
    <w:rsid w:val="00F118F0"/>
    <w:rsid w:val="00F146C1"/>
    <w:rsid w:val="00F15290"/>
    <w:rsid w:val="00F25301"/>
    <w:rsid w:val="00F339BE"/>
    <w:rsid w:val="00F350EB"/>
    <w:rsid w:val="00F36561"/>
    <w:rsid w:val="00F377A6"/>
    <w:rsid w:val="00F40F79"/>
    <w:rsid w:val="00F553D3"/>
    <w:rsid w:val="00F731A0"/>
    <w:rsid w:val="00F765D7"/>
    <w:rsid w:val="00F822E3"/>
    <w:rsid w:val="00F82CCB"/>
    <w:rsid w:val="00F836A7"/>
    <w:rsid w:val="00F91432"/>
    <w:rsid w:val="00F96193"/>
    <w:rsid w:val="00F97FCB"/>
    <w:rsid w:val="00FA28E4"/>
    <w:rsid w:val="00FA3B00"/>
    <w:rsid w:val="00FB0056"/>
    <w:rsid w:val="00FB5733"/>
    <w:rsid w:val="00FB6E7D"/>
    <w:rsid w:val="00FC6399"/>
    <w:rsid w:val="00FE3847"/>
    <w:rsid w:val="00FE7992"/>
    <w:rsid w:val="00FF17A7"/>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CF12705"/>
  <w15:docId w15:val="{42E532C8-C5BF-4256-9DAA-7EB33F151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Labor-Text">
    <w:name w:val="Labor-Text"/>
    <w:basedOn w:val="Standard"/>
    <w:qFormat/>
    <w:rsid w:val="00585BA2"/>
    <w:pPr>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Labor-Text"/>
    <w:rsid w:val="00C4199D"/>
    <w:pPr>
      <w:numPr>
        <w:numId w:val="4"/>
      </w:numPr>
      <w:jc w:val="left"/>
    </w:pPr>
  </w:style>
  <w:style w:type="paragraph" w:customStyle="1" w:styleId="Labor-Materialbox-berschrift">
    <w:name w:val="Labor-Materialbox-Überschrift"/>
    <w:basedOn w:val="Labor-Text"/>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table" w:styleId="MittlereListe2">
    <w:name w:val="Medium List 2"/>
    <w:basedOn w:val="NormaleTabelle"/>
    <w:uiPriority w:val="66"/>
    <w:rsid w:val="002555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Arbeitsanweisung">
    <w:name w:val="Arbeitsanweisung"/>
    <w:basedOn w:val="Standard"/>
    <w:qFormat/>
    <w:rsid w:val="00E95FB7"/>
    <w:pPr>
      <w:ind w:left="680" w:hanging="680"/>
      <w:jc w:val="both"/>
    </w:pPr>
    <w:rPr>
      <w:rFonts w:ascii="Arial" w:hAnsi="Arial"/>
      <w:sz w:val="24"/>
    </w:rPr>
  </w:style>
  <w:style w:type="paragraph" w:customStyle="1" w:styleId="Labor-Texteinfach">
    <w:name w:val="Labor-Text einfach"/>
    <w:basedOn w:val="Arbeitsanweisung"/>
    <w:rsid w:val="00E95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40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4.gi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a\AppData\Local\Temp\Temp1_ml_vorlagen_anleitungen.zip\Heft-Vorlagen\Vorlage_Arbeitshef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D5541D36A143DE8BD2E15788CE250D"/>
        <w:category>
          <w:name w:val="Allgemein"/>
          <w:gallery w:val="placeholder"/>
        </w:category>
        <w:types>
          <w:type w:val="bbPlcHdr"/>
        </w:types>
        <w:behaviors>
          <w:behavior w:val="content"/>
        </w:behaviors>
        <w:guid w:val="{D355B3D4-0403-47CE-A098-601FBA1ACE94}"/>
      </w:docPartPr>
      <w:docPartBody>
        <w:p w:rsidR="00B3648A" w:rsidRDefault="006160A1">
          <w:pPr>
            <w:pStyle w:val="34D5541D36A143DE8BD2E15788CE250D"/>
          </w:pPr>
          <w:r w:rsidRPr="00187CF7">
            <w:rPr>
              <w:rStyle w:val="Platzhaltertext"/>
            </w:rPr>
            <w:t>Klicken Sie hier, um Text einzugeben.</w:t>
          </w:r>
        </w:p>
      </w:docPartBody>
    </w:docPart>
    <w:docPart>
      <w:docPartPr>
        <w:name w:val="43EC10791230438D85C1C08711E374A8"/>
        <w:category>
          <w:name w:val="Allgemein"/>
          <w:gallery w:val="placeholder"/>
        </w:category>
        <w:types>
          <w:type w:val="bbPlcHdr"/>
        </w:types>
        <w:behaviors>
          <w:behavior w:val="content"/>
        </w:behaviors>
        <w:guid w:val="{78E8689B-C310-4DFE-8DC4-E057204A80E8}"/>
      </w:docPartPr>
      <w:docPartBody>
        <w:p w:rsidR="00B3648A" w:rsidRDefault="006160A1">
          <w:pPr>
            <w:pStyle w:val="43EC10791230438D85C1C08711E374A8"/>
          </w:pPr>
          <w:r w:rsidRPr="00187CF7">
            <w:rPr>
              <w:rStyle w:val="Platzhaltertext"/>
            </w:rPr>
            <w:t>Klicken Sie hier, um Text einzugeben.</w:t>
          </w:r>
        </w:p>
      </w:docPartBody>
    </w:docPart>
    <w:docPart>
      <w:docPartPr>
        <w:name w:val="D29B4DAE08B04E38A54B5030060DBD8C"/>
        <w:category>
          <w:name w:val="Allgemein"/>
          <w:gallery w:val="placeholder"/>
        </w:category>
        <w:types>
          <w:type w:val="bbPlcHdr"/>
        </w:types>
        <w:behaviors>
          <w:behavior w:val="content"/>
        </w:behaviors>
        <w:guid w:val="{5CAF1507-3BBB-4B21-8870-851321C00FEA}"/>
      </w:docPartPr>
      <w:docPartBody>
        <w:p w:rsidR="00B3648A" w:rsidRDefault="006160A1">
          <w:pPr>
            <w:pStyle w:val="D29B4DAE08B04E38A54B5030060DBD8C"/>
          </w:pPr>
          <w:r w:rsidRPr="00187CF7">
            <w:rPr>
              <w:rStyle w:val="Platzhaltertext"/>
            </w:rPr>
            <w:t>Klicken Sie hier, um Text einzugeben.</w:t>
          </w:r>
        </w:p>
      </w:docPartBody>
    </w:docPart>
    <w:docPart>
      <w:docPartPr>
        <w:name w:val="57F8AC02F9CC44BF9E66E4E647B08C1D"/>
        <w:category>
          <w:name w:val="Allgemein"/>
          <w:gallery w:val="placeholder"/>
        </w:category>
        <w:types>
          <w:type w:val="bbPlcHdr"/>
        </w:types>
        <w:behaviors>
          <w:behavior w:val="content"/>
        </w:behaviors>
        <w:guid w:val="{76AFC857-C0BF-4CB9-A027-8E926CC4BD1A}"/>
      </w:docPartPr>
      <w:docPartBody>
        <w:p w:rsidR="00B3648A" w:rsidRDefault="006160A1">
          <w:pPr>
            <w:pStyle w:val="57F8AC02F9CC44BF9E66E4E647B08C1D"/>
          </w:pPr>
          <w:r w:rsidRPr="00425623">
            <w:rPr>
              <w:rFonts w:ascii="Arial" w:hAnsi="Arial"/>
              <w:sz w:val="24"/>
            </w:rPr>
            <w:t>Klicken Sie hier, um Text einzugeben.</w:t>
          </w:r>
        </w:p>
      </w:docPartBody>
    </w:docPart>
    <w:docPart>
      <w:docPartPr>
        <w:name w:val="A348B25C09DE48FD8637F21FB6FFD619"/>
        <w:category>
          <w:name w:val="Allgemein"/>
          <w:gallery w:val="placeholder"/>
        </w:category>
        <w:types>
          <w:type w:val="bbPlcHdr"/>
        </w:types>
        <w:behaviors>
          <w:behavior w:val="content"/>
        </w:behaviors>
        <w:guid w:val="{AE977F55-B159-4B94-B2B3-198B2959597C}"/>
      </w:docPartPr>
      <w:docPartBody>
        <w:p w:rsidR="007946B0" w:rsidRDefault="009D0560" w:rsidP="009D0560">
          <w:pPr>
            <w:pStyle w:val="A348B25C09DE48FD8637F21FB6FFD619"/>
          </w:pPr>
          <w:r w:rsidRPr="00187CF7">
            <w:rPr>
              <w:rStyle w:val="Platzhaltertext"/>
            </w:rPr>
            <w:t>Klicken Sie hier, um Text einzugeben.</w:t>
          </w:r>
        </w:p>
      </w:docPartBody>
    </w:docPart>
    <w:docPart>
      <w:docPartPr>
        <w:name w:val="0BC2FC245DDD459EAF0C508CB750CC14"/>
        <w:category>
          <w:name w:val="Allgemein"/>
          <w:gallery w:val="placeholder"/>
        </w:category>
        <w:types>
          <w:type w:val="bbPlcHdr"/>
        </w:types>
        <w:behaviors>
          <w:behavior w:val="content"/>
        </w:behaviors>
        <w:guid w:val="{D9CE929A-9531-495D-AF8D-2CBAF8BEAA1E}"/>
      </w:docPartPr>
      <w:docPartBody>
        <w:p w:rsidR="007946B0" w:rsidRDefault="009D0560" w:rsidP="009D0560">
          <w:pPr>
            <w:pStyle w:val="0BC2FC245DDD459EAF0C508CB750CC14"/>
          </w:pPr>
          <w:r w:rsidRPr="00187CF7">
            <w:rPr>
              <w:rStyle w:val="Platzhaltertext"/>
            </w:rPr>
            <w:t>Klicken Sie hier, um Text einzugeben.</w:t>
          </w:r>
        </w:p>
      </w:docPartBody>
    </w:docPart>
    <w:docPart>
      <w:docPartPr>
        <w:name w:val="07B58276B9C94AC1A258EDE1343D8DFB"/>
        <w:category>
          <w:name w:val="Allgemein"/>
          <w:gallery w:val="placeholder"/>
        </w:category>
        <w:types>
          <w:type w:val="bbPlcHdr"/>
        </w:types>
        <w:behaviors>
          <w:behavior w:val="content"/>
        </w:behaviors>
        <w:guid w:val="{D68C0147-BEBE-4334-9615-C29B86F39028}"/>
      </w:docPartPr>
      <w:docPartBody>
        <w:p w:rsidR="00EA5261" w:rsidRDefault="003E4164" w:rsidP="003E4164">
          <w:pPr>
            <w:pStyle w:val="07B58276B9C94AC1A258EDE1343D8DFB"/>
          </w:pPr>
          <w:r w:rsidRPr="005E3B03">
            <w:rPr>
              <w:rStyle w:val="Platzhaltertext"/>
            </w:rPr>
            <w:t>Klicken Sie hier, um Text einzugeben.</w:t>
          </w:r>
        </w:p>
      </w:docPartBody>
    </w:docPart>
    <w:docPart>
      <w:docPartPr>
        <w:name w:val="F2CD59DBF42249C09E0DAF6589E515E8"/>
        <w:category>
          <w:name w:val="Allgemein"/>
          <w:gallery w:val="placeholder"/>
        </w:category>
        <w:types>
          <w:type w:val="bbPlcHdr"/>
        </w:types>
        <w:behaviors>
          <w:behavior w:val="content"/>
        </w:behaviors>
        <w:guid w:val="{4BC44204-1187-4C1D-9ECF-BEBF3A21C22D}"/>
      </w:docPartPr>
      <w:docPartBody>
        <w:p w:rsidR="00EA5261" w:rsidRDefault="003E4164" w:rsidP="003E4164">
          <w:pPr>
            <w:pStyle w:val="F2CD59DBF42249C09E0DAF6589E515E8"/>
          </w:pPr>
          <w:r w:rsidRPr="00425623">
            <w:rPr>
              <w:rFonts w:ascii="Arial" w:hAnsi="Arial"/>
              <w:sz w:val="24"/>
            </w:rPr>
            <w:t>Klicken Sie hier, um Text einzugeben.</w:t>
          </w:r>
        </w:p>
      </w:docPartBody>
    </w:docPart>
    <w:docPart>
      <w:docPartPr>
        <w:name w:val="F664B9E4D6DC461AB4725FAF1B112464"/>
        <w:category>
          <w:name w:val="Allgemein"/>
          <w:gallery w:val="placeholder"/>
        </w:category>
        <w:types>
          <w:type w:val="bbPlcHdr"/>
        </w:types>
        <w:behaviors>
          <w:behavior w:val="content"/>
        </w:behaviors>
        <w:guid w:val="{8B319658-D7EC-42E8-8887-7781A835AA97}"/>
      </w:docPartPr>
      <w:docPartBody>
        <w:p w:rsidR="00EA5261" w:rsidRDefault="003E4164" w:rsidP="003E4164">
          <w:pPr>
            <w:pStyle w:val="F664B9E4D6DC461AB4725FAF1B112464"/>
          </w:pPr>
          <w:r w:rsidRPr="00B867DA">
            <w:rPr>
              <w:rStyle w:val="Platzhaltertext"/>
            </w:rPr>
            <w:t>Klicken Sie hier, um Text einzugeben.</w:t>
          </w:r>
        </w:p>
      </w:docPartBody>
    </w:docPart>
    <w:docPart>
      <w:docPartPr>
        <w:name w:val="5DEA7C5E13524C91B75BC7C568743E64"/>
        <w:category>
          <w:name w:val="Allgemein"/>
          <w:gallery w:val="placeholder"/>
        </w:category>
        <w:types>
          <w:type w:val="bbPlcHdr"/>
        </w:types>
        <w:behaviors>
          <w:behavior w:val="content"/>
        </w:behaviors>
        <w:guid w:val="{D947676D-2A93-4B32-843C-1C38423595C2}"/>
      </w:docPartPr>
      <w:docPartBody>
        <w:p w:rsidR="00EA5261" w:rsidRDefault="003E4164" w:rsidP="003E4164">
          <w:pPr>
            <w:pStyle w:val="5DEA7C5E13524C91B75BC7C568743E64"/>
          </w:pPr>
          <w:r w:rsidRPr="00425623">
            <w:rPr>
              <w:rFonts w:ascii="Arial" w:hAnsi="Arial"/>
              <w:sz w:val="24"/>
            </w:rPr>
            <w:t>Klicken Sie hier, um Text einzugeben.</w:t>
          </w:r>
        </w:p>
      </w:docPartBody>
    </w:docPart>
    <w:docPart>
      <w:docPartPr>
        <w:name w:val="F7E138DBD7E4491986CF31C3DCC0165A"/>
        <w:category>
          <w:name w:val="Allgemein"/>
          <w:gallery w:val="placeholder"/>
        </w:category>
        <w:types>
          <w:type w:val="bbPlcHdr"/>
        </w:types>
        <w:behaviors>
          <w:behavior w:val="content"/>
        </w:behaviors>
        <w:guid w:val="{CBAC39F0-7F50-4AF7-8AA1-E4F092BCB805}"/>
      </w:docPartPr>
      <w:docPartBody>
        <w:p w:rsidR="00EA5261" w:rsidRDefault="003E4164" w:rsidP="003E4164">
          <w:pPr>
            <w:pStyle w:val="F7E138DBD7E4491986CF31C3DCC0165A"/>
          </w:pPr>
          <w:r w:rsidRPr="00AB1F72">
            <w:rPr>
              <w:rStyle w:val="Platzhaltertext"/>
            </w:rPr>
            <w:t>[Veröffentlichungsdatum]</w:t>
          </w:r>
        </w:p>
      </w:docPartBody>
    </w:docPart>
    <w:docPart>
      <w:docPartPr>
        <w:name w:val="8486864A56D94D63AF18DF3AA15E9282"/>
        <w:category>
          <w:name w:val="Allgemein"/>
          <w:gallery w:val="placeholder"/>
        </w:category>
        <w:types>
          <w:type w:val="bbPlcHdr"/>
        </w:types>
        <w:behaviors>
          <w:behavior w:val="content"/>
        </w:behaviors>
        <w:guid w:val="{7661A27E-E1A0-436F-BA5C-75067CA6830F}"/>
      </w:docPartPr>
      <w:docPartBody>
        <w:p w:rsidR="00EA5261" w:rsidRDefault="003E4164">
          <w:r w:rsidRPr="00F7359F">
            <w:rPr>
              <w:rStyle w:val="Platzhaltertext"/>
            </w:rPr>
            <w:t>[Kategorie]</w:t>
          </w:r>
        </w:p>
      </w:docPartBody>
    </w:docPart>
    <w:docPart>
      <w:docPartPr>
        <w:name w:val="5828DFC306872B47A42AF475471C6594"/>
        <w:category>
          <w:name w:val="General"/>
          <w:gallery w:val="placeholder"/>
        </w:category>
        <w:types>
          <w:type w:val="bbPlcHdr"/>
        </w:types>
        <w:behaviors>
          <w:behavior w:val="content"/>
        </w:behaviors>
        <w:guid w:val="{FDD642F0-E98D-614B-85DD-2F8BADEBB496}"/>
      </w:docPartPr>
      <w:docPartBody>
        <w:p w:rsidR="004E2D94" w:rsidRDefault="0049290B" w:rsidP="0049290B">
          <w:pPr>
            <w:pStyle w:val="5828DFC306872B47A42AF475471C6594"/>
          </w:pPr>
          <w:r w:rsidRPr="00FA6C58">
            <w:rPr>
              <w:rStyle w:val="Platzhaltertext"/>
            </w:rPr>
            <w:t>Klicken Sie hier, um Text einzugeben.</w:t>
          </w:r>
        </w:p>
      </w:docPartBody>
    </w:docPart>
    <w:docPart>
      <w:docPartPr>
        <w:name w:val="45691044AA1E3E4597A884E08B86CB4B"/>
        <w:category>
          <w:name w:val="General"/>
          <w:gallery w:val="placeholder"/>
        </w:category>
        <w:types>
          <w:type w:val="bbPlcHdr"/>
        </w:types>
        <w:behaviors>
          <w:behavior w:val="content"/>
        </w:behaviors>
        <w:guid w:val="{D74DCADA-5AE5-424D-8A3D-014EE7B8B2A9}"/>
      </w:docPartPr>
      <w:docPartBody>
        <w:p w:rsidR="004E2D94" w:rsidRDefault="0049290B" w:rsidP="0049290B">
          <w:pPr>
            <w:pStyle w:val="45691044AA1E3E4597A884E08B86CB4B"/>
          </w:pPr>
          <w:r>
            <w:rPr>
              <w:rStyle w:val="Labor-FormatvorlageTitelseite"/>
            </w:rPr>
            <w:t>Stationsnamen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E67F3"/>
    <w:rsid w:val="00006228"/>
    <w:rsid w:val="00053CD9"/>
    <w:rsid w:val="00060109"/>
    <w:rsid w:val="000608AE"/>
    <w:rsid w:val="00105C75"/>
    <w:rsid w:val="001A0750"/>
    <w:rsid w:val="00200576"/>
    <w:rsid w:val="00250F56"/>
    <w:rsid w:val="003E4164"/>
    <w:rsid w:val="00414045"/>
    <w:rsid w:val="0049290B"/>
    <w:rsid w:val="004E2D94"/>
    <w:rsid w:val="0050301F"/>
    <w:rsid w:val="0052670D"/>
    <w:rsid w:val="00533961"/>
    <w:rsid w:val="005633A6"/>
    <w:rsid w:val="006160A1"/>
    <w:rsid w:val="00653F5D"/>
    <w:rsid w:val="00717458"/>
    <w:rsid w:val="00740795"/>
    <w:rsid w:val="00744993"/>
    <w:rsid w:val="00786715"/>
    <w:rsid w:val="007946B0"/>
    <w:rsid w:val="007E1DA6"/>
    <w:rsid w:val="007E67F3"/>
    <w:rsid w:val="0087738C"/>
    <w:rsid w:val="008A6381"/>
    <w:rsid w:val="009D0560"/>
    <w:rsid w:val="00B3648A"/>
    <w:rsid w:val="00C20377"/>
    <w:rsid w:val="00C93B7D"/>
    <w:rsid w:val="00C97B7A"/>
    <w:rsid w:val="00CB43DC"/>
    <w:rsid w:val="00D13920"/>
    <w:rsid w:val="00EA526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079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49290B"/>
    <w:rPr>
      <w:color w:val="808080"/>
    </w:rPr>
  </w:style>
  <w:style w:type="character" w:customStyle="1" w:styleId="Labor-FormatvorlageTitelseite">
    <w:name w:val="Labor-Formatvorlage Titelseite"/>
    <w:basedOn w:val="Absatz-Standardschriftart"/>
    <w:uiPriority w:val="1"/>
    <w:rsid w:val="0049290B"/>
    <w:rPr>
      <w:rFonts w:ascii="Arial" w:hAnsi="Arial"/>
      <w:color w:val="0047FF"/>
      <w:sz w:val="56"/>
    </w:rPr>
  </w:style>
  <w:style w:type="paragraph" w:customStyle="1" w:styleId="34D5541D36A143DE8BD2E15788CE250D">
    <w:name w:val="34D5541D36A143DE8BD2E15788CE250D"/>
    <w:rsid w:val="00740795"/>
  </w:style>
  <w:style w:type="paragraph" w:customStyle="1" w:styleId="43EC10791230438D85C1C08711E374A8">
    <w:name w:val="43EC10791230438D85C1C08711E374A8"/>
    <w:rsid w:val="00740795"/>
  </w:style>
  <w:style w:type="paragraph" w:customStyle="1" w:styleId="D29B4DAE08B04E38A54B5030060DBD8C">
    <w:name w:val="D29B4DAE08B04E38A54B5030060DBD8C"/>
    <w:rsid w:val="00740795"/>
  </w:style>
  <w:style w:type="paragraph" w:customStyle="1" w:styleId="57F8AC02F9CC44BF9E66E4E647B08C1D">
    <w:name w:val="57F8AC02F9CC44BF9E66E4E647B08C1D"/>
    <w:rsid w:val="00740795"/>
  </w:style>
  <w:style w:type="paragraph" w:customStyle="1" w:styleId="A348B25C09DE48FD8637F21FB6FFD619">
    <w:name w:val="A348B25C09DE48FD8637F21FB6FFD619"/>
    <w:rsid w:val="009D0560"/>
  </w:style>
  <w:style w:type="paragraph" w:customStyle="1" w:styleId="0BC2FC245DDD459EAF0C508CB750CC14">
    <w:name w:val="0BC2FC245DDD459EAF0C508CB750CC14"/>
    <w:rsid w:val="009D0560"/>
  </w:style>
  <w:style w:type="paragraph" w:customStyle="1" w:styleId="07B58276B9C94AC1A258EDE1343D8DFB">
    <w:name w:val="07B58276B9C94AC1A258EDE1343D8DFB"/>
    <w:rsid w:val="003E4164"/>
  </w:style>
  <w:style w:type="paragraph" w:customStyle="1" w:styleId="F2CD59DBF42249C09E0DAF6589E515E8">
    <w:name w:val="F2CD59DBF42249C09E0DAF6589E515E8"/>
    <w:rsid w:val="003E4164"/>
  </w:style>
  <w:style w:type="paragraph" w:customStyle="1" w:styleId="F664B9E4D6DC461AB4725FAF1B112464">
    <w:name w:val="F664B9E4D6DC461AB4725FAF1B112464"/>
    <w:rsid w:val="003E4164"/>
  </w:style>
  <w:style w:type="paragraph" w:customStyle="1" w:styleId="5DEA7C5E13524C91B75BC7C568743E64">
    <w:name w:val="5DEA7C5E13524C91B75BC7C568743E64"/>
    <w:rsid w:val="003E4164"/>
  </w:style>
  <w:style w:type="paragraph" w:customStyle="1" w:styleId="F7E138DBD7E4491986CF31C3DCC0165A">
    <w:name w:val="F7E138DBD7E4491986CF31C3DCC0165A"/>
    <w:rsid w:val="003E4164"/>
  </w:style>
  <w:style w:type="paragraph" w:customStyle="1" w:styleId="5828DFC306872B47A42AF475471C6594">
    <w:name w:val="5828DFC306872B47A42AF475471C6594"/>
    <w:rsid w:val="0049290B"/>
    <w:pPr>
      <w:spacing w:after="0" w:line="240" w:lineRule="auto"/>
    </w:pPr>
    <w:rPr>
      <w:sz w:val="24"/>
      <w:szCs w:val="24"/>
      <w:lang w:eastAsia="ja-JP"/>
    </w:rPr>
  </w:style>
  <w:style w:type="paragraph" w:customStyle="1" w:styleId="45691044AA1E3E4597A884E08B86CB4B">
    <w:name w:val="45691044AA1E3E4597A884E08B86CB4B"/>
    <w:rsid w:val="0049290B"/>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2017-07-11T00:00:00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E2513E-5DBC-4AFF-BF44-A6C071360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Vorlage_Arbeitsheft</Template>
  <TotalTime>0</TotalTime>
  <Pages>13</Pages>
  <Words>1094</Words>
  <Characters>6894</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Universität Koblenz-Landau</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schalk</dc:creator>
  <cp:lastModifiedBy>Fabian Kempf</cp:lastModifiedBy>
  <cp:revision>2</cp:revision>
  <cp:lastPrinted>2015-06-24T13:24:00Z</cp:lastPrinted>
  <dcterms:created xsi:type="dcterms:W3CDTF">2023-03-16T11:49:00Z</dcterms:created>
  <dcterms:modified xsi:type="dcterms:W3CDTF">2023-03-16T11:49:00Z</dcterms:modified>
  <cp:category>B</cp:category>
</cp:coreProperties>
</file>