
<file path=[Content_Types].xml><?xml version="1.0" encoding="utf-8"?>
<Types xmlns="http://schemas.openxmlformats.org/package/2006/content-types">
  <Default Extension="emf" ContentType="image/x-emf"/>
  <Default Extension="jpeg" ContentType="image/jpeg"/>
  <Default Extension="jpg" ContentType="image/jpeg"/>
  <Default Extension="png" ContentType="image/png"/>
  <Default Extension="rels" ContentType="application/vnd.openxmlformats-package.relationships+xml"/>
  <Default Extension="svg" ContentType="image/svg+xml"/>
  <Default Extension="tif" ContentType="image/tiff"/>
  <Default Extension="wdp" ContentType="image/vnd.ms-photo"/>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7AE6B16" w14:textId="77777777" w:rsidR="009121BE" w:rsidRPr="00077E77" w:rsidRDefault="009121BE" w:rsidP="00077E77">
      <w:pPr>
        <w:pStyle w:val="ML-Standard"/>
      </w:pPr>
    </w:p>
    <w:p w14:paraId="094F024A" w14:textId="77777777" w:rsidR="009121BE" w:rsidRDefault="009121BE" w:rsidP="00A317C2">
      <w:pPr>
        <w:pStyle w:val="ML-Standard"/>
      </w:pPr>
    </w:p>
    <w:p w14:paraId="37177573" w14:textId="77777777" w:rsidR="009121BE" w:rsidRDefault="009121BE" w:rsidP="00A317C2">
      <w:pPr>
        <w:pStyle w:val="ML-Standard"/>
      </w:pPr>
    </w:p>
    <w:p w14:paraId="1A0188D5" w14:textId="77777777" w:rsidR="009121BE" w:rsidRDefault="009121BE" w:rsidP="00A317C2">
      <w:pPr>
        <w:pStyle w:val="ML-Standard"/>
      </w:pPr>
    </w:p>
    <w:p w14:paraId="47EB14DE" w14:textId="77777777" w:rsidR="009121BE" w:rsidRDefault="009121BE" w:rsidP="00A317C2">
      <w:pPr>
        <w:pStyle w:val="ML-Standard"/>
      </w:pPr>
    </w:p>
    <w:p w14:paraId="208C590C" w14:textId="77777777" w:rsidR="009121BE" w:rsidRDefault="009121BE" w:rsidP="00A317C2">
      <w:pPr>
        <w:pStyle w:val="ML-Standard"/>
      </w:pPr>
    </w:p>
    <w:p w14:paraId="4340F761" w14:textId="77777777" w:rsidR="009121BE" w:rsidRDefault="009121BE" w:rsidP="00A317C2">
      <w:pPr>
        <w:pStyle w:val="ML-Standard"/>
      </w:pPr>
    </w:p>
    <w:p w14:paraId="2E5F0BCC" w14:textId="77777777" w:rsidR="009121BE" w:rsidRDefault="009121BE" w:rsidP="00A317C2">
      <w:pPr>
        <w:pStyle w:val="ML-Standard"/>
      </w:pPr>
    </w:p>
    <w:p w14:paraId="0F54567F" w14:textId="77777777" w:rsidR="009121BE" w:rsidRDefault="009121BE" w:rsidP="00A317C2">
      <w:pPr>
        <w:pStyle w:val="ML-Standard"/>
      </w:pPr>
    </w:p>
    <w:p w14:paraId="31870142" w14:textId="77777777" w:rsidR="009121BE" w:rsidRDefault="009121BE" w:rsidP="00A317C2">
      <w:pPr>
        <w:pStyle w:val="ML-Standard"/>
      </w:pPr>
    </w:p>
    <w:p w14:paraId="23480085" w14:textId="77777777" w:rsidR="009121BE" w:rsidRDefault="009121BE" w:rsidP="00A317C2">
      <w:pPr>
        <w:pStyle w:val="ML-Standard"/>
      </w:pPr>
    </w:p>
    <w:p w14:paraId="1C48A2FE" w14:textId="77777777" w:rsidR="009121BE" w:rsidRDefault="009121BE" w:rsidP="00A317C2">
      <w:pPr>
        <w:pStyle w:val="ML-Standard"/>
      </w:pPr>
    </w:p>
    <w:p w14:paraId="29A1B85A" w14:textId="77777777" w:rsidR="009121BE" w:rsidRDefault="009121BE" w:rsidP="00A317C2">
      <w:pPr>
        <w:pStyle w:val="ML-Standard"/>
      </w:pPr>
    </w:p>
    <w:p w14:paraId="3C2A1283" w14:textId="77777777" w:rsidR="009121BE" w:rsidRDefault="009121BE" w:rsidP="00A317C2">
      <w:pPr>
        <w:pStyle w:val="ML-Standard"/>
      </w:pPr>
    </w:p>
    <w:p w14:paraId="3514FFCF" w14:textId="77777777" w:rsidR="009121BE" w:rsidRDefault="009121BE" w:rsidP="00A317C2">
      <w:pPr>
        <w:pStyle w:val="ML-Standard"/>
      </w:pPr>
    </w:p>
    <w:p w14:paraId="01A68856" w14:textId="77777777" w:rsidR="009121BE" w:rsidRDefault="009121BE" w:rsidP="00A317C2">
      <w:pPr>
        <w:pStyle w:val="ML-Standard"/>
      </w:pPr>
    </w:p>
    <w:p w14:paraId="6CC90070" w14:textId="77777777" w:rsidR="009121BE" w:rsidRDefault="009121BE" w:rsidP="00A317C2">
      <w:pPr>
        <w:pStyle w:val="ML-Standard"/>
      </w:pPr>
    </w:p>
    <w:p w14:paraId="7622C78A" w14:textId="77777777" w:rsidR="009121BE" w:rsidRDefault="009121BE" w:rsidP="00A317C2">
      <w:pPr>
        <w:pStyle w:val="ML-Standard"/>
      </w:pPr>
    </w:p>
    <w:p w14:paraId="2F4DF271" w14:textId="77777777" w:rsidR="009121BE" w:rsidRDefault="009121BE" w:rsidP="00A317C2">
      <w:pPr>
        <w:pStyle w:val="ML-Standard"/>
      </w:pPr>
    </w:p>
    <w:p w14:paraId="5C5AB5E3" w14:textId="77777777" w:rsidR="009121BE" w:rsidRDefault="009121BE" w:rsidP="00A317C2">
      <w:pPr>
        <w:pStyle w:val="ML-Standard"/>
      </w:pPr>
    </w:p>
    <w:p w14:paraId="1F00A154" w14:textId="77777777" w:rsidR="009121BE" w:rsidRDefault="009121BE" w:rsidP="00A317C2">
      <w:pPr>
        <w:pStyle w:val="ML-Standard"/>
      </w:pPr>
    </w:p>
    <w:p w14:paraId="7639E183" w14:textId="77777777" w:rsidR="009121BE" w:rsidRDefault="009121BE" w:rsidP="00A317C2">
      <w:pPr>
        <w:pStyle w:val="ML-Standard"/>
      </w:pPr>
    </w:p>
    <w:p w14:paraId="258D622A" w14:textId="77777777" w:rsidR="009121BE" w:rsidRDefault="009121BE" w:rsidP="00A317C2">
      <w:pPr>
        <w:pStyle w:val="ML-Standard"/>
      </w:pPr>
    </w:p>
    <w:p w14:paraId="3BFBBD99" w14:textId="77777777" w:rsidR="0020057D" w:rsidRDefault="0020057D" w:rsidP="00A317C2">
      <w:pPr>
        <w:pStyle w:val="ML-Standard"/>
      </w:pPr>
    </w:p>
    <w:tbl>
      <w:tblPr>
        <w:tblStyle w:val="Tabellenraster"/>
        <w:tblpPr w:leftFromText="142" w:rightFromText="142" w:vertAnchor="text" w:horzAnchor="margin" w:tblpXSpec="right" w:tblpY="-168"/>
        <w:tblOverlap w:val="never"/>
        <w:tblW w:w="1670" w:type="dxa"/>
        <w:tblLook w:val="04A0" w:firstRow="1" w:lastRow="0" w:firstColumn="1" w:lastColumn="0" w:noHBand="0" w:noVBand="1"/>
      </w:tblPr>
      <w:tblGrid>
        <w:gridCol w:w="1670"/>
      </w:tblGrid>
      <w:tr w:rsidR="0020057D" w14:paraId="3DB9C6B1" w14:textId="77777777" w:rsidTr="0020057D">
        <w:tc>
          <w:tcPr>
            <w:tcW w:w="1670" w:type="dxa"/>
            <w:tcBorders>
              <w:bottom w:val="single" w:sz="4" w:space="0" w:color="auto"/>
            </w:tcBorders>
          </w:tcPr>
          <w:p w14:paraId="43A57657" w14:textId="77777777" w:rsidR="0020057D" w:rsidRPr="00B65D25" w:rsidRDefault="0020057D" w:rsidP="00A317C2">
            <w:pPr>
              <w:pStyle w:val="ML-Standard"/>
              <w:rPr>
                <w:sz w:val="128"/>
                <w:szCs w:val="128"/>
              </w:rPr>
            </w:pPr>
          </w:p>
        </w:tc>
      </w:tr>
      <w:tr w:rsidR="0020057D" w14:paraId="25CD8DBB" w14:textId="77777777" w:rsidTr="0020057D">
        <w:trPr>
          <w:trHeight w:val="353"/>
        </w:trPr>
        <w:tc>
          <w:tcPr>
            <w:tcW w:w="1670" w:type="dxa"/>
            <w:tcBorders>
              <w:top w:val="single" w:sz="4" w:space="0" w:color="auto"/>
              <w:left w:val="nil"/>
              <w:bottom w:val="single" w:sz="4" w:space="0" w:color="auto"/>
              <w:right w:val="nil"/>
            </w:tcBorders>
          </w:tcPr>
          <w:p w14:paraId="1B083B09" w14:textId="77777777" w:rsidR="0020057D" w:rsidRPr="0020057D" w:rsidRDefault="0020057D" w:rsidP="00A317C2">
            <w:pPr>
              <w:pStyle w:val="ML-Standard"/>
            </w:pPr>
            <w:r>
              <w:t>Schule</w:t>
            </w:r>
          </w:p>
        </w:tc>
      </w:tr>
      <w:tr w:rsidR="0020057D" w14:paraId="290AFE99" w14:textId="77777777" w:rsidTr="0020057D">
        <w:trPr>
          <w:trHeight w:val="353"/>
        </w:trPr>
        <w:tc>
          <w:tcPr>
            <w:tcW w:w="1670" w:type="dxa"/>
            <w:tcBorders>
              <w:bottom w:val="single" w:sz="4" w:space="0" w:color="auto"/>
            </w:tcBorders>
          </w:tcPr>
          <w:p w14:paraId="59C30105" w14:textId="77777777" w:rsidR="0020057D" w:rsidRPr="00B4738C" w:rsidRDefault="0020057D" w:rsidP="00A317C2">
            <w:pPr>
              <w:pStyle w:val="ML-Standard"/>
              <w:rPr>
                <w:sz w:val="128"/>
                <w:szCs w:val="128"/>
              </w:rPr>
            </w:pPr>
          </w:p>
        </w:tc>
      </w:tr>
      <w:tr w:rsidR="0020057D" w14:paraId="200A1731" w14:textId="77777777" w:rsidTr="0020057D">
        <w:trPr>
          <w:trHeight w:val="353"/>
        </w:trPr>
        <w:tc>
          <w:tcPr>
            <w:tcW w:w="1670" w:type="dxa"/>
            <w:tcBorders>
              <w:top w:val="single" w:sz="4" w:space="0" w:color="auto"/>
              <w:left w:val="nil"/>
              <w:bottom w:val="single" w:sz="4" w:space="0" w:color="auto"/>
              <w:right w:val="nil"/>
            </w:tcBorders>
          </w:tcPr>
          <w:p w14:paraId="25D60EFF" w14:textId="77777777" w:rsidR="0020057D" w:rsidRPr="0020057D" w:rsidRDefault="0020057D" w:rsidP="00A317C2">
            <w:pPr>
              <w:pStyle w:val="ML-Standard"/>
            </w:pPr>
            <w:r>
              <w:t>Klasse</w:t>
            </w:r>
          </w:p>
        </w:tc>
      </w:tr>
      <w:tr w:rsidR="0020057D" w14:paraId="331E72F8" w14:textId="77777777" w:rsidTr="0020057D">
        <w:tc>
          <w:tcPr>
            <w:tcW w:w="1670" w:type="dxa"/>
            <w:tcBorders>
              <w:bottom w:val="single" w:sz="4" w:space="0" w:color="auto"/>
            </w:tcBorders>
          </w:tcPr>
          <w:p w14:paraId="3E288260" w14:textId="77777777" w:rsidR="0020057D" w:rsidRPr="00B4738C" w:rsidRDefault="0020057D" w:rsidP="00A317C2">
            <w:pPr>
              <w:pStyle w:val="ML-Standard"/>
              <w:rPr>
                <w:sz w:val="128"/>
                <w:szCs w:val="128"/>
              </w:rPr>
            </w:pPr>
          </w:p>
        </w:tc>
      </w:tr>
      <w:tr w:rsidR="0020057D" w14:paraId="122D2F07" w14:textId="77777777" w:rsidTr="0020057D">
        <w:tc>
          <w:tcPr>
            <w:tcW w:w="1670" w:type="dxa"/>
            <w:tcBorders>
              <w:left w:val="nil"/>
              <w:bottom w:val="nil"/>
              <w:right w:val="nil"/>
            </w:tcBorders>
          </w:tcPr>
          <w:p w14:paraId="322D629F" w14:textId="77777777" w:rsidR="0020057D" w:rsidRPr="0020057D" w:rsidRDefault="0020057D" w:rsidP="00A317C2">
            <w:pPr>
              <w:pStyle w:val="ML-Standard"/>
            </w:pPr>
            <w:r>
              <w:t>Tischnummer</w:t>
            </w:r>
          </w:p>
        </w:tc>
      </w:tr>
    </w:tbl>
    <w:p w14:paraId="6A71DB09" w14:textId="77777777" w:rsidR="0020057D" w:rsidRDefault="0020057D" w:rsidP="00A317C2">
      <w:pPr>
        <w:pStyle w:val="ML-Standard"/>
      </w:pPr>
    </w:p>
    <w:p w14:paraId="2CECCAA7" w14:textId="77777777" w:rsidR="0020057D" w:rsidRDefault="0020057D" w:rsidP="00A317C2">
      <w:pPr>
        <w:pStyle w:val="ML-Standard"/>
      </w:pPr>
    </w:p>
    <w:p w14:paraId="13272F1B" w14:textId="77777777" w:rsidR="0020057D" w:rsidRDefault="0020057D" w:rsidP="00A317C2">
      <w:pPr>
        <w:pStyle w:val="ML-Standard"/>
      </w:pPr>
    </w:p>
    <w:p w14:paraId="6146C864" w14:textId="77777777" w:rsidR="009121BE" w:rsidRDefault="009121BE" w:rsidP="00A317C2">
      <w:pPr>
        <w:pStyle w:val="ML-Standard"/>
      </w:pPr>
    </w:p>
    <w:p w14:paraId="73829D42" w14:textId="77777777" w:rsidR="00A317C2" w:rsidRDefault="00A317C2" w:rsidP="00A317C2">
      <w:pPr>
        <w:pStyle w:val="ML-Standard"/>
      </w:pPr>
    </w:p>
    <w:tbl>
      <w:tblPr>
        <w:tblStyle w:val="Tabellenraster"/>
        <w:tblW w:w="688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884"/>
      </w:tblGrid>
      <w:tr w:rsidR="0020057D" w14:paraId="58E9664E" w14:textId="77777777" w:rsidTr="0020057D">
        <w:tc>
          <w:tcPr>
            <w:tcW w:w="6884" w:type="dxa"/>
          </w:tcPr>
          <w:p w14:paraId="74D7F39F" w14:textId="77777777" w:rsidR="0020057D" w:rsidRDefault="0020057D" w:rsidP="00CA4AF5">
            <w:pPr>
              <w:pStyle w:val="ML-Titelseite"/>
            </w:pPr>
          </w:p>
          <w:p w14:paraId="1BAA0457" w14:textId="77777777" w:rsidR="0020057D" w:rsidRPr="0083234C" w:rsidRDefault="0020057D" w:rsidP="00CA4AF5">
            <w:pPr>
              <w:pStyle w:val="ML-Titelseite"/>
            </w:pPr>
            <w:r w:rsidRPr="0083234C">
              <w:t>Station</w:t>
            </w:r>
          </w:p>
          <w:p w14:paraId="7E8708B2" w14:textId="20808F62" w:rsidR="0020057D" w:rsidRDefault="0020057D" w:rsidP="000328D1">
            <w:pPr>
              <w:pStyle w:val="ML-Titelseite"/>
              <w:rPr>
                <w:rFonts w:cs="Arial"/>
                <w:szCs w:val="56"/>
              </w:rPr>
            </w:pPr>
            <w:r w:rsidRPr="00846469">
              <w:rPr>
                <w:rFonts w:cs="Arial"/>
                <w:szCs w:val="56"/>
              </w:rPr>
              <w:t>„</w:t>
            </w:r>
            <w:sdt>
              <w:sdtPr>
                <w:rPr>
                  <w:rFonts w:cs="Arial"/>
                  <w:szCs w:val="56"/>
                </w:rPr>
                <w:alias w:val="Titel"/>
                <w:tag w:val=""/>
                <w:id w:val="957229664"/>
                <w:placeholder>
                  <w:docPart w:val="3283B0715F3743278F0575A9A218133F"/>
                </w:placeholder>
                <w:dataBinding w:prefixMappings="xmlns:ns0='http://purl.org/dc/elements/1.1/' xmlns:ns1='http://schemas.openxmlformats.org/package/2006/metadata/core-properties' " w:xpath="/ns1:coreProperties[1]/ns0:title[1]" w:storeItemID="{6C3C8BC8-F283-45AE-878A-BAB7291924A1}"/>
                <w:text/>
              </w:sdtPr>
              <w:sdtContent>
                <w:r w:rsidR="000328D1">
                  <w:rPr>
                    <w:rFonts w:cs="Arial"/>
                    <w:szCs w:val="56"/>
                  </w:rPr>
                  <w:t>Gleichdicks</w:t>
                </w:r>
              </w:sdtContent>
            </w:sdt>
            <w:r w:rsidRPr="00846469">
              <w:rPr>
                <w:rFonts w:cs="Arial"/>
                <w:szCs w:val="56"/>
              </w:rPr>
              <w:t>“</w:t>
            </w:r>
          </w:p>
          <w:p w14:paraId="1D658715" w14:textId="77777777" w:rsidR="0020057D" w:rsidRPr="002B7AA1" w:rsidRDefault="0020057D" w:rsidP="00CA4AF5">
            <w:pPr>
              <w:pStyle w:val="ML-Titelseite"/>
              <w:rPr>
                <w:rFonts w:cs="Arial"/>
                <w:sz w:val="44"/>
                <w:szCs w:val="56"/>
              </w:rPr>
            </w:pPr>
          </w:p>
          <w:p w14:paraId="5AFBF231" w14:textId="77777777" w:rsidR="0020057D" w:rsidRDefault="0020057D" w:rsidP="00CA4AF5">
            <w:pPr>
              <w:pStyle w:val="ML-Titelseite"/>
            </w:pPr>
            <w:r>
              <w:t>Arbeitsheft</w:t>
            </w:r>
          </w:p>
          <w:p w14:paraId="0E87192C" w14:textId="77777777" w:rsidR="0020057D" w:rsidRDefault="0020057D" w:rsidP="00CA4AF5">
            <w:pPr>
              <w:pStyle w:val="ML-Titelseite"/>
              <w:rPr>
                <w:sz w:val="44"/>
              </w:rPr>
            </w:pPr>
          </w:p>
          <w:p w14:paraId="24FE6604" w14:textId="77777777" w:rsidR="000328D1" w:rsidRPr="002B7AA1" w:rsidRDefault="000328D1" w:rsidP="00CA4AF5">
            <w:pPr>
              <w:pStyle w:val="ML-Titelseite"/>
              <w:rPr>
                <w:sz w:val="44"/>
              </w:rPr>
            </w:pPr>
          </w:p>
          <w:tbl>
            <w:tblPr>
              <w:tblStyle w:val="Tabellenraster1"/>
              <w:tblW w:w="0" w:type="auto"/>
              <w:tblLook w:val="04A0" w:firstRow="1" w:lastRow="0" w:firstColumn="1" w:lastColumn="0" w:noHBand="0" w:noVBand="1"/>
            </w:tblPr>
            <w:tblGrid>
              <w:gridCol w:w="832"/>
              <w:gridCol w:w="832"/>
              <w:gridCol w:w="832"/>
              <w:gridCol w:w="832"/>
              <w:gridCol w:w="832"/>
              <w:gridCol w:w="832"/>
              <w:gridCol w:w="833"/>
              <w:gridCol w:w="833"/>
            </w:tblGrid>
            <w:tr w:rsidR="0020057D" w:rsidRPr="00974DAD" w14:paraId="4E36D811" w14:textId="77777777" w:rsidTr="003B0EE3">
              <w:trPr>
                <w:trHeight w:val="794"/>
              </w:trPr>
              <w:tc>
                <w:tcPr>
                  <w:tcW w:w="838" w:type="dxa"/>
                  <w:tcBorders>
                    <w:bottom w:val="single" w:sz="4" w:space="0" w:color="auto"/>
                  </w:tcBorders>
                  <w:vAlign w:val="center"/>
                </w:tcPr>
                <w:p w14:paraId="6FDD5884" w14:textId="77777777" w:rsidR="0020057D" w:rsidRPr="00974DAD" w:rsidRDefault="0020057D" w:rsidP="003B0EE3">
                  <w:pPr>
                    <w:pStyle w:val="ML-Titelseite"/>
                  </w:pPr>
                </w:p>
              </w:tc>
              <w:tc>
                <w:tcPr>
                  <w:tcW w:w="838" w:type="dxa"/>
                  <w:tcBorders>
                    <w:bottom w:val="single" w:sz="4" w:space="0" w:color="auto"/>
                  </w:tcBorders>
                  <w:vAlign w:val="center"/>
                </w:tcPr>
                <w:p w14:paraId="1999AE40" w14:textId="77777777" w:rsidR="0020057D" w:rsidRPr="00974DAD" w:rsidRDefault="0020057D" w:rsidP="003B0EE3">
                  <w:pPr>
                    <w:pStyle w:val="ML-Titelseite"/>
                  </w:pPr>
                </w:p>
              </w:tc>
              <w:tc>
                <w:tcPr>
                  <w:tcW w:w="838" w:type="dxa"/>
                  <w:tcBorders>
                    <w:bottom w:val="single" w:sz="4" w:space="0" w:color="auto"/>
                  </w:tcBorders>
                  <w:vAlign w:val="center"/>
                </w:tcPr>
                <w:p w14:paraId="37BE8F1D" w14:textId="77777777" w:rsidR="0020057D" w:rsidRPr="00974DAD" w:rsidRDefault="0020057D" w:rsidP="003B0EE3">
                  <w:pPr>
                    <w:pStyle w:val="ML-Titelseite"/>
                  </w:pPr>
                </w:p>
              </w:tc>
              <w:tc>
                <w:tcPr>
                  <w:tcW w:w="838" w:type="dxa"/>
                  <w:tcBorders>
                    <w:bottom w:val="single" w:sz="4" w:space="0" w:color="auto"/>
                  </w:tcBorders>
                  <w:vAlign w:val="center"/>
                </w:tcPr>
                <w:p w14:paraId="2485186A" w14:textId="77777777" w:rsidR="0020057D" w:rsidRPr="00974DAD" w:rsidRDefault="0020057D" w:rsidP="003B0EE3">
                  <w:pPr>
                    <w:pStyle w:val="ML-Titelseite"/>
                  </w:pPr>
                </w:p>
              </w:tc>
              <w:tc>
                <w:tcPr>
                  <w:tcW w:w="838" w:type="dxa"/>
                  <w:tcBorders>
                    <w:bottom w:val="single" w:sz="4" w:space="0" w:color="auto"/>
                  </w:tcBorders>
                  <w:vAlign w:val="center"/>
                </w:tcPr>
                <w:p w14:paraId="21065BEC" w14:textId="77777777" w:rsidR="0020057D" w:rsidRPr="00974DAD" w:rsidRDefault="0020057D" w:rsidP="003B0EE3">
                  <w:pPr>
                    <w:pStyle w:val="ML-Titelseite"/>
                  </w:pPr>
                </w:p>
              </w:tc>
              <w:tc>
                <w:tcPr>
                  <w:tcW w:w="838" w:type="dxa"/>
                  <w:tcBorders>
                    <w:bottom w:val="single" w:sz="4" w:space="0" w:color="auto"/>
                  </w:tcBorders>
                  <w:vAlign w:val="center"/>
                </w:tcPr>
                <w:p w14:paraId="0C01362B" w14:textId="77777777" w:rsidR="0020057D" w:rsidRPr="00974DAD" w:rsidRDefault="0020057D" w:rsidP="003B0EE3">
                  <w:pPr>
                    <w:pStyle w:val="ML-Titelseite"/>
                  </w:pPr>
                </w:p>
              </w:tc>
              <w:tc>
                <w:tcPr>
                  <w:tcW w:w="839" w:type="dxa"/>
                  <w:tcBorders>
                    <w:bottom w:val="single" w:sz="4" w:space="0" w:color="auto"/>
                  </w:tcBorders>
                  <w:vAlign w:val="center"/>
                </w:tcPr>
                <w:p w14:paraId="2587C366" w14:textId="77777777" w:rsidR="0020057D" w:rsidRPr="00974DAD" w:rsidRDefault="0020057D" w:rsidP="003B0EE3">
                  <w:pPr>
                    <w:pStyle w:val="ML-Titelseite"/>
                  </w:pPr>
                </w:p>
              </w:tc>
              <w:tc>
                <w:tcPr>
                  <w:tcW w:w="839" w:type="dxa"/>
                  <w:tcBorders>
                    <w:bottom w:val="single" w:sz="4" w:space="0" w:color="auto"/>
                  </w:tcBorders>
                  <w:vAlign w:val="center"/>
                </w:tcPr>
                <w:p w14:paraId="645FE73C" w14:textId="77777777" w:rsidR="0020057D" w:rsidRPr="00974DAD" w:rsidRDefault="0020057D" w:rsidP="003B0EE3">
                  <w:pPr>
                    <w:pStyle w:val="ML-Titelseite"/>
                  </w:pPr>
                </w:p>
              </w:tc>
            </w:tr>
            <w:tr w:rsidR="0020057D" w14:paraId="45CD0295" w14:textId="77777777" w:rsidTr="00EC7C32">
              <w:tc>
                <w:tcPr>
                  <w:tcW w:w="6706" w:type="dxa"/>
                  <w:gridSpan w:val="8"/>
                  <w:tcBorders>
                    <w:top w:val="single" w:sz="4" w:space="0" w:color="auto"/>
                    <w:left w:val="nil"/>
                    <w:bottom w:val="nil"/>
                    <w:right w:val="nil"/>
                  </w:tcBorders>
                </w:tcPr>
                <w:p w14:paraId="290BD3E7" w14:textId="77777777" w:rsidR="0020057D" w:rsidRPr="008C48DF" w:rsidRDefault="0020057D" w:rsidP="00495974">
                  <w:pPr>
                    <w:pStyle w:val="Ml-Impressum"/>
                  </w:pPr>
                  <w:r w:rsidRPr="008C48DF">
                    <w:t>Teilnehmercode</w:t>
                  </w:r>
                </w:p>
              </w:tc>
            </w:tr>
          </w:tbl>
          <w:p w14:paraId="64E8FAC6" w14:textId="77777777" w:rsidR="0020057D" w:rsidRDefault="0020057D" w:rsidP="00D0043B"/>
        </w:tc>
      </w:tr>
    </w:tbl>
    <w:p w14:paraId="0D069927" w14:textId="56C74DF2" w:rsidR="00F97FCB" w:rsidRDefault="00F97FCB" w:rsidP="007A0461">
      <w:pPr>
        <w:pStyle w:val="ML-Standard"/>
        <w:sectPr w:rsidR="00F97FCB" w:rsidSect="0020057D">
          <w:headerReference w:type="default" r:id="rId9"/>
          <w:footerReference w:type="default" r:id="rId10"/>
          <w:headerReference w:type="first" r:id="rId11"/>
          <w:footerReference w:type="first" r:id="rId12"/>
          <w:pgSz w:w="11906" w:h="16838"/>
          <w:pgMar w:top="1417" w:right="1417" w:bottom="1134" w:left="1417" w:header="708" w:footer="794" w:gutter="0"/>
          <w:pgNumType w:start="0"/>
          <w:cols w:space="708"/>
          <w:titlePg/>
          <w:docGrid w:linePitch="360"/>
        </w:sectPr>
      </w:pPr>
    </w:p>
    <w:p w14:paraId="512E2656" w14:textId="1BB6A8B8" w:rsidR="00B8740D" w:rsidRDefault="00B8740D" w:rsidP="007A0461">
      <w:pPr>
        <w:pStyle w:val="ML-Standard"/>
        <w:sectPr w:rsidR="00B8740D" w:rsidSect="0020057D">
          <w:headerReference w:type="first" r:id="rId13"/>
          <w:footerReference w:type="first" r:id="rId14"/>
          <w:pgSz w:w="11906" w:h="16838"/>
          <w:pgMar w:top="1417" w:right="1417" w:bottom="1134" w:left="1417" w:header="708" w:footer="794" w:gutter="0"/>
          <w:pgNumType w:start="0"/>
          <w:cols w:space="708"/>
          <w:titlePg/>
          <w:docGrid w:linePitch="360"/>
        </w:sectPr>
      </w:pPr>
    </w:p>
    <w:sdt>
      <w:sdtPr>
        <w:rPr>
          <w:b w:val="0"/>
          <w:sz w:val="24"/>
        </w:rPr>
        <w:alias w:val="einführende Worte"/>
        <w:tag w:val="einführende Worte"/>
        <w:id w:val="18865526"/>
        <w:placeholder>
          <w:docPart w:val="2D5C3BB5E48D4959BA256A275901E1ED"/>
        </w:placeholder>
      </w:sdtPr>
      <w:sdtContent>
        <w:sdt>
          <w:sdtPr>
            <w:rPr>
              <w:b w:val="0"/>
              <w:sz w:val="24"/>
            </w:rPr>
            <w:alias w:val="einführende Worte"/>
            <w:tag w:val="einführende Worte"/>
            <w:id w:val="10226732"/>
            <w:placeholder>
              <w:docPart w:val="E5691A5CA0EA4A21A762309956A93C96"/>
            </w:placeholder>
          </w:sdtPr>
          <w:sdtContent>
            <w:p w14:paraId="7281A1C8" w14:textId="77777777" w:rsidR="00970870" w:rsidRPr="007B3FB0" w:rsidRDefault="00970870" w:rsidP="00F624A7">
              <w:pPr>
                <w:pStyle w:val="ML-berschrift"/>
              </w:pPr>
              <w:r w:rsidRPr="007B3FB0">
                <w:t>Liebe Schülerinnen und Schüler!</w:t>
              </w:r>
            </w:p>
            <w:p w14:paraId="72286F1D" w14:textId="37027125" w:rsidR="00970870" w:rsidRPr="007B3FB0" w:rsidRDefault="00780D78" w:rsidP="007B3FB0">
              <w:pPr>
                <w:pStyle w:val="ML-Zwischentext"/>
              </w:pPr>
              <w:r w:rsidRPr="00780D78">
                <w:t>Habt ihr euch schon einmal gefragt, ob es auch andere Räder als runde Räder für Fahrzeuge geben kann? Gibt es vielleicht Formen, die sich ähnlich verhalten wie ein Kreis?</w:t>
              </w:r>
            </w:p>
            <w:p w14:paraId="143B9650" w14:textId="11D7E13B" w:rsidR="00970870" w:rsidRPr="00496579" w:rsidRDefault="00313EC8" w:rsidP="00496579">
              <w:pPr>
                <w:pStyle w:val="ML-Standard"/>
              </w:pPr>
              <w:r w:rsidRPr="00313EC8">
                <w:rPr>
                  <w:i/>
                </w:rPr>
                <w:t>Gleichdicks</w:t>
              </w:r>
              <w:r w:rsidRPr="00313EC8">
                <w:t xml:space="preserve"> sind besondere Formen. Sie haben spannende Eigenschaften und können euch viele Antworten auf solche Fragen geben. An dieser Station könnt ihr mit kleinen Experimenten selbst herausfinden, was Gleichdicks können.</w:t>
              </w:r>
            </w:p>
            <w:p w14:paraId="4D022865" w14:textId="77777777" w:rsidR="00970870" w:rsidRPr="00496579" w:rsidRDefault="00970870" w:rsidP="00496579">
              <w:pPr>
                <w:pStyle w:val="ML-Standard"/>
              </w:pPr>
            </w:p>
            <w:p w14:paraId="66D48068" w14:textId="77777777" w:rsidR="00970870" w:rsidRPr="00496579" w:rsidRDefault="00970870" w:rsidP="00496579">
              <w:pPr>
                <w:pStyle w:val="ML-Standard"/>
              </w:pPr>
            </w:p>
            <w:p w14:paraId="014F0E32" w14:textId="77777777" w:rsidR="00970870" w:rsidRPr="00496579" w:rsidRDefault="00970870" w:rsidP="00496579">
              <w:pPr>
                <w:pStyle w:val="ML-Standard"/>
              </w:pPr>
            </w:p>
            <w:p w14:paraId="50E043AB" w14:textId="77777777" w:rsidR="00970870" w:rsidRPr="00496579" w:rsidRDefault="00970870" w:rsidP="00496579">
              <w:pPr>
                <w:pStyle w:val="ML-Standard"/>
              </w:pPr>
            </w:p>
            <w:p w14:paraId="4690D71B" w14:textId="77777777" w:rsidR="00970870" w:rsidRPr="00496579" w:rsidRDefault="00970870" w:rsidP="00496579">
              <w:pPr>
                <w:pStyle w:val="ML-Standard"/>
              </w:pPr>
            </w:p>
            <w:p w14:paraId="3D98FFE6" w14:textId="77777777" w:rsidR="00970870" w:rsidRPr="00496579" w:rsidRDefault="00970870" w:rsidP="00496579">
              <w:pPr>
                <w:pStyle w:val="ML-Standard"/>
              </w:pPr>
            </w:p>
            <w:p w14:paraId="319DF345" w14:textId="77777777" w:rsidR="00970870" w:rsidRPr="00496579" w:rsidRDefault="00970870" w:rsidP="00496579">
              <w:pPr>
                <w:pStyle w:val="ML-Standard"/>
              </w:pPr>
            </w:p>
            <w:p w14:paraId="138A7A4E" w14:textId="77777777" w:rsidR="00970870" w:rsidRPr="00496579" w:rsidRDefault="00970870" w:rsidP="00496579">
              <w:pPr>
                <w:pStyle w:val="ML-Standard"/>
              </w:pPr>
            </w:p>
            <w:p w14:paraId="4282CCD1" w14:textId="77777777" w:rsidR="00970870" w:rsidRPr="00496579" w:rsidRDefault="00970870" w:rsidP="00496579">
              <w:pPr>
                <w:pStyle w:val="ML-Standard"/>
              </w:pPr>
            </w:p>
            <w:p w14:paraId="2EF83688" w14:textId="77777777" w:rsidR="007E1571" w:rsidRPr="007B3FB0" w:rsidRDefault="00524F75" w:rsidP="00F624A7">
              <w:pPr>
                <w:pStyle w:val="ML-berschrift"/>
              </w:pPr>
              <w:r w:rsidRPr="007B3FB0">
                <w:t>Wichtig: Bea</w:t>
              </w:r>
              <w:r w:rsidR="007E1571" w:rsidRPr="007B3FB0">
                <w:t xml:space="preserve">rbeitet </w:t>
              </w:r>
              <w:r w:rsidRPr="007B3FB0">
                <w:t>bitte alle</w:t>
              </w:r>
              <w:r w:rsidR="007E1571" w:rsidRPr="007B3FB0">
                <w:t xml:space="preserve"> </w:t>
              </w:r>
              <w:r w:rsidR="00922E7F" w:rsidRPr="007B3FB0">
                <w:t>Aufgaben der Reihe nach</w:t>
              </w:r>
              <w:r w:rsidR="007E1571" w:rsidRPr="007B3FB0">
                <w:t>!</w:t>
              </w:r>
            </w:p>
            <w:p w14:paraId="0350D9A0" w14:textId="77777777" w:rsidR="00EE4AA6" w:rsidRPr="007B3FB0" w:rsidRDefault="00EE4AA6" w:rsidP="007B3FB0">
              <w:pPr>
                <w:pStyle w:val="ML-Standard"/>
              </w:pPr>
            </w:p>
            <w:p w14:paraId="4FB976E9" w14:textId="77777777" w:rsidR="007E1571" w:rsidRPr="007B3FB0" w:rsidRDefault="0002608B" w:rsidP="007B3FB0">
              <w:pPr>
                <w:pStyle w:val="ML-Standard"/>
              </w:pPr>
              <w:r w:rsidRPr="007B3FB0">
                <w:rPr>
                  <w:noProof/>
                </w:rPr>
                <w:drawing>
                  <wp:anchor distT="0" distB="0" distL="114300" distR="114300" simplePos="0" relativeHeight="251628544" behindDoc="0" locked="0" layoutInCell="1" allowOverlap="1" wp14:anchorId="0D3E7A8E" wp14:editId="30F04319">
                    <wp:simplePos x="0" y="0"/>
                    <wp:positionH relativeFrom="column">
                      <wp:posOffset>6016542</wp:posOffset>
                    </wp:positionH>
                    <wp:positionV relativeFrom="paragraph">
                      <wp:posOffset>2048510</wp:posOffset>
                    </wp:positionV>
                    <wp:extent cx="492760" cy="492760"/>
                    <wp:effectExtent l="0" t="0" r="2540" b="2540"/>
                    <wp:wrapNone/>
                    <wp:docPr id="34" name="Grafik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odellieren_weiss.png"/>
                            <pic:cNvPicPr/>
                          </pic:nvPicPr>
                          <pic:blipFill>
                            <a:blip r:embed="rId15">
                              <a:extLst>
                                <a:ext uri="{28A0092B-C50C-407E-A947-70E740481C1C}">
                                  <a14:useLocalDpi xmlns:a14="http://schemas.microsoft.com/office/drawing/2010/main" val="0"/>
                                </a:ext>
                              </a:extLst>
                            </a:blip>
                            <a:stretch>
                              <a:fillRect/>
                            </a:stretch>
                          </pic:blipFill>
                          <pic:spPr>
                            <a:xfrm>
                              <a:off x="0" y="0"/>
                              <a:ext cx="492760" cy="492760"/>
                            </a:xfrm>
                            <a:prstGeom prst="rect">
                              <a:avLst/>
                            </a:prstGeom>
                          </pic:spPr>
                        </pic:pic>
                      </a:graphicData>
                    </a:graphic>
                    <wp14:sizeRelH relativeFrom="margin">
                      <wp14:pctWidth>0</wp14:pctWidth>
                    </wp14:sizeRelH>
                    <wp14:sizeRelV relativeFrom="margin">
                      <wp14:pctHeight>0</wp14:pctHeight>
                    </wp14:sizeRelV>
                  </wp:anchor>
                </w:drawing>
              </w:r>
              <w:r w:rsidR="0015393A" w:rsidRPr="007B3FB0">
                <w:rPr>
                  <w:noProof/>
                </w:rPr>
                <w:drawing>
                  <wp:anchor distT="0" distB="0" distL="114300" distR="114300" simplePos="0" relativeHeight="251588608" behindDoc="0" locked="0" layoutInCell="1" allowOverlap="1" wp14:anchorId="0C4AE1B0" wp14:editId="2FC0DAFB">
                    <wp:simplePos x="0" y="0"/>
                    <wp:positionH relativeFrom="column">
                      <wp:posOffset>6015438</wp:posOffset>
                    </wp:positionH>
                    <wp:positionV relativeFrom="paragraph">
                      <wp:posOffset>1433830</wp:posOffset>
                    </wp:positionV>
                    <wp:extent cx="492760" cy="492760"/>
                    <wp:effectExtent l="0" t="0" r="2540" b="2540"/>
                    <wp:wrapNone/>
                    <wp:docPr id="31" name="Grafik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C.png"/>
                            <pic:cNvPicPr/>
                          </pic:nvPicPr>
                          <pic:blipFill>
                            <a:blip r:embed="rId16">
                              <a:extLst>
                                <a:ext uri="{28A0092B-C50C-407E-A947-70E740481C1C}">
                                  <a14:useLocalDpi xmlns:a14="http://schemas.microsoft.com/office/drawing/2010/main" val="0"/>
                                </a:ext>
                              </a:extLst>
                            </a:blip>
                            <a:stretch>
                              <a:fillRect/>
                            </a:stretch>
                          </pic:blipFill>
                          <pic:spPr>
                            <a:xfrm>
                              <a:off x="0" y="0"/>
                              <a:ext cx="492760" cy="492760"/>
                            </a:xfrm>
                            <a:prstGeom prst="rect">
                              <a:avLst/>
                            </a:prstGeom>
                          </pic:spPr>
                        </pic:pic>
                      </a:graphicData>
                    </a:graphic>
                    <wp14:sizeRelH relativeFrom="margin">
                      <wp14:pctWidth>0</wp14:pctWidth>
                    </wp14:sizeRelH>
                    <wp14:sizeRelV relativeFrom="margin">
                      <wp14:pctHeight>0</wp14:pctHeight>
                    </wp14:sizeRelV>
                  </wp:anchor>
                </w:drawing>
              </w:r>
              <w:r w:rsidR="0015393A" w:rsidRPr="007B3FB0">
                <w:rPr>
                  <w:noProof/>
                </w:rPr>
                <w:drawing>
                  <wp:anchor distT="0" distB="0" distL="114300" distR="114300" simplePos="0" relativeHeight="251564032" behindDoc="0" locked="0" layoutInCell="1" allowOverlap="1" wp14:anchorId="149D91F3" wp14:editId="7BF4C4AE">
                    <wp:simplePos x="0" y="0"/>
                    <wp:positionH relativeFrom="column">
                      <wp:posOffset>6014720</wp:posOffset>
                    </wp:positionH>
                    <wp:positionV relativeFrom="paragraph">
                      <wp:posOffset>817880</wp:posOffset>
                    </wp:positionV>
                    <wp:extent cx="494030" cy="494030"/>
                    <wp:effectExtent l="0" t="0" r="1270" b="1270"/>
                    <wp:wrapNone/>
                    <wp:docPr id="29" name="Grafik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7">
                              <a:extLst>
                                <a:ext uri="{28A0092B-C50C-407E-A947-70E740481C1C}">
                                  <a14:useLocalDpi xmlns:a14="http://schemas.microsoft.com/office/drawing/2010/main" val="0"/>
                                </a:ext>
                              </a:extLst>
                            </a:blip>
                            <a:stretch>
                              <a:fillRect/>
                            </a:stretch>
                          </pic:blipFill>
                          <pic:spPr bwMode="auto">
                            <a:xfrm>
                              <a:off x="0" y="0"/>
                              <a:ext cx="494030" cy="494030"/>
                            </a:xfrm>
                            <a:prstGeom prst="rect">
                              <a:avLst/>
                            </a:prstGeom>
                            <a:noFill/>
                            <a:ln>
                              <a:noFill/>
                            </a:ln>
                          </pic:spPr>
                        </pic:pic>
                      </a:graphicData>
                    </a:graphic>
                    <wp14:sizeRelH relativeFrom="page">
                      <wp14:pctWidth>0</wp14:pctWidth>
                    </wp14:sizeRelH>
                    <wp14:sizeRelV relativeFrom="page">
                      <wp14:pctHeight>0</wp14:pctHeight>
                    </wp14:sizeRelV>
                  </wp:anchor>
                </w:drawing>
              </w:r>
              <w:r w:rsidR="0015393A" w:rsidRPr="007B3FB0">
                <w:rPr>
                  <w:noProof/>
                </w:rPr>
                <w:drawing>
                  <wp:anchor distT="0" distB="0" distL="114300" distR="114300" simplePos="0" relativeHeight="251538432" behindDoc="0" locked="0" layoutInCell="1" allowOverlap="1" wp14:anchorId="782A4A42" wp14:editId="096FBA58">
                    <wp:simplePos x="0" y="0"/>
                    <wp:positionH relativeFrom="column">
                      <wp:posOffset>6015355</wp:posOffset>
                    </wp:positionH>
                    <wp:positionV relativeFrom="paragraph">
                      <wp:posOffset>203200</wp:posOffset>
                    </wp:positionV>
                    <wp:extent cx="492760" cy="492760"/>
                    <wp:effectExtent l="0" t="0" r="2540" b="2540"/>
                    <wp:wrapNone/>
                    <wp:docPr id="28" name="Bild 1"/>
                    <wp:cNvGraphicFramePr/>
                    <a:graphic xmlns:a="http://schemas.openxmlformats.org/drawingml/2006/main">
                      <a:graphicData uri="http://schemas.openxmlformats.org/drawingml/2006/picture">
                        <pic:pic xmlns:pic="http://schemas.openxmlformats.org/drawingml/2006/picture">
                          <pic:nvPicPr>
                            <pic:cNvPr id="0" name="Picture 3" descr="C:\Users\Sebastian\Desktop\Vorlagen\Fragezeichen.png"/>
                            <pic:cNvPicPr>
                              <a:picLocks noChangeAspect="1" noChangeArrowheads="1"/>
                            </pic:cNvPicPr>
                          </pic:nvPicPr>
                          <pic:blipFill>
                            <a:blip r:embed="rId18">
                              <a:extLst>
                                <a:ext uri="{28A0092B-C50C-407E-A947-70E740481C1C}">
                                  <a14:useLocalDpi xmlns:a14="http://schemas.microsoft.com/office/drawing/2010/main" val="0"/>
                                </a:ext>
                              </a:extLst>
                            </a:blip>
                            <a:stretch>
                              <a:fillRect/>
                            </a:stretch>
                          </pic:blipFill>
                          <pic:spPr bwMode="auto">
                            <a:xfrm>
                              <a:off x="0" y="0"/>
                              <a:ext cx="492760" cy="492760"/>
                            </a:xfrm>
                            <a:prstGeom prst="rect">
                              <a:avLst/>
                            </a:prstGeom>
                            <a:noFill/>
                            <a:ln w="9525">
                              <a:noFill/>
                              <a:miter lim="800000"/>
                              <a:headEnd/>
                              <a:tailEnd/>
                            </a:ln>
                          </pic:spPr>
                        </pic:pic>
                      </a:graphicData>
                    </a:graphic>
                    <wp14:sizeRelV relativeFrom="margin">
                      <wp14:pctHeight>0</wp14:pctHeight>
                    </wp14:sizeRelV>
                  </wp:anchor>
                </w:drawing>
              </w:r>
            </w:p>
            <w:tbl>
              <w:tblPr>
                <w:tblStyle w:val="Tabellenrast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101"/>
                <w:gridCol w:w="7961"/>
              </w:tblGrid>
              <w:tr w:rsidR="00107FD1" w:rsidRPr="007B3FB0" w14:paraId="30B4B146" w14:textId="77777777" w:rsidTr="00524F75">
                <w:trPr>
                  <w:trHeight w:val="964"/>
                </w:trPr>
                <w:tc>
                  <w:tcPr>
                    <w:tcW w:w="1101" w:type="dxa"/>
                    <w:vAlign w:val="center"/>
                  </w:tcPr>
                  <w:p w14:paraId="1913B3CC" w14:textId="77777777" w:rsidR="00107FD1" w:rsidRPr="007B3FB0" w:rsidRDefault="00524F75" w:rsidP="007B3FB0">
                    <w:pPr>
                      <w:pStyle w:val="ML-Standard"/>
                    </w:pPr>
                    <w:r w:rsidRPr="007B3FB0">
                      <w:rPr>
                        <w:noProof/>
                      </w:rPr>
                      <w:drawing>
                        <wp:inline distT="0" distB="0" distL="0" distR="0" wp14:anchorId="1E4C78E5" wp14:editId="76C6A222">
                          <wp:extent cx="493200" cy="493200"/>
                          <wp:effectExtent l="0" t="0" r="2540" b="2540"/>
                          <wp:docPr id="19" name="Bild 1"/>
                          <wp:cNvGraphicFramePr/>
                          <a:graphic xmlns:a="http://schemas.openxmlformats.org/drawingml/2006/main">
                            <a:graphicData uri="http://schemas.openxmlformats.org/drawingml/2006/picture">
                              <pic:pic xmlns:pic="http://schemas.openxmlformats.org/drawingml/2006/picture">
                                <pic:nvPicPr>
                                  <pic:cNvPr id="0" name="Picture 3" descr="C:\Users\Sebastian\Desktop\Vorlagen\Fragezeichen.png"/>
                                  <pic:cNvPicPr>
                                    <a:picLocks noChangeAspect="1" noChangeArrowheads="1"/>
                                  </pic:cNvPicPr>
                                </pic:nvPicPr>
                                <pic:blipFill>
                                  <a:blip r:embed="rId18">
                                    <a:extLst>
                                      <a:ext uri="{28A0092B-C50C-407E-A947-70E740481C1C}">
                                        <a14:useLocalDpi xmlns:a14="http://schemas.microsoft.com/office/drawing/2010/main" val="0"/>
                                      </a:ext>
                                    </a:extLst>
                                  </a:blip>
                                  <a:stretch>
                                    <a:fillRect/>
                                  </a:stretch>
                                </pic:blipFill>
                                <pic:spPr bwMode="auto">
                                  <a:xfrm>
                                    <a:off x="0" y="0"/>
                                    <a:ext cx="493200" cy="493200"/>
                                  </a:xfrm>
                                  <a:prstGeom prst="rect">
                                    <a:avLst/>
                                  </a:prstGeom>
                                  <a:noFill/>
                                  <a:ln w="9525">
                                    <a:noFill/>
                                    <a:miter lim="800000"/>
                                    <a:headEnd/>
                                    <a:tailEnd/>
                                  </a:ln>
                                </pic:spPr>
                              </pic:pic>
                            </a:graphicData>
                          </a:graphic>
                        </wp:inline>
                      </w:drawing>
                    </w:r>
                  </w:p>
                </w:tc>
                <w:tc>
                  <w:tcPr>
                    <w:tcW w:w="7961" w:type="dxa"/>
                    <w:vAlign w:val="center"/>
                  </w:tcPr>
                  <w:p w14:paraId="23E559D9" w14:textId="77777777" w:rsidR="00107FD1" w:rsidRPr="007B3FB0" w:rsidRDefault="00524F75" w:rsidP="007B3FB0">
                    <w:pPr>
                      <w:pStyle w:val="ML-Standard"/>
                    </w:pPr>
                    <w:r w:rsidRPr="007B3FB0">
                      <w:t>Zu</w:t>
                    </w:r>
                    <w:r w:rsidR="00107FD1" w:rsidRPr="007B3FB0">
                      <w:t xml:space="preserve"> diese</w:t>
                    </w:r>
                    <w:r w:rsidRPr="007B3FB0">
                      <w:t>r</w:t>
                    </w:r>
                    <w:r w:rsidR="00107FD1" w:rsidRPr="007B3FB0">
                      <w:t xml:space="preserve"> Aufgabe gibt e</w:t>
                    </w:r>
                    <w:r w:rsidRPr="007B3FB0">
                      <w:t>s Hilfen im Hilfeheft.</w:t>
                    </w:r>
                  </w:p>
                </w:tc>
              </w:tr>
              <w:tr w:rsidR="00107FD1" w:rsidRPr="007B3FB0" w14:paraId="334D1779" w14:textId="77777777" w:rsidTr="00524F75">
                <w:trPr>
                  <w:trHeight w:val="964"/>
                </w:trPr>
                <w:tc>
                  <w:tcPr>
                    <w:tcW w:w="1101" w:type="dxa"/>
                    <w:vAlign w:val="center"/>
                  </w:tcPr>
                  <w:p w14:paraId="1F01A34C" w14:textId="77777777" w:rsidR="00107FD1" w:rsidRPr="007B3FB0" w:rsidRDefault="00107FD1" w:rsidP="007B3FB0">
                    <w:pPr>
                      <w:pStyle w:val="ML-Standard"/>
                    </w:pPr>
                    <w:r w:rsidRPr="007B3FB0">
                      <w:rPr>
                        <w:noProof/>
                      </w:rPr>
                      <w:drawing>
                        <wp:inline distT="0" distB="0" distL="0" distR="0" wp14:anchorId="3D46F45A" wp14:editId="6619003A">
                          <wp:extent cx="494030" cy="494030"/>
                          <wp:effectExtent l="0" t="0" r="1270" b="1270"/>
                          <wp:docPr id="27" name="Grafik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7">
                                    <a:extLst>
                                      <a:ext uri="{28A0092B-C50C-407E-A947-70E740481C1C}">
                                        <a14:useLocalDpi xmlns:a14="http://schemas.microsoft.com/office/drawing/2010/main" val="0"/>
                                      </a:ext>
                                    </a:extLst>
                                  </a:blip>
                                  <a:stretch>
                                    <a:fillRect/>
                                  </a:stretch>
                                </pic:blipFill>
                                <pic:spPr bwMode="auto">
                                  <a:xfrm>
                                    <a:off x="0" y="0"/>
                                    <a:ext cx="494030" cy="494030"/>
                                  </a:xfrm>
                                  <a:prstGeom prst="rect">
                                    <a:avLst/>
                                  </a:prstGeom>
                                  <a:noFill/>
                                </pic:spPr>
                              </pic:pic>
                            </a:graphicData>
                          </a:graphic>
                        </wp:inline>
                      </w:drawing>
                    </w:r>
                  </w:p>
                </w:tc>
                <w:tc>
                  <w:tcPr>
                    <w:tcW w:w="7961" w:type="dxa"/>
                    <w:vAlign w:val="center"/>
                  </w:tcPr>
                  <w:p w14:paraId="1CE25E6C" w14:textId="77777777" w:rsidR="00107FD1" w:rsidRPr="007B3FB0" w:rsidRDefault="00524F75" w:rsidP="007B3FB0">
                    <w:pPr>
                      <w:pStyle w:val="ML-Standard"/>
                    </w:pPr>
                    <w:r w:rsidRPr="007B3FB0">
                      <w:t xml:space="preserve">Diskutiert hier </w:t>
                    </w:r>
                    <w:r w:rsidR="00107FD1" w:rsidRPr="007B3FB0">
                      <w:t xml:space="preserve">eure wichtigsten Ergebnisse </w:t>
                    </w:r>
                    <w:r w:rsidRPr="007B3FB0">
                      <w:t>und fasst sie zusammen</w:t>
                    </w:r>
                    <w:r w:rsidR="00107FD1" w:rsidRPr="007B3FB0">
                      <w:t>.</w:t>
                    </w:r>
                  </w:p>
                </w:tc>
              </w:tr>
              <w:tr w:rsidR="00107FD1" w:rsidRPr="007B3FB0" w14:paraId="45384F1A" w14:textId="77777777" w:rsidTr="00524F75">
                <w:trPr>
                  <w:trHeight w:val="964"/>
                </w:trPr>
                <w:tc>
                  <w:tcPr>
                    <w:tcW w:w="1101" w:type="dxa"/>
                    <w:vAlign w:val="center"/>
                  </w:tcPr>
                  <w:p w14:paraId="2F8A4650" w14:textId="77777777" w:rsidR="00107FD1" w:rsidRPr="007B3FB0" w:rsidRDefault="00107FD1" w:rsidP="007B3FB0">
                    <w:pPr>
                      <w:pStyle w:val="ML-Standard"/>
                    </w:pPr>
                    <w:r w:rsidRPr="007B3FB0">
                      <w:rPr>
                        <w:noProof/>
                      </w:rPr>
                      <w:drawing>
                        <wp:inline distT="0" distB="0" distL="0" distR="0" wp14:anchorId="682AA19C" wp14:editId="4686D721">
                          <wp:extent cx="493200" cy="493200"/>
                          <wp:effectExtent l="0" t="0" r="2540" b="2540"/>
                          <wp:docPr id="20" name="Grafik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C.png"/>
                                  <pic:cNvPicPr/>
                                </pic:nvPicPr>
                                <pic:blipFill>
                                  <a:blip r:embed="rId16">
                                    <a:extLst>
                                      <a:ext uri="{28A0092B-C50C-407E-A947-70E740481C1C}">
                                        <a14:useLocalDpi xmlns:a14="http://schemas.microsoft.com/office/drawing/2010/main" val="0"/>
                                      </a:ext>
                                    </a:extLst>
                                  </a:blip>
                                  <a:stretch>
                                    <a:fillRect/>
                                  </a:stretch>
                                </pic:blipFill>
                                <pic:spPr>
                                  <a:xfrm>
                                    <a:off x="0" y="0"/>
                                    <a:ext cx="493200" cy="493200"/>
                                  </a:xfrm>
                                  <a:prstGeom prst="rect">
                                    <a:avLst/>
                                  </a:prstGeom>
                                </pic:spPr>
                              </pic:pic>
                            </a:graphicData>
                          </a:graphic>
                        </wp:inline>
                      </w:drawing>
                    </w:r>
                  </w:p>
                </w:tc>
                <w:tc>
                  <w:tcPr>
                    <w:tcW w:w="7961" w:type="dxa"/>
                    <w:vAlign w:val="center"/>
                  </w:tcPr>
                  <w:p w14:paraId="66B83E3B" w14:textId="77777777" w:rsidR="00107FD1" w:rsidRPr="007B3FB0" w:rsidRDefault="00524F75" w:rsidP="007B3FB0">
                    <w:pPr>
                      <w:pStyle w:val="ML-Standard"/>
                    </w:pPr>
                    <w:r w:rsidRPr="007B3FB0">
                      <w:t>Zu</w:t>
                    </w:r>
                    <w:r w:rsidR="00107FD1" w:rsidRPr="007B3FB0">
                      <w:t xml:space="preserve"> diese</w:t>
                    </w:r>
                    <w:r w:rsidRPr="007B3FB0">
                      <w:t>r</w:t>
                    </w:r>
                    <w:r w:rsidR="00107FD1" w:rsidRPr="007B3FB0">
                      <w:t xml:space="preserve"> Aufgabe gibt es </w:t>
                    </w:r>
                    <w:r w:rsidRPr="007B3FB0">
                      <w:t>eine Simulation oder ein Video.</w:t>
                    </w:r>
                  </w:p>
                </w:tc>
              </w:tr>
              <w:tr w:rsidR="00107FD1" w:rsidRPr="007B3FB0" w14:paraId="0AF2A073" w14:textId="77777777" w:rsidTr="00524F75">
                <w:trPr>
                  <w:trHeight w:val="964"/>
                </w:trPr>
                <w:tc>
                  <w:tcPr>
                    <w:tcW w:w="1101" w:type="dxa"/>
                    <w:vAlign w:val="center"/>
                  </w:tcPr>
                  <w:p w14:paraId="1C3F60FA" w14:textId="77777777" w:rsidR="00107FD1" w:rsidRPr="007B3FB0" w:rsidRDefault="00107FD1" w:rsidP="007B3FB0">
                    <w:pPr>
                      <w:pStyle w:val="ML-Standard"/>
                    </w:pPr>
                    <w:r w:rsidRPr="007B3FB0">
                      <w:rPr>
                        <w:noProof/>
                      </w:rPr>
                      <w:drawing>
                        <wp:inline distT="0" distB="0" distL="0" distR="0" wp14:anchorId="3DF7F7B0" wp14:editId="6CE5E796">
                          <wp:extent cx="493200" cy="493200"/>
                          <wp:effectExtent l="0" t="0" r="2540" b="2540"/>
                          <wp:docPr id="21" name="Grafik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odellieren_weiss.png"/>
                                  <pic:cNvPicPr/>
                                </pic:nvPicPr>
                                <pic:blipFill>
                                  <a:blip r:embed="rId15">
                                    <a:extLst>
                                      <a:ext uri="{28A0092B-C50C-407E-A947-70E740481C1C}">
                                        <a14:useLocalDpi xmlns:a14="http://schemas.microsoft.com/office/drawing/2010/main" val="0"/>
                                      </a:ext>
                                    </a:extLst>
                                  </a:blip>
                                  <a:stretch>
                                    <a:fillRect/>
                                  </a:stretch>
                                </pic:blipFill>
                                <pic:spPr>
                                  <a:xfrm>
                                    <a:off x="0" y="0"/>
                                    <a:ext cx="493200" cy="493200"/>
                                  </a:xfrm>
                                  <a:prstGeom prst="rect">
                                    <a:avLst/>
                                  </a:prstGeom>
                                </pic:spPr>
                              </pic:pic>
                            </a:graphicData>
                          </a:graphic>
                        </wp:inline>
                      </w:drawing>
                    </w:r>
                  </w:p>
                </w:tc>
                <w:tc>
                  <w:tcPr>
                    <w:tcW w:w="7961" w:type="dxa"/>
                    <w:vAlign w:val="center"/>
                  </w:tcPr>
                  <w:p w14:paraId="46782A11" w14:textId="77777777" w:rsidR="00107FD1" w:rsidRPr="007B3FB0" w:rsidRDefault="00A505AD" w:rsidP="007B3FB0">
                    <w:pPr>
                      <w:pStyle w:val="ML-Standard"/>
                    </w:pPr>
                    <w:r w:rsidRPr="007B3FB0">
                      <w:t>Zu dieser Aufgabe gibt es Material auf eurem Tisch.</w:t>
                    </w:r>
                  </w:p>
                </w:tc>
              </w:tr>
            </w:tbl>
            <w:p w14:paraId="19022031" w14:textId="77777777" w:rsidR="00645AED" w:rsidRPr="007B3FB0" w:rsidRDefault="00645AED" w:rsidP="007B3FB0">
              <w:pPr>
                <w:pStyle w:val="ML-Standard"/>
              </w:pPr>
            </w:p>
            <w:p w14:paraId="0199A510" w14:textId="77777777" w:rsidR="007E1571" w:rsidRPr="007B3FB0" w:rsidRDefault="007E1571" w:rsidP="007B3FB0">
              <w:pPr>
                <w:pStyle w:val="ML-Standard"/>
              </w:pPr>
            </w:p>
            <w:p w14:paraId="7E5DFF32" w14:textId="77777777" w:rsidR="007E1571" w:rsidRPr="007B3FB0" w:rsidRDefault="007E1571" w:rsidP="007B3FB0">
              <w:pPr>
                <w:pStyle w:val="ML-Standard"/>
              </w:pPr>
              <w:r w:rsidRPr="007B3FB0">
                <w:t>Wir wünschen Euch viel Spaß beim Experimentieren und Entdecken!</w:t>
              </w:r>
            </w:p>
            <w:p w14:paraId="77141DB1" w14:textId="77777777" w:rsidR="007E1571" w:rsidRPr="007B3FB0" w:rsidRDefault="007E1571" w:rsidP="007B3FB0">
              <w:pPr>
                <w:pStyle w:val="ML-Standard"/>
              </w:pPr>
            </w:p>
            <w:p w14:paraId="59C416B2" w14:textId="77777777" w:rsidR="007E1571" w:rsidRPr="007B3FB0" w:rsidRDefault="007E1571" w:rsidP="007B3FB0">
              <w:pPr>
                <w:pStyle w:val="ML-Standard"/>
              </w:pPr>
              <w:r w:rsidRPr="007B3FB0">
                <w:t>Das Mathematik-Labor-Team</w:t>
              </w:r>
            </w:p>
          </w:sdtContent>
        </w:sdt>
      </w:sdtContent>
    </w:sdt>
    <w:p w14:paraId="52A78D32" w14:textId="6BD4E4AA" w:rsidR="009073F3" w:rsidRDefault="009073F3" w:rsidP="007A0461">
      <w:pPr>
        <w:pStyle w:val="ML-Standard"/>
        <w:sectPr w:rsidR="009073F3" w:rsidSect="0020057D">
          <w:headerReference w:type="default" r:id="rId19"/>
          <w:pgSz w:w="11906" w:h="16838"/>
          <w:pgMar w:top="1417" w:right="1417" w:bottom="1134" w:left="1417" w:header="708" w:footer="794" w:gutter="0"/>
          <w:cols w:space="708"/>
          <w:docGrid w:linePitch="360"/>
        </w:sectPr>
      </w:pPr>
    </w:p>
    <w:p w14:paraId="3C88F80C" w14:textId="77777777" w:rsidR="009126E9" w:rsidRDefault="009126E9" w:rsidP="009126E9">
      <w:pPr>
        <w:pStyle w:val="ML-Zwischentext"/>
      </w:pPr>
      <w:r>
        <w:rPr>
          <w:noProof/>
        </w:rPr>
        <w:lastRenderedPageBreak/>
        <w:drawing>
          <wp:anchor distT="0" distB="0" distL="114300" distR="114300" simplePos="0" relativeHeight="251810816" behindDoc="0" locked="0" layoutInCell="1" allowOverlap="1" wp14:anchorId="21499E6B" wp14:editId="204F2618">
            <wp:simplePos x="0" y="0"/>
            <wp:positionH relativeFrom="margin">
              <wp:align>right</wp:align>
            </wp:positionH>
            <wp:positionV relativeFrom="paragraph">
              <wp:posOffset>344170</wp:posOffset>
            </wp:positionV>
            <wp:extent cx="2636520" cy="1354455"/>
            <wp:effectExtent l="0" t="0" r="0" b="0"/>
            <wp:wrapSquare wrapText="bothSides"/>
            <wp:docPr id="286849419" name="Grafik 1" descr="Ein Bild, das Screenshot, Kreis, Reihe, Design enthält.&#10;&#10;KI-generierte Inhalte können fehlerhaft se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6849419" name="Grafik 1" descr="Ein Bild, das Screenshot, Kreis, Reihe, Design enthält.&#10;&#10;KI-generierte Inhalte können fehlerhaft sein."/>
                    <pic:cNvPicPr/>
                  </pic:nvPicPr>
                  <pic:blipFill>
                    <a:blip r:embed="rId20"/>
                    <a:stretch>
                      <a:fillRect/>
                    </a:stretch>
                  </pic:blipFill>
                  <pic:spPr>
                    <a:xfrm>
                      <a:off x="0" y="0"/>
                      <a:ext cx="2636520" cy="1354455"/>
                    </a:xfrm>
                    <a:prstGeom prst="rect">
                      <a:avLst/>
                    </a:prstGeom>
                  </pic:spPr>
                </pic:pic>
              </a:graphicData>
            </a:graphic>
            <wp14:sizeRelH relativeFrom="margin">
              <wp14:pctWidth>0</wp14:pctWidth>
            </wp14:sizeRelH>
            <wp14:sizeRelV relativeFrom="margin">
              <wp14:pctHeight>0</wp14:pctHeight>
            </wp14:sizeRelV>
          </wp:anchor>
        </w:drawing>
      </w:r>
      <w:r>
        <w:t>Schon in der Steinzeit haben Menschen sehr Schwere Steine bewegt. Die Steine konnten bis zu 50 Tonnen wiegen und wurden über 200 Kilometer weit transportiert.</w:t>
      </w:r>
      <w:r>
        <w:tab/>
      </w:r>
      <w:r>
        <w:br/>
        <w:t>Dazu wurden mehrere Holzrollen unter den Stein gelegt. Wenn der Stein ein Stück gerollt war, nahmen sie die hintere Rolle weg und legten sie wieder vorne hin.</w:t>
      </w:r>
    </w:p>
    <w:p w14:paraId="6DA0B834" w14:textId="568465B4" w:rsidR="009126E9" w:rsidRDefault="00132481" w:rsidP="009126E9">
      <w:pPr>
        <w:pStyle w:val="ML-Zwischentext"/>
      </w:pPr>
      <w:r w:rsidRPr="0004025D">
        <w:rPr>
          <w:noProof/>
        </w:rPr>
        <w:drawing>
          <wp:anchor distT="0" distB="0" distL="114300" distR="114300" simplePos="0" relativeHeight="251809792" behindDoc="0" locked="0" layoutInCell="1" allowOverlap="1" wp14:anchorId="17753B8A" wp14:editId="21CE9EEA">
            <wp:simplePos x="0" y="0"/>
            <wp:positionH relativeFrom="column">
              <wp:posOffset>6021070</wp:posOffset>
            </wp:positionH>
            <wp:positionV relativeFrom="paragraph">
              <wp:posOffset>611621</wp:posOffset>
            </wp:positionV>
            <wp:extent cx="493200" cy="493200"/>
            <wp:effectExtent l="0" t="0" r="2540" b="2540"/>
            <wp:wrapNone/>
            <wp:docPr id="1952227144" name="Grafik 11" descr="Ein Bild, das Clipart, Cartoon, Grafiken, Symbol enthält.&#10;&#10;KI-generierte Inhalte können fehlerhaft se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52227144" name="Grafik 11" descr="Ein Bild, das Clipart, Cartoon, Grafiken, Symbol enthält.&#10;&#10;KI-generierte Inhalte können fehlerhaft sein."/>
                    <pic:cNvPicPr/>
                  </pic:nvPicPr>
                  <pic:blipFill>
                    <a:blip r:embed="rId15">
                      <a:extLst>
                        <a:ext uri="{28A0092B-C50C-407E-A947-70E740481C1C}">
                          <a14:useLocalDpi xmlns:a14="http://schemas.microsoft.com/office/drawing/2010/main" val="0"/>
                        </a:ext>
                      </a:extLst>
                    </a:blip>
                    <a:stretch>
                      <a:fillRect/>
                    </a:stretch>
                  </pic:blipFill>
                  <pic:spPr>
                    <a:xfrm>
                      <a:off x="0" y="0"/>
                      <a:ext cx="493200" cy="493200"/>
                    </a:xfrm>
                    <a:prstGeom prst="rect">
                      <a:avLst/>
                    </a:prstGeom>
                  </pic:spPr>
                </pic:pic>
              </a:graphicData>
            </a:graphic>
            <wp14:sizeRelH relativeFrom="margin">
              <wp14:pctWidth>0</wp14:pctWidth>
            </wp14:sizeRelH>
            <wp14:sizeRelV relativeFrom="margin">
              <wp14:pctHeight>0</wp14:pctHeight>
            </wp14:sizeRelV>
          </wp:anchor>
        </w:drawing>
      </w:r>
      <w:r w:rsidR="009126E9" w:rsidRPr="0025714D">
        <w:t>Sind für solche Transporte auch Rollen, die nicht kreisförmig sind nutzbar? Das folgende Experiment wird euch eine Antwort auf diese Frage geben.</w:t>
      </w:r>
    </w:p>
    <w:p w14:paraId="068172AB" w14:textId="708CB21D" w:rsidR="009126E9" w:rsidRPr="0004025D" w:rsidRDefault="009126E9" w:rsidP="008A0662">
      <w:pPr>
        <w:pStyle w:val="ML-berschrift"/>
      </w:pPr>
      <w:r w:rsidRPr="008135C4">
        <w:t>Experiment 1: Fortbewegung auf Rollen</w:t>
      </w:r>
    </w:p>
    <w:tbl>
      <w:tblPr>
        <w:tblStyle w:val="Tabellenraster"/>
        <w:tblW w:w="9072" w:type="dxa"/>
        <w:tblBorders>
          <w:top w:val="single" w:sz="24" w:space="0" w:color="095EBC"/>
          <w:left w:val="single" w:sz="24" w:space="0" w:color="095EBC"/>
          <w:bottom w:val="single" w:sz="24" w:space="0" w:color="095EBC"/>
          <w:right w:val="single" w:sz="24" w:space="0" w:color="095EBC"/>
          <w:insideH w:val="none" w:sz="0" w:space="0" w:color="auto"/>
          <w:insideV w:val="none" w:sz="0" w:space="0" w:color="auto"/>
        </w:tblBorders>
        <w:shd w:val="clear" w:color="auto" w:fill="FFFFFF" w:themeFill="background1"/>
        <w:tblCellMar>
          <w:top w:w="113" w:type="dxa"/>
          <w:left w:w="170" w:type="dxa"/>
          <w:bottom w:w="113" w:type="dxa"/>
        </w:tblCellMar>
        <w:tblLook w:val="04A0" w:firstRow="1" w:lastRow="0" w:firstColumn="1" w:lastColumn="0" w:noHBand="0" w:noVBand="1"/>
      </w:tblPr>
      <w:tblGrid>
        <w:gridCol w:w="3314"/>
        <w:gridCol w:w="5758"/>
      </w:tblGrid>
      <w:tr w:rsidR="009126E9" w:rsidRPr="0004025D" w14:paraId="3050A636" w14:textId="77777777" w:rsidTr="008A0662">
        <w:trPr>
          <w:trHeight w:val="2721"/>
        </w:trPr>
        <w:tc>
          <w:tcPr>
            <w:tcW w:w="4223" w:type="dxa"/>
            <w:shd w:val="clear" w:color="auto" w:fill="FFFFFF" w:themeFill="background1"/>
          </w:tcPr>
          <w:p w14:paraId="2F18BA60" w14:textId="77777777" w:rsidR="009126E9" w:rsidRPr="0004025D" w:rsidRDefault="009126E9" w:rsidP="0090741D">
            <w:pPr>
              <w:pStyle w:val="ML-Materialkasten-Titel"/>
            </w:pPr>
            <w:r w:rsidRPr="0004025D">
              <w:t>Material</w:t>
            </w:r>
          </w:p>
          <w:p w14:paraId="62B2CDD0" w14:textId="6C1C120B" w:rsidR="009126E9" w:rsidRPr="001D4091" w:rsidRDefault="009126E9" w:rsidP="008A0662">
            <w:pPr>
              <w:pStyle w:val="ML-Aufzhlung"/>
              <w:ind w:left="290" w:hanging="290"/>
              <w:jc w:val="left"/>
            </w:pPr>
            <w:r w:rsidRPr="001D4091">
              <w:t>sechs Achsen mit montierten Rädern (Doppelrollen)</w:t>
            </w:r>
          </w:p>
          <w:p w14:paraId="008E95B5" w14:textId="14F5CBD5" w:rsidR="009126E9" w:rsidRPr="001D4091" w:rsidRDefault="00082723" w:rsidP="008A0662">
            <w:pPr>
              <w:pStyle w:val="ML-Aufzhlung"/>
              <w:ind w:left="290" w:hanging="290"/>
            </w:pPr>
            <w:r>
              <w:t>die breitere</w:t>
            </w:r>
            <w:r w:rsidR="009126E9" w:rsidRPr="001D4091">
              <w:t xml:space="preserve"> Holzplatte</w:t>
            </w:r>
          </w:p>
          <w:p w14:paraId="7911FEDE" w14:textId="77777777" w:rsidR="009126E9" w:rsidRPr="0004025D" w:rsidRDefault="009126E9" w:rsidP="008A0662">
            <w:pPr>
              <w:pStyle w:val="ML-Aufzhlung"/>
              <w:ind w:left="290" w:hanging="290"/>
            </w:pPr>
            <w:r w:rsidRPr="001D4091">
              <w:t>Anti-Rutsch-Matte</w:t>
            </w:r>
          </w:p>
        </w:tc>
        <w:tc>
          <w:tcPr>
            <w:tcW w:w="4789" w:type="dxa"/>
            <w:shd w:val="clear" w:color="auto" w:fill="FFFFFF" w:themeFill="background1"/>
            <w:vAlign w:val="center"/>
          </w:tcPr>
          <w:p w14:paraId="426B7ABE" w14:textId="6B30706C" w:rsidR="009126E9" w:rsidRPr="0004025D" w:rsidRDefault="009018F2" w:rsidP="0090741D">
            <w:pPr>
              <w:pStyle w:val="Ml-Impressum"/>
            </w:pPr>
            <w:r>
              <w:rPr>
                <w:noProof/>
              </w:rPr>
              <w:drawing>
                <wp:inline distT="0" distB="0" distL="0" distR="0" wp14:anchorId="3C55D2C6" wp14:editId="718E67A8">
                  <wp:extent cx="3478814" cy="1864800"/>
                  <wp:effectExtent l="0" t="0" r="1270" b="2540"/>
                  <wp:docPr id="60434575" name="Grafik 11" descr="Ein Bild, das Im Haus enthält.&#10;&#10;KI-generierte Inhalte können fehlerhaft se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434575" name="Grafik 11" descr="Ein Bild, das Im Haus enthält.&#10;&#10;KI-generierte Inhalte können fehlerhaft sein."/>
                          <pic:cNvPicPr/>
                        </pic:nvPicPr>
                        <pic:blipFill>
                          <a:blip r:embed="rId21"/>
                          <a:stretch>
                            <a:fillRect/>
                          </a:stretch>
                        </pic:blipFill>
                        <pic:spPr>
                          <a:xfrm>
                            <a:off x="0" y="0"/>
                            <a:ext cx="3478814" cy="1864800"/>
                          </a:xfrm>
                          <a:prstGeom prst="rect">
                            <a:avLst/>
                          </a:prstGeom>
                        </pic:spPr>
                      </pic:pic>
                    </a:graphicData>
                  </a:graphic>
                </wp:inline>
              </w:drawing>
            </w:r>
          </w:p>
        </w:tc>
      </w:tr>
    </w:tbl>
    <w:p w14:paraId="210541A2" w14:textId="77777777" w:rsidR="009126E9" w:rsidRDefault="009126E9" w:rsidP="009126E9">
      <w:pPr>
        <w:pStyle w:val="ML-Aufgabe"/>
      </w:pPr>
      <w:r>
        <w:t>1.1</w:t>
      </w:r>
      <w:r>
        <w:tab/>
      </w:r>
      <w:r w:rsidRPr="00124044">
        <w:t>Seht euch die „Räder“ der Doppelrollen an. Stellt eine Vermutung darüber auf, welche Räder man zum Transport von Gegenständen verwenden kann, ohne dass es „wackelt“. Notiert sie hier:</w:t>
      </w:r>
    </w:p>
    <w:tbl>
      <w:tblPr>
        <w:tblStyle w:val="Tabellenraster"/>
        <w:tblW w:w="9071" w:type="dxa"/>
        <w:tblLook w:val="04A0" w:firstRow="1" w:lastRow="0" w:firstColumn="1" w:lastColumn="0" w:noHBand="0" w:noVBand="1"/>
      </w:tblPr>
      <w:tblGrid>
        <w:gridCol w:w="9071"/>
      </w:tblGrid>
      <w:tr w:rsidR="009126E9" w14:paraId="4211BF91" w14:textId="77777777" w:rsidTr="008A0662">
        <w:trPr>
          <w:trHeight w:val="3685"/>
        </w:trPr>
        <w:tc>
          <w:tcPr>
            <w:tcW w:w="9071" w:type="dxa"/>
          </w:tcPr>
          <w:p w14:paraId="61B3996C" w14:textId="77777777" w:rsidR="009126E9" w:rsidRDefault="009126E9" w:rsidP="0090741D">
            <w:pPr>
              <w:pStyle w:val="ML-Standard"/>
            </w:pPr>
          </w:p>
        </w:tc>
      </w:tr>
    </w:tbl>
    <w:p w14:paraId="3DEEF6C4" w14:textId="40EABA36" w:rsidR="009126E9" w:rsidRDefault="009126E9" w:rsidP="009126E9">
      <w:pPr>
        <w:pStyle w:val="ML-Aufgabe"/>
      </w:pPr>
      <w:r w:rsidRPr="0004025D">
        <w:rPr>
          <w:noProof/>
        </w:rPr>
        <w:lastRenderedPageBreak/>
        <w:drawing>
          <wp:anchor distT="0" distB="0" distL="114300" distR="114300" simplePos="0" relativeHeight="251812864" behindDoc="0" locked="0" layoutInCell="1" allowOverlap="1" wp14:anchorId="794F2ECB" wp14:editId="1526E7D0">
            <wp:simplePos x="0" y="0"/>
            <wp:positionH relativeFrom="column">
              <wp:posOffset>6019800</wp:posOffset>
            </wp:positionH>
            <wp:positionV relativeFrom="paragraph">
              <wp:posOffset>-132503</wp:posOffset>
            </wp:positionV>
            <wp:extent cx="493200" cy="493200"/>
            <wp:effectExtent l="0" t="0" r="2540" b="2540"/>
            <wp:wrapNone/>
            <wp:docPr id="295661488" name="Grafik 11" descr="Ein Bild, das Clipart, Cartoon, Grafiken, Symbol enthält.&#10;&#10;KI-generierte Inhalte können fehlerhaft se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52227144" name="Grafik 11" descr="Ein Bild, das Clipart, Cartoon, Grafiken, Symbol enthält.&#10;&#10;KI-generierte Inhalte können fehlerhaft sein."/>
                    <pic:cNvPicPr/>
                  </pic:nvPicPr>
                  <pic:blipFill>
                    <a:blip r:embed="rId15">
                      <a:extLst>
                        <a:ext uri="{28A0092B-C50C-407E-A947-70E740481C1C}">
                          <a14:useLocalDpi xmlns:a14="http://schemas.microsoft.com/office/drawing/2010/main" val="0"/>
                        </a:ext>
                      </a:extLst>
                    </a:blip>
                    <a:stretch>
                      <a:fillRect/>
                    </a:stretch>
                  </pic:blipFill>
                  <pic:spPr>
                    <a:xfrm>
                      <a:off x="0" y="0"/>
                      <a:ext cx="493200" cy="493200"/>
                    </a:xfrm>
                    <a:prstGeom prst="rect">
                      <a:avLst/>
                    </a:prstGeom>
                  </pic:spPr>
                </pic:pic>
              </a:graphicData>
            </a:graphic>
            <wp14:sizeRelH relativeFrom="margin">
              <wp14:pctWidth>0</wp14:pctWidth>
            </wp14:sizeRelH>
            <wp14:sizeRelV relativeFrom="margin">
              <wp14:pctHeight>0</wp14:pctHeight>
            </wp14:sizeRelV>
          </wp:anchor>
        </w:drawing>
      </w:r>
      <w:r>
        <w:t>1.2</w:t>
      </w:r>
      <w:r>
        <w:tab/>
        <w:t>Testet nun eure Vermutungen.</w:t>
      </w:r>
    </w:p>
    <w:p w14:paraId="137D95EC" w14:textId="37E90F92" w:rsidR="009126E9" w:rsidRDefault="00E37262" w:rsidP="009126E9">
      <w:pPr>
        <w:pStyle w:val="ML-Aufzhlung"/>
        <w:numPr>
          <w:ilvl w:val="0"/>
          <w:numId w:val="13"/>
        </w:numPr>
        <w:ind w:left="1134" w:hanging="425"/>
      </w:pPr>
      <w:r>
        <w:rPr>
          <w:noProof/>
        </w:rPr>
        <w:drawing>
          <wp:anchor distT="0" distB="0" distL="114300" distR="114300" simplePos="0" relativeHeight="251842560" behindDoc="0" locked="0" layoutInCell="1" allowOverlap="1" wp14:anchorId="32E6344D" wp14:editId="7C9A8E8C">
            <wp:simplePos x="0" y="0"/>
            <wp:positionH relativeFrom="column">
              <wp:posOffset>3188335</wp:posOffset>
            </wp:positionH>
            <wp:positionV relativeFrom="paragraph">
              <wp:posOffset>174625</wp:posOffset>
            </wp:positionV>
            <wp:extent cx="2827020" cy="1407160"/>
            <wp:effectExtent l="0" t="0" r="5080" b="2540"/>
            <wp:wrapSquare wrapText="bothSides"/>
            <wp:docPr id="14884586" name="Grafik 13" descr="Ein Bild, das Tisch, hölzern, Im Haus, Kunst enthält.&#10;&#10;KI-generierte Inhalte können fehlerhaft se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884586" name="Grafik 13" descr="Ein Bild, das Tisch, hölzern, Im Haus, Kunst enthält.&#10;&#10;KI-generierte Inhalte können fehlerhaft sein."/>
                    <pic:cNvPicPr/>
                  </pic:nvPicPr>
                  <pic:blipFill rotWithShape="1">
                    <a:blip r:embed="rId22"/>
                    <a:srcRect l="3507" r="17871"/>
                    <a:stretch>
                      <a:fillRect/>
                    </a:stretch>
                  </pic:blipFill>
                  <pic:spPr bwMode="auto">
                    <a:xfrm>
                      <a:off x="0" y="0"/>
                      <a:ext cx="2827020" cy="140716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9126E9">
        <w:t>Legt zuerst die Anti-Rutsch-Matte auf den Tisch.</w:t>
      </w:r>
    </w:p>
    <w:p w14:paraId="53ED349B" w14:textId="1EB2440B" w:rsidR="009126E9" w:rsidRDefault="009126E9" w:rsidP="009126E9">
      <w:pPr>
        <w:pStyle w:val="ML-Aufzhlung"/>
        <w:numPr>
          <w:ilvl w:val="0"/>
          <w:numId w:val="13"/>
        </w:numPr>
        <w:ind w:left="1134" w:hanging="425"/>
      </w:pPr>
      <w:r>
        <w:t>Dann legt ihr die Doppelrolle mit den runden Rädern darauf.</w:t>
      </w:r>
    </w:p>
    <w:p w14:paraId="4E080F26" w14:textId="3486B13F" w:rsidR="009126E9" w:rsidRDefault="009126E9" w:rsidP="009126E9">
      <w:pPr>
        <w:pStyle w:val="ML-Aufzhlung"/>
        <w:numPr>
          <w:ilvl w:val="0"/>
          <w:numId w:val="13"/>
        </w:numPr>
        <w:ind w:left="1134" w:hanging="425"/>
      </w:pPr>
      <w:r>
        <w:t>Legt danach eine zweite Doppel-rolle dazu.</w:t>
      </w:r>
    </w:p>
    <w:p w14:paraId="263A13C6" w14:textId="1C586DBF" w:rsidR="009126E9" w:rsidRDefault="009126E9" w:rsidP="009126E9">
      <w:pPr>
        <w:pStyle w:val="ML-Aufzhlung"/>
        <w:numPr>
          <w:ilvl w:val="0"/>
          <w:numId w:val="13"/>
        </w:numPr>
        <w:ind w:left="1134" w:hanging="425"/>
      </w:pPr>
      <w:r>
        <w:t>Nun schiebt ihr die breite Platte auf den Rollen hin und her.</w:t>
      </w:r>
    </w:p>
    <w:p w14:paraId="1D156D25" w14:textId="77777777" w:rsidR="009126E9" w:rsidRDefault="009126E9" w:rsidP="009126E9">
      <w:pPr>
        <w:pStyle w:val="ML-Aufgabe"/>
      </w:pPr>
      <w:r w:rsidRPr="0004025D">
        <w:t>1.</w:t>
      </w:r>
      <w:r>
        <w:t>3</w:t>
      </w:r>
      <w:r w:rsidRPr="0004025D">
        <w:tab/>
      </w:r>
      <w:r w:rsidRPr="00B116D4">
        <w:t>Welche Doppelrollen</w:t>
      </w:r>
      <w:r>
        <w:t>,</w:t>
      </w:r>
      <w:r w:rsidRPr="00B116D4">
        <w:t xml:space="preserve"> die keine Kreise sind</w:t>
      </w:r>
      <w:r>
        <w:t>,</w:t>
      </w:r>
      <w:r w:rsidRPr="00B116D4">
        <w:t xml:space="preserve"> eigenen sich als Räder</w:t>
      </w:r>
      <w:r>
        <w:t>?</w:t>
      </w:r>
      <w:r>
        <w:tab/>
      </w:r>
      <w:r>
        <w:br/>
        <w:t>Überlegt gemeinsam, warum das so ist und notiert eure Ergebnisse hier.</w:t>
      </w:r>
    </w:p>
    <w:tbl>
      <w:tblPr>
        <w:tblStyle w:val="Tabellenraster"/>
        <w:tblW w:w="9071" w:type="dxa"/>
        <w:tblLook w:val="04A0" w:firstRow="1" w:lastRow="0" w:firstColumn="1" w:lastColumn="0" w:noHBand="0" w:noVBand="1"/>
      </w:tblPr>
      <w:tblGrid>
        <w:gridCol w:w="9071"/>
      </w:tblGrid>
      <w:tr w:rsidR="009126E9" w14:paraId="244F7601" w14:textId="77777777" w:rsidTr="008A0662">
        <w:trPr>
          <w:trHeight w:val="3402"/>
        </w:trPr>
        <w:tc>
          <w:tcPr>
            <w:tcW w:w="9071" w:type="dxa"/>
          </w:tcPr>
          <w:p w14:paraId="5A08F297" w14:textId="77777777" w:rsidR="009126E9" w:rsidRDefault="009126E9" w:rsidP="0090741D">
            <w:pPr>
              <w:pStyle w:val="ML-Standard"/>
            </w:pPr>
          </w:p>
        </w:tc>
      </w:tr>
    </w:tbl>
    <w:p w14:paraId="176ED477" w14:textId="2F562C12" w:rsidR="009126E9" w:rsidRDefault="004E7464" w:rsidP="009126E9">
      <w:pPr>
        <w:pStyle w:val="ML-Aufgabe"/>
      </w:pPr>
      <w:r>
        <w:rPr>
          <w:noProof/>
        </w:rPr>
        <w:drawing>
          <wp:anchor distT="0" distB="0" distL="114300" distR="114300" simplePos="0" relativeHeight="251843584" behindDoc="0" locked="0" layoutInCell="1" allowOverlap="1" wp14:anchorId="0AD07643" wp14:editId="32E11DD1">
            <wp:simplePos x="0" y="0"/>
            <wp:positionH relativeFrom="column">
              <wp:posOffset>4680585</wp:posOffset>
            </wp:positionH>
            <wp:positionV relativeFrom="paragraph">
              <wp:posOffset>236220</wp:posOffset>
            </wp:positionV>
            <wp:extent cx="1054100" cy="909320"/>
            <wp:effectExtent l="0" t="0" r="0" b="5080"/>
            <wp:wrapSquare wrapText="bothSides"/>
            <wp:docPr id="833979027" name="Grafik 14" descr="Ein Bild, das Messschieber, Gerät, Waage enthält.&#10;&#10;KI-generierte Inhalte können fehlerhaft se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3979027" name="Grafik 14" descr="Ein Bild, das Messschieber, Gerät, Waage enthält.&#10;&#10;KI-generierte Inhalte können fehlerhaft sein."/>
                    <pic:cNvPicPr/>
                  </pic:nvPicPr>
                  <pic:blipFill rotWithShape="1">
                    <a:blip r:embed="rId23"/>
                    <a:srcRect t="9422"/>
                    <a:stretch>
                      <a:fillRect/>
                    </a:stretch>
                  </pic:blipFill>
                  <pic:spPr bwMode="auto">
                    <a:xfrm>
                      <a:off x="0" y="0"/>
                      <a:ext cx="1054100" cy="90932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9126E9" w:rsidRPr="0004025D">
        <w:t>1.</w:t>
      </w:r>
      <w:r w:rsidR="009126E9">
        <w:t>4</w:t>
      </w:r>
      <w:r w:rsidR="009126E9" w:rsidRPr="0004025D">
        <w:tab/>
      </w:r>
      <w:r w:rsidR="009126E9" w:rsidRPr="003424E7">
        <w:t>Überlegt</w:t>
      </w:r>
      <w:r w:rsidR="009126E9">
        <w:t xml:space="preserve"> gemeinsam</w:t>
      </w:r>
      <w:r w:rsidR="009126E9" w:rsidRPr="003424E7">
        <w:t xml:space="preserve">, ob die Doppelrollen R1 bis R6 </w:t>
      </w:r>
      <w:r w:rsidR="009126E9">
        <w:t>überall</w:t>
      </w:r>
      <w:r w:rsidR="009126E9" w:rsidRPr="003424E7">
        <w:t xml:space="preserve"> die gleiche Dicke haben.</w:t>
      </w:r>
      <w:r w:rsidR="009126E9">
        <w:tab/>
      </w:r>
      <w:r w:rsidR="009126E9">
        <w:br/>
      </w:r>
      <w:r w:rsidR="009126E9" w:rsidRPr="003424E7">
        <w:t>Schreibt eure Vermutungen hier auf.</w:t>
      </w:r>
      <w:r w:rsidRPr="004E7464">
        <w:rPr>
          <w:noProof/>
        </w:rPr>
        <w:t xml:space="preserve"> </w:t>
      </w:r>
    </w:p>
    <w:tbl>
      <w:tblPr>
        <w:tblStyle w:val="Tabellenraster"/>
        <w:tblW w:w="9071" w:type="dxa"/>
        <w:tblLook w:val="04A0" w:firstRow="1" w:lastRow="0" w:firstColumn="1" w:lastColumn="0" w:noHBand="0" w:noVBand="1"/>
      </w:tblPr>
      <w:tblGrid>
        <w:gridCol w:w="9071"/>
      </w:tblGrid>
      <w:tr w:rsidR="009126E9" w14:paraId="6AAB673E" w14:textId="77777777" w:rsidTr="008A0662">
        <w:trPr>
          <w:trHeight w:val="3402"/>
        </w:trPr>
        <w:tc>
          <w:tcPr>
            <w:tcW w:w="9071" w:type="dxa"/>
          </w:tcPr>
          <w:p w14:paraId="7197E14E" w14:textId="77777777" w:rsidR="009126E9" w:rsidRPr="004B0D6E" w:rsidRDefault="009126E9" w:rsidP="0090741D"/>
        </w:tc>
      </w:tr>
    </w:tbl>
    <w:p w14:paraId="4CA4A3BE" w14:textId="77777777" w:rsidR="009126E9" w:rsidRDefault="009126E9" w:rsidP="00F624A7">
      <w:pPr>
        <w:pStyle w:val="ML-berschrift"/>
      </w:pPr>
      <w:r w:rsidRPr="0004025D">
        <w:rPr>
          <w:noProof/>
        </w:rPr>
        <w:lastRenderedPageBreak/>
        <w:drawing>
          <wp:anchor distT="0" distB="0" distL="114300" distR="114300" simplePos="0" relativeHeight="251814912" behindDoc="0" locked="0" layoutInCell="1" allowOverlap="1" wp14:anchorId="4F2BAB8C" wp14:editId="6A2244F2">
            <wp:simplePos x="0" y="0"/>
            <wp:positionH relativeFrom="column">
              <wp:posOffset>6015494</wp:posOffset>
            </wp:positionH>
            <wp:positionV relativeFrom="paragraph">
              <wp:posOffset>-90805</wp:posOffset>
            </wp:positionV>
            <wp:extent cx="493200" cy="493200"/>
            <wp:effectExtent l="0" t="0" r="2540" b="2540"/>
            <wp:wrapNone/>
            <wp:docPr id="333690111" name="Grafik 11" descr="Ein Bild, das Clipart, Cartoon, Grafiken, Symbol enthält.&#10;&#10;KI-generierte Inhalte können fehlerhaft se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52227144" name="Grafik 11" descr="Ein Bild, das Clipart, Cartoon, Grafiken, Symbol enthält.&#10;&#10;KI-generierte Inhalte können fehlerhaft sein."/>
                    <pic:cNvPicPr/>
                  </pic:nvPicPr>
                  <pic:blipFill>
                    <a:blip r:embed="rId15">
                      <a:extLst>
                        <a:ext uri="{28A0092B-C50C-407E-A947-70E740481C1C}">
                          <a14:useLocalDpi xmlns:a14="http://schemas.microsoft.com/office/drawing/2010/main" val="0"/>
                        </a:ext>
                      </a:extLst>
                    </a:blip>
                    <a:stretch>
                      <a:fillRect/>
                    </a:stretch>
                  </pic:blipFill>
                  <pic:spPr>
                    <a:xfrm>
                      <a:off x="0" y="0"/>
                      <a:ext cx="493200" cy="493200"/>
                    </a:xfrm>
                    <a:prstGeom prst="rect">
                      <a:avLst/>
                    </a:prstGeom>
                  </pic:spPr>
                </pic:pic>
              </a:graphicData>
            </a:graphic>
            <wp14:sizeRelH relativeFrom="margin">
              <wp14:pctWidth>0</wp14:pctWidth>
            </wp14:sizeRelH>
            <wp14:sizeRelV relativeFrom="margin">
              <wp14:pctHeight>0</wp14:pctHeight>
            </wp14:sizeRelV>
          </wp:anchor>
        </w:drawing>
      </w:r>
      <w:r w:rsidRPr="008135C4">
        <w:t xml:space="preserve">Experiment </w:t>
      </w:r>
      <w:r>
        <w:t>2</w:t>
      </w:r>
      <w:r w:rsidRPr="008135C4">
        <w:t>: Fortbewegung auf Rollen</w:t>
      </w:r>
    </w:p>
    <w:tbl>
      <w:tblPr>
        <w:tblStyle w:val="Tabellenraster"/>
        <w:tblW w:w="9072" w:type="dxa"/>
        <w:tblBorders>
          <w:top w:val="single" w:sz="24" w:space="0" w:color="095EBC"/>
          <w:left w:val="single" w:sz="24" w:space="0" w:color="095EBC"/>
          <w:bottom w:val="single" w:sz="24" w:space="0" w:color="095EBC"/>
          <w:right w:val="single" w:sz="24" w:space="0" w:color="095EBC"/>
          <w:insideH w:val="none" w:sz="0" w:space="0" w:color="auto"/>
          <w:insideV w:val="none" w:sz="0" w:space="0" w:color="auto"/>
        </w:tblBorders>
        <w:shd w:val="clear" w:color="auto" w:fill="FFFFFF" w:themeFill="background1"/>
        <w:tblCellMar>
          <w:top w:w="113" w:type="dxa"/>
          <w:left w:w="170" w:type="dxa"/>
          <w:bottom w:w="113" w:type="dxa"/>
        </w:tblCellMar>
        <w:tblLook w:val="04A0" w:firstRow="1" w:lastRow="0" w:firstColumn="1" w:lastColumn="0" w:noHBand="0" w:noVBand="1"/>
      </w:tblPr>
      <w:tblGrid>
        <w:gridCol w:w="2805"/>
        <w:gridCol w:w="6267"/>
      </w:tblGrid>
      <w:tr w:rsidR="0046723F" w14:paraId="39241F0C" w14:textId="77777777" w:rsidTr="009901FF">
        <w:trPr>
          <w:trHeight w:val="1587"/>
        </w:trPr>
        <w:tc>
          <w:tcPr>
            <w:tcW w:w="2805" w:type="dxa"/>
            <w:shd w:val="clear" w:color="auto" w:fill="FFFFFF" w:themeFill="background1"/>
          </w:tcPr>
          <w:p w14:paraId="73144827" w14:textId="52F19C25" w:rsidR="009126E9" w:rsidRPr="0004025D" w:rsidRDefault="009126E9" w:rsidP="0090741D">
            <w:pPr>
              <w:pStyle w:val="ML-Materialkasten-Titel"/>
            </w:pPr>
            <w:r w:rsidRPr="0004025D">
              <w:t>Material</w:t>
            </w:r>
          </w:p>
          <w:p w14:paraId="6C20E791" w14:textId="1655AEA1" w:rsidR="009126E9" w:rsidRDefault="009126E9" w:rsidP="008A0662">
            <w:pPr>
              <w:pStyle w:val="ML-Aufzhlung"/>
              <w:ind w:left="290" w:hanging="290"/>
              <w:jc w:val="left"/>
            </w:pPr>
            <w:r>
              <w:t>sechs Doppelrollen</w:t>
            </w:r>
          </w:p>
          <w:p w14:paraId="456098FE" w14:textId="60961344" w:rsidR="009126E9" w:rsidRPr="0004025D" w:rsidRDefault="009126E9" w:rsidP="008A0662">
            <w:pPr>
              <w:pStyle w:val="ML-Aufzhlung"/>
              <w:ind w:left="290" w:hanging="290"/>
              <w:jc w:val="left"/>
            </w:pPr>
            <w:r>
              <w:t>Schieblehre</w:t>
            </w:r>
          </w:p>
        </w:tc>
        <w:tc>
          <w:tcPr>
            <w:tcW w:w="6267" w:type="dxa"/>
            <w:shd w:val="clear" w:color="auto" w:fill="FFFFFF" w:themeFill="background1"/>
            <w:vAlign w:val="center"/>
          </w:tcPr>
          <w:p w14:paraId="25DA10BB" w14:textId="5C05E5C2" w:rsidR="009126E9" w:rsidRPr="0004025D" w:rsidRDefault="007957D8" w:rsidP="0090741D">
            <w:pPr>
              <w:pStyle w:val="Ml-Impressum"/>
            </w:pPr>
            <w:r>
              <w:rPr>
                <w:noProof/>
              </w:rPr>
              <w:drawing>
                <wp:inline distT="0" distB="0" distL="0" distR="0" wp14:anchorId="5C6CDC75" wp14:editId="63650E0E">
                  <wp:extent cx="1168687" cy="1008000"/>
                  <wp:effectExtent l="0" t="0" r="0" b="1905"/>
                  <wp:docPr id="1520750270" name="Grafik 14" descr="Ein Bild, das Messschieber, Gerät, Waage enthält.&#10;&#10;KI-generierte Inhalte können fehlerhaft se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3979027" name="Grafik 14" descr="Ein Bild, das Messschieber, Gerät, Waage enthält.&#10;&#10;KI-generierte Inhalte können fehlerhaft sein."/>
                          <pic:cNvPicPr/>
                        </pic:nvPicPr>
                        <pic:blipFill rotWithShape="1">
                          <a:blip r:embed="rId23"/>
                          <a:srcRect t="9422"/>
                          <a:stretch>
                            <a:fillRect/>
                          </a:stretch>
                        </pic:blipFill>
                        <pic:spPr bwMode="auto">
                          <a:xfrm>
                            <a:off x="0" y="0"/>
                            <a:ext cx="1168687" cy="1008000"/>
                          </a:xfrm>
                          <a:prstGeom prst="rect">
                            <a:avLst/>
                          </a:prstGeom>
                          <a:ln>
                            <a:noFill/>
                          </a:ln>
                          <a:extLst>
                            <a:ext uri="{53640926-AAD7-44D8-BBD7-CCE9431645EC}">
                              <a14:shadowObscured xmlns:a14="http://schemas.microsoft.com/office/drawing/2010/main"/>
                            </a:ext>
                          </a:extLst>
                        </pic:spPr>
                      </pic:pic>
                    </a:graphicData>
                  </a:graphic>
                </wp:inline>
              </w:drawing>
            </w:r>
            <w:r w:rsidR="00D84031">
              <w:t xml:space="preserve">  </w:t>
            </w:r>
            <w:r w:rsidR="00840ED6">
              <w:rPr>
                <w:noProof/>
              </w:rPr>
              <w:drawing>
                <wp:inline distT="0" distB="0" distL="0" distR="0" wp14:anchorId="56064D7D" wp14:editId="4152D028">
                  <wp:extent cx="2468515" cy="1008000"/>
                  <wp:effectExtent l="0" t="0" r="8255" b="1905"/>
                  <wp:docPr id="1667622330" name="Grafik 15" descr="Ein Bild, das Sport, Kurzhantel enthält.&#10;&#10;KI-generierte Inhalte können fehlerhaft se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67622330" name="Grafik 15" descr="Ein Bild, das Sport, Kurzhantel enthält.&#10;&#10;KI-generierte Inhalte können fehlerhaft sein."/>
                          <pic:cNvPicPr/>
                        </pic:nvPicPr>
                        <pic:blipFill rotWithShape="1">
                          <a:blip r:embed="rId24"/>
                          <a:srcRect l="2564" r="3819"/>
                          <a:stretch>
                            <a:fillRect/>
                          </a:stretch>
                        </pic:blipFill>
                        <pic:spPr bwMode="auto">
                          <a:xfrm>
                            <a:off x="0" y="0"/>
                            <a:ext cx="2468515" cy="1008000"/>
                          </a:xfrm>
                          <a:prstGeom prst="rect">
                            <a:avLst/>
                          </a:prstGeom>
                          <a:ln>
                            <a:noFill/>
                          </a:ln>
                          <a:extLst>
                            <a:ext uri="{53640926-AAD7-44D8-BBD7-CCE9431645EC}">
                              <a14:shadowObscured xmlns:a14="http://schemas.microsoft.com/office/drawing/2010/main"/>
                            </a:ext>
                          </a:extLst>
                        </pic:spPr>
                      </pic:pic>
                    </a:graphicData>
                  </a:graphic>
                </wp:inline>
              </w:drawing>
            </w:r>
          </w:p>
        </w:tc>
      </w:tr>
    </w:tbl>
    <w:p w14:paraId="2E1BC803" w14:textId="5975B11C" w:rsidR="009126E9" w:rsidRPr="0004025D" w:rsidRDefault="009126E9" w:rsidP="009126E9">
      <w:pPr>
        <w:pStyle w:val="ML-Zwischentext"/>
      </w:pPr>
      <w:r w:rsidRPr="00472E90">
        <w:rPr>
          <w:b/>
        </w:rPr>
        <w:t>Hinweis:</w:t>
      </w:r>
      <w:r w:rsidRPr="00472E90">
        <w:t xml:space="preserve"> </w:t>
      </w:r>
      <w:r>
        <w:t xml:space="preserve">Mit einer </w:t>
      </w:r>
      <w:r w:rsidRPr="00472E90">
        <w:rPr>
          <w:b/>
        </w:rPr>
        <w:t>Schieblehre</w:t>
      </w:r>
      <w:r w:rsidRPr="00472E90">
        <w:t xml:space="preserve"> </w:t>
      </w:r>
      <w:r>
        <w:t>kann</w:t>
      </w:r>
      <w:r w:rsidRPr="00472E90">
        <w:t xml:space="preserve"> man den Abstand zweier gegenüberliegender Punkte einer Figur messen. Dieser Abstand wird auch „</w:t>
      </w:r>
      <w:r w:rsidRPr="00472E90">
        <w:rPr>
          <w:b/>
          <w:bCs/>
        </w:rPr>
        <w:t>Dicke</w:t>
      </w:r>
      <w:r w:rsidRPr="00472E90">
        <w:t>“ genannt.</w:t>
      </w:r>
    </w:p>
    <w:p w14:paraId="7AD4DF1F" w14:textId="77777777" w:rsidR="009126E9" w:rsidRPr="0004025D" w:rsidRDefault="009126E9" w:rsidP="009126E9">
      <w:pPr>
        <w:pStyle w:val="ML-Aufgabe"/>
      </w:pPr>
      <w:r w:rsidRPr="0004025D">
        <w:rPr>
          <w:noProof/>
        </w:rPr>
        <w:drawing>
          <wp:anchor distT="0" distB="0" distL="114300" distR="114300" simplePos="0" relativeHeight="251821056" behindDoc="0" locked="0" layoutInCell="1" allowOverlap="1" wp14:anchorId="1CA356E4" wp14:editId="41493029">
            <wp:simplePos x="0" y="0"/>
            <wp:positionH relativeFrom="column">
              <wp:posOffset>6024034</wp:posOffset>
            </wp:positionH>
            <wp:positionV relativeFrom="paragraph">
              <wp:posOffset>151765</wp:posOffset>
            </wp:positionV>
            <wp:extent cx="493200" cy="493200"/>
            <wp:effectExtent l="0" t="0" r="2540" b="2540"/>
            <wp:wrapNone/>
            <wp:docPr id="1809911608" name="Grafik 11" descr="Ein Bild, das Clipart, Cartoon, Grafiken, Symbol enthält.&#10;&#10;KI-generierte Inhalte können fehlerhaft se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52227144" name="Grafik 11" descr="Ein Bild, das Clipart, Cartoon, Grafiken, Symbol enthält.&#10;&#10;KI-generierte Inhalte können fehlerhaft sein."/>
                    <pic:cNvPicPr/>
                  </pic:nvPicPr>
                  <pic:blipFill>
                    <a:blip r:embed="rId15">
                      <a:extLst>
                        <a:ext uri="{28A0092B-C50C-407E-A947-70E740481C1C}">
                          <a14:useLocalDpi xmlns:a14="http://schemas.microsoft.com/office/drawing/2010/main" val="0"/>
                        </a:ext>
                      </a:extLst>
                    </a:blip>
                    <a:stretch>
                      <a:fillRect/>
                    </a:stretch>
                  </pic:blipFill>
                  <pic:spPr>
                    <a:xfrm>
                      <a:off x="0" y="0"/>
                      <a:ext cx="493200" cy="493200"/>
                    </a:xfrm>
                    <a:prstGeom prst="rect">
                      <a:avLst/>
                    </a:prstGeom>
                  </pic:spPr>
                </pic:pic>
              </a:graphicData>
            </a:graphic>
            <wp14:sizeRelH relativeFrom="margin">
              <wp14:pctWidth>0</wp14:pctWidth>
            </wp14:sizeRelH>
            <wp14:sizeRelV relativeFrom="margin">
              <wp14:pctHeight>0</wp14:pctHeight>
            </wp14:sizeRelV>
          </wp:anchor>
        </w:drawing>
      </w:r>
      <w:r>
        <w:t>1.5</w:t>
      </w:r>
      <w:r>
        <w:tab/>
      </w:r>
      <w:r w:rsidRPr="00CA0CFF">
        <w:t xml:space="preserve">Messt nun die Dicke der Räder an drei Stellen (dreht dazu die Figuren immer etwas). Haltet eure </w:t>
      </w:r>
      <w:r>
        <w:t>Messergebnisse</w:t>
      </w:r>
      <w:r w:rsidRPr="00CA0CFF">
        <w:t xml:space="preserve"> in der Tabelle fest.</w:t>
      </w:r>
    </w:p>
    <w:tbl>
      <w:tblPr>
        <w:tblStyle w:val="Tabellenraster"/>
        <w:tblW w:w="9069" w:type="dxa"/>
        <w:tblLook w:val="04A0" w:firstRow="1" w:lastRow="0" w:firstColumn="1" w:lastColumn="0" w:noHBand="0" w:noVBand="1"/>
      </w:tblPr>
      <w:tblGrid>
        <w:gridCol w:w="1510"/>
        <w:gridCol w:w="1197"/>
        <w:gridCol w:w="1470"/>
        <w:gridCol w:w="1211"/>
        <w:gridCol w:w="1257"/>
        <w:gridCol w:w="1205"/>
        <w:gridCol w:w="1219"/>
      </w:tblGrid>
      <w:tr w:rsidR="008C2F9C" w14:paraId="58777B77" w14:textId="77777777" w:rsidTr="0090741D">
        <w:trPr>
          <w:trHeight w:val="907"/>
        </w:trPr>
        <w:tc>
          <w:tcPr>
            <w:tcW w:w="1587" w:type="dxa"/>
            <w:vMerge w:val="restart"/>
            <w:tcBorders>
              <w:tl2br w:val="single" w:sz="4" w:space="0" w:color="auto"/>
            </w:tcBorders>
            <w:shd w:val="clear" w:color="auto" w:fill="F2F2F2" w:themeFill="background1" w:themeFillShade="F2"/>
            <w:vAlign w:val="center"/>
          </w:tcPr>
          <w:p w14:paraId="5380A5C4" w14:textId="77777777" w:rsidR="009126E9" w:rsidRPr="00436451" w:rsidRDefault="009126E9" w:rsidP="0090741D">
            <w:pPr>
              <w:pStyle w:val="ML-Standard"/>
              <w:spacing w:before="240"/>
              <w:jc w:val="right"/>
              <w:rPr>
                <w:b/>
                <w:bCs/>
              </w:rPr>
            </w:pPr>
            <w:r w:rsidRPr="00436451">
              <w:rPr>
                <w:b/>
                <w:bCs/>
              </w:rPr>
              <w:t>Figur</w:t>
            </w:r>
          </w:p>
          <w:p w14:paraId="096433A3" w14:textId="77777777" w:rsidR="009126E9" w:rsidRPr="00436451" w:rsidRDefault="009126E9" w:rsidP="0090741D">
            <w:pPr>
              <w:pStyle w:val="ML-Standard"/>
              <w:spacing w:before="240"/>
              <w:jc w:val="left"/>
              <w:rPr>
                <w:b/>
                <w:bCs/>
              </w:rPr>
            </w:pPr>
            <w:r w:rsidRPr="00436451">
              <w:rPr>
                <w:b/>
                <w:bCs/>
              </w:rPr>
              <w:t>Messung</w:t>
            </w:r>
          </w:p>
        </w:tc>
        <w:tc>
          <w:tcPr>
            <w:tcW w:w="1247" w:type="dxa"/>
            <w:tcBorders>
              <w:bottom w:val="nil"/>
            </w:tcBorders>
            <w:shd w:val="clear" w:color="auto" w:fill="F2F2F2" w:themeFill="background1" w:themeFillShade="F2"/>
            <w:vAlign w:val="center"/>
          </w:tcPr>
          <w:p w14:paraId="641DA91D" w14:textId="77777777" w:rsidR="009126E9" w:rsidRDefault="009126E9" w:rsidP="0090741D">
            <w:pPr>
              <w:pStyle w:val="ML-Standard"/>
              <w:jc w:val="center"/>
            </w:pPr>
            <w:r>
              <w:rPr>
                <w:noProof/>
              </w:rPr>
              <w:drawing>
                <wp:inline distT="0" distB="0" distL="0" distR="0" wp14:anchorId="2FC96BBD" wp14:editId="5D36F924">
                  <wp:extent cx="520302" cy="540000"/>
                  <wp:effectExtent l="0" t="0" r="0" b="0"/>
                  <wp:docPr id="76" name="Bild 3" descr="F:\Studium\Landau\Jobs\Mathe-Labor\Station Gleichdicks\Simulationen neu\Kreis.ep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F:\Studium\Landau\Jobs\Mathe-Labor\Station Gleichdicks\Simulationen neu\Kreis.eps"/>
                          <pic:cNvPicPr>
                            <a:picLocks noChangeAspect="1" noChangeArrowheads="1"/>
                          </pic:cNvPicPr>
                        </pic:nvPicPr>
                        <pic:blipFill>
                          <a:blip r:embed="rId25">
                            <a:clrChange>
                              <a:clrFrom>
                                <a:srgbClr val="FFFFFF"/>
                              </a:clrFrom>
                              <a:clrTo>
                                <a:srgbClr val="FFFFFF">
                                  <a:alpha val="0"/>
                                </a:srgbClr>
                              </a:clrTo>
                            </a:clrChange>
                          </a:blip>
                          <a:srcRect/>
                          <a:stretch>
                            <a:fillRect/>
                          </a:stretch>
                        </pic:blipFill>
                        <pic:spPr bwMode="auto">
                          <a:xfrm>
                            <a:off x="0" y="0"/>
                            <a:ext cx="520302" cy="540000"/>
                          </a:xfrm>
                          <a:prstGeom prst="rect">
                            <a:avLst/>
                          </a:prstGeom>
                          <a:noFill/>
                          <a:ln w="9525">
                            <a:noFill/>
                            <a:miter lim="800000"/>
                            <a:headEnd/>
                            <a:tailEnd/>
                          </a:ln>
                        </pic:spPr>
                      </pic:pic>
                    </a:graphicData>
                  </a:graphic>
                </wp:inline>
              </w:drawing>
            </w:r>
          </w:p>
        </w:tc>
        <w:tc>
          <w:tcPr>
            <w:tcW w:w="1247" w:type="dxa"/>
            <w:tcBorders>
              <w:bottom w:val="nil"/>
            </w:tcBorders>
            <w:shd w:val="clear" w:color="auto" w:fill="F2F2F2" w:themeFill="background1" w:themeFillShade="F2"/>
            <w:vAlign w:val="center"/>
          </w:tcPr>
          <w:p w14:paraId="60EDA084" w14:textId="77777777" w:rsidR="009126E9" w:rsidRDefault="009126E9" w:rsidP="0090741D">
            <w:pPr>
              <w:pStyle w:val="ML-Standard"/>
              <w:jc w:val="center"/>
            </w:pPr>
            <w:r>
              <w:rPr>
                <w:noProof/>
              </w:rPr>
              <w:drawing>
                <wp:inline distT="0" distB="0" distL="0" distR="0" wp14:anchorId="2100BEDC" wp14:editId="34A6BD2A">
                  <wp:extent cx="606316" cy="576000"/>
                  <wp:effectExtent l="0" t="0" r="3810" b="0"/>
                  <wp:docPr id="77" name="Bild 4" descr="F:\Studium\Landau\Jobs\Mathe-Labor\Station Gleichdicks\Simulationen neu\ReuleauxDreieck.ep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F:\Studium\Landau\Jobs\Mathe-Labor\Station Gleichdicks\Simulationen neu\ReuleauxDreieck.eps"/>
                          <pic:cNvPicPr>
                            <a:picLocks noChangeAspect="1" noChangeArrowheads="1"/>
                          </pic:cNvPicPr>
                        </pic:nvPicPr>
                        <pic:blipFill>
                          <a:blip r:embed="rId26">
                            <a:clrChange>
                              <a:clrFrom>
                                <a:srgbClr val="FFFFFF"/>
                              </a:clrFrom>
                              <a:clrTo>
                                <a:srgbClr val="FFFFFF">
                                  <a:alpha val="0"/>
                                </a:srgbClr>
                              </a:clrTo>
                            </a:clrChange>
                          </a:blip>
                          <a:srcRect/>
                          <a:stretch>
                            <a:fillRect/>
                          </a:stretch>
                        </pic:blipFill>
                        <pic:spPr bwMode="auto">
                          <a:xfrm>
                            <a:off x="0" y="0"/>
                            <a:ext cx="606316" cy="576000"/>
                          </a:xfrm>
                          <a:prstGeom prst="rect">
                            <a:avLst/>
                          </a:prstGeom>
                          <a:noFill/>
                          <a:ln w="9525">
                            <a:noFill/>
                            <a:miter lim="800000"/>
                            <a:headEnd/>
                            <a:tailEnd/>
                          </a:ln>
                        </pic:spPr>
                      </pic:pic>
                    </a:graphicData>
                  </a:graphic>
                </wp:inline>
              </w:drawing>
            </w:r>
          </w:p>
        </w:tc>
        <w:tc>
          <w:tcPr>
            <w:tcW w:w="1247" w:type="dxa"/>
            <w:tcBorders>
              <w:bottom w:val="nil"/>
            </w:tcBorders>
            <w:shd w:val="clear" w:color="auto" w:fill="F2F2F2" w:themeFill="background1" w:themeFillShade="F2"/>
            <w:vAlign w:val="center"/>
          </w:tcPr>
          <w:p w14:paraId="1733BFC6" w14:textId="77777777" w:rsidR="009126E9" w:rsidRDefault="009126E9" w:rsidP="0090741D">
            <w:pPr>
              <w:pStyle w:val="ML-Standard"/>
              <w:jc w:val="center"/>
            </w:pPr>
            <w:r>
              <w:rPr>
                <w:noProof/>
              </w:rPr>
              <w:drawing>
                <wp:inline distT="0" distB="0" distL="0" distR="0" wp14:anchorId="7BB3B36B" wp14:editId="37F714CB">
                  <wp:extent cx="558000" cy="576000"/>
                  <wp:effectExtent l="0" t="0" r="0" b="0"/>
                  <wp:docPr id="79" name="Bild 5" descr="F:\Studium\Landau\Jobs\Mathe-Labor\Station Gleichdicks\Simulationen neu\ReuleauxFünfeck.ep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F:\Studium\Landau\Jobs\Mathe-Labor\Station Gleichdicks\Simulationen neu\ReuleauxFünfeck.eps"/>
                          <pic:cNvPicPr>
                            <a:picLocks noChangeAspect="1" noChangeArrowheads="1"/>
                          </pic:cNvPicPr>
                        </pic:nvPicPr>
                        <pic:blipFill>
                          <a:blip r:embed="rId27">
                            <a:clrChange>
                              <a:clrFrom>
                                <a:srgbClr val="FFFFFF"/>
                              </a:clrFrom>
                              <a:clrTo>
                                <a:srgbClr val="FFFFFF">
                                  <a:alpha val="0"/>
                                </a:srgbClr>
                              </a:clrTo>
                            </a:clrChange>
                          </a:blip>
                          <a:srcRect/>
                          <a:stretch>
                            <a:fillRect/>
                          </a:stretch>
                        </pic:blipFill>
                        <pic:spPr bwMode="auto">
                          <a:xfrm>
                            <a:off x="0" y="0"/>
                            <a:ext cx="558000" cy="576000"/>
                          </a:xfrm>
                          <a:prstGeom prst="rect">
                            <a:avLst/>
                          </a:prstGeom>
                          <a:noFill/>
                          <a:ln w="9525">
                            <a:noFill/>
                            <a:miter lim="800000"/>
                            <a:headEnd/>
                            <a:tailEnd/>
                          </a:ln>
                        </pic:spPr>
                      </pic:pic>
                    </a:graphicData>
                  </a:graphic>
                </wp:inline>
              </w:drawing>
            </w:r>
          </w:p>
        </w:tc>
        <w:tc>
          <w:tcPr>
            <w:tcW w:w="1247" w:type="dxa"/>
            <w:tcBorders>
              <w:bottom w:val="nil"/>
            </w:tcBorders>
            <w:shd w:val="clear" w:color="auto" w:fill="F2F2F2" w:themeFill="background1" w:themeFillShade="F2"/>
            <w:vAlign w:val="center"/>
          </w:tcPr>
          <w:p w14:paraId="3750BDE9" w14:textId="77777777" w:rsidR="009126E9" w:rsidRDefault="009126E9" w:rsidP="0090741D">
            <w:pPr>
              <w:pStyle w:val="ML-Standard"/>
              <w:jc w:val="center"/>
            </w:pPr>
            <w:r>
              <w:rPr>
                <w:noProof/>
              </w:rPr>
              <w:drawing>
                <wp:inline distT="0" distB="0" distL="0" distR="0" wp14:anchorId="1CE5926E" wp14:editId="2E2F41E8">
                  <wp:extent cx="527050" cy="503555"/>
                  <wp:effectExtent l="0" t="0" r="6350" b="0"/>
                  <wp:docPr id="80" name="Bild 6" descr="F:\Studium\Landau\Jobs\Mathe-Labor\Station Gleichdicks\Simulationen neu\Siebeneck.ep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F:\Studium\Landau\Jobs\Mathe-Labor\Station Gleichdicks\Simulationen neu\Siebeneck.eps"/>
                          <pic:cNvPicPr>
                            <a:picLocks noChangeAspect="1" noChangeArrowheads="1"/>
                          </pic:cNvPicPr>
                        </pic:nvPicPr>
                        <pic:blipFill rotWithShape="1">
                          <a:blip r:embed="rId28">
                            <a:clrChange>
                              <a:clrFrom>
                                <a:srgbClr val="FFFFFF"/>
                              </a:clrFrom>
                              <a:clrTo>
                                <a:srgbClr val="FFFFFF">
                                  <a:alpha val="0"/>
                                </a:srgbClr>
                              </a:clrTo>
                            </a:clrChange>
                          </a:blip>
                          <a:srcRect r="6195"/>
                          <a:stretch>
                            <a:fillRect/>
                          </a:stretch>
                        </pic:blipFill>
                        <pic:spPr bwMode="auto">
                          <a:xfrm>
                            <a:off x="0" y="0"/>
                            <a:ext cx="527516" cy="504000"/>
                          </a:xfrm>
                          <a:prstGeom prst="rect">
                            <a:avLst/>
                          </a:prstGeom>
                          <a:noFill/>
                          <a:ln>
                            <a:noFill/>
                          </a:ln>
                          <a:extLst>
                            <a:ext uri="{53640926-AAD7-44D8-BBD7-CCE9431645EC}">
                              <a14:shadowObscured xmlns:a14="http://schemas.microsoft.com/office/drawing/2010/main"/>
                            </a:ext>
                          </a:extLst>
                        </pic:spPr>
                      </pic:pic>
                    </a:graphicData>
                  </a:graphic>
                </wp:inline>
              </w:drawing>
            </w:r>
          </w:p>
        </w:tc>
        <w:tc>
          <w:tcPr>
            <w:tcW w:w="1247" w:type="dxa"/>
            <w:tcBorders>
              <w:bottom w:val="nil"/>
            </w:tcBorders>
            <w:shd w:val="clear" w:color="auto" w:fill="F2F2F2" w:themeFill="background1" w:themeFillShade="F2"/>
            <w:vAlign w:val="center"/>
          </w:tcPr>
          <w:p w14:paraId="2F926937" w14:textId="77777777" w:rsidR="009126E9" w:rsidRDefault="009126E9" w:rsidP="0090741D">
            <w:pPr>
              <w:pStyle w:val="ML-Standard"/>
              <w:jc w:val="center"/>
            </w:pPr>
            <w:r>
              <w:rPr>
                <w:noProof/>
              </w:rPr>
              <w:drawing>
                <wp:inline distT="0" distB="0" distL="0" distR="0" wp14:anchorId="660020BE" wp14:editId="2DF51375">
                  <wp:extent cx="540000" cy="542925"/>
                  <wp:effectExtent l="0" t="0" r="0" b="0"/>
                  <wp:docPr id="82" name="Bild 7" descr="F:\Studium\Landau\Jobs\Mathe-Labor\Station Gleichdicks\Simulationen neu\abgerundetes ReuleauxDreieck.eps"/>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7" descr="F:\Studium\Landau\Jobs\Mathe-Labor\Station Gleichdicks\Simulationen neu\abgerundetes ReuleauxDreieck.eps"/>
                          <pic:cNvPicPr preferRelativeResize="0">
                            <a:picLocks noChangeAspect="1" noChangeArrowheads="1"/>
                          </pic:cNvPicPr>
                        </pic:nvPicPr>
                        <pic:blipFill>
                          <a:blip r:embed="rId29">
                            <a:clrChange>
                              <a:clrFrom>
                                <a:srgbClr val="FFFFFF"/>
                              </a:clrFrom>
                              <a:clrTo>
                                <a:srgbClr val="FFFFFF">
                                  <a:alpha val="0"/>
                                </a:srgbClr>
                              </a:clrTo>
                            </a:clrChange>
                          </a:blip>
                          <a:srcRect/>
                          <a:stretch>
                            <a:fillRect/>
                          </a:stretch>
                        </pic:blipFill>
                        <pic:spPr bwMode="auto">
                          <a:xfrm>
                            <a:off x="0" y="0"/>
                            <a:ext cx="540000" cy="542925"/>
                          </a:xfrm>
                          <a:prstGeom prst="rect">
                            <a:avLst/>
                          </a:prstGeom>
                          <a:noFill/>
                          <a:ln w="9525">
                            <a:noFill/>
                            <a:miter lim="800000"/>
                            <a:headEnd/>
                            <a:tailEnd/>
                          </a:ln>
                        </pic:spPr>
                      </pic:pic>
                    </a:graphicData>
                  </a:graphic>
                </wp:inline>
              </w:drawing>
            </w:r>
          </w:p>
        </w:tc>
        <w:tc>
          <w:tcPr>
            <w:tcW w:w="1247" w:type="dxa"/>
            <w:tcBorders>
              <w:bottom w:val="nil"/>
            </w:tcBorders>
            <w:shd w:val="clear" w:color="auto" w:fill="F2F2F2" w:themeFill="background1" w:themeFillShade="F2"/>
            <w:vAlign w:val="center"/>
          </w:tcPr>
          <w:p w14:paraId="1EDB2718" w14:textId="77777777" w:rsidR="009126E9" w:rsidRDefault="009126E9" w:rsidP="0090741D">
            <w:pPr>
              <w:pStyle w:val="ML-Standard"/>
              <w:jc w:val="center"/>
            </w:pPr>
            <w:r>
              <w:rPr>
                <w:noProof/>
              </w:rPr>
              <w:drawing>
                <wp:inline distT="0" distB="0" distL="0" distR="0" wp14:anchorId="2DF841B4" wp14:editId="27FD53D5">
                  <wp:extent cx="580377" cy="504825"/>
                  <wp:effectExtent l="0" t="0" r="0" b="0"/>
                  <wp:docPr id="61" name="Grafik 60" descr="Ellipse.ep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llipse.eps"/>
                          <pic:cNvPicPr/>
                        </pic:nvPicPr>
                        <pic:blipFill>
                          <a:blip r:embed="rId30">
                            <a:clrChange>
                              <a:clrFrom>
                                <a:srgbClr val="FFFFFF"/>
                              </a:clrFrom>
                              <a:clrTo>
                                <a:srgbClr val="FFFFFF">
                                  <a:alpha val="0"/>
                                </a:srgbClr>
                              </a:clrTo>
                            </a:clrChange>
                          </a:blip>
                          <a:stretch>
                            <a:fillRect/>
                          </a:stretch>
                        </pic:blipFill>
                        <pic:spPr>
                          <a:xfrm>
                            <a:off x="0" y="0"/>
                            <a:ext cx="580875" cy="505258"/>
                          </a:xfrm>
                          <a:prstGeom prst="rect">
                            <a:avLst/>
                          </a:prstGeom>
                        </pic:spPr>
                      </pic:pic>
                    </a:graphicData>
                  </a:graphic>
                </wp:inline>
              </w:drawing>
            </w:r>
          </w:p>
        </w:tc>
      </w:tr>
      <w:tr w:rsidR="008C2F9C" w14:paraId="4F70ECB7" w14:textId="77777777" w:rsidTr="0090741D">
        <w:trPr>
          <w:trHeight w:val="227"/>
        </w:trPr>
        <w:tc>
          <w:tcPr>
            <w:tcW w:w="1587" w:type="dxa"/>
            <w:vMerge/>
            <w:tcBorders>
              <w:tl2br w:val="single" w:sz="4" w:space="0" w:color="auto"/>
            </w:tcBorders>
            <w:shd w:val="clear" w:color="auto" w:fill="F2F2F2" w:themeFill="background1" w:themeFillShade="F2"/>
          </w:tcPr>
          <w:p w14:paraId="7AC86376" w14:textId="77777777" w:rsidR="009126E9" w:rsidRDefault="009126E9" w:rsidP="0090741D">
            <w:pPr>
              <w:pStyle w:val="ML-Standard"/>
            </w:pPr>
          </w:p>
        </w:tc>
        <w:tc>
          <w:tcPr>
            <w:tcW w:w="1247" w:type="dxa"/>
            <w:tcBorders>
              <w:top w:val="nil"/>
            </w:tcBorders>
            <w:shd w:val="clear" w:color="auto" w:fill="F2F2F2" w:themeFill="background1" w:themeFillShade="F2"/>
            <w:vAlign w:val="bottom"/>
          </w:tcPr>
          <w:p w14:paraId="60A0796C" w14:textId="77777777" w:rsidR="008C2F9C" w:rsidRDefault="009126E9" w:rsidP="0090741D">
            <w:pPr>
              <w:pStyle w:val="ML-Standard"/>
              <w:jc w:val="center"/>
            </w:pPr>
            <w:r>
              <w:t>R1</w:t>
            </w:r>
          </w:p>
          <w:p w14:paraId="749CA0E6" w14:textId="120839DC" w:rsidR="009126E9" w:rsidRDefault="008C2F9C" w:rsidP="0090741D">
            <w:pPr>
              <w:pStyle w:val="ML-Standard"/>
              <w:jc w:val="center"/>
              <w:rPr>
                <w:noProof/>
              </w:rPr>
            </w:pPr>
            <w:r>
              <w:t>(blau)</w:t>
            </w:r>
          </w:p>
        </w:tc>
        <w:tc>
          <w:tcPr>
            <w:tcW w:w="1247" w:type="dxa"/>
            <w:tcBorders>
              <w:top w:val="nil"/>
            </w:tcBorders>
            <w:shd w:val="clear" w:color="auto" w:fill="F2F2F2" w:themeFill="background1" w:themeFillShade="F2"/>
            <w:vAlign w:val="bottom"/>
          </w:tcPr>
          <w:p w14:paraId="64E3B270" w14:textId="77777777" w:rsidR="008C2F9C" w:rsidRDefault="009126E9" w:rsidP="0090741D">
            <w:pPr>
              <w:pStyle w:val="ML-Standard"/>
              <w:jc w:val="center"/>
            </w:pPr>
            <w:r>
              <w:t>R2</w:t>
            </w:r>
          </w:p>
          <w:p w14:paraId="37D57B23" w14:textId="075F0F89" w:rsidR="009126E9" w:rsidRDefault="008C2F9C" w:rsidP="0090741D">
            <w:pPr>
              <w:pStyle w:val="ML-Standard"/>
              <w:jc w:val="center"/>
              <w:rPr>
                <w:noProof/>
              </w:rPr>
            </w:pPr>
            <w:r>
              <w:t>(orange/rot)</w:t>
            </w:r>
          </w:p>
        </w:tc>
        <w:tc>
          <w:tcPr>
            <w:tcW w:w="1247" w:type="dxa"/>
            <w:tcBorders>
              <w:top w:val="nil"/>
            </w:tcBorders>
            <w:shd w:val="clear" w:color="auto" w:fill="F2F2F2" w:themeFill="background1" w:themeFillShade="F2"/>
            <w:vAlign w:val="bottom"/>
          </w:tcPr>
          <w:p w14:paraId="7FA50936" w14:textId="77777777" w:rsidR="008C2F9C" w:rsidRDefault="009126E9" w:rsidP="0090741D">
            <w:pPr>
              <w:pStyle w:val="ML-Standard"/>
              <w:jc w:val="center"/>
            </w:pPr>
            <w:r>
              <w:t>R3</w:t>
            </w:r>
          </w:p>
          <w:p w14:paraId="13E1B0A1" w14:textId="0E417152" w:rsidR="009126E9" w:rsidRDefault="008C2F9C" w:rsidP="0090741D">
            <w:pPr>
              <w:pStyle w:val="ML-Standard"/>
              <w:jc w:val="center"/>
              <w:rPr>
                <w:noProof/>
              </w:rPr>
            </w:pPr>
            <w:r>
              <w:t>(grün)</w:t>
            </w:r>
          </w:p>
        </w:tc>
        <w:tc>
          <w:tcPr>
            <w:tcW w:w="1247" w:type="dxa"/>
            <w:tcBorders>
              <w:top w:val="nil"/>
            </w:tcBorders>
            <w:shd w:val="clear" w:color="auto" w:fill="F2F2F2" w:themeFill="background1" w:themeFillShade="F2"/>
            <w:vAlign w:val="bottom"/>
          </w:tcPr>
          <w:p w14:paraId="5BE005CB" w14:textId="77777777" w:rsidR="008C2F9C" w:rsidRDefault="009126E9" w:rsidP="0090741D">
            <w:pPr>
              <w:pStyle w:val="ML-Standard"/>
              <w:jc w:val="center"/>
            </w:pPr>
            <w:r>
              <w:t>R4</w:t>
            </w:r>
          </w:p>
          <w:p w14:paraId="5441CBD5" w14:textId="795F662F" w:rsidR="009126E9" w:rsidRDefault="008C2F9C" w:rsidP="0090741D">
            <w:pPr>
              <w:pStyle w:val="ML-Standard"/>
              <w:jc w:val="center"/>
              <w:rPr>
                <w:noProof/>
              </w:rPr>
            </w:pPr>
            <w:r>
              <w:t>(schwarz)</w:t>
            </w:r>
          </w:p>
        </w:tc>
        <w:tc>
          <w:tcPr>
            <w:tcW w:w="1247" w:type="dxa"/>
            <w:tcBorders>
              <w:top w:val="nil"/>
            </w:tcBorders>
            <w:shd w:val="clear" w:color="auto" w:fill="F2F2F2" w:themeFill="background1" w:themeFillShade="F2"/>
            <w:vAlign w:val="bottom"/>
          </w:tcPr>
          <w:p w14:paraId="2AEA24EB" w14:textId="77777777" w:rsidR="008C2F9C" w:rsidRDefault="009126E9" w:rsidP="0090741D">
            <w:pPr>
              <w:pStyle w:val="ML-Standard"/>
              <w:jc w:val="center"/>
            </w:pPr>
            <w:r>
              <w:t>R5</w:t>
            </w:r>
          </w:p>
          <w:p w14:paraId="7B357ED2" w14:textId="3C4B2C2A" w:rsidR="009126E9" w:rsidRDefault="008C2F9C" w:rsidP="0090741D">
            <w:pPr>
              <w:pStyle w:val="ML-Standard"/>
              <w:jc w:val="center"/>
              <w:rPr>
                <w:noProof/>
              </w:rPr>
            </w:pPr>
            <w:r>
              <w:t>(braun)</w:t>
            </w:r>
          </w:p>
        </w:tc>
        <w:tc>
          <w:tcPr>
            <w:tcW w:w="1247" w:type="dxa"/>
            <w:tcBorders>
              <w:top w:val="nil"/>
            </w:tcBorders>
            <w:shd w:val="clear" w:color="auto" w:fill="F2F2F2" w:themeFill="background1" w:themeFillShade="F2"/>
            <w:vAlign w:val="bottom"/>
          </w:tcPr>
          <w:p w14:paraId="08C616EE" w14:textId="77777777" w:rsidR="008C2F9C" w:rsidRDefault="009126E9" w:rsidP="0090741D">
            <w:pPr>
              <w:pStyle w:val="ML-Standard"/>
              <w:jc w:val="center"/>
            </w:pPr>
            <w:r>
              <w:t>R6</w:t>
            </w:r>
          </w:p>
          <w:p w14:paraId="4E4F3354" w14:textId="73972728" w:rsidR="009126E9" w:rsidRDefault="008C2F9C" w:rsidP="0090741D">
            <w:pPr>
              <w:pStyle w:val="ML-Standard"/>
              <w:jc w:val="center"/>
              <w:rPr>
                <w:noProof/>
              </w:rPr>
            </w:pPr>
            <w:r>
              <w:t>(weiß)</w:t>
            </w:r>
          </w:p>
        </w:tc>
      </w:tr>
      <w:tr w:rsidR="008C2F9C" w14:paraId="3832F5A4" w14:textId="77777777" w:rsidTr="0090741D">
        <w:trPr>
          <w:trHeight w:val="680"/>
        </w:trPr>
        <w:tc>
          <w:tcPr>
            <w:tcW w:w="1587" w:type="dxa"/>
            <w:vAlign w:val="center"/>
          </w:tcPr>
          <w:p w14:paraId="3A360218" w14:textId="77777777" w:rsidR="009126E9" w:rsidRDefault="009126E9" w:rsidP="0090741D">
            <w:pPr>
              <w:pStyle w:val="ML-Standard"/>
              <w:jc w:val="left"/>
            </w:pPr>
            <w:r>
              <w:t>1. Messung</w:t>
            </w:r>
          </w:p>
        </w:tc>
        <w:tc>
          <w:tcPr>
            <w:tcW w:w="1247" w:type="dxa"/>
            <w:vAlign w:val="center"/>
          </w:tcPr>
          <w:p w14:paraId="44FB35D9" w14:textId="77777777" w:rsidR="009126E9" w:rsidRDefault="009126E9" w:rsidP="0090741D">
            <w:pPr>
              <w:pStyle w:val="ML-Standard"/>
              <w:jc w:val="left"/>
            </w:pPr>
          </w:p>
        </w:tc>
        <w:tc>
          <w:tcPr>
            <w:tcW w:w="1247" w:type="dxa"/>
            <w:vAlign w:val="center"/>
          </w:tcPr>
          <w:p w14:paraId="744DAB95" w14:textId="77777777" w:rsidR="009126E9" w:rsidRDefault="009126E9" w:rsidP="0090741D">
            <w:pPr>
              <w:pStyle w:val="ML-Standard"/>
              <w:jc w:val="left"/>
            </w:pPr>
          </w:p>
        </w:tc>
        <w:tc>
          <w:tcPr>
            <w:tcW w:w="1247" w:type="dxa"/>
            <w:vAlign w:val="center"/>
          </w:tcPr>
          <w:p w14:paraId="62BC6697" w14:textId="77777777" w:rsidR="009126E9" w:rsidRDefault="009126E9" w:rsidP="0090741D">
            <w:pPr>
              <w:pStyle w:val="ML-Standard"/>
              <w:jc w:val="left"/>
            </w:pPr>
          </w:p>
        </w:tc>
        <w:tc>
          <w:tcPr>
            <w:tcW w:w="1247" w:type="dxa"/>
            <w:vAlign w:val="center"/>
          </w:tcPr>
          <w:p w14:paraId="70B8AB9C" w14:textId="77777777" w:rsidR="009126E9" w:rsidRDefault="009126E9" w:rsidP="0090741D">
            <w:pPr>
              <w:pStyle w:val="ML-Standard"/>
              <w:jc w:val="left"/>
            </w:pPr>
          </w:p>
        </w:tc>
        <w:tc>
          <w:tcPr>
            <w:tcW w:w="1247" w:type="dxa"/>
            <w:vAlign w:val="center"/>
          </w:tcPr>
          <w:p w14:paraId="779C6A11" w14:textId="77777777" w:rsidR="009126E9" w:rsidRDefault="009126E9" w:rsidP="0090741D">
            <w:pPr>
              <w:pStyle w:val="ML-Standard"/>
              <w:jc w:val="left"/>
            </w:pPr>
          </w:p>
        </w:tc>
        <w:tc>
          <w:tcPr>
            <w:tcW w:w="1247" w:type="dxa"/>
            <w:vAlign w:val="center"/>
          </w:tcPr>
          <w:p w14:paraId="469E0BAE" w14:textId="77777777" w:rsidR="009126E9" w:rsidRDefault="009126E9" w:rsidP="0090741D">
            <w:pPr>
              <w:pStyle w:val="ML-Standard"/>
              <w:jc w:val="left"/>
            </w:pPr>
          </w:p>
        </w:tc>
      </w:tr>
      <w:tr w:rsidR="008C2F9C" w14:paraId="0F3416BA" w14:textId="77777777" w:rsidTr="0090741D">
        <w:trPr>
          <w:trHeight w:val="680"/>
        </w:trPr>
        <w:tc>
          <w:tcPr>
            <w:tcW w:w="1587" w:type="dxa"/>
            <w:vAlign w:val="center"/>
          </w:tcPr>
          <w:p w14:paraId="16066FD8" w14:textId="77777777" w:rsidR="009126E9" w:rsidRDefault="009126E9" w:rsidP="0090741D">
            <w:pPr>
              <w:pStyle w:val="ML-Standard"/>
              <w:jc w:val="left"/>
            </w:pPr>
            <w:r>
              <w:t>2. Messung</w:t>
            </w:r>
          </w:p>
        </w:tc>
        <w:tc>
          <w:tcPr>
            <w:tcW w:w="1247" w:type="dxa"/>
            <w:vAlign w:val="center"/>
          </w:tcPr>
          <w:p w14:paraId="0FFD6E17" w14:textId="77777777" w:rsidR="009126E9" w:rsidRDefault="009126E9" w:rsidP="0090741D">
            <w:pPr>
              <w:pStyle w:val="ML-Standard"/>
              <w:jc w:val="left"/>
            </w:pPr>
          </w:p>
        </w:tc>
        <w:tc>
          <w:tcPr>
            <w:tcW w:w="1247" w:type="dxa"/>
            <w:vAlign w:val="center"/>
          </w:tcPr>
          <w:p w14:paraId="087519D0" w14:textId="77777777" w:rsidR="009126E9" w:rsidRDefault="009126E9" w:rsidP="0090741D">
            <w:pPr>
              <w:pStyle w:val="ML-Standard"/>
              <w:jc w:val="left"/>
            </w:pPr>
          </w:p>
        </w:tc>
        <w:tc>
          <w:tcPr>
            <w:tcW w:w="1247" w:type="dxa"/>
            <w:vAlign w:val="center"/>
          </w:tcPr>
          <w:p w14:paraId="0F6BEF8C" w14:textId="77777777" w:rsidR="009126E9" w:rsidRDefault="009126E9" w:rsidP="0090741D">
            <w:pPr>
              <w:pStyle w:val="ML-Standard"/>
              <w:jc w:val="left"/>
            </w:pPr>
          </w:p>
        </w:tc>
        <w:tc>
          <w:tcPr>
            <w:tcW w:w="1247" w:type="dxa"/>
            <w:vAlign w:val="center"/>
          </w:tcPr>
          <w:p w14:paraId="3AD17D11" w14:textId="77777777" w:rsidR="009126E9" w:rsidRDefault="009126E9" w:rsidP="0090741D">
            <w:pPr>
              <w:pStyle w:val="ML-Standard"/>
              <w:jc w:val="left"/>
            </w:pPr>
          </w:p>
        </w:tc>
        <w:tc>
          <w:tcPr>
            <w:tcW w:w="1247" w:type="dxa"/>
            <w:vAlign w:val="center"/>
          </w:tcPr>
          <w:p w14:paraId="11B7B94A" w14:textId="77777777" w:rsidR="009126E9" w:rsidRDefault="009126E9" w:rsidP="0090741D">
            <w:pPr>
              <w:pStyle w:val="ML-Standard"/>
              <w:jc w:val="left"/>
            </w:pPr>
          </w:p>
        </w:tc>
        <w:tc>
          <w:tcPr>
            <w:tcW w:w="1247" w:type="dxa"/>
            <w:vAlign w:val="center"/>
          </w:tcPr>
          <w:p w14:paraId="504C03A1" w14:textId="77777777" w:rsidR="009126E9" w:rsidRDefault="009126E9" w:rsidP="0090741D">
            <w:pPr>
              <w:pStyle w:val="ML-Standard"/>
              <w:jc w:val="left"/>
            </w:pPr>
          </w:p>
        </w:tc>
      </w:tr>
      <w:tr w:rsidR="008C2F9C" w14:paraId="7C097BE5" w14:textId="77777777" w:rsidTr="0090741D">
        <w:trPr>
          <w:trHeight w:val="680"/>
        </w:trPr>
        <w:tc>
          <w:tcPr>
            <w:tcW w:w="1587" w:type="dxa"/>
            <w:vAlign w:val="center"/>
          </w:tcPr>
          <w:p w14:paraId="5C588BE0" w14:textId="77777777" w:rsidR="009126E9" w:rsidRDefault="009126E9" w:rsidP="0090741D">
            <w:pPr>
              <w:pStyle w:val="ML-Standard"/>
              <w:jc w:val="left"/>
            </w:pPr>
            <w:r>
              <w:t>3. Messung</w:t>
            </w:r>
          </w:p>
        </w:tc>
        <w:tc>
          <w:tcPr>
            <w:tcW w:w="1247" w:type="dxa"/>
            <w:vAlign w:val="center"/>
          </w:tcPr>
          <w:p w14:paraId="4BFAF3F4" w14:textId="77777777" w:rsidR="009126E9" w:rsidRDefault="009126E9" w:rsidP="0090741D">
            <w:pPr>
              <w:pStyle w:val="ML-Standard"/>
              <w:jc w:val="left"/>
            </w:pPr>
          </w:p>
        </w:tc>
        <w:tc>
          <w:tcPr>
            <w:tcW w:w="1247" w:type="dxa"/>
            <w:vAlign w:val="center"/>
          </w:tcPr>
          <w:p w14:paraId="756DC0D6" w14:textId="77777777" w:rsidR="009126E9" w:rsidRDefault="009126E9" w:rsidP="0090741D">
            <w:pPr>
              <w:pStyle w:val="ML-Standard"/>
              <w:jc w:val="left"/>
            </w:pPr>
          </w:p>
        </w:tc>
        <w:tc>
          <w:tcPr>
            <w:tcW w:w="1247" w:type="dxa"/>
            <w:vAlign w:val="center"/>
          </w:tcPr>
          <w:p w14:paraId="0E8BD2D9" w14:textId="77777777" w:rsidR="009126E9" w:rsidRDefault="009126E9" w:rsidP="0090741D">
            <w:pPr>
              <w:pStyle w:val="ML-Standard"/>
              <w:jc w:val="left"/>
            </w:pPr>
          </w:p>
        </w:tc>
        <w:tc>
          <w:tcPr>
            <w:tcW w:w="1247" w:type="dxa"/>
            <w:vAlign w:val="center"/>
          </w:tcPr>
          <w:p w14:paraId="2524811C" w14:textId="77777777" w:rsidR="009126E9" w:rsidRDefault="009126E9" w:rsidP="0090741D">
            <w:pPr>
              <w:pStyle w:val="ML-Standard"/>
              <w:jc w:val="left"/>
            </w:pPr>
          </w:p>
        </w:tc>
        <w:tc>
          <w:tcPr>
            <w:tcW w:w="1247" w:type="dxa"/>
            <w:vAlign w:val="center"/>
          </w:tcPr>
          <w:p w14:paraId="0479E472" w14:textId="77777777" w:rsidR="009126E9" w:rsidRDefault="009126E9" w:rsidP="0090741D">
            <w:pPr>
              <w:pStyle w:val="ML-Standard"/>
              <w:jc w:val="left"/>
            </w:pPr>
          </w:p>
        </w:tc>
        <w:tc>
          <w:tcPr>
            <w:tcW w:w="1247" w:type="dxa"/>
            <w:vAlign w:val="center"/>
          </w:tcPr>
          <w:p w14:paraId="533D91A6" w14:textId="77777777" w:rsidR="009126E9" w:rsidRDefault="009126E9" w:rsidP="0090741D">
            <w:pPr>
              <w:pStyle w:val="ML-Standard"/>
              <w:jc w:val="left"/>
            </w:pPr>
          </w:p>
        </w:tc>
      </w:tr>
    </w:tbl>
    <w:p w14:paraId="390334E0" w14:textId="77777777" w:rsidR="00F13CB7" w:rsidRDefault="00F13CB7" w:rsidP="009126E9"/>
    <w:p w14:paraId="12E3044B" w14:textId="472D8990" w:rsidR="009126E9" w:rsidRDefault="009126E9" w:rsidP="009126E9">
      <w:r>
        <w:rPr>
          <w:noProof/>
        </w:rPr>
        <w:drawing>
          <wp:anchor distT="0" distB="0" distL="114300" distR="114300" simplePos="0" relativeHeight="251815936" behindDoc="0" locked="0" layoutInCell="1" allowOverlap="1" wp14:anchorId="3C85EA1F" wp14:editId="3224458A">
            <wp:simplePos x="0" y="0"/>
            <wp:positionH relativeFrom="column">
              <wp:posOffset>6017260</wp:posOffset>
            </wp:positionH>
            <wp:positionV relativeFrom="paragraph">
              <wp:posOffset>187914</wp:posOffset>
            </wp:positionV>
            <wp:extent cx="495300" cy="495300"/>
            <wp:effectExtent l="19050" t="0" r="0" b="0"/>
            <wp:wrapTight wrapText="bothSides">
              <wp:wrapPolygon edited="0">
                <wp:start x="-831" y="0"/>
                <wp:lineTo x="-831" y="20769"/>
                <wp:lineTo x="21600" y="20769"/>
                <wp:lineTo x="21600" y="0"/>
                <wp:lineTo x="-831" y="0"/>
              </wp:wrapPolygon>
            </wp:wrapTight>
            <wp:docPr id="1368085812" name="Bild 1" descr="C:\Users\Sebastian\Desktop\Vorlagen\Fragezeichen.png"/>
            <wp:cNvGraphicFramePr/>
            <a:graphic xmlns:a="http://schemas.openxmlformats.org/drawingml/2006/main">
              <a:graphicData uri="http://schemas.openxmlformats.org/drawingml/2006/picture">
                <pic:pic xmlns:pic="http://schemas.openxmlformats.org/drawingml/2006/picture">
                  <pic:nvPicPr>
                    <pic:cNvPr id="0" name="Picture 3" descr="C:\Users\Sebastian\Desktop\Vorlagen\Fragezeichen.png"/>
                    <pic:cNvPicPr>
                      <a:picLocks noChangeAspect="1" noChangeArrowheads="1"/>
                    </pic:cNvPicPr>
                  </pic:nvPicPr>
                  <pic:blipFill>
                    <a:blip r:embed="rId31" cstate="print"/>
                    <a:srcRect/>
                    <a:stretch>
                      <a:fillRect/>
                    </a:stretch>
                  </pic:blipFill>
                  <pic:spPr bwMode="auto">
                    <a:xfrm>
                      <a:off x="0" y="0"/>
                      <a:ext cx="495300" cy="495300"/>
                    </a:xfrm>
                    <a:prstGeom prst="rect">
                      <a:avLst/>
                    </a:prstGeom>
                    <a:noFill/>
                    <a:ln w="9525">
                      <a:noFill/>
                      <a:miter lim="800000"/>
                      <a:headEnd/>
                      <a:tailEnd/>
                    </a:ln>
                  </pic:spPr>
                </pic:pic>
              </a:graphicData>
            </a:graphic>
          </wp:anchor>
        </w:drawing>
      </w:r>
    </w:p>
    <w:tbl>
      <w:tblPr>
        <w:tblStyle w:val="Tabellenraster"/>
        <w:tblW w:w="906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36"/>
        <w:gridCol w:w="2901"/>
        <w:gridCol w:w="1596"/>
        <w:gridCol w:w="33"/>
      </w:tblGrid>
      <w:tr w:rsidR="009126E9" w14:paraId="73E8539E" w14:textId="77777777" w:rsidTr="008F648D">
        <w:trPr>
          <w:trHeight w:val="1607"/>
        </w:trPr>
        <w:tc>
          <w:tcPr>
            <w:tcW w:w="4536" w:type="dxa"/>
            <w:tcMar>
              <w:left w:w="0" w:type="dxa"/>
              <w:right w:w="170" w:type="dxa"/>
            </w:tcMar>
          </w:tcPr>
          <w:p w14:paraId="2A286DB7" w14:textId="77777777" w:rsidR="009126E9" w:rsidRDefault="009126E9" w:rsidP="0090741D">
            <w:pPr>
              <w:pStyle w:val="ML-Aufgabe"/>
              <w:spacing w:before="0"/>
            </w:pPr>
            <w:r>
              <w:t>1.6</w:t>
            </w:r>
            <w:r>
              <w:tab/>
              <w:t>Könnt ihr einen Zusammenhang zwischen den Experimenten 1 und 2 erkennen?</w:t>
            </w:r>
            <w:r>
              <w:tab/>
            </w:r>
            <w:r>
              <w:br/>
              <w:t>Notiert eure Ergebnisse hier.</w:t>
            </w:r>
          </w:p>
        </w:tc>
        <w:tc>
          <w:tcPr>
            <w:tcW w:w="2901" w:type="dxa"/>
            <w:tcMar>
              <w:left w:w="0" w:type="dxa"/>
              <w:right w:w="0" w:type="dxa"/>
            </w:tcMar>
          </w:tcPr>
          <w:p w14:paraId="6C05CF5B" w14:textId="2231DF4D" w:rsidR="009126E9" w:rsidRDefault="00CF3816" w:rsidP="008F648D">
            <w:pPr>
              <w:pStyle w:val="ML-Standard"/>
              <w:jc w:val="center"/>
            </w:pPr>
            <w:r>
              <w:rPr>
                <w:noProof/>
              </w:rPr>
              <w:drawing>
                <wp:inline distT="0" distB="0" distL="0" distR="0" wp14:anchorId="6E5064A3" wp14:editId="1D7BD95F">
                  <wp:extent cx="1728470" cy="859790"/>
                  <wp:effectExtent l="0" t="0" r="5080" b="0"/>
                  <wp:docPr id="928185564" name="Grafik 13" descr="Ein Bild, das Tisch, hölzern, Im Haus, Kunst enthält.&#10;&#10;KI-generierte Inhalte können fehlerhaft se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884586" name="Grafik 13" descr="Ein Bild, das Tisch, hölzern, Im Haus, Kunst enthält.&#10;&#10;KI-generierte Inhalte können fehlerhaft sein."/>
                          <pic:cNvPicPr/>
                        </pic:nvPicPr>
                        <pic:blipFill rotWithShape="1">
                          <a:blip r:embed="rId22"/>
                          <a:srcRect l="3507" r="17871"/>
                          <a:stretch>
                            <a:fillRect/>
                          </a:stretch>
                        </pic:blipFill>
                        <pic:spPr bwMode="auto">
                          <a:xfrm>
                            <a:off x="0" y="0"/>
                            <a:ext cx="1728470" cy="859790"/>
                          </a:xfrm>
                          <a:prstGeom prst="rect">
                            <a:avLst/>
                          </a:prstGeom>
                          <a:ln>
                            <a:noFill/>
                          </a:ln>
                          <a:extLst>
                            <a:ext uri="{53640926-AAD7-44D8-BBD7-CCE9431645EC}">
                              <a14:shadowObscured xmlns:a14="http://schemas.microsoft.com/office/drawing/2010/main"/>
                            </a:ext>
                          </a:extLst>
                        </pic:spPr>
                      </pic:pic>
                    </a:graphicData>
                  </a:graphic>
                </wp:inline>
              </w:drawing>
            </w:r>
          </w:p>
        </w:tc>
        <w:tc>
          <w:tcPr>
            <w:tcW w:w="1629" w:type="dxa"/>
            <w:gridSpan w:val="2"/>
            <w:tcMar>
              <w:left w:w="0" w:type="dxa"/>
              <w:right w:w="0" w:type="dxa"/>
            </w:tcMar>
          </w:tcPr>
          <w:p w14:paraId="35F0DA02" w14:textId="7B45ECD3" w:rsidR="009126E9" w:rsidRDefault="00CF3816" w:rsidP="0090741D">
            <w:pPr>
              <w:pStyle w:val="ML-Standard"/>
            </w:pPr>
            <w:r>
              <w:rPr>
                <w:noProof/>
              </w:rPr>
              <w:drawing>
                <wp:inline distT="0" distB="0" distL="0" distR="0" wp14:anchorId="449B650C" wp14:editId="23220738">
                  <wp:extent cx="996950" cy="859790"/>
                  <wp:effectExtent l="0" t="0" r="0" b="0"/>
                  <wp:docPr id="711207243" name="Grafik 14" descr="Ein Bild, das Messschieber, Gerät, Waage enthält.&#10;&#10;KI-generierte Inhalte können fehlerhaft se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3979027" name="Grafik 14" descr="Ein Bild, das Messschieber, Gerät, Waage enthält.&#10;&#10;KI-generierte Inhalte können fehlerhaft sein."/>
                          <pic:cNvPicPr/>
                        </pic:nvPicPr>
                        <pic:blipFill rotWithShape="1">
                          <a:blip r:embed="rId23"/>
                          <a:srcRect t="9422"/>
                          <a:stretch>
                            <a:fillRect/>
                          </a:stretch>
                        </pic:blipFill>
                        <pic:spPr bwMode="auto">
                          <a:xfrm>
                            <a:off x="0" y="0"/>
                            <a:ext cx="996950" cy="859790"/>
                          </a:xfrm>
                          <a:prstGeom prst="rect">
                            <a:avLst/>
                          </a:prstGeom>
                          <a:ln>
                            <a:noFill/>
                          </a:ln>
                          <a:extLst>
                            <a:ext uri="{53640926-AAD7-44D8-BBD7-CCE9431645EC}">
                              <a14:shadowObscured xmlns:a14="http://schemas.microsoft.com/office/drawing/2010/main"/>
                            </a:ext>
                          </a:extLst>
                        </pic:spPr>
                      </pic:pic>
                    </a:graphicData>
                  </a:graphic>
                </wp:inline>
              </w:drawing>
            </w:r>
          </w:p>
        </w:tc>
      </w:tr>
      <w:tr w:rsidR="009126E9" w14:paraId="62CBDC5E" w14:textId="77777777" w:rsidTr="005B056B">
        <w:tblPrEx>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Ex>
        <w:trPr>
          <w:gridAfter w:val="1"/>
          <w:wAfter w:w="33" w:type="dxa"/>
          <w:trHeight w:val="2778"/>
        </w:trPr>
        <w:tc>
          <w:tcPr>
            <w:tcW w:w="9033" w:type="dxa"/>
            <w:gridSpan w:val="3"/>
          </w:tcPr>
          <w:p w14:paraId="14DC4EE8" w14:textId="77777777" w:rsidR="009126E9" w:rsidRDefault="009126E9" w:rsidP="0090741D">
            <w:pPr>
              <w:pStyle w:val="ML-Standard"/>
            </w:pPr>
          </w:p>
        </w:tc>
      </w:tr>
    </w:tbl>
    <w:p w14:paraId="41D1EF6E" w14:textId="6FE2F767" w:rsidR="009126E9" w:rsidRDefault="009126E9" w:rsidP="009126E9">
      <w:pPr>
        <w:pStyle w:val="ML-Zwischentext"/>
      </w:pPr>
      <w:r>
        <w:rPr>
          <w:noProof/>
        </w:rPr>
        <w:lastRenderedPageBreak/>
        <w:drawing>
          <wp:anchor distT="0" distB="0" distL="114300" distR="114300" simplePos="0" relativeHeight="251817984" behindDoc="0" locked="0" layoutInCell="1" allowOverlap="1" wp14:anchorId="4CAD21BE" wp14:editId="28F441BD">
            <wp:simplePos x="0" y="0"/>
            <wp:positionH relativeFrom="margin">
              <wp:align>right</wp:align>
            </wp:positionH>
            <wp:positionV relativeFrom="paragraph">
              <wp:posOffset>1089025</wp:posOffset>
            </wp:positionV>
            <wp:extent cx="1151890" cy="860425"/>
            <wp:effectExtent l="0" t="0" r="0" b="0"/>
            <wp:wrapSquare wrapText="bothSides"/>
            <wp:docPr id="173" name="Grafik 1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ichtung (Endfassung).eps"/>
                    <pic:cNvPicPr/>
                  </pic:nvPicPr>
                  <pic:blipFill>
                    <a:blip r:embed="rId32" cstate="print">
                      <a:extLst>
                        <a:ext uri="{28A0092B-C50C-407E-A947-70E740481C1C}">
                          <a14:useLocalDpi xmlns:a14="http://schemas.microsoft.com/office/drawing/2010/main" val="0"/>
                        </a:ext>
                      </a:extLst>
                    </a:blip>
                    <a:stretch>
                      <a:fillRect/>
                    </a:stretch>
                  </pic:blipFill>
                  <pic:spPr>
                    <a:xfrm>
                      <a:off x="0" y="0"/>
                      <a:ext cx="1151890" cy="860425"/>
                    </a:xfrm>
                    <a:prstGeom prst="rect">
                      <a:avLst/>
                    </a:prstGeom>
                  </pic:spPr>
                </pic:pic>
              </a:graphicData>
            </a:graphic>
            <wp14:sizeRelH relativeFrom="margin">
              <wp14:pctWidth>0</wp14:pctWidth>
            </wp14:sizeRelH>
            <wp14:sizeRelV relativeFrom="margin">
              <wp14:pctHeight>0</wp14:pctHeight>
            </wp14:sizeRelV>
          </wp:anchor>
        </w:drawing>
      </w:r>
      <w:r>
        <w:rPr>
          <w:noProof/>
        </w:rPr>
        <w:drawing>
          <wp:anchor distT="0" distB="0" distL="114300" distR="114300" simplePos="0" relativeHeight="251816960" behindDoc="0" locked="0" layoutInCell="1" allowOverlap="1" wp14:anchorId="3D8ACB5F" wp14:editId="5AC1BD5C">
            <wp:simplePos x="0" y="0"/>
            <wp:positionH relativeFrom="margin">
              <wp:align>right</wp:align>
            </wp:positionH>
            <wp:positionV relativeFrom="paragraph">
              <wp:posOffset>211</wp:posOffset>
            </wp:positionV>
            <wp:extent cx="1152000" cy="1075309"/>
            <wp:effectExtent l="0" t="0" r="0" b="0"/>
            <wp:wrapSquare wrapText="bothSides"/>
            <wp:docPr id="806454206" name="Grafik 3" descr="Ein Bild, das Entwurf, Reihe, Diagramm, Kunst enthält.&#10;&#10;KI-generierte Inhalte können fehlerhaft se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06454206" name="Grafik 3" descr="Ein Bild, das Entwurf, Reihe, Diagramm, Kunst enthält.&#10;&#10;KI-generierte Inhalte können fehlerhaft sein."/>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1152000" cy="1075309"/>
                    </a:xfrm>
                    <a:prstGeom prst="rect">
                      <a:avLst/>
                    </a:prstGeom>
                    <a:noFill/>
                  </pic:spPr>
                </pic:pic>
              </a:graphicData>
            </a:graphic>
            <wp14:sizeRelH relativeFrom="page">
              <wp14:pctWidth>0</wp14:pctWidth>
            </wp14:sizeRelH>
            <wp14:sizeRelV relativeFrom="page">
              <wp14:pctHeight>0</wp14:pctHeight>
            </wp14:sizeRelV>
          </wp:anchor>
        </w:drawing>
      </w:r>
      <w:r w:rsidRPr="00B848A0">
        <w:t>Wenn wir unser Experiment etwas „mathematischer“ betrachten, kann man sich das Einspannen der Figur in die Schiebelehre wie das Anlegen von zwei parallelen Geraden vorstellen, die die Figur jeweils nur am Rand (an mindestens einem Randpunkt, aber nie im Inneren der Figur) berühren. Diese Geraden nennt man „</w:t>
      </w:r>
      <w:r w:rsidRPr="009B5FFC">
        <w:rPr>
          <w:b/>
          <w:bCs/>
          <w:color w:val="095EBC"/>
        </w:rPr>
        <w:t>Stütz</w:t>
      </w:r>
      <w:r w:rsidR="00C60925">
        <w:rPr>
          <w:b/>
          <w:bCs/>
          <w:color w:val="095EBC"/>
        </w:rPr>
        <w:softHyphen/>
      </w:r>
      <w:r w:rsidRPr="009B5FFC">
        <w:rPr>
          <w:b/>
          <w:bCs/>
          <w:color w:val="095EBC"/>
        </w:rPr>
        <w:t>geraden</w:t>
      </w:r>
      <w:r w:rsidRPr="00B848A0">
        <w:t>“.</w:t>
      </w:r>
    </w:p>
    <w:p w14:paraId="2DDB3910" w14:textId="76371974" w:rsidR="009126E9" w:rsidRDefault="009126E9" w:rsidP="009126E9">
      <w:pPr>
        <w:pStyle w:val="ML-Zwischentext"/>
      </w:pPr>
      <w:r w:rsidRPr="00A84566">
        <w:t>Konstruiert man eine zu den Stützgeraden senkrechte Gerade (Lot von einem Punkt der einen Stützgeraden auf die andere Stütz</w:t>
      </w:r>
      <w:r w:rsidR="006B473F">
        <w:softHyphen/>
      </w:r>
      <w:r w:rsidRPr="00A84566">
        <w:t>gerade) so gibt diese eine „</w:t>
      </w:r>
      <w:r w:rsidRPr="00A84566">
        <w:rPr>
          <w:b/>
          <w:bCs/>
          <w:color w:val="095EBC"/>
        </w:rPr>
        <w:t>Richtung</w:t>
      </w:r>
      <w:r w:rsidRPr="00A84566">
        <w:t>“ an.</w:t>
      </w:r>
    </w:p>
    <w:p w14:paraId="4E28D615" w14:textId="7472F1E5" w:rsidR="009126E9" w:rsidRDefault="009126E9" w:rsidP="009126E9">
      <w:pPr>
        <w:pStyle w:val="ML-Zwischentext"/>
      </w:pPr>
      <w:r w:rsidRPr="003A1007">
        <w:t>Die Länge der Lotstrecke ist die „</w:t>
      </w:r>
      <w:r w:rsidRPr="003A1007">
        <w:rPr>
          <w:b/>
          <w:bCs/>
          <w:color w:val="095EBC"/>
        </w:rPr>
        <w:t>Dicke</w:t>
      </w:r>
      <w:r w:rsidRPr="003A1007">
        <w:t>“ der Figur in der gewählten Richtung. Die Dicke ist also der Abstand zwischen den beiden angelegten Stützgeraden.</w:t>
      </w:r>
    </w:p>
    <w:p w14:paraId="0FA9B11C" w14:textId="7D256519" w:rsidR="009126E9" w:rsidRDefault="009126E9" w:rsidP="009126E9">
      <w:pPr>
        <w:pStyle w:val="ML-Zwischentext"/>
      </w:pPr>
      <w:r w:rsidRPr="003A1007">
        <w:t xml:space="preserve">Ist die Dicke einer Figur in allen Richtungen gleich, so wird </w:t>
      </w:r>
      <w:r>
        <w:t xml:space="preserve">die Figur </w:t>
      </w:r>
      <w:r w:rsidRPr="003A1007">
        <w:t>als „</w:t>
      </w:r>
      <w:r w:rsidRPr="001C21FA">
        <w:rPr>
          <w:b/>
          <w:bCs/>
          <w:color w:val="095EBC"/>
        </w:rPr>
        <w:t>Gleichdick</w:t>
      </w:r>
      <w:r w:rsidRPr="003A1007">
        <w:t>“ bezeichnet. In den drei Abbildungen unten wird die Dicke einer Figur in drei verschie</w:t>
      </w:r>
      <w:r w:rsidR="006B473F">
        <w:softHyphen/>
      </w:r>
      <w:r w:rsidRPr="003A1007">
        <w:t>denen Richtungen gemessen.</w:t>
      </w:r>
    </w:p>
    <w:tbl>
      <w:tblPr>
        <w:tblStyle w:val="Tabellenrast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020"/>
        <w:gridCol w:w="3021"/>
        <w:gridCol w:w="3021"/>
      </w:tblGrid>
      <w:tr w:rsidR="009126E9" w14:paraId="1A7875C9" w14:textId="77777777" w:rsidTr="0090741D">
        <w:tc>
          <w:tcPr>
            <w:tcW w:w="3020" w:type="dxa"/>
            <w:vAlign w:val="center"/>
          </w:tcPr>
          <w:p w14:paraId="7BFC2B9A" w14:textId="77777777" w:rsidR="009126E9" w:rsidRDefault="009126E9" w:rsidP="0090741D">
            <w:pPr>
              <w:pStyle w:val="ML-Standard"/>
              <w:jc w:val="center"/>
            </w:pPr>
            <w:r>
              <w:rPr>
                <w:noProof/>
              </w:rPr>
              <w:drawing>
                <wp:inline distT="0" distB="0" distL="0" distR="0" wp14:anchorId="39F099A4" wp14:editId="558A5015">
                  <wp:extent cx="1304950" cy="1080000"/>
                  <wp:effectExtent l="0" t="0" r="0" b="6350"/>
                  <wp:docPr id="517415791" name="Grafik 4" descr="Ein Bild, das Entwurf, Reihe, Diagramm, Zeichnung enthält.&#10;&#10;KI-generierte Inhalte können fehlerhaft se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7415791" name="Grafik 4" descr="Ein Bild, das Entwurf, Reihe, Diagramm, Zeichnung enthält.&#10;&#10;KI-generierte Inhalte können fehlerhaft sein."/>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1304950" cy="1080000"/>
                          </a:xfrm>
                          <a:prstGeom prst="rect">
                            <a:avLst/>
                          </a:prstGeom>
                          <a:noFill/>
                        </pic:spPr>
                      </pic:pic>
                    </a:graphicData>
                  </a:graphic>
                </wp:inline>
              </w:drawing>
            </w:r>
          </w:p>
        </w:tc>
        <w:tc>
          <w:tcPr>
            <w:tcW w:w="3021" w:type="dxa"/>
            <w:vAlign w:val="center"/>
          </w:tcPr>
          <w:p w14:paraId="1421A823" w14:textId="77777777" w:rsidR="009126E9" w:rsidRDefault="009126E9" w:rsidP="0090741D">
            <w:pPr>
              <w:pStyle w:val="ML-Standard"/>
              <w:jc w:val="center"/>
            </w:pPr>
            <w:r>
              <w:rPr>
                <w:noProof/>
              </w:rPr>
              <w:drawing>
                <wp:inline distT="0" distB="0" distL="0" distR="0" wp14:anchorId="4B6A586C" wp14:editId="49CF092A">
                  <wp:extent cx="1303245" cy="1080000"/>
                  <wp:effectExtent l="0" t="0" r="0" b="6350"/>
                  <wp:docPr id="89" name="Bild 13" descr="F:\Studium\Landau\Jobs\Mathe-Labor\Station Gleichdicks\Aufgabenheft - Simulationen und Bilder\Dicke2.ep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F:\Studium\Landau\Jobs\Mathe-Labor\Station Gleichdicks\Aufgabenheft - Simulationen und Bilder\Dicke2.eps"/>
                          <pic:cNvPicPr>
                            <a:picLocks noChangeAspect="1" noChangeArrowheads="1"/>
                          </pic:cNvPicPr>
                        </pic:nvPicPr>
                        <pic:blipFill>
                          <a:blip r:embed="rId35"/>
                          <a:srcRect/>
                          <a:stretch>
                            <a:fillRect/>
                          </a:stretch>
                        </pic:blipFill>
                        <pic:spPr bwMode="auto">
                          <a:xfrm>
                            <a:off x="0" y="0"/>
                            <a:ext cx="1303245" cy="1080000"/>
                          </a:xfrm>
                          <a:prstGeom prst="rect">
                            <a:avLst/>
                          </a:prstGeom>
                          <a:noFill/>
                          <a:ln w="9525">
                            <a:noFill/>
                            <a:miter lim="800000"/>
                            <a:headEnd/>
                            <a:tailEnd/>
                          </a:ln>
                        </pic:spPr>
                      </pic:pic>
                    </a:graphicData>
                  </a:graphic>
                </wp:inline>
              </w:drawing>
            </w:r>
          </w:p>
        </w:tc>
        <w:tc>
          <w:tcPr>
            <w:tcW w:w="3021" w:type="dxa"/>
            <w:vAlign w:val="center"/>
          </w:tcPr>
          <w:p w14:paraId="6A3BFD7C" w14:textId="77777777" w:rsidR="009126E9" w:rsidRDefault="009126E9" w:rsidP="0090741D">
            <w:pPr>
              <w:pStyle w:val="ML-Standard"/>
              <w:jc w:val="center"/>
            </w:pPr>
            <w:r>
              <w:rPr>
                <w:noProof/>
              </w:rPr>
              <w:drawing>
                <wp:inline distT="0" distB="0" distL="0" distR="0" wp14:anchorId="269F799C" wp14:editId="362F116B">
                  <wp:extent cx="1301625" cy="1080000"/>
                  <wp:effectExtent l="0" t="0" r="0" b="6350"/>
                  <wp:docPr id="2088150739" name="Grafik 5" descr="Ein Bild, das Reihe, Entwurf, Diagramm, Zeichnung enthält.&#10;&#10;KI-generierte Inhalte können fehlerhaft se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88150739" name="Grafik 5" descr="Ein Bild, das Reihe, Entwurf, Diagramm, Zeichnung enthält.&#10;&#10;KI-generierte Inhalte können fehlerhaft sein."/>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1301625" cy="1080000"/>
                          </a:xfrm>
                          <a:prstGeom prst="rect">
                            <a:avLst/>
                          </a:prstGeom>
                          <a:noFill/>
                        </pic:spPr>
                      </pic:pic>
                    </a:graphicData>
                  </a:graphic>
                </wp:inline>
              </w:drawing>
            </w:r>
          </w:p>
        </w:tc>
      </w:tr>
    </w:tbl>
    <w:p w14:paraId="1A4B5D8A" w14:textId="77777777" w:rsidR="009126E9" w:rsidRPr="00117D7B" w:rsidRDefault="009126E9" w:rsidP="009126E9">
      <w:pPr>
        <w:pStyle w:val="ML-Aufgabe"/>
      </w:pPr>
      <w:r>
        <w:t>1.7</w:t>
      </w:r>
      <w:r>
        <w:tab/>
      </w:r>
      <w:r w:rsidRPr="00DD585D">
        <w:t>Welche dieser Figuren sind Gleichdicks? Notiert eure Überlegungen.</w:t>
      </w:r>
    </w:p>
    <w:tbl>
      <w:tblPr>
        <w:tblStyle w:val="Tabellenraster"/>
        <w:tblW w:w="9072" w:type="dxa"/>
        <w:tblLook w:val="04A0" w:firstRow="1" w:lastRow="0" w:firstColumn="1" w:lastColumn="0" w:noHBand="0" w:noVBand="1"/>
      </w:tblPr>
      <w:tblGrid>
        <w:gridCol w:w="1814"/>
        <w:gridCol w:w="1814"/>
        <w:gridCol w:w="1814"/>
        <w:gridCol w:w="1815"/>
        <w:gridCol w:w="1815"/>
      </w:tblGrid>
      <w:tr w:rsidR="009126E9" w14:paraId="72DCF458" w14:textId="77777777" w:rsidTr="008A0662">
        <w:tc>
          <w:tcPr>
            <w:tcW w:w="1812" w:type="dxa"/>
            <w:tcBorders>
              <w:bottom w:val="nil"/>
            </w:tcBorders>
            <w:vAlign w:val="center"/>
          </w:tcPr>
          <w:p w14:paraId="58502F7A" w14:textId="77777777" w:rsidR="009126E9" w:rsidRDefault="009126E9" w:rsidP="0090741D">
            <w:pPr>
              <w:pStyle w:val="ML-Standard"/>
              <w:jc w:val="center"/>
            </w:pPr>
            <w:r>
              <w:rPr>
                <w:b/>
                <w:noProof/>
                <w:color w:val="000000" w:themeColor="text1"/>
              </w:rPr>
              <w:drawing>
                <wp:inline distT="0" distB="0" distL="0" distR="0" wp14:anchorId="2AE9EEDF" wp14:editId="74EDE120">
                  <wp:extent cx="858298" cy="866198"/>
                  <wp:effectExtent l="0" t="0" r="0" b="0"/>
                  <wp:docPr id="16925783" name="Grafik 9" descr="Ein Bild, das Text, Screenshot, Schrift, Zahl enthält.&#10;&#10;KI-generierte Inhalte können fehlerhaft se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925783" name="Grafik 9" descr="Ein Bild, das Text, Screenshot, Schrift, Zahl enthält.&#10;&#10;KI-generierte Inhalte können fehlerhaft sein."/>
                          <pic:cNvPicPr/>
                        </pic:nvPicPr>
                        <pic:blipFill rotWithShape="1">
                          <a:blip r:embed="rId37"/>
                          <a:srcRect l="11283" t="43478" r="77466" b="39026"/>
                          <a:stretch>
                            <a:fillRect/>
                          </a:stretch>
                        </pic:blipFill>
                        <pic:spPr bwMode="auto">
                          <a:xfrm>
                            <a:off x="0" y="0"/>
                            <a:ext cx="860313" cy="868232"/>
                          </a:xfrm>
                          <a:prstGeom prst="rect">
                            <a:avLst/>
                          </a:prstGeom>
                          <a:ln>
                            <a:noFill/>
                          </a:ln>
                          <a:extLst>
                            <a:ext uri="{53640926-AAD7-44D8-BBD7-CCE9431645EC}">
                              <a14:shadowObscured xmlns:a14="http://schemas.microsoft.com/office/drawing/2010/main"/>
                            </a:ext>
                          </a:extLst>
                        </pic:spPr>
                      </pic:pic>
                    </a:graphicData>
                  </a:graphic>
                </wp:inline>
              </w:drawing>
            </w:r>
          </w:p>
        </w:tc>
        <w:tc>
          <w:tcPr>
            <w:tcW w:w="1812" w:type="dxa"/>
            <w:tcBorders>
              <w:bottom w:val="nil"/>
            </w:tcBorders>
            <w:vAlign w:val="center"/>
          </w:tcPr>
          <w:p w14:paraId="173A4BF1" w14:textId="77777777" w:rsidR="009126E9" w:rsidRDefault="009126E9" w:rsidP="0090741D">
            <w:pPr>
              <w:pStyle w:val="ML-Standard"/>
              <w:jc w:val="center"/>
            </w:pPr>
            <w:r>
              <w:rPr>
                <w:b/>
                <w:noProof/>
                <w:color w:val="000000" w:themeColor="text1"/>
              </w:rPr>
              <w:drawing>
                <wp:inline distT="0" distB="0" distL="0" distR="0" wp14:anchorId="4FD8217D" wp14:editId="4F1A088C">
                  <wp:extent cx="858520" cy="898500"/>
                  <wp:effectExtent l="0" t="0" r="0" b="0"/>
                  <wp:docPr id="656986696" name="Grafik 9" descr="Ein Bild, das Text, Screenshot, Schrift, Zahl enthält.&#10;&#10;KI-generierte Inhalte können fehlerhaft se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925783" name="Grafik 9" descr="Ein Bild, das Text, Screenshot, Schrift, Zahl enthält.&#10;&#10;KI-generierte Inhalte können fehlerhaft sein."/>
                          <pic:cNvPicPr/>
                        </pic:nvPicPr>
                        <pic:blipFill rotWithShape="1">
                          <a:blip r:embed="rId37"/>
                          <a:srcRect l="25914" t="43476" r="62834" b="38378"/>
                          <a:stretch>
                            <a:fillRect/>
                          </a:stretch>
                        </pic:blipFill>
                        <pic:spPr bwMode="auto">
                          <a:xfrm>
                            <a:off x="0" y="0"/>
                            <a:ext cx="860370" cy="900436"/>
                          </a:xfrm>
                          <a:prstGeom prst="rect">
                            <a:avLst/>
                          </a:prstGeom>
                          <a:ln>
                            <a:noFill/>
                          </a:ln>
                          <a:extLst>
                            <a:ext uri="{53640926-AAD7-44D8-BBD7-CCE9431645EC}">
                              <a14:shadowObscured xmlns:a14="http://schemas.microsoft.com/office/drawing/2010/main"/>
                            </a:ext>
                          </a:extLst>
                        </pic:spPr>
                      </pic:pic>
                    </a:graphicData>
                  </a:graphic>
                </wp:inline>
              </w:drawing>
            </w:r>
          </w:p>
        </w:tc>
        <w:tc>
          <w:tcPr>
            <w:tcW w:w="1812" w:type="dxa"/>
            <w:tcBorders>
              <w:bottom w:val="nil"/>
            </w:tcBorders>
            <w:vAlign w:val="center"/>
          </w:tcPr>
          <w:p w14:paraId="32801041" w14:textId="77777777" w:rsidR="009126E9" w:rsidRDefault="009126E9" w:rsidP="0090741D">
            <w:pPr>
              <w:pStyle w:val="ML-Standard"/>
              <w:jc w:val="center"/>
            </w:pPr>
            <w:r>
              <w:rPr>
                <w:b/>
                <w:noProof/>
                <w:color w:val="000000" w:themeColor="text1"/>
              </w:rPr>
              <w:drawing>
                <wp:inline distT="0" distB="0" distL="0" distR="0" wp14:anchorId="085D14AA" wp14:editId="7020DD3C">
                  <wp:extent cx="947716" cy="888423"/>
                  <wp:effectExtent l="0" t="0" r="5080" b="6985"/>
                  <wp:docPr id="1484837182" name="Grafik 9" descr="Ein Bild, das Text, Screenshot, Schrift, Zahl enthält.&#10;&#10;KI-generierte Inhalte können fehlerhaft se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925783" name="Grafik 9" descr="Ein Bild, das Text, Screenshot, Schrift, Zahl enthält.&#10;&#10;KI-generierte Inhalte können fehlerhaft sein."/>
                          <pic:cNvPicPr/>
                        </pic:nvPicPr>
                        <pic:blipFill rotWithShape="1">
                          <a:blip r:embed="rId37"/>
                          <a:srcRect l="39938" t="42952" r="47646" b="39112"/>
                          <a:stretch>
                            <a:fillRect/>
                          </a:stretch>
                        </pic:blipFill>
                        <pic:spPr bwMode="auto">
                          <a:xfrm>
                            <a:off x="0" y="0"/>
                            <a:ext cx="949436" cy="890035"/>
                          </a:xfrm>
                          <a:prstGeom prst="rect">
                            <a:avLst/>
                          </a:prstGeom>
                          <a:ln>
                            <a:noFill/>
                          </a:ln>
                          <a:extLst>
                            <a:ext uri="{53640926-AAD7-44D8-BBD7-CCE9431645EC}">
                              <a14:shadowObscured xmlns:a14="http://schemas.microsoft.com/office/drawing/2010/main"/>
                            </a:ext>
                          </a:extLst>
                        </pic:spPr>
                      </pic:pic>
                    </a:graphicData>
                  </a:graphic>
                </wp:inline>
              </w:drawing>
            </w:r>
          </w:p>
        </w:tc>
        <w:tc>
          <w:tcPr>
            <w:tcW w:w="1813" w:type="dxa"/>
            <w:tcBorders>
              <w:bottom w:val="nil"/>
            </w:tcBorders>
            <w:vAlign w:val="center"/>
          </w:tcPr>
          <w:p w14:paraId="75FC4DD3" w14:textId="77777777" w:rsidR="009126E9" w:rsidRDefault="009126E9" w:rsidP="0090741D">
            <w:pPr>
              <w:pStyle w:val="ML-Standard"/>
              <w:jc w:val="center"/>
            </w:pPr>
            <w:r>
              <w:rPr>
                <w:b/>
                <w:noProof/>
                <w:color w:val="000000" w:themeColor="text1"/>
              </w:rPr>
              <w:drawing>
                <wp:inline distT="0" distB="0" distL="0" distR="0" wp14:anchorId="56A0664C" wp14:editId="560EEE16">
                  <wp:extent cx="828000" cy="825267"/>
                  <wp:effectExtent l="0" t="0" r="0" b="0"/>
                  <wp:docPr id="845441719" name="Grafik 9" descr="Ein Bild, das Text, Screenshot, Schrift, Zahl enthält.&#10;&#10;KI-generierte Inhalte können fehlerhaft se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925783" name="Grafik 9" descr="Ein Bild, das Text, Screenshot, Schrift, Zahl enthält.&#10;&#10;KI-generierte Inhalte können fehlerhaft sein."/>
                          <pic:cNvPicPr/>
                        </pic:nvPicPr>
                        <pic:blipFill rotWithShape="1">
                          <a:blip r:embed="rId37"/>
                          <a:srcRect l="56843" t="45364" r="33180" b="39312"/>
                          <a:stretch>
                            <a:fillRect/>
                          </a:stretch>
                        </pic:blipFill>
                        <pic:spPr bwMode="auto">
                          <a:xfrm>
                            <a:off x="0" y="0"/>
                            <a:ext cx="828000" cy="825267"/>
                          </a:xfrm>
                          <a:prstGeom prst="rect">
                            <a:avLst/>
                          </a:prstGeom>
                          <a:ln>
                            <a:noFill/>
                          </a:ln>
                          <a:extLst>
                            <a:ext uri="{53640926-AAD7-44D8-BBD7-CCE9431645EC}">
                              <a14:shadowObscured xmlns:a14="http://schemas.microsoft.com/office/drawing/2010/main"/>
                            </a:ext>
                          </a:extLst>
                        </pic:spPr>
                      </pic:pic>
                    </a:graphicData>
                  </a:graphic>
                </wp:inline>
              </w:drawing>
            </w:r>
          </w:p>
        </w:tc>
        <w:tc>
          <w:tcPr>
            <w:tcW w:w="1813" w:type="dxa"/>
            <w:tcBorders>
              <w:bottom w:val="nil"/>
            </w:tcBorders>
            <w:vAlign w:val="center"/>
          </w:tcPr>
          <w:p w14:paraId="6B428B0A" w14:textId="77777777" w:rsidR="009126E9" w:rsidRDefault="009126E9" w:rsidP="0090741D">
            <w:pPr>
              <w:pStyle w:val="ML-Standard"/>
              <w:jc w:val="center"/>
            </w:pPr>
            <w:r>
              <w:rPr>
                <w:b/>
                <w:noProof/>
                <w:color w:val="000000" w:themeColor="text1"/>
              </w:rPr>
              <w:drawing>
                <wp:inline distT="0" distB="0" distL="0" distR="0" wp14:anchorId="1618825D" wp14:editId="32DBBB7F">
                  <wp:extent cx="900000" cy="919227"/>
                  <wp:effectExtent l="0" t="0" r="0" b="0"/>
                  <wp:docPr id="1826731868" name="Grafik 9" descr="Ein Bild, das Text, Screenshot, Schrift, Zahl enthält.&#10;&#10;KI-generierte Inhalte können fehlerhaft se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925783" name="Grafik 9" descr="Ein Bild, das Text, Screenshot, Schrift, Zahl enthält.&#10;&#10;KI-generierte Inhalte können fehlerhaft sein."/>
                          <pic:cNvPicPr/>
                        </pic:nvPicPr>
                        <pic:blipFill rotWithShape="1">
                          <a:blip r:embed="rId37"/>
                          <a:srcRect l="71366" t="42952" r="16432" b="37844"/>
                          <a:stretch>
                            <a:fillRect/>
                          </a:stretch>
                        </pic:blipFill>
                        <pic:spPr bwMode="auto">
                          <a:xfrm>
                            <a:off x="0" y="0"/>
                            <a:ext cx="900000" cy="919227"/>
                          </a:xfrm>
                          <a:prstGeom prst="rect">
                            <a:avLst/>
                          </a:prstGeom>
                          <a:ln>
                            <a:noFill/>
                          </a:ln>
                          <a:extLst>
                            <a:ext uri="{53640926-AAD7-44D8-BBD7-CCE9431645EC}">
                              <a14:shadowObscured xmlns:a14="http://schemas.microsoft.com/office/drawing/2010/main"/>
                            </a:ext>
                          </a:extLst>
                        </pic:spPr>
                      </pic:pic>
                    </a:graphicData>
                  </a:graphic>
                </wp:inline>
              </w:drawing>
            </w:r>
          </w:p>
        </w:tc>
      </w:tr>
      <w:tr w:rsidR="009126E9" w14:paraId="5F54AFBD" w14:textId="77777777" w:rsidTr="008A0662">
        <w:tc>
          <w:tcPr>
            <w:tcW w:w="1812" w:type="dxa"/>
            <w:tcBorders>
              <w:top w:val="nil"/>
            </w:tcBorders>
            <w:vAlign w:val="center"/>
          </w:tcPr>
          <w:p w14:paraId="2196BB99" w14:textId="77777777" w:rsidR="009126E9" w:rsidRDefault="009126E9" w:rsidP="0090741D">
            <w:pPr>
              <w:pStyle w:val="ML-Standard"/>
              <w:jc w:val="center"/>
            </w:pPr>
            <w:r>
              <w:t>A</w:t>
            </w:r>
          </w:p>
        </w:tc>
        <w:tc>
          <w:tcPr>
            <w:tcW w:w="1812" w:type="dxa"/>
            <w:tcBorders>
              <w:top w:val="nil"/>
            </w:tcBorders>
            <w:vAlign w:val="center"/>
          </w:tcPr>
          <w:p w14:paraId="2EA79827" w14:textId="77777777" w:rsidR="009126E9" w:rsidRDefault="009126E9" w:rsidP="0090741D">
            <w:pPr>
              <w:pStyle w:val="ML-Standard"/>
              <w:jc w:val="center"/>
            </w:pPr>
            <w:r>
              <w:t>B</w:t>
            </w:r>
          </w:p>
        </w:tc>
        <w:tc>
          <w:tcPr>
            <w:tcW w:w="1812" w:type="dxa"/>
            <w:tcBorders>
              <w:top w:val="nil"/>
            </w:tcBorders>
            <w:vAlign w:val="center"/>
          </w:tcPr>
          <w:p w14:paraId="6E84D327" w14:textId="77777777" w:rsidR="009126E9" w:rsidRDefault="009126E9" w:rsidP="0090741D">
            <w:pPr>
              <w:pStyle w:val="ML-Standard"/>
              <w:jc w:val="center"/>
            </w:pPr>
            <w:r>
              <w:t>C</w:t>
            </w:r>
          </w:p>
        </w:tc>
        <w:tc>
          <w:tcPr>
            <w:tcW w:w="1813" w:type="dxa"/>
            <w:tcBorders>
              <w:top w:val="nil"/>
            </w:tcBorders>
            <w:vAlign w:val="center"/>
          </w:tcPr>
          <w:p w14:paraId="78A567D7" w14:textId="77777777" w:rsidR="009126E9" w:rsidRDefault="009126E9" w:rsidP="0090741D">
            <w:pPr>
              <w:pStyle w:val="ML-Standard"/>
              <w:jc w:val="center"/>
            </w:pPr>
            <w:r>
              <w:t>D</w:t>
            </w:r>
          </w:p>
        </w:tc>
        <w:tc>
          <w:tcPr>
            <w:tcW w:w="1813" w:type="dxa"/>
            <w:tcBorders>
              <w:top w:val="nil"/>
            </w:tcBorders>
            <w:vAlign w:val="center"/>
          </w:tcPr>
          <w:p w14:paraId="7C8D99DD" w14:textId="77777777" w:rsidR="009126E9" w:rsidRDefault="009126E9" w:rsidP="0090741D">
            <w:pPr>
              <w:pStyle w:val="ML-Standard"/>
              <w:jc w:val="center"/>
            </w:pPr>
            <w:r>
              <w:t>E</w:t>
            </w:r>
          </w:p>
        </w:tc>
      </w:tr>
    </w:tbl>
    <w:tbl>
      <w:tblPr>
        <w:tblStyle w:val="Tabellenraster"/>
        <w:tblpPr w:leftFromText="141" w:rightFromText="141" w:vertAnchor="text" w:horzAnchor="margin" w:tblpY="221"/>
        <w:tblW w:w="9072" w:type="dxa"/>
        <w:tblLook w:val="04A0" w:firstRow="1" w:lastRow="0" w:firstColumn="1" w:lastColumn="0" w:noHBand="0" w:noVBand="1"/>
      </w:tblPr>
      <w:tblGrid>
        <w:gridCol w:w="9072"/>
      </w:tblGrid>
      <w:tr w:rsidR="009126E9" w14:paraId="459A26BD" w14:textId="77777777" w:rsidTr="008A0662">
        <w:trPr>
          <w:trHeight w:val="2821"/>
        </w:trPr>
        <w:tc>
          <w:tcPr>
            <w:tcW w:w="9062" w:type="dxa"/>
          </w:tcPr>
          <w:p w14:paraId="6C20E911" w14:textId="77777777" w:rsidR="009126E9" w:rsidRPr="007B5911" w:rsidRDefault="009126E9" w:rsidP="0090741D"/>
        </w:tc>
      </w:tr>
    </w:tbl>
    <w:p w14:paraId="45CCFA59" w14:textId="77777777" w:rsidR="009126E9" w:rsidRDefault="009126E9" w:rsidP="00F624A7">
      <w:pPr>
        <w:pStyle w:val="ML-berschrift"/>
      </w:pPr>
      <w:r w:rsidRPr="001D4091">
        <w:rPr>
          <w:noProof/>
          <w:color w:val="000000" w:themeColor="text1"/>
        </w:rPr>
        <w:lastRenderedPageBreak/>
        <w:drawing>
          <wp:anchor distT="0" distB="0" distL="114300" distR="114300" simplePos="0" relativeHeight="251819008" behindDoc="0" locked="0" layoutInCell="1" allowOverlap="1" wp14:anchorId="5AAEFCA9" wp14:editId="55AE8F1C">
            <wp:simplePos x="0" y="0"/>
            <wp:positionH relativeFrom="column">
              <wp:posOffset>6023610</wp:posOffset>
            </wp:positionH>
            <wp:positionV relativeFrom="paragraph">
              <wp:posOffset>230101</wp:posOffset>
            </wp:positionV>
            <wp:extent cx="485775" cy="495300"/>
            <wp:effectExtent l="19050" t="0" r="9525" b="0"/>
            <wp:wrapNone/>
            <wp:docPr id="37" name="Grafik 14" descr="PC.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C.png"/>
                    <pic:cNvPicPr/>
                  </pic:nvPicPr>
                  <pic:blipFill>
                    <a:blip r:embed="rId38" cstate="print"/>
                    <a:stretch>
                      <a:fillRect/>
                    </a:stretch>
                  </pic:blipFill>
                  <pic:spPr>
                    <a:xfrm>
                      <a:off x="0" y="0"/>
                      <a:ext cx="485775" cy="495300"/>
                    </a:xfrm>
                    <a:prstGeom prst="rect">
                      <a:avLst/>
                    </a:prstGeom>
                  </pic:spPr>
                </pic:pic>
              </a:graphicData>
            </a:graphic>
          </wp:anchor>
        </w:drawing>
      </w:r>
      <w:r>
        <w:t xml:space="preserve">Simulation 1: </w:t>
      </w:r>
      <w:r w:rsidRPr="00F24DA3">
        <w:t>Stützgeraden und Dicke von Figuren</w:t>
      </w:r>
    </w:p>
    <w:p w14:paraId="63AD126E" w14:textId="77777777" w:rsidR="009126E9" w:rsidRDefault="009126E9" w:rsidP="008A0662">
      <w:pPr>
        <w:pStyle w:val="ML-Zwischentext"/>
        <w:spacing w:before="0"/>
      </w:pPr>
      <w:r w:rsidRPr="00144A6A">
        <w:t xml:space="preserve">Startet </w:t>
      </w:r>
      <w:r w:rsidRPr="00DE67E6">
        <w:rPr>
          <w:b/>
        </w:rPr>
        <w:t>Simulation 1</w:t>
      </w:r>
      <w:r w:rsidRPr="00144A6A">
        <w:t xml:space="preserve">. Bei dieser Simulation könnt ihr </w:t>
      </w:r>
      <w:r w:rsidRPr="007D211A">
        <w:t xml:space="preserve">Stützgeraden an verschiedene Figuren anlegen und </w:t>
      </w:r>
      <w:r>
        <w:t>deren</w:t>
      </w:r>
      <w:r w:rsidRPr="007D211A">
        <w:t xml:space="preserve"> Dicke</w:t>
      </w:r>
      <w:r w:rsidRPr="00144A6A">
        <w:t xml:space="preserve"> in allen Richtungen messen. Die Dicke ist der Abstand der Stützgeraden.</w:t>
      </w:r>
    </w:p>
    <w:p w14:paraId="01A8E799" w14:textId="77777777" w:rsidR="009126E9" w:rsidRDefault="009126E9" w:rsidP="009126E9">
      <w:pPr>
        <w:pStyle w:val="ML-Aufgabe"/>
      </w:pPr>
      <w:r w:rsidRPr="001D4091">
        <w:rPr>
          <w:b/>
          <w:noProof/>
          <w:color w:val="000000" w:themeColor="text1"/>
        </w:rPr>
        <w:drawing>
          <wp:anchor distT="0" distB="0" distL="114300" distR="114300" simplePos="0" relativeHeight="251820032" behindDoc="0" locked="0" layoutInCell="1" allowOverlap="1" wp14:anchorId="0CC9A52D" wp14:editId="2ED26286">
            <wp:simplePos x="0" y="0"/>
            <wp:positionH relativeFrom="column">
              <wp:posOffset>6024034</wp:posOffset>
            </wp:positionH>
            <wp:positionV relativeFrom="paragraph">
              <wp:posOffset>88265</wp:posOffset>
            </wp:positionV>
            <wp:extent cx="485775" cy="495300"/>
            <wp:effectExtent l="19050" t="0" r="9525" b="0"/>
            <wp:wrapNone/>
            <wp:docPr id="82487343" name="Grafik 14" descr="PC.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C.png"/>
                    <pic:cNvPicPr/>
                  </pic:nvPicPr>
                  <pic:blipFill>
                    <a:blip r:embed="rId38" cstate="print"/>
                    <a:stretch>
                      <a:fillRect/>
                    </a:stretch>
                  </pic:blipFill>
                  <pic:spPr>
                    <a:xfrm>
                      <a:off x="0" y="0"/>
                      <a:ext cx="485775" cy="495300"/>
                    </a:xfrm>
                    <a:prstGeom prst="rect">
                      <a:avLst/>
                    </a:prstGeom>
                  </pic:spPr>
                </pic:pic>
              </a:graphicData>
            </a:graphic>
          </wp:anchor>
        </w:drawing>
      </w:r>
      <w:r>
        <w:t>1.8</w:t>
      </w:r>
      <w:r>
        <w:tab/>
      </w:r>
      <w:r w:rsidRPr="00970AA0">
        <w:t xml:space="preserve">Überprüft eure Überlegungen aus </w:t>
      </w:r>
      <w:r>
        <w:t xml:space="preserve">Aufgabe </w:t>
      </w:r>
      <w:r w:rsidRPr="00970AA0">
        <w:t>1.</w:t>
      </w:r>
      <w:r>
        <w:t>7</w:t>
      </w:r>
      <w:r w:rsidRPr="00970AA0">
        <w:t xml:space="preserve"> mit Hilfe der </w:t>
      </w:r>
      <w:r w:rsidRPr="00970AA0">
        <w:rPr>
          <w:b/>
        </w:rPr>
        <w:t>Simulation 1</w:t>
      </w:r>
      <w:r w:rsidRPr="00970AA0">
        <w:t>. Notiert eure Beobachtungen.</w:t>
      </w:r>
    </w:p>
    <w:tbl>
      <w:tblPr>
        <w:tblStyle w:val="Tabellenraster"/>
        <w:tblW w:w="9072" w:type="dxa"/>
        <w:tblLook w:val="04A0" w:firstRow="1" w:lastRow="0" w:firstColumn="1" w:lastColumn="0" w:noHBand="0" w:noVBand="1"/>
      </w:tblPr>
      <w:tblGrid>
        <w:gridCol w:w="9072"/>
      </w:tblGrid>
      <w:tr w:rsidR="009126E9" w14:paraId="1834A277" w14:textId="77777777" w:rsidTr="008A0662">
        <w:trPr>
          <w:trHeight w:val="2268"/>
        </w:trPr>
        <w:tc>
          <w:tcPr>
            <w:tcW w:w="9062" w:type="dxa"/>
          </w:tcPr>
          <w:p w14:paraId="47C97FB2" w14:textId="77777777" w:rsidR="009126E9" w:rsidRDefault="009126E9" w:rsidP="0090741D">
            <w:pPr>
              <w:pStyle w:val="ML-Standard"/>
            </w:pPr>
          </w:p>
        </w:tc>
      </w:tr>
    </w:tbl>
    <w:p w14:paraId="36496328" w14:textId="7343A85D" w:rsidR="009126E9" w:rsidRDefault="008C49C5" w:rsidP="009126E9">
      <w:pPr>
        <w:pStyle w:val="ML-Aufgabe"/>
      </w:pPr>
      <w:r>
        <w:rPr>
          <w:noProof/>
        </w:rPr>
        <w:drawing>
          <wp:anchor distT="0" distB="0" distL="114300" distR="114300" simplePos="0" relativeHeight="251833344" behindDoc="0" locked="0" layoutInCell="1" allowOverlap="1" wp14:anchorId="3F146D0A" wp14:editId="439D2A6D">
            <wp:simplePos x="0" y="0"/>
            <wp:positionH relativeFrom="column">
              <wp:posOffset>6014457</wp:posOffset>
            </wp:positionH>
            <wp:positionV relativeFrom="paragraph">
              <wp:posOffset>233540</wp:posOffset>
            </wp:positionV>
            <wp:extent cx="495300" cy="495300"/>
            <wp:effectExtent l="0" t="0" r="0" b="0"/>
            <wp:wrapNone/>
            <wp:docPr id="1147818612" name="Bild 1" descr="C:\Users\Sebastian\Desktop\Vorlagen\Fragezeichen.png"/>
            <wp:cNvGraphicFramePr/>
            <a:graphic xmlns:a="http://schemas.openxmlformats.org/drawingml/2006/main">
              <a:graphicData uri="http://schemas.openxmlformats.org/drawingml/2006/picture">
                <pic:pic xmlns:pic="http://schemas.openxmlformats.org/drawingml/2006/picture">
                  <pic:nvPicPr>
                    <pic:cNvPr id="0" name="Picture 3" descr="C:\Users\Sebastian\Desktop\Vorlagen\Fragezeichen.png"/>
                    <pic:cNvPicPr>
                      <a:picLocks noChangeAspect="1" noChangeArrowheads="1"/>
                    </pic:cNvPicPr>
                  </pic:nvPicPr>
                  <pic:blipFill>
                    <a:blip r:embed="rId31" cstate="print"/>
                    <a:srcRect/>
                    <a:stretch>
                      <a:fillRect/>
                    </a:stretch>
                  </pic:blipFill>
                  <pic:spPr bwMode="auto">
                    <a:xfrm>
                      <a:off x="0" y="0"/>
                      <a:ext cx="495300" cy="495300"/>
                    </a:xfrm>
                    <a:prstGeom prst="rect">
                      <a:avLst/>
                    </a:prstGeom>
                    <a:noFill/>
                    <a:ln w="9525">
                      <a:noFill/>
                      <a:miter lim="800000"/>
                      <a:headEnd/>
                      <a:tailEnd/>
                    </a:ln>
                  </pic:spPr>
                </pic:pic>
              </a:graphicData>
            </a:graphic>
          </wp:anchor>
        </w:drawing>
      </w:r>
      <w:r w:rsidR="009126E9">
        <w:t>1.9</w:t>
      </w:r>
      <w:r w:rsidR="009126E9">
        <w:tab/>
      </w:r>
      <w:r w:rsidR="009126E9" w:rsidRPr="00EA40AF">
        <w:t xml:space="preserve">Kennt ihr andere Figuren, die keine Gleichdicks sind? </w:t>
      </w:r>
      <w:r w:rsidR="009126E9">
        <w:t>Gebt hier einige an, die euch einfallen.</w:t>
      </w:r>
    </w:p>
    <w:tbl>
      <w:tblPr>
        <w:tblStyle w:val="Tabellenraster"/>
        <w:tblW w:w="9072" w:type="dxa"/>
        <w:tblLook w:val="04A0" w:firstRow="1" w:lastRow="0" w:firstColumn="1" w:lastColumn="0" w:noHBand="0" w:noVBand="1"/>
      </w:tblPr>
      <w:tblGrid>
        <w:gridCol w:w="9072"/>
      </w:tblGrid>
      <w:tr w:rsidR="009126E9" w14:paraId="67042954" w14:textId="77777777" w:rsidTr="008A0662">
        <w:trPr>
          <w:trHeight w:val="2268"/>
        </w:trPr>
        <w:tc>
          <w:tcPr>
            <w:tcW w:w="9062" w:type="dxa"/>
          </w:tcPr>
          <w:p w14:paraId="386DCAA7" w14:textId="77777777" w:rsidR="009126E9" w:rsidRDefault="009126E9" w:rsidP="0090741D">
            <w:pPr>
              <w:pStyle w:val="ML-Standard"/>
            </w:pPr>
          </w:p>
        </w:tc>
      </w:tr>
    </w:tbl>
    <w:p w14:paraId="25B2725B" w14:textId="77777777" w:rsidR="009126E9" w:rsidRPr="0004025D" w:rsidRDefault="009126E9" w:rsidP="009126E9">
      <w:pPr>
        <w:pStyle w:val="ML-Standard"/>
      </w:pPr>
      <w:r>
        <w:rPr>
          <w:noProof/>
        </w:rPr>
        <w:drawing>
          <wp:anchor distT="0" distB="0" distL="114300" distR="114300" simplePos="0" relativeHeight="251823104" behindDoc="0" locked="0" layoutInCell="1" allowOverlap="1" wp14:anchorId="581A8AD7" wp14:editId="0D4D43FC">
            <wp:simplePos x="0" y="0"/>
            <wp:positionH relativeFrom="column">
              <wp:posOffset>6018530</wp:posOffset>
            </wp:positionH>
            <wp:positionV relativeFrom="paragraph">
              <wp:posOffset>669925</wp:posOffset>
            </wp:positionV>
            <wp:extent cx="495300" cy="495300"/>
            <wp:effectExtent l="0" t="0" r="0" b="0"/>
            <wp:wrapNone/>
            <wp:docPr id="1414661526" name="Bild 1" descr="C:\Users\Sebastian\Desktop\Vorlagen\Fragezeichen.png"/>
            <wp:cNvGraphicFramePr/>
            <a:graphic xmlns:a="http://schemas.openxmlformats.org/drawingml/2006/main">
              <a:graphicData uri="http://schemas.openxmlformats.org/drawingml/2006/picture">
                <pic:pic xmlns:pic="http://schemas.openxmlformats.org/drawingml/2006/picture">
                  <pic:nvPicPr>
                    <pic:cNvPr id="0" name="Picture 3" descr="C:\Users\Sebastian\Desktop\Vorlagen\Fragezeichen.png"/>
                    <pic:cNvPicPr>
                      <a:picLocks noChangeAspect="1" noChangeArrowheads="1"/>
                    </pic:cNvPicPr>
                  </pic:nvPicPr>
                  <pic:blipFill>
                    <a:blip r:embed="rId31" cstate="print"/>
                    <a:srcRect/>
                    <a:stretch>
                      <a:fillRect/>
                    </a:stretch>
                  </pic:blipFill>
                  <pic:spPr bwMode="auto">
                    <a:xfrm>
                      <a:off x="0" y="0"/>
                      <a:ext cx="495300" cy="495300"/>
                    </a:xfrm>
                    <a:prstGeom prst="rect">
                      <a:avLst/>
                    </a:prstGeom>
                    <a:noFill/>
                    <a:ln w="9525">
                      <a:noFill/>
                      <a:miter lim="800000"/>
                      <a:headEnd/>
                      <a:tailEnd/>
                    </a:ln>
                  </pic:spPr>
                </pic:pic>
              </a:graphicData>
            </a:graphic>
          </wp:anchor>
        </w:drawing>
      </w:r>
      <w:r w:rsidRPr="008B361D">
        <w:rPr>
          <w:noProof/>
        </w:rPr>
        <w:drawing>
          <wp:anchor distT="0" distB="0" distL="114300" distR="114300" simplePos="0" relativeHeight="251822080" behindDoc="0" locked="0" layoutInCell="0" allowOverlap="1" wp14:anchorId="6835C0E8" wp14:editId="46BBFCE7">
            <wp:simplePos x="0" y="0"/>
            <wp:positionH relativeFrom="column">
              <wp:posOffset>6021705</wp:posOffset>
            </wp:positionH>
            <wp:positionV relativeFrom="paragraph">
              <wp:posOffset>141182</wp:posOffset>
            </wp:positionV>
            <wp:extent cx="492760" cy="492760"/>
            <wp:effectExtent l="0" t="0" r="2540" b="2540"/>
            <wp:wrapNone/>
            <wp:docPr id="1190842966" name="Grafik 1190842966" descr="Ein Bild, das Kreis, Symbol, Clipart, Grafiken enthält.&#10;&#10;KI-generierte Inhalte können fehlerhaft se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90842966" name="Grafik 1190842966" descr="Ein Bild, das Kreis, Symbol, Clipart, Grafiken enthält.&#10;&#10;KI-generierte Inhalte können fehlerhaft sein."/>
                    <pic:cNvPicPr>
                      <a:picLocks noChangeAspect="1" noChangeArrowheads="1"/>
                    </pic:cNvPicPr>
                  </pic:nvPicPr>
                  <pic:blipFill>
                    <a:blip r:embed="rId17">
                      <a:extLst>
                        <a:ext uri="{28A0092B-C50C-407E-A947-70E740481C1C}">
                          <a14:useLocalDpi xmlns:a14="http://schemas.microsoft.com/office/drawing/2010/main" val="0"/>
                        </a:ext>
                      </a:extLst>
                    </a:blip>
                    <a:stretch>
                      <a:fillRect/>
                    </a:stretch>
                  </pic:blipFill>
                  <pic:spPr bwMode="auto">
                    <a:xfrm>
                      <a:off x="0" y="0"/>
                      <a:ext cx="492760" cy="492760"/>
                    </a:xfrm>
                    <a:prstGeom prst="rect">
                      <a:avLst/>
                    </a:prstGeom>
                    <a:noFill/>
                    <a:ln>
                      <a:noFill/>
                    </a:ln>
                  </pic:spPr>
                </pic:pic>
              </a:graphicData>
            </a:graphic>
          </wp:anchor>
        </w:drawing>
      </w:r>
    </w:p>
    <w:tbl>
      <w:tblPr>
        <w:tblStyle w:val="Tabellenraster"/>
        <w:tblW w:w="9072" w:type="dxa"/>
        <w:tblBorders>
          <w:top w:val="single" w:sz="18" w:space="0" w:color="FFD320"/>
          <w:left w:val="single" w:sz="18" w:space="0" w:color="FFD320"/>
          <w:bottom w:val="single" w:sz="18" w:space="0" w:color="FFD320"/>
          <w:right w:val="single" w:sz="18" w:space="0" w:color="FFD320"/>
          <w:insideH w:val="single" w:sz="18" w:space="0" w:color="FFD320"/>
          <w:insideV w:val="none" w:sz="0" w:space="0" w:color="auto"/>
        </w:tblBorders>
        <w:shd w:val="clear" w:color="auto" w:fill="FFFFCC"/>
        <w:tblCellMar>
          <w:top w:w="113" w:type="dxa"/>
          <w:bottom w:w="113" w:type="dxa"/>
        </w:tblCellMar>
        <w:tblLook w:val="04A0" w:firstRow="1" w:lastRow="0" w:firstColumn="1" w:lastColumn="0" w:noHBand="0" w:noVBand="1"/>
      </w:tblPr>
      <w:tblGrid>
        <w:gridCol w:w="9072"/>
      </w:tblGrid>
      <w:tr w:rsidR="009126E9" w:rsidRPr="0004025D" w14:paraId="7FB63CD8" w14:textId="77777777" w:rsidTr="008A0662">
        <w:tc>
          <w:tcPr>
            <w:tcW w:w="9026" w:type="dxa"/>
            <w:shd w:val="clear" w:color="auto" w:fill="FFFFCC"/>
          </w:tcPr>
          <w:p w14:paraId="49D9C3AE" w14:textId="77777777" w:rsidR="009126E9" w:rsidRPr="00B55D4A" w:rsidRDefault="009126E9" w:rsidP="0090741D">
            <w:pPr>
              <w:pStyle w:val="ML-Standard"/>
              <w:rPr>
                <w:b/>
                <w:bCs/>
              </w:rPr>
            </w:pPr>
            <w:r w:rsidRPr="00B55D4A">
              <w:rPr>
                <w:b/>
                <w:bCs/>
              </w:rPr>
              <w:t>Gruppenergebnis</w:t>
            </w:r>
          </w:p>
          <w:p w14:paraId="4234D403" w14:textId="77777777" w:rsidR="009126E9" w:rsidRPr="0004025D" w:rsidRDefault="009126E9" w:rsidP="0090741D">
            <w:pPr>
              <w:pStyle w:val="ML-Standard"/>
            </w:pPr>
            <w:r>
              <w:t xml:space="preserve">Fasst hier eure </w:t>
            </w:r>
            <w:r w:rsidRPr="0004025D">
              <w:t xml:space="preserve">Ergebnisse aus den Aufgaben </w:t>
            </w:r>
            <w:r>
              <w:t>1</w:t>
            </w:r>
            <w:r w:rsidRPr="0004025D">
              <w:t>.</w:t>
            </w:r>
            <w:r>
              <w:t>1</w:t>
            </w:r>
            <w:r w:rsidRPr="0004025D">
              <w:t xml:space="preserve"> bis </w:t>
            </w:r>
            <w:r>
              <w:t>1</w:t>
            </w:r>
            <w:r w:rsidRPr="0004025D">
              <w:t>.</w:t>
            </w:r>
            <w:r>
              <w:t>9</w:t>
            </w:r>
            <w:r w:rsidRPr="0004025D">
              <w:t xml:space="preserve"> zusammen.</w:t>
            </w:r>
          </w:p>
        </w:tc>
      </w:tr>
      <w:tr w:rsidR="009126E9" w:rsidRPr="0004025D" w14:paraId="4B94F30B" w14:textId="77777777" w:rsidTr="008A0662">
        <w:tc>
          <w:tcPr>
            <w:tcW w:w="9026" w:type="dxa"/>
            <w:shd w:val="clear" w:color="auto" w:fill="FFFFCC"/>
          </w:tcPr>
          <w:p w14:paraId="0D492ECC" w14:textId="77777777" w:rsidR="009126E9" w:rsidRPr="00DE67E6" w:rsidRDefault="009126E9" w:rsidP="0090741D">
            <w:pPr>
              <w:pStyle w:val="ML-Aufgabe-Gruppenergebnis"/>
              <w:rPr>
                <w:b/>
                <w:bCs/>
                <w:color w:val="000000" w:themeColor="text1"/>
              </w:rPr>
            </w:pPr>
            <w:r w:rsidRPr="00DE67E6">
              <w:rPr>
                <w:color w:val="000000" w:themeColor="text1"/>
              </w:rPr>
              <w:t>1.10</w:t>
            </w:r>
            <w:r w:rsidRPr="00DE67E6">
              <w:rPr>
                <w:color w:val="000000" w:themeColor="text1"/>
              </w:rPr>
              <w:tab/>
              <w:t>Warum können manche Figuren, die keine Kreis sind, trotzdem gut rollen?</w:t>
            </w:r>
          </w:p>
        </w:tc>
      </w:tr>
      <w:tr w:rsidR="009126E9" w:rsidRPr="0004025D" w14:paraId="331AAC1D" w14:textId="77777777" w:rsidTr="008A0662">
        <w:trPr>
          <w:trHeight w:val="2835"/>
        </w:trPr>
        <w:tc>
          <w:tcPr>
            <w:tcW w:w="9026" w:type="dxa"/>
          </w:tcPr>
          <w:p w14:paraId="2C3CC9E9" w14:textId="77777777" w:rsidR="009126E9" w:rsidRPr="00974DAD" w:rsidRDefault="009126E9" w:rsidP="0090741D">
            <w:pPr>
              <w:pStyle w:val="ML-Standard"/>
            </w:pPr>
          </w:p>
        </w:tc>
      </w:tr>
    </w:tbl>
    <w:p w14:paraId="12CC54E6" w14:textId="77777777" w:rsidR="00A6155B" w:rsidRPr="0004025D" w:rsidRDefault="00A6155B" w:rsidP="00B13AA1">
      <w:pPr>
        <w:pStyle w:val="ML-Standard"/>
      </w:pPr>
    </w:p>
    <w:p w14:paraId="43E1AE82" w14:textId="77777777" w:rsidR="00CC0A27" w:rsidRDefault="00CC0A27" w:rsidP="007A0461">
      <w:pPr>
        <w:pStyle w:val="ML-Standard"/>
        <w:sectPr w:rsidR="00CC0A27" w:rsidSect="0020057D">
          <w:headerReference w:type="default" r:id="rId39"/>
          <w:pgSz w:w="11906" w:h="16838"/>
          <w:pgMar w:top="1417" w:right="1417" w:bottom="1134" w:left="1417" w:header="708" w:footer="794" w:gutter="0"/>
          <w:cols w:space="708"/>
          <w:docGrid w:linePitch="360"/>
        </w:sectPr>
      </w:pPr>
    </w:p>
    <w:p w14:paraId="0930C89A" w14:textId="3AC086B7" w:rsidR="000A04F7" w:rsidRDefault="000A04F7">
      <w:pPr>
        <w:tabs>
          <w:tab w:val="clear" w:pos="709"/>
        </w:tabs>
        <w:spacing w:after="200" w:line="276" w:lineRule="auto"/>
        <w:jc w:val="left"/>
        <w:rPr>
          <w:rFonts w:cs="Arial"/>
        </w:rPr>
      </w:pPr>
      <w:r>
        <w:rPr>
          <w:noProof/>
        </w:rPr>
        <w:lastRenderedPageBreak/>
        <w:drawing>
          <wp:anchor distT="0" distB="0" distL="114300" distR="114300" simplePos="0" relativeHeight="251805696" behindDoc="0" locked="0" layoutInCell="1" allowOverlap="1" wp14:anchorId="06FCF586" wp14:editId="50D80E7E">
            <wp:simplePos x="0" y="0"/>
            <wp:positionH relativeFrom="column">
              <wp:posOffset>-635</wp:posOffset>
            </wp:positionH>
            <wp:positionV relativeFrom="paragraph">
              <wp:posOffset>1183511</wp:posOffset>
            </wp:positionV>
            <wp:extent cx="5760720" cy="5836920"/>
            <wp:effectExtent l="0" t="0" r="0" b="0"/>
            <wp:wrapNone/>
            <wp:docPr id="1049224909" name="Grafik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49224909" name="Grafik 1049224909"/>
                    <pic:cNvPicPr/>
                  </pic:nvPicPr>
                  <pic:blipFill>
                    <a:blip r:embed="rId40"/>
                    <a:stretch>
                      <a:fillRect/>
                    </a:stretch>
                  </pic:blipFill>
                  <pic:spPr>
                    <a:xfrm>
                      <a:off x="0" y="0"/>
                      <a:ext cx="5760720" cy="5836920"/>
                    </a:xfrm>
                    <a:prstGeom prst="rect">
                      <a:avLst/>
                    </a:prstGeom>
                  </pic:spPr>
                </pic:pic>
              </a:graphicData>
            </a:graphic>
            <wp14:sizeRelH relativeFrom="page">
              <wp14:pctWidth>0</wp14:pctWidth>
            </wp14:sizeRelH>
            <wp14:sizeRelV relativeFrom="page">
              <wp14:pctHeight>0</wp14:pctHeight>
            </wp14:sizeRelV>
          </wp:anchor>
        </w:drawing>
      </w:r>
      <w:r>
        <w:br w:type="page"/>
      </w:r>
    </w:p>
    <w:p w14:paraId="43F0787C" w14:textId="27948EA3" w:rsidR="00B94109" w:rsidRDefault="00CF4491" w:rsidP="00A878D5">
      <w:pPr>
        <w:pStyle w:val="ML-Zwischentext"/>
      </w:pPr>
      <w:r w:rsidRPr="00CF4491">
        <w:lastRenderedPageBreak/>
        <w:t>Nachdem ihr nun gelernt habt, was Gleichdicks sind, könnt ihr in dieser Aufgabe herausfinden, wie man solche Gleichdicks konstruieren kann. Hier ist nochmal ein Gleichdick abgebildet:</w:t>
      </w:r>
    </w:p>
    <w:p w14:paraId="5E0DBA39" w14:textId="5D99378C" w:rsidR="00E15307" w:rsidRDefault="00241ED1" w:rsidP="00241ED1">
      <w:pPr>
        <w:pStyle w:val="ML-Standard"/>
        <w:jc w:val="center"/>
      </w:pPr>
      <w:r>
        <w:rPr>
          <w:noProof/>
        </w:rPr>
        <w:drawing>
          <wp:inline distT="0" distB="0" distL="0" distR="0" wp14:anchorId="59F4E1D4" wp14:editId="22887868">
            <wp:extent cx="3046606" cy="2894274"/>
            <wp:effectExtent l="0" t="0" r="1905" b="1905"/>
            <wp:docPr id="594394862" name="Bild 4" descr="F:\Studium\Landau\Jobs\Mathe-Labor\Station Gleichdicks\Simulationen neu\ReuleauxDreieck.ep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F:\Studium\Landau\Jobs\Mathe-Labor\Station Gleichdicks\Simulationen neu\ReuleauxDreieck.eps"/>
                    <pic:cNvPicPr>
                      <a:picLocks noChangeAspect="1" noChangeArrowheads="1"/>
                    </pic:cNvPicPr>
                  </pic:nvPicPr>
                  <pic:blipFill>
                    <a:blip r:embed="rId26"/>
                    <a:srcRect/>
                    <a:stretch>
                      <a:fillRect/>
                    </a:stretch>
                  </pic:blipFill>
                  <pic:spPr bwMode="auto">
                    <a:xfrm>
                      <a:off x="0" y="0"/>
                      <a:ext cx="3092098" cy="2937492"/>
                    </a:xfrm>
                    <a:prstGeom prst="rect">
                      <a:avLst/>
                    </a:prstGeom>
                    <a:noFill/>
                    <a:ln w="9525">
                      <a:noFill/>
                      <a:miter lim="800000"/>
                      <a:headEnd/>
                      <a:tailEnd/>
                    </a:ln>
                  </pic:spPr>
                </pic:pic>
              </a:graphicData>
            </a:graphic>
          </wp:inline>
        </w:drawing>
      </w:r>
    </w:p>
    <w:p w14:paraId="7B4AFCEB" w14:textId="7F7EAA6C" w:rsidR="00CD6BB8" w:rsidRDefault="00E27373" w:rsidP="00D0043B">
      <w:pPr>
        <w:pStyle w:val="ML-Aufgabe"/>
      </w:pPr>
      <w:r w:rsidRPr="00475C34">
        <w:rPr>
          <w:noProof/>
        </w:rPr>
        <w:drawing>
          <wp:anchor distT="0" distB="0" distL="114300" distR="114300" simplePos="0" relativeHeight="251764736" behindDoc="0" locked="0" layoutInCell="1" allowOverlap="1" wp14:anchorId="4AF25EBA" wp14:editId="24E302BA">
            <wp:simplePos x="0" y="0"/>
            <wp:positionH relativeFrom="column">
              <wp:posOffset>6019800</wp:posOffset>
            </wp:positionH>
            <wp:positionV relativeFrom="paragraph">
              <wp:posOffset>303742</wp:posOffset>
            </wp:positionV>
            <wp:extent cx="492760" cy="492760"/>
            <wp:effectExtent l="0" t="0" r="2540" b="2540"/>
            <wp:wrapNone/>
            <wp:docPr id="35" name="Bild 1"/>
            <wp:cNvGraphicFramePr/>
            <a:graphic xmlns:a="http://schemas.openxmlformats.org/drawingml/2006/main">
              <a:graphicData uri="http://schemas.openxmlformats.org/drawingml/2006/picture">
                <pic:pic xmlns:pic="http://schemas.openxmlformats.org/drawingml/2006/picture">
                  <pic:nvPicPr>
                    <pic:cNvPr id="0" name="Picture 3" descr="C:\Users\Sebastian\Desktop\Vorlagen\Fragezeichen.png"/>
                    <pic:cNvPicPr>
                      <a:picLocks noChangeAspect="1" noChangeArrowheads="1"/>
                    </pic:cNvPicPr>
                  </pic:nvPicPr>
                  <pic:blipFill>
                    <a:blip r:embed="rId18">
                      <a:extLst>
                        <a:ext uri="{28A0092B-C50C-407E-A947-70E740481C1C}">
                          <a14:useLocalDpi xmlns:a14="http://schemas.microsoft.com/office/drawing/2010/main" val="0"/>
                        </a:ext>
                      </a:extLst>
                    </a:blip>
                    <a:stretch>
                      <a:fillRect/>
                    </a:stretch>
                  </pic:blipFill>
                  <pic:spPr bwMode="auto">
                    <a:xfrm>
                      <a:off x="0" y="0"/>
                      <a:ext cx="492760" cy="492760"/>
                    </a:xfrm>
                    <a:prstGeom prst="rect">
                      <a:avLst/>
                    </a:prstGeom>
                    <a:noFill/>
                    <a:ln w="9525">
                      <a:noFill/>
                      <a:miter lim="800000"/>
                      <a:headEnd/>
                      <a:tailEnd/>
                    </a:ln>
                  </pic:spPr>
                </pic:pic>
              </a:graphicData>
            </a:graphic>
            <wp14:sizeRelV relativeFrom="margin">
              <wp14:pctHeight>0</wp14:pctHeight>
            </wp14:sizeRelV>
          </wp:anchor>
        </w:drawing>
      </w:r>
      <w:r w:rsidR="00CD6BB8" w:rsidRPr="00475C34">
        <w:t>2.1</w:t>
      </w:r>
      <w:r w:rsidR="00CD6BB8" w:rsidRPr="00475C34">
        <w:tab/>
      </w:r>
      <w:r w:rsidR="00D639CA" w:rsidRPr="00D639CA">
        <w:t xml:space="preserve">Habt ihr eine Idee, wie man das Gleichdick </w:t>
      </w:r>
      <w:r w:rsidR="00DE2593">
        <w:t>a</w:t>
      </w:r>
      <w:r w:rsidR="00D639CA" w:rsidRPr="00D639CA">
        <w:t>us einfachen Figuren konstruieren</w:t>
      </w:r>
      <w:r w:rsidR="00A15432">
        <w:t xml:space="preserve"> könnte</w:t>
      </w:r>
      <w:r w:rsidR="00D639CA" w:rsidRPr="00D639CA">
        <w:t xml:space="preserve">? Ihr </w:t>
      </w:r>
      <w:r w:rsidR="00A15432">
        <w:t xml:space="preserve">könnt </w:t>
      </w:r>
      <w:r w:rsidR="00D639CA" w:rsidRPr="00D639CA">
        <w:t xml:space="preserve">dazu </w:t>
      </w:r>
      <w:r w:rsidR="002C2000">
        <w:t xml:space="preserve">oben in </w:t>
      </w:r>
      <w:r w:rsidR="00D639CA" w:rsidRPr="00D639CA">
        <w:t xml:space="preserve">das Gleichdick </w:t>
      </w:r>
      <w:r w:rsidR="002C2000">
        <w:t>z</w:t>
      </w:r>
      <w:r w:rsidR="002C2000" w:rsidRPr="00D639CA">
        <w:t>eichnen</w:t>
      </w:r>
      <w:r w:rsidR="00D639CA" w:rsidRPr="00D639CA">
        <w:t>.</w:t>
      </w:r>
      <w:r w:rsidR="00144A36">
        <w:tab/>
      </w:r>
      <w:r w:rsidR="00144A36">
        <w:br/>
      </w:r>
      <w:r w:rsidR="00D639CA" w:rsidRPr="00D639CA">
        <w:t>Schreibt hier eure Ideen auf</w:t>
      </w:r>
      <w:r w:rsidR="00144A36">
        <w:t>.</w:t>
      </w:r>
    </w:p>
    <w:tbl>
      <w:tblPr>
        <w:tblStyle w:val="Tabellenraster"/>
        <w:tblW w:w="9072" w:type="dxa"/>
        <w:tblLook w:val="04A0" w:firstRow="1" w:lastRow="0" w:firstColumn="1" w:lastColumn="0" w:noHBand="0" w:noVBand="1"/>
      </w:tblPr>
      <w:tblGrid>
        <w:gridCol w:w="9072"/>
      </w:tblGrid>
      <w:tr w:rsidR="00BD5B42" w14:paraId="4F9A88B8" w14:textId="77777777" w:rsidTr="003C72CA">
        <w:trPr>
          <w:trHeight w:val="5839"/>
        </w:trPr>
        <w:tc>
          <w:tcPr>
            <w:tcW w:w="9062" w:type="dxa"/>
          </w:tcPr>
          <w:p w14:paraId="06D5B557" w14:textId="5B630F5C" w:rsidR="00475C34" w:rsidRDefault="00475C34" w:rsidP="00EB7DFF">
            <w:pPr>
              <w:pStyle w:val="ML-Standard"/>
            </w:pPr>
          </w:p>
        </w:tc>
      </w:tr>
    </w:tbl>
    <w:p w14:paraId="6E8CC877" w14:textId="77777777" w:rsidR="000B4F2D" w:rsidRDefault="000B4F2D">
      <w:pPr>
        <w:tabs>
          <w:tab w:val="clear" w:pos="709"/>
        </w:tabs>
        <w:spacing w:after="200" w:line="276" w:lineRule="auto"/>
        <w:jc w:val="left"/>
      </w:pPr>
      <w:r>
        <w:br w:type="page"/>
      </w:r>
    </w:p>
    <w:p w14:paraId="66825E79" w14:textId="1B4C6171" w:rsidR="000B4F2D" w:rsidRDefault="00107280" w:rsidP="00071595">
      <w:pPr>
        <w:pStyle w:val="ML-Zwischentext"/>
      </w:pPr>
      <w:r w:rsidRPr="00FA6084">
        <w:rPr>
          <w:noProof/>
          <w:szCs w:val="24"/>
        </w:rPr>
        <w:lastRenderedPageBreak/>
        <w:drawing>
          <wp:anchor distT="0" distB="0" distL="114300" distR="114300" simplePos="0" relativeHeight="251792384" behindDoc="0" locked="0" layoutInCell="1" allowOverlap="1" wp14:anchorId="08E3E0AB" wp14:editId="69C81863">
            <wp:simplePos x="0" y="0"/>
            <wp:positionH relativeFrom="column">
              <wp:posOffset>6011334</wp:posOffset>
            </wp:positionH>
            <wp:positionV relativeFrom="paragraph">
              <wp:posOffset>537845</wp:posOffset>
            </wp:positionV>
            <wp:extent cx="492760" cy="492760"/>
            <wp:effectExtent l="0" t="0" r="2540" b="2540"/>
            <wp:wrapNone/>
            <wp:docPr id="2062278739" name="Grafik 11" descr="Ein Bild, das Clipart, Cartoon, Grafiken, Symbol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Grafik 11" descr="Ein Bild, das Clipart, Cartoon, Grafiken, Symbol enthält.&#10;&#10;Automatisch generierte Beschreibung"/>
                    <pic:cNvPicPr/>
                  </pic:nvPicPr>
                  <pic:blipFill>
                    <a:blip r:embed="rId15">
                      <a:extLst>
                        <a:ext uri="{28A0092B-C50C-407E-A947-70E740481C1C}">
                          <a14:useLocalDpi xmlns:a14="http://schemas.microsoft.com/office/drawing/2010/main" val="0"/>
                        </a:ext>
                      </a:extLst>
                    </a:blip>
                    <a:stretch>
                      <a:fillRect/>
                    </a:stretch>
                  </pic:blipFill>
                  <pic:spPr>
                    <a:xfrm>
                      <a:off x="0" y="0"/>
                      <a:ext cx="492760" cy="492760"/>
                    </a:xfrm>
                    <a:prstGeom prst="rect">
                      <a:avLst/>
                    </a:prstGeom>
                  </pic:spPr>
                </pic:pic>
              </a:graphicData>
            </a:graphic>
            <wp14:sizeRelH relativeFrom="margin">
              <wp14:pctWidth>0</wp14:pctWidth>
            </wp14:sizeRelH>
            <wp14:sizeRelV relativeFrom="margin">
              <wp14:pctHeight>0</wp14:pctHeight>
            </wp14:sizeRelV>
          </wp:anchor>
        </w:drawing>
      </w:r>
      <w:r w:rsidR="009E48BC" w:rsidRPr="009E48BC">
        <w:t xml:space="preserve">Das </w:t>
      </w:r>
      <w:r w:rsidR="009E48BC" w:rsidRPr="00071595">
        <w:rPr>
          <w:b/>
          <w:bCs/>
          <w:color w:val="095EBC"/>
        </w:rPr>
        <w:t>Reuleaux-Dreieck</w:t>
      </w:r>
      <w:r w:rsidR="009E48BC" w:rsidRPr="009E48BC">
        <w:t xml:space="preserve"> (auch gleichseitiges Kreisbogendreieck genannt) ist</w:t>
      </w:r>
      <w:r w:rsidR="00C8093E">
        <w:t>, abgese</w:t>
      </w:r>
      <w:r w:rsidR="00C8093E">
        <w:softHyphen/>
        <w:t xml:space="preserve">hen vom </w:t>
      </w:r>
      <w:r w:rsidR="00C8093E" w:rsidRPr="009E48BC">
        <w:t>Kreis</w:t>
      </w:r>
      <w:r w:rsidR="00C8093E">
        <w:t>,</w:t>
      </w:r>
      <w:r w:rsidR="00C8093E" w:rsidRPr="009E48BC">
        <w:t xml:space="preserve"> </w:t>
      </w:r>
      <w:r w:rsidR="009E48BC" w:rsidRPr="009E48BC">
        <w:t xml:space="preserve">das einfachste Gleichdick. Es entsteht aus einem </w:t>
      </w:r>
      <w:r w:rsidR="00B35A9D">
        <w:t>Dreieck, bei dem alle Seiten gleich lang sind</w:t>
      </w:r>
      <w:r w:rsidR="00610876">
        <w:t>.</w:t>
      </w:r>
      <w:r w:rsidR="00B35A9D">
        <w:t xml:space="preserve"> </w:t>
      </w:r>
      <w:r w:rsidR="00610876">
        <w:t>M</w:t>
      </w:r>
      <w:r w:rsidR="00C203EB">
        <w:t xml:space="preserve">an nennt so ein Dreieck </w:t>
      </w:r>
      <w:r w:rsidR="00C203EB" w:rsidRPr="00A96C72">
        <w:rPr>
          <w:b/>
          <w:bCs/>
          <w:color w:val="095EBC"/>
        </w:rPr>
        <w:t>gleichseitig</w:t>
      </w:r>
      <w:r w:rsidR="009E48BC" w:rsidRPr="009E48BC">
        <w:t>.</w:t>
      </w:r>
    </w:p>
    <w:p w14:paraId="61F731FE" w14:textId="022602F8" w:rsidR="00610876" w:rsidRDefault="00415C35" w:rsidP="00F624A7">
      <w:pPr>
        <w:pStyle w:val="ML-berschrift"/>
      </w:pPr>
      <w:r w:rsidRPr="00415C35">
        <w:t>Experiment 3: Konstruktion eines Reuleaux-Dreiecks</w:t>
      </w:r>
    </w:p>
    <w:tbl>
      <w:tblPr>
        <w:tblStyle w:val="Tabellenraster"/>
        <w:tblW w:w="9072" w:type="dxa"/>
        <w:tblBorders>
          <w:top w:val="single" w:sz="24" w:space="0" w:color="095EBC"/>
          <w:left w:val="single" w:sz="24" w:space="0" w:color="095EBC"/>
          <w:bottom w:val="single" w:sz="24" w:space="0" w:color="095EBC"/>
          <w:right w:val="single" w:sz="24" w:space="0" w:color="095EBC"/>
          <w:insideH w:val="none" w:sz="0" w:space="0" w:color="auto"/>
          <w:insideV w:val="none" w:sz="0" w:space="0" w:color="auto"/>
        </w:tblBorders>
        <w:shd w:val="clear" w:color="auto" w:fill="FFFFFF" w:themeFill="background1"/>
        <w:tblCellMar>
          <w:top w:w="113" w:type="dxa"/>
          <w:left w:w="170" w:type="dxa"/>
          <w:bottom w:w="113" w:type="dxa"/>
        </w:tblCellMar>
        <w:tblLook w:val="04A0" w:firstRow="1" w:lastRow="0" w:firstColumn="1" w:lastColumn="0" w:noHBand="0" w:noVBand="1"/>
      </w:tblPr>
      <w:tblGrid>
        <w:gridCol w:w="5162"/>
        <w:gridCol w:w="3910"/>
      </w:tblGrid>
      <w:tr w:rsidR="00E05580" w:rsidRPr="0004025D" w14:paraId="7FA9DE1B" w14:textId="77777777" w:rsidTr="003C72CA">
        <w:trPr>
          <w:trHeight w:val="1701"/>
        </w:trPr>
        <w:tc>
          <w:tcPr>
            <w:tcW w:w="5780" w:type="dxa"/>
            <w:shd w:val="clear" w:color="auto" w:fill="FFFFFF" w:themeFill="background1"/>
          </w:tcPr>
          <w:p w14:paraId="35C55751" w14:textId="77777777" w:rsidR="00E05580" w:rsidRPr="0004025D" w:rsidRDefault="00E05580" w:rsidP="00E64BA8">
            <w:pPr>
              <w:pStyle w:val="ML-Materialkasten-Titel"/>
            </w:pPr>
            <w:r w:rsidRPr="0004025D">
              <w:t>Material</w:t>
            </w:r>
          </w:p>
          <w:p w14:paraId="7A1CF9CC" w14:textId="77777777" w:rsidR="004F4357" w:rsidRDefault="004F4357" w:rsidP="004F4357">
            <w:pPr>
              <w:pStyle w:val="ML-Aufzhlung"/>
            </w:pPr>
            <w:r>
              <w:t>Zirkel mit Aufsatz</w:t>
            </w:r>
          </w:p>
          <w:p w14:paraId="44A7EF09" w14:textId="77777777" w:rsidR="004F4357" w:rsidRDefault="004F4357" w:rsidP="004F4357">
            <w:pPr>
              <w:pStyle w:val="ML-Aufzhlung"/>
            </w:pPr>
            <w:r>
              <w:t>Fine Liner</w:t>
            </w:r>
          </w:p>
          <w:p w14:paraId="76FA0782" w14:textId="798A03B5" w:rsidR="00E05580" w:rsidRPr="0004025D" w:rsidRDefault="004F4357" w:rsidP="004F4357">
            <w:pPr>
              <w:pStyle w:val="ML-Aufzhlung"/>
            </w:pPr>
            <w:r>
              <w:t>Unterlage</w:t>
            </w:r>
          </w:p>
        </w:tc>
        <w:tc>
          <w:tcPr>
            <w:tcW w:w="3232" w:type="dxa"/>
            <w:shd w:val="clear" w:color="auto" w:fill="FFFFFF" w:themeFill="background1"/>
            <w:vAlign w:val="center"/>
          </w:tcPr>
          <w:p w14:paraId="70FEF27F" w14:textId="24C36B4A" w:rsidR="00E05580" w:rsidRPr="0004025D" w:rsidRDefault="001201D4" w:rsidP="00E64BA8">
            <w:pPr>
              <w:pStyle w:val="Ml-Impressum"/>
            </w:pPr>
            <w:r>
              <w:rPr>
                <w:rFonts w:cs="Arial"/>
                <w:noProof/>
              </w:rPr>
              <w:drawing>
                <wp:inline distT="0" distB="0" distL="0" distR="0" wp14:anchorId="77F7AF6D" wp14:editId="30F3191C">
                  <wp:extent cx="2306378" cy="1224000"/>
                  <wp:effectExtent l="0" t="0" r="0" b="0"/>
                  <wp:docPr id="1" name="Grafik 1" descr="Ein Bild, das Büroausstattung, Stift, Schreibwaren, Bürobedarf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Grafik 1" descr="Ein Bild, das Büroausstattung, Stift, Schreibwaren, Bürobedarf enthält.&#10;&#10;Automatisch generierte Beschreibung"/>
                          <pic:cNvPicPr/>
                        </pic:nvPicPr>
                        <pic:blipFill>
                          <a:blip r:embed="rId41"/>
                          <a:stretch>
                            <a:fillRect/>
                          </a:stretch>
                        </pic:blipFill>
                        <pic:spPr>
                          <a:xfrm>
                            <a:off x="0" y="0"/>
                            <a:ext cx="2306378" cy="1224000"/>
                          </a:xfrm>
                          <a:prstGeom prst="rect">
                            <a:avLst/>
                          </a:prstGeom>
                        </pic:spPr>
                      </pic:pic>
                    </a:graphicData>
                  </a:graphic>
                </wp:inline>
              </w:drawing>
            </w:r>
          </w:p>
        </w:tc>
      </w:tr>
    </w:tbl>
    <w:p w14:paraId="58DA27C8" w14:textId="77777777" w:rsidR="00FF7871" w:rsidRDefault="00FF7871">
      <w:pPr>
        <w:tabs>
          <w:tab w:val="clear" w:pos="709"/>
        </w:tabs>
        <w:spacing w:after="200" w:line="276" w:lineRule="auto"/>
        <w:jc w:val="left"/>
      </w:pPr>
      <w:r>
        <w:br w:type="page"/>
      </w:r>
    </w:p>
    <w:p w14:paraId="767BEAEF" w14:textId="305A1865" w:rsidR="00CD6BB8" w:rsidRDefault="00CD6BB8" w:rsidP="00D0043B">
      <w:pPr>
        <w:pStyle w:val="ML-Aufgabe"/>
      </w:pPr>
      <w:r w:rsidRPr="00475C34">
        <w:lastRenderedPageBreak/>
        <w:t>2.2</w:t>
      </w:r>
      <w:r w:rsidRPr="00475C34">
        <w:tab/>
      </w:r>
      <w:r w:rsidR="00E17EEA" w:rsidRPr="00E17EEA">
        <w:t>Geht als Nächstes die folgenden Punkte Schritt für Schritt durch, um das Reuleaux-Dreieck zu konstruieren.</w:t>
      </w:r>
    </w:p>
    <w:p w14:paraId="7B052D22" w14:textId="4D11D41C" w:rsidR="00D83099" w:rsidRDefault="00D83099" w:rsidP="00E8794A">
      <w:pPr>
        <w:pStyle w:val="ML-Standard"/>
        <w:numPr>
          <w:ilvl w:val="0"/>
          <w:numId w:val="14"/>
        </w:numPr>
        <w:tabs>
          <w:tab w:val="clear" w:pos="709"/>
        </w:tabs>
        <w:ind w:left="1134" w:hanging="425"/>
        <w:jc w:val="left"/>
      </w:pPr>
      <w:r>
        <w:t>Legt eine Unterlage unter das Arbeitsheft.</w:t>
      </w:r>
    </w:p>
    <w:p w14:paraId="10A166D8" w14:textId="4003060C" w:rsidR="00D83099" w:rsidRDefault="00D83099" w:rsidP="00FF7871">
      <w:pPr>
        <w:pStyle w:val="ML-Standard"/>
        <w:numPr>
          <w:ilvl w:val="0"/>
          <w:numId w:val="14"/>
        </w:numPr>
        <w:tabs>
          <w:tab w:val="clear" w:pos="709"/>
        </w:tabs>
        <w:spacing w:before="120"/>
        <w:ind w:left="1134" w:hanging="425"/>
        <w:jc w:val="left"/>
      </w:pPr>
      <w:r>
        <w:t xml:space="preserve">Stecht mit der Zirkelspitze in den Punkt </w:t>
      </w:r>
      <w:r w:rsidRPr="00C01CD4">
        <w:rPr>
          <w:rFonts w:cs="Arial"/>
          <w:b/>
          <w:bCs/>
          <w:color w:val="095EBC"/>
        </w:rPr>
        <w:t>A</w:t>
      </w:r>
      <w:r>
        <w:t xml:space="preserve"> des Dreiecks.</w:t>
      </w:r>
    </w:p>
    <w:p w14:paraId="1AF318C1" w14:textId="4F0BC5F6" w:rsidR="00D83099" w:rsidRDefault="00D83099" w:rsidP="00FF7871">
      <w:pPr>
        <w:pStyle w:val="ML-Standard"/>
        <w:numPr>
          <w:ilvl w:val="0"/>
          <w:numId w:val="14"/>
        </w:numPr>
        <w:tabs>
          <w:tab w:val="clear" w:pos="709"/>
        </w:tabs>
        <w:spacing w:before="120"/>
        <w:ind w:left="1134" w:hanging="425"/>
        <w:jc w:val="left"/>
      </w:pPr>
      <w:r>
        <w:t xml:space="preserve">Dreht am </w:t>
      </w:r>
      <w:proofErr w:type="spellStart"/>
      <w:r>
        <w:t>Verstellrad</w:t>
      </w:r>
      <w:proofErr w:type="spellEnd"/>
      <w:r>
        <w:t xml:space="preserve"> des Zirkels, bis die Spitze</w:t>
      </w:r>
      <w:r w:rsidR="00E8794A">
        <w:br/>
      </w:r>
      <w:r>
        <w:t>des Fine Liners einen anderen Punkt berührt.</w:t>
      </w:r>
    </w:p>
    <w:p w14:paraId="7B0964FF" w14:textId="77777777" w:rsidR="00D83099" w:rsidRDefault="00D83099" w:rsidP="00FF7871">
      <w:pPr>
        <w:pStyle w:val="ML-Standard"/>
        <w:numPr>
          <w:ilvl w:val="0"/>
          <w:numId w:val="14"/>
        </w:numPr>
        <w:tabs>
          <w:tab w:val="clear" w:pos="709"/>
        </w:tabs>
        <w:spacing w:before="120"/>
        <w:ind w:left="1134" w:hanging="425"/>
        <w:jc w:val="left"/>
      </w:pPr>
      <w:r>
        <w:t>Zeichnet nun einen Kreis mit dem eingestellten Radius.</w:t>
      </w:r>
    </w:p>
    <w:p w14:paraId="0C1B8A9A" w14:textId="11B652C6" w:rsidR="00E27BE9" w:rsidRDefault="00D83099" w:rsidP="00FF7871">
      <w:pPr>
        <w:pStyle w:val="ML-Standard"/>
        <w:numPr>
          <w:ilvl w:val="0"/>
          <w:numId w:val="14"/>
        </w:numPr>
        <w:tabs>
          <w:tab w:val="clear" w:pos="709"/>
        </w:tabs>
        <w:spacing w:before="120"/>
        <w:ind w:left="1134" w:hanging="425"/>
        <w:jc w:val="left"/>
      </w:pPr>
      <w:r>
        <w:t xml:space="preserve">Stecht mit der Zirkelspitze in Punkt </w:t>
      </w:r>
      <w:r w:rsidRPr="00C01CD4">
        <w:rPr>
          <w:rFonts w:cs="Arial"/>
          <w:b/>
          <w:bCs/>
          <w:color w:val="095EBC"/>
        </w:rPr>
        <w:t>B</w:t>
      </w:r>
      <w:r>
        <w:t xml:space="preserve"> und </w:t>
      </w:r>
      <w:r w:rsidRPr="00C01CD4">
        <w:rPr>
          <w:rFonts w:cs="Arial"/>
          <w:b/>
          <w:bCs/>
          <w:color w:val="095EBC"/>
        </w:rPr>
        <w:t>C</w:t>
      </w:r>
      <w:r>
        <w:t xml:space="preserve"> und zeichnet</w:t>
      </w:r>
      <w:r w:rsidR="0008233E">
        <w:br/>
      </w:r>
      <w:r>
        <w:t>dort ebenfalls einen Kreis mit dem eingestellten Radius.</w:t>
      </w:r>
    </w:p>
    <w:p w14:paraId="556D2B27" w14:textId="77777777" w:rsidR="0053346B" w:rsidRDefault="0053346B" w:rsidP="0053346B">
      <w:pPr>
        <w:pStyle w:val="ML-Standard"/>
      </w:pPr>
    </w:p>
    <w:p w14:paraId="787B89D8" w14:textId="77777777" w:rsidR="0053346B" w:rsidRDefault="0053346B" w:rsidP="0053346B">
      <w:pPr>
        <w:pStyle w:val="ML-Standard"/>
      </w:pPr>
    </w:p>
    <w:p w14:paraId="1616A46B" w14:textId="77777777" w:rsidR="0053346B" w:rsidRDefault="0053346B" w:rsidP="0053346B">
      <w:pPr>
        <w:pStyle w:val="ML-Standard"/>
      </w:pPr>
    </w:p>
    <w:p w14:paraId="192328C9" w14:textId="77777777" w:rsidR="0053346B" w:rsidRDefault="0053346B" w:rsidP="0053346B">
      <w:pPr>
        <w:pStyle w:val="ML-Standard"/>
      </w:pPr>
    </w:p>
    <w:p w14:paraId="2C945A21" w14:textId="77777777" w:rsidR="0053346B" w:rsidRDefault="0053346B" w:rsidP="0053346B">
      <w:pPr>
        <w:pStyle w:val="ML-Standard"/>
      </w:pPr>
    </w:p>
    <w:p w14:paraId="268D452C" w14:textId="77777777" w:rsidR="0053346B" w:rsidRDefault="0053346B" w:rsidP="0053346B">
      <w:pPr>
        <w:pStyle w:val="ML-Standard"/>
      </w:pPr>
    </w:p>
    <w:p w14:paraId="636901F5" w14:textId="7F1FECE4" w:rsidR="0053346B" w:rsidRDefault="00AC636B" w:rsidP="00232CB0">
      <w:pPr>
        <w:pStyle w:val="ML-Standard"/>
        <w:jc w:val="center"/>
      </w:pPr>
      <w:r>
        <w:rPr>
          <w:noProof/>
        </w:rPr>
        <w:drawing>
          <wp:inline distT="0" distB="0" distL="0" distR="0" wp14:anchorId="06CFE875" wp14:editId="15AAA845">
            <wp:extent cx="3783765" cy="3609712"/>
            <wp:effectExtent l="0" t="0" r="7620" b="0"/>
            <wp:docPr id="1869593681" name="Grafik 7" descr="Ein Bild, das Reihe, Dreieck enthält.&#10;&#10;KI-generierte Inhalte können fehlerhaft se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69593681" name="Grafik 7" descr="Ein Bild, das Reihe, Dreieck enthält.&#10;&#10;KI-generierte Inhalte können fehlerhaft sein."/>
                    <pic:cNvPicPr/>
                  </pic:nvPicPr>
                  <pic:blipFill>
                    <a:blip r:embed="rId42"/>
                    <a:stretch>
                      <a:fillRect/>
                    </a:stretch>
                  </pic:blipFill>
                  <pic:spPr>
                    <a:xfrm>
                      <a:off x="0" y="0"/>
                      <a:ext cx="3783765" cy="3609712"/>
                    </a:xfrm>
                    <a:prstGeom prst="rect">
                      <a:avLst/>
                    </a:prstGeom>
                  </pic:spPr>
                </pic:pic>
              </a:graphicData>
            </a:graphic>
          </wp:inline>
        </w:drawing>
      </w:r>
    </w:p>
    <w:p w14:paraId="5A0A13F4" w14:textId="77777777" w:rsidR="0053346B" w:rsidRDefault="0053346B" w:rsidP="0053346B">
      <w:pPr>
        <w:pStyle w:val="ML-Standard"/>
      </w:pPr>
    </w:p>
    <w:p w14:paraId="1FC06913" w14:textId="77777777" w:rsidR="0053346B" w:rsidRDefault="0053346B" w:rsidP="0053346B">
      <w:pPr>
        <w:pStyle w:val="ML-Standard"/>
      </w:pPr>
    </w:p>
    <w:p w14:paraId="57F1F914" w14:textId="77777777" w:rsidR="0053346B" w:rsidRDefault="0053346B" w:rsidP="0053346B">
      <w:pPr>
        <w:pStyle w:val="ML-Standard"/>
      </w:pPr>
    </w:p>
    <w:p w14:paraId="58380338" w14:textId="77777777" w:rsidR="0053346B" w:rsidRDefault="0053346B" w:rsidP="0053346B">
      <w:pPr>
        <w:pStyle w:val="ML-Standard"/>
      </w:pPr>
    </w:p>
    <w:p w14:paraId="3406FC41" w14:textId="77777777" w:rsidR="00526C13" w:rsidRDefault="00526C13" w:rsidP="0053346B">
      <w:pPr>
        <w:pStyle w:val="ML-Standard"/>
      </w:pPr>
    </w:p>
    <w:p w14:paraId="63BB83D3" w14:textId="31DE4EC1" w:rsidR="00B55C48" w:rsidRDefault="00526C13" w:rsidP="003229B7">
      <w:pPr>
        <w:pStyle w:val="ML-Aufgabe"/>
      </w:pPr>
      <w:r>
        <w:t>2.3</w:t>
      </w:r>
      <w:r>
        <w:tab/>
      </w:r>
      <w:r w:rsidRPr="00526C13">
        <w:t>Das Gleichdick sollte nun zu sehen sein. Könnt ihr dieses erkennen? Zeichnet das Gleichdick mit einer Farbe eurer Wahl nach.</w:t>
      </w:r>
      <w:r w:rsidR="00B55C48">
        <w:br w:type="page"/>
      </w:r>
    </w:p>
    <w:tbl>
      <w:tblPr>
        <w:tblStyle w:val="Tabellenraster"/>
        <w:tblW w:w="907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802"/>
        <w:gridCol w:w="1572"/>
        <w:gridCol w:w="1698"/>
      </w:tblGrid>
      <w:tr w:rsidR="00B47C0F" w14:paraId="5E0ED86E" w14:textId="77777777" w:rsidTr="00473487">
        <w:tc>
          <w:tcPr>
            <w:tcW w:w="5796" w:type="dxa"/>
            <w:tcMar>
              <w:left w:w="0" w:type="dxa"/>
              <w:right w:w="170" w:type="dxa"/>
            </w:tcMar>
          </w:tcPr>
          <w:p w14:paraId="700E27F1" w14:textId="6420A264" w:rsidR="00B47C0F" w:rsidRDefault="00E42A90" w:rsidP="00B47C0F">
            <w:pPr>
              <w:pStyle w:val="ML-Standard"/>
            </w:pPr>
            <w:r w:rsidRPr="003229B7">
              <w:lastRenderedPageBreak/>
              <w:t xml:space="preserve">Ihr habt in Aufgabe 2.2 ein </w:t>
            </w:r>
            <w:r w:rsidRPr="00672FB4">
              <w:rPr>
                <w:b/>
                <w:bCs/>
                <w:color w:val="095EBC"/>
              </w:rPr>
              <w:t>regelmäßiges Gleichdick</w:t>
            </w:r>
            <w:r w:rsidRPr="003229B7">
              <w:t xml:space="preserve"> konstruiert. Ein regelmäßiges Gleic</w:t>
            </w:r>
            <w:r>
              <w:t>h</w:t>
            </w:r>
            <w:r w:rsidRPr="003229B7">
              <w:t>dick ergibt sich aus einem regelmäßigen Vieleck, wie zum Beispiel einem gleichseitigen Dreieck oder einem gleichseiti</w:t>
            </w:r>
            <w:r w:rsidR="0008684B">
              <w:softHyphen/>
            </w:r>
            <w:r w:rsidRPr="003229B7">
              <w:t>gen Fünfeck.</w:t>
            </w:r>
            <w:r w:rsidR="00E924F5">
              <w:tab/>
            </w:r>
            <w:r w:rsidR="00E924F5">
              <w:br/>
            </w:r>
            <w:r w:rsidRPr="003229B7">
              <w:t>Die Abbildungen zeigen solche Gleichdicks.</w:t>
            </w:r>
          </w:p>
        </w:tc>
        <w:tc>
          <w:tcPr>
            <w:tcW w:w="1570" w:type="dxa"/>
            <w:vAlign w:val="center"/>
          </w:tcPr>
          <w:p w14:paraId="6A1F411C" w14:textId="0378A9FC" w:rsidR="00B47C0F" w:rsidRDefault="00B47C0F" w:rsidP="00762707">
            <w:pPr>
              <w:pStyle w:val="ML-Standard"/>
              <w:jc w:val="center"/>
            </w:pPr>
            <w:r>
              <w:rPr>
                <w:b/>
                <w:noProof/>
                <w:color w:val="000000" w:themeColor="text1"/>
              </w:rPr>
              <w:drawing>
                <wp:inline distT="0" distB="0" distL="0" distR="0" wp14:anchorId="471DEAC9" wp14:editId="61C4EA5F">
                  <wp:extent cx="859367" cy="951845"/>
                  <wp:effectExtent l="0" t="0" r="0" b="1270"/>
                  <wp:docPr id="117332591" name="Grafik 9" descr="Ein Bild, das Text, Screenshot, Schrift, Zahl enthält.&#10;&#10;KI-generierte Inhalte können fehlerhaft se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925783" name="Grafik 9" descr="Ein Bild, das Text, Screenshot, Schrift, Zahl enthält.&#10;&#10;KI-generierte Inhalte können fehlerhaft sein."/>
                          <pic:cNvPicPr/>
                        </pic:nvPicPr>
                        <pic:blipFill rotWithShape="1">
                          <a:blip r:embed="rId37"/>
                          <a:srcRect l="25914" t="42952" r="62834" b="37844"/>
                          <a:stretch>
                            <a:fillRect/>
                          </a:stretch>
                        </pic:blipFill>
                        <pic:spPr bwMode="auto">
                          <a:xfrm>
                            <a:off x="0" y="0"/>
                            <a:ext cx="860370" cy="952956"/>
                          </a:xfrm>
                          <a:prstGeom prst="rect">
                            <a:avLst/>
                          </a:prstGeom>
                          <a:ln>
                            <a:noFill/>
                          </a:ln>
                          <a:extLst>
                            <a:ext uri="{53640926-AAD7-44D8-BBD7-CCE9431645EC}">
                              <a14:shadowObscured xmlns:a14="http://schemas.microsoft.com/office/drawing/2010/main"/>
                            </a:ext>
                          </a:extLst>
                        </pic:spPr>
                      </pic:pic>
                    </a:graphicData>
                  </a:graphic>
                </wp:inline>
              </w:drawing>
            </w:r>
          </w:p>
        </w:tc>
        <w:tc>
          <w:tcPr>
            <w:tcW w:w="1696" w:type="dxa"/>
            <w:vAlign w:val="center"/>
          </w:tcPr>
          <w:p w14:paraId="4C11B30D" w14:textId="32986D54" w:rsidR="00B47C0F" w:rsidRDefault="00B47C0F" w:rsidP="00762707">
            <w:pPr>
              <w:pStyle w:val="ML-Standard"/>
              <w:jc w:val="center"/>
            </w:pPr>
            <w:r>
              <w:rPr>
                <w:b/>
                <w:noProof/>
                <w:color w:val="000000" w:themeColor="text1"/>
              </w:rPr>
              <w:drawing>
                <wp:inline distT="0" distB="0" distL="0" distR="0" wp14:anchorId="1CA6F520" wp14:editId="4C169CA6">
                  <wp:extent cx="931334" cy="951230"/>
                  <wp:effectExtent l="0" t="0" r="2540" b="1270"/>
                  <wp:docPr id="289903131" name="Grafik 9" descr="Ein Bild, das Text, Screenshot, Schrift, Zahl enthält.&#10;&#10;KI-generierte Inhalte können fehlerhaft se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925783" name="Grafik 9" descr="Ein Bild, das Text, Screenshot, Schrift, Zahl enthält.&#10;&#10;KI-generierte Inhalte können fehlerhaft sein."/>
                          <pic:cNvPicPr/>
                        </pic:nvPicPr>
                        <pic:blipFill rotWithShape="1">
                          <a:blip r:embed="rId37"/>
                          <a:srcRect l="71366" t="42952" r="16432" b="37844"/>
                          <a:stretch>
                            <a:fillRect/>
                          </a:stretch>
                        </pic:blipFill>
                        <pic:spPr bwMode="auto">
                          <a:xfrm>
                            <a:off x="0" y="0"/>
                            <a:ext cx="933024" cy="952956"/>
                          </a:xfrm>
                          <a:prstGeom prst="rect">
                            <a:avLst/>
                          </a:prstGeom>
                          <a:ln>
                            <a:noFill/>
                          </a:ln>
                          <a:extLst>
                            <a:ext uri="{53640926-AAD7-44D8-BBD7-CCE9431645EC}">
                              <a14:shadowObscured xmlns:a14="http://schemas.microsoft.com/office/drawing/2010/main"/>
                            </a:ext>
                          </a:extLst>
                        </pic:spPr>
                      </pic:pic>
                    </a:graphicData>
                  </a:graphic>
                </wp:inline>
              </w:drawing>
            </w:r>
          </w:p>
        </w:tc>
      </w:tr>
    </w:tbl>
    <w:p w14:paraId="04D6744E" w14:textId="7F0B6F3E" w:rsidR="00091150" w:rsidRDefault="00722F5C" w:rsidP="00762707">
      <w:pPr>
        <w:pStyle w:val="ML-Aufgabe"/>
      </w:pPr>
      <w:r w:rsidRPr="00475C34">
        <w:rPr>
          <w:noProof/>
        </w:rPr>
        <w:drawing>
          <wp:anchor distT="0" distB="0" distL="114300" distR="114300" simplePos="0" relativeHeight="251835392" behindDoc="0" locked="0" layoutInCell="1" allowOverlap="1" wp14:anchorId="731BF926" wp14:editId="7ECC686B">
            <wp:simplePos x="0" y="0"/>
            <wp:positionH relativeFrom="column">
              <wp:posOffset>6010507</wp:posOffset>
            </wp:positionH>
            <wp:positionV relativeFrom="paragraph">
              <wp:posOffset>261418</wp:posOffset>
            </wp:positionV>
            <wp:extent cx="492760" cy="492760"/>
            <wp:effectExtent l="0" t="0" r="2540" b="2540"/>
            <wp:wrapNone/>
            <wp:docPr id="396403705" name="Bild 1" descr="Ein Bild, das Symbol, Grafiken, Logo, Schrift enthält.&#10;&#10;KI-generierte Inhalte können fehlerhaft sein."/>
            <wp:cNvGraphicFramePr/>
            <a:graphic xmlns:a="http://schemas.openxmlformats.org/drawingml/2006/main">
              <a:graphicData uri="http://schemas.openxmlformats.org/drawingml/2006/picture">
                <pic:pic xmlns:pic="http://schemas.openxmlformats.org/drawingml/2006/picture">
                  <pic:nvPicPr>
                    <pic:cNvPr id="1334231957" name="Bild 1" descr="Ein Bild, das Symbol, Grafiken, Logo, Schrift enthält.&#10;&#10;KI-generierte Inhalte können fehlerhaft sein."/>
                    <pic:cNvPicPr>
                      <a:picLocks noChangeAspect="1" noChangeArrowheads="1"/>
                    </pic:cNvPicPr>
                  </pic:nvPicPr>
                  <pic:blipFill>
                    <a:blip r:embed="rId18">
                      <a:extLst>
                        <a:ext uri="{28A0092B-C50C-407E-A947-70E740481C1C}">
                          <a14:useLocalDpi xmlns:a14="http://schemas.microsoft.com/office/drawing/2010/main" val="0"/>
                        </a:ext>
                      </a:extLst>
                    </a:blip>
                    <a:stretch>
                      <a:fillRect/>
                    </a:stretch>
                  </pic:blipFill>
                  <pic:spPr bwMode="auto">
                    <a:xfrm>
                      <a:off x="0" y="0"/>
                      <a:ext cx="492760" cy="492760"/>
                    </a:xfrm>
                    <a:prstGeom prst="rect">
                      <a:avLst/>
                    </a:prstGeom>
                    <a:noFill/>
                    <a:ln w="9525">
                      <a:noFill/>
                      <a:miter lim="800000"/>
                      <a:headEnd/>
                      <a:tailEnd/>
                    </a:ln>
                  </pic:spPr>
                </pic:pic>
              </a:graphicData>
            </a:graphic>
            <wp14:sizeRelV relativeFrom="margin">
              <wp14:pctHeight>0</wp14:pctHeight>
            </wp14:sizeRelV>
          </wp:anchor>
        </w:drawing>
      </w:r>
      <w:r w:rsidR="00D17905">
        <w:t>2.4</w:t>
      </w:r>
      <w:r w:rsidR="00D17905">
        <w:tab/>
      </w:r>
      <w:r w:rsidR="00023B23" w:rsidRPr="00023B23">
        <w:t xml:space="preserve">Habt ihr eine Idee, wie man die Konstruktion regelmäßiger Gleichdicks </w:t>
      </w:r>
      <w:r w:rsidR="0094406D" w:rsidRPr="00023B23">
        <w:t xml:space="preserve">einfacher </w:t>
      </w:r>
      <w:r w:rsidR="0094406D">
        <w:t>als</w:t>
      </w:r>
      <w:r w:rsidR="0094406D" w:rsidRPr="00023B23">
        <w:t xml:space="preserve"> </w:t>
      </w:r>
      <w:r w:rsidR="00023B23" w:rsidRPr="00023B23">
        <w:t>in Aufgabe 2.2 gestalten kann? Notiert hier euren Vorschlag</w:t>
      </w:r>
      <w:r w:rsidR="00023B23">
        <w:t>.</w:t>
      </w:r>
    </w:p>
    <w:tbl>
      <w:tblPr>
        <w:tblStyle w:val="Tabellenraster"/>
        <w:tblW w:w="9072" w:type="dxa"/>
        <w:tblLook w:val="04A0" w:firstRow="1" w:lastRow="0" w:firstColumn="1" w:lastColumn="0" w:noHBand="0" w:noVBand="1"/>
      </w:tblPr>
      <w:tblGrid>
        <w:gridCol w:w="9072"/>
      </w:tblGrid>
      <w:tr w:rsidR="0094406D" w14:paraId="559551AE" w14:textId="77777777" w:rsidTr="00473487">
        <w:trPr>
          <w:trHeight w:val="2835"/>
        </w:trPr>
        <w:tc>
          <w:tcPr>
            <w:tcW w:w="9062" w:type="dxa"/>
          </w:tcPr>
          <w:p w14:paraId="2FBBE036" w14:textId="77777777" w:rsidR="0094406D" w:rsidRDefault="0094406D" w:rsidP="00E64BA8">
            <w:pPr>
              <w:pStyle w:val="ML-Standard"/>
            </w:pPr>
          </w:p>
        </w:tc>
      </w:tr>
    </w:tbl>
    <w:p w14:paraId="1881A4E6" w14:textId="77777777" w:rsidR="00021CAB" w:rsidRDefault="00021CAB">
      <w:pPr>
        <w:tabs>
          <w:tab w:val="clear" w:pos="709"/>
        </w:tabs>
        <w:spacing w:after="200" w:line="276" w:lineRule="auto"/>
        <w:jc w:val="left"/>
      </w:pPr>
      <w:r>
        <w:br w:type="page"/>
      </w:r>
    </w:p>
    <w:p w14:paraId="29596B41" w14:textId="35CB0BD5" w:rsidR="0053346B" w:rsidRDefault="007A46BC" w:rsidP="005E4558">
      <w:pPr>
        <w:pStyle w:val="ML-Zwischentext"/>
      </w:pPr>
      <w:r w:rsidRPr="00FA6084">
        <w:rPr>
          <w:noProof/>
          <w:szCs w:val="24"/>
        </w:rPr>
        <w:lastRenderedPageBreak/>
        <w:drawing>
          <wp:anchor distT="0" distB="0" distL="114300" distR="114300" simplePos="0" relativeHeight="251794432" behindDoc="0" locked="0" layoutInCell="1" allowOverlap="1" wp14:anchorId="594888AA" wp14:editId="308D248D">
            <wp:simplePos x="0" y="0"/>
            <wp:positionH relativeFrom="column">
              <wp:posOffset>6019800</wp:posOffset>
            </wp:positionH>
            <wp:positionV relativeFrom="paragraph">
              <wp:posOffset>571711</wp:posOffset>
            </wp:positionV>
            <wp:extent cx="492760" cy="492760"/>
            <wp:effectExtent l="0" t="0" r="2540" b="2540"/>
            <wp:wrapNone/>
            <wp:docPr id="598552843" name="Grafik 11" descr="Ein Bild, das Clipart, Cartoon, Grafiken, Symbol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Grafik 11" descr="Ein Bild, das Clipart, Cartoon, Grafiken, Symbol enthält.&#10;&#10;Automatisch generierte Beschreibung"/>
                    <pic:cNvPicPr/>
                  </pic:nvPicPr>
                  <pic:blipFill>
                    <a:blip r:embed="rId15">
                      <a:extLst>
                        <a:ext uri="{28A0092B-C50C-407E-A947-70E740481C1C}">
                          <a14:useLocalDpi xmlns:a14="http://schemas.microsoft.com/office/drawing/2010/main" val="0"/>
                        </a:ext>
                      </a:extLst>
                    </a:blip>
                    <a:stretch>
                      <a:fillRect/>
                    </a:stretch>
                  </pic:blipFill>
                  <pic:spPr>
                    <a:xfrm>
                      <a:off x="0" y="0"/>
                      <a:ext cx="492760" cy="492760"/>
                    </a:xfrm>
                    <a:prstGeom prst="rect">
                      <a:avLst/>
                    </a:prstGeom>
                  </pic:spPr>
                </pic:pic>
              </a:graphicData>
            </a:graphic>
            <wp14:sizeRelH relativeFrom="margin">
              <wp14:pctWidth>0</wp14:pctWidth>
            </wp14:sizeRelH>
            <wp14:sizeRelV relativeFrom="margin">
              <wp14:pctHeight>0</wp14:pctHeight>
            </wp14:sizeRelV>
          </wp:anchor>
        </w:drawing>
      </w:r>
      <w:r w:rsidR="005E4558" w:rsidRPr="005E4558">
        <w:t>Ihr habt bestimmt festgestellt, dass es reicht jeweils nur den Kreisbogen durch die beiden gegenüberliegenden Punkte zu zeichnen. Diese Erkenntnis kann euch beim nächsten Experiment helfen.</w:t>
      </w:r>
    </w:p>
    <w:p w14:paraId="56D381CB" w14:textId="5AEC4976" w:rsidR="00B55C48" w:rsidRPr="00F624A7" w:rsidRDefault="009A67DF" w:rsidP="00F624A7">
      <w:pPr>
        <w:pStyle w:val="ML-berschrift"/>
      </w:pPr>
      <w:r w:rsidRPr="00F624A7">
        <w:t>Experiment 4: Konstruktion weiterer Gleichdicks</w:t>
      </w:r>
    </w:p>
    <w:tbl>
      <w:tblPr>
        <w:tblStyle w:val="Tabellenraster"/>
        <w:tblW w:w="9072" w:type="dxa"/>
        <w:tblBorders>
          <w:top w:val="single" w:sz="24" w:space="0" w:color="095EBC"/>
          <w:left w:val="single" w:sz="24" w:space="0" w:color="095EBC"/>
          <w:bottom w:val="single" w:sz="24" w:space="0" w:color="095EBC"/>
          <w:right w:val="single" w:sz="24" w:space="0" w:color="095EBC"/>
          <w:insideH w:val="none" w:sz="0" w:space="0" w:color="auto"/>
          <w:insideV w:val="none" w:sz="0" w:space="0" w:color="auto"/>
        </w:tblBorders>
        <w:shd w:val="clear" w:color="auto" w:fill="FFFFFF" w:themeFill="background1"/>
        <w:tblCellMar>
          <w:top w:w="113" w:type="dxa"/>
          <w:left w:w="170" w:type="dxa"/>
          <w:bottom w:w="113" w:type="dxa"/>
        </w:tblCellMar>
        <w:tblLook w:val="04A0" w:firstRow="1" w:lastRow="0" w:firstColumn="1" w:lastColumn="0" w:noHBand="0" w:noVBand="1"/>
      </w:tblPr>
      <w:tblGrid>
        <w:gridCol w:w="5149"/>
        <w:gridCol w:w="3923"/>
      </w:tblGrid>
      <w:tr w:rsidR="007A46BC" w:rsidRPr="0004025D" w14:paraId="471AD8D6" w14:textId="77777777" w:rsidTr="00473487">
        <w:trPr>
          <w:trHeight w:val="1701"/>
        </w:trPr>
        <w:tc>
          <w:tcPr>
            <w:tcW w:w="5780" w:type="dxa"/>
            <w:shd w:val="clear" w:color="auto" w:fill="FFFFFF" w:themeFill="background1"/>
          </w:tcPr>
          <w:p w14:paraId="2D3B06D5" w14:textId="77777777" w:rsidR="007A46BC" w:rsidRPr="0004025D" w:rsidRDefault="007A46BC" w:rsidP="00E64BA8">
            <w:pPr>
              <w:pStyle w:val="ML-Materialkasten-Titel"/>
            </w:pPr>
            <w:r w:rsidRPr="0004025D">
              <w:t>Material</w:t>
            </w:r>
          </w:p>
          <w:p w14:paraId="4C7AE77F" w14:textId="77777777" w:rsidR="00650556" w:rsidRDefault="00650556" w:rsidP="00473487">
            <w:pPr>
              <w:pStyle w:val="ML-Aufzhlung"/>
              <w:ind w:left="290" w:hanging="290"/>
            </w:pPr>
            <w:r>
              <w:t>Zirkel mit Aufsatz</w:t>
            </w:r>
          </w:p>
          <w:p w14:paraId="220FD9B7" w14:textId="77777777" w:rsidR="00650556" w:rsidRDefault="00650556" w:rsidP="00473487">
            <w:pPr>
              <w:pStyle w:val="ML-Aufzhlung"/>
              <w:ind w:left="290" w:hanging="290"/>
            </w:pPr>
            <w:r>
              <w:t>Fine Liner</w:t>
            </w:r>
          </w:p>
          <w:p w14:paraId="342D37CB" w14:textId="55200E81" w:rsidR="007A46BC" w:rsidRPr="0004025D" w:rsidRDefault="00650556" w:rsidP="00473487">
            <w:pPr>
              <w:pStyle w:val="ML-Aufzhlung"/>
              <w:ind w:left="290" w:hanging="290"/>
            </w:pPr>
            <w:r>
              <w:t>Unterlage</w:t>
            </w:r>
          </w:p>
        </w:tc>
        <w:tc>
          <w:tcPr>
            <w:tcW w:w="3232" w:type="dxa"/>
            <w:shd w:val="clear" w:color="auto" w:fill="FFFFFF" w:themeFill="background1"/>
            <w:vAlign w:val="center"/>
          </w:tcPr>
          <w:p w14:paraId="45C2393E" w14:textId="5D8F34DC" w:rsidR="007A46BC" w:rsidRPr="0004025D" w:rsidRDefault="003823ED" w:rsidP="00E64BA8">
            <w:pPr>
              <w:pStyle w:val="Ml-Impressum"/>
            </w:pPr>
            <w:r>
              <w:rPr>
                <w:b/>
                <w:noProof/>
              </w:rPr>
              <w:drawing>
                <wp:inline distT="0" distB="0" distL="0" distR="0" wp14:anchorId="59EBBC94" wp14:editId="3E46E91C">
                  <wp:extent cx="2314575" cy="1543049"/>
                  <wp:effectExtent l="0" t="0" r="0" b="635"/>
                  <wp:docPr id="24" name="Grafik 24" descr="Ein Bild, das Büroausstattung, Schreibwaren, Kinderkunst, Bürobedarf enthält.&#10;&#10;KI-generierte Inhalte können fehlerhaft se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Grafik 24" descr="Ein Bild, das Büroausstattung, Schreibwaren, Kinderkunst, Bürobedarf enthält.&#10;&#10;KI-generierte Inhalte können fehlerhaft sein."/>
                          <pic:cNvPicPr/>
                        </pic:nvPicPr>
                        <pic:blipFill>
                          <a:blip r:embed="rId43" cstate="print">
                            <a:extLst>
                              <a:ext uri="{BEBA8EAE-BF5A-486C-A8C5-ECC9F3942E4B}">
                                <a14:imgProps xmlns:a14="http://schemas.microsoft.com/office/drawing/2010/main">
                                  <a14:imgLayer r:embed="rId44">
                                    <a14:imgEffect>
                                      <a14:brightnessContrast bright="40000"/>
                                    </a14:imgEffect>
                                  </a14:imgLayer>
                                </a14:imgProps>
                              </a:ext>
                              <a:ext uri="{28A0092B-C50C-407E-A947-70E740481C1C}">
                                <a14:useLocalDpi xmlns:a14="http://schemas.microsoft.com/office/drawing/2010/main" val="0"/>
                              </a:ext>
                            </a:extLst>
                          </a:blip>
                          <a:stretch>
                            <a:fillRect/>
                          </a:stretch>
                        </pic:blipFill>
                        <pic:spPr>
                          <a:xfrm>
                            <a:off x="0" y="0"/>
                            <a:ext cx="2323520" cy="1549012"/>
                          </a:xfrm>
                          <a:prstGeom prst="rect">
                            <a:avLst/>
                          </a:prstGeom>
                        </pic:spPr>
                      </pic:pic>
                    </a:graphicData>
                  </a:graphic>
                </wp:inline>
              </w:drawing>
            </w:r>
          </w:p>
        </w:tc>
      </w:tr>
    </w:tbl>
    <w:p w14:paraId="6BFD775C" w14:textId="6A9AB1BB" w:rsidR="007A46BC" w:rsidRDefault="009C45BE" w:rsidP="003823ED">
      <w:pPr>
        <w:pStyle w:val="ML-Aufgabe"/>
      </w:pPr>
      <w:r w:rsidRPr="00475C34">
        <w:rPr>
          <w:noProof/>
        </w:rPr>
        <w:drawing>
          <wp:anchor distT="0" distB="0" distL="114300" distR="114300" simplePos="0" relativeHeight="251796480" behindDoc="0" locked="0" layoutInCell="1" allowOverlap="1" wp14:anchorId="72A7C841" wp14:editId="1DF0EFC1">
            <wp:simplePos x="0" y="0"/>
            <wp:positionH relativeFrom="column">
              <wp:posOffset>6019800</wp:posOffset>
            </wp:positionH>
            <wp:positionV relativeFrom="paragraph">
              <wp:posOffset>249131</wp:posOffset>
            </wp:positionV>
            <wp:extent cx="492760" cy="492760"/>
            <wp:effectExtent l="0" t="0" r="2540" b="2540"/>
            <wp:wrapNone/>
            <wp:docPr id="1334231957" name="Bild 1" descr="Ein Bild, das Symbol, Grafiken, Logo, Schrift enthält.&#10;&#10;KI-generierte Inhalte können fehlerhaft sein."/>
            <wp:cNvGraphicFramePr/>
            <a:graphic xmlns:a="http://schemas.openxmlformats.org/drawingml/2006/main">
              <a:graphicData uri="http://schemas.openxmlformats.org/drawingml/2006/picture">
                <pic:pic xmlns:pic="http://schemas.openxmlformats.org/drawingml/2006/picture">
                  <pic:nvPicPr>
                    <pic:cNvPr id="1334231957" name="Bild 1" descr="Ein Bild, das Symbol, Grafiken, Logo, Schrift enthält.&#10;&#10;KI-generierte Inhalte können fehlerhaft sein."/>
                    <pic:cNvPicPr>
                      <a:picLocks noChangeAspect="1" noChangeArrowheads="1"/>
                    </pic:cNvPicPr>
                  </pic:nvPicPr>
                  <pic:blipFill>
                    <a:blip r:embed="rId18">
                      <a:extLst>
                        <a:ext uri="{28A0092B-C50C-407E-A947-70E740481C1C}">
                          <a14:useLocalDpi xmlns:a14="http://schemas.microsoft.com/office/drawing/2010/main" val="0"/>
                        </a:ext>
                      </a:extLst>
                    </a:blip>
                    <a:stretch>
                      <a:fillRect/>
                    </a:stretch>
                  </pic:blipFill>
                  <pic:spPr bwMode="auto">
                    <a:xfrm>
                      <a:off x="0" y="0"/>
                      <a:ext cx="492760" cy="492760"/>
                    </a:xfrm>
                    <a:prstGeom prst="rect">
                      <a:avLst/>
                    </a:prstGeom>
                    <a:noFill/>
                    <a:ln w="9525">
                      <a:noFill/>
                      <a:miter lim="800000"/>
                      <a:headEnd/>
                      <a:tailEnd/>
                    </a:ln>
                  </pic:spPr>
                </pic:pic>
              </a:graphicData>
            </a:graphic>
            <wp14:sizeRelV relativeFrom="margin">
              <wp14:pctHeight>0</wp14:pctHeight>
            </wp14:sizeRelV>
          </wp:anchor>
        </w:drawing>
      </w:r>
      <w:r w:rsidR="003823ED">
        <w:t>2.5</w:t>
      </w:r>
      <w:r w:rsidR="003823ED">
        <w:tab/>
      </w:r>
      <w:r w:rsidR="00F35067" w:rsidRPr="00F35067">
        <w:t xml:space="preserve">Versucht nun weitere regelmäßige Gleichdicks wie im letzten Experiment 3 zu konstruieren. Teilt euch dazu in zwei </w:t>
      </w:r>
      <w:r w:rsidR="00F35067" w:rsidRPr="008E25F5">
        <w:rPr>
          <w:b/>
          <w:bCs/>
        </w:rPr>
        <w:t>Gruppen</w:t>
      </w:r>
      <w:r w:rsidR="008E25F5" w:rsidRPr="008E25F5">
        <w:rPr>
          <w:b/>
          <w:bCs/>
        </w:rPr>
        <w:t xml:space="preserve"> </w:t>
      </w:r>
      <m:oMath>
        <m:borderBox>
          <m:borderBoxPr>
            <m:ctrlPr>
              <w:rPr>
                <w:rFonts w:ascii="Cambria Math" w:hAnsi="Cambria Math"/>
                <w:b/>
                <w:bCs/>
                <w:i/>
              </w:rPr>
            </m:ctrlPr>
          </m:borderBoxPr>
          <m:e>
            <m:r>
              <m:rPr>
                <m:sty m:val="bi"/>
              </m:rPr>
              <w:rPr>
                <w:rFonts w:ascii="Cambria Math" w:hAnsi="Cambria Math"/>
              </w:rPr>
              <m:t>1</m:t>
            </m:r>
          </m:e>
        </m:borderBox>
      </m:oMath>
      <w:r w:rsidR="00F35067">
        <w:t xml:space="preserve"> </w:t>
      </w:r>
      <w:r w:rsidR="00F35067" w:rsidRPr="00F35067">
        <w:t>und</w:t>
      </w:r>
      <w:r w:rsidR="008E25F5">
        <w:t xml:space="preserve"> </w:t>
      </w:r>
      <m:oMath>
        <m:borderBox>
          <m:borderBoxPr>
            <m:ctrlPr>
              <w:rPr>
                <w:rFonts w:ascii="Cambria Math" w:hAnsi="Cambria Math"/>
                <w:b/>
                <w:bCs/>
                <w:i/>
              </w:rPr>
            </m:ctrlPr>
          </m:borderBoxPr>
          <m:e>
            <m:r>
              <m:rPr>
                <m:sty m:val="bi"/>
              </m:rPr>
              <w:rPr>
                <w:rFonts w:ascii="Cambria Math" w:hAnsi="Cambria Math"/>
              </w:rPr>
              <m:t>2</m:t>
            </m:r>
          </m:e>
        </m:borderBox>
      </m:oMath>
      <w:r w:rsidR="00F35067" w:rsidRPr="00F35067">
        <w:t xml:space="preserve"> auf.</w:t>
      </w:r>
      <w:r w:rsidR="007A6DBA">
        <w:tab/>
      </w:r>
      <w:r w:rsidR="00D74D62">
        <w:br/>
      </w:r>
      <w:r w:rsidR="00D74D62">
        <w:br/>
      </w:r>
      <w:r w:rsidR="00F35067" w:rsidRPr="00D74D62">
        <w:rPr>
          <w:b/>
        </w:rPr>
        <w:t xml:space="preserve">Gruppe </w:t>
      </w:r>
      <m:oMath>
        <m:borderBox>
          <m:borderBoxPr>
            <m:ctrlPr>
              <w:rPr>
                <w:rFonts w:ascii="Cambria Math" w:hAnsi="Cambria Math"/>
                <w:b/>
                <w:bCs/>
                <w:i/>
              </w:rPr>
            </m:ctrlPr>
          </m:borderBoxPr>
          <m:e>
            <m:r>
              <m:rPr>
                <m:sty m:val="bi"/>
              </m:rPr>
              <w:rPr>
                <w:rFonts w:ascii="Cambria Math" w:hAnsi="Cambria Math"/>
              </w:rPr>
              <m:t>1</m:t>
            </m:r>
          </m:e>
        </m:borderBox>
      </m:oMath>
      <w:r w:rsidR="00F35067" w:rsidRPr="00F35067">
        <w:t xml:space="preserve"> versucht aus den regelmäßigen Vielecken auf </w:t>
      </w:r>
      <w:r w:rsidR="00E57366">
        <w:t xml:space="preserve">den </w:t>
      </w:r>
      <w:r w:rsidR="00F35067" w:rsidRPr="00F35067">
        <w:t>Seite</w:t>
      </w:r>
      <w:r w:rsidR="00E57366">
        <w:t>n</w:t>
      </w:r>
      <w:r w:rsidR="00F35067" w:rsidRPr="00F35067">
        <w:t xml:space="preserve"> </w:t>
      </w:r>
      <w:r w:rsidR="009274C9">
        <w:t>1</w:t>
      </w:r>
      <w:r w:rsidR="004A4C5A">
        <w:t>3</w:t>
      </w:r>
      <w:r w:rsidR="00F35067" w:rsidRPr="00F35067">
        <w:t xml:space="preserve"> und </w:t>
      </w:r>
      <w:r w:rsidR="009274C9">
        <w:t>1</w:t>
      </w:r>
      <w:r w:rsidR="004A4C5A">
        <w:t>4</w:t>
      </w:r>
      <w:r w:rsidR="00F35067" w:rsidRPr="00F35067">
        <w:t xml:space="preserve"> ein regelmäßiges Gleichdick zu konstruieren.</w:t>
      </w:r>
      <w:r w:rsidR="007A6DBA">
        <w:tab/>
      </w:r>
      <w:r w:rsidR="00D74D62">
        <w:br/>
      </w:r>
      <w:r w:rsidR="00D74D62">
        <w:br/>
      </w:r>
      <w:r w:rsidR="00F35067" w:rsidRPr="007A6DBA">
        <w:rPr>
          <w:b/>
        </w:rPr>
        <w:t xml:space="preserve">Gruppe </w:t>
      </w:r>
      <m:oMath>
        <m:borderBox>
          <m:borderBoxPr>
            <m:ctrlPr>
              <w:rPr>
                <w:rFonts w:ascii="Cambria Math" w:hAnsi="Cambria Math"/>
                <w:b/>
                <w:bCs/>
                <w:i/>
              </w:rPr>
            </m:ctrlPr>
          </m:borderBoxPr>
          <m:e>
            <m:r>
              <m:rPr>
                <m:sty m:val="bi"/>
              </m:rPr>
              <w:rPr>
                <w:rFonts w:ascii="Cambria Math" w:hAnsi="Cambria Math"/>
              </w:rPr>
              <m:t>2</m:t>
            </m:r>
          </m:e>
        </m:borderBox>
      </m:oMath>
      <w:r w:rsidR="00F35067" w:rsidRPr="00F35067">
        <w:t xml:space="preserve"> versucht </w:t>
      </w:r>
      <w:r w:rsidR="00E57366">
        <w:t>gleichzeitig</w:t>
      </w:r>
      <w:r w:rsidR="00F35067" w:rsidRPr="00F35067">
        <w:t xml:space="preserve"> aus den regelmäßigen Vielecken auf </w:t>
      </w:r>
      <w:r w:rsidR="00E57366">
        <w:t xml:space="preserve">den </w:t>
      </w:r>
      <w:r w:rsidR="00F35067" w:rsidRPr="00F35067">
        <w:t>Seite</w:t>
      </w:r>
      <w:r w:rsidR="00511CEB">
        <w:t>n</w:t>
      </w:r>
      <w:r w:rsidR="00F35067" w:rsidRPr="00F35067">
        <w:t xml:space="preserve"> 1</w:t>
      </w:r>
      <w:r w:rsidR="004A4C5A">
        <w:t>5</w:t>
      </w:r>
      <w:r w:rsidR="00F35067" w:rsidRPr="00F35067">
        <w:t xml:space="preserve"> und 1</w:t>
      </w:r>
      <w:r w:rsidR="004A4C5A">
        <w:t>6</w:t>
      </w:r>
      <w:r w:rsidR="00F35067" w:rsidRPr="00F35067">
        <w:t xml:space="preserve"> ein regelmäßiges Gleichdick zu konstruieren. Wenn ihr nicht weiterwisst, dann beratet euch in der gesamten Gruppe.</w:t>
      </w:r>
    </w:p>
    <w:p w14:paraId="6208E8F8" w14:textId="467C0BD6" w:rsidR="00511CEB" w:rsidRDefault="00511CEB">
      <w:pPr>
        <w:tabs>
          <w:tab w:val="clear" w:pos="709"/>
        </w:tabs>
        <w:spacing w:after="200" w:line="276" w:lineRule="auto"/>
        <w:jc w:val="left"/>
      </w:pPr>
      <w:r>
        <w:br w:type="page"/>
      </w:r>
    </w:p>
    <w:p w14:paraId="1FDEF0BA" w14:textId="3BACB583" w:rsidR="00B55C48" w:rsidRDefault="009C45BE" w:rsidP="00511CEB">
      <w:pPr>
        <w:pStyle w:val="ML-Standard"/>
      </w:pPr>
      <w:r w:rsidRPr="00D74D62">
        <w:rPr>
          <w:b/>
        </w:rPr>
        <w:lastRenderedPageBreak/>
        <w:t xml:space="preserve">Gruppe </w:t>
      </w:r>
      <m:oMath>
        <m:borderBox>
          <m:borderBoxPr>
            <m:ctrlPr>
              <w:rPr>
                <w:rFonts w:ascii="Cambria Math" w:hAnsi="Cambria Math" w:cs="Arial"/>
                <w:b/>
                <w:bCs/>
                <w:i/>
              </w:rPr>
            </m:ctrlPr>
          </m:borderBoxPr>
          <m:e>
            <m:r>
              <m:rPr>
                <m:sty m:val="bi"/>
              </m:rPr>
              <w:rPr>
                <w:rFonts w:ascii="Cambria Math" w:hAnsi="Cambria Math"/>
              </w:rPr>
              <m:t>1</m:t>
            </m:r>
          </m:e>
        </m:borderBox>
      </m:oMath>
    </w:p>
    <w:p w14:paraId="39ED6C55" w14:textId="77777777" w:rsidR="00B55C48" w:rsidRDefault="00B55C48" w:rsidP="00DC4AAA">
      <w:pPr>
        <w:pStyle w:val="ML-Standard"/>
      </w:pPr>
    </w:p>
    <w:p w14:paraId="1EA8066C" w14:textId="77777777" w:rsidR="00DC4AAA" w:rsidRDefault="00DC4AAA" w:rsidP="00DC4AAA">
      <w:pPr>
        <w:pStyle w:val="ML-Standard"/>
      </w:pPr>
    </w:p>
    <w:p w14:paraId="78777D3F" w14:textId="77777777" w:rsidR="00DC4AAA" w:rsidRDefault="00DC4AAA" w:rsidP="00DC4AAA">
      <w:pPr>
        <w:pStyle w:val="ML-Standard"/>
      </w:pPr>
    </w:p>
    <w:p w14:paraId="58A323C2" w14:textId="77777777" w:rsidR="00DC4AAA" w:rsidRDefault="00DC4AAA" w:rsidP="00DC4AAA">
      <w:pPr>
        <w:pStyle w:val="ML-Standard"/>
      </w:pPr>
    </w:p>
    <w:p w14:paraId="0D759044" w14:textId="77777777" w:rsidR="00DC4AAA" w:rsidRDefault="00DC4AAA" w:rsidP="00DC4AAA">
      <w:pPr>
        <w:pStyle w:val="ML-Standard"/>
      </w:pPr>
    </w:p>
    <w:p w14:paraId="1850D0B2" w14:textId="77777777" w:rsidR="00DC4AAA" w:rsidRDefault="00DC4AAA" w:rsidP="00DC4AAA">
      <w:pPr>
        <w:pStyle w:val="ML-Standard"/>
      </w:pPr>
    </w:p>
    <w:p w14:paraId="4F495A82" w14:textId="77777777" w:rsidR="00DC4AAA" w:rsidRDefault="00DC4AAA" w:rsidP="00DC4AAA">
      <w:pPr>
        <w:pStyle w:val="ML-Standard"/>
      </w:pPr>
    </w:p>
    <w:p w14:paraId="7EF871FB" w14:textId="77777777" w:rsidR="00DC4AAA" w:rsidRDefault="00DC4AAA" w:rsidP="00DC4AAA">
      <w:pPr>
        <w:pStyle w:val="ML-Standard"/>
      </w:pPr>
    </w:p>
    <w:p w14:paraId="1B6EA52A" w14:textId="77777777" w:rsidR="00E30100" w:rsidRDefault="00E30100" w:rsidP="00DC4AAA">
      <w:pPr>
        <w:pStyle w:val="ML-Standard"/>
      </w:pPr>
    </w:p>
    <w:p w14:paraId="63EAFB9E" w14:textId="77777777" w:rsidR="00E30100" w:rsidRDefault="00E30100" w:rsidP="00DC4AAA">
      <w:pPr>
        <w:pStyle w:val="ML-Standard"/>
      </w:pPr>
    </w:p>
    <w:p w14:paraId="3EB5069B" w14:textId="77777777" w:rsidR="00921F08" w:rsidRDefault="00921F08" w:rsidP="00DC4AAA">
      <w:pPr>
        <w:pStyle w:val="ML-Standard"/>
      </w:pPr>
    </w:p>
    <w:p w14:paraId="2FF45D04" w14:textId="77777777" w:rsidR="00921F08" w:rsidRDefault="00921F08" w:rsidP="00DC4AAA">
      <w:pPr>
        <w:pStyle w:val="ML-Standard"/>
      </w:pPr>
    </w:p>
    <w:p w14:paraId="4383F5BE" w14:textId="7A4F21BC" w:rsidR="00DC4AAA" w:rsidRDefault="00396A6F" w:rsidP="00396A6F">
      <w:pPr>
        <w:pStyle w:val="ML-Standard"/>
        <w:jc w:val="center"/>
      </w:pPr>
      <w:r>
        <w:rPr>
          <w:noProof/>
        </w:rPr>
        <w:drawing>
          <wp:inline distT="0" distB="0" distL="0" distR="0" wp14:anchorId="48CE2B4C" wp14:editId="285FE225">
            <wp:extent cx="3429000" cy="3248025"/>
            <wp:effectExtent l="0" t="0" r="0" b="3175"/>
            <wp:docPr id="11" name="Grafik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ünfeck.eps"/>
                    <pic:cNvPicPr/>
                  </pic:nvPicPr>
                  <pic:blipFill>
                    <a:blip r:embed="rId45">
                      <a:extLst>
                        <a:ext uri="{28A0092B-C50C-407E-A947-70E740481C1C}">
                          <a14:useLocalDpi xmlns:a14="http://schemas.microsoft.com/office/drawing/2010/main" val="0"/>
                        </a:ext>
                      </a:extLst>
                    </a:blip>
                    <a:stretch>
                      <a:fillRect/>
                    </a:stretch>
                  </pic:blipFill>
                  <pic:spPr>
                    <a:xfrm>
                      <a:off x="0" y="0"/>
                      <a:ext cx="3429000" cy="3248025"/>
                    </a:xfrm>
                    <a:prstGeom prst="rect">
                      <a:avLst/>
                    </a:prstGeom>
                  </pic:spPr>
                </pic:pic>
              </a:graphicData>
            </a:graphic>
          </wp:inline>
        </w:drawing>
      </w:r>
    </w:p>
    <w:p w14:paraId="0F6C5A16" w14:textId="77777777" w:rsidR="00DC4AAA" w:rsidRDefault="00DC4AAA" w:rsidP="00DC4AAA">
      <w:pPr>
        <w:pStyle w:val="ML-Standard"/>
      </w:pPr>
    </w:p>
    <w:p w14:paraId="07008965" w14:textId="77777777" w:rsidR="00DC4AAA" w:rsidRDefault="00DC4AAA" w:rsidP="00DC4AAA">
      <w:pPr>
        <w:pStyle w:val="ML-Standard"/>
      </w:pPr>
    </w:p>
    <w:p w14:paraId="763BEB44" w14:textId="77777777" w:rsidR="00DC4AAA" w:rsidRDefault="00DC4AAA" w:rsidP="00DC4AAA">
      <w:pPr>
        <w:pStyle w:val="ML-Standard"/>
      </w:pPr>
    </w:p>
    <w:p w14:paraId="39BA353D" w14:textId="77777777" w:rsidR="00DC4AAA" w:rsidRDefault="00DC4AAA" w:rsidP="00DC4AAA">
      <w:pPr>
        <w:pStyle w:val="ML-Standard"/>
      </w:pPr>
    </w:p>
    <w:p w14:paraId="4435AFB0" w14:textId="77777777" w:rsidR="00DC4AAA" w:rsidRDefault="00DC4AAA" w:rsidP="00DC4AAA">
      <w:pPr>
        <w:pStyle w:val="ML-Standard"/>
      </w:pPr>
    </w:p>
    <w:p w14:paraId="7FED82A3" w14:textId="77777777" w:rsidR="00DC4AAA" w:rsidRDefault="00DC4AAA" w:rsidP="00DC4AAA">
      <w:pPr>
        <w:pStyle w:val="ML-Standard"/>
      </w:pPr>
    </w:p>
    <w:p w14:paraId="02587EB9" w14:textId="77777777" w:rsidR="00DC4AAA" w:rsidRDefault="00DC4AAA" w:rsidP="00DC4AAA">
      <w:pPr>
        <w:pStyle w:val="ML-Standard"/>
      </w:pPr>
    </w:p>
    <w:p w14:paraId="4E1A90F9" w14:textId="77777777" w:rsidR="00E30100" w:rsidRDefault="00E30100" w:rsidP="00DC4AAA">
      <w:pPr>
        <w:pStyle w:val="ML-Standard"/>
      </w:pPr>
    </w:p>
    <w:p w14:paraId="26C54DBD" w14:textId="77777777" w:rsidR="00FF09D2" w:rsidRDefault="00FF09D2" w:rsidP="00DC4AAA">
      <w:pPr>
        <w:pStyle w:val="ML-Standard"/>
      </w:pPr>
    </w:p>
    <w:p w14:paraId="0832E260" w14:textId="77777777" w:rsidR="00FF09D2" w:rsidRDefault="00FF09D2" w:rsidP="00DC4AAA">
      <w:pPr>
        <w:pStyle w:val="ML-Standard"/>
      </w:pPr>
    </w:p>
    <w:p w14:paraId="7EF85E05" w14:textId="2F59C949" w:rsidR="00921F08" w:rsidRDefault="00FF09D2" w:rsidP="00E30100">
      <w:pPr>
        <w:pStyle w:val="ML-Zwischentext"/>
      </w:pPr>
      <w:r w:rsidRPr="00FF09D2">
        <w:t xml:space="preserve">Wenn ihr beide Konstruktionen versucht habt, geht weiter auf Seite </w:t>
      </w:r>
      <w:r w:rsidR="004A4C5A">
        <w:t>17</w:t>
      </w:r>
      <w:r w:rsidRPr="00FF09D2">
        <w:t xml:space="preserve"> und bearbeitet Aufgabe 2.6.</w:t>
      </w:r>
    </w:p>
    <w:p w14:paraId="4F90BABC" w14:textId="77777777" w:rsidR="00921F08" w:rsidRDefault="00921F08">
      <w:pPr>
        <w:tabs>
          <w:tab w:val="clear" w:pos="709"/>
        </w:tabs>
        <w:spacing w:after="200" w:line="276" w:lineRule="auto"/>
        <w:jc w:val="left"/>
        <w:rPr>
          <w:rFonts w:cs="Arial"/>
        </w:rPr>
      </w:pPr>
      <w:r>
        <w:br w:type="page"/>
      </w:r>
    </w:p>
    <w:p w14:paraId="1B7F45DB" w14:textId="77777777" w:rsidR="00921F08" w:rsidRDefault="00921F08" w:rsidP="00921F08">
      <w:pPr>
        <w:pStyle w:val="ML-Standard"/>
      </w:pPr>
      <w:r w:rsidRPr="00D74D62">
        <w:rPr>
          <w:b/>
        </w:rPr>
        <w:lastRenderedPageBreak/>
        <w:t xml:space="preserve">Gruppe </w:t>
      </w:r>
      <m:oMath>
        <m:borderBox>
          <m:borderBoxPr>
            <m:ctrlPr>
              <w:rPr>
                <w:rFonts w:ascii="Cambria Math" w:hAnsi="Cambria Math" w:cs="Arial"/>
                <w:b/>
                <w:bCs/>
                <w:i/>
              </w:rPr>
            </m:ctrlPr>
          </m:borderBoxPr>
          <m:e>
            <m:r>
              <m:rPr>
                <m:sty m:val="bi"/>
              </m:rPr>
              <w:rPr>
                <w:rFonts w:ascii="Cambria Math" w:hAnsi="Cambria Math"/>
              </w:rPr>
              <m:t>1</m:t>
            </m:r>
          </m:e>
        </m:borderBox>
      </m:oMath>
    </w:p>
    <w:p w14:paraId="7CA7A04C" w14:textId="77777777" w:rsidR="00921F08" w:rsidRDefault="00921F08" w:rsidP="00921F08">
      <w:pPr>
        <w:pStyle w:val="ML-Standard"/>
      </w:pPr>
    </w:p>
    <w:p w14:paraId="45BD7739" w14:textId="77777777" w:rsidR="00921F08" w:rsidRDefault="00921F08" w:rsidP="00921F08">
      <w:pPr>
        <w:pStyle w:val="ML-Standard"/>
      </w:pPr>
    </w:p>
    <w:p w14:paraId="1093AA0A" w14:textId="77777777" w:rsidR="00921F08" w:rsidRDefault="00921F08" w:rsidP="00921F08">
      <w:pPr>
        <w:pStyle w:val="ML-Standard"/>
      </w:pPr>
    </w:p>
    <w:p w14:paraId="0BEEFD6E" w14:textId="77777777" w:rsidR="00921F08" w:rsidRDefault="00921F08" w:rsidP="00921F08">
      <w:pPr>
        <w:pStyle w:val="ML-Standard"/>
      </w:pPr>
    </w:p>
    <w:p w14:paraId="6A7D167C" w14:textId="77777777" w:rsidR="00921F08" w:rsidRDefault="00921F08" w:rsidP="00921F08">
      <w:pPr>
        <w:pStyle w:val="ML-Standard"/>
      </w:pPr>
    </w:p>
    <w:p w14:paraId="5BD495B8" w14:textId="77777777" w:rsidR="00921F08" w:rsidRDefault="00921F08" w:rsidP="00921F08">
      <w:pPr>
        <w:pStyle w:val="ML-Standard"/>
      </w:pPr>
    </w:p>
    <w:p w14:paraId="0580ABA8" w14:textId="77777777" w:rsidR="00921F08" w:rsidRDefault="00921F08" w:rsidP="00921F08">
      <w:pPr>
        <w:pStyle w:val="ML-Standard"/>
      </w:pPr>
    </w:p>
    <w:p w14:paraId="34461084" w14:textId="77777777" w:rsidR="00921F08" w:rsidRDefault="00921F08" w:rsidP="00921F08">
      <w:pPr>
        <w:pStyle w:val="ML-Standard"/>
      </w:pPr>
    </w:p>
    <w:p w14:paraId="7EF4728A" w14:textId="77777777" w:rsidR="00921F08" w:rsidRDefault="00921F08" w:rsidP="00921F08">
      <w:pPr>
        <w:pStyle w:val="ML-Standard"/>
      </w:pPr>
    </w:p>
    <w:p w14:paraId="02DB0921" w14:textId="77777777" w:rsidR="00921F08" w:rsidRDefault="00921F08" w:rsidP="00921F08">
      <w:pPr>
        <w:pStyle w:val="ML-Standard"/>
      </w:pPr>
    </w:p>
    <w:p w14:paraId="27F9E72B" w14:textId="77777777" w:rsidR="00921F08" w:rsidRDefault="00921F08" w:rsidP="00921F08">
      <w:pPr>
        <w:pStyle w:val="ML-Standard"/>
      </w:pPr>
    </w:p>
    <w:p w14:paraId="39262E99" w14:textId="77777777" w:rsidR="00921F08" w:rsidRDefault="00921F08" w:rsidP="00921F08">
      <w:pPr>
        <w:pStyle w:val="ML-Standard"/>
      </w:pPr>
    </w:p>
    <w:p w14:paraId="08D66320" w14:textId="7CEAAD20" w:rsidR="00921F08" w:rsidRDefault="00592BF1" w:rsidP="00921F08">
      <w:pPr>
        <w:pStyle w:val="ML-Standard"/>
        <w:jc w:val="center"/>
      </w:pPr>
      <w:r>
        <w:rPr>
          <w:noProof/>
        </w:rPr>
        <w:drawing>
          <wp:inline distT="0" distB="0" distL="0" distR="0" wp14:anchorId="520093E5" wp14:editId="7B3687FD">
            <wp:extent cx="3429000" cy="3248025"/>
            <wp:effectExtent l="0" t="0" r="0" b="3175"/>
            <wp:docPr id="15" name="Grafik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echseck.eps"/>
                    <pic:cNvPicPr/>
                  </pic:nvPicPr>
                  <pic:blipFill>
                    <a:blip r:embed="rId46">
                      <a:extLst>
                        <a:ext uri="{28A0092B-C50C-407E-A947-70E740481C1C}">
                          <a14:useLocalDpi xmlns:a14="http://schemas.microsoft.com/office/drawing/2010/main" val="0"/>
                        </a:ext>
                      </a:extLst>
                    </a:blip>
                    <a:stretch>
                      <a:fillRect/>
                    </a:stretch>
                  </pic:blipFill>
                  <pic:spPr>
                    <a:xfrm>
                      <a:off x="0" y="0"/>
                      <a:ext cx="3429000" cy="3248025"/>
                    </a:xfrm>
                    <a:prstGeom prst="rect">
                      <a:avLst/>
                    </a:prstGeom>
                  </pic:spPr>
                </pic:pic>
              </a:graphicData>
            </a:graphic>
          </wp:inline>
        </w:drawing>
      </w:r>
    </w:p>
    <w:p w14:paraId="23A5774D" w14:textId="77777777" w:rsidR="00921F08" w:rsidRDefault="00921F08" w:rsidP="00921F08">
      <w:pPr>
        <w:pStyle w:val="ML-Standard"/>
      </w:pPr>
    </w:p>
    <w:p w14:paraId="1DDE930D" w14:textId="77777777" w:rsidR="00921F08" w:rsidRDefault="00921F08" w:rsidP="00921F08">
      <w:pPr>
        <w:pStyle w:val="ML-Standard"/>
      </w:pPr>
    </w:p>
    <w:p w14:paraId="7EBC1789" w14:textId="77777777" w:rsidR="00921F08" w:rsidRDefault="00921F08" w:rsidP="00921F08">
      <w:pPr>
        <w:pStyle w:val="ML-Standard"/>
      </w:pPr>
    </w:p>
    <w:p w14:paraId="10DFDD5B" w14:textId="77777777" w:rsidR="00921F08" w:rsidRDefault="00921F08" w:rsidP="00921F08">
      <w:pPr>
        <w:pStyle w:val="ML-Standard"/>
      </w:pPr>
    </w:p>
    <w:p w14:paraId="773BA5D3" w14:textId="77777777" w:rsidR="00921F08" w:rsidRDefault="00921F08" w:rsidP="00921F08">
      <w:pPr>
        <w:pStyle w:val="ML-Standard"/>
      </w:pPr>
    </w:p>
    <w:p w14:paraId="46559194" w14:textId="77777777" w:rsidR="00921F08" w:rsidRDefault="00921F08" w:rsidP="00921F08">
      <w:pPr>
        <w:pStyle w:val="ML-Standard"/>
      </w:pPr>
    </w:p>
    <w:p w14:paraId="5BBEB368" w14:textId="77777777" w:rsidR="00921F08" w:rsidRDefault="00921F08" w:rsidP="00921F08">
      <w:pPr>
        <w:pStyle w:val="ML-Standard"/>
      </w:pPr>
    </w:p>
    <w:p w14:paraId="3DF5720D" w14:textId="77777777" w:rsidR="00921F08" w:rsidRDefault="00921F08" w:rsidP="00921F08">
      <w:pPr>
        <w:pStyle w:val="ML-Standard"/>
      </w:pPr>
    </w:p>
    <w:p w14:paraId="0C252B53" w14:textId="77777777" w:rsidR="00921F08" w:rsidRDefault="00921F08" w:rsidP="00921F08">
      <w:pPr>
        <w:pStyle w:val="ML-Standard"/>
      </w:pPr>
    </w:p>
    <w:p w14:paraId="08FBD763" w14:textId="77777777" w:rsidR="00921F08" w:rsidRDefault="00921F08" w:rsidP="00921F08">
      <w:pPr>
        <w:pStyle w:val="ML-Standard"/>
      </w:pPr>
    </w:p>
    <w:p w14:paraId="4082A856" w14:textId="02816B1F" w:rsidR="00921F08" w:rsidRDefault="00921F08" w:rsidP="00921F08">
      <w:pPr>
        <w:pStyle w:val="ML-Zwischentext"/>
      </w:pPr>
      <w:r w:rsidRPr="00FF09D2">
        <w:t>Wenn ihr beide Konstruktionen versucht habt, geht weiter auf Seite 1</w:t>
      </w:r>
      <w:r w:rsidR="004A4C5A">
        <w:t>7</w:t>
      </w:r>
      <w:r w:rsidRPr="00FF09D2">
        <w:t xml:space="preserve"> und bearbeitet Aufgabe 2.6.</w:t>
      </w:r>
    </w:p>
    <w:p w14:paraId="6F80CDFF" w14:textId="77777777" w:rsidR="00921F08" w:rsidRDefault="00921F08" w:rsidP="00921F08">
      <w:pPr>
        <w:tabs>
          <w:tab w:val="clear" w:pos="709"/>
        </w:tabs>
        <w:spacing w:after="200" w:line="276" w:lineRule="auto"/>
        <w:jc w:val="left"/>
        <w:rPr>
          <w:rFonts w:cs="Arial"/>
        </w:rPr>
      </w:pPr>
      <w:r>
        <w:br w:type="page"/>
      </w:r>
    </w:p>
    <w:p w14:paraId="2E56BCCF" w14:textId="7DF82012" w:rsidR="00921F08" w:rsidRDefault="00921F08" w:rsidP="00921F08">
      <w:pPr>
        <w:pStyle w:val="ML-Standard"/>
      </w:pPr>
      <w:r w:rsidRPr="00D74D62">
        <w:rPr>
          <w:b/>
        </w:rPr>
        <w:lastRenderedPageBreak/>
        <w:t xml:space="preserve">Gruppe </w:t>
      </w:r>
      <m:oMath>
        <m:borderBox>
          <m:borderBoxPr>
            <m:ctrlPr>
              <w:rPr>
                <w:rFonts w:ascii="Cambria Math" w:hAnsi="Cambria Math" w:cs="Arial"/>
                <w:b/>
                <w:bCs/>
                <w:i/>
              </w:rPr>
            </m:ctrlPr>
          </m:borderBoxPr>
          <m:e>
            <m:r>
              <m:rPr>
                <m:sty m:val="bi"/>
              </m:rPr>
              <w:rPr>
                <w:rFonts w:ascii="Cambria Math" w:hAnsi="Cambria Math"/>
              </w:rPr>
              <m:t>2</m:t>
            </m:r>
          </m:e>
        </m:borderBox>
      </m:oMath>
    </w:p>
    <w:p w14:paraId="50962AE3" w14:textId="77777777" w:rsidR="00921F08" w:rsidRDefault="00921F08" w:rsidP="00921F08">
      <w:pPr>
        <w:pStyle w:val="ML-Standard"/>
      </w:pPr>
    </w:p>
    <w:p w14:paraId="2BF83091" w14:textId="77777777" w:rsidR="00921F08" w:rsidRDefault="00921F08" w:rsidP="00921F08">
      <w:pPr>
        <w:pStyle w:val="ML-Standard"/>
      </w:pPr>
    </w:p>
    <w:p w14:paraId="6B6BE5F1" w14:textId="77777777" w:rsidR="00921F08" w:rsidRDefault="00921F08" w:rsidP="00921F08">
      <w:pPr>
        <w:pStyle w:val="ML-Standard"/>
      </w:pPr>
    </w:p>
    <w:p w14:paraId="25614264" w14:textId="77777777" w:rsidR="00921F08" w:rsidRDefault="00921F08" w:rsidP="00921F08">
      <w:pPr>
        <w:pStyle w:val="ML-Standard"/>
      </w:pPr>
    </w:p>
    <w:p w14:paraId="1F3CC947" w14:textId="77777777" w:rsidR="00921F08" w:rsidRDefault="00921F08" w:rsidP="00921F08">
      <w:pPr>
        <w:pStyle w:val="ML-Standard"/>
      </w:pPr>
    </w:p>
    <w:p w14:paraId="7A025F30" w14:textId="77777777" w:rsidR="00921F08" w:rsidRDefault="00921F08" w:rsidP="00921F08">
      <w:pPr>
        <w:pStyle w:val="ML-Standard"/>
      </w:pPr>
    </w:p>
    <w:p w14:paraId="480AAFB2" w14:textId="77777777" w:rsidR="00921F08" w:rsidRDefault="00921F08" w:rsidP="00921F08">
      <w:pPr>
        <w:pStyle w:val="ML-Standard"/>
      </w:pPr>
    </w:p>
    <w:p w14:paraId="5D0311DC" w14:textId="77777777" w:rsidR="00921F08" w:rsidRDefault="00921F08" w:rsidP="00921F08">
      <w:pPr>
        <w:pStyle w:val="ML-Standard"/>
      </w:pPr>
    </w:p>
    <w:p w14:paraId="59D108BA" w14:textId="77777777" w:rsidR="00921F08" w:rsidRDefault="00921F08" w:rsidP="00921F08">
      <w:pPr>
        <w:pStyle w:val="ML-Standard"/>
      </w:pPr>
    </w:p>
    <w:p w14:paraId="43489F50" w14:textId="77777777" w:rsidR="00921F08" w:rsidRDefault="00921F08" w:rsidP="00921F08">
      <w:pPr>
        <w:pStyle w:val="ML-Standard"/>
      </w:pPr>
    </w:p>
    <w:p w14:paraId="54148E70" w14:textId="77777777" w:rsidR="00921F08" w:rsidRDefault="00921F08" w:rsidP="00921F08">
      <w:pPr>
        <w:pStyle w:val="ML-Standard"/>
      </w:pPr>
    </w:p>
    <w:p w14:paraId="33A93861" w14:textId="77777777" w:rsidR="00921F08" w:rsidRDefault="00921F08" w:rsidP="00921F08">
      <w:pPr>
        <w:pStyle w:val="ML-Standard"/>
      </w:pPr>
    </w:p>
    <w:p w14:paraId="7DE4A4F8" w14:textId="5B9C4B31" w:rsidR="00921F08" w:rsidRDefault="00146C68" w:rsidP="00921F08">
      <w:pPr>
        <w:pStyle w:val="ML-Standard"/>
        <w:jc w:val="center"/>
      </w:pPr>
      <w:r>
        <w:rPr>
          <w:noProof/>
        </w:rPr>
        <w:drawing>
          <wp:inline distT="0" distB="0" distL="0" distR="0" wp14:anchorId="15FD83D3" wp14:editId="39B6F425">
            <wp:extent cx="3429000" cy="3248025"/>
            <wp:effectExtent l="0" t="0" r="0" b="3175"/>
            <wp:docPr id="1163158806" name="Grafik 11631588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iebeneck.eps"/>
                    <pic:cNvPicPr/>
                  </pic:nvPicPr>
                  <pic:blipFill>
                    <a:blip r:embed="rId47">
                      <a:extLst>
                        <a:ext uri="{28A0092B-C50C-407E-A947-70E740481C1C}">
                          <a14:useLocalDpi xmlns:a14="http://schemas.microsoft.com/office/drawing/2010/main" val="0"/>
                        </a:ext>
                      </a:extLst>
                    </a:blip>
                    <a:stretch>
                      <a:fillRect/>
                    </a:stretch>
                  </pic:blipFill>
                  <pic:spPr>
                    <a:xfrm>
                      <a:off x="0" y="0"/>
                      <a:ext cx="3429000" cy="3248025"/>
                    </a:xfrm>
                    <a:prstGeom prst="rect">
                      <a:avLst/>
                    </a:prstGeom>
                  </pic:spPr>
                </pic:pic>
              </a:graphicData>
            </a:graphic>
          </wp:inline>
        </w:drawing>
      </w:r>
    </w:p>
    <w:p w14:paraId="4799C617" w14:textId="77777777" w:rsidR="00921F08" w:rsidRDefault="00921F08" w:rsidP="00921F08">
      <w:pPr>
        <w:pStyle w:val="ML-Standard"/>
      </w:pPr>
    </w:p>
    <w:p w14:paraId="71512DE7" w14:textId="77777777" w:rsidR="00921F08" w:rsidRDefault="00921F08" w:rsidP="00921F08">
      <w:pPr>
        <w:pStyle w:val="ML-Standard"/>
      </w:pPr>
    </w:p>
    <w:p w14:paraId="525AF70B" w14:textId="77777777" w:rsidR="00921F08" w:rsidRDefault="00921F08" w:rsidP="00921F08">
      <w:pPr>
        <w:pStyle w:val="ML-Standard"/>
      </w:pPr>
    </w:p>
    <w:p w14:paraId="06C45237" w14:textId="77777777" w:rsidR="00921F08" w:rsidRDefault="00921F08" w:rsidP="00921F08">
      <w:pPr>
        <w:pStyle w:val="ML-Standard"/>
      </w:pPr>
    </w:p>
    <w:p w14:paraId="3492CD11" w14:textId="77777777" w:rsidR="00921F08" w:rsidRDefault="00921F08" w:rsidP="00921F08">
      <w:pPr>
        <w:pStyle w:val="ML-Standard"/>
      </w:pPr>
    </w:p>
    <w:p w14:paraId="7ED1CAC8" w14:textId="77777777" w:rsidR="00921F08" w:rsidRDefault="00921F08" w:rsidP="00921F08">
      <w:pPr>
        <w:pStyle w:val="ML-Standard"/>
      </w:pPr>
    </w:p>
    <w:p w14:paraId="515D510B" w14:textId="77777777" w:rsidR="00921F08" w:rsidRDefault="00921F08" w:rsidP="00921F08">
      <w:pPr>
        <w:pStyle w:val="ML-Standard"/>
      </w:pPr>
    </w:p>
    <w:p w14:paraId="03FAEC8A" w14:textId="77777777" w:rsidR="00921F08" w:rsidRDefault="00921F08" w:rsidP="00921F08">
      <w:pPr>
        <w:pStyle w:val="ML-Standard"/>
      </w:pPr>
    </w:p>
    <w:p w14:paraId="4C511FEE" w14:textId="77777777" w:rsidR="00921F08" w:rsidRDefault="00921F08" w:rsidP="00921F08">
      <w:pPr>
        <w:pStyle w:val="ML-Standard"/>
      </w:pPr>
    </w:p>
    <w:p w14:paraId="5F42D755" w14:textId="77777777" w:rsidR="00921F08" w:rsidRDefault="00921F08" w:rsidP="00921F08">
      <w:pPr>
        <w:pStyle w:val="ML-Standard"/>
      </w:pPr>
    </w:p>
    <w:p w14:paraId="224BCAF9" w14:textId="683472E0" w:rsidR="00921F08" w:rsidRDefault="00921F08" w:rsidP="00921F08">
      <w:pPr>
        <w:pStyle w:val="ML-Zwischentext"/>
      </w:pPr>
      <w:r w:rsidRPr="00FF09D2">
        <w:t>Wenn ihr beide Konstruktionen versucht habt, geht weiter auf Seite 1</w:t>
      </w:r>
      <w:r w:rsidR="004A4C5A">
        <w:t>7</w:t>
      </w:r>
      <w:r w:rsidRPr="00FF09D2">
        <w:t xml:space="preserve"> und bearbeitet Aufgabe 2.6.</w:t>
      </w:r>
    </w:p>
    <w:p w14:paraId="50B665EF" w14:textId="77777777" w:rsidR="00921F08" w:rsidRDefault="00921F08" w:rsidP="00921F08">
      <w:pPr>
        <w:tabs>
          <w:tab w:val="clear" w:pos="709"/>
        </w:tabs>
        <w:spacing w:after="200" w:line="276" w:lineRule="auto"/>
        <w:jc w:val="left"/>
        <w:rPr>
          <w:rFonts w:cs="Arial"/>
        </w:rPr>
      </w:pPr>
      <w:r>
        <w:br w:type="page"/>
      </w:r>
    </w:p>
    <w:p w14:paraId="61A9AB5D" w14:textId="7B72D22B" w:rsidR="00921F08" w:rsidRDefault="00921F08" w:rsidP="00921F08">
      <w:pPr>
        <w:pStyle w:val="ML-Standard"/>
      </w:pPr>
      <w:r w:rsidRPr="00D74D62">
        <w:rPr>
          <w:b/>
        </w:rPr>
        <w:lastRenderedPageBreak/>
        <w:t xml:space="preserve">Gruppe </w:t>
      </w:r>
      <m:oMath>
        <m:borderBox>
          <m:borderBoxPr>
            <m:ctrlPr>
              <w:rPr>
                <w:rFonts w:ascii="Cambria Math" w:hAnsi="Cambria Math" w:cs="Arial"/>
                <w:b/>
                <w:bCs/>
                <w:i/>
              </w:rPr>
            </m:ctrlPr>
          </m:borderBoxPr>
          <m:e>
            <m:r>
              <m:rPr>
                <m:sty m:val="bi"/>
              </m:rPr>
              <w:rPr>
                <w:rFonts w:ascii="Cambria Math" w:hAnsi="Cambria Math"/>
              </w:rPr>
              <m:t>2</m:t>
            </m:r>
          </m:e>
        </m:borderBox>
      </m:oMath>
    </w:p>
    <w:p w14:paraId="451FF9B5" w14:textId="77777777" w:rsidR="00921F08" w:rsidRDefault="00921F08" w:rsidP="00921F08">
      <w:pPr>
        <w:pStyle w:val="ML-Standard"/>
      </w:pPr>
    </w:p>
    <w:p w14:paraId="76BB764F" w14:textId="77777777" w:rsidR="00921F08" w:rsidRDefault="00921F08" w:rsidP="00921F08">
      <w:pPr>
        <w:pStyle w:val="ML-Standard"/>
      </w:pPr>
    </w:p>
    <w:p w14:paraId="10B6A193" w14:textId="77777777" w:rsidR="00921F08" w:rsidRDefault="00921F08" w:rsidP="00921F08">
      <w:pPr>
        <w:pStyle w:val="ML-Standard"/>
      </w:pPr>
    </w:p>
    <w:p w14:paraId="49613508" w14:textId="77777777" w:rsidR="00921F08" w:rsidRDefault="00921F08" w:rsidP="00921F08">
      <w:pPr>
        <w:pStyle w:val="ML-Standard"/>
      </w:pPr>
    </w:p>
    <w:p w14:paraId="313C4953" w14:textId="77777777" w:rsidR="00921F08" w:rsidRDefault="00921F08" w:rsidP="00921F08">
      <w:pPr>
        <w:pStyle w:val="ML-Standard"/>
      </w:pPr>
    </w:p>
    <w:p w14:paraId="70D5D1B0" w14:textId="77777777" w:rsidR="00921F08" w:rsidRDefault="00921F08" w:rsidP="00921F08">
      <w:pPr>
        <w:pStyle w:val="ML-Standard"/>
      </w:pPr>
    </w:p>
    <w:p w14:paraId="55DA334A" w14:textId="77777777" w:rsidR="00921F08" w:rsidRDefault="00921F08" w:rsidP="00921F08">
      <w:pPr>
        <w:pStyle w:val="ML-Standard"/>
      </w:pPr>
    </w:p>
    <w:p w14:paraId="2EEE7C85" w14:textId="77777777" w:rsidR="00921F08" w:rsidRDefault="00921F08" w:rsidP="00921F08">
      <w:pPr>
        <w:pStyle w:val="ML-Standard"/>
      </w:pPr>
    </w:p>
    <w:p w14:paraId="0E2BBD9B" w14:textId="77777777" w:rsidR="00921F08" w:rsidRDefault="00921F08" w:rsidP="00921F08">
      <w:pPr>
        <w:pStyle w:val="ML-Standard"/>
      </w:pPr>
    </w:p>
    <w:p w14:paraId="3F159B21" w14:textId="77777777" w:rsidR="00921F08" w:rsidRDefault="00921F08" w:rsidP="00921F08">
      <w:pPr>
        <w:pStyle w:val="ML-Standard"/>
      </w:pPr>
    </w:p>
    <w:p w14:paraId="3AED2731" w14:textId="77777777" w:rsidR="00921F08" w:rsidRDefault="00921F08" w:rsidP="00921F08">
      <w:pPr>
        <w:pStyle w:val="ML-Standard"/>
      </w:pPr>
    </w:p>
    <w:p w14:paraId="37055359" w14:textId="77777777" w:rsidR="00921F08" w:rsidRDefault="00921F08" w:rsidP="00921F08">
      <w:pPr>
        <w:pStyle w:val="ML-Standard"/>
      </w:pPr>
    </w:p>
    <w:p w14:paraId="625B6149" w14:textId="78B64686" w:rsidR="00921F08" w:rsidRDefault="00982CDE" w:rsidP="00921F08">
      <w:pPr>
        <w:pStyle w:val="ML-Standard"/>
        <w:jc w:val="center"/>
      </w:pPr>
      <w:r>
        <w:rPr>
          <w:noProof/>
        </w:rPr>
        <w:drawing>
          <wp:inline distT="0" distB="0" distL="0" distR="0" wp14:anchorId="03BC84AF" wp14:editId="723AE6BE">
            <wp:extent cx="2761861" cy="2705878"/>
            <wp:effectExtent l="0" t="0" r="0" b="0"/>
            <wp:docPr id="18" name="Grafik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iereck.eps"/>
                    <pic:cNvPicPr/>
                  </pic:nvPicPr>
                  <pic:blipFill>
                    <a:blip r:embed="rId48">
                      <a:extLst>
                        <a:ext uri="{28A0092B-C50C-407E-A947-70E740481C1C}">
                          <a14:useLocalDpi xmlns:a14="http://schemas.microsoft.com/office/drawing/2010/main" val="0"/>
                        </a:ext>
                      </a:extLst>
                    </a:blip>
                    <a:stretch>
                      <a:fillRect/>
                    </a:stretch>
                  </pic:blipFill>
                  <pic:spPr>
                    <a:xfrm>
                      <a:off x="0" y="0"/>
                      <a:ext cx="2761861" cy="2705878"/>
                    </a:xfrm>
                    <a:prstGeom prst="rect">
                      <a:avLst/>
                    </a:prstGeom>
                  </pic:spPr>
                </pic:pic>
              </a:graphicData>
            </a:graphic>
          </wp:inline>
        </w:drawing>
      </w:r>
    </w:p>
    <w:p w14:paraId="66B01332" w14:textId="77777777" w:rsidR="00921F08" w:rsidRDefault="00921F08" w:rsidP="00921F08">
      <w:pPr>
        <w:pStyle w:val="ML-Standard"/>
      </w:pPr>
    </w:p>
    <w:p w14:paraId="0BDD51AA" w14:textId="77777777" w:rsidR="00921F08" w:rsidRDefault="00921F08" w:rsidP="00921F08">
      <w:pPr>
        <w:pStyle w:val="ML-Standard"/>
      </w:pPr>
    </w:p>
    <w:p w14:paraId="44929AD5" w14:textId="77777777" w:rsidR="00921F08" w:rsidRDefault="00921F08" w:rsidP="00921F08">
      <w:pPr>
        <w:pStyle w:val="ML-Standard"/>
      </w:pPr>
    </w:p>
    <w:p w14:paraId="474AC06F" w14:textId="77777777" w:rsidR="00921F08" w:rsidRDefault="00921F08" w:rsidP="00921F08">
      <w:pPr>
        <w:pStyle w:val="ML-Standard"/>
      </w:pPr>
    </w:p>
    <w:p w14:paraId="19C5411C" w14:textId="77777777" w:rsidR="00921F08" w:rsidRDefault="00921F08" w:rsidP="00921F08">
      <w:pPr>
        <w:pStyle w:val="ML-Standard"/>
      </w:pPr>
    </w:p>
    <w:p w14:paraId="3F5FA065" w14:textId="77777777" w:rsidR="00921F08" w:rsidRDefault="00921F08" w:rsidP="00921F08">
      <w:pPr>
        <w:pStyle w:val="ML-Standard"/>
      </w:pPr>
    </w:p>
    <w:p w14:paraId="529918A2" w14:textId="77777777" w:rsidR="00921F08" w:rsidRDefault="00921F08" w:rsidP="00921F08">
      <w:pPr>
        <w:pStyle w:val="ML-Standard"/>
      </w:pPr>
    </w:p>
    <w:p w14:paraId="5652E5CD" w14:textId="77777777" w:rsidR="00921F08" w:rsidRDefault="00921F08" w:rsidP="00921F08">
      <w:pPr>
        <w:pStyle w:val="ML-Standard"/>
      </w:pPr>
    </w:p>
    <w:p w14:paraId="4546D957" w14:textId="77777777" w:rsidR="00921F08" w:rsidRDefault="00921F08" w:rsidP="00921F08">
      <w:pPr>
        <w:pStyle w:val="ML-Standard"/>
      </w:pPr>
    </w:p>
    <w:p w14:paraId="4A0CBFB6" w14:textId="77777777" w:rsidR="00921F08" w:rsidRDefault="00921F08" w:rsidP="00921F08">
      <w:pPr>
        <w:pStyle w:val="ML-Standard"/>
      </w:pPr>
    </w:p>
    <w:p w14:paraId="6623928A" w14:textId="7BB490E4" w:rsidR="00921F08" w:rsidRDefault="00921F08" w:rsidP="00921F08">
      <w:pPr>
        <w:pStyle w:val="ML-Zwischentext"/>
      </w:pPr>
      <w:r w:rsidRPr="00FF09D2">
        <w:t>Wenn ihr beide Konstruktionen versucht habt, geht weiter auf Seite 1</w:t>
      </w:r>
      <w:r w:rsidR="004A4C5A">
        <w:t>7</w:t>
      </w:r>
      <w:r w:rsidRPr="00FF09D2">
        <w:t xml:space="preserve"> und bearbeitet Aufgabe 2.6.</w:t>
      </w:r>
    </w:p>
    <w:p w14:paraId="7DB9A7C6" w14:textId="77777777" w:rsidR="00921F08" w:rsidRDefault="00921F08" w:rsidP="00921F08">
      <w:pPr>
        <w:tabs>
          <w:tab w:val="clear" w:pos="709"/>
        </w:tabs>
        <w:spacing w:after="200" w:line="276" w:lineRule="auto"/>
        <w:jc w:val="left"/>
        <w:rPr>
          <w:rFonts w:cs="Arial"/>
        </w:rPr>
      </w:pPr>
      <w:r>
        <w:br w:type="page"/>
      </w:r>
    </w:p>
    <w:p w14:paraId="2E405955" w14:textId="70EF53EA" w:rsidR="001651BF" w:rsidRDefault="001651BF" w:rsidP="00D0043B">
      <w:pPr>
        <w:pStyle w:val="ML-Aufgabe"/>
      </w:pPr>
      <w:r>
        <w:lastRenderedPageBreak/>
        <w:t>2.</w:t>
      </w:r>
      <w:r w:rsidR="00C45216">
        <w:t>6</w:t>
      </w:r>
      <w:r>
        <w:tab/>
      </w:r>
      <w:r w:rsidR="006E1592" w:rsidRPr="006E1592">
        <w:t>Haben eure beiden Konstruktionen funktioniert oder gab es Probleme? Was könnte der Grund sein, dass manche Konstruktionen nicht funktionieren?</w:t>
      </w:r>
      <w:r w:rsidR="00B75062">
        <w:tab/>
      </w:r>
      <w:r w:rsidR="00BA3E04">
        <w:br/>
        <w:t>Notiert hier eure Überlegungen.</w:t>
      </w:r>
    </w:p>
    <w:tbl>
      <w:tblPr>
        <w:tblStyle w:val="Tabellenraster"/>
        <w:tblW w:w="9072" w:type="dxa"/>
        <w:tblLook w:val="04A0" w:firstRow="1" w:lastRow="0" w:firstColumn="1" w:lastColumn="0" w:noHBand="0" w:noVBand="1"/>
      </w:tblPr>
      <w:tblGrid>
        <w:gridCol w:w="9072"/>
      </w:tblGrid>
      <w:tr w:rsidR="00475C34" w14:paraId="7474F73E" w14:textId="77777777" w:rsidTr="00473487">
        <w:trPr>
          <w:trHeight w:val="1984"/>
        </w:trPr>
        <w:tc>
          <w:tcPr>
            <w:tcW w:w="9062" w:type="dxa"/>
          </w:tcPr>
          <w:p w14:paraId="75AFCDBE" w14:textId="77777777" w:rsidR="00475C34" w:rsidRDefault="00475C34" w:rsidP="00D0043B"/>
        </w:tc>
      </w:tr>
    </w:tbl>
    <w:p w14:paraId="463E043A" w14:textId="140CD512" w:rsidR="001651BF" w:rsidRDefault="00B75062" w:rsidP="00D204C2">
      <w:pPr>
        <w:pStyle w:val="ML-Zwischentext"/>
      </w:pPr>
      <w:r w:rsidRPr="001B57DC">
        <w:t xml:space="preserve">Wenn ihr alle </w:t>
      </w:r>
      <w:r>
        <w:t xml:space="preserve">mit Aufgabe 2.6 </w:t>
      </w:r>
      <w:r w:rsidR="00BA3E04" w:rsidRPr="001B57DC">
        <w:t xml:space="preserve">fertig </w:t>
      </w:r>
      <w:r>
        <w:t>seid</w:t>
      </w:r>
      <w:r w:rsidRPr="001B57DC">
        <w:t xml:space="preserve">, </w:t>
      </w:r>
      <w:r w:rsidR="008E0C60">
        <w:t xml:space="preserve">dann </w:t>
      </w:r>
      <w:r w:rsidRPr="001B57DC">
        <w:t xml:space="preserve">sprecht in der </w:t>
      </w:r>
      <w:r>
        <w:t xml:space="preserve">gesamten </w:t>
      </w:r>
      <w:r w:rsidRPr="001B57DC">
        <w:t>Gruppe über eure Vorgehensweise</w:t>
      </w:r>
      <w:r>
        <w:t>n</w:t>
      </w:r>
      <w:r w:rsidRPr="001B57DC">
        <w:t xml:space="preserve"> und Probleme.</w:t>
      </w:r>
    </w:p>
    <w:p w14:paraId="07039B89" w14:textId="5A71D7EC" w:rsidR="0067251F" w:rsidRDefault="0049538A" w:rsidP="0067251F">
      <w:pPr>
        <w:pStyle w:val="ML-Aufgabe"/>
      </w:pPr>
      <w:r w:rsidRPr="00475C34">
        <w:rPr>
          <w:noProof/>
        </w:rPr>
        <w:drawing>
          <wp:anchor distT="0" distB="0" distL="114300" distR="114300" simplePos="0" relativeHeight="251798528" behindDoc="0" locked="0" layoutInCell="1" allowOverlap="1" wp14:anchorId="5DAC978B" wp14:editId="771C54EA">
            <wp:simplePos x="0" y="0"/>
            <wp:positionH relativeFrom="column">
              <wp:posOffset>6015567</wp:posOffset>
            </wp:positionH>
            <wp:positionV relativeFrom="paragraph">
              <wp:posOffset>227965</wp:posOffset>
            </wp:positionV>
            <wp:extent cx="492760" cy="492760"/>
            <wp:effectExtent l="0" t="0" r="2540" b="2540"/>
            <wp:wrapNone/>
            <wp:docPr id="1935057009" name="Bild 1" descr="Ein Bild, das Symbol, Grafiken, Logo, Schrift enthält.&#10;&#10;KI-generierte Inhalte können fehlerhaft sein."/>
            <wp:cNvGraphicFramePr/>
            <a:graphic xmlns:a="http://schemas.openxmlformats.org/drawingml/2006/main">
              <a:graphicData uri="http://schemas.openxmlformats.org/drawingml/2006/picture">
                <pic:pic xmlns:pic="http://schemas.openxmlformats.org/drawingml/2006/picture">
                  <pic:nvPicPr>
                    <pic:cNvPr id="1334231957" name="Bild 1" descr="Ein Bild, das Symbol, Grafiken, Logo, Schrift enthält.&#10;&#10;KI-generierte Inhalte können fehlerhaft sein."/>
                    <pic:cNvPicPr>
                      <a:picLocks noChangeAspect="1" noChangeArrowheads="1"/>
                    </pic:cNvPicPr>
                  </pic:nvPicPr>
                  <pic:blipFill>
                    <a:blip r:embed="rId18">
                      <a:extLst>
                        <a:ext uri="{28A0092B-C50C-407E-A947-70E740481C1C}">
                          <a14:useLocalDpi xmlns:a14="http://schemas.microsoft.com/office/drawing/2010/main" val="0"/>
                        </a:ext>
                      </a:extLst>
                    </a:blip>
                    <a:stretch>
                      <a:fillRect/>
                    </a:stretch>
                  </pic:blipFill>
                  <pic:spPr bwMode="auto">
                    <a:xfrm>
                      <a:off x="0" y="0"/>
                      <a:ext cx="492760" cy="492760"/>
                    </a:xfrm>
                    <a:prstGeom prst="rect">
                      <a:avLst/>
                    </a:prstGeom>
                    <a:noFill/>
                    <a:ln w="9525">
                      <a:noFill/>
                      <a:miter lim="800000"/>
                      <a:headEnd/>
                      <a:tailEnd/>
                    </a:ln>
                  </pic:spPr>
                </pic:pic>
              </a:graphicData>
            </a:graphic>
            <wp14:sizeRelV relativeFrom="margin">
              <wp14:pctHeight>0</wp14:pctHeight>
            </wp14:sizeRelV>
          </wp:anchor>
        </w:drawing>
      </w:r>
      <w:r w:rsidR="0067251F">
        <w:t>2.7</w:t>
      </w:r>
      <w:r w:rsidR="0067251F">
        <w:tab/>
      </w:r>
      <w:r w:rsidR="00A753D2" w:rsidRPr="00A753D2">
        <w:t>Welche Eigenschaft(en) muss ein regelmäßiges Vieleck erfüllen, damit ihr damit ein regelmäßiges Gleichdick konstruieren könnt?</w:t>
      </w:r>
      <w:r w:rsidR="0048609A">
        <w:tab/>
      </w:r>
      <w:r w:rsidR="0048609A">
        <w:br/>
        <w:t>Notiert hier eure Überlegungen.</w:t>
      </w:r>
    </w:p>
    <w:tbl>
      <w:tblPr>
        <w:tblStyle w:val="Tabellenraster"/>
        <w:tblW w:w="9072" w:type="dxa"/>
        <w:tblLook w:val="04A0" w:firstRow="1" w:lastRow="0" w:firstColumn="1" w:lastColumn="0" w:noHBand="0" w:noVBand="1"/>
      </w:tblPr>
      <w:tblGrid>
        <w:gridCol w:w="9072"/>
      </w:tblGrid>
      <w:tr w:rsidR="0048609A" w14:paraId="3BF93B02" w14:textId="77777777" w:rsidTr="00473487">
        <w:trPr>
          <w:trHeight w:val="1984"/>
        </w:trPr>
        <w:tc>
          <w:tcPr>
            <w:tcW w:w="9062" w:type="dxa"/>
          </w:tcPr>
          <w:p w14:paraId="537B4B01" w14:textId="77777777" w:rsidR="0048609A" w:rsidRDefault="0048609A" w:rsidP="00E64BA8"/>
        </w:tc>
      </w:tr>
    </w:tbl>
    <w:p w14:paraId="58D7DB03" w14:textId="7FE0CC42" w:rsidR="0048609A" w:rsidRDefault="008777FB" w:rsidP="0049538A">
      <w:pPr>
        <w:pStyle w:val="ML-Zwischentext"/>
      </w:pPr>
      <w:r w:rsidRPr="008777FB">
        <w:t xml:space="preserve">Alle Gleichdicks, die ihr auf Grundlage regelmäßiger Vielecke konstruieren könnt, nennt man </w:t>
      </w:r>
      <w:r w:rsidRPr="008777FB">
        <w:rPr>
          <w:rFonts w:cs="Times New Roman"/>
          <w:b/>
          <w:bCs/>
          <w:color w:val="095EBC"/>
        </w:rPr>
        <w:t>Reuleaux-Vielecke</w:t>
      </w:r>
      <w:r w:rsidRPr="008777FB">
        <w:t>. Diese werden dementsprechend Reuleaux-Dreieck, Reuleaux-Fünfeck usw. genannt.</w:t>
      </w:r>
    </w:p>
    <w:p w14:paraId="4BBFB84B" w14:textId="19F936D8" w:rsidR="00BA001A" w:rsidRDefault="00BA001A" w:rsidP="00030D46">
      <w:pPr>
        <w:pStyle w:val="ML-Standard"/>
      </w:pPr>
      <w:r w:rsidRPr="008B361D">
        <w:rPr>
          <w:noProof/>
        </w:rPr>
        <w:drawing>
          <wp:anchor distT="0" distB="0" distL="114300" distR="114300" simplePos="0" relativeHeight="251800576" behindDoc="0" locked="0" layoutInCell="0" allowOverlap="1" wp14:anchorId="607012A9" wp14:editId="6F834841">
            <wp:simplePos x="0" y="0"/>
            <wp:positionH relativeFrom="column">
              <wp:posOffset>6021070</wp:posOffset>
            </wp:positionH>
            <wp:positionV relativeFrom="paragraph">
              <wp:posOffset>149013</wp:posOffset>
            </wp:positionV>
            <wp:extent cx="492760" cy="492760"/>
            <wp:effectExtent l="0" t="0" r="2540" b="2540"/>
            <wp:wrapNone/>
            <wp:docPr id="1424673069" name="Grafik 14246730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maddin\Downloads\Gluehbirne.png"/>
                    <pic:cNvPicPr>
                      <a:picLocks noChangeAspect="1" noChangeArrowheads="1"/>
                    </pic:cNvPicPr>
                  </pic:nvPicPr>
                  <pic:blipFill>
                    <a:blip r:embed="rId17">
                      <a:extLst>
                        <a:ext uri="{28A0092B-C50C-407E-A947-70E740481C1C}">
                          <a14:useLocalDpi xmlns:a14="http://schemas.microsoft.com/office/drawing/2010/main" val="0"/>
                        </a:ext>
                      </a:extLst>
                    </a:blip>
                    <a:stretch>
                      <a:fillRect/>
                    </a:stretch>
                  </pic:blipFill>
                  <pic:spPr bwMode="auto">
                    <a:xfrm>
                      <a:off x="0" y="0"/>
                      <a:ext cx="492760" cy="492760"/>
                    </a:xfrm>
                    <a:prstGeom prst="rect">
                      <a:avLst/>
                    </a:prstGeom>
                    <a:noFill/>
                    <a:ln>
                      <a:noFill/>
                    </a:ln>
                  </pic:spPr>
                </pic:pic>
              </a:graphicData>
            </a:graphic>
          </wp:anchor>
        </w:drawing>
      </w:r>
    </w:p>
    <w:tbl>
      <w:tblPr>
        <w:tblStyle w:val="Tabellenraster"/>
        <w:tblW w:w="9072" w:type="dxa"/>
        <w:tblBorders>
          <w:top w:val="single" w:sz="18" w:space="0" w:color="FFD320"/>
          <w:left w:val="single" w:sz="18" w:space="0" w:color="FFD320"/>
          <w:bottom w:val="single" w:sz="18" w:space="0" w:color="FFD320"/>
          <w:right w:val="single" w:sz="18" w:space="0" w:color="FFD320"/>
          <w:insideH w:val="single" w:sz="18" w:space="0" w:color="FFD320"/>
          <w:insideV w:val="none" w:sz="0" w:space="0" w:color="auto"/>
        </w:tblBorders>
        <w:shd w:val="clear" w:color="auto" w:fill="FFFFCC"/>
        <w:tblCellMar>
          <w:top w:w="113" w:type="dxa"/>
          <w:bottom w:w="113" w:type="dxa"/>
        </w:tblCellMar>
        <w:tblLook w:val="04A0" w:firstRow="1" w:lastRow="0" w:firstColumn="1" w:lastColumn="0" w:noHBand="0" w:noVBand="1"/>
      </w:tblPr>
      <w:tblGrid>
        <w:gridCol w:w="9072"/>
      </w:tblGrid>
      <w:tr w:rsidR="009C60ED" w:rsidRPr="0004025D" w14:paraId="35C20765" w14:textId="77777777" w:rsidTr="00473487">
        <w:tc>
          <w:tcPr>
            <w:tcW w:w="9026" w:type="dxa"/>
            <w:shd w:val="clear" w:color="auto" w:fill="FFFFCC"/>
          </w:tcPr>
          <w:p w14:paraId="60342241" w14:textId="1B294999" w:rsidR="009C60ED" w:rsidRPr="00B55D4A" w:rsidRDefault="009C60ED" w:rsidP="00E64BA8">
            <w:pPr>
              <w:pStyle w:val="ML-Standard"/>
              <w:rPr>
                <w:b/>
                <w:bCs/>
              </w:rPr>
            </w:pPr>
            <w:r w:rsidRPr="00B55D4A">
              <w:rPr>
                <w:b/>
                <w:bCs/>
              </w:rPr>
              <w:t>Gruppenergebnis</w:t>
            </w:r>
          </w:p>
          <w:p w14:paraId="4B1312B8" w14:textId="0698DB1A" w:rsidR="009C60ED" w:rsidRPr="0004025D" w:rsidRDefault="009C60ED" w:rsidP="00E64BA8">
            <w:pPr>
              <w:pStyle w:val="ML-Standard"/>
            </w:pPr>
            <w:r>
              <w:t xml:space="preserve">Fasst hier eure </w:t>
            </w:r>
            <w:r w:rsidRPr="0004025D">
              <w:t xml:space="preserve">Ergebnisse aus den Aufgaben </w:t>
            </w:r>
            <w:r w:rsidR="00BA001A">
              <w:t>2</w:t>
            </w:r>
            <w:r w:rsidRPr="0004025D">
              <w:t>.</w:t>
            </w:r>
            <w:r w:rsidR="00BA001A">
              <w:t>1</w:t>
            </w:r>
            <w:r w:rsidR="00BA001A" w:rsidRPr="0004025D">
              <w:t xml:space="preserve"> </w:t>
            </w:r>
            <w:r w:rsidRPr="0004025D">
              <w:t xml:space="preserve">bis </w:t>
            </w:r>
            <w:r w:rsidR="00BA001A">
              <w:t>2</w:t>
            </w:r>
            <w:r w:rsidRPr="0004025D">
              <w:t>.</w:t>
            </w:r>
            <w:r w:rsidR="00BA001A">
              <w:t>7</w:t>
            </w:r>
            <w:r w:rsidR="00BA001A" w:rsidRPr="0004025D">
              <w:t xml:space="preserve"> </w:t>
            </w:r>
            <w:r w:rsidRPr="0004025D">
              <w:t>zusammen.</w:t>
            </w:r>
          </w:p>
        </w:tc>
      </w:tr>
      <w:tr w:rsidR="009C60ED" w:rsidRPr="0004025D" w14:paraId="4525ACE5" w14:textId="77777777" w:rsidTr="00473487">
        <w:tc>
          <w:tcPr>
            <w:tcW w:w="9026" w:type="dxa"/>
            <w:shd w:val="clear" w:color="auto" w:fill="FFFFCC"/>
          </w:tcPr>
          <w:p w14:paraId="6FA26C67" w14:textId="446F570B" w:rsidR="009C60ED" w:rsidRPr="00B55D4A" w:rsidRDefault="00BA001A" w:rsidP="00E64BA8">
            <w:pPr>
              <w:pStyle w:val="ML-Aufgabe-Gruppenergebnis"/>
              <w:rPr>
                <w:b/>
                <w:bCs/>
              </w:rPr>
            </w:pPr>
            <w:r>
              <w:t>2</w:t>
            </w:r>
            <w:r w:rsidR="009C60ED">
              <w:t>.</w:t>
            </w:r>
            <w:r>
              <w:t>8</w:t>
            </w:r>
            <w:r w:rsidR="009C60ED">
              <w:tab/>
            </w:r>
            <w:r w:rsidR="00597DF0">
              <w:t>Notiert</w:t>
            </w:r>
            <w:r w:rsidR="00D65366">
              <w:t xml:space="preserve">, was ihr </w:t>
            </w:r>
            <w:r w:rsidR="00873DF4">
              <w:t xml:space="preserve">zur </w:t>
            </w:r>
            <w:r w:rsidR="00D65366">
              <w:t>Konstruktion regelmäßige</w:t>
            </w:r>
            <w:r w:rsidR="00873DF4">
              <w:t>r</w:t>
            </w:r>
            <w:r w:rsidR="00D65366">
              <w:t xml:space="preserve"> Gleichdicks gelernt habt.</w:t>
            </w:r>
          </w:p>
        </w:tc>
      </w:tr>
      <w:tr w:rsidR="009C60ED" w:rsidRPr="0004025D" w14:paraId="696AB7DA" w14:textId="77777777" w:rsidTr="00473487">
        <w:trPr>
          <w:trHeight w:val="2154"/>
        </w:trPr>
        <w:tc>
          <w:tcPr>
            <w:tcW w:w="9026" w:type="dxa"/>
          </w:tcPr>
          <w:p w14:paraId="5166A23C" w14:textId="77777777" w:rsidR="009C60ED" w:rsidRPr="00974DAD" w:rsidRDefault="009C60ED" w:rsidP="00E64BA8">
            <w:pPr>
              <w:pStyle w:val="ML-Standard"/>
            </w:pPr>
          </w:p>
        </w:tc>
      </w:tr>
    </w:tbl>
    <w:p w14:paraId="543504E7" w14:textId="77777777" w:rsidR="00475C34" w:rsidRDefault="00475C34" w:rsidP="001F40AD">
      <w:pPr>
        <w:pStyle w:val="ML-Standard"/>
      </w:pPr>
    </w:p>
    <w:p w14:paraId="1109F7F9" w14:textId="77777777" w:rsidR="0004025D" w:rsidRDefault="0004025D" w:rsidP="007A0461">
      <w:pPr>
        <w:pStyle w:val="ML-Standard"/>
        <w:sectPr w:rsidR="0004025D" w:rsidSect="0020057D">
          <w:headerReference w:type="default" r:id="rId49"/>
          <w:pgSz w:w="11906" w:h="16838"/>
          <w:pgMar w:top="1417" w:right="1417" w:bottom="1134" w:left="1417" w:header="708" w:footer="794" w:gutter="0"/>
          <w:cols w:space="708"/>
          <w:docGrid w:linePitch="360"/>
        </w:sectPr>
      </w:pPr>
    </w:p>
    <w:p w14:paraId="467ACE11" w14:textId="16335752" w:rsidR="00B94109" w:rsidRDefault="005D0B7C" w:rsidP="00DA2AA0">
      <w:pPr>
        <w:pStyle w:val="ML-Zwischentext"/>
      </w:pPr>
      <w:r w:rsidRPr="005D0B7C">
        <w:lastRenderedPageBreak/>
        <w:t>Als nächstes könnt ihr als Gruppe zwischen zwei Themen wählen:</w:t>
      </w:r>
    </w:p>
    <w:tbl>
      <w:tblPr>
        <w:tblStyle w:val="Tabellenraster"/>
        <w:tblW w:w="9072" w:type="dxa"/>
        <w:tblBorders>
          <w:top w:val="none" w:sz="0" w:space="0" w:color="auto"/>
          <w:left w:val="none" w:sz="0" w:space="0" w:color="auto"/>
          <w:bottom w:val="none" w:sz="0" w:space="0" w:color="auto"/>
          <w:right w:val="none" w:sz="0" w:space="0" w:color="auto"/>
          <w:insideH w:val="none" w:sz="0" w:space="0" w:color="auto"/>
          <w:insideV w:val="single" w:sz="4" w:space="0" w:color="auto"/>
        </w:tblBorders>
        <w:tblLook w:val="04A0" w:firstRow="1" w:lastRow="0" w:firstColumn="1" w:lastColumn="0" w:noHBand="0" w:noVBand="1"/>
      </w:tblPr>
      <w:tblGrid>
        <w:gridCol w:w="4430"/>
        <w:gridCol w:w="4642"/>
      </w:tblGrid>
      <w:tr w:rsidR="00262327" w14:paraId="75AE2E6D" w14:textId="77777777" w:rsidTr="00473487">
        <w:tc>
          <w:tcPr>
            <w:tcW w:w="4400" w:type="dxa"/>
            <w:tcBorders>
              <w:right w:val="single" w:sz="18" w:space="0" w:color="auto"/>
            </w:tcBorders>
            <w:tcMar>
              <w:left w:w="0" w:type="dxa"/>
              <w:right w:w="170" w:type="dxa"/>
            </w:tcMar>
            <w:vAlign w:val="center"/>
          </w:tcPr>
          <w:p w14:paraId="5F2AABAA" w14:textId="26ABF12D" w:rsidR="00262327" w:rsidRPr="009126E9" w:rsidRDefault="00262327" w:rsidP="009126E9">
            <w:pPr>
              <w:pStyle w:val="ML-Standard"/>
              <w:jc w:val="center"/>
              <w:rPr>
                <w:b/>
                <w:bCs/>
                <w:noProof/>
              </w:rPr>
            </w:pPr>
            <w:r w:rsidRPr="009126E9">
              <w:rPr>
                <w:b/>
                <w:bCs/>
                <w:noProof/>
              </w:rPr>
              <w:t>Aufgabe 3</w:t>
            </w:r>
            <w:r w:rsidR="009126E9" w:rsidRPr="009126E9">
              <w:rPr>
                <w:b/>
                <w:bCs/>
                <w:noProof/>
              </w:rPr>
              <w:t>: Gleichdicks als Räder?</w:t>
            </w:r>
          </w:p>
        </w:tc>
        <w:tc>
          <w:tcPr>
            <w:tcW w:w="4672" w:type="dxa"/>
            <w:tcBorders>
              <w:left w:val="single" w:sz="18" w:space="0" w:color="auto"/>
            </w:tcBorders>
            <w:tcMar>
              <w:left w:w="170" w:type="dxa"/>
              <w:right w:w="0" w:type="dxa"/>
            </w:tcMar>
            <w:vAlign w:val="center"/>
          </w:tcPr>
          <w:p w14:paraId="03086F9B" w14:textId="5239853A" w:rsidR="00262327" w:rsidRPr="009126E9" w:rsidRDefault="00262327" w:rsidP="009126E9">
            <w:pPr>
              <w:pStyle w:val="ML-Standard"/>
              <w:jc w:val="center"/>
              <w:rPr>
                <w:b/>
                <w:bCs/>
                <w:noProof/>
              </w:rPr>
            </w:pPr>
            <w:r w:rsidRPr="009126E9">
              <w:rPr>
                <w:b/>
                <w:bCs/>
                <w:noProof/>
              </w:rPr>
              <w:t>Aufgabe 4</w:t>
            </w:r>
            <w:r w:rsidR="003C1F42" w:rsidRPr="009126E9">
              <w:rPr>
                <w:b/>
                <w:bCs/>
                <w:noProof/>
              </w:rPr>
              <w:t>: Kanaldeckel</w:t>
            </w:r>
          </w:p>
        </w:tc>
      </w:tr>
      <w:tr w:rsidR="00262327" w14:paraId="7F71023D" w14:textId="77777777" w:rsidTr="00473487">
        <w:tc>
          <w:tcPr>
            <w:tcW w:w="4400" w:type="dxa"/>
            <w:tcBorders>
              <w:right w:val="single" w:sz="18" w:space="0" w:color="auto"/>
            </w:tcBorders>
            <w:tcMar>
              <w:left w:w="0" w:type="dxa"/>
              <w:right w:w="170" w:type="dxa"/>
            </w:tcMar>
          </w:tcPr>
          <w:p w14:paraId="3C7853AF" w14:textId="21E985D8" w:rsidR="00262327" w:rsidRDefault="00262327" w:rsidP="00262327">
            <w:pPr>
              <w:pStyle w:val="ML-Standard"/>
            </w:pPr>
            <w:r>
              <w:rPr>
                <w:noProof/>
              </w:rPr>
              <w:drawing>
                <wp:inline distT="0" distB="0" distL="0" distR="0" wp14:anchorId="16C0856A" wp14:editId="72CAF418">
                  <wp:extent cx="2700000" cy="1917478"/>
                  <wp:effectExtent l="0" t="0" r="5715" b="635"/>
                  <wp:docPr id="514377632" name="Grafik 8" descr="Ein Bild, das Reifen, Fahrzeug, Rad, Entwurf enthält.&#10;&#10;KI-generierte Inhalte können fehlerhaft se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4377632" name="Grafik 8" descr="Ein Bild, das Reifen, Fahrzeug, Rad, Entwurf enthält.&#10;&#10;KI-generierte Inhalte können fehlerhaft sein."/>
                          <pic:cNvPicPr/>
                        </pic:nvPicPr>
                        <pic:blipFill>
                          <a:blip r:embed="rId50"/>
                          <a:stretch>
                            <a:fillRect/>
                          </a:stretch>
                        </pic:blipFill>
                        <pic:spPr>
                          <a:xfrm>
                            <a:off x="0" y="0"/>
                            <a:ext cx="2700000" cy="1917478"/>
                          </a:xfrm>
                          <a:prstGeom prst="rect">
                            <a:avLst/>
                          </a:prstGeom>
                        </pic:spPr>
                      </pic:pic>
                    </a:graphicData>
                  </a:graphic>
                </wp:inline>
              </w:drawing>
            </w:r>
          </w:p>
        </w:tc>
        <w:tc>
          <w:tcPr>
            <w:tcW w:w="4672" w:type="dxa"/>
            <w:tcBorders>
              <w:left w:val="single" w:sz="18" w:space="0" w:color="auto"/>
            </w:tcBorders>
            <w:tcMar>
              <w:left w:w="170" w:type="dxa"/>
              <w:right w:w="0" w:type="dxa"/>
            </w:tcMar>
            <w:vAlign w:val="center"/>
          </w:tcPr>
          <w:p w14:paraId="6F2F2A27" w14:textId="5AF8AF25" w:rsidR="00262327" w:rsidRDefault="00746B6E" w:rsidP="00746B6E">
            <w:pPr>
              <w:pStyle w:val="ML-Standard"/>
              <w:jc w:val="center"/>
            </w:pPr>
            <w:r>
              <w:rPr>
                <w:noProof/>
              </w:rPr>
              <w:drawing>
                <wp:inline distT="0" distB="0" distL="0" distR="0" wp14:anchorId="116408EB" wp14:editId="2BD5B3BB">
                  <wp:extent cx="1834809" cy="1685167"/>
                  <wp:effectExtent l="0" t="0" r="0" b="0"/>
                  <wp:docPr id="931257106" name="Grafik 11" descr="Ein Bild, das Rechteck, Kunst enthält.&#10;&#10;KI-generierte Inhalte können fehlerhaft se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31257106" name="Grafik 11" descr="Ein Bild, das Rechteck, Kunst enthält.&#10;&#10;KI-generierte Inhalte können fehlerhaft sein."/>
                          <pic:cNvPicPr/>
                        </pic:nvPicPr>
                        <pic:blipFill rotWithShape="1">
                          <a:blip r:embed="rId51">
                            <a:extLst>
                              <a:ext uri="{BEBA8EAE-BF5A-486C-A8C5-ECC9F3942E4B}">
                                <a14:imgProps xmlns:a14="http://schemas.microsoft.com/office/drawing/2010/main">
                                  <a14:imgLayer r:embed="rId52">
                                    <a14:imgEffect>
                                      <a14:brightnessContrast bright="40000"/>
                                    </a14:imgEffect>
                                  </a14:imgLayer>
                                </a14:imgProps>
                              </a:ext>
                            </a:extLst>
                          </a:blip>
                          <a:srcRect l="22451" t="5339" r="23616" b="6746"/>
                          <a:stretch>
                            <a:fillRect/>
                          </a:stretch>
                        </pic:blipFill>
                        <pic:spPr bwMode="auto">
                          <a:xfrm>
                            <a:off x="0" y="0"/>
                            <a:ext cx="1836677" cy="1686883"/>
                          </a:xfrm>
                          <a:prstGeom prst="rect">
                            <a:avLst/>
                          </a:prstGeom>
                          <a:ln>
                            <a:noFill/>
                          </a:ln>
                          <a:extLst>
                            <a:ext uri="{53640926-AAD7-44D8-BBD7-CCE9431645EC}">
                              <a14:shadowObscured xmlns:a14="http://schemas.microsoft.com/office/drawing/2010/main"/>
                            </a:ext>
                          </a:extLst>
                        </pic:spPr>
                      </pic:pic>
                    </a:graphicData>
                  </a:graphic>
                </wp:inline>
              </w:drawing>
            </w:r>
          </w:p>
        </w:tc>
      </w:tr>
      <w:tr w:rsidR="00262327" w14:paraId="28965FEE" w14:textId="77777777" w:rsidTr="00473487">
        <w:tc>
          <w:tcPr>
            <w:tcW w:w="4400" w:type="dxa"/>
            <w:tcBorders>
              <w:right w:val="single" w:sz="18" w:space="0" w:color="auto"/>
            </w:tcBorders>
            <w:tcMar>
              <w:left w:w="0" w:type="dxa"/>
              <w:right w:w="170" w:type="dxa"/>
            </w:tcMar>
          </w:tcPr>
          <w:p w14:paraId="2D6FE9E7" w14:textId="70C7AA01" w:rsidR="00262327" w:rsidRDefault="00262327" w:rsidP="00262327">
            <w:pPr>
              <w:pStyle w:val="ML-Standard"/>
            </w:pPr>
            <w:r w:rsidRPr="00AE0252">
              <w:t xml:space="preserve">Gleichdicks </w:t>
            </w:r>
            <w:r w:rsidRPr="00AE0252">
              <w:rPr>
                <w:b/>
                <w:bCs/>
                <w:color w:val="095EBC"/>
              </w:rPr>
              <w:t>rollen</w:t>
            </w:r>
            <w:r w:rsidRPr="00AE0252">
              <w:t xml:space="preserve"> zwar </w:t>
            </w:r>
            <w:r w:rsidRPr="00AE0252">
              <w:rPr>
                <w:b/>
                <w:bCs/>
                <w:color w:val="095EBC"/>
              </w:rPr>
              <w:t>gleichmäßig</w:t>
            </w:r>
            <w:r w:rsidRPr="00AE0252">
              <w:t xml:space="preserve"> – aber können sie ein </w:t>
            </w:r>
            <w:r w:rsidRPr="00AE0252">
              <w:rPr>
                <w:b/>
                <w:bCs/>
                <w:color w:val="095EBC"/>
              </w:rPr>
              <w:t>Rad ersetzten</w:t>
            </w:r>
            <w:r w:rsidRPr="00AE0252">
              <w:t xml:space="preserve">? Um das herauszufinden, blättert auf Seite </w:t>
            </w:r>
            <w:r>
              <w:t>1</w:t>
            </w:r>
            <w:r w:rsidR="00584798">
              <w:t>9</w:t>
            </w:r>
            <w:r w:rsidRPr="00AE0252">
              <w:t>.</w:t>
            </w:r>
          </w:p>
        </w:tc>
        <w:tc>
          <w:tcPr>
            <w:tcW w:w="4672" w:type="dxa"/>
            <w:tcBorders>
              <w:left w:val="single" w:sz="18" w:space="0" w:color="auto"/>
            </w:tcBorders>
            <w:tcMar>
              <w:left w:w="170" w:type="dxa"/>
              <w:right w:w="0" w:type="dxa"/>
            </w:tcMar>
          </w:tcPr>
          <w:p w14:paraId="396D139E" w14:textId="40ED7564" w:rsidR="00262327" w:rsidRPr="009B57D9" w:rsidRDefault="00262327" w:rsidP="00262327">
            <w:pPr>
              <w:pStyle w:val="ML-Standard"/>
              <w:rPr>
                <w:b/>
                <w:bCs/>
              </w:rPr>
            </w:pPr>
            <w:r w:rsidRPr="00116B0D">
              <w:t xml:space="preserve">Falls ihr </w:t>
            </w:r>
            <w:r w:rsidRPr="002E2D27">
              <w:rPr>
                <w:b/>
                <w:bCs/>
                <w:color w:val="095EBC"/>
              </w:rPr>
              <w:t>Gleichdicks und ihre Anwen</w:t>
            </w:r>
            <w:r>
              <w:rPr>
                <w:b/>
                <w:bCs/>
                <w:color w:val="095EBC"/>
              </w:rPr>
              <w:softHyphen/>
            </w:r>
            <w:r w:rsidRPr="002E2D27">
              <w:rPr>
                <w:b/>
                <w:bCs/>
                <w:color w:val="095EBC"/>
              </w:rPr>
              <w:t>dung</w:t>
            </w:r>
            <w:r w:rsidRPr="00116B0D">
              <w:t xml:space="preserve"> bearbeiten möchtet, geht direkt zu Seite </w:t>
            </w:r>
            <w:r w:rsidR="00584798">
              <w:t>2</w:t>
            </w:r>
            <w:r w:rsidR="004A4C5A">
              <w:t>1</w:t>
            </w:r>
            <w:r w:rsidRPr="00116B0D">
              <w:t>. Überspringt die Seiten und Aufgaben dazwischen</w:t>
            </w:r>
            <w:r w:rsidR="00746B6E">
              <w:t>.</w:t>
            </w:r>
          </w:p>
        </w:tc>
      </w:tr>
    </w:tbl>
    <w:p w14:paraId="170C4518" w14:textId="77777777" w:rsidR="00ED026C" w:rsidRDefault="00ED026C" w:rsidP="0046040A">
      <w:pPr>
        <w:tabs>
          <w:tab w:val="clear" w:pos="709"/>
        </w:tabs>
        <w:spacing w:after="200" w:line="276" w:lineRule="auto"/>
        <w:jc w:val="left"/>
      </w:pPr>
    </w:p>
    <w:p w14:paraId="2EFA8F90" w14:textId="77777777" w:rsidR="00ED026C" w:rsidRDefault="00ED026C" w:rsidP="0046040A">
      <w:pPr>
        <w:tabs>
          <w:tab w:val="clear" w:pos="709"/>
        </w:tabs>
        <w:spacing w:after="200" w:line="276" w:lineRule="auto"/>
        <w:jc w:val="left"/>
        <w:sectPr w:rsidR="00ED026C" w:rsidSect="0020057D">
          <w:headerReference w:type="default" r:id="rId53"/>
          <w:pgSz w:w="11906" w:h="16838"/>
          <w:pgMar w:top="1417" w:right="1417" w:bottom="1134" w:left="1417" w:header="708" w:footer="794" w:gutter="0"/>
          <w:cols w:space="708"/>
          <w:docGrid w:linePitch="360"/>
        </w:sectPr>
      </w:pPr>
    </w:p>
    <w:p w14:paraId="3A853291" w14:textId="71239AF0" w:rsidR="007F258F" w:rsidRDefault="007F258F" w:rsidP="007F258F">
      <w:pPr>
        <w:pStyle w:val="ML-Aufgabe"/>
      </w:pPr>
      <w:r>
        <w:lastRenderedPageBreak/>
        <w:t xml:space="preserve">3.1 </w:t>
      </w:r>
      <w:r>
        <w:tab/>
      </w:r>
      <w:r w:rsidRPr="00680796">
        <w:t>Kann man die „Räder“ von den Doppelrollen wie Autoreifen benutzen? Bei Autos sind die Räder an einer Achse befestigt. Schreibt hier auf, was ihr denkt.</w:t>
      </w:r>
    </w:p>
    <w:tbl>
      <w:tblPr>
        <w:tblStyle w:val="Tabellenraster"/>
        <w:tblW w:w="9072" w:type="dxa"/>
        <w:tblLook w:val="04A0" w:firstRow="1" w:lastRow="0" w:firstColumn="1" w:lastColumn="0" w:noHBand="0" w:noVBand="1"/>
      </w:tblPr>
      <w:tblGrid>
        <w:gridCol w:w="9072"/>
      </w:tblGrid>
      <w:tr w:rsidR="007F258F" w14:paraId="4E58361B" w14:textId="77777777" w:rsidTr="008A0662">
        <w:trPr>
          <w:trHeight w:val="3118"/>
        </w:trPr>
        <w:tc>
          <w:tcPr>
            <w:tcW w:w="9062" w:type="dxa"/>
          </w:tcPr>
          <w:p w14:paraId="1EF594BF" w14:textId="77777777" w:rsidR="007F258F" w:rsidRDefault="007F258F" w:rsidP="0090741D"/>
        </w:tc>
      </w:tr>
    </w:tbl>
    <w:p w14:paraId="2D8BBD34" w14:textId="77777777" w:rsidR="00965F71" w:rsidRDefault="00965F71" w:rsidP="00F624A7">
      <w:pPr>
        <w:pStyle w:val="ML-berschrift"/>
      </w:pPr>
    </w:p>
    <w:p w14:paraId="29209808" w14:textId="4A72B4B7" w:rsidR="007F258F" w:rsidRDefault="007F258F" w:rsidP="00F624A7">
      <w:pPr>
        <w:pStyle w:val="ML-berschrift"/>
      </w:pPr>
      <w:r w:rsidRPr="0004025D">
        <w:rPr>
          <w:noProof/>
        </w:rPr>
        <w:drawing>
          <wp:anchor distT="0" distB="0" distL="114300" distR="114300" simplePos="0" relativeHeight="251826176" behindDoc="0" locked="0" layoutInCell="1" allowOverlap="1" wp14:anchorId="39DB3094" wp14:editId="01A36773">
            <wp:simplePos x="0" y="0"/>
            <wp:positionH relativeFrom="column">
              <wp:posOffset>6013450</wp:posOffset>
            </wp:positionH>
            <wp:positionV relativeFrom="paragraph">
              <wp:posOffset>86391</wp:posOffset>
            </wp:positionV>
            <wp:extent cx="493200" cy="493200"/>
            <wp:effectExtent l="0" t="0" r="2540" b="2540"/>
            <wp:wrapNone/>
            <wp:docPr id="126761269" name="Grafik 11" descr="Ein Bild, das Clipart, Cartoon, Grafiken, Symbol enthält.&#10;&#10;KI-generierte Inhalte können fehlerhaft se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52227144" name="Grafik 11" descr="Ein Bild, das Clipart, Cartoon, Grafiken, Symbol enthält.&#10;&#10;KI-generierte Inhalte können fehlerhaft sein."/>
                    <pic:cNvPicPr/>
                  </pic:nvPicPr>
                  <pic:blipFill>
                    <a:blip r:embed="rId15">
                      <a:extLst>
                        <a:ext uri="{28A0092B-C50C-407E-A947-70E740481C1C}">
                          <a14:useLocalDpi xmlns:a14="http://schemas.microsoft.com/office/drawing/2010/main" val="0"/>
                        </a:ext>
                      </a:extLst>
                    </a:blip>
                    <a:stretch>
                      <a:fillRect/>
                    </a:stretch>
                  </pic:blipFill>
                  <pic:spPr>
                    <a:xfrm>
                      <a:off x="0" y="0"/>
                      <a:ext cx="493200" cy="493200"/>
                    </a:xfrm>
                    <a:prstGeom prst="rect">
                      <a:avLst/>
                    </a:prstGeom>
                  </pic:spPr>
                </pic:pic>
              </a:graphicData>
            </a:graphic>
            <wp14:sizeRelH relativeFrom="margin">
              <wp14:pctWidth>0</wp14:pctWidth>
            </wp14:sizeRelH>
            <wp14:sizeRelV relativeFrom="margin">
              <wp14:pctHeight>0</wp14:pctHeight>
            </wp14:sizeRelV>
          </wp:anchor>
        </w:drawing>
      </w:r>
      <w:r w:rsidRPr="009A67DF">
        <w:t xml:space="preserve">Experiment </w:t>
      </w:r>
      <w:r>
        <w:t>5</w:t>
      </w:r>
      <w:r w:rsidRPr="009A67DF">
        <w:t xml:space="preserve">: </w:t>
      </w:r>
      <w:r>
        <w:t>Fortbewegung auf Achsen</w:t>
      </w:r>
    </w:p>
    <w:tbl>
      <w:tblPr>
        <w:tblStyle w:val="Tabellenraster"/>
        <w:tblW w:w="9072" w:type="dxa"/>
        <w:tblBorders>
          <w:top w:val="single" w:sz="24" w:space="0" w:color="095EBC"/>
          <w:left w:val="single" w:sz="24" w:space="0" w:color="095EBC"/>
          <w:bottom w:val="single" w:sz="24" w:space="0" w:color="095EBC"/>
          <w:right w:val="single" w:sz="24" w:space="0" w:color="095EBC"/>
          <w:insideH w:val="none" w:sz="0" w:space="0" w:color="auto"/>
          <w:insideV w:val="none" w:sz="0" w:space="0" w:color="auto"/>
        </w:tblBorders>
        <w:shd w:val="clear" w:color="auto" w:fill="FFFFFF" w:themeFill="background1"/>
        <w:tblCellMar>
          <w:top w:w="113" w:type="dxa"/>
          <w:left w:w="170" w:type="dxa"/>
          <w:bottom w:w="113" w:type="dxa"/>
        </w:tblCellMar>
        <w:tblLook w:val="04A0" w:firstRow="1" w:lastRow="0" w:firstColumn="1" w:lastColumn="0" w:noHBand="0" w:noVBand="1"/>
      </w:tblPr>
      <w:tblGrid>
        <w:gridCol w:w="2854"/>
        <w:gridCol w:w="6218"/>
      </w:tblGrid>
      <w:tr w:rsidR="007F258F" w:rsidRPr="0004025D" w14:paraId="6BE2EF1B" w14:textId="77777777" w:rsidTr="008A0662">
        <w:trPr>
          <w:trHeight w:val="2721"/>
        </w:trPr>
        <w:tc>
          <w:tcPr>
            <w:tcW w:w="4223" w:type="dxa"/>
            <w:shd w:val="clear" w:color="auto" w:fill="FFFFFF" w:themeFill="background1"/>
          </w:tcPr>
          <w:p w14:paraId="4337FA78" w14:textId="77777777" w:rsidR="007F258F" w:rsidRPr="0004025D" w:rsidRDefault="007F258F" w:rsidP="0090741D">
            <w:pPr>
              <w:pStyle w:val="ML-Materialkasten-Titel"/>
            </w:pPr>
            <w:r w:rsidRPr="0004025D">
              <w:t>Material</w:t>
            </w:r>
          </w:p>
          <w:p w14:paraId="5590B4FE" w14:textId="6D586711" w:rsidR="007F258F" w:rsidRPr="001D4091" w:rsidRDefault="007F258F" w:rsidP="008A0662">
            <w:pPr>
              <w:pStyle w:val="ML-Aufzhlung"/>
              <w:ind w:left="290" w:hanging="290"/>
              <w:jc w:val="left"/>
            </w:pPr>
            <w:r w:rsidRPr="001D4091">
              <w:t>sechs Achsen mit montierten Rädern (Doppelrollen)</w:t>
            </w:r>
          </w:p>
          <w:p w14:paraId="2B7C6797" w14:textId="4FCD8042" w:rsidR="007F258F" w:rsidRPr="001D4091" w:rsidRDefault="00BB4C77" w:rsidP="00E16FCA">
            <w:pPr>
              <w:pStyle w:val="ML-Aufzhlung"/>
              <w:ind w:left="290" w:hanging="290"/>
              <w:jc w:val="left"/>
            </w:pPr>
            <w:r>
              <w:t>die</w:t>
            </w:r>
            <w:r w:rsidR="00E16FCA">
              <w:t xml:space="preserve"> </w:t>
            </w:r>
            <w:r>
              <w:t>schmalere</w:t>
            </w:r>
            <w:r w:rsidR="007F258F" w:rsidRPr="001D4091">
              <w:t xml:space="preserve"> Holzplatte</w:t>
            </w:r>
            <w:r>
              <w:t xml:space="preserve"> </w:t>
            </w:r>
          </w:p>
          <w:p w14:paraId="5E9ED43C" w14:textId="77777777" w:rsidR="007F258F" w:rsidRPr="0004025D" w:rsidRDefault="007F258F" w:rsidP="008A0662">
            <w:pPr>
              <w:pStyle w:val="ML-Aufzhlung"/>
              <w:ind w:left="290" w:hanging="290"/>
            </w:pPr>
            <w:r w:rsidRPr="001D4091">
              <w:t>Anti-Rutsch-Matte</w:t>
            </w:r>
          </w:p>
        </w:tc>
        <w:tc>
          <w:tcPr>
            <w:tcW w:w="4789" w:type="dxa"/>
            <w:shd w:val="clear" w:color="auto" w:fill="FFFFFF" w:themeFill="background1"/>
            <w:vAlign w:val="center"/>
          </w:tcPr>
          <w:p w14:paraId="0E40ED79" w14:textId="74E1D508" w:rsidR="007F258F" w:rsidRPr="0004025D" w:rsidRDefault="00E16FCA" w:rsidP="0090741D">
            <w:pPr>
              <w:pStyle w:val="Ml-Impressum"/>
            </w:pPr>
            <w:r>
              <w:rPr>
                <w:noProof/>
              </w:rPr>
              <w:drawing>
                <wp:inline distT="0" distB="0" distL="0" distR="0" wp14:anchorId="16B69529" wp14:editId="6927C545">
                  <wp:extent cx="3768006" cy="1440000"/>
                  <wp:effectExtent l="0" t="0" r="4445" b="0"/>
                  <wp:docPr id="574239386" name="Grafik 10" descr="Ein Bild, das Sport, Im Haus enthält.&#10;&#10;KI-generierte Inhalte können fehlerhaft se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4239386" name="Grafik 10" descr="Ein Bild, das Sport, Im Haus enthält.&#10;&#10;KI-generierte Inhalte können fehlerhaft sein."/>
                          <pic:cNvPicPr/>
                        </pic:nvPicPr>
                        <pic:blipFill>
                          <a:blip r:embed="rId54"/>
                          <a:stretch>
                            <a:fillRect/>
                          </a:stretch>
                        </pic:blipFill>
                        <pic:spPr>
                          <a:xfrm>
                            <a:off x="0" y="0"/>
                            <a:ext cx="3768006" cy="1440000"/>
                          </a:xfrm>
                          <a:prstGeom prst="rect">
                            <a:avLst/>
                          </a:prstGeom>
                        </pic:spPr>
                      </pic:pic>
                    </a:graphicData>
                  </a:graphic>
                </wp:inline>
              </w:drawing>
            </w:r>
          </w:p>
        </w:tc>
      </w:tr>
    </w:tbl>
    <w:p w14:paraId="7BFBC8D4" w14:textId="51F06670" w:rsidR="007F258F" w:rsidRDefault="0055379C" w:rsidP="007F258F">
      <w:pPr>
        <w:pStyle w:val="ML-Aufgabe"/>
        <w:ind w:left="0" w:firstLine="0"/>
      </w:pPr>
      <w:r>
        <w:rPr>
          <w:noProof/>
        </w:rPr>
        <w:drawing>
          <wp:anchor distT="0" distB="0" distL="114300" distR="114300" simplePos="0" relativeHeight="251850752" behindDoc="0" locked="0" layoutInCell="1" allowOverlap="1" wp14:anchorId="55F11CDB" wp14:editId="6011A41A">
            <wp:simplePos x="0" y="0"/>
            <wp:positionH relativeFrom="column">
              <wp:posOffset>3750678</wp:posOffset>
            </wp:positionH>
            <wp:positionV relativeFrom="paragraph">
              <wp:posOffset>447730</wp:posOffset>
            </wp:positionV>
            <wp:extent cx="2051806" cy="1436400"/>
            <wp:effectExtent l="0" t="0" r="5715" b="0"/>
            <wp:wrapSquare wrapText="bothSides"/>
            <wp:docPr id="1354534412" name="Grafik 16" descr="Ein Bild, das Im Haus, Handtuch, orange enthält.&#10;&#10;KI-generierte Inhalte können fehlerhaft se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54534412" name="Grafik 16" descr="Ein Bild, das Im Haus, Handtuch, orange enthält.&#10;&#10;KI-generierte Inhalte können fehlerhaft sein."/>
                    <pic:cNvPicPr/>
                  </pic:nvPicPr>
                  <pic:blipFill>
                    <a:blip r:embed="rId55"/>
                    <a:stretch>
                      <a:fillRect/>
                    </a:stretch>
                  </pic:blipFill>
                  <pic:spPr>
                    <a:xfrm>
                      <a:off x="0" y="0"/>
                      <a:ext cx="2051806" cy="1436400"/>
                    </a:xfrm>
                    <a:prstGeom prst="rect">
                      <a:avLst/>
                    </a:prstGeom>
                  </pic:spPr>
                </pic:pic>
              </a:graphicData>
            </a:graphic>
            <wp14:sizeRelH relativeFrom="page">
              <wp14:pctWidth>0</wp14:pctWidth>
            </wp14:sizeRelH>
            <wp14:sizeRelV relativeFrom="page">
              <wp14:pctHeight>0</wp14:pctHeight>
            </wp14:sizeRelV>
          </wp:anchor>
        </w:drawing>
      </w:r>
      <w:r w:rsidR="007F258F" w:rsidRPr="0004025D">
        <w:rPr>
          <w:noProof/>
        </w:rPr>
        <w:drawing>
          <wp:anchor distT="0" distB="0" distL="114300" distR="114300" simplePos="0" relativeHeight="251831296" behindDoc="0" locked="0" layoutInCell="1" allowOverlap="1" wp14:anchorId="184ECFBB" wp14:editId="08A1D3B8">
            <wp:simplePos x="0" y="0"/>
            <wp:positionH relativeFrom="column">
              <wp:posOffset>6011917</wp:posOffset>
            </wp:positionH>
            <wp:positionV relativeFrom="paragraph">
              <wp:posOffset>136634</wp:posOffset>
            </wp:positionV>
            <wp:extent cx="493200" cy="493200"/>
            <wp:effectExtent l="0" t="0" r="2540" b="2540"/>
            <wp:wrapNone/>
            <wp:docPr id="186187913" name="Grafik 11" descr="Ein Bild, das Clipart, Cartoon, Grafiken, Symbol enthält.&#10;&#10;KI-generierte Inhalte können fehlerhaft se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52227144" name="Grafik 11" descr="Ein Bild, das Clipart, Cartoon, Grafiken, Symbol enthält.&#10;&#10;KI-generierte Inhalte können fehlerhaft sein."/>
                    <pic:cNvPicPr/>
                  </pic:nvPicPr>
                  <pic:blipFill>
                    <a:blip r:embed="rId15">
                      <a:extLst>
                        <a:ext uri="{28A0092B-C50C-407E-A947-70E740481C1C}">
                          <a14:useLocalDpi xmlns:a14="http://schemas.microsoft.com/office/drawing/2010/main" val="0"/>
                        </a:ext>
                      </a:extLst>
                    </a:blip>
                    <a:stretch>
                      <a:fillRect/>
                    </a:stretch>
                  </pic:blipFill>
                  <pic:spPr>
                    <a:xfrm>
                      <a:off x="0" y="0"/>
                      <a:ext cx="493200" cy="493200"/>
                    </a:xfrm>
                    <a:prstGeom prst="rect">
                      <a:avLst/>
                    </a:prstGeom>
                  </pic:spPr>
                </pic:pic>
              </a:graphicData>
            </a:graphic>
            <wp14:sizeRelH relativeFrom="margin">
              <wp14:pctWidth>0</wp14:pctWidth>
            </wp14:sizeRelH>
            <wp14:sizeRelV relativeFrom="margin">
              <wp14:pctHeight>0</wp14:pctHeight>
            </wp14:sizeRelV>
          </wp:anchor>
        </w:drawing>
      </w:r>
      <w:r w:rsidR="007F258F" w:rsidRPr="004847CC">
        <w:t xml:space="preserve">3.2 </w:t>
      </w:r>
      <w:r w:rsidR="007F258F">
        <w:tab/>
      </w:r>
      <w:r w:rsidR="007F258F" w:rsidRPr="004847CC">
        <w:t>Testet nun eure Vermutungen.</w:t>
      </w:r>
      <w:r w:rsidR="007F258F" w:rsidRPr="00666ED4">
        <w:rPr>
          <w:noProof/>
        </w:rPr>
        <w:t xml:space="preserve"> </w:t>
      </w:r>
    </w:p>
    <w:p w14:paraId="05546E1F" w14:textId="25589247" w:rsidR="007F258F" w:rsidRPr="004847CC" w:rsidRDefault="007F258F" w:rsidP="007F258F">
      <w:pPr>
        <w:pStyle w:val="ML-Aufzhlung"/>
        <w:numPr>
          <w:ilvl w:val="0"/>
          <w:numId w:val="16"/>
        </w:numPr>
        <w:ind w:left="1134" w:hanging="425"/>
      </w:pPr>
      <w:r w:rsidRPr="004847CC">
        <w:t>Legt zuerst die Anti-Rutsch-Matte auf den Tisch.</w:t>
      </w:r>
      <w:r w:rsidRPr="003151A5">
        <w:t xml:space="preserve"> </w:t>
      </w:r>
    </w:p>
    <w:p w14:paraId="13114D8B" w14:textId="3426223C" w:rsidR="007F258F" w:rsidRPr="004847CC" w:rsidRDefault="007F258F" w:rsidP="007F258F">
      <w:pPr>
        <w:pStyle w:val="ML-Aufzhlung"/>
        <w:numPr>
          <w:ilvl w:val="0"/>
          <w:numId w:val="16"/>
        </w:numPr>
        <w:ind w:left="1134" w:hanging="425"/>
      </w:pPr>
      <w:r w:rsidRPr="004847CC">
        <w:t>Dann legt ihr die Doppelrolle mit den runden Rädern darauf.</w:t>
      </w:r>
    </w:p>
    <w:p w14:paraId="19D87C67" w14:textId="095B64F8" w:rsidR="007F258F" w:rsidRPr="004847CC" w:rsidRDefault="007F258F" w:rsidP="007F258F">
      <w:pPr>
        <w:pStyle w:val="ML-Aufzhlung"/>
        <w:numPr>
          <w:ilvl w:val="0"/>
          <w:numId w:val="16"/>
        </w:numPr>
        <w:ind w:left="1134" w:hanging="425"/>
      </w:pPr>
      <w:r w:rsidRPr="004847CC">
        <w:t>Legt danach eine zweite Doppelrolle dazu.</w:t>
      </w:r>
    </w:p>
    <w:p w14:paraId="56E5018F" w14:textId="77777777" w:rsidR="00A21222" w:rsidRDefault="007F258F" w:rsidP="00A21222">
      <w:pPr>
        <w:pStyle w:val="ML-Aufzhlung"/>
        <w:keepNext/>
        <w:numPr>
          <w:ilvl w:val="0"/>
          <w:numId w:val="16"/>
        </w:numPr>
        <w:ind w:left="1134" w:hanging="425"/>
        <w:rPr>
          <w:color w:val="000000" w:themeColor="text1"/>
        </w:rPr>
      </w:pPr>
      <w:r w:rsidRPr="004E5E52">
        <w:rPr>
          <w:color w:val="000000" w:themeColor="text1"/>
        </w:rPr>
        <w:t>Nun schiebt ihr die schmalere Platte auf den Achsen hin und her.</w:t>
      </w:r>
    </w:p>
    <w:p w14:paraId="1B26235B" w14:textId="77777777" w:rsidR="00A21222" w:rsidRDefault="00A21222">
      <w:pPr>
        <w:tabs>
          <w:tab w:val="clear" w:pos="709"/>
        </w:tabs>
        <w:spacing w:after="200" w:line="276" w:lineRule="auto"/>
        <w:jc w:val="left"/>
        <w:rPr>
          <w:color w:val="000000" w:themeColor="text1"/>
        </w:rPr>
      </w:pPr>
      <w:r>
        <w:rPr>
          <w:color w:val="000000" w:themeColor="text1"/>
        </w:rPr>
        <w:br w:type="page"/>
      </w:r>
    </w:p>
    <w:p w14:paraId="3546777A" w14:textId="77777777" w:rsidR="007F258F" w:rsidRPr="006F5D70" w:rsidRDefault="007F258F" w:rsidP="007F258F">
      <w:pPr>
        <w:pStyle w:val="ML-Aufgabe"/>
      </w:pPr>
      <w:r w:rsidRPr="006F5D70">
        <w:lastRenderedPageBreak/>
        <w:t xml:space="preserve">3.3 </w:t>
      </w:r>
      <w:r>
        <w:tab/>
      </w:r>
      <w:r w:rsidRPr="006F5D70">
        <w:t>Warum wird die Bewegung wackelig, wenn man die Gleichdick-Doppelrollen als Achse benutzt? Notiert, eure Vermutung hier.</w:t>
      </w:r>
    </w:p>
    <w:tbl>
      <w:tblPr>
        <w:tblStyle w:val="Tabellenraster"/>
        <w:tblW w:w="9072" w:type="dxa"/>
        <w:tblLook w:val="04A0" w:firstRow="1" w:lastRow="0" w:firstColumn="1" w:lastColumn="0" w:noHBand="0" w:noVBand="1"/>
      </w:tblPr>
      <w:tblGrid>
        <w:gridCol w:w="9072"/>
      </w:tblGrid>
      <w:tr w:rsidR="007F258F" w14:paraId="30B84513" w14:textId="77777777" w:rsidTr="008A0662">
        <w:trPr>
          <w:trHeight w:val="2721"/>
        </w:trPr>
        <w:tc>
          <w:tcPr>
            <w:tcW w:w="9062" w:type="dxa"/>
          </w:tcPr>
          <w:p w14:paraId="7084C64C" w14:textId="77777777" w:rsidR="007F258F" w:rsidRDefault="007F258F" w:rsidP="0090741D"/>
        </w:tc>
      </w:tr>
    </w:tbl>
    <w:p w14:paraId="283EC04C" w14:textId="77777777" w:rsidR="007F258F" w:rsidRDefault="007F258F" w:rsidP="00F624A7">
      <w:pPr>
        <w:pStyle w:val="ML-berschrift"/>
      </w:pPr>
      <w:r w:rsidRPr="001D4091">
        <w:rPr>
          <w:noProof/>
          <w:color w:val="000000" w:themeColor="text1"/>
        </w:rPr>
        <w:drawing>
          <wp:anchor distT="0" distB="0" distL="114300" distR="114300" simplePos="0" relativeHeight="251827200" behindDoc="0" locked="0" layoutInCell="1" allowOverlap="1" wp14:anchorId="7CAE72BC" wp14:editId="738DF25C">
            <wp:simplePos x="0" y="0"/>
            <wp:positionH relativeFrom="column">
              <wp:posOffset>6016625</wp:posOffset>
            </wp:positionH>
            <wp:positionV relativeFrom="paragraph">
              <wp:posOffset>370493</wp:posOffset>
            </wp:positionV>
            <wp:extent cx="485775" cy="495300"/>
            <wp:effectExtent l="19050" t="0" r="9525" b="0"/>
            <wp:wrapNone/>
            <wp:docPr id="1387614931" name="Grafik 14" descr="PC.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C.png"/>
                    <pic:cNvPicPr/>
                  </pic:nvPicPr>
                  <pic:blipFill>
                    <a:blip r:embed="rId38" cstate="print"/>
                    <a:stretch>
                      <a:fillRect/>
                    </a:stretch>
                  </pic:blipFill>
                  <pic:spPr>
                    <a:xfrm>
                      <a:off x="0" y="0"/>
                      <a:ext cx="485775" cy="495300"/>
                    </a:xfrm>
                    <a:prstGeom prst="rect">
                      <a:avLst/>
                    </a:prstGeom>
                  </pic:spPr>
                </pic:pic>
              </a:graphicData>
            </a:graphic>
          </wp:anchor>
        </w:drawing>
      </w:r>
      <w:r>
        <w:t>Simulation 2: Die Bewegungskurve der Gleichdick-Achsen</w:t>
      </w:r>
    </w:p>
    <w:p w14:paraId="35BA7C15" w14:textId="77777777" w:rsidR="007F258F" w:rsidRDefault="007F258F" w:rsidP="007F258F">
      <w:pPr>
        <w:pStyle w:val="ML-Standard"/>
      </w:pPr>
      <w:r>
        <w:t xml:space="preserve">Startet </w:t>
      </w:r>
      <w:r w:rsidRPr="00D7525B">
        <w:rPr>
          <w:b/>
          <w:bCs/>
        </w:rPr>
        <w:t>Simulation 2</w:t>
      </w:r>
      <w:r>
        <w:t>. Bei dieser Simulation könnt ihr sehen welche Kurve entsteht, wenn man die Bewegung der Achse einer Doppelrolle aufzeichnet.</w:t>
      </w:r>
    </w:p>
    <w:p w14:paraId="4E3714FC" w14:textId="6774E3FE" w:rsidR="007F258F" w:rsidRDefault="007F258F" w:rsidP="007F258F">
      <w:pPr>
        <w:pStyle w:val="ML-Aufgabe"/>
      </w:pPr>
      <w:r w:rsidRPr="001D4091">
        <w:rPr>
          <w:b/>
          <w:noProof/>
          <w:color w:val="000000" w:themeColor="text1"/>
        </w:rPr>
        <w:drawing>
          <wp:anchor distT="0" distB="0" distL="114300" distR="114300" simplePos="0" relativeHeight="251828224" behindDoc="0" locked="0" layoutInCell="1" allowOverlap="1" wp14:anchorId="53B2D32E" wp14:editId="5ECB4AB3">
            <wp:simplePos x="0" y="0"/>
            <wp:positionH relativeFrom="column">
              <wp:posOffset>6026265</wp:posOffset>
            </wp:positionH>
            <wp:positionV relativeFrom="paragraph">
              <wp:posOffset>246380</wp:posOffset>
            </wp:positionV>
            <wp:extent cx="485775" cy="495300"/>
            <wp:effectExtent l="0" t="0" r="9525" b="0"/>
            <wp:wrapNone/>
            <wp:docPr id="1239581625" name="Grafik 14" descr="PC.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C.png"/>
                    <pic:cNvPicPr/>
                  </pic:nvPicPr>
                  <pic:blipFill>
                    <a:blip r:embed="rId38" cstate="print"/>
                    <a:stretch>
                      <a:fillRect/>
                    </a:stretch>
                  </pic:blipFill>
                  <pic:spPr>
                    <a:xfrm>
                      <a:off x="0" y="0"/>
                      <a:ext cx="485775" cy="495300"/>
                    </a:xfrm>
                    <a:prstGeom prst="rect">
                      <a:avLst/>
                    </a:prstGeom>
                  </pic:spPr>
                </pic:pic>
              </a:graphicData>
            </a:graphic>
          </wp:anchor>
        </w:drawing>
      </w:r>
      <w:r>
        <w:t xml:space="preserve">3.4 </w:t>
      </w:r>
      <w:r>
        <w:tab/>
        <w:t xml:space="preserve">Was ist bei den drei Bewegungskurven </w:t>
      </w:r>
      <w:r w:rsidR="00670FDC">
        <w:t xml:space="preserve">der Achsen </w:t>
      </w:r>
      <w:r>
        <w:t>gleich und was unter</w:t>
      </w:r>
      <w:r w:rsidR="00670FDC">
        <w:softHyphen/>
      </w:r>
      <w:r>
        <w:t xml:space="preserve">scheidet sie? Notiert hier euer Ergebnis. </w:t>
      </w:r>
    </w:p>
    <w:tbl>
      <w:tblPr>
        <w:tblStyle w:val="Tabellenraster"/>
        <w:tblW w:w="0" w:type="auto"/>
        <w:tblLook w:val="04A0" w:firstRow="1" w:lastRow="0" w:firstColumn="1" w:lastColumn="0" w:noHBand="0" w:noVBand="1"/>
      </w:tblPr>
      <w:tblGrid>
        <w:gridCol w:w="9062"/>
      </w:tblGrid>
      <w:tr w:rsidR="007F258F" w14:paraId="074311CE" w14:textId="77777777" w:rsidTr="00D7366D">
        <w:trPr>
          <w:trHeight w:val="2211"/>
        </w:trPr>
        <w:tc>
          <w:tcPr>
            <w:tcW w:w="9062" w:type="dxa"/>
          </w:tcPr>
          <w:p w14:paraId="35EAAEDD" w14:textId="77777777" w:rsidR="007F258F" w:rsidRDefault="007F258F" w:rsidP="0090741D"/>
        </w:tc>
      </w:tr>
    </w:tbl>
    <w:tbl>
      <w:tblPr>
        <w:tblStyle w:val="Tabellenraster"/>
        <w:tblpPr w:leftFromText="141" w:rightFromText="141" w:vertAnchor="text" w:tblpY="382"/>
        <w:tblW w:w="9072" w:type="dxa"/>
        <w:tblBorders>
          <w:top w:val="single" w:sz="18" w:space="0" w:color="FFD320"/>
          <w:left w:val="single" w:sz="18" w:space="0" w:color="FFD320"/>
          <w:bottom w:val="single" w:sz="18" w:space="0" w:color="FFD320"/>
          <w:right w:val="single" w:sz="18" w:space="0" w:color="FFD320"/>
          <w:insideH w:val="single" w:sz="18" w:space="0" w:color="FFD320"/>
          <w:insideV w:val="none" w:sz="0" w:space="0" w:color="auto"/>
        </w:tblBorders>
        <w:shd w:val="clear" w:color="auto" w:fill="FFFFCC"/>
        <w:tblCellMar>
          <w:top w:w="113" w:type="dxa"/>
          <w:bottom w:w="113" w:type="dxa"/>
        </w:tblCellMar>
        <w:tblLook w:val="04A0" w:firstRow="1" w:lastRow="0" w:firstColumn="1" w:lastColumn="0" w:noHBand="0" w:noVBand="1"/>
      </w:tblPr>
      <w:tblGrid>
        <w:gridCol w:w="9072"/>
      </w:tblGrid>
      <w:tr w:rsidR="007F258F" w:rsidRPr="0004025D" w14:paraId="379FB7A3" w14:textId="77777777" w:rsidTr="008A0662">
        <w:tc>
          <w:tcPr>
            <w:tcW w:w="9026" w:type="dxa"/>
            <w:shd w:val="clear" w:color="auto" w:fill="FFFFCC"/>
          </w:tcPr>
          <w:p w14:paraId="794FB790" w14:textId="77777777" w:rsidR="007F258F" w:rsidRPr="00B55D4A" w:rsidRDefault="007F258F" w:rsidP="00D7366D">
            <w:pPr>
              <w:pStyle w:val="ML-Standard"/>
              <w:rPr>
                <w:b/>
                <w:bCs/>
              </w:rPr>
            </w:pPr>
            <w:r w:rsidRPr="00B55D4A">
              <w:rPr>
                <w:b/>
                <w:bCs/>
              </w:rPr>
              <w:t>Gruppenergebnis</w:t>
            </w:r>
          </w:p>
          <w:p w14:paraId="0241F6A5" w14:textId="166D8329" w:rsidR="007F258F" w:rsidRPr="0004025D" w:rsidRDefault="007F258F" w:rsidP="00D7366D">
            <w:pPr>
              <w:pStyle w:val="ML-Standard"/>
            </w:pPr>
            <w:r>
              <w:t xml:space="preserve">Fasst hier eure </w:t>
            </w:r>
            <w:r w:rsidRPr="0004025D">
              <w:t xml:space="preserve">Ergebnisse aus den Aufgaben </w:t>
            </w:r>
            <w:r>
              <w:t xml:space="preserve">3.1 </w:t>
            </w:r>
            <w:r w:rsidRPr="0004025D">
              <w:t xml:space="preserve">bis </w:t>
            </w:r>
            <w:r>
              <w:t>3.</w:t>
            </w:r>
            <w:r w:rsidR="00147710">
              <w:t>4</w:t>
            </w:r>
            <w:r w:rsidR="00147710" w:rsidRPr="0004025D">
              <w:t xml:space="preserve"> </w:t>
            </w:r>
            <w:r w:rsidRPr="0004025D">
              <w:t>zusammen.</w:t>
            </w:r>
          </w:p>
        </w:tc>
      </w:tr>
      <w:tr w:rsidR="007F258F" w:rsidRPr="0004025D" w14:paraId="1EB126C1" w14:textId="77777777" w:rsidTr="008A0662">
        <w:tc>
          <w:tcPr>
            <w:tcW w:w="9026" w:type="dxa"/>
            <w:shd w:val="clear" w:color="auto" w:fill="FFFFCC"/>
          </w:tcPr>
          <w:p w14:paraId="0554BBB1" w14:textId="2B0C4D12" w:rsidR="007F258F" w:rsidRPr="005E06E6" w:rsidRDefault="007F258F" w:rsidP="008A0662">
            <w:pPr>
              <w:pStyle w:val="ML-Aufgabe-Gruppenergebnis"/>
              <w:rPr>
                <w:color w:val="000000" w:themeColor="text1"/>
              </w:rPr>
            </w:pPr>
            <w:r w:rsidRPr="008A0662">
              <w:t>3.</w:t>
            </w:r>
            <w:r w:rsidR="00147710">
              <w:t>5</w:t>
            </w:r>
            <w:r w:rsidR="008901A2">
              <w:tab/>
            </w:r>
            <w:r w:rsidRPr="008A0662">
              <w:t>Kann man Gleichdicks als Räder an einem Auto benutzen?</w:t>
            </w:r>
          </w:p>
        </w:tc>
      </w:tr>
      <w:tr w:rsidR="007F258F" w:rsidRPr="0004025D" w14:paraId="5B8FB98B" w14:textId="77777777" w:rsidTr="008A0662">
        <w:trPr>
          <w:trHeight w:val="2835"/>
        </w:trPr>
        <w:tc>
          <w:tcPr>
            <w:tcW w:w="9026" w:type="dxa"/>
          </w:tcPr>
          <w:p w14:paraId="71BF864A" w14:textId="77777777" w:rsidR="007F258F" w:rsidRPr="00974DAD" w:rsidRDefault="007F258F" w:rsidP="00D7366D">
            <w:pPr>
              <w:pStyle w:val="ML-Standard"/>
            </w:pPr>
          </w:p>
        </w:tc>
      </w:tr>
    </w:tbl>
    <w:p w14:paraId="7F9C454A" w14:textId="603C8A0E" w:rsidR="00521906" w:rsidRDefault="007F258F" w:rsidP="00B71710">
      <w:pPr>
        <w:pStyle w:val="ML-Aufgabe"/>
        <w:ind w:left="0" w:firstLine="0"/>
        <w:sectPr w:rsidR="00521906" w:rsidSect="0020057D">
          <w:headerReference w:type="default" r:id="rId56"/>
          <w:pgSz w:w="11906" w:h="16838"/>
          <w:pgMar w:top="1417" w:right="1417" w:bottom="1134" w:left="1417" w:header="708" w:footer="794" w:gutter="0"/>
          <w:cols w:space="708"/>
          <w:docGrid w:linePitch="360"/>
        </w:sectPr>
      </w:pPr>
      <w:r>
        <w:rPr>
          <w:noProof/>
        </w:rPr>
        <w:drawing>
          <wp:anchor distT="0" distB="0" distL="114300" distR="114300" simplePos="0" relativeHeight="251830272" behindDoc="0" locked="0" layoutInCell="1" allowOverlap="1" wp14:anchorId="08DECD57" wp14:editId="59464EA9">
            <wp:simplePos x="0" y="0"/>
            <wp:positionH relativeFrom="column">
              <wp:posOffset>6014720</wp:posOffset>
            </wp:positionH>
            <wp:positionV relativeFrom="paragraph">
              <wp:posOffset>703580</wp:posOffset>
            </wp:positionV>
            <wp:extent cx="493200" cy="493200"/>
            <wp:effectExtent l="0" t="0" r="2540" b="2540"/>
            <wp:wrapNone/>
            <wp:docPr id="1963649593" name="Bild 1" descr="C:\Users\Sebastian\Desktop\Vorlagen\Fragezeichen.png"/>
            <wp:cNvGraphicFramePr/>
            <a:graphic xmlns:a="http://schemas.openxmlformats.org/drawingml/2006/main">
              <a:graphicData uri="http://schemas.openxmlformats.org/drawingml/2006/picture">
                <pic:pic xmlns:pic="http://schemas.openxmlformats.org/drawingml/2006/picture">
                  <pic:nvPicPr>
                    <pic:cNvPr id="0" name="Picture 3" descr="C:\Users\Sebastian\Desktop\Vorlagen\Fragezeichen.png"/>
                    <pic:cNvPicPr>
                      <a:picLocks noChangeAspect="1" noChangeArrowheads="1"/>
                    </pic:cNvPicPr>
                  </pic:nvPicPr>
                  <pic:blipFill>
                    <a:blip r:embed="rId31" cstate="print"/>
                    <a:srcRect/>
                    <a:stretch>
                      <a:fillRect/>
                    </a:stretch>
                  </pic:blipFill>
                  <pic:spPr bwMode="auto">
                    <a:xfrm>
                      <a:off x="0" y="0"/>
                      <a:ext cx="493200" cy="493200"/>
                    </a:xfrm>
                    <a:prstGeom prst="rect">
                      <a:avLst/>
                    </a:prstGeom>
                    <a:noFill/>
                    <a:ln w="9525">
                      <a:noFill/>
                      <a:miter lim="800000"/>
                      <a:headEnd/>
                      <a:tailEnd/>
                    </a:ln>
                  </pic:spPr>
                </pic:pic>
              </a:graphicData>
            </a:graphic>
            <wp14:sizeRelH relativeFrom="margin">
              <wp14:pctWidth>0</wp14:pctWidth>
            </wp14:sizeRelH>
          </wp:anchor>
        </w:drawing>
      </w:r>
      <w:r w:rsidRPr="008B361D">
        <w:rPr>
          <w:noProof/>
        </w:rPr>
        <w:drawing>
          <wp:anchor distT="0" distB="0" distL="114300" distR="114300" simplePos="0" relativeHeight="251829248" behindDoc="0" locked="0" layoutInCell="0" allowOverlap="1" wp14:anchorId="2BC5808E" wp14:editId="60023E89">
            <wp:simplePos x="0" y="0"/>
            <wp:positionH relativeFrom="column">
              <wp:posOffset>6017434</wp:posOffset>
            </wp:positionH>
            <wp:positionV relativeFrom="paragraph">
              <wp:posOffset>80027</wp:posOffset>
            </wp:positionV>
            <wp:extent cx="492760" cy="492760"/>
            <wp:effectExtent l="0" t="0" r="2540" b="2540"/>
            <wp:wrapNone/>
            <wp:docPr id="1720801762" name="Grafik 1720801762" descr="Ein Bild, das Kreis, Symbol, Clipart, Grafiken enthält.&#10;&#10;KI-generierte Inhalte können fehlerhaft se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20801762" name="Grafik 1720801762" descr="Ein Bild, das Kreis, Symbol, Clipart, Grafiken enthält.&#10;&#10;KI-generierte Inhalte können fehlerhaft sein."/>
                    <pic:cNvPicPr>
                      <a:picLocks noChangeAspect="1" noChangeArrowheads="1"/>
                    </pic:cNvPicPr>
                  </pic:nvPicPr>
                  <pic:blipFill>
                    <a:blip r:embed="rId17">
                      <a:extLst>
                        <a:ext uri="{28A0092B-C50C-407E-A947-70E740481C1C}">
                          <a14:useLocalDpi xmlns:a14="http://schemas.microsoft.com/office/drawing/2010/main" val="0"/>
                        </a:ext>
                      </a:extLst>
                    </a:blip>
                    <a:stretch>
                      <a:fillRect/>
                    </a:stretch>
                  </pic:blipFill>
                  <pic:spPr bwMode="auto">
                    <a:xfrm>
                      <a:off x="0" y="0"/>
                      <a:ext cx="492760" cy="492760"/>
                    </a:xfrm>
                    <a:prstGeom prst="rect">
                      <a:avLst/>
                    </a:prstGeom>
                    <a:noFill/>
                    <a:ln>
                      <a:noFill/>
                    </a:ln>
                  </pic:spPr>
                </pic:pic>
              </a:graphicData>
            </a:graphic>
          </wp:anchor>
        </w:drawing>
      </w:r>
    </w:p>
    <w:p w14:paraId="0EA7E067" w14:textId="0A80E526" w:rsidR="00337437" w:rsidRPr="00527DDA" w:rsidRDefault="00337437" w:rsidP="002055AD">
      <w:r>
        <w:lastRenderedPageBreak/>
        <w:t>Ihr habt nun gelernt was Gleichdicks sind und wie man sie konstruiert. Jetzt beschäftigt ihr euch mit einer Anwendung von Gleichdicks. Genauer geht es um die Gestaltung von Kanaldeckeln.</w:t>
      </w:r>
    </w:p>
    <w:p w14:paraId="057AB5D0" w14:textId="2747FED0" w:rsidR="002055AD" w:rsidRPr="002055AD" w:rsidRDefault="00337437" w:rsidP="002055AD">
      <w:pPr>
        <w:pStyle w:val="ML-Aufgabe"/>
      </w:pPr>
      <w:r>
        <w:t>4</w:t>
      </w:r>
      <w:r w:rsidRPr="002055AD">
        <w:t>.1</w:t>
      </w:r>
      <w:r w:rsidRPr="002055AD">
        <w:tab/>
        <w:t>Könnt ihr euch vorstellen, warum Kanaldeckel rund sind? Schreibt eure Vermu</w:t>
      </w:r>
      <w:r w:rsidR="00BC5896">
        <w:softHyphen/>
      </w:r>
      <w:r w:rsidRPr="002055AD">
        <w:t>tung hier auf:</w:t>
      </w:r>
    </w:p>
    <w:tbl>
      <w:tblPr>
        <w:tblStyle w:val="Tabellenraster"/>
        <w:tblW w:w="9072" w:type="dxa"/>
        <w:tblLook w:val="04A0" w:firstRow="1" w:lastRow="0" w:firstColumn="1" w:lastColumn="0" w:noHBand="0" w:noVBand="1"/>
      </w:tblPr>
      <w:tblGrid>
        <w:gridCol w:w="9072"/>
      </w:tblGrid>
      <w:tr w:rsidR="00337437" w14:paraId="4F62B836" w14:textId="77777777" w:rsidTr="00473487">
        <w:trPr>
          <w:trHeight w:val="2721"/>
        </w:trPr>
        <w:tc>
          <w:tcPr>
            <w:tcW w:w="9212" w:type="dxa"/>
          </w:tcPr>
          <w:p w14:paraId="4DF51CE7" w14:textId="77777777" w:rsidR="00337437" w:rsidRDefault="00337437" w:rsidP="00E10FA2"/>
        </w:tc>
      </w:tr>
    </w:tbl>
    <w:p w14:paraId="0E024659" w14:textId="28E05E94" w:rsidR="00337437" w:rsidRDefault="007E7B29" w:rsidP="00473487">
      <w:pPr>
        <w:pStyle w:val="ML-Zwischentext"/>
      </w:pPr>
      <w:r w:rsidRPr="0004025D">
        <w:rPr>
          <w:noProof/>
        </w:rPr>
        <w:drawing>
          <wp:anchor distT="0" distB="0" distL="114300" distR="114300" simplePos="0" relativeHeight="251839488" behindDoc="0" locked="0" layoutInCell="1" allowOverlap="1" wp14:anchorId="55D8E48C" wp14:editId="6791DF17">
            <wp:simplePos x="0" y="0"/>
            <wp:positionH relativeFrom="column">
              <wp:posOffset>6016083</wp:posOffset>
            </wp:positionH>
            <wp:positionV relativeFrom="paragraph">
              <wp:posOffset>594654</wp:posOffset>
            </wp:positionV>
            <wp:extent cx="493200" cy="493200"/>
            <wp:effectExtent l="0" t="0" r="2540" b="2540"/>
            <wp:wrapNone/>
            <wp:docPr id="1275029300" name="Grafik 11" descr="Ein Bild, das Clipart, Cartoon, Grafiken, Symbol enthält.&#10;&#10;KI-generierte Inhalte können fehlerhaft se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52227144" name="Grafik 11" descr="Ein Bild, das Clipart, Cartoon, Grafiken, Symbol enthält.&#10;&#10;KI-generierte Inhalte können fehlerhaft sein."/>
                    <pic:cNvPicPr/>
                  </pic:nvPicPr>
                  <pic:blipFill>
                    <a:blip r:embed="rId15">
                      <a:extLst>
                        <a:ext uri="{28A0092B-C50C-407E-A947-70E740481C1C}">
                          <a14:useLocalDpi xmlns:a14="http://schemas.microsoft.com/office/drawing/2010/main" val="0"/>
                        </a:ext>
                      </a:extLst>
                    </a:blip>
                    <a:stretch>
                      <a:fillRect/>
                    </a:stretch>
                  </pic:blipFill>
                  <pic:spPr>
                    <a:xfrm>
                      <a:off x="0" y="0"/>
                      <a:ext cx="493200" cy="493200"/>
                    </a:xfrm>
                    <a:prstGeom prst="rect">
                      <a:avLst/>
                    </a:prstGeom>
                  </pic:spPr>
                </pic:pic>
              </a:graphicData>
            </a:graphic>
            <wp14:sizeRelH relativeFrom="margin">
              <wp14:pctWidth>0</wp14:pctWidth>
            </wp14:sizeRelH>
            <wp14:sizeRelV relativeFrom="margin">
              <wp14:pctHeight>0</wp14:pctHeight>
            </wp14:sizeRelV>
          </wp:anchor>
        </w:drawing>
      </w:r>
      <w:r w:rsidR="00337437">
        <w:t>Schaut euch jetzt das folgende Experiment an.</w:t>
      </w:r>
    </w:p>
    <w:p w14:paraId="3A84B9D1" w14:textId="537A3412" w:rsidR="00337437" w:rsidRPr="00937C67" w:rsidRDefault="00337437" w:rsidP="00937C67">
      <w:pPr>
        <w:pStyle w:val="ML-berschrift"/>
      </w:pPr>
      <w:r w:rsidRPr="00937C67">
        <w:t xml:space="preserve">Experiment </w:t>
      </w:r>
      <w:r w:rsidR="00AC3A40" w:rsidRPr="00937C67">
        <w:t>6</w:t>
      </w:r>
      <w:r w:rsidRPr="00937C67">
        <w:t>: Kanaldeckel</w:t>
      </w:r>
    </w:p>
    <w:tbl>
      <w:tblPr>
        <w:tblStyle w:val="Tabellenraster"/>
        <w:tblW w:w="9072" w:type="dxa"/>
        <w:tblBorders>
          <w:top w:val="single" w:sz="24" w:space="0" w:color="095EBC"/>
          <w:left w:val="single" w:sz="24" w:space="0" w:color="095EBC"/>
          <w:bottom w:val="single" w:sz="24" w:space="0" w:color="095EBC"/>
          <w:right w:val="single" w:sz="24" w:space="0" w:color="095EBC"/>
          <w:insideH w:val="none" w:sz="0" w:space="0" w:color="auto"/>
          <w:insideV w:val="none" w:sz="0" w:space="0" w:color="auto"/>
        </w:tblBorders>
        <w:shd w:val="clear" w:color="auto" w:fill="FFFFFF" w:themeFill="background1"/>
        <w:tblCellMar>
          <w:top w:w="113" w:type="dxa"/>
          <w:left w:w="170" w:type="dxa"/>
          <w:bottom w:w="113" w:type="dxa"/>
        </w:tblCellMar>
        <w:tblLook w:val="04A0" w:firstRow="1" w:lastRow="0" w:firstColumn="1" w:lastColumn="0" w:noHBand="0" w:noVBand="1"/>
      </w:tblPr>
      <w:tblGrid>
        <w:gridCol w:w="4251"/>
        <w:gridCol w:w="4821"/>
      </w:tblGrid>
      <w:tr w:rsidR="00937C67" w:rsidRPr="0004025D" w14:paraId="24772B24" w14:textId="77777777" w:rsidTr="00473487">
        <w:trPr>
          <w:trHeight w:val="2211"/>
        </w:trPr>
        <w:tc>
          <w:tcPr>
            <w:tcW w:w="4223" w:type="dxa"/>
            <w:shd w:val="clear" w:color="auto" w:fill="FFFFFF" w:themeFill="background1"/>
          </w:tcPr>
          <w:p w14:paraId="289D34D4" w14:textId="77777777" w:rsidR="00937C67" w:rsidRPr="0004025D" w:rsidRDefault="00937C67" w:rsidP="00AA5754">
            <w:pPr>
              <w:pStyle w:val="ML-Materialkasten-Titel"/>
            </w:pPr>
            <w:r w:rsidRPr="0004025D">
              <w:t>Material</w:t>
            </w:r>
          </w:p>
          <w:p w14:paraId="7964EAC3" w14:textId="1A00D45F" w:rsidR="00937C67" w:rsidRPr="0004025D" w:rsidRDefault="00937C67" w:rsidP="00AA5754">
            <w:pPr>
              <w:pStyle w:val="ML-Aufzhlung"/>
              <w:ind w:left="290" w:hanging="290"/>
            </w:pPr>
            <w:r>
              <w:t>Kanaldeckel-Modell</w:t>
            </w:r>
          </w:p>
        </w:tc>
        <w:tc>
          <w:tcPr>
            <w:tcW w:w="4789" w:type="dxa"/>
            <w:shd w:val="clear" w:color="auto" w:fill="FFFFFF" w:themeFill="background1"/>
            <w:vAlign w:val="center"/>
          </w:tcPr>
          <w:p w14:paraId="2F8F387F" w14:textId="7A4E4DF0" w:rsidR="00937C67" w:rsidRPr="0004025D" w:rsidRDefault="00937C67" w:rsidP="00AA5754">
            <w:pPr>
              <w:pStyle w:val="Ml-Impressum"/>
            </w:pPr>
            <w:r>
              <w:rPr>
                <w:noProof/>
              </w:rPr>
              <w:drawing>
                <wp:inline distT="0" distB="0" distL="0" distR="0" wp14:anchorId="2910DD23" wp14:editId="07003F64">
                  <wp:extent cx="1548246" cy="1408430"/>
                  <wp:effectExtent l="0" t="0" r="0" b="1270"/>
                  <wp:docPr id="256580810" name="Grafik 11" descr="Ein Bild, das Rechteck, Kunst enthält.&#10;&#10;KI-generierte Inhalte können fehlerhaft se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31257106" name="Grafik 11" descr="Ein Bild, das Rechteck, Kunst enthält.&#10;&#10;KI-generierte Inhalte können fehlerhaft sein."/>
                          <pic:cNvPicPr/>
                        </pic:nvPicPr>
                        <pic:blipFill rotWithShape="1">
                          <a:blip r:embed="rId51">
                            <a:extLst>
                              <a:ext uri="{BEBA8EAE-BF5A-486C-A8C5-ECC9F3942E4B}">
                                <a14:imgProps xmlns:a14="http://schemas.microsoft.com/office/drawing/2010/main">
                                  <a14:imgLayer r:embed="rId52">
                                    <a14:imgEffect>
                                      <a14:brightnessContrast bright="40000"/>
                                    </a14:imgEffect>
                                  </a14:imgLayer>
                                </a14:imgProps>
                              </a:ext>
                            </a:extLst>
                          </a:blip>
                          <a:srcRect l="22450" t="5339" r="24311" b="8614"/>
                          <a:stretch>
                            <a:fillRect/>
                          </a:stretch>
                        </pic:blipFill>
                        <pic:spPr bwMode="auto">
                          <a:xfrm>
                            <a:off x="0" y="0"/>
                            <a:ext cx="1548246" cy="1408430"/>
                          </a:xfrm>
                          <a:prstGeom prst="rect">
                            <a:avLst/>
                          </a:prstGeom>
                          <a:ln>
                            <a:noFill/>
                          </a:ln>
                          <a:extLst>
                            <a:ext uri="{53640926-AAD7-44D8-BBD7-CCE9431645EC}">
                              <a14:shadowObscured xmlns:a14="http://schemas.microsoft.com/office/drawing/2010/main"/>
                            </a:ext>
                          </a:extLst>
                        </pic:spPr>
                      </pic:pic>
                    </a:graphicData>
                  </a:graphic>
                </wp:inline>
              </w:drawing>
            </w:r>
          </w:p>
        </w:tc>
      </w:tr>
    </w:tbl>
    <w:p w14:paraId="6336248A" w14:textId="77777777" w:rsidR="00337437" w:rsidRPr="002055AD" w:rsidRDefault="00337437" w:rsidP="002055AD">
      <w:pPr>
        <w:pStyle w:val="ML-Aufgabe"/>
        <w:ind w:left="700" w:hanging="700"/>
      </w:pPr>
      <w:r>
        <w:t>4</w:t>
      </w:r>
      <w:r w:rsidRPr="002055AD">
        <w:t>.2</w:t>
      </w:r>
      <w:r w:rsidRPr="002055AD">
        <w:tab/>
        <w:t>Überlegt, welche Figuren durch die dazugehörige Öffnung fallen könnten und kreuzt an.</w:t>
      </w:r>
    </w:p>
    <w:p w14:paraId="6537EC42" w14:textId="346C5A90" w:rsidR="00AC3A40" w:rsidRDefault="00337437" w:rsidP="00AC3A40">
      <w:pPr>
        <w:ind w:left="700" w:hanging="700"/>
      </w:pPr>
      <w:r>
        <w:tab/>
      </w:r>
      <w:r w:rsidRPr="00473487">
        <w:rPr>
          <w:b/>
          <w:bCs/>
          <w:color w:val="26D07C"/>
        </w:rPr>
        <w:t>Ja</w:t>
      </w:r>
      <w:r>
        <w:t xml:space="preserve">: </w:t>
      </w:r>
      <w:r w:rsidR="00AC3A40">
        <w:tab/>
      </w:r>
      <w:r>
        <w:t>Die Figur kann durch die zugehörige Öffnung fallen.</w:t>
      </w:r>
    </w:p>
    <w:p w14:paraId="2CA8584D" w14:textId="3BDB28FE" w:rsidR="00337437" w:rsidRDefault="00337437" w:rsidP="00473487">
      <w:pPr>
        <w:spacing w:after="120"/>
        <w:ind w:left="697" w:hanging="697"/>
      </w:pPr>
      <w:r>
        <w:tab/>
      </w:r>
      <w:r w:rsidRPr="00473487">
        <w:rPr>
          <w:b/>
          <w:bCs/>
          <w:color w:val="E31B4C"/>
        </w:rPr>
        <w:t>Nein</w:t>
      </w:r>
      <w:r>
        <w:t xml:space="preserve">: </w:t>
      </w:r>
      <w:r w:rsidR="00AC3A40">
        <w:tab/>
      </w:r>
      <w:r>
        <w:t xml:space="preserve">Die Figur kann </w:t>
      </w:r>
      <w:r w:rsidRPr="00136AB6">
        <w:rPr>
          <w:u w:val="single"/>
        </w:rPr>
        <w:t>nicht</w:t>
      </w:r>
      <w:r>
        <w:t xml:space="preserve"> durch die zugehörige Öffnung fallen.</w:t>
      </w:r>
    </w:p>
    <w:tbl>
      <w:tblPr>
        <w:tblStyle w:val="Tabellenraster"/>
        <w:tblW w:w="0" w:type="auto"/>
        <w:jc w:val="center"/>
        <w:tblLook w:val="04A0" w:firstRow="1" w:lastRow="0" w:firstColumn="1" w:lastColumn="0" w:noHBand="0" w:noVBand="1"/>
      </w:tblPr>
      <w:tblGrid>
        <w:gridCol w:w="846"/>
        <w:gridCol w:w="2409"/>
        <w:gridCol w:w="1587"/>
        <w:gridCol w:w="1587"/>
      </w:tblGrid>
      <w:tr w:rsidR="00E036C7" w14:paraId="490DB138" w14:textId="77777777" w:rsidTr="00473487">
        <w:trPr>
          <w:trHeight w:val="624"/>
          <w:jc w:val="center"/>
        </w:trPr>
        <w:tc>
          <w:tcPr>
            <w:tcW w:w="846" w:type="dxa"/>
            <w:tcBorders>
              <w:right w:val="nil"/>
            </w:tcBorders>
            <w:vAlign w:val="center"/>
          </w:tcPr>
          <w:p w14:paraId="67262ADC" w14:textId="5DD7EA8B" w:rsidR="00E036C7" w:rsidRDefault="00723E1C" w:rsidP="00473487">
            <w:pPr>
              <w:tabs>
                <w:tab w:val="clear" w:pos="709"/>
              </w:tabs>
              <w:jc w:val="center"/>
            </w:pPr>
            <w:r>
              <w:rPr>
                <w:b/>
                <w:noProof/>
                <w:color w:val="000000" w:themeColor="text1"/>
              </w:rPr>
              <w:drawing>
                <wp:inline distT="0" distB="0" distL="0" distR="0" wp14:anchorId="3F4DB6DB" wp14:editId="0B9E2052">
                  <wp:extent cx="360000" cy="363314"/>
                  <wp:effectExtent l="0" t="0" r="2540" b="0"/>
                  <wp:docPr id="140937744" name="Grafik 9" descr="Ein Bild, das Text, Screenshot, Schrift, Zahl enthält.&#10;&#10;KI-generierte Inhalte können fehlerhaft se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925783" name="Grafik 9" descr="Ein Bild, das Text, Screenshot, Schrift, Zahl enthält.&#10;&#10;KI-generierte Inhalte können fehlerhaft sein."/>
                          <pic:cNvPicPr/>
                        </pic:nvPicPr>
                        <pic:blipFill rotWithShape="1">
                          <a:blip r:embed="rId37"/>
                          <a:srcRect l="11283" t="43478" r="77466" b="39026"/>
                          <a:stretch>
                            <a:fillRect/>
                          </a:stretch>
                        </pic:blipFill>
                        <pic:spPr bwMode="auto">
                          <a:xfrm>
                            <a:off x="0" y="0"/>
                            <a:ext cx="360000" cy="363314"/>
                          </a:xfrm>
                          <a:prstGeom prst="rect">
                            <a:avLst/>
                          </a:prstGeom>
                          <a:ln>
                            <a:noFill/>
                          </a:ln>
                          <a:extLst>
                            <a:ext uri="{53640926-AAD7-44D8-BBD7-CCE9431645EC}">
                              <a14:shadowObscured xmlns:a14="http://schemas.microsoft.com/office/drawing/2010/main"/>
                            </a:ext>
                          </a:extLst>
                        </pic:spPr>
                      </pic:pic>
                    </a:graphicData>
                  </a:graphic>
                </wp:inline>
              </w:drawing>
            </w:r>
          </w:p>
        </w:tc>
        <w:tc>
          <w:tcPr>
            <w:tcW w:w="2409" w:type="dxa"/>
            <w:tcBorders>
              <w:left w:val="nil"/>
            </w:tcBorders>
            <w:vAlign w:val="center"/>
          </w:tcPr>
          <w:p w14:paraId="0F35F666" w14:textId="578A13CB" w:rsidR="00E036C7" w:rsidRDefault="00E036C7" w:rsidP="00E10FA2">
            <w:r>
              <w:t>Kreis</w:t>
            </w:r>
          </w:p>
        </w:tc>
        <w:tc>
          <w:tcPr>
            <w:tcW w:w="1587" w:type="dxa"/>
            <w:vAlign w:val="center"/>
          </w:tcPr>
          <w:p w14:paraId="243A5AD5" w14:textId="77777777" w:rsidR="00E036C7" w:rsidRPr="00473487" w:rsidRDefault="00E036C7" w:rsidP="00473487">
            <w:pPr>
              <w:pStyle w:val="Listenabsatz"/>
              <w:numPr>
                <w:ilvl w:val="0"/>
                <w:numId w:val="15"/>
              </w:numPr>
              <w:ind w:left="703" w:hanging="405"/>
              <w:rPr>
                <w:rFonts w:ascii="Arial" w:hAnsi="Arial"/>
                <w:b/>
                <w:bCs/>
                <w:color w:val="26D07C"/>
                <w:sz w:val="24"/>
              </w:rPr>
            </w:pPr>
            <w:r w:rsidRPr="00473487">
              <w:rPr>
                <w:rFonts w:ascii="Arial" w:hAnsi="Arial"/>
                <w:b/>
                <w:bCs/>
                <w:color w:val="26D07C"/>
                <w:sz w:val="24"/>
              </w:rPr>
              <w:t>Ja</w:t>
            </w:r>
          </w:p>
        </w:tc>
        <w:tc>
          <w:tcPr>
            <w:tcW w:w="1587" w:type="dxa"/>
            <w:vAlign w:val="center"/>
          </w:tcPr>
          <w:p w14:paraId="6DBB648F" w14:textId="77777777" w:rsidR="00E036C7" w:rsidRPr="00473487" w:rsidRDefault="00E036C7" w:rsidP="00473487">
            <w:pPr>
              <w:pStyle w:val="Listenabsatz"/>
              <w:numPr>
                <w:ilvl w:val="0"/>
                <w:numId w:val="15"/>
              </w:numPr>
              <w:ind w:left="571" w:hanging="391"/>
              <w:rPr>
                <w:rFonts w:ascii="Arial" w:hAnsi="Arial"/>
                <w:color w:val="E31B4C"/>
                <w:sz w:val="24"/>
              </w:rPr>
            </w:pPr>
            <w:r w:rsidRPr="00473487">
              <w:rPr>
                <w:rFonts w:ascii="Arial" w:hAnsi="Arial"/>
                <w:b/>
                <w:bCs/>
                <w:color w:val="E31B4C"/>
                <w:sz w:val="24"/>
              </w:rPr>
              <w:t>Nein</w:t>
            </w:r>
          </w:p>
        </w:tc>
      </w:tr>
      <w:tr w:rsidR="00E036C7" w14:paraId="775BB058" w14:textId="77777777" w:rsidTr="00473487">
        <w:trPr>
          <w:trHeight w:val="624"/>
          <w:jc w:val="center"/>
        </w:trPr>
        <w:tc>
          <w:tcPr>
            <w:tcW w:w="846" w:type="dxa"/>
            <w:tcBorders>
              <w:right w:val="nil"/>
            </w:tcBorders>
            <w:vAlign w:val="center"/>
          </w:tcPr>
          <w:p w14:paraId="07BBB5AD" w14:textId="4157FEF7" w:rsidR="00E036C7" w:rsidRDefault="00681DC3" w:rsidP="00473487">
            <w:pPr>
              <w:tabs>
                <w:tab w:val="clear" w:pos="709"/>
              </w:tabs>
              <w:jc w:val="center"/>
            </w:pPr>
            <w:r>
              <w:rPr>
                <w:b/>
                <w:noProof/>
                <w:color w:val="000000" w:themeColor="text1"/>
              </w:rPr>
              <w:drawing>
                <wp:inline distT="0" distB="0" distL="0" distR="0" wp14:anchorId="67DD2E95" wp14:editId="6C392CAD">
                  <wp:extent cx="360000" cy="337477"/>
                  <wp:effectExtent l="0" t="0" r="2540" b="5715"/>
                  <wp:docPr id="1123761730" name="Grafik 9" descr="Ein Bild, das Text, Screenshot, Schrift, Zahl enthält.&#10;&#10;KI-generierte Inhalte können fehlerhaft se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925783" name="Grafik 9" descr="Ein Bild, das Text, Screenshot, Schrift, Zahl enthält.&#10;&#10;KI-generierte Inhalte können fehlerhaft sein."/>
                          <pic:cNvPicPr/>
                        </pic:nvPicPr>
                        <pic:blipFill rotWithShape="1">
                          <a:blip r:embed="rId37"/>
                          <a:srcRect l="39938" t="42952" r="47646" b="39112"/>
                          <a:stretch>
                            <a:fillRect/>
                          </a:stretch>
                        </pic:blipFill>
                        <pic:spPr bwMode="auto">
                          <a:xfrm>
                            <a:off x="0" y="0"/>
                            <a:ext cx="360000" cy="337477"/>
                          </a:xfrm>
                          <a:prstGeom prst="rect">
                            <a:avLst/>
                          </a:prstGeom>
                          <a:ln>
                            <a:noFill/>
                          </a:ln>
                          <a:extLst>
                            <a:ext uri="{53640926-AAD7-44D8-BBD7-CCE9431645EC}">
                              <a14:shadowObscured xmlns:a14="http://schemas.microsoft.com/office/drawing/2010/main"/>
                            </a:ext>
                          </a:extLst>
                        </pic:spPr>
                      </pic:pic>
                    </a:graphicData>
                  </a:graphic>
                </wp:inline>
              </w:drawing>
            </w:r>
          </w:p>
        </w:tc>
        <w:tc>
          <w:tcPr>
            <w:tcW w:w="2409" w:type="dxa"/>
            <w:tcBorders>
              <w:left w:val="nil"/>
            </w:tcBorders>
            <w:vAlign w:val="center"/>
          </w:tcPr>
          <w:p w14:paraId="2D548125" w14:textId="288815DE" w:rsidR="00E036C7" w:rsidRDefault="00E036C7" w:rsidP="00E10FA2">
            <w:r>
              <w:t>Dreieck</w:t>
            </w:r>
          </w:p>
        </w:tc>
        <w:tc>
          <w:tcPr>
            <w:tcW w:w="1587" w:type="dxa"/>
            <w:vAlign w:val="center"/>
          </w:tcPr>
          <w:p w14:paraId="1DEB2D14" w14:textId="77777777" w:rsidR="00E036C7" w:rsidRPr="00473487" w:rsidRDefault="00E036C7" w:rsidP="00473487">
            <w:pPr>
              <w:pStyle w:val="Listenabsatz"/>
              <w:numPr>
                <w:ilvl w:val="0"/>
                <w:numId w:val="15"/>
              </w:numPr>
              <w:ind w:left="703" w:hanging="405"/>
              <w:rPr>
                <w:rFonts w:ascii="Arial" w:hAnsi="Arial"/>
                <w:b/>
                <w:bCs/>
                <w:color w:val="26D07C"/>
                <w:sz w:val="24"/>
              </w:rPr>
            </w:pPr>
            <w:r w:rsidRPr="00473487">
              <w:rPr>
                <w:rFonts w:ascii="Arial" w:hAnsi="Arial"/>
                <w:b/>
                <w:bCs/>
                <w:color w:val="26D07C"/>
                <w:sz w:val="24"/>
              </w:rPr>
              <w:t>Ja</w:t>
            </w:r>
          </w:p>
        </w:tc>
        <w:tc>
          <w:tcPr>
            <w:tcW w:w="1587" w:type="dxa"/>
            <w:vAlign w:val="center"/>
          </w:tcPr>
          <w:p w14:paraId="622D1A6D" w14:textId="77777777" w:rsidR="00E036C7" w:rsidRPr="00473487" w:rsidRDefault="00E036C7" w:rsidP="00473487">
            <w:pPr>
              <w:pStyle w:val="Listenabsatz"/>
              <w:numPr>
                <w:ilvl w:val="0"/>
                <w:numId w:val="15"/>
              </w:numPr>
              <w:ind w:left="571" w:hanging="391"/>
              <w:rPr>
                <w:rFonts w:ascii="Arial" w:hAnsi="Arial"/>
                <w:b/>
                <w:bCs/>
                <w:color w:val="E31B4C"/>
                <w:sz w:val="24"/>
              </w:rPr>
            </w:pPr>
            <w:r w:rsidRPr="00473487">
              <w:rPr>
                <w:rFonts w:ascii="Arial" w:hAnsi="Arial"/>
                <w:b/>
                <w:bCs/>
                <w:color w:val="E31B4C"/>
                <w:sz w:val="24"/>
              </w:rPr>
              <w:t>Nein</w:t>
            </w:r>
          </w:p>
        </w:tc>
      </w:tr>
      <w:tr w:rsidR="00E036C7" w14:paraId="6B64FF74" w14:textId="77777777" w:rsidTr="00473487">
        <w:trPr>
          <w:trHeight w:val="624"/>
          <w:jc w:val="center"/>
        </w:trPr>
        <w:tc>
          <w:tcPr>
            <w:tcW w:w="846" w:type="dxa"/>
            <w:tcBorders>
              <w:right w:val="nil"/>
            </w:tcBorders>
            <w:vAlign w:val="center"/>
          </w:tcPr>
          <w:p w14:paraId="7C78B968" w14:textId="47DA506C" w:rsidR="00E036C7" w:rsidRDefault="00E92BEA" w:rsidP="00473487">
            <w:pPr>
              <w:tabs>
                <w:tab w:val="clear" w:pos="709"/>
              </w:tabs>
              <w:jc w:val="center"/>
            </w:pPr>
            <w:r>
              <w:rPr>
                <w:b/>
                <w:noProof/>
                <w:color w:val="000000" w:themeColor="text1"/>
              </w:rPr>
              <w:drawing>
                <wp:inline distT="0" distB="0" distL="0" distR="0" wp14:anchorId="1D4C0A3D" wp14:editId="7E3209DF">
                  <wp:extent cx="324000" cy="322931"/>
                  <wp:effectExtent l="0" t="0" r="0" b="1270"/>
                  <wp:docPr id="78260261" name="Grafik 9" descr="Ein Bild, das Text, Screenshot, Schrift, Zahl enthält.&#10;&#10;KI-generierte Inhalte können fehlerhaft se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925783" name="Grafik 9" descr="Ein Bild, das Text, Screenshot, Schrift, Zahl enthält.&#10;&#10;KI-generierte Inhalte können fehlerhaft sein."/>
                          <pic:cNvPicPr/>
                        </pic:nvPicPr>
                        <pic:blipFill rotWithShape="1">
                          <a:blip r:embed="rId37"/>
                          <a:srcRect l="56843" t="45364" r="33180" b="39312"/>
                          <a:stretch>
                            <a:fillRect/>
                          </a:stretch>
                        </pic:blipFill>
                        <pic:spPr bwMode="auto">
                          <a:xfrm>
                            <a:off x="0" y="0"/>
                            <a:ext cx="324000" cy="322931"/>
                          </a:xfrm>
                          <a:prstGeom prst="rect">
                            <a:avLst/>
                          </a:prstGeom>
                          <a:ln>
                            <a:noFill/>
                          </a:ln>
                          <a:extLst>
                            <a:ext uri="{53640926-AAD7-44D8-BBD7-CCE9431645EC}">
                              <a14:shadowObscured xmlns:a14="http://schemas.microsoft.com/office/drawing/2010/main"/>
                            </a:ext>
                          </a:extLst>
                        </pic:spPr>
                      </pic:pic>
                    </a:graphicData>
                  </a:graphic>
                </wp:inline>
              </w:drawing>
            </w:r>
          </w:p>
        </w:tc>
        <w:tc>
          <w:tcPr>
            <w:tcW w:w="2409" w:type="dxa"/>
            <w:tcBorders>
              <w:left w:val="nil"/>
            </w:tcBorders>
            <w:vAlign w:val="center"/>
          </w:tcPr>
          <w:p w14:paraId="13891DA0" w14:textId="3D0DA1F2" w:rsidR="00E036C7" w:rsidRDefault="003B35C3" w:rsidP="00E10FA2">
            <w:r>
              <w:t>Quadrat</w:t>
            </w:r>
          </w:p>
        </w:tc>
        <w:tc>
          <w:tcPr>
            <w:tcW w:w="1587" w:type="dxa"/>
            <w:vAlign w:val="center"/>
          </w:tcPr>
          <w:p w14:paraId="0E424E22" w14:textId="77777777" w:rsidR="00E036C7" w:rsidRPr="00473487" w:rsidRDefault="00E036C7" w:rsidP="00473487">
            <w:pPr>
              <w:pStyle w:val="Listenabsatz"/>
              <w:numPr>
                <w:ilvl w:val="0"/>
                <w:numId w:val="15"/>
              </w:numPr>
              <w:ind w:left="703" w:hanging="405"/>
              <w:rPr>
                <w:rFonts w:ascii="Arial" w:hAnsi="Arial"/>
                <w:b/>
                <w:bCs/>
                <w:color w:val="26D07C"/>
                <w:sz w:val="24"/>
              </w:rPr>
            </w:pPr>
            <w:r w:rsidRPr="00473487">
              <w:rPr>
                <w:rFonts w:ascii="Arial" w:hAnsi="Arial"/>
                <w:b/>
                <w:bCs/>
                <w:color w:val="26D07C"/>
                <w:sz w:val="24"/>
              </w:rPr>
              <w:t>Ja</w:t>
            </w:r>
          </w:p>
        </w:tc>
        <w:tc>
          <w:tcPr>
            <w:tcW w:w="1587" w:type="dxa"/>
            <w:vAlign w:val="center"/>
          </w:tcPr>
          <w:p w14:paraId="20BC1B03" w14:textId="77777777" w:rsidR="00E036C7" w:rsidRPr="00473487" w:rsidRDefault="00E036C7" w:rsidP="00473487">
            <w:pPr>
              <w:pStyle w:val="Listenabsatz"/>
              <w:numPr>
                <w:ilvl w:val="0"/>
                <w:numId w:val="15"/>
              </w:numPr>
              <w:ind w:left="571" w:hanging="391"/>
              <w:rPr>
                <w:rFonts w:ascii="Arial" w:hAnsi="Arial"/>
                <w:b/>
                <w:bCs/>
                <w:color w:val="E31B4C"/>
                <w:sz w:val="24"/>
              </w:rPr>
            </w:pPr>
            <w:r w:rsidRPr="00473487">
              <w:rPr>
                <w:rFonts w:ascii="Arial" w:hAnsi="Arial"/>
                <w:b/>
                <w:bCs/>
                <w:color w:val="E31B4C"/>
                <w:sz w:val="24"/>
              </w:rPr>
              <w:t>Nein</w:t>
            </w:r>
          </w:p>
        </w:tc>
      </w:tr>
      <w:tr w:rsidR="00E036C7" w14:paraId="6A1D2DC8" w14:textId="77777777" w:rsidTr="00473487">
        <w:trPr>
          <w:trHeight w:val="624"/>
          <w:jc w:val="center"/>
        </w:trPr>
        <w:tc>
          <w:tcPr>
            <w:tcW w:w="846" w:type="dxa"/>
            <w:tcBorders>
              <w:right w:val="nil"/>
            </w:tcBorders>
            <w:vAlign w:val="center"/>
          </w:tcPr>
          <w:p w14:paraId="60E17C69" w14:textId="71F24C45" w:rsidR="00E036C7" w:rsidRDefault="00031532" w:rsidP="00473487">
            <w:pPr>
              <w:tabs>
                <w:tab w:val="clear" w:pos="709"/>
              </w:tabs>
              <w:jc w:val="center"/>
            </w:pPr>
            <w:r>
              <w:rPr>
                <w:b/>
                <w:noProof/>
                <w:color w:val="000000" w:themeColor="text1"/>
              </w:rPr>
              <w:drawing>
                <wp:inline distT="0" distB="0" distL="0" distR="0" wp14:anchorId="7764D837" wp14:editId="1AC45439">
                  <wp:extent cx="360000" cy="376765"/>
                  <wp:effectExtent l="0" t="0" r="2540" b="4445"/>
                  <wp:docPr id="691153358" name="Grafik 9" descr="Ein Bild, das Text, Screenshot, Schrift, Zahl enthält.&#10;&#10;KI-generierte Inhalte können fehlerhaft se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925783" name="Grafik 9" descr="Ein Bild, das Text, Screenshot, Schrift, Zahl enthält.&#10;&#10;KI-generierte Inhalte können fehlerhaft sein."/>
                          <pic:cNvPicPr/>
                        </pic:nvPicPr>
                        <pic:blipFill rotWithShape="1">
                          <a:blip r:embed="rId37"/>
                          <a:srcRect l="25914" t="43476" r="62834" b="38378"/>
                          <a:stretch>
                            <a:fillRect/>
                          </a:stretch>
                        </pic:blipFill>
                        <pic:spPr bwMode="auto">
                          <a:xfrm>
                            <a:off x="0" y="0"/>
                            <a:ext cx="360000" cy="376765"/>
                          </a:xfrm>
                          <a:prstGeom prst="rect">
                            <a:avLst/>
                          </a:prstGeom>
                          <a:ln>
                            <a:noFill/>
                          </a:ln>
                          <a:extLst>
                            <a:ext uri="{53640926-AAD7-44D8-BBD7-CCE9431645EC}">
                              <a14:shadowObscured xmlns:a14="http://schemas.microsoft.com/office/drawing/2010/main"/>
                            </a:ext>
                          </a:extLst>
                        </pic:spPr>
                      </pic:pic>
                    </a:graphicData>
                  </a:graphic>
                </wp:inline>
              </w:drawing>
            </w:r>
          </w:p>
        </w:tc>
        <w:tc>
          <w:tcPr>
            <w:tcW w:w="2409" w:type="dxa"/>
            <w:tcBorders>
              <w:left w:val="nil"/>
            </w:tcBorders>
            <w:vAlign w:val="center"/>
          </w:tcPr>
          <w:p w14:paraId="1CA8FC47" w14:textId="46EBD89B" w:rsidR="00E036C7" w:rsidRDefault="00E036C7" w:rsidP="00E10FA2">
            <w:r>
              <w:t>Reuleaux-Dreieck</w:t>
            </w:r>
          </w:p>
        </w:tc>
        <w:tc>
          <w:tcPr>
            <w:tcW w:w="1587" w:type="dxa"/>
            <w:vAlign w:val="center"/>
          </w:tcPr>
          <w:p w14:paraId="19E3024B" w14:textId="77777777" w:rsidR="00E036C7" w:rsidRPr="00473487" w:rsidRDefault="00E036C7" w:rsidP="00473487">
            <w:pPr>
              <w:pStyle w:val="Listenabsatz"/>
              <w:numPr>
                <w:ilvl w:val="0"/>
                <w:numId w:val="15"/>
              </w:numPr>
              <w:ind w:left="703" w:hanging="405"/>
              <w:rPr>
                <w:rFonts w:ascii="Arial" w:hAnsi="Arial"/>
                <w:b/>
                <w:bCs/>
                <w:color w:val="26D07C"/>
                <w:sz w:val="24"/>
              </w:rPr>
            </w:pPr>
            <w:r w:rsidRPr="00473487">
              <w:rPr>
                <w:rFonts w:ascii="Arial" w:hAnsi="Arial"/>
                <w:b/>
                <w:bCs/>
                <w:color w:val="26D07C"/>
                <w:sz w:val="24"/>
              </w:rPr>
              <w:t>Ja</w:t>
            </w:r>
          </w:p>
        </w:tc>
        <w:tc>
          <w:tcPr>
            <w:tcW w:w="1587" w:type="dxa"/>
            <w:vAlign w:val="center"/>
          </w:tcPr>
          <w:p w14:paraId="34DBAA33" w14:textId="77777777" w:rsidR="00E036C7" w:rsidRPr="00473487" w:rsidRDefault="00E036C7" w:rsidP="00473487">
            <w:pPr>
              <w:pStyle w:val="Listenabsatz"/>
              <w:numPr>
                <w:ilvl w:val="0"/>
                <w:numId w:val="15"/>
              </w:numPr>
              <w:ind w:left="571" w:hanging="391"/>
              <w:rPr>
                <w:rFonts w:ascii="Arial" w:hAnsi="Arial"/>
                <w:b/>
                <w:bCs/>
                <w:color w:val="E31B4C"/>
                <w:sz w:val="24"/>
              </w:rPr>
            </w:pPr>
            <w:r w:rsidRPr="00473487">
              <w:rPr>
                <w:rFonts w:ascii="Arial" w:hAnsi="Arial"/>
                <w:b/>
                <w:bCs/>
                <w:color w:val="E31B4C"/>
                <w:sz w:val="24"/>
              </w:rPr>
              <w:t>Nein</w:t>
            </w:r>
          </w:p>
        </w:tc>
      </w:tr>
    </w:tbl>
    <w:p w14:paraId="06953B3B" w14:textId="0E99EB51" w:rsidR="00337437" w:rsidRDefault="007E7B29" w:rsidP="002055AD">
      <w:pPr>
        <w:pStyle w:val="ML-Aufgabe"/>
        <w:ind w:left="700" w:hanging="700"/>
      </w:pPr>
      <w:r>
        <w:rPr>
          <w:noProof/>
        </w:rPr>
        <w:lastRenderedPageBreak/>
        <w:drawing>
          <wp:anchor distT="0" distB="0" distL="114300" distR="114300" simplePos="0" relativeHeight="251807744" behindDoc="0" locked="0" layoutInCell="1" allowOverlap="1" wp14:anchorId="2973C07B" wp14:editId="03EB5CB7">
            <wp:simplePos x="0" y="0"/>
            <wp:positionH relativeFrom="column">
              <wp:posOffset>6010275</wp:posOffset>
            </wp:positionH>
            <wp:positionV relativeFrom="paragraph">
              <wp:posOffset>417830</wp:posOffset>
            </wp:positionV>
            <wp:extent cx="495300" cy="495300"/>
            <wp:effectExtent l="0" t="0" r="0" b="0"/>
            <wp:wrapTight wrapText="bothSides">
              <wp:wrapPolygon edited="0">
                <wp:start x="0" y="0"/>
                <wp:lineTo x="0" y="20769"/>
                <wp:lineTo x="20769" y="20769"/>
                <wp:lineTo x="20769" y="0"/>
                <wp:lineTo x="0" y="0"/>
              </wp:wrapPolygon>
            </wp:wrapTight>
            <wp:docPr id="1930866507" name="Bild 1" descr="C:\Users\Sebastian\Desktop\Vorlagen\Fragezeichen.png"/>
            <wp:cNvGraphicFramePr/>
            <a:graphic xmlns:a="http://schemas.openxmlformats.org/drawingml/2006/main">
              <a:graphicData uri="http://schemas.openxmlformats.org/drawingml/2006/picture">
                <pic:pic xmlns:pic="http://schemas.openxmlformats.org/drawingml/2006/picture">
                  <pic:nvPicPr>
                    <pic:cNvPr id="0" name="Picture 3" descr="C:\Users\Sebastian\Desktop\Vorlagen\Fragezeichen.png"/>
                    <pic:cNvPicPr>
                      <a:picLocks noChangeAspect="1" noChangeArrowheads="1"/>
                    </pic:cNvPicPr>
                  </pic:nvPicPr>
                  <pic:blipFill>
                    <a:blip r:embed="rId31" cstate="print"/>
                    <a:srcRect/>
                    <a:stretch>
                      <a:fillRect/>
                    </a:stretch>
                  </pic:blipFill>
                  <pic:spPr bwMode="auto">
                    <a:xfrm>
                      <a:off x="0" y="0"/>
                      <a:ext cx="495300" cy="495300"/>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rsidRPr="0004025D">
        <w:rPr>
          <w:noProof/>
        </w:rPr>
        <w:drawing>
          <wp:anchor distT="0" distB="0" distL="114300" distR="114300" simplePos="0" relativeHeight="251841536" behindDoc="0" locked="0" layoutInCell="1" allowOverlap="1" wp14:anchorId="005DF619" wp14:editId="7750977E">
            <wp:simplePos x="0" y="0"/>
            <wp:positionH relativeFrom="column">
              <wp:posOffset>6015990</wp:posOffset>
            </wp:positionH>
            <wp:positionV relativeFrom="paragraph">
              <wp:posOffset>-116840</wp:posOffset>
            </wp:positionV>
            <wp:extent cx="493200" cy="493200"/>
            <wp:effectExtent l="0" t="0" r="2540" b="2540"/>
            <wp:wrapNone/>
            <wp:docPr id="856805376" name="Grafik 11" descr="Ein Bild, das Clipart, Cartoon, Grafiken, Symbol enthält.&#10;&#10;KI-generierte Inhalte können fehlerhaft se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52227144" name="Grafik 11" descr="Ein Bild, das Clipart, Cartoon, Grafiken, Symbol enthält.&#10;&#10;KI-generierte Inhalte können fehlerhaft sein."/>
                    <pic:cNvPicPr/>
                  </pic:nvPicPr>
                  <pic:blipFill>
                    <a:blip r:embed="rId15">
                      <a:extLst>
                        <a:ext uri="{28A0092B-C50C-407E-A947-70E740481C1C}">
                          <a14:useLocalDpi xmlns:a14="http://schemas.microsoft.com/office/drawing/2010/main" val="0"/>
                        </a:ext>
                      </a:extLst>
                    </a:blip>
                    <a:stretch>
                      <a:fillRect/>
                    </a:stretch>
                  </pic:blipFill>
                  <pic:spPr>
                    <a:xfrm>
                      <a:off x="0" y="0"/>
                      <a:ext cx="493200" cy="493200"/>
                    </a:xfrm>
                    <a:prstGeom prst="rect">
                      <a:avLst/>
                    </a:prstGeom>
                  </pic:spPr>
                </pic:pic>
              </a:graphicData>
            </a:graphic>
            <wp14:sizeRelH relativeFrom="margin">
              <wp14:pctWidth>0</wp14:pctWidth>
            </wp14:sizeRelH>
            <wp14:sizeRelV relativeFrom="margin">
              <wp14:pctHeight>0</wp14:pctHeight>
            </wp14:sizeRelV>
          </wp:anchor>
        </w:drawing>
      </w:r>
      <w:r w:rsidR="00337437">
        <w:t>4.3</w:t>
      </w:r>
      <w:r w:rsidR="00337437">
        <w:tab/>
        <w:t xml:space="preserve">Testet nun mit dem Material eure Vermutung (dazu darf man die Deckel drehen und wenden, wie man möchte). Was stellt ihr fest? </w:t>
      </w:r>
    </w:p>
    <w:tbl>
      <w:tblPr>
        <w:tblStyle w:val="Tabellenraster"/>
        <w:tblW w:w="0" w:type="auto"/>
        <w:tblLook w:val="04A0" w:firstRow="1" w:lastRow="0" w:firstColumn="1" w:lastColumn="0" w:noHBand="0" w:noVBand="1"/>
      </w:tblPr>
      <w:tblGrid>
        <w:gridCol w:w="9062"/>
      </w:tblGrid>
      <w:tr w:rsidR="00337437" w14:paraId="46E43C23" w14:textId="77777777" w:rsidTr="002055AD">
        <w:trPr>
          <w:trHeight w:val="2721"/>
        </w:trPr>
        <w:tc>
          <w:tcPr>
            <w:tcW w:w="9212" w:type="dxa"/>
          </w:tcPr>
          <w:p w14:paraId="514E60CB" w14:textId="77777777" w:rsidR="00337437" w:rsidRDefault="00337437" w:rsidP="00E10FA2"/>
        </w:tc>
      </w:tr>
    </w:tbl>
    <w:p w14:paraId="595B7490" w14:textId="41228848" w:rsidR="00337437" w:rsidRDefault="009B57D9" w:rsidP="00473487">
      <w:pPr>
        <w:pStyle w:val="ML-Aufgabe"/>
        <w:ind w:left="700" w:hanging="700"/>
      </w:pPr>
      <w:r>
        <w:rPr>
          <w:noProof/>
        </w:rPr>
        <w:drawing>
          <wp:anchor distT="0" distB="0" distL="114300" distR="114300" simplePos="0" relativeHeight="251804672" behindDoc="0" locked="0" layoutInCell="1" allowOverlap="1" wp14:anchorId="0BE4CAC1" wp14:editId="29CD9A37">
            <wp:simplePos x="0" y="0"/>
            <wp:positionH relativeFrom="column">
              <wp:posOffset>6012676</wp:posOffset>
            </wp:positionH>
            <wp:positionV relativeFrom="paragraph">
              <wp:posOffset>173355</wp:posOffset>
            </wp:positionV>
            <wp:extent cx="495300" cy="495300"/>
            <wp:effectExtent l="0" t="0" r="0" b="0"/>
            <wp:wrapTight wrapText="bothSides">
              <wp:wrapPolygon edited="0">
                <wp:start x="0" y="0"/>
                <wp:lineTo x="0" y="20769"/>
                <wp:lineTo x="20769" y="20769"/>
                <wp:lineTo x="20769" y="0"/>
                <wp:lineTo x="0" y="0"/>
              </wp:wrapPolygon>
            </wp:wrapTight>
            <wp:docPr id="435370253" name="Bild 1" descr="C:\Users\Sebastian\Desktop\Vorlagen\Fragezeichen.png"/>
            <wp:cNvGraphicFramePr/>
            <a:graphic xmlns:a="http://schemas.openxmlformats.org/drawingml/2006/main">
              <a:graphicData uri="http://schemas.openxmlformats.org/drawingml/2006/picture">
                <pic:pic xmlns:pic="http://schemas.openxmlformats.org/drawingml/2006/picture">
                  <pic:nvPicPr>
                    <pic:cNvPr id="0" name="Picture 3" descr="C:\Users\Sebastian\Desktop\Vorlagen\Fragezeichen.png"/>
                    <pic:cNvPicPr>
                      <a:picLocks noChangeAspect="1" noChangeArrowheads="1"/>
                    </pic:cNvPicPr>
                  </pic:nvPicPr>
                  <pic:blipFill>
                    <a:blip r:embed="rId31" cstate="print"/>
                    <a:srcRect/>
                    <a:stretch>
                      <a:fillRect/>
                    </a:stretch>
                  </pic:blipFill>
                  <pic:spPr bwMode="auto">
                    <a:xfrm>
                      <a:off x="0" y="0"/>
                      <a:ext cx="495300" cy="495300"/>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rsidR="00337437">
        <w:t>4.4</w:t>
      </w:r>
      <w:r w:rsidR="00337437">
        <w:tab/>
        <w:t>Welche Figuren würden sich nun als Kanaldeckel eignen? Kreuzt an.</w:t>
      </w:r>
    </w:p>
    <w:tbl>
      <w:tblPr>
        <w:tblStyle w:val="Tabellenraster"/>
        <w:tblW w:w="0" w:type="auto"/>
        <w:jc w:val="center"/>
        <w:tblLook w:val="04A0" w:firstRow="1" w:lastRow="0" w:firstColumn="1" w:lastColumn="0" w:noHBand="0" w:noVBand="1"/>
      </w:tblPr>
      <w:tblGrid>
        <w:gridCol w:w="846"/>
        <w:gridCol w:w="2409"/>
        <w:gridCol w:w="1587"/>
        <w:gridCol w:w="1587"/>
      </w:tblGrid>
      <w:tr w:rsidR="00304D47" w14:paraId="232839B3" w14:textId="77777777" w:rsidTr="00AA5754">
        <w:trPr>
          <w:trHeight w:val="624"/>
          <w:jc w:val="center"/>
        </w:trPr>
        <w:tc>
          <w:tcPr>
            <w:tcW w:w="846" w:type="dxa"/>
            <w:tcBorders>
              <w:right w:val="nil"/>
            </w:tcBorders>
            <w:vAlign w:val="center"/>
          </w:tcPr>
          <w:p w14:paraId="5630DFE2" w14:textId="77777777" w:rsidR="00304D47" w:rsidRDefault="00304D47" w:rsidP="00AA5754">
            <w:pPr>
              <w:tabs>
                <w:tab w:val="clear" w:pos="709"/>
              </w:tabs>
              <w:jc w:val="center"/>
            </w:pPr>
            <w:r>
              <w:rPr>
                <w:b/>
                <w:noProof/>
                <w:color w:val="000000" w:themeColor="text1"/>
              </w:rPr>
              <w:drawing>
                <wp:inline distT="0" distB="0" distL="0" distR="0" wp14:anchorId="0674ADA5" wp14:editId="45364020">
                  <wp:extent cx="360000" cy="363314"/>
                  <wp:effectExtent l="0" t="0" r="2540" b="0"/>
                  <wp:docPr id="1882413304" name="Grafik 9" descr="Ein Bild, das Text, Screenshot, Schrift, Zahl enthält.&#10;&#10;KI-generierte Inhalte können fehlerhaft se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925783" name="Grafik 9" descr="Ein Bild, das Text, Screenshot, Schrift, Zahl enthält.&#10;&#10;KI-generierte Inhalte können fehlerhaft sein."/>
                          <pic:cNvPicPr/>
                        </pic:nvPicPr>
                        <pic:blipFill rotWithShape="1">
                          <a:blip r:embed="rId37"/>
                          <a:srcRect l="11283" t="43478" r="77466" b="39026"/>
                          <a:stretch>
                            <a:fillRect/>
                          </a:stretch>
                        </pic:blipFill>
                        <pic:spPr bwMode="auto">
                          <a:xfrm>
                            <a:off x="0" y="0"/>
                            <a:ext cx="360000" cy="363314"/>
                          </a:xfrm>
                          <a:prstGeom prst="rect">
                            <a:avLst/>
                          </a:prstGeom>
                          <a:ln>
                            <a:noFill/>
                          </a:ln>
                          <a:extLst>
                            <a:ext uri="{53640926-AAD7-44D8-BBD7-CCE9431645EC}">
                              <a14:shadowObscured xmlns:a14="http://schemas.microsoft.com/office/drawing/2010/main"/>
                            </a:ext>
                          </a:extLst>
                        </pic:spPr>
                      </pic:pic>
                    </a:graphicData>
                  </a:graphic>
                </wp:inline>
              </w:drawing>
            </w:r>
          </w:p>
        </w:tc>
        <w:tc>
          <w:tcPr>
            <w:tcW w:w="2409" w:type="dxa"/>
            <w:tcBorders>
              <w:left w:val="nil"/>
            </w:tcBorders>
            <w:vAlign w:val="center"/>
          </w:tcPr>
          <w:p w14:paraId="2C09BAB8" w14:textId="77777777" w:rsidR="00304D47" w:rsidRDefault="00304D47" w:rsidP="00AA5754">
            <w:r>
              <w:t>Kreis</w:t>
            </w:r>
          </w:p>
        </w:tc>
        <w:tc>
          <w:tcPr>
            <w:tcW w:w="1587" w:type="dxa"/>
            <w:vAlign w:val="center"/>
          </w:tcPr>
          <w:p w14:paraId="0C4CE19D" w14:textId="77777777" w:rsidR="00304D47" w:rsidRPr="00AA5754" w:rsidRDefault="00304D47" w:rsidP="00304D47">
            <w:pPr>
              <w:pStyle w:val="Listenabsatz"/>
              <w:numPr>
                <w:ilvl w:val="0"/>
                <w:numId w:val="15"/>
              </w:numPr>
              <w:ind w:left="703" w:hanging="405"/>
              <w:rPr>
                <w:rFonts w:ascii="Arial" w:hAnsi="Arial"/>
                <w:b/>
                <w:bCs/>
                <w:color w:val="26D07C"/>
                <w:sz w:val="24"/>
              </w:rPr>
            </w:pPr>
            <w:r w:rsidRPr="00AA5754">
              <w:rPr>
                <w:rFonts w:ascii="Arial" w:hAnsi="Arial"/>
                <w:b/>
                <w:bCs/>
                <w:color w:val="26D07C"/>
                <w:sz w:val="24"/>
              </w:rPr>
              <w:t>Ja</w:t>
            </w:r>
          </w:p>
        </w:tc>
        <w:tc>
          <w:tcPr>
            <w:tcW w:w="1587" w:type="dxa"/>
            <w:vAlign w:val="center"/>
          </w:tcPr>
          <w:p w14:paraId="7C78036C" w14:textId="77777777" w:rsidR="00304D47" w:rsidRPr="00AA5754" w:rsidRDefault="00304D47" w:rsidP="00304D47">
            <w:pPr>
              <w:pStyle w:val="Listenabsatz"/>
              <w:numPr>
                <w:ilvl w:val="0"/>
                <w:numId w:val="15"/>
              </w:numPr>
              <w:ind w:left="571" w:hanging="391"/>
              <w:rPr>
                <w:rFonts w:ascii="Arial" w:hAnsi="Arial"/>
                <w:color w:val="E31B4C"/>
                <w:sz w:val="24"/>
              </w:rPr>
            </w:pPr>
            <w:r w:rsidRPr="00AA5754">
              <w:rPr>
                <w:rFonts w:ascii="Arial" w:hAnsi="Arial"/>
                <w:b/>
                <w:bCs/>
                <w:color w:val="E31B4C"/>
                <w:sz w:val="24"/>
              </w:rPr>
              <w:t>Nein</w:t>
            </w:r>
          </w:p>
        </w:tc>
      </w:tr>
      <w:tr w:rsidR="00304D47" w14:paraId="4037D3F7" w14:textId="77777777" w:rsidTr="00AA5754">
        <w:trPr>
          <w:trHeight w:val="624"/>
          <w:jc w:val="center"/>
        </w:trPr>
        <w:tc>
          <w:tcPr>
            <w:tcW w:w="846" w:type="dxa"/>
            <w:tcBorders>
              <w:right w:val="nil"/>
            </w:tcBorders>
            <w:vAlign w:val="center"/>
          </w:tcPr>
          <w:p w14:paraId="593A5E6B" w14:textId="77777777" w:rsidR="00304D47" w:rsidRDefault="00304D47" w:rsidP="00AA5754">
            <w:pPr>
              <w:tabs>
                <w:tab w:val="clear" w:pos="709"/>
              </w:tabs>
              <w:jc w:val="center"/>
            </w:pPr>
            <w:r>
              <w:rPr>
                <w:b/>
                <w:noProof/>
                <w:color w:val="000000" w:themeColor="text1"/>
              </w:rPr>
              <w:drawing>
                <wp:inline distT="0" distB="0" distL="0" distR="0" wp14:anchorId="4D46D368" wp14:editId="31291712">
                  <wp:extent cx="360000" cy="337477"/>
                  <wp:effectExtent l="0" t="0" r="2540" b="5715"/>
                  <wp:docPr id="1693877872" name="Grafik 9" descr="Ein Bild, das Text, Screenshot, Schrift, Zahl enthält.&#10;&#10;KI-generierte Inhalte können fehlerhaft se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925783" name="Grafik 9" descr="Ein Bild, das Text, Screenshot, Schrift, Zahl enthält.&#10;&#10;KI-generierte Inhalte können fehlerhaft sein."/>
                          <pic:cNvPicPr/>
                        </pic:nvPicPr>
                        <pic:blipFill rotWithShape="1">
                          <a:blip r:embed="rId37"/>
                          <a:srcRect l="39938" t="42952" r="47646" b="39112"/>
                          <a:stretch>
                            <a:fillRect/>
                          </a:stretch>
                        </pic:blipFill>
                        <pic:spPr bwMode="auto">
                          <a:xfrm>
                            <a:off x="0" y="0"/>
                            <a:ext cx="360000" cy="337477"/>
                          </a:xfrm>
                          <a:prstGeom prst="rect">
                            <a:avLst/>
                          </a:prstGeom>
                          <a:ln>
                            <a:noFill/>
                          </a:ln>
                          <a:extLst>
                            <a:ext uri="{53640926-AAD7-44D8-BBD7-CCE9431645EC}">
                              <a14:shadowObscured xmlns:a14="http://schemas.microsoft.com/office/drawing/2010/main"/>
                            </a:ext>
                          </a:extLst>
                        </pic:spPr>
                      </pic:pic>
                    </a:graphicData>
                  </a:graphic>
                </wp:inline>
              </w:drawing>
            </w:r>
          </w:p>
        </w:tc>
        <w:tc>
          <w:tcPr>
            <w:tcW w:w="2409" w:type="dxa"/>
            <w:tcBorders>
              <w:left w:val="nil"/>
            </w:tcBorders>
            <w:vAlign w:val="center"/>
          </w:tcPr>
          <w:p w14:paraId="2F451945" w14:textId="77777777" w:rsidR="00304D47" w:rsidRDefault="00304D47" w:rsidP="00AA5754">
            <w:r>
              <w:t>Dreieck</w:t>
            </w:r>
          </w:p>
        </w:tc>
        <w:tc>
          <w:tcPr>
            <w:tcW w:w="1587" w:type="dxa"/>
            <w:vAlign w:val="center"/>
          </w:tcPr>
          <w:p w14:paraId="08E74336" w14:textId="77777777" w:rsidR="00304D47" w:rsidRPr="00AA5754" w:rsidRDefault="00304D47" w:rsidP="00304D47">
            <w:pPr>
              <w:pStyle w:val="Listenabsatz"/>
              <w:numPr>
                <w:ilvl w:val="0"/>
                <w:numId w:val="15"/>
              </w:numPr>
              <w:ind w:left="703" w:hanging="405"/>
              <w:rPr>
                <w:rFonts w:ascii="Arial" w:hAnsi="Arial"/>
                <w:b/>
                <w:bCs/>
                <w:color w:val="26D07C"/>
                <w:sz w:val="24"/>
              </w:rPr>
            </w:pPr>
            <w:r w:rsidRPr="00AA5754">
              <w:rPr>
                <w:rFonts w:ascii="Arial" w:hAnsi="Arial"/>
                <w:b/>
                <w:bCs/>
                <w:color w:val="26D07C"/>
                <w:sz w:val="24"/>
              </w:rPr>
              <w:t>Ja</w:t>
            </w:r>
          </w:p>
        </w:tc>
        <w:tc>
          <w:tcPr>
            <w:tcW w:w="1587" w:type="dxa"/>
            <w:vAlign w:val="center"/>
          </w:tcPr>
          <w:p w14:paraId="2B0A2B9C" w14:textId="77777777" w:rsidR="00304D47" w:rsidRPr="00AA5754" w:rsidRDefault="00304D47" w:rsidP="00304D47">
            <w:pPr>
              <w:pStyle w:val="Listenabsatz"/>
              <w:numPr>
                <w:ilvl w:val="0"/>
                <w:numId w:val="15"/>
              </w:numPr>
              <w:ind w:left="571" w:hanging="391"/>
              <w:rPr>
                <w:rFonts w:ascii="Arial" w:hAnsi="Arial"/>
                <w:b/>
                <w:bCs/>
                <w:color w:val="E31B4C"/>
                <w:sz w:val="24"/>
              </w:rPr>
            </w:pPr>
            <w:r w:rsidRPr="00AA5754">
              <w:rPr>
                <w:rFonts w:ascii="Arial" w:hAnsi="Arial"/>
                <w:b/>
                <w:bCs/>
                <w:color w:val="E31B4C"/>
                <w:sz w:val="24"/>
              </w:rPr>
              <w:t>Nein</w:t>
            </w:r>
          </w:p>
        </w:tc>
      </w:tr>
      <w:tr w:rsidR="00304D47" w14:paraId="014CEFF3" w14:textId="77777777" w:rsidTr="00AA5754">
        <w:trPr>
          <w:trHeight w:val="624"/>
          <w:jc w:val="center"/>
        </w:trPr>
        <w:tc>
          <w:tcPr>
            <w:tcW w:w="846" w:type="dxa"/>
            <w:tcBorders>
              <w:right w:val="nil"/>
            </w:tcBorders>
            <w:vAlign w:val="center"/>
          </w:tcPr>
          <w:p w14:paraId="38CB91D5" w14:textId="77777777" w:rsidR="00304D47" w:rsidRDefault="00304D47" w:rsidP="00AA5754">
            <w:pPr>
              <w:tabs>
                <w:tab w:val="clear" w:pos="709"/>
              </w:tabs>
              <w:jc w:val="center"/>
            </w:pPr>
            <w:r>
              <w:rPr>
                <w:b/>
                <w:noProof/>
                <w:color w:val="000000" w:themeColor="text1"/>
              </w:rPr>
              <w:drawing>
                <wp:inline distT="0" distB="0" distL="0" distR="0" wp14:anchorId="1066E2A9" wp14:editId="56122E0E">
                  <wp:extent cx="324000" cy="322931"/>
                  <wp:effectExtent l="0" t="0" r="0" b="1270"/>
                  <wp:docPr id="800370623" name="Grafik 9" descr="Ein Bild, das Text, Screenshot, Schrift, Zahl enthält.&#10;&#10;KI-generierte Inhalte können fehlerhaft se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925783" name="Grafik 9" descr="Ein Bild, das Text, Screenshot, Schrift, Zahl enthält.&#10;&#10;KI-generierte Inhalte können fehlerhaft sein."/>
                          <pic:cNvPicPr/>
                        </pic:nvPicPr>
                        <pic:blipFill rotWithShape="1">
                          <a:blip r:embed="rId37"/>
                          <a:srcRect l="56843" t="45364" r="33180" b="39312"/>
                          <a:stretch>
                            <a:fillRect/>
                          </a:stretch>
                        </pic:blipFill>
                        <pic:spPr bwMode="auto">
                          <a:xfrm>
                            <a:off x="0" y="0"/>
                            <a:ext cx="324000" cy="322931"/>
                          </a:xfrm>
                          <a:prstGeom prst="rect">
                            <a:avLst/>
                          </a:prstGeom>
                          <a:ln>
                            <a:noFill/>
                          </a:ln>
                          <a:extLst>
                            <a:ext uri="{53640926-AAD7-44D8-BBD7-CCE9431645EC}">
                              <a14:shadowObscured xmlns:a14="http://schemas.microsoft.com/office/drawing/2010/main"/>
                            </a:ext>
                          </a:extLst>
                        </pic:spPr>
                      </pic:pic>
                    </a:graphicData>
                  </a:graphic>
                </wp:inline>
              </w:drawing>
            </w:r>
          </w:p>
        </w:tc>
        <w:tc>
          <w:tcPr>
            <w:tcW w:w="2409" w:type="dxa"/>
            <w:tcBorders>
              <w:left w:val="nil"/>
            </w:tcBorders>
            <w:vAlign w:val="center"/>
          </w:tcPr>
          <w:p w14:paraId="74A66FD1" w14:textId="77777777" w:rsidR="00304D47" w:rsidRDefault="00304D47" w:rsidP="00AA5754">
            <w:r>
              <w:t>Quadrat</w:t>
            </w:r>
          </w:p>
        </w:tc>
        <w:tc>
          <w:tcPr>
            <w:tcW w:w="1587" w:type="dxa"/>
            <w:vAlign w:val="center"/>
          </w:tcPr>
          <w:p w14:paraId="301CA428" w14:textId="77777777" w:rsidR="00304D47" w:rsidRPr="00AA5754" w:rsidRDefault="00304D47" w:rsidP="00304D47">
            <w:pPr>
              <w:pStyle w:val="Listenabsatz"/>
              <w:numPr>
                <w:ilvl w:val="0"/>
                <w:numId w:val="15"/>
              </w:numPr>
              <w:ind w:left="703" w:hanging="405"/>
              <w:rPr>
                <w:rFonts w:ascii="Arial" w:hAnsi="Arial"/>
                <w:b/>
                <w:bCs/>
                <w:color w:val="26D07C"/>
                <w:sz w:val="24"/>
              </w:rPr>
            </w:pPr>
            <w:r w:rsidRPr="00AA5754">
              <w:rPr>
                <w:rFonts w:ascii="Arial" w:hAnsi="Arial"/>
                <w:b/>
                <w:bCs/>
                <w:color w:val="26D07C"/>
                <w:sz w:val="24"/>
              </w:rPr>
              <w:t>Ja</w:t>
            </w:r>
          </w:p>
        </w:tc>
        <w:tc>
          <w:tcPr>
            <w:tcW w:w="1587" w:type="dxa"/>
            <w:vAlign w:val="center"/>
          </w:tcPr>
          <w:p w14:paraId="55D2567D" w14:textId="77777777" w:rsidR="00304D47" w:rsidRPr="00AA5754" w:rsidRDefault="00304D47" w:rsidP="00304D47">
            <w:pPr>
              <w:pStyle w:val="Listenabsatz"/>
              <w:numPr>
                <w:ilvl w:val="0"/>
                <w:numId w:val="15"/>
              </w:numPr>
              <w:ind w:left="571" w:hanging="391"/>
              <w:rPr>
                <w:rFonts w:ascii="Arial" w:hAnsi="Arial"/>
                <w:b/>
                <w:bCs/>
                <w:color w:val="E31B4C"/>
                <w:sz w:val="24"/>
              </w:rPr>
            </w:pPr>
            <w:r w:rsidRPr="00AA5754">
              <w:rPr>
                <w:rFonts w:ascii="Arial" w:hAnsi="Arial"/>
                <w:b/>
                <w:bCs/>
                <w:color w:val="E31B4C"/>
                <w:sz w:val="24"/>
              </w:rPr>
              <w:t>Nein</w:t>
            </w:r>
          </w:p>
        </w:tc>
      </w:tr>
      <w:tr w:rsidR="00304D47" w14:paraId="797B3387" w14:textId="77777777" w:rsidTr="00AA5754">
        <w:trPr>
          <w:trHeight w:val="624"/>
          <w:jc w:val="center"/>
        </w:trPr>
        <w:tc>
          <w:tcPr>
            <w:tcW w:w="846" w:type="dxa"/>
            <w:tcBorders>
              <w:right w:val="nil"/>
            </w:tcBorders>
            <w:vAlign w:val="center"/>
          </w:tcPr>
          <w:p w14:paraId="7F9DFE63" w14:textId="77777777" w:rsidR="00304D47" w:rsidRDefault="00304D47" w:rsidP="00AA5754">
            <w:pPr>
              <w:tabs>
                <w:tab w:val="clear" w:pos="709"/>
              </w:tabs>
              <w:jc w:val="center"/>
            </w:pPr>
            <w:r>
              <w:rPr>
                <w:b/>
                <w:noProof/>
                <w:color w:val="000000" w:themeColor="text1"/>
              </w:rPr>
              <w:drawing>
                <wp:inline distT="0" distB="0" distL="0" distR="0" wp14:anchorId="127DC5ED" wp14:editId="7E1ECBB8">
                  <wp:extent cx="360000" cy="376765"/>
                  <wp:effectExtent l="0" t="0" r="2540" b="4445"/>
                  <wp:docPr id="750900687" name="Grafik 9" descr="Ein Bild, das Text, Screenshot, Schrift, Zahl enthält.&#10;&#10;KI-generierte Inhalte können fehlerhaft se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925783" name="Grafik 9" descr="Ein Bild, das Text, Screenshot, Schrift, Zahl enthält.&#10;&#10;KI-generierte Inhalte können fehlerhaft sein."/>
                          <pic:cNvPicPr/>
                        </pic:nvPicPr>
                        <pic:blipFill rotWithShape="1">
                          <a:blip r:embed="rId37"/>
                          <a:srcRect l="25914" t="43476" r="62834" b="38378"/>
                          <a:stretch>
                            <a:fillRect/>
                          </a:stretch>
                        </pic:blipFill>
                        <pic:spPr bwMode="auto">
                          <a:xfrm>
                            <a:off x="0" y="0"/>
                            <a:ext cx="360000" cy="376765"/>
                          </a:xfrm>
                          <a:prstGeom prst="rect">
                            <a:avLst/>
                          </a:prstGeom>
                          <a:ln>
                            <a:noFill/>
                          </a:ln>
                          <a:extLst>
                            <a:ext uri="{53640926-AAD7-44D8-BBD7-CCE9431645EC}">
                              <a14:shadowObscured xmlns:a14="http://schemas.microsoft.com/office/drawing/2010/main"/>
                            </a:ext>
                          </a:extLst>
                        </pic:spPr>
                      </pic:pic>
                    </a:graphicData>
                  </a:graphic>
                </wp:inline>
              </w:drawing>
            </w:r>
          </w:p>
        </w:tc>
        <w:tc>
          <w:tcPr>
            <w:tcW w:w="2409" w:type="dxa"/>
            <w:tcBorders>
              <w:left w:val="nil"/>
            </w:tcBorders>
            <w:vAlign w:val="center"/>
          </w:tcPr>
          <w:p w14:paraId="6B35163F" w14:textId="77777777" w:rsidR="00304D47" w:rsidRDefault="00304D47" w:rsidP="00AA5754">
            <w:r>
              <w:t>Reuleaux-Dreieck</w:t>
            </w:r>
          </w:p>
        </w:tc>
        <w:tc>
          <w:tcPr>
            <w:tcW w:w="1587" w:type="dxa"/>
            <w:vAlign w:val="center"/>
          </w:tcPr>
          <w:p w14:paraId="6EA3650C" w14:textId="77777777" w:rsidR="00304D47" w:rsidRPr="00AA5754" w:rsidRDefault="00304D47" w:rsidP="00304D47">
            <w:pPr>
              <w:pStyle w:val="Listenabsatz"/>
              <w:numPr>
                <w:ilvl w:val="0"/>
                <w:numId w:val="15"/>
              </w:numPr>
              <w:ind w:left="703" w:hanging="405"/>
              <w:rPr>
                <w:rFonts w:ascii="Arial" w:hAnsi="Arial"/>
                <w:b/>
                <w:bCs/>
                <w:color w:val="26D07C"/>
                <w:sz w:val="24"/>
              </w:rPr>
            </w:pPr>
            <w:r w:rsidRPr="00AA5754">
              <w:rPr>
                <w:rFonts w:ascii="Arial" w:hAnsi="Arial"/>
                <w:b/>
                <w:bCs/>
                <w:color w:val="26D07C"/>
                <w:sz w:val="24"/>
              </w:rPr>
              <w:t>Ja</w:t>
            </w:r>
          </w:p>
        </w:tc>
        <w:tc>
          <w:tcPr>
            <w:tcW w:w="1587" w:type="dxa"/>
            <w:vAlign w:val="center"/>
          </w:tcPr>
          <w:p w14:paraId="0D68686F" w14:textId="77777777" w:rsidR="00304D47" w:rsidRPr="00AA5754" w:rsidRDefault="00304D47" w:rsidP="00304D47">
            <w:pPr>
              <w:pStyle w:val="Listenabsatz"/>
              <w:numPr>
                <w:ilvl w:val="0"/>
                <w:numId w:val="15"/>
              </w:numPr>
              <w:ind w:left="571" w:hanging="391"/>
              <w:rPr>
                <w:rFonts w:ascii="Arial" w:hAnsi="Arial"/>
                <w:b/>
                <w:bCs/>
                <w:color w:val="E31B4C"/>
                <w:sz w:val="24"/>
              </w:rPr>
            </w:pPr>
            <w:r w:rsidRPr="00AA5754">
              <w:rPr>
                <w:rFonts w:ascii="Arial" w:hAnsi="Arial"/>
                <w:b/>
                <w:bCs/>
                <w:color w:val="E31B4C"/>
                <w:sz w:val="24"/>
              </w:rPr>
              <w:t>Nein</w:t>
            </w:r>
          </w:p>
        </w:tc>
      </w:tr>
    </w:tbl>
    <w:p w14:paraId="3C072CF6" w14:textId="7799A0D9" w:rsidR="00337437" w:rsidRDefault="00B22A94" w:rsidP="00337437">
      <w:pPr>
        <w:pStyle w:val="Arbeitsanweisung"/>
        <w:tabs>
          <w:tab w:val="left" w:pos="709"/>
        </w:tabs>
        <w:ind w:left="0" w:firstLine="0"/>
      </w:pPr>
      <w:r w:rsidRPr="0004025D">
        <w:rPr>
          <w:noProof/>
          <w:color w:val="auto"/>
        </w:rPr>
        <w:drawing>
          <wp:anchor distT="0" distB="0" distL="114300" distR="114300" simplePos="0" relativeHeight="251802624" behindDoc="0" locked="0" layoutInCell="0" allowOverlap="1" wp14:anchorId="1D952489" wp14:editId="6D92E66E">
            <wp:simplePos x="0" y="0"/>
            <wp:positionH relativeFrom="column">
              <wp:posOffset>6015990</wp:posOffset>
            </wp:positionH>
            <wp:positionV relativeFrom="paragraph">
              <wp:posOffset>196396</wp:posOffset>
            </wp:positionV>
            <wp:extent cx="492760" cy="492760"/>
            <wp:effectExtent l="0" t="0" r="2540" b="2540"/>
            <wp:wrapSquare wrapText="bothSides"/>
            <wp:docPr id="1882248357" name="Grafik 1882248357" descr="Ein Bild, das Kreis, Symbol, Clipart, Grafiken enthält.&#10;&#10;KI-generierte Inhalte können fehlerhaft se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82248357" name="Grafik 1882248357" descr="Ein Bild, das Kreis, Symbol, Clipart, Grafiken enthält.&#10;&#10;KI-generierte Inhalte können fehlerhaft sein."/>
                    <pic:cNvPicPr>
                      <a:picLocks noChangeAspect="1" noChangeArrowheads="1"/>
                    </pic:cNvPicPr>
                  </pic:nvPicPr>
                  <pic:blipFill>
                    <a:blip r:embed="rId17">
                      <a:extLst>
                        <a:ext uri="{28A0092B-C50C-407E-A947-70E740481C1C}">
                          <a14:useLocalDpi xmlns:a14="http://schemas.microsoft.com/office/drawing/2010/main" val="0"/>
                        </a:ext>
                      </a:extLst>
                    </a:blip>
                    <a:stretch>
                      <a:fillRect/>
                    </a:stretch>
                  </pic:blipFill>
                  <pic:spPr bwMode="auto">
                    <a:xfrm>
                      <a:off x="0" y="0"/>
                      <a:ext cx="492760" cy="492760"/>
                    </a:xfrm>
                    <a:prstGeom prst="rect">
                      <a:avLst/>
                    </a:prstGeom>
                    <a:noFill/>
                    <a:ln>
                      <a:noFill/>
                    </a:ln>
                  </pic:spPr>
                </pic:pic>
              </a:graphicData>
            </a:graphic>
          </wp:anchor>
        </w:drawing>
      </w:r>
    </w:p>
    <w:tbl>
      <w:tblPr>
        <w:tblStyle w:val="Tabellenraster"/>
        <w:tblW w:w="0" w:type="auto"/>
        <w:tblBorders>
          <w:top w:val="single" w:sz="18" w:space="0" w:color="FFD320"/>
          <w:left w:val="single" w:sz="18" w:space="0" w:color="FFD320"/>
          <w:bottom w:val="single" w:sz="18" w:space="0" w:color="FFD320"/>
          <w:right w:val="single" w:sz="18" w:space="0" w:color="FFD320"/>
          <w:insideH w:val="single" w:sz="18" w:space="0" w:color="FFD320"/>
          <w:insideV w:val="none" w:sz="0" w:space="0" w:color="auto"/>
        </w:tblBorders>
        <w:shd w:val="clear" w:color="auto" w:fill="FFFFCC"/>
        <w:tblCellMar>
          <w:top w:w="113" w:type="dxa"/>
          <w:bottom w:w="113" w:type="dxa"/>
        </w:tblCellMar>
        <w:tblLook w:val="04A0" w:firstRow="1" w:lastRow="0" w:firstColumn="1" w:lastColumn="0" w:noHBand="0" w:noVBand="1"/>
      </w:tblPr>
      <w:tblGrid>
        <w:gridCol w:w="9026"/>
      </w:tblGrid>
      <w:tr w:rsidR="00337437" w:rsidRPr="0004025D" w14:paraId="028E3D63" w14:textId="77777777" w:rsidTr="00E10FA2">
        <w:tc>
          <w:tcPr>
            <w:tcW w:w="9026" w:type="dxa"/>
            <w:shd w:val="clear" w:color="auto" w:fill="FFFFCC"/>
          </w:tcPr>
          <w:p w14:paraId="30BDEB96" w14:textId="77777777" w:rsidR="00337437" w:rsidRPr="00B55D4A" w:rsidRDefault="00337437" w:rsidP="00E10FA2">
            <w:pPr>
              <w:pStyle w:val="ML-Standard"/>
              <w:rPr>
                <w:b/>
                <w:bCs/>
              </w:rPr>
            </w:pPr>
            <w:r w:rsidRPr="00B55D4A">
              <w:rPr>
                <w:b/>
                <w:bCs/>
              </w:rPr>
              <w:t>Gruppenergebnis</w:t>
            </w:r>
          </w:p>
          <w:p w14:paraId="01039C42" w14:textId="4F323757" w:rsidR="00337437" w:rsidRPr="0004025D" w:rsidRDefault="00337437" w:rsidP="00E10FA2">
            <w:pPr>
              <w:pStyle w:val="ML-Standard"/>
            </w:pPr>
            <w:r>
              <w:t xml:space="preserve">Fasst hier eure </w:t>
            </w:r>
            <w:r w:rsidRPr="0004025D">
              <w:t xml:space="preserve">Ergebnisse aus den Aufgaben </w:t>
            </w:r>
            <w:r>
              <w:t>4</w:t>
            </w:r>
            <w:r w:rsidRPr="0004025D">
              <w:t>.</w:t>
            </w:r>
            <w:r>
              <w:t>1</w:t>
            </w:r>
            <w:r w:rsidRPr="0004025D">
              <w:t xml:space="preserve"> bis </w:t>
            </w:r>
            <w:r>
              <w:t>4</w:t>
            </w:r>
            <w:r w:rsidRPr="0004025D">
              <w:t>.</w:t>
            </w:r>
            <w:r>
              <w:t>4</w:t>
            </w:r>
            <w:r w:rsidRPr="0004025D">
              <w:t xml:space="preserve"> zusammen.</w:t>
            </w:r>
          </w:p>
        </w:tc>
      </w:tr>
      <w:tr w:rsidR="00337437" w:rsidRPr="0004025D" w14:paraId="1298B14F" w14:textId="77777777" w:rsidTr="00E10FA2">
        <w:tc>
          <w:tcPr>
            <w:tcW w:w="9026" w:type="dxa"/>
            <w:shd w:val="clear" w:color="auto" w:fill="FFFFCC"/>
          </w:tcPr>
          <w:p w14:paraId="25D5B54A" w14:textId="4FFAD364" w:rsidR="00337437" w:rsidRPr="00B55D4A" w:rsidRDefault="004E7C56" w:rsidP="00E10FA2">
            <w:pPr>
              <w:pStyle w:val="ML-Aufgabe-Gruppenergebnis"/>
              <w:rPr>
                <w:b/>
                <w:bCs/>
              </w:rPr>
            </w:pPr>
            <w:r>
              <w:t>4</w:t>
            </w:r>
            <w:r w:rsidR="00337437">
              <w:t>.</w:t>
            </w:r>
            <w:r>
              <w:t>5</w:t>
            </w:r>
            <w:r w:rsidR="00337437">
              <w:tab/>
            </w:r>
            <w:r>
              <w:t xml:space="preserve">Notiert, was ihr </w:t>
            </w:r>
            <w:r w:rsidR="003B4BB3">
              <w:t xml:space="preserve">über Kanaldeckel </w:t>
            </w:r>
            <w:r>
              <w:t>gelernt habt.</w:t>
            </w:r>
            <w:r w:rsidR="003B4BB3">
              <w:t xml:space="preserve"> Wieso eignen sich die in Aufgabe </w:t>
            </w:r>
            <w:r w:rsidR="004A4C5A">
              <w:t>4</w:t>
            </w:r>
            <w:r w:rsidR="003B4BB3">
              <w:t>.4 mit „</w:t>
            </w:r>
            <w:r w:rsidR="003B4BB3" w:rsidRPr="00473487">
              <w:rPr>
                <w:rFonts w:cs="Times New Roman"/>
                <w:b/>
                <w:bCs/>
                <w:color w:val="26D07C"/>
              </w:rPr>
              <w:t>Ja</w:t>
            </w:r>
            <w:r w:rsidR="003B4BB3">
              <w:t>“ angekreuzten Figuren</w:t>
            </w:r>
            <w:r w:rsidR="004A4C5A">
              <w:t xml:space="preserve"> als Kanaldeckel</w:t>
            </w:r>
            <w:r w:rsidR="003B4BB3">
              <w:t>?</w:t>
            </w:r>
          </w:p>
        </w:tc>
      </w:tr>
      <w:tr w:rsidR="00337437" w:rsidRPr="0004025D" w14:paraId="7EFEED6E" w14:textId="77777777" w:rsidTr="00473487">
        <w:trPr>
          <w:trHeight w:val="3855"/>
        </w:trPr>
        <w:tc>
          <w:tcPr>
            <w:tcW w:w="9026" w:type="dxa"/>
          </w:tcPr>
          <w:p w14:paraId="06D6F197" w14:textId="77777777" w:rsidR="00337437" w:rsidRPr="00974DAD" w:rsidRDefault="00337437" w:rsidP="00E10FA2">
            <w:pPr>
              <w:pStyle w:val="ML-Standard"/>
            </w:pPr>
          </w:p>
        </w:tc>
      </w:tr>
    </w:tbl>
    <w:p w14:paraId="7ACCABC5" w14:textId="2DA5ECEC" w:rsidR="00B94109" w:rsidRDefault="00AE0252" w:rsidP="003B4BB3">
      <w:pPr>
        <w:tabs>
          <w:tab w:val="clear" w:pos="709"/>
        </w:tabs>
        <w:spacing w:after="200" w:line="276" w:lineRule="auto"/>
        <w:jc w:val="left"/>
      </w:pPr>
      <w:r>
        <w:br w:type="page"/>
      </w:r>
    </w:p>
    <w:p w14:paraId="18E6A90B" w14:textId="6D17F50E" w:rsidR="007D2E2B" w:rsidRPr="00AA1D6B" w:rsidRDefault="007D2E2B" w:rsidP="007A0461">
      <w:pPr>
        <w:pStyle w:val="ML-Standard"/>
        <w:sectPr w:rsidR="007D2E2B" w:rsidRPr="00AA1D6B" w:rsidSect="0020057D">
          <w:headerReference w:type="default" r:id="rId57"/>
          <w:pgSz w:w="11906" w:h="16838"/>
          <w:pgMar w:top="1417" w:right="1417" w:bottom="1134" w:left="1417" w:header="708" w:footer="794" w:gutter="0"/>
          <w:cols w:space="708"/>
          <w:docGrid w:linePitch="360"/>
        </w:sectPr>
      </w:pPr>
    </w:p>
    <w:p w14:paraId="3938D077" w14:textId="77777777" w:rsidR="00A55AE7" w:rsidRDefault="00A55AE7" w:rsidP="007A0461">
      <w:pPr>
        <w:pStyle w:val="Ml-Impressum"/>
        <w:spacing w:before="6600"/>
        <w:sectPr w:rsidR="00A55AE7" w:rsidSect="0020057D">
          <w:headerReference w:type="first" r:id="rId58"/>
          <w:pgSz w:w="11907" w:h="16840" w:code="9"/>
          <w:pgMar w:top="2835" w:right="1418" w:bottom="1134" w:left="1134" w:header="709" w:footer="1077" w:gutter="0"/>
          <w:cols w:space="708"/>
          <w:titlePg/>
          <w:docGrid w:linePitch="360"/>
        </w:sectPr>
      </w:pPr>
    </w:p>
    <w:p w14:paraId="25C2C055" w14:textId="77777777" w:rsidR="00063721" w:rsidRDefault="00063721" w:rsidP="00063721">
      <w:pPr>
        <w:pStyle w:val="Ml-Impressum"/>
        <w:spacing w:before="6600"/>
        <w:sectPr w:rsidR="00063721" w:rsidSect="00063721">
          <w:headerReference w:type="first" r:id="rId59"/>
          <w:pgSz w:w="11907" w:h="16840" w:code="9"/>
          <w:pgMar w:top="2835" w:right="1418" w:bottom="1134" w:left="1134" w:header="709" w:footer="1077" w:gutter="0"/>
          <w:cols w:space="708"/>
          <w:titlePg/>
          <w:docGrid w:linePitch="360"/>
        </w:sectPr>
      </w:pPr>
    </w:p>
    <w:p w14:paraId="3661AB1D" w14:textId="77777777" w:rsidR="00A55AE7" w:rsidRDefault="00A55AE7" w:rsidP="007A0461">
      <w:pPr>
        <w:pStyle w:val="Ml-Impressum"/>
        <w:spacing w:before="6600"/>
        <w:sectPr w:rsidR="00A55AE7" w:rsidSect="0020057D">
          <w:pgSz w:w="11907" w:h="16840" w:code="9"/>
          <w:pgMar w:top="2835" w:right="1418" w:bottom="1134" w:left="1134" w:header="709" w:footer="1077" w:gutter="0"/>
          <w:cols w:space="708"/>
          <w:titlePg/>
          <w:docGrid w:linePitch="360"/>
        </w:sectPr>
      </w:pPr>
    </w:p>
    <w:p w14:paraId="63EFC3DD" w14:textId="77777777" w:rsidR="004531C8" w:rsidRDefault="00425623" w:rsidP="007A0461">
      <w:pPr>
        <w:pStyle w:val="Ml-Impressum"/>
        <w:spacing w:before="6600"/>
      </w:pPr>
      <w:r w:rsidRPr="00425623">
        <w:lastRenderedPageBreak/>
        <w:t>Mathematik-Labor „Mathe</w:t>
      </w:r>
      <w:r w:rsidR="009E03D0">
        <w:t xml:space="preserve"> </w:t>
      </w:r>
      <w:r w:rsidRPr="00425623">
        <w:t>ist</w:t>
      </w:r>
      <w:r w:rsidR="009E03D0">
        <w:t xml:space="preserve"> </w:t>
      </w:r>
      <w:r w:rsidRPr="00425623">
        <w:t>mehr“</w:t>
      </w:r>
    </w:p>
    <w:p w14:paraId="0039F052" w14:textId="77777777" w:rsidR="006F1181" w:rsidRDefault="006F1181" w:rsidP="004531C8">
      <w:pPr>
        <w:pStyle w:val="Ml-Impressum"/>
      </w:pPr>
      <w:r>
        <w:t>Didaktik der Mathematik (Sekundarstufen)</w:t>
      </w:r>
    </w:p>
    <w:p w14:paraId="2DDC0A91" w14:textId="77777777" w:rsidR="00E031E7" w:rsidRDefault="00002924" w:rsidP="00E031E7">
      <w:pPr>
        <w:pStyle w:val="Ml-Impressum"/>
      </w:pPr>
      <w:r>
        <w:t>RPTU Kaiserslautern-Landau</w:t>
      </w:r>
    </w:p>
    <w:p w14:paraId="6D8E1F6F" w14:textId="77777777" w:rsidR="00425623" w:rsidRPr="00425623" w:rsidRDefault="00425623" w:rsidP="00E031E7">
      <w:pPr>
        <w:pStyle w:val="Ml-Impressum"/>
      </w:pPr>
      <w:r w:rsidRPr="00425623">
        <w:t>Fortstraße 7</w:t>
      </w:r>
    </w:p>
    <w:p w14:paraId="0058DF76" w14:textId="77777777" w:rsidR="00974DAD" w:rsidRDefault="00425623" w:rsidP="00E031E7">
      <w:pPr>
        <w:pStyle w:val="Ml-Impressum"/>
      </w:pPr>
      <w:r w:rsidRPr="00425623">
        <w:t>76829 Landau</w:t>
      </w:r>
    </w:p>
    <w:p w14:paraId="6C816856" w14:textId="77777777" w:rsidR="00974DAD" w:rsidRDefault="00974DAD" w:rsidP="00E031E7">
      <w:pPr>
        <w:pStyle w:val="Ml-Impressum"/>
      </w:pPr>
    </w:p>
    <w:p w14:paraId="3B8CAD78" w14:textId="77777777" w:rsidR="00425623" w:rsidRPr="00222FE9" w:rsidRDefault="00002924" w:rsidP="00E031E7">
      <w:pPr>
        <w:pStyle w:val="Ml-Impressum"/>
      </w:pPr>
      <w:hyperlink r:id="rId60" w:history="1">
        <w:r w:rsidRPr="00222FE9">
          <w:t>https://</w:t>
        </w:r>
        <w:r w:rsidR="00425623" w:rsidRPr="00222FE9">
          <w:t>mathe-labor.de</w:t>
        </w:r>
      </w:hyperlink>
    </w:p>
    <w:p w14:paraId="1EE7B0FC" w14:textId="77777777" w:rsidR="00425623" w:rsidRPr="00425623" w:rsidRDefault="00425623" w:rsidP="00E031E7">
      <w:pPr>
        <w:pStyle w:val="Ml-Impressum"/>
      </w:pPr>
    </w:p>
    <w:p w14:paraId="397D659A" w14:textId="77777777" w:rsidR="00425623" w:rsidRPr="00425623" w:rsidRDefault="00974DAD" w:rsidP="00E031E7">
      <w:pPr>
        <w:pStyle w:val="Ml-Impressum"/>
      </w:pPr>
      <w:r>
        <w:t>Zusammengestellt von:</w:t>
      </w:r>
    </w:p>
    <w:sdt>
      <w:sdtPr>
        <w:alias w:val="Name des Autors"/>
        <w:tag w:val="Name des Autors"/>
        <w:id w:val="-386733439"/>
        <w:placeholder>
          <w:docPart w:val="369FEE6F66B04EE1A31307E59DFE9600"/>
        </w:placeholder>
      </w:sdtPr>
      <w:sdtContent>
        <w:p w14:paraId="1AAF8550" w14:textId="4FB905E4" w:rsidR="000051F5" w:rsidRDefault="008665A6" w:rsidP="00222FE9">
          <w:pPr>
            <w:pStyle w:val="Ml-Impressum"/>
          </w:pPr>
          <w:r w:rsidRPr="008665A6">
            <w:t>Erik Schäfer</w:t>
          </w:r>
          <w:r>
            <w:t xml:space="preserve">, </w:t>
          </w:r>
          <w:r w:rsidR="008E6976" w:rsidRPr="008E6976">
            <w:t>Julius Stutzenberger,</w:t>
          </w:r>
          <w:r w:rsidR="00981DF3">
            <w:br/>
          </w:r>
          <w:r w:rsidR="008E6976" w:rsidRPr="008E6976">
            <w:t>Daniel Valentin</w:t>
          </w:r>
          <w:r>
            <w:t xml:space="preserve">, </w:t>
          </w:r>
          <w:r w:rsidRPr="008665A6">
            <w:t>Lena Zachmann</w:t>
          </w:r>
          <w:r>
            <w:t xml:space="preserve">, </w:t>
          </w:r>
          <w:r w:rsidRPr="008665A6">
            <w:t>Florian Zinser</w:t>
          </w:r>
        </w:p>
      </w:sdtContent>
    </w:sdt>
    <w:p w14:paraId="5A9A02A9" w14:textId="77777777" w:rsidR="000051F5" w:rsidRPr="00425623" w:rsidRDefault="000051F5" w:rsidP="00E031E7">
      <w:pPr>
        <w:pStyle w:val="Ml-Impressum"/>
      </w:pPr>
    </w:p>
    <w:p w14:paraId="6164FADD" w14:textId="77777777" w:rsidR="00425623" w:rsidRPr="00425623" w:rsidRDefault="00425623" w:rsidP="00E031E7">
      <w:pPr>
        <w:pStyle w:val="Ml-Impressum"/>
      </w:pPr>
      <w:r w:rsidRPr="00425623">
        <w:t>Betreut von:</w:t>
      </w:r>
    </w:p>
    <w:sdt>
      <w:sdtPr>
        <w:alias w:val="Name des Betreuers"/>
        <w:tag w:val="Name des Betreuers"/>
        <w:id w:val="657577403"/>
        <w:placeholder>
          <w:docPart w:val="369FEE6F66B04EE1A31307E59DFE9600"/>
        </w:placeholder>
      </w:sdtPr>
      <w:sdtContent>
        <w:p w14:paraId="79F8D895" w14:textId="31B7E3B8" w:rsidR="00F14587" w:rsidRPr="00A55AE7" w:rsidRDefault="00981DF3" w:rsidP="00222FE9">
          <w:pPr>
            <w:pStyle w:val="Ml-Impressum"/>
          </w:pPr>
          <w:r w:rsidRPr="00A55AE7">
            <w:t>Prof. Dr. Jürgen Roth</w:t>
          </w:r>
        </w:p>
      </w:sdtContent>
    </w:sdt>
    <w:p w14:paraId="5A99C656" w14:textId="77777777" w:rsidR="00CD6BB8" w:rsidRPr="00A55AE7" w:rsidRDefault="00CD6BB8" w:rsidP="00E031E7">
      <w:pPr>
        <w:pStyle w:val="Ml-Impressum"/>
      </w:pPr>
    </w:p>
    <w:p w14:paraId="585AB4F8" w14:textId="3FA23765" w:rsidR="00173AD7" w:rsidRPr="00981DF3" w:rsidRDefault="00173AD7" w:rsidP="00222FE9">
      <w:pPr>
        <w:pStyle w:val="Ml-Impressum"/>
        <w:rPr>
          <w:lang w:val="en-US"/>
        </w:rPr>
      </w:pPr>
      <w:proofErr w:type="spellStart"/>
      <w:r w:rsidRPr="00981DF3">
        <w:rPr>
          <w:lang w:val="en-US"/>
        </w:rPr>
        <w:t>Variante</w:t>
      </w:r>
      <w:proofErr w:type="spellEnd"/>
      <w:r w:rsidRPr="00981DF3">
        <w:rPr>
          <w:lang w:val="en-US"/>
        </w:rPr>
        <w:t xml:space="preserve"> </w:t>
      </w:r>
      <w:sdt>
        <w:sdtPr>
          <w:rPr>
            <w:lang w:val="en-US"/>
          </w:rPr>
          <w:alias w:val="Variante"/>
          <w:tag w:val="Variante"/>
          <w:id w:val="-509907612"/>
          <w:placeholder>
            <w:docPart w:val="4170E61B772F4481ADF4A60329587733"/>
          </w:placeholder>
          <w:dropDownList>
            <w:listItem w:displayText="A" w:value="A"/>
            <w:listItem w:displayText="B" w:value="B"/>
            <w:listItem w:displayText="C" w:value="C"/>
          </w:dropDownList>
        </w:sdtPr>
        <w:sdtContent>
          <w:r w:rsidR="00981DF3" w:rsidRPr="00981DF3">
            <w:rPr>
              <w:lang w:val="en-US"/>
            </w:rPr>
            <w:t>A</w:t>
          </w:r>
        </w:sdtContent>
      </w:sdt>
    </w:p>
    <w:p w14:paraId="2ADD853B" w14:textId="77777777" w:rsidR="00F14587" w:rsidRPr="00981DF3" w:rsidRDefault="00F14587" w:rsidP="00222FE9">
      <w:pPr>
        <w:pStyle w:val="Ml-Impressum"/>
        <w:rPr>
          <w:lang w:val="en-US"/>
        </w:rPr>
      </w:pPr>
    </w:p>
    <w:p w14:paraId="0F4CFAEF" w14:textId="77777777" w:rsidR="00F14587" w:rsidRDefault="001417BE" w:rsidP="00222FE9">
      <w:pPr>
        <w:pStyle w:val="Ml-Impressum"/>
      </w:pPr>
      <w:r>
        <w:t>Veröffentlicht</w:t>
      </w:r>
      <w:r w:rsidR="00F14587">
        <w:t xml:space="preserve"> am:</w:t>
      </w:r>
    </w:p>
    <w:sdt>
      <w:sdtPr>
        <w:alias w:val="Veröffentlichungsdatum"/>
        <w:tag w:val=""/>
        <w:id w:val="15662250"/>
        <w:placeholder>
          <w:docPart w:val="C11FACC7BCB44A4EA412030F9CD2782F"/>
        </w:placeholder>
        <w:dataBinding w:prefixMappings="xmlns:ns0='http://schemas.microsoft.com/office/2006/coverPageProps' " w:xpath="/ns0:CoverPageProperties[1]/ns0:PublishDate[1]" w:storeItemID="{55AF091B-3C7A-41E3-B477-F2FDAA23CFDA}"/>
        <w:date w:fullDate="2026-04-20T00:00:00Z">
          <w:dateFormat w:val="dd.MM.yyyy"/>
          <w:lid w:val="de-DE"/>
          <w:storeMappedDataAs w:val="dateTime"/>
          <w:calendar w:val="gregorian"/>
        </w:date>
      </w:sdtPr>
      <w:sdtContent>
        <w:p w14:paraId="174355C7" w14:textId="43662A9B" w:rsidR="00425623" w:rsidRPr="00BF4C36" w:rsidRDefault="00425623" w:rsidP="00222FE9">
          <w:pPr>
            <w:pStyle w:val="Ml-Impressum"/>
          </w:pPr>
          <w:r>
            <w:t>20.04.2026</w:t>
          </w:r>
        </w:p>
      </w:sdtContent>
    </w:sdt>
    <w:sectPr w:rsidR="00425623" w:rsidRPr="00BF4C36" w:rsidSect="0020057D">
      <w:pgSz w:w="11907" w:h="16840" w:code="9"/>
      <w:pgMar w:top="2835" w:right="1418" w:bottom="1134" w:left="1134" w:header="709" w:footer="1077"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F9C22D" w14:textId="77777777" w:rsidR="00603ADA" w:rsidRDefault="00603ADA" w:rsidP="00D0043B">
      <w:r>
        <w:separator/>
      </w:r>
    </w:p>
  </w:endnote>
  <w:endnote w:type="continuationSeparator" w:id="0">
    <w:p w14:paraId="36C99FE7" w14:textId="77777777" w:rsidR="00603ADA" w:rsidRDefault="00603ADA" w:rsidP="00D0043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Red Hat Text">
    <w:panose1 w:val="02010303040201060303"/>
    <w:charset w:val="00"/>
    <w:family w:val="auto"/>
    <w:pitch w:val="variable"/>
    <w:sig w:usb0="A000006F" w:usb1="4000006B" w:usb2="00000028" w:usb3="00000000" w:csb0="00000093"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ACF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MS Gothic">
    <w:altName w:val="ＭＳ ゴシック"/>
    <w:panose1 w:val="020B06090702050802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Cambria Math">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5068796"/>
      <w:docPartObj>
        <w:docPartGallery w:val="Page Numbers (Bottom of Page)"/>
        <w:docPartUnique/>
      </w:docPartObj>
    </w:sdtPr>
    <w:sdtContent>
      <w:p w14:paraId="66FA99FD" w14:textId="77777777" w:rsidR="00340575" w:rsidRPr="0002608B" w:rsidRDefault="00E15B29" w:rsidP="00C066EA">
        <w:pPr>
          <w:pStyle w:val="Ml-Impressum"/>
        </w:pPr>
        <w:r w:rsidRPr="007F62AE">
          <w:fldChar w:fldCharType="begin"/>
        </w:r>
        <w:r w:rsidR="00340575" w:rsidRPr="007F62AE">
          <w:instrText>PAGE   \* MERGEFORMAT</w:instrText>
        </w:r>
        <w:r w:rsidRPr="007F62AE">
          <w:fldChar w:fldCharType="separate"/>
        </w:r>
        <w:r w:rsidR="00972B84">
          <w:rPr>
            <w:noProof/>
          </w:rPr>
          <w:t>5</w:t>
        </w:r>
        <w:r w:rsidRPr="007F62AE">
          <w:fldChar w:fldCharType="end"/>
        </w:r>
      </w:p>
    </w:sdtContent>
  </w:sdt>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57DDDFA" w14:textId="77777777" w:rsidR="00340575" w:rsidRDefault="009A18AC" w:rsidP="00093B27">
    <w:pPr>
      <w:pStyle w:val="ML-Standard"/>
    </w:pPr>
    <w:r w:rsidRPr="009A18AC">
      <w:rPr>
        <w:noProof/>
      </w:rPr>
      <w:drawing>
        <wp:anchor distT="0" distB="0" distL="114300" distR="114300" simplePos="0" relativeHeight="251726336" behindDoc="0" locked="0" layoutInCell="1" allowOverlap="1" wp14:anchorId="7BD25E07" wp14:editId="506E3DFC">
          <wp:simplePos x="0" y="0"/>
          <wp:positionH relativeFrom="column">
            <wp:posOffset>4481102</wp:posOffset>
          </wp:positionH>
          <wp:positionV relativeFrom="paragraph">
            <wp:posOffset>-764154</wp:posOffset>
          </wp:positionV>
          <wp:extent cx="1656452" cy="524477"/>
          <wp:effectExtent l="0" t="0" r="1270" b="9525"/>
          <wp:wrapNone/>
          <wp:docPr id="202724266" name="Grafik 19">
            <a:extLst xmlns:a="http://schemas.openxmlformats.org/drawingml/2006/main">
              <a:ext uri="{FF2B5EF4-FFF2-40B4-BE49-F238E27FC236}">
                <a16:creationId xmlns:a16="http://schemas.microsoft.com/office/drawing/2014/main" id="{8DF1B147-C3D1-39E5-646D-8F345B7DEA46}"/>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Grafik 19">
                    <a:extLst>
                      <a:ext uri="{FF2B5EF4-FFF2-40B4-BE49-F238E27FC236}">
                        <a16:creationId xmlns:a16="http://schemas.microsoft.com/office/drawing/2014/main" id="{8DF1B147-C3D1-39E5-646D-8F345B7DEA46}"/>
                      </a:ext>
                    </a:extLst>
                  </pic:cNvPr>
                  <pic:cNvPicPr>
                    <a:picLocks noChangeAspect="1"/>
                  </pic:cNvPicPr>
                </pic:nvPicPr>
                <pic:blipFill>
                  <a:blip r:embed="rId1">
                    <a:extLst>
                      <a:ext uri="{28A0092B-C50C-407E-A947-70E740481C1C}">
                        <a14:useLocalDpi xmlns:a14="http://schemas.microsoft.com/office/drawing/2010/main" val="0"/>
                      </a:ext>
                      <a:ext uri="{96DAC541-7B7A-43D3-8B79-37D633B846F1}">
                        <asvg:svgBlip xmlns:asvg="http://schemas.microsoft.com/office/drawing/2016/SVG/main" r:embed="rId2"/>
                      </a:ext>
                    </a:extLst>
                  </a:blip>
                  <a:stretch>
                    <a:fillRect/>
                  </a:stretch>
                </pic:blipFill>
                <pic:spPr>
                  <a:xfrm>
                    <a:off x="0" y="0"/>
                    <a:ext cx="1656452" cy="524477"/>
                  </a:xfrm>
                  <a:prstGeom prst="rect">
                    <a:avLst/>
                  </a:prstGeom>
                </pic:spPr>
              </pic:pic>
            </a:graphicData>
          </a:graphic>
          <wp14:sizeRelH relativeFrom="margin">
            <wp14:pctWidth>0</wp14:pctWidth>
          </wp14:sizeRelH>
          <wp14:sizeRelV relativeFrom="margin">
            <wp14:pctHeight>0</wp14:pctHeight>
          </wp14:sizeRelV>
        </wp:anchor>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DBF4AC6" w14:textId="77777777" w:rsidR="00340575" w:rsidRDefault="00340575" w:rsidP="00302D39">
    <w:pPr>
      <w:pStyle w:val="ML-Standard"/>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B04D46C" w14:textId="77777777" w:rsidR="00603ADA" w:rsidRDefault="00603ADA" w:rsidP="00D0043B">
      <w:r>
        <w:separator/>
      </w:r>
    </w:p>
  </w:footnote>
  <w:footnote w:type="continuationSeparator" w:id="0">
    <w:p w14:paraId="0AFAB8B7" w14:textId="77777777" w:rsidR="00603ADA" w:rsidRDefault="00603ADA" w:rsidP="00D0043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Style w:val="Tabellenrast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696"/>
      <w:gridCol w:w="250"/>
      <w:gridCol w:w="7126"/>
    </w:tblGrid>
    <w:tr w:rsidR="00F54983" w:rsidRPr="00063FC1" w14:paraId="333D9A17" w14:textId="77777777" w:rsidTr="00585BA2">
      <w:trPr>
        <w:trHeight w:val="20"/>
      </w:trPr>
      <w:tc>
        <w:tcPr>
          <w:tcW w:w="1700" w:type="dxa"/>
          <w:vMerge w:val="restart"/>
        </w:tcPr>
        <w:p w14:paraId="1FD7F677" w14:textId="77777777" w:rsidR="00340575" w:rsidRDefault="00F54983" w:rsidP="00D0043B">
          <w:r w:rsidRPr="00F54983">
            <w:rPr>
              <w:noProof/>
            </w:rPr>
            <w:drawing>
              <wp:inline distT="0" distB="0" distL="0" distR="0" wp14:anchorId="20AE2E11" wp14:editId="552A0C47">
                <wp:extent cx="899006" cy="900000"/>
                <wp:effectExtent l="0" t="0" r="0" b="0"/>
                <wp:docPr id="1658233437" name="Grafik 1">
                  <a:extLst xmlns:a="http://schemas.openxmlformats.org/drawingml/2006/main">
                    <a:ext uri="{FF2B5EF4-FFF2-40B4-BE49-F238E27FC236}">
                      <a16:creationId xmlns:a16="http://schemas.microsoft.com/office/drawing/2014/main" id="{25A593AA-BEEB-746F-5C2B-23C060E6DF54}"/>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Grafik 1">
                          <a:extLst>
                            <a:ext uri="{FF2B5EF4-FFF2-40B4-BE49-F238E27FC236}">
                              <a16:creationId xmlns:a16="http://schemas.microsoft.com/office/drawing/2014/main" id="{25A593AA-BEEB-746F-5C2B-23C060E6DF54}"/>
                            </a:ext>
                          </a:extLst>
                        </pic:cNvPr>
                        <pic:cNvPicPr>
                          <a:picLocks noChangeAspect="1"/>
                        </pic:cNvPicPr>
                      </pic:nvPicPr>
                      <pic:blipFill rotWithShape="1">
                        <a:blip r:embed="rId1">
                          <a:extLst>
                            <a:ext uri="{28A0092B-C50C-407E-A947-70E740481C1C}">
                              <a14:useLocalDpi xmlns:a14="http://schemas.microsoft.com/office/drawing/2010/main" val="0"/>
                            </a:ext>
                            <a:ext uri="{96DAC541-7B7A-43D3-8B79-37D633B846F1}">
                              <asvg:svgBlip xmlns:asvg="http://schemas.microsoft.com/office/drawing/2016/SVG/main" r:embed="rId2"/>
                            </a:ext>
                          </a:extLst>
                        </a:blip>
                        <a:srcRect l="2431" t="7680" r="70518" b="6790"/>
                        <a:stretch>
                          <a:fillRect/>
                        </a:stretch>
                      </pic:blipFill>
                      <pic:spPr bwMode="auto">
                        <a:xfrm>
                          <a:off x="0" y="0"/>
                          <a:ext cx="899006" cy="900000"/>
                        </a:xfrm>
                        <a:prstGeom prst="rect">
                          <a:avLst/>
                        </a:prstGeom>
                        <a:ln>
                          <a:noFill/>
                        </a:ln>
                        <a:extLst>
                          <a:ext uri="{53640926-AAD7-44D8-BBD7-CCE9431645EC}">
                            <a14:shadowObscured xmlns:a14="http://schemas.microsoft.com/office/drawing/2010/main"/>
                          </a:ext>
                        </a:extLst>
                      </pic:spPr>
                    </pic:pic>
                  </a:graphicData>
                </a:graphic>
              </wp:inline>
            </w:drawing>
          </w:r>
        </w:p>
      </w:tc>
      <w:tc>
        <w:tcPr>
          <w:tcW w:w="251" w:type="dxa"/>
          <w:vMerge w:val="restart"/>
        </w:tcPr>
        <w:p w14:paraId="3B16F458" w14:textId="77777777" w:rsidR="00340575" w:rsidRDefault="00340575" w:rsidP="00D0043B"/>
      </w:tc>
      <w:tc>
        <w:tcPr>
          <w:tcW w:w="7337" w:type="dxa"/>
        </w:tcPr>
        <w:p w14:paraId="7AA8A7E3" w14:textId="77777777" w:rsidR="00340575" w:rsidRPr="00063FC1" w:rsidRDefault="00340575" w:rsidP="00D0043B">
          <w:r>
            <w:t>Mathematik-Labor</w:t>
          </w:r>
        </w:p>
      </w:tc>
    </w:tr>
    <w:tr w:rsidR="00F54983" w14:paraId="28988C50" w14:textId="77777777" w:rsidTr="00585BA2">
      <w:trPr>
        <w:trHeight w:val="360"/>
      </w:trPr>
      <w:tc>
        <w:tcPr>
          <w:tcW w:w="1700" w:type="dxa"/>
          <w:vMerge/>
        </w:tcPr>
        <w:p w14:paraId="5D4D2A1D" w14:textId="77777777" w:rsidR="00340575" w:rsidRDefault="00340575" w:rsidP="00D0043B"/>
      </w:tc>
      <w:tc>
        <w:tcPr>
          <w:tcW w:w="251" w:type="dxa"/>
          <w:vMerge/>
        </w:tcPr>
        <w:p w14:paraId="7455787E" w14:textId="77777777" w:rsidR="00340575" w:rsidRDefault="00340575" w:rsidP="00D0043B"/>
      </w:tc>
      <w:tc>
        <w:tcPr>
          <w:tcW w:w="7337" w:type="dxa"/>
        </w:tcPr>
        <w:p w14:paraId="0DFC7170" w14:textId="77777777" w:rsidR="00340575" w:rsidRPr="00945639" w:rsidRDefault="00A717F9" w:rsidP="00CF0468">
          <w:pPr>
            <w:pStyle w:val="ML-Stationsname"/>
            <w:rPr>
              <w:rFonts w:cs="Arial"/>
            </w:rPr>
          </w:pPr>
          <w:r>
            <w:rPr>
              <w:rFonts w:ascii="Times New Roman" w:hAnsi="Times New Roman"/>
              <w:noProof/>
            </w:rPr>
            <mc:AlternateContent>
              <mc:Choice Requires="wps">
                <w:drawing>
                  <wp:anchor distT="36576" distB="36576" distL="36575" distR="36575" simplePos="0" relativeHeight="251634176" behindDoc="0" locked="0" layoutInCell="1" allowOverlap="1" wp14:anchorId="4925F248" wp14:editId="4FCCA2F9">
                    <wp:simplePos x="0" y="0"/>
                    <wp:positionH relativeFrom="column">
                      <wp:posOffset>4967604</wp:posOffset>
                    </wp:positionH>
                    <wp:positionV relativeFrom="paragraph">
                      <wp:posOffset>48260</wp:posOffset>
                    </wp:positionV>
                    <wp:extent cx="0" cy="9164955"/>
                    <wp:effectExtent l="19050" t="0" r="19050" b="17145"/>
                    <wp:wrapNone/>
                    <wp:docPr id="69" name="Line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9164955"/>
                            </a:xfrm>
                            <a:prstGeom prst="line">
                              <a:avLst/>
                            </a:prstGeom>
                            <a:noFill/>
                            <a:ln w="31750">
                              <a:solidFill>
                                <a:srgbClr val="FFD32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CCCCCC"/>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line w14:anchorId="1C969141" id="Line 7" o:spid="_x0000_s1026" style="position:absolute;z-index:251634176;visibility:visible;mso-wrap-style:square;mso-width-percent:0;mso-height-percent:0;mso-wrap-distance-left:1.016mm;mso-wrap-distance-top:2.88pt;mso-wrap-distance-right:1.016mm;mso-wrap-distance-bottom:2.88pt;mso-position-horizontal:absolute;mso-position-horizontal-relative:text;mso-position-vertical:absolute;mso-position-vertical-relative:text;mso-width-percent:0;mso-height-percent:0;mso-width-relative:page;mso-height-relative:page" from="391.15pt,3.8pt" to="391.15pt,725.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" strokecolor="#ffd320" strokeweight="2.5pt">
                    <v:shadow color="#ccc"/>
                  </v:line>
                </w:pict>
              </mc:Fallback>
            </mc:AlternateContent>
          </w:r>
          <w:r w:rsidR="00340575" w:rsidRPr="00945639">
            <w:rPr>
              <w:rFonts w:cs="Arial"/>
            </w:rPr>
            <w:t>Station „</w:t>
          </w:r>
          <w:sdt>
            <w:sdtPr>
              <w:rPr>
                <w:rFonts w:cs="Arial"/>
              </w:rPr>
              <w:alias w:val="Name der Station"/>
              <w:tag w:val="Name der Station"/>
              <w:id w:val="10744011"/>
              <w:placeholder>
                <w:docPart w:val="C11FACC7BCB44A4EA412030F9CD2782F"/>
              </w:placeholder>
            </w:sdtPr>
            <w:sdtEndPr>
              <w:rPr>
                <w:rFonts w:cs="Times New Roman"/>
              </w:rPr>
            </w:sdtEndPr>
            <w:sdtContent>
              <w:fldSimple w:instr=" TITLE   \* MERGEFORMAT ">
                <w:r w:rsidR="000328D1">
                  <w:t>Stationsname eingeben</w:t>
                </w:r>
              </w:fldSimple>
            </w:sdtContent>
          </w:sdt>
          <w:r w:rsidR="00340575" w:rsidRPr="00945639">
            <w:rPr>
              <w:rFonts w:cs="Arial"/>
            </w:rPr>
            <w:t>“</w:t>
          </w:r>
        </w:p>
      </w:tc>
    </w:tr>
    <w:tr w:rsidR="00F54983" w14:paraId="64B2655A" w14:textId="77777777" w:rsidTr="00585BA2">
      <w:trPr>
        <w:trHeight w:val="429"/>
      </w:trPr>
      <w:tc>
        <w:tcPr>
          <w:tcW w:w="1700" w:type="dxa"/>
          <w:vMerge/>
        </w:tcPr>
        <w:p w14:paraId="7F4B9C7F" w14:textId="77777777" w:rsidR="00340575" w:rsidRDefault="00340575" w:rsidP="00D0043B"/>
      </w:tc>
      <w:tc>
        <w:tcPr>
          <w:tcW w:w="251" w:type="dxa"/>
          <w:vMerge/>
        </w:tcPr>
        <w:p w14:paraId="12BFA043" w14:textId="77777777" w:rsidR="00340575" w:rsidRDefault="00340575" w:rsidP="00D0043B"/>
      </w:tc>
      <w:tc>
        <w:tcPr>
          <w:tcW w:w="7337" w:type="dxa"/>
        </w:tcPr>
        <w:p w14:paraId="5C73E203" w14:textId="77777777" w:rsidR="00340575" w:rsidRPr="00D82F4B" w:rsidRDefault="00340575" w:rsidP="00D0043B">
          <w:pPr>
            <w:rPr>
              <w:noProof/>
            </w:rPr>
          </w:pPr>
        </w:p>
      </w:tc>
    </w:tr>
  </w:tbl>
  <w:p w14:paraId="2AE72CDA" w14:textId="77777777" w:rsidR="00340575" w:rsidRDefault="00340575" w:rsidP="00D0043B"/>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D7CA150" w14:textId="77777777" w:rsidR="00340575" w:rsidRDefault="0097008A" w:rsidP="00093B27">
    <w:pPr>
      <w:pStyle w:val="ML-Standard"/>
    </w:pPr>
    <w:r w:rsidRPr="0097008A">
      <w:rPr>
        <w:noProof/>
      </w:rPr>
      <w:drawing>
        <wp:anchor distT="0" distB="0" distL="114300" distR="114300" simplePos="0" relativeHeight="251710976" behindDoc="0" locked="0" layoutInCell="1" allowOverlap="1" wp14:anchorId="78951D18" wp14:editId="0B8A1E7A">
          <wp:simplePos x="0" y="0"/>
          <wp:positionH relativeFrom="margin">
            <wp:posOffset>969938</wp:posOffset>
          </wp:positionH>
          <wp:positionV relativeFrom="paragraph">
            <wp:posOffset>1670050</wp:posOffset>
          </wp:positionV>
          <wp:extent cx="3412130" cy="3408950"/>
          <wp:effectExtent l="0" t="0" r="0" b="1270"/>
          <wp:wrapNone/>
          <wp:docPr id="2" name="Grafik 1">
            <a:extLst xmlns:a="http://schemas.openxmlformats.org/drawingml/2006/main">
              <a:ext uri="{FF2B5EF4-FFF2-40B4-BE49-F238E27FC236}">
                <a16:creationId xmlns:a16="http://schemas.microsoft.com/office/drawing/2014/main" id="{25A593AA-BEEB-746F-5C2B-23C060E6DF54}"/>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Grafik 1">
                    <a:extLst>
                      <a:ext uri="{FF2B5EF4-FFF2-40B4-BE49-F238E27FC236}">
                        <a16:creationId xmlns:a16="http://schemas.microsoft.com/office/drawing/2014/main" id="{25A593AA-BEEB-746F-5C2B-23C060E6DF54}"/>
                      </a:ext>
                    </a:extLst>
                  </pic:cNvPr>
                  <pic:cNvPicPr>
                    <a:picLocks noChangeAspect="1"/>
                  </pic:cNvPicPr>
                </pic:nvPicPr>
                <pic:blipFill>
                  <a:blip r:embed="rId1">
                    <a:extLst>
                      <a:ext uri="{28A0092B-C50C-407E-A947-70E740481C1C}">
                        <a14:useLocalDpi xmlns:a14="http://schemas.microsoft.com/office/drawing/2010/main" val="0"/>
                      </a:ext>
                      <a:ext uri="{96DAC541-7B7A-43D3-8B79-37D633B846F1}">
                        <asvg:svgBlip xmlns:asvg="http://schemas.microsoft.com/office/drawing/2016/SVG/main" r:embed="rId2"/>
                      </a:ext>
                    </a:extLst>
                  </a:blip>
                  <a:srcRect r="68308"/>
                  <a:stretch>
                    <a:fillRect/>
                  </a:stretch>
                </pic:blipFill>
                <pic:spPr>
                  <a:xfrm>
                    <a:off x="0" y="0"/>
                    <a:ext cx="3412130" cy="3408950"/>
                  </a:xfrm>
                  <a:prstGeom prst="rect">
                    <a:avLst/>
                  </a:prstGeom>
                </pic:spPr>
              </pic:pic>
            </a:graphicData>
          </a:graphic>
          <wp14:sizeRelH relativeFrom="margin">
            <wp14:pctWidth>0</wp14:pctWidth>
          </wp14:sizeRelH>
          <wp14:sizeRelV relativeFrom="margin">
            <wp14:pctHeight>0</wp14:pctHeight>
          </wp14:sizeRelV>
        </wp:anchor>
      </w:drawing>
    </w:r>
    <w:r w:rsidR="00A717F9">
      <w:rPr>
        <w:noProof/>
      </w:rPr>
      <mc:AlternateContent>
        <mc:Choice Requires="wps">
          <w:drawing>
            <wp:anchor distT="36576" distB="36576" distL="36575" distR="36575" simplePos="0" relativeHeight="251618816" behindDoc="0" locked="0" layoutInCell="1" allowOverlap="1" wp14:anchorId="4CBFF26E" wp14:editId="7AC44411">
              <wp:simplePos x="0" y="0"/>
              <wp:positionH relativeFrom="column">
                <wp:posOffset>4359274</wp:posOffset>
              </wp:positionH>
              <wp:positionV relativeFrom="paragraph">
                <wp:posOffset>5132705</wp:posOffset>
              </wp:positionV>
              <wp:extent cx="0" cy="4508500"/>
              <wp:effectExtent l="19050" t="19050" r="38100" b="44450"/>
              <wp:wrapNone/>
              <wp:docPr id="60" name="Line 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0" cy="4508500"/>
                      </a:xfrm>
                      <a:prstGeom prst="line">
                        <a:avLst/>
                      </a:prstGeom>
                      <a:noFill/>
                      <a:ln w="50800" cap="rnd">
                        <a:solidFill>
                          <a:srgbClr val="FFD32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CCCCCC"/>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line w14:anchorId="0061B440" id="Line 6" o:spid="_x0000_s1026" style="position:absolute;flip:y;z-index:251618816;visibility:visible;mso-wrap-style:square;mso-width-percent:0;mso-height-percent:0;mso-wrap-distance-left:1.016mm;mso-wrap-distance-top:2.88pt;mso-wrap-distance-right:1.016mm;mso-wrap-distance-bottom:2.88pt;mso-position-horizontal:absolute;mso-position-horizontal-relative:text;mso-position-vertical:absolute;mso-position-vertical-relative:text;mso-width-percent:0;mso-height-percent:0;mso-width-relative:page;mso-height-relative:page" from="343.25pt,404.15pt" to="343.25pt,759.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" strokecolor="#ffd320" strokeweight="4pt">
              <v:stroke endcap="round"/>
              <v:shadow color="#ccc"/>
            </v:line>
          </w:pict>
        </mc:Fallback>
      </mc:AlternateContent>
    </w:r>
    <w:r w:rsidR="00A717F9">
      <w:rPr>
        <w:noProof/>
      </w:rPr>
      <mc:AlternateContent>
        <mc:Choice Requires="wps">
          <w:drawing>
            <wp:anchor distT="36576" distB="36576" distL="36575" distR="36575" simplePos="0" relativeHeight="251603456" behindDoc="0" locked="0" layoutInCell="1" allowOverlap="1" wp14:anchorId="567445C6" wp14:editId="45A591AC">
              <wp:simplePos x="0" y="0"/>
              <wp:positionH relativeFrom="column">
                <wp:posOffset>4359274</wp:posOffset>
              </wp:positionH>
              <wp:positionV relativeFrom="paragraph">
                <wp:posOffset>446405</wp:posOffset>
              </wp:positionV>
              <wp:extent cx="0" cy="1162685"/>
              <wp:effectExtent l="19050" t="19050" r="38100" b="56515"/>
              <wp:wrapNone/>
              <wp:docPr id="23" name="Line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162685"/>
                      </a:xfrm>
                      <a:prstGeom prst="line">
                        <a:avLst/>
                      </a:prstGeom>
                      <a:noFill/>
                      <a:ln w="50800" cap="rnd">
                        <a:solidFill>
                          <a:srgbClr val="FFD32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CCCCCC"/>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line w14:anchorId="756A36B0" id="Line 3" o:spid="_x0000_s1026" style="position:absolute;z-index:251603456;visibility:visible;mso-wrap-style:square;mso-width-percent:0;mso-height-percent:0;mso-wrap-distance-left:1.016mm;mso-wrap-distance-top:2.88pt;mso-wrap-distance-right:1.016mm;mso-wrap-distance-bottom:2.88pt;mso-position-horizontal:absolute;mso-position-horizontal-relative:text;mso-position-vertical:absolute;mso-position-vertical-relative:text;mso-width-percent:0;mso-height-percent:0;mso-width-relative:page;mso-height-relative:page" from="343.25pt,35.15pt" to="343.25pt,126.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" strokecolor="#ffd320" strokeweight="4pt">
              <v:stroke endcap="round"/>
              <v:shadow color="#ccc"/>
            </v:line>
          </w:pict>
        </mc:Fallback>
      </mc:AlternateConten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4EC72A6" w14:textId="77777777" w:rsidR="00340575" w:rsidRDefault="00340575" w:rsidP="00302D39">
    <w:pPr>
      <w:pStyle w:val="ML-Standard"/>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Style w:val="Tabellenrast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696"/>
      <w:gridCol w:w="250"/>
      <w:gridCol w:w="7126"/>
    </w:tblGrid>
    <w:tr w:rsidR="00340575" w:rsidRPr="007A1ED0" w14:paraId="7F1E07D4" w14:textId="77777777" w:rsidTr="0015393A">
      <w:trPr>
        <w:trHeight w:val="720"/>
      </w:trPr>
      <w:tc>
        <w:tcPr>
          <w:tcW w:w="1700" w:type="dxa"/>
          <w:vMerge w:val="restart"/>
          <w:vAlign w:val="center"/>
        </w:tcPr>
        <w:p w14:paraId="68583268" w14:textId="77777777" w:rsidR="00340575" w:rsidRPr="00093B27" w:rsidRDefault="00CB5457" w:rsidP="00093B27">
          <w:pPr>
            <w:pStyle w:val="ML-Standard"/>
          </w:pPr>
          <w:r w:rsidRPr="00093B27">
            <w:rPr>
              <w:noProof/>
            </w:rPr>
            <w:drawing>
              <wp:inline distT="0" distB="0" distL="0" distR="0" wp14:anchorId="304CC7BC" wp14:editId="0C975350">
                <wp:extent cx="899006" cy="900000"/>
                <wp:effectExtent l="0" t="0" r="0" b="0"/>
                <wp:docPr id="760401517" name="Grafik 1">
                  <a:extLst xmlns:a="http://schemas.openxmlformats.org/drawingml/2006/main">
                    <a:ext uri="{FF2B5EF4-FFF2-40B4-BE49-F238E27FC236}">
                      <a16:creationId xmlns:a16="http://schemas.microsoft.com/office/drawing/2014/main" id="{25A593AA-BEEB-746F-5C2B-23C060E6DF54}"/>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Grafik 1">
                          <a:extLst>
                            <a:ext uri="{FF2B5EF4-FFF2-40B4-BE49-F238E27FC236}">
                              <a16:creationId xmlns:a16="http://schemas.microsoft.com/office/drawing/2014/main" id="{25A593AA-BEEB-746F-5C2B-23C060E6DF54}"/>
                            </a:ext>
                          </a:extLst>
                        </pic:cNvPr>
                        <pic:cNvPicPr>
                          <a:picLocks noChangeAspect="1"/>
                        </pic:cNvPicPr>
                      </pic:nvPicPr>
                      <pic:blipFill rotWithShape="1">
                        <a:blip r:embed="rId1">
                          <a:extLst>
                            <a:ext uri="{28A0092B-C50C-407E-A947-70E740481C1C}">
                              <a14:useLocalDpi xmlns:a14="http://schemas.microsoft.com/office/drawing/2010/main" val="0"/>
                            </a:ext>
                            <a:ext uri="{96DAC541-7B7A-43D3-8B79-37D633B846F1}">
                              <asvg:svgBlip xmlns:asvg="http://schemas.microsoft.com/office/drawing/2016/SVG/main" r:embed="rId2"/>
                            </a:ext>
                          </a:extLst>
                        </a:blip>
                        <a:srcRect l="2431" t="7680" r="70518" b="6790"/>
                        <a:stretch>
                          <a:fillRect/>
                        </a:stretch>
                      </pic:blipFill>
                      <pic:spPr bwMode="auto">
                        <a:xfrm>
                          <a:off x="0" y="0"/>
                          <a:ext cx="899006" cy="900000"/>
                        </a:xfrm>
                        <a:prstGeom prst="rect">
                          <a:avLst/>
                        </a:prstGeom>
                        <a:ln>
                          <a:noFill/>
                        </a:ln>
                        <a:extLst>
                          <a:ext uri="{53640926-AAD7-44D8-BBD7-CCE9431645EC}">
                            <a14:shadowObscured xmlns:a14="http://schemas.microsoft.com/office/drawing/2010/main"/>
                          </a:ext>
                        </a:extLst>
                      </pic:spPr>
                    </pic:pic>
                  </a:graphicData>
                </a:graphic>
              </wp:inline>
            </w:drawing>
          </w:r>
        </w:p>
      </w:tc>
      <w:tc>
        <w:tcPr>
          <w:tcW w:w="251" w:type="dxa"/>
          <w:vMerge w:val="restart"/>
        </w:tcPr>
        <w:p w14:paraId="1A92ACBB" w14:textId="77777777" w:rsidR="00340575" w:rsidRPr="00093B27" w:rsidRDefault="00340575" w:rsidP="00093B27">
          <w:pPr>
            <w:pStyle w:val="ML-Standard"/>
          </w:pPr>
        </w:p>
      </w:tc>
      <w:tc>
        <w:tcPr>
          <w:tcW w:w="7337" w:type="dxa"/>
          <w:vAlign w:val="bottom"/>
        </w:tcPr>
        <w:p w14:paraId="07F93976" w14:textId="77777777" w:rsidR="00340575" w:rsidRPr="009073F3" w:rsidRDefault="00340575" w:rsidP="00B9621F">
          <w:pPr>
            <w:pStyle w:val="ML-Titel"/>
            <w:rPr>
              <w:sz w:val="40"/>
            </w:rPr>
          </w:pPr>
          <w:r w:rsidRPr="009073F3">
            <w:t>Mathematik-Labor</w:t>
          </w:r>
        </w:p>
      </w:tc>
    </w:tr>
    <w:tr w:rsidR="00340575" w:rsidRPr="007A1ED0" w14:paraId="6C820A0C" w14:textId="77777777" w:rsidTr="0015393A">
      <w:trPr>
        <w:trHeight w:val="720"/>
      </w:trPr>
      <w:tc>
        <w:tcPr>
          <w:tcW w:w="1700" w:type="dxa"/>
          <w:vMerge/>
        </w:tcPr>
        <w:p w14:paraId="3E1F5769" w14:textId="77777777" w:rsidR="00340575" w:rsidRPr="007A1ED0" w:rsidRDefault="00340575" w:rsidP="00D0043B"/>
      </w:tc>
      <w:tc>
        <w:tcPr>
          <w:tcW w:w="251" w:type="dxa"/>
          <w:vMerge/>
        </w:tcPr>
        <w:p w14:paraId="536939AD" w14:textId="77777777" w:rsidR="00340575" w:rsidRPr="007A1ED0" w:rsidRDefault="00340575" w:rsidP="00D0043B"/>
      </w:tc>
      <w:tc>
        <w:tcPr>
          <w:tcW w:w="7337" w:type="dxa"/>
        </w:tcPr>
        <w:p w14:paraId="06D67639" w14:textId="7B8F811F" w:rsidR="00340575" w:rsidRPr="009073F3" w:rsidRDefault="00000000" w:rsidP="00B9621F">
          <w:pPr>
            <w:pStyle w:val="ML-Stationsname"/>
            <w:rPr>
              <w:noProof/>
            </w:rPr>
          </w:pPr>
          <w:sdt>
            <w:sdtPr>
              <w:alias w:val="Titel"/>
              <w:tag w:val=""/>
              <w:id w:val="2104749734"/>
              <w:dataBinding w:prefixMappings="xmlns:ns0='http://purl.org/dc/elements/1.1/' xmlns:ns1='http://schemas.openxmlformats.org/package/2006/metadata/core-properties' " w:xpath="/ns1:coreProperties[1]/ns0:title[1]" w:storeItemID="{6C3C8BC8-F283-45AE-878A-BAB7291924A1}"/>
              <w:text/>
            </w:sdtPr>
            <w:sdtContent>
              <w:r w:rsidR="000328D1">
                <w:t>Gleichdicks</w:t>
              </w:r>
            </w:sdtContent>
          </w:sdt>
        </w:p>
      </w:tc>
    </w:tr>
  </w:tbl>
  <w:p w14:paraId="53C8680B" w14:textId="77777777" w:rsidR="00340575" w:rsidRDefault="0015393A" w:rsidP="00302D39">
    <w:pPr>
      <w:pStyle w:val="ML-Standard"/>
    </w:pPr>
    <w:r>
      <w:rPr>
        <w:noProof/>
      </w:rPr>
      <mc:AlternateContent>
        <mc:Choice Requires="wps">
          <w:drawing>
            <wp:anchor distT="36576" distB="36576" distL="36575" distR="36575" simplePos="0" relativeHeight="251649536" behindDoc="0" locked="0" layoutInCell="1" allowOverlap="1" wp14:anchorId="2463D9A3" wp14:editId="25A1172F">
              <wp:simplePos x="0" y="0"/>
              <wp:positionH relativeFrom="column">
                <wp:posOffset>6262370</wp:posOffset>
              </wp:positionH>
              <wp:positionV relativeFrom="paragraph">
                <wp:posOffset>-914400</wp:posOffset>
              </wp:positionV>
              <wp:extent cx="0" cy="9720000"/>
              <wp:effectExtent l="19050" t="19050" r="19050" b="33655"/>
              <wp:wrapNone/>
              <wp:docPr id="22" name="Line 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9720000"/>
                      </a:xfrm>
                      <a:prstGeom prst="line">
                        <a:avLst/>
                      </a:prstGeom>
                      <a:noFill/>
                      <a:ln w="31750" cap="rnd">
                        <a:solidFill>
                          <a:srgbClr val="FFD32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CCCCCC"/>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line w14:anchorId="29C1808B" id="Line 9" o:spid="_x0000_s1026" style="position:absolute;z-index:251649536;visibility:visible;mso-wrap-style:square;mso-width-percent:0;mso-height-percent:0;mso-wrap-distance-left:1.016mm;mso-wrap-distance-top:2.88pt;mso-wrap-distance-right:1.016mm;mso-wrap-distance-bottom:2.88pt;mso-position-horizontal:absolute;mso-position-horizontal-relative:text;mso-position-vertical:absolute;mso-position-vertical-relative:text;mso-width-percent:0;mso-height-percent:0;mso-width-relative:page;mso-height-relative:page" from="493.1pt,-1in" to="493.1pt,693.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" strokecolor="#ffd320" strokeweight="2.5pt">
              <v:stroke endcap="round"/>
              <v:shadow color="#ccc"/>
            </v:line>
          </w:pict>
        </mc:Fallback>
      </mc:AlternateConten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Style w:val="Tabellenrast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697"/>
      <w:gridCol w:w="250"/>
      <w:gridCol w:w="7125"/>
    </w:tblGrid>
    <w:tr w:rsidR="00CD6BB8" w:rsidRPr="007A1ED0" w14:paraId="3A3E3354" w14:textId="77777777" w:rsidTr="008F6F0D">
      <w:trPr>
        <w:trHeight w:val="720"/>
      </w:trPr>
      <w:tc>
        <w:tcPr>
          <w:tcW w:w="1700" w:type="dxa"/>
          <w:vMerge w:val="restart"/>
          <w:vAlign w:val="center"/>
        </w:tcPr>
        <w:p w14:paraId="6B55AF72" w14:textId="77777777" w:rsidR="00CD6BB8" w:rsidRPr="00093B27" w:rsidRDefault="00CB5457" w:rsidP="00093B27">
          <w:pPr>
            <w:pStyle w:val="ML-Standard"/>
          </w:pPr>
          <w:r w:rsidRPr="00093B27">
            <w:rPr>
              <w:noProof/>
            </w:rPr>
            <w:drawing>
              <wp:inline distT="0" distB="0" distL="0" distR="0" wp14:anchorId="30033F2A" wp14:editId="079B06FA">
                <wp:extent cx="899006" cy="900000"/>
                <wp:effectExtent l="0" t="0" r="0" b="0"/>
                <wp:docPr id="1214395123" name="Grafik 1">
                  <a:extLst xmlns:a="http://schemas.openxmlformats.org/drawingml/2006/main">
                    <a:ext uri="{FF2B5EF4-FFF2-40B4-BE49-F238E27FC236}">
                      <a16:creationId xmlns:a16="http://schemas.microsoft.com/office/drawing/2014/main" id="{25A593AA-BEEB-746F-5C2B-23C060E6DF54}"/>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Grafik 1">
                          <a:extLst>
                            <a:ext uri="{FF2B5EF4-FFF2-40B4-BE49-F238E27FC236}">
                              <a16:creationId xmlns:a16="http://schemas.microsoft.com/office/drawing/2014/main" id="{25A593AA-BEEB-746F-5C2B-23C060E6DF54}"/>
                            </a:ext>
                          </a:extLst>
                        </pic:cNvPr>
                        <pic:cNvPicPr>
                          <a:picLocks noChangeAspect="1"/>
                        </pic:cNvPicPr>
                      </pic:nvPicPr>
                      <pic:blipFill rotWithShape="1">
                        <a:blip r:embed="rId1">
                          <a:extLst>
                            <a:ext uri="{28A0092B-C50C-407E-A947-70E740481C1C}">
                              <a14:useLocalDpi xmlns:a14="http://schemas.microsoft.com/office/drawing/2010/main" val="0"/>
                            </a:ext>
                            <a:ext uri="{96DAC541-7B7A-43D3-8B79-37D633B846F1}">
                              <asvg:svgBlip xmlns:asvg="http://schemas.microsoft.com/office/drawing/2016/SVG/main" r:embed="rId2"/>
                            </a:ext>
                          </a:extLst>
                        </a:blip>
                        <a:srcRect l="2431" t="7680" r="70518" b="6790"/>
                        <a:stretch>
                          <a:fillRect/>
                        </a:stretch>
                      </pic:blipFill>
                      <pic:spPr bwMode="auto">
                        <a:xfrm>
                          <a:off x="0" y="0"/>
                          <a:ext cx="899006" cy="900000"/>
                        </a:xfrm>
                        <a:prstGeom prst="rect">
                          <a:avLst/>
                        </a:prstGeom>
                        <a:ln>
                          <a:noFill/>
                        </a:ln>
                        <a:extLst>
                          <a:ext uri="{53640926-AAD7-44D8-BBD7-CCE9431645EC}">
                            <a14:shadowObscured xmlns:a14="http://schemas.microsoft.com/office/drawing/2010/main"/>
                          </a:ext>
                        </a:extLst>
                      </pic:spPr>
                    </pic:pic>
                  </a:graphicData>
                </a:graphic>
              </wp:inline>
            </w:drawing>
          </w:r>
        </w:p>
      </w:tc>
      <w:tc>
        <w:tcPr>
          <w:tcW w:w="251" w:type="dxa"/>
          <w:vMerge w:val="restart"/>
        </w:tcPr>
        <w:p w14:paraId="5138A2C5" w14:textId="77777777" w:rsidR="00CD6BB8" w:rsidRPr="00093B27" w:rsidRDefault="00CD6BB8" w:rsidP="00093B27">
          <w:pPr>
            <w:pStyle w:val="ML-Standard"/>
          </w:pPr>
        </w:p>
      </w:tc>
      <w:tc>
        <w:tcPr>
          <w:tcW w:w="7337" w:type="dxa"/>
          <w:vAlign w:val="bottom"/>
        </w:tcPr>
        <w:p w14:paraId="04C9513D" w14:textId="44285E64" w:rsidR="00CD6BB8" w:rsidRPr="006A11D4" w:rsidRDefault="00000000" w:rsidP="00EF4D83">
          <w:pPr>
            <w:pStyle w:val="ML-Stationsname"/>
          </w:pPr>
          <w:sdt>
            <w:sdtPr>
              <w:alias w:val="Name der Station"/>
              <w:tag w:val="Name der Station"/>
              <w:id w:val="1216540958"/>
            </w:sdtPr>
            <w:sdtContent>
              <w:sdt>
                <w:sdtPr>
                  <w:alias w:val="Name der Station"/>
                  <w:tag w:val="Name der Station"/>
                  <w:id w:val="2022978514"/>
                </w:sdtPr>
                <w:sdtContent>
                  <w:sdt>
                    <w:sdtPr>
                      <w:alias w:val="Titel"/>
                      <w:tag w:val=""/>
                      <w:id w:val="1122120472"/>
                      <w:dataBinding w:prefixMappings="xmlns:ns0='http://purl.org/dc/elements/1.1/' xmlns:ns1='http://schemas.openxmlformats.org/package/2006/metadata/core-properties' " w:xpath="/ns1:coreProperties[1]/ns0:title[1]" w:storeItemID="{6C3C8BC8-F283-45AE-878A-BAB7291924A1}"/>
                      <w:text/>
                    </w:sdtPr>
                    <w:sdtContent>
                      <w:r w:rsidR="000328D1">
                        <w:t>Gleichdicks</w:t>
                      </w:r>
                    </w:sdtContent>
                  </w:sdt>
                </w:sdtContent>
              </w:sdt>
            </w:sdtContent>
          </w:sdt>
        </w:p>
      </w:tc>
    </w:tr>
    <w:tr w:rsidR="00CD6BB8" w:rsidRPr="007A1ED0" w14:paraId="6D8B5659" w14:textId="77777777" w:rsidTr="008F6F0D">
      <w:trPr>
        <w:trHeight w:val="720"/>
      </w:trPr>
      <w:tc>
        <w:tcPr>
          <w:tcW w:w="1700" w:type="dxa"/>
          <w:vMerge/>
        </w:tcPr>
        <w:p w14:paraId="7F43F0C2" w14:textId="77777777" w:rsidR="00CD6BB8" w:rsidRPr="007A1ED0" w:rsidRDefault="00CD6BB8" w:rsidP="00D0043B"/>
      </w:tc>
      <w:tc>
        <w:tcPr>
          <w:tcW w:w="251" w:type="dxa"/>
          <w:vMerge/>
        </w:tcPr>
        <w:p w14:paraId="6C783B1C" w14:textId="77777777" w:rsidR="00CD6BB8" w:rsidRPr="007A1ED0" w:rsidRDefault="00CD6BB8" w:rsidP="00D0043B"/>
      </w:tc>
      <w:tc>
        <w:tcPr>
          <w:tcW w:w="7337" w:type="dxa"/>
        </w:tcPr>
        <w:p w14:paraId="5B808C18" w14:textId="2F9F1A33" w:rsidR="00CD6BB8" w:rsidRPr="007E1571" w:rsidRDefault="007D2E2B" w:rsidP="00D53FB1">
          <w:pPr>
            <w:pStyle w:val="ML-Kapitelberschrift-Aufgaben"/>
            <w:rPr>
              <w:noProof/>
              <w:sz w:val="36"/>
            </w:rPr>
          </w:pPr>
          <w:r>
            <w:t xml:space="preserve">Aufgabe </w:t>
          </w:r>
          <w:r w:rsidR="00CC0A27">
            <w:t>1</w:t>
          </w:r>
          <w:r w:rsidR="00CD6BB8" w:rsidRPr="007E1571">
            <w:t>:</w:t>
          </w:r>
          <w:r w:rsidR="00A6155B">
            <w:t xml:space="preserve"> </w:t>
          </w:r>
          <w:sdt>
            <w:sdtPr>
              <w:alias w:val="Aufgabentitel eingeben"/>
              <w:tag w:val="Aufgabentitel eingeben"/>
              <w:id w:val="1981870537"/>
            </w:sdtPr>
            <w:sdtContent>
              <w:r w:rsidR="0080262E">
                <w:t>Figuren mit gleicher Dicke</w:t>
              </w:r>
            </w:sdtContent>
          </w:sdt>
        </w:p>
      </w:tc>
    </w:tr>
  </w:tbl>
  <w:p w14:paraId="157C882D" w14:textId="77777777" w:rsidR="00CD6BB8" w:rsidRDefault="00C5550F" w:rsidP="00302D39">
    <w:pPr>
      <w:pStyle w:val="ML-Standard"/>
    </w:pPr>
    <w:r>
      <w:rPr>
        <w:noProof/>
      </w:rPr>
      <mc:AlternateContent>
        <mc:Choice Requires="wps">
          <w:drawing>
            <wp:anchor distT="36576" distB="36576" distL="36575" distR="36575" simplePos="0" relativeHeight="251664896" behindDoc="0" locked="0" layoutInCell="1" allowOverlap="1" wp14:anchorId="61675AB1" wp14:editId="550F2924">
              <wp:simplePos x="0" y="0"/>
              <wp:positionH relativeFrom="column">
                <wp:posOffset>6263005</wp:posOffset>
              </wp:positionH>
              <wp:positionV relativeFrom="paragraph">
                <wp:posOffset>-915035</wp:posOffset>
              </wp:positionV>
              <wp:extent cx="0" cy="9720000"/>
              <wp:effectExtent l="19050" t="19050" r="19050" b="33655"/>
              <wp:wrapNone/>
              <wp:docPr id="30" name="Line 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9720000"/>
                      </a:xfrm>
                      <a:prstGeom prst="line">
                        <a:avLst/>
                      </a:prstGeom>
                      <a:noFill/>
                      <a:ln w="31750" cap="rnd">
                        <a:solidFill>
                          <a:srgbClr val="FFD32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CCCCCC"/>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line w14:anchorId="14E1A083" id="Line 9" o:spid="_x0000_s1026" style="position:absolute;z-index:251664896;visibility:visible;mso-wrap-style:square;mso-width-percent:0;mso-height-percent:0;mso-wrap-distance-left:1.016mm;mso-wrap-distance-top:2.88pt;mso-wrap-distance-right:1.016mm;mso-wrap-distance-bottom:2.88pt;mso-position-horizontal:absolute;mso-position-horizontal-relative:text;mso-position-vertical:absolute;mso-position-vertical-relative:text;mso-width-percent:0;mso-height-percent:0;mso-width-relative:page;mso-height-relative:page" from="493.15pt,-72.05pt" to="493.15pt,693.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" strokecolor="#ffd320" strokeweight="2.5pt">
              <v:stroke endcap="round"/>
              <v:shadow color="#ccc"/>
            </v:line>
          </w:pict>
        </mc:Fallback>
      </mc:AlternateConten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Style w:val="Tabellenrast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697"/>
      <w:gridCol w:w="250"/>
      <w:gridCol w:w="7125"/>
    </w:tblGrid>
    <w:tr w:rsidR="00CC0A27" w:rsidRPr="007A1ED0" w14:paraId="603CA303" w14:textId="77777777" w:rsidTr="00B959A9">
      <w:trPr>
        <w:trHeight w:val="715"/>
      </w:trPr>
      <w:tc>
        <w:tcPr>
          <w:tcW w:w="1700" w:type="dxa"/>
          <w:vMerge w:val="restart"/>
          <w:vAlign w:val="center"/>
        </w:tcPr>
        <w:p w14:paraId="1A28D13A" w14:textId="77777777" w:rsidR="00CC0A27" w:rsidRPr="00093B27" w:rsidRDefault="00CB5457" w:rsidP="00093B27">
          <w:pPr>
            <w:pStyle w:val="ML-Standard"/>
          </w:pPr>
          <w:r w:rsidRPr="00093B27">
            <w:rPr>
              <w:noProof/>
            </w:rPr>
            <w:drawing>
              <wp:inline distT="0" distB="0" distL="0" distR="0" wp14:anchorId="41AA390C" wp14:editId="3A5B5B93">
                <wp:extent cx="899006" cy="900000"/>
                <wp:effectExtent l="0" t="0" r="0" b="0"/>
                <wp:docPr id="1988523946" name="Grafik 1">
                  <a:extLst xmlns:a="http://schemas.openxmlformats.org/drawingml/2006/main">
                    <a:ext uri="{FF2B5EF4-FFF2-40B4-BE49-F238E27FC236}">
                      <a16:creationId xmlns:a16="http://schemas.microsoft.com/office/drawing/2014/main" id="{25A593AA-BEEB-746F-5C2B-23C060E6DF54}"/>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Grafik 1">
                          <a:extLst>
                            <a:ext uri="{FF2B5EF4-FFF2-40B4-BE49-F238E27FC236}">
                              <a16:creationId xmlns:a16="http://schemas.microsoft.com/office/drawing/2014/main" id="{25A593AA-BEEB-746F-5C2B-23C060E6DF54}"/>
                            </a:ext>
                          </a:extLst>
                        </pic:cNvPr>
                        <pic:cNvPicPr>
                          <a:picLocks noChangeAspect="1"/>
                        </pic:cNvPicPr>
                      </pic:nvPicPr>
                      <pic:blipFill rotWithShape="1">
                        <a:blip r:embed="rId1">
                          <a:extLst>
                            <a:ext uri="{28A0092B-C50C-407E-A947-70E740481C1C}">
                              <a14:useLocalDpi xmlns:a14="http://schemas.microsoft.com/office/drawing/2010/main" val="0"/>
                            </a:ext>
                            <a:ext uri="{96DAC541-7B7A-43D3-8B79-37D633B846F1}">
                              <asvg:svgBlip xmlns:asvg="http://schemas.microsoft.com/office/drawing/2016/SVG/main" r:embed="rId2"/>
                            </a:ext>
                          </a:extLst>
                        </a:blip>
                        <a:srcRect l="2431" t="7680" r="70518" b="6790"/>
                        <a:stretch>
                          <a:fillRect/>
                        </a:stretch>
                      </pic:blipFill>
                      <pic:spPr bwMode="auto">
                        <a:xfrm>
                          <a:off x="0" y="0"/>
                          <a:ext cx="899006" cy="900000"/>
                        </a:xfrm>
                        <a:prstGeom prst="rect">
                          <a:avLst/>
                        </a:prstGeom>
                        <a:ln>
                          <a:noFill/>
                        </a:ln>
                        <a:extLst>
                          <a:ext uri="{53640926-AAD7-44D8-BBD7-CCE9431645EC}">
                            <a14:shadowObscured xmlns:a14="http://schemas.microsoft.com/office/drawing/2010/main"/>
                          </a:ext>
                        </a:extLst>
                      </pic:spPr>
                    </pic:pic>
                  </a:graphicData>
                </a:graphic>
              </wp:inline>
            </w:drawing>
          </w:r>
        </w:p>
      </w:tc>
      <w:tc>
        <w:tcPr>
          <w:tcW w:w="251" w:type="dxa"/>
          <w:vMerge w:val="restart"/>
        </w:tcPr>
        <w:p w14:paraId="2AEF4C9A" w14:textId="77777777" w:rsidR="00CC0A27" w:rsidRPr="00093B27" w:rsidRDefault="00CC0A27" w:rsidP="00093B27">
          <w:pPr>
            <w:pStyle w:val="ML-Standard"/>
          </w:pPr>
        </w:p>
      </w:tc>
      <w:tc>
        <w:tcPr>
          <w:tcW w:w="7337" w:type="dxa"/>
          <w:vAlign w:val="bottom"/>
        </w:tcPr>
        <w:p w14:paraId="395A8211" w14:textId="092B6DE0" w:rsidR="00CC0A27" w:rsidRPr="006A11D4" w:rsidRDefault="00000000" w:rsidP="00AB1595">
          <w:pPr>
            <w:pStyle w:val="ML-Stationsname"/>
          </w:pPr>
          <w:sdt>
            <w:sdtPr>
              <w:alias w:val="Name der Station"/>
              <w:tag w:val="Name der Station"/>
              <w:id w:val="-479544715"/>
            </w:sdtPr>
            <w:sdtContent>
              <w:sdt>
                <w:sdtPr>
                  <w:alias w:val="Name der Station"/>
                  <w:tag w:val="Name der Station"/>
                  <w:id w:val="-1949465249"/>
                </w:sdtPr>
                <w:sdtContent>
                  <w:sdt>
                    <w:sdtPr>
                      <w:alias w:val="Titel"/>
                      <w:tag w:val=""/>
                      <w:id w:val="-419792613"/>
                      <w:dataBinding w:prefixMappings="xmlns:ns0='http://purl.org/dc/elements/1.1/' xmlns:ns1='http://schemas.openxmlformats.org/package/2006/metadata/core-properties' " w:xpath="/ns1:coreProperties[1]/ns0:title[1]" w:storeItemID="{6C3C8BC8-F283-45AE-878A-BAB7291924A1}"/>
                      <w:text/>
                    </w:sdtPr>
                    <w:sdtContent>
                      <w:r w:rsidR="000328D1">
                        <w:t>Gleichdicks</w:t>
                      </w:r>
                    </w:sdtContent>
                  </w:sdt>
                </w:sdtContent>
              </w:sdt>
            </w:sdtContent>
          </w:sdt>
        </w:p>
      </w:tc>
    </w:tr>
    <w:tr w:rsidR="00CC0A27" w:rsidRPr="007A1ED0" w14:paraId="01D634BA" w14:textId="77777777" w:rsidTr="00B959A9">
      <w:trPr>
        <w:trHeight w:val="715"/>
      </w:trPr>
      <w:tc>
        <w:tcPr>
          <w:tcW w:w="1700" w:type="dxa"/>
          <w:vMerge/>
        </w:tcPr>
        <w:p w14:paraId="114685F5" w14:textId="77777777" w:rsidR="00CC0A27" w:rsidRPr="007A1ED0" w:rsidRDefault="00CC0A27" w:rsidP="00D0043B"/>
      </w:tc>
      <w:tc>
        <w:tcPr>
          <w:tcW w:w="251" w:type="dxa"/>
          <w:vMerge/>
        </w:tcPr>
        <w:p w14:paraId="598DAFA4" w14:textId="77777777" w:rsidR="00CC0A27" w:rsidRPr="007A1ED0" w:rsidRDefault="00CC0A27" w:rsidP="00D0043B"/>
      </w:tc>
      <w:tc>
        <w:tcPr>
          <w:tcW w:w="7337" w:type="dxa"/>
        </w:tcPr>
        <w:p w14:paraId="2B9803CA" w14:textId="344FA0DE" w:rsidR="00CC0A27" w:rsidRPr="007E1571" w:rsidRDefault="00CC0A27" w:rsidP="00E33A55">
          <w:pPr>
            <w:pStyle w:val="ML-Kapitelberschrift-Aufgaben"/>
            <w:rPr>
              <w:noProof/>
              <w:sz w:val="36"/>
            </w:rPr>
          </w:pPr>
          <w:r>
            <w:t>Aufgabe 2</w:t>
          </w:r>
          <w:r w:rsidRPr="007E1571">
            <w:t>:</w:t>
          </w:r>
          <w:r>
            <w:t xml:space="preserve"> </w:t>
          </w:r>
          <w:sdt>
            <w:sdtPr>
              <w:alias w:val="Aufgabentitel eingeben"/>
              <w:tag w:val="Aufgabentitel eingeben"/>
              <w:id w:val="2104294272"/>
            </w:sdtPr>
            <w:sdtContent>
              <w:sdt>
                <w:sdtPr>
                  <w:alias w:val="Aufgabentitel eingeben"/>
                  <w:tag w:val="Aufgabentitel eingeben"/>
                  <w:id w:val="-1101719116"/>
                </w:sdtPr>
                <w:sdtContent>
                  <w:r w:rsidR="008C0BC1">
                    <w:t>Gleichdicks konstruieren</w:t>
                  </w:r>
                </w:sdtContent>
              </w:sdt>
            </w:sdtContent>
          </w:sdt>
        </w:p>
      </w:tc>
    </w:tr>
  </w:tbl>
  <w:p w14:paraId="11B17CF8" w14:textId="77777777" w:rsidR="00CC0A27" w:rsidRDefault="00B959A9" w:rsidP="00B13AA1">
    <w:pPr>
      <w:pStyle w:val="ML-Standard"/>
    </w:pPr>
    <w:r>
      <w:rPr>
        <w:noProof/>
      </w:rPr>
      <mc:AlternateContent>
        <mc:Choice Requires="wps">
          <w:drawing>
            <wp:anchor distT="36576" distB="36576" distL="36575" distR="36575" simplePos="0" relativeHeight="251695616" behindDoc="0" locked="0" layoutInCell="1" allowOverlap="1" wp14:anchorId="5DD4E48D" wp14:editId="4B50E05F">
              <wp:simplePos x="0" y="0"/>
              <wp:positionH relativeFrom="column">
                <wp:posOffset>6263005</wp:posOffset>
              </wp:positionH>
              <wp:positionV relativeFrom="paragraph">
                <wp:posOffset>-902335</wp:posOffset>
              </wp:positionV>
              <wp:extent cx="0" cy="9720000"/>
              <wp:effectExtent l="19050" t="19050" r="19050" b="33655"/>
              <wp:wrapNone/>
              <wp:docPr id="13" name="Line 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9720000"/>
                      </a:xfrm>
                      <a:prstGeom prst="line">
                        <a:avLst/>
                      </a:prstGeom>
                      <a:noFill/>
                      <a:ln w="31750" cap="rnd">
                        <a:solidFill>
                          <a:srgbClr val="FFD32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CCCCCC"/>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line w14:anchorId="0225AA0F" id="Line 9" o:spid="_x0000_s1026" style="position:absolute;z-index:251695616;visibility:visible;mso-wrap-style:square;mso-width-percent:0;mso-height-percent:0;mso-wrap-distance-left:1.016mm;mso-wrap-distance-top:2.88pt;mso-wrap-distance-right:1.016mm;mso-wrap-distance-bottom:2.88pt;mso-position-horizontal:absolute;mso-position-horizontal-relative:text;mso-position-vertical:absolute;mso-position-vertical-relative:text;mso-width-percent:0;mso-height-percent:0;mso-width-relative:page;mso-height-relative:page" from="493.15pt,-71.05pt" to="493.15pt,694.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" strokecolor="#ffd320" strokeweight="2.5pt">
              <v:stroke endcap="round"/>
              <v:shadow color="#ccc"/>
            </v:line>
          </w:pict>
        </mc:Fallback>
      </mc:AlternateConten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Style w:val="Tabellenrast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697"/>
      <w:gridCol w:w="250"/>
      <w:gridCol w:w="7125"/>
    </w:tblGrid>
    <w:tr w:rsidR="007D2E2B" w:rsidRPr="007A1ED0" w14:paraId="544ECEF9" w14:textId="77777777" w:rsidTr="00A34711">
      <w:trPr>
        <w:trHeight w:val="720"/>
      </w:trPr>
      <w:tc>
        <w:tcPr>
          <w:tcW w:w="1700" w:type="dxa"/>
          <w:vMerge w:val="restart"/>
          <w:vAlign w:val="center"/>
        </w:tcPr>
        <w:p w14:paraId="54BDA5A9" w14:textId="77777777" w:rsidR="007D2E2B" w:rsidRPr="007A1ED0" w:rsidRDefault="00CB5457" w:rsidP="00093B27">
          <w:pPr>
            <w:pStyle w:val="ML-Standard"/>
            <w:rPr>
              <w:sz w:val="28"/>
            </w:rPr>
          </w:pPr>
          <w:r w:rsidRPr="00F54983">
            <w:rPr>
              <w:noProof/>
            </w:rPr>
            <w:drawing>
              <wp:inline distT="0" distB="0" distL="0" distR="0" wp14:anchorId="78BC6C9B" wp14:editId="6F9F7D2D">
                <wp:extent cx="899006" cy="900000"/>
                <wp:effectExtent l="0" t="0" r="0" b="0"/>
                <wp:docPr id="487527125" name="Grafik 1">
                  <a:extLst xmlns:a="http://schemas.openxmlformats.org/drawingml/2006/main">
                    <a:ext uri="{FF2B5EF4-FFF2-40B4-BE49-F238E27FC236}">
                      <a16:creationId xmlns:a16="http://schemas.microsoft.com/office/drawing/2014/main" id="{25A593AA-BEEB-746F-5C2B-23C060E6DF54}"/>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Grafik 1">
                          <a:extLst>
                            <a:ext uri="{FF2B5EF4-FFF2-40B4-BE49-F238E27FC236}">
                              <a16:creationId xmlns:a16="http://schemas.microsoft.com/office/drawing/2014/main" id="{25A593AA-BEEB-746F-5C2B-23C060E6DF54}"/>
                            </a:ext>
                          </a:extLst>
                        </pic:cNvPr>
                        <pic:cNvPicPr>
                          <a:picLocks noChangeAspect="1"/>
                        </pic:cNvPicPr>
                      </pic:nvPicPr>
                      <pic:blipFill rotWithShape="1">
                        <a:blip r:embed="rId1">
                          <a:extLst>
                            <a:ext uri="{28A0092B-C50C-407E-A947-70E740481C1C}">
                              <a14:useLocalDpi xmlns:a14="http://schemas.microsoft.com/office/drawing/2010/main" val="0"/>
                            </a:ext>
                            <a:ext uri="{96DAC541-7B7A-43D3-8B79-37D633B846F1}">
                              <asvg:svgBlip xmlns:asvg="http://schemas.microsoft.com/office/drawing/2016/SVG/main" r:embed="rId2"/>
                            </a:ext>
                          </a:extLst>
                        </a:blip>
                        <a:srcRect l="2431" t="7680" r="70518" b="6790"/>
                        <a:stretch>
                          <a:fillRect/>
                        </a:stretch>
                      </pic:blipFill>
                      <pic:spPr bwMode="auto">
                        <a:xfrm>
                          <a:off x="0" y="0"/>
                          <a:ext cx="899006" cy="900000"/>
                        </a:xfrm>
                        <a:prstGeom prst="rect">
                          <a:avLst/>
                        </a:prstGeom>
                        <a:ln>
                          <a:noFill/>
                        </a:ln>
                        <a:extLst>
                          <a:ext uri="{53640926-AAD7-44D8-BBD7-CCE9431645EC}">
                            <a14:shadowObscured xmlns:a14="http://schemas.microsoft.com/office/drawing/2010/main"/>
                          </a:ext>
                        </a:extLst>
                      </pic:spPr>
                    </pic:pic>
                  </a:graphicData>
                </a:graphic>
              </wp:inline>
            </w:drawing>
          </w:r>
        </w:p>
      </w:tc>
      <w:tc>
        <w:tcPr>
          <w:tcW w:w="251" w:type="dxa"/>
          <w:vMerge w:val="restart"/>
        </w:tcPr>
        <w:p w14:paraId="0A892727" w14:textId="77777777" w:rsidR="007D2E2B" w:rsidRPr="006A11D4" w:rsidRDefault="007D2E2B" w:rsidP="00093B27">
          <w:pPr>
            <w:pStyle w:val="ML-Standard"/>
            <w:rPr>
              <w:sz w:val="40"/>
            </w:rPr>
          </w:pPr>
        </w:p>
      </w:tc>
      <w:tc>
        <w:tcPr>
          <w:tcW w:w="7337" w:type="dxa"/>
          <w:vAlign w:val="bottom"/>
        </w:tcPr>
        <w:p w14:paraId="4AAFC614" w14:textId="6D8932AB" w:rsidR="007D2E2B" w:rsidRPr="006A11D4" w:rsidRDefault="00000000" w:rsidP="00EF4D83">
          <w:pPr>
            <w:pStyle w:val="ML-Stationsname"/>
          </w:pPr>
          <w:sdt>
            <w:sdtPr>
              <w:alias w:val="Titel"/>
              <w:tag w:val=""/>
              <w:id w:val="-1025324371"/>
              <w:dataBinding w:prefixMappings="xmlns:ns0='http://purl.org/dc/elements/1.1/' xmlns:ns1='http://schemas.openxmlformats.org/package/2006/metadata/core-properties' " w:xpath="/ns1:coreProperties[1]/ns0:title[1]" w:storeItemID="{6C3C8BC8-F283-45AE-878A-BAB7291924A1}"/>
              <w:text/>
            </w:sdtPr>
            <w:sdtContent>
              <w:r w:rsidR="000328D1">
                <w:t>Gleichdicks</w:t>
              </w:r>
            </w:sdtContent>
          </w:sdt>
        </w:p>
      </w:tc>
    </w:tr>
    <w:tr w:rsidR="007D2E2B" w:rsidRPr="007A1ED0" w14:paraId="579ECE4D" w14:textId="77777777" w:rsidTr="00A34711">
      <w:trPr>
        <w:trHeight w:val="720"/>
      </w:trPr>
      <w:tc>
        <w:tcPr>
          <w:tcW w:w="1700" w:type="dxa"/>
          <w:vMerge/>
        </w:tcPr>
        <w:p w14:paraId="6E66FAE6" w14:textId="77777777" w:rsidR="007D2E2B" w:rsidRPr="007A1ED0" w:rsidRDefault="007D2E2B" w:rsidP="00D0043B"/>
      </w:tc>
      <w:tc>
        <w:tcPr>
          <w:tcW w:w="251" w:type="dxa"/>
          <w:vMerge/>
        </w:tcPr>
        <w:p w14:paraId="7FB43E97" w14:textId="77777777" w:rsidR="007D2E2B" w:rsidRPr="007A1ED0" w:rsidRDefault="007D2E2B" w:rsidP="00D0043B"/>
      </w:tc>
      <w:tc>
        <w:tcPr>
          <w:tcW w:w="7337" w:type="dxa"/>
        </w:tcPr>
        <w:p w14:paraId="40D21C91" w14:textId="038B1054" w:rsidR="007D2E2B" w:rsidRPr="007E1571" w:rsidRDefault="007D2E2B" w:rsidP="00D53FB1">
          <w:pPr>
            <w:pStyle w:val="ML-Kapitelberschrift-Aufgaben"/>
            <w:rPr>
              <w:noProof/>
              <w:sz w:val="36"/>
            </w:rPr>
          </w:pPr>
          <w:r>
            <w:t>Aufgabe</w:t>
          </w:r>
          <w:r w:rsidR="00262327">
            <w:t>n</w:t>
          </w:r>
          <w:r w:rsidRPr="007E1571">
            <w:t>:</w:t>
          </w:r>
          <w:r w:rsidR="00CC0A27">
            <w:t xml:space="preserve"> </w:t>
          </w:r>
          <w:sdt>
            <w:sdtPr>
              <w:alias w:val="Aufgabentitel eingeben"/>
              <w:tag w:val="Aufgabentitel eingeben"/>
              <w:id w:val="936868709"/>
              <w:placeholder>
                <w:docPart w:val="369FEE6F66B04EE1A31307E59DFE9600"/>
              </w:placeholder>
            </w:sdtPr>
            <w:sdtContent>
              <w:r w:rsidR="001733C5">
                <w:t>Gleichdicks und ihre Anwendung</w:t>
              </w:r>
              <w:r w:rsidR="000A04F7">
                <w:t>en</w:t>
              </w:r>
            </w:sdtContent>
          </w:sdt>
        </w:p>
      </w:tc>
    </w:tr>
  </w:tbl>
  <w:p w14:paraId="025D41D5" w14:textId="77777777" w:rsidR="007D2E2B" w:rsidRDefault="00A34711" w:rsidP="00093B27">
    <w:pPr>
      <w:pStyle w:val="ML-Standard"/>
    </w:pPr>
    <w:r>
      <w:rPr>
        <w:noProof/>
      </w:rPr>
      <mc:AlternateContent>
        <mc:Choice Requires="wps">
          <w:drawing>
            <wp:anchor distT="36576" distB="36576" distL="36575" distR="36575" simplePos="0" relativeHeight="251680256" behindDoc="0" locked="0" layoutInCell="1" allowOverlap="1" wp14:anchorId="549225C0" wp14:editId="05BF2114">
              <wp:simplePos x="0" y="0"/>
              <wp:positionH relativeFrom="column">
                <wp:posOffset>6263005</wp:posOffset>
              </wp:positionH>
              <wp:positionV relativeFrom="paragraph">
                <wp:posOffset>-903605</wp:posOffset>
              </wp:positionV>
              <wp:extent cx="0" cy="9504000"/>
              <wp:effectExtent l="19050" t="19050" r="19050" b="21590"/>
              <wp:wrapNone/>
              <wp:docPr id="25" name="Line 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9504000"/>
                      </a:xfrm>
                      <a:prstGeom prst="line">
                        <a:avLst/>
                      </a:prstGeom>
                      <a:noFill/>
                      <a:ln w="31750" cap="rnd">
                        <a:solidFill>
                          <a:srgbClr val="FFD32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CCCCCC"/>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line w14:anchorId="427BFF30" id="Line 9" o:spid="_x0000_s1026" style="position:absolute;z-index:251680256;visibility:visible;mso-wrap-style:square;mso-width-percent:0;mso-height-percent:0;mso-wrap-distance-left:1.016mm;mso-wrap-distance-top:2.88pt;mso-wrap-distance-right:1.016mm;mso-wrap-distance-bottom:2.88pt;mso-position-horizontal:absolute;mso-position-horizontal-relative:text;mso-position-vertical:absolute;mso-position-vertical-relative:text;mso-width-percent:0;mso-height-percent:0;mso-width-relative:page;mso-height-relative:page" from="493.15pt,-71.15pt" to="493.15pt,677.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" strokecolor="#ffd320" strokeweight="2.5pt">
              <v:stroke endcap="round"/>
              <v:shadow color="#ccc"/>
            </v:line>
          </w:pict>
        </mc:Fallback>
      </mc:AlternateConten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Style w:val="Tabellenrast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697"/>
      <w:gridCol w:w="250"/>
      <w:gridCol w:w="7125"/>
    </w:tblGrid>
    <w:tr w:rsidR="00ED026C" w:rsidRPr="007A1ED0" w14:paraId="77DBCDEA" w14:textId="77777777" w:rsidTr="00A34711">
      <w:trPr>
        <w:trHeight w:val="720"/>
      </w:trPr>
      <w:tc>
        <w:tcPr>
          <w:tcW w:w="1700" w:type="dxa"/>
          <w:vMerge w:val="restart"/>
          <w:vAlign w:val="center"/>
        </w:tcPr>
        <w:p w14:paraId="7F6046F9" w14:textId="77777777" w:rsidR="00ED026C" w:rsidRPr="007A1ED0" w:rsidRDefault="00ED026C" w:rsidP="00093B27">
          <w:pPr>
            <w:pStyle w:val="ML-Standard"/>
            <w:rPr>
              <w:sz w:val="28"/>
            </w:rPr>
          </w:pPr>
          <w:r w:rsidRPr="00F54983">
            <w:rPr>
              <w:noProof/>
            </w:rPr>
            <w:drawing>
              <wp:inline distT="0" distB="0" distL="0" distR="0" wp14:anchorId="0A7739DE" wp14:editId="1AF3A7F5">
                <wp:extent cx="899006" cy="900000"/>
                <wp:effectExtent l="0" t="0" r="0" b="0"/>
                <wp:docPr id="1145282553" name="Grafik 1">
                  <a:extLst xmlns:a="http://schemas.openxmlformats.org/drawingml/2006/main">
                    <a:ext uri="{FF2B5EF4-FFF2-40B4-BE49-F238E27FC236}">
                      <a16:creationId xmlns:a16="http://schemas.microsoft.com/office/drawing/2014/main" id="{25A593AA-BEEB-746F-5C2B-23C060E6DF54}"/>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Grafik 1">
                          <a:extLst>
                            <a:ext uri="{FF2B5EF4-FFF2-40B4-BE49-F238E27FC236}">
                              <a16:creationId xmlns:a16="http://schemas.microsoft.com/office/drawing/2014/main" id="{25A593AA-BEEB-746F-5C2B-23C060E6DF54}"/>
                            </a:ext>
                          </a:extLst>
                        </pic:cNvPr>
                        <pic:cNvPicPr>
                          <a:picLocks noChangeAspect="1"/>
                        </pic:cNvPicPr>
                      </pic:nvPicPr>
                      <pic:blipFill rotWithShape="1">
                        <a:blip r:embed="rId1">
                          <a:extLst>
                            <a:ext uri="{28A0092B-C50C-407E-A947-70E740481C1C}">
                              <a14:useLocalDpi xmlns:a14="http://schemas.microsoft.com/office/drawing/2010/main" val="0"/>
                            </a:ext>
                            <a:ext uri="{96DAC541-7B7A-43D3-8B79-37D633B846F1}">
                              <asvg:svgBlip xmlns:asvg="http://schemas.microsoft.com/office/drawing/2016/SVG/main" r:embed="rId2"/>
                            </a:ext>
                          </a:extLst>
                        </a:blip>
                        <a:srcRect l="2431" t="7680" r="70518" b="6790"/>
                        <a:stretch>
                          <a:fillRect/>
                        </a:stretch>
                      </pic:blipFill>
                      <pic:spPr bwMode="auto">
                        <a:xfrm>
                          <a:off x="0" y="0"/>
                          <a:ext cx="899006" cy="900000"/>
                        </a:xfrm>
                        <a:prstGeom prst="rect">
                          <a:avLst/>
                        </a:prstGeom>
                        <a:ln>
                          <a:noFill/>
                        </a:ln>
                        <a:extLst>
                          <a:ext uri="{53640926-AAD7-44D8-BBD7-CCE9431645EC}">
                            <a14:shadowObscured xmlns:a14="http://schemas.microsoft.com/office/drawing/2010/main"/>
                          </a:ext>
                        </a:extLst>
                      </pic:spPr>
                    </pic:pic>
                  </a:graphicData>
                </a:graphic>
              </wp:inline>
            </w:drawing>
          </w:r>
        </w:p>
      </w:tc>
      <w:tc>
        <w:tcPr>
          <w:tcW w:w="251" w:type="dxa"/>
          <w:vMerge w:val="restart"/>
        </w:tcPr>
        <w:p w14:paraId="2B8FB166" w14:textId="77777777" w:rsidR="00ED026C" w:rsidRPr="006A11D4" w:rsidRDefault="00ED026C" w:rsidP="00093B27">
          <w:pPr>
            <w:pStyle w:val="ML-Standard"/>
            <w:rPr>
              <w:sz w:val="40"/>
            </w:rPr>
          </w:pPr>
        </w:p>
      </w:tc>
      <w:tc>
        <w:tcPr>
          <w:tcW w:w="7337" w:type="dxa"/>
          <w:vAlign w:val="bottom"/>
        </w:tcPr>
        <w:p w14:paraId="429561F5" w14:textId="77777777" w:rsidR="00ED026C" w:rsidRPr="006A11D4" w:rsidRDefault="00000000" w:rsidP="00EF4D83">
          <w:pPr>
            <w:pStyle w:val="ML-Stationsname"/>
          </w:pPr>
          <w:sdt>
            <w:sdtPr>
              <w:alias w:val="Titel"/>
              <w:tag w:val=""/>
              <w:id w:val="-1403977455"/>
              <w:dataBinding w:prefixMappings="xmlns:ns0='http://purl.org/dc/elements/1.1/' xmlns:ns1='http://schemas.openxmlformats.org/package/2006/metadata/core-properties' " w:xpath="/ns1:coreProperties[1]/ns0:title[1]" w:storeItemID="{6C3C8BC8-F283-45AE-878A-BAB7291924A1}"/>
              <w:text/>
            </w:sdtPr>
            <w:sdtContent>
              <w:r w:rsidR="00ED026C">
                <w:t>Gleichdicks</w:t>
              </w:r>
            </w:sdtContent>
          </w:sdt>
        </w:p>
      </w:tc>
    </w:tr>
    <w:tr w:rsidR="00ED026C" w:rsidRPr="007A1ED0" w14:paraId="4680854D" w14:textId="77777777" w:rsidTr="00A34711">
      <w:trPr>
        <w:trHeight w:val="720"/>
      </w:trPr>
      <w:tc>
        <w:tcPr>
          <w:tcW w:w="1700" w:type="dxa"/>
          <w:vMerge/>
        </w:tcPr>
        <w:p w14:paraId="46778903" w14:textId="77777777" w:rsidR="00ED026C" w:rsidRPr="007A1ED0" w:rsidRDefault="00ED026C" w:rsidP="00D0043B"/>
      </w:tc>
      <w:tc>
        <w:tcPr>
          <w:tcW w:w="251" w:type="dxa"/>
          <w:vMerge/>
        </w:tcPr>
        <w:p w14:paraId="72D00D6E" w14:textId="77777777" w:rsidR="00ED026C" w:rsidRPr="007A1ED0" w:rsidRDefault="00ED026C" w:rsidP="00D0043B"/>
      </w:tc>
      <w:tc>
        <w:tcPr>
          <w:tcW w:w="7337" w:type="dxa"/>
        </w:tcPr>
        <w:p w14:paraId="32A030E5" w14:textId="20BF79CA" w:rsidR="00ED026C" w:rsidRPr="007E1571" w:rsidRDefault="00ED026C" w:rsidP="00D53FB1">
          <w:pPr>
            <w:pStyle w:val="ML-Kapitelberschrift-Aufgaben"/>
            <w:rPr>
              <w:noProof/>
              <w:sz w:val="36"/>
            </w:rPr>
          </w:pPr>
          <w:r>
            <w:t xml:space="preserve">Aufgabe </w:t>
          </w:r>
          <w:r w:rsidR="00815447">
            <w:t>3</w:t>
          </w:r>
          <w:r w:rsidRPr="007E1571">
            <w:t>:</w:t>
          </w:r>
          <w:r>
            <w:t xml:space="preserve"> </w:t>
          </w:r>
          <w:sdt>
            <w:sdtPr>
              <w:alias w:val="Aufgabentitel eingeben"/>
              <w:tag w:val="Aufgabentitel eingeben"/>
              <w:id w:val="699517488"/>
              <w:placeholder>
                <w:docPart w:val="00D34985EAC52B41AC7547F5C1359A83"/>
              </w:placeholder>
            </w:sdtPr>
            <w:sdtContent>
              <w:r w:rsidR="009126E9">
                <w:t>Gleichdicks als Räder?</w:t>
              </w:r>
            </w:sdtContent>
          </w:sdt>
        </w:p>
      </w:tc>
    </w:tr>
  </w:tbl>
  <w:p w14:paraId="4B86B915" w14:textId="77777777" w:rsidR="00ED026C" w:rsidRDefault="00ED026C" w:rsidP="00093B27">
    <w:pPr>
      <w:pStyle w:val="ML-Standard"/>
    </w:pPr>
    <w:r>
      <w:rPr>
        <w:noProof/>
      </w:rPr>
      <mc:AlternateContent>
        <mc:Choice Requires="wps">
          <w:drawing>
            <wp:anchor distT="36576" distB="36576" distL="36575" distR="36575" simplePos="0" relativeHeight="251728384" behindDoc="0" locked="0" layoutInCell="1" allowOverlap="1" wp14:anchorId="107F1F39" wp14:editId="77DD908A">
              <wp:simplePos x="0" y="0"/>
              <wp:positionH relativeFrom="column">
                <wp:posOffset>6263005</wp:posOffset>
              </wp:positionH>
              <wp:positionV relativeFrom="paragraph">
                <wp:posOffset>-903605</wp:posOffset>
              </wp:positionV>
              <wp:extent cx="0" cy="9504000"/>
              <wp:effectExtent l="19050" t="19050" r="19050" b="21590"/>
              <wp:wrapNone/>
              <wp:docPr id="65154626" name="Line 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9504000"/>
                      </a:xfrm>
                      <a:prstGeom prst="line">
                        <a:avLst/>
                      </a:prstGeom>
                      <a:noFill/>
                      <a:ln w="31750" cap="rnd">
                        <a:solidFill>
                          <a:srgbClr val="FFD32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CCCCCC"/>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line w14:anchorId="3249849A" id="Line 9" o:spid="_x0000_s1026" style="position:absolute;z-index:251728384;visibility:visible;mso-wrap-style:square;mso-width-percent:0;mso-height-percent:0;mso-wrap-distance-left:1.016mm;mso-wrap-distance-top:2.88pt;mso-wrap-distance-right:1.016mm;mso-wrap-distance-bottom:2.88pt;mso-position-horizontal:absolute;mso-position-horizontal-relative:text;mso-position-vertical:absolute;mso-position-vertical-relative:text;mso-width-percent:0;mso-height-percent:0;mso-width-relative:page;mso-height-relative:page" from="493.15pt,-71.15pt" to="493.15pt,677.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" strokecolor="#ffd320" strokeweight="2.5pt">
              <v:stroke endcap="round"/>
              <v:shadow color="#ccc"/>
            </v:line>
          </w:pict>
        </mc:Fallback>
      </mc:AlternateConten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Style w:val="Tabellenrast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697"/>
      <w:gridCol w:w="250"/>
      <w:gridCol w:w="7125"/>
    </w:tblGrid>
    <w:tr w:rsidR="00521906" w:rsidRPr="007A1ED0" w14:paraId="66E40176" w14:textId="77777777" w:rsidTr="00A34711">
      <w:trPr>
        <w:trHeight w:val="720"/>
      </w:trPr>
      <w:tc>
        <w:tcPr>
          <w:tcW w:w="1700" w:type="dxa"/>
          <w:vMerge w:val="restart"/>
          <w:vAlign w:val="center"/>
        </w:tcPr>
        <w:p w14:paraId="4E6994EF" w14:textId="77777777" w:rsidR="00521906" w:rsidRPr="007A1ED0" w:rsidRDefault="00521906" w:rsidP="00093B27">
          <w:pPr>
            <w:pStyle w:val="ML-Standard"/>
            <w:rPr>
              <w:sz w:val="28"/>
            </w:rPr>
          </w:pPr>
          <w:r w:rsidRPr="00F54983">
            <w:rPr>
              <w:noProof/>
            </w:rPr>
            <w:drawing>
              <wp:inline distT="0" distB="0" distL="0" distR="0" wp14:anchorId="57095A9A" wp14:editId="1CE59FA3">
                <wp:extent cx="899006" cy="900000"/>
                <wp:effectExtent l="0" t="0" r="0" b="0"/>
                <wp:docPr id="1968673175" name="Grafik 1">
                  <a:extLst xmlns:a="http://schemas.openxmlformats.org/drawingml/2006/main">
                    <a:ext uri="{FF2B5EF4-FFF2-40B4-BE49-F238E27FC236}">
                      <a16:creationId xmlns:a16="http://schemas.microsoft.com/office/drawing/2014/main" id="{25A593AA-BEEB-746F-5C2B-23C060E6DF54}"/>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Grafik 1">
                          <a:extLst>
                            <a:ext uri="{FF2B5EF4-FFF2-40B4-BE49-F238E27FC236}">
                              <a16:creationId xmlns:a16="http://schemas.microsoft.com/office/drawing/2014/main" id="{25A593AA-BEEB-746F-5C2B-23C060E6DF54}"/>
                            </a:ext>
                          </a:extLst>
                        </pic:cNvPr>
                        <pic:cNvPicPr>
                          <a:picLocks noChangeAspect="1"/>
                        </pic:cNvPicPr>
                      </pic:nvPicPr>
                      <pic:blipFill rotWithShape="1">
                        <a:blip r:embed="rId1">
                          <a:extLst>
                            <a:ext uri="{28A0092B-C50C-407E-A947-70E740481C1C}">
                              <a14:useLocalDpi xmlns:a14="http://schemas.microsoft.com/office/drawing/2010/main" val="0"/>
                            </a:ext>
                            <a:ext uri="{96DAC541-7B7A-43D3-8B79-37D633B846F1}">
                              <asvg:svgBlip xmlns:asvg="http://schemas.microsoft.com/office/drawing/2016/SVG/main" r:embed="rId2"/>
                            </a:ext>
                          </a:extLst>
                        </a:blip>
                        <a:srcRect l="2431" t="7680" r="70518" b="6790"/>
                        <a:stretch>
                          <a:fillRect/>
                        </a:stretch>
                      </pic:blipFill>
                      <pic:spPr bwMode="auto">
                        <a:xfrm>
                          <a:off x="0" y="0"/>
                          <a:ext cx="899006" cy="900000"/>
                        </a:xfrm>
                        <a:prstGeom prst="rect">
                          <a:avLst/>
                        </a:prstGeom>
                        <a:ln>
                          <a:noFill/>
                        </a:ln>
                        <a:extLst>
                          <a:ext uri="{53640926-AAD7-44D8-BBD7-CCE9431645EC}">
                            <a14:shadowObscured xmlns:a14="http://schemas.microsoft.com/office/drawing/2010/main"/>
                          </a:ext>
                        </a:extLst>
                      </pic:spPr>
                    </pic:pic>
                  </a:graphicData>
                </a:graphic>
              </wp:inline>
            </w:drawing>
          </w:r>
        </w:p>
      </w:tc>
      <w:tc>
        <w:tcPr>
          <w:tcW w:w="251" w:type="dxa"/>
          <w:vMerge w:val="restart"/>
        </w:tcPr>
        <w:p w14:paraId="43837362" w14:textId="77777777" w:rsidR="00521906" w:rsidRPr="006A11D4" w:rsidRDefault="00521906" w:rsidP="00093B27">
          <w:pPr>
            <w:pStyle w:val="ML-Standard"/>
            <w:rPr>
              <w:sz w:val="40"/>
            </w:rPr>
          </w:pPr>
        </w:p>
      </w:tc>
      <w:tc>
        <w:tcPr>
          <w:tcW w:w="7337" w:type="dxa"/>
          <w:vAlign w:val="bottom"/>
        </w:tcPr>
        <w:p w14:paraId="24EE5949" w14:textId="77777777" w:rsidR="00521906" w:rsidRPr="006A11D4" w:rsidRDefault="00000000" w:rsidP="00EF4D83">
          <w:pPr>
            <w:pStyle w:val="ML-Stationsname"/>
          </w:pPr>
          <w:sdt>
            <w:sdtPr>
              <w:alias w:val="Titel"/>
              <w:tag w:val=""/>
              <w:id w:val="75105922"/>
              <w:dataBinding w:prefixMappings="xmlns:ns0='http://purl.org/dc/elements/1.1/' xmlns:ns1='http://schemas.openxmlformats.org/package/2006/metadata/core-properties' " w:xpath="/ns1:coreProperties[1]/ns0:title[1]" w:storeItemID="{6C3C8BC8-F283-45AE-878A-BAB7291924A1}"/>
              <w:text/>
            </w:sdtPr>
            <w:sdtContent>
              <w:r w:rsidR="00521906">
                <w:t>Gleichdicks</w:t>
              </w:r>
            </w:sdtContent>
          </w:sdt>
        </w:p>
      </w:tc>
    </w:tr>
    <w:tr w:rsidR="00521906" w:rsidRPr="007A1ED0" w14:paraId="4E004094" w14:textId="77777777" w:rsidTr="00A34711">
      <w:trPr>
        <w:trHeight w:val="720"/>
      </w:trPr>
      <w:tc>
        <w:tcPr>
          <w:tcW w:w="1700" w:type="dxa"/>
          <w:vMerge/>
        </w:tcPr>
        <w:p w14:paraId="5418F1B2" w14:textId="77777777" w:rsidR="00521906" w:rsidRPr="007A1ED0" w:rsidRDefault="00521906" w:rsidP="00D0043B"/>
      </w:tc>
      <w:tc>
        <w:tcPr>
          <w:tcW w:w="251" w:type="dxa"/>
          <w:vMerge/>
        </w:tcPr>
        <w:p w14:paraId="5BFD0DBB" w14:textId="77777777" w:rsidR="00521906" w:rsidRPr="007A1ED0" w:rsidRDefault="00521906" w:rsidP="00D0043B"/>
      </w:tc>
      <w:tc>
        <w:tcPr>
          <w:tcW w:w="7337" w:type="dxa"/>
        </w:tcPr>
        <w:p w14:paraId="1604B77F" w14:textId="38C08472" w:rsidR="00521906" w:rsidRPr="007E1571" w:rsidRDefault="00521906" w:rsidP="00D53FB1">
          <w:pPr>
            <w:pStyle w:val="ML-Kapitelberschrift-Aufgaben"/>
            <w:rPr>
              <w:noProof/>
              <w:sz w:val="36"/>
            </w:rPr>
          </w:pPr>
          <w:r>
            <w:t>Aufgabe 4</w:t>
          </w:r>
          <w:r w:rsidRPr="007E1571">
            <w:t>:</w:t>
          </w:r>
          <w:r>
            <w:t xml:space="preserve"> </w:t>
          </w:r>
          <w:sdt>
            <w:sdtPr>
              <w:alias w:val="Aufgabentitel eingeben"/>
              <w:tag w:val="Aufgabentitel eingeben"/>
              <w:id w:val="-276554991"/>
              <w:placeholder>
                <w:docPart w:val="5B908A8368D71F4483F93B9A68531824"/>
              </w:placeholder>
            </w:sdtPr>
            <w:sdtContent>
              <w:r w:rsidR="00647343">
                <w:t>Kanaldeckel</w:t>
              </w:r>
            </w:sdtContent>
          </w:sdt>
        </w:p>
      </w:tc>
    </w:tr>
  </w:tbl>
  <w:p w14:paraId="7ABA4581" w14:textId="77777777" w:rsidR="00521906" w:rsidRDefault="00521906" w:rsidP="00093B27">
    <w:pPr>
      <w:pStyle w:val="ML-Standard"/>
    </w:pPr>
    <w:r>
      <w:rPr>
        <w:noProof/>
      </w:rPr>
      <mc:AlternateContent>
        <mc:Choice Requires="wps">
          <w:drawing>
            <wp:anchor distT="36576" distB="36576" distL="36575" distR="36575" simplePos="0" relativeHeight="251730432" behindDoc="0" locked="0" layoutInCell="1" allowOverlap="1" wp14:anchorId="3029F3F4" wp14:editId="548092E8">
              <wp:simplePos x="0" y="0"/>
              <wp:positionH relativeFrom="column">
                <wp:posOffset>6263005</wp:posOffset>
              </wp:positionH>
              <wp:positionV relativeFrom="paragraph">
                <wp:posOffset>-903605</wp:posOffset>
              </wp:positionV>
              <wp:extent cx="0" cy="9504000"/>
              <wp:effectExtent l="19050" t="19050" r="19050" b="21590"/>
              <wp:wrapNone/>
              <wp:docPr id="1624119922" name="Line 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9504000"/>
                      </a:xfrm>
                      <a:prstGeom prst="line">
                        <a:avLst/>
                      </a:prstGeom>
                      <a:noFill/>
                      <a:ln w="31750" cap="rnd">
                        <a:solidFill>
                          <a:srgbClr val="FFD32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CCCCCC"/>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line w14:anchorId="7E35CD02" id="Line 9" o:spid="_x0000_s1026" style="position:absolute;z-index:251730432;visibility:visible;mso-wrap-style:square;mso-width-percent:0;mso-height-percent:0;mso-wrap-distance-left:1.016mm;mso-wrap-distance-top:2.88pt;mso-wrap-distance-right:1.016mm;mso-wrap-distance-bottom:2.88pt;mso-position-horizontal:absolute;mso-position-horizontal-relative:text;mso-position-vertical:absolute;mso-position-vertical-relative:text;mso-width-percent:0;mso-height-percent:0;mso-width-relative:page;mso-height-relative:page" from="493.15pt,-71.15pt" to="493.15pt,677.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" strokecolor="#ffd320" strokeweight="2.5pt">
              <v:stroke endcap="round"/>
              <v:shadow color="#ccc"/>
            </v:line>
          </w:pict>
        </mc:Fallback>
      </mc:AlternateConten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E53C37D" w14:textId="77777777" w:rsidR="00A6155B" w:rsidRPr="00CD6BB8" w:rsidRDefault="00A6155B" w:rsidP="00093B27">
    <w:pPr>
      <w:pStyle w:val="ML-Standard"/>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B594B8E" w14:textId="77777777" w:rsidR="00063721" w:rsidRPr="00CD6BB8" w:rsidRDefault="00063721" w:rsidP="00093B27">
    <w:pPr>
      <w:pStyle w:val="ML-Standard"/>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B7D61F2"/>
    <w:multiLevelType w:val="hybridMultilevel"/>
    <w:tmpl w:val="85082C28"/>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 w15:restartNumberingAfterBreak="0">
    <w:nsid w:val="10B8066C"/>
    <w:multiLevelType w:val="hybridMultilevel"/>
    <w:tmpl w:val="DD8E3D1C"/>
    <w:lvl w:ilvl="0" w:tplc="9CDC544E">
      <w:start w:val="1"/>
      <w:numFmt w:val="decimal"/>
      <w:lvlText w:val="(%1)"/>
      <w:lvlJc w:val="left"/>
      <w:pPr>
        <w:ind w:left="720" w:hanging="360"/>
      </w:pPr>
      <w:rPr>
        <w:rFonts w:ascii="Red Hat Text" w:hAnsi="Red Hat Text" w:hint="default"/>
        <w:color w:val="095EBC"/>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 w15:restartNumberingAfterBreak="0">
    <w:nsid w:val="1D6732EF"/>
    <w:multiLevelType w:val="hybridMultilevel"/>
    <w:tmpl w:val="57C21208"/>
    <w:lvl w:ilvl="0" w:tplc="04070001">
      <w:start w:val="1"/>
      <w:numFmt w:val="bullet"/>
      <w:lvlText w:val=""/>
      <w:lvlJc w:val="left"/>
      <w:pPr>
        <w:ind w:left="360" w:hanging="360"/>
      </w:pPr>
      <w:rPr>
        <w:rFonts w:ascii="Symbol" w:hAnsi="Symbol" w:hint="default"/>
      </w:rPr>
    </w:lvl>
    <w:lvl w:ilvl="1" w:tplc="04070003" w:tentative="1">
      <w:start w:val="1"/>
      <w:numFmt w:val="bullet"/>
      <w:lvlText w:val="o"/>
      <w:lvlJc w:val="left"/>
      <w:pPr>
        <w:ind w:left="1080" w:hanging="360"/>
      </w:pPr>
      <w:rPr>
        <w:rFonts w:ascii="Courier New" w:hAnsi="Courier New" w:cs="Courier New"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3" w15:restartNumberingAfterBreak="0">
    <w:nsid w:val="1E195ED7"/>
    <w:multiLevelType w:val="hybridMultilevel"/>
    <w:tmpl w:val="30688236"/>
    <w:lvl w:ilvl="0" w:tplc="9CDC544E">
      <w:start w:val="1"/>
      <w:numFmt w:val="decimal"/>
      <w:lvlText w:val="(%1)"/>
      <w:lvlJc w:val="left"/>
      <w:pPr>
        <w:ind w:left="720" w:hanging="360"/>
      </w:pPr>
      <w:rPr>
        <w:rFonts w:ascii="Red Hat Text" w:hAnsi="Red Hat Text" w:hint="default"/>
        <w:color w:val="095EBC"/>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4" w15:restartNumberingAfterBreak="0">
    <w:nsid w:val="1E6665C4"/>
    <w:multiLevelType w:val="multilevel"/>
    <w:tmpl w:val="BF4C5B00"/>
    <w:lvl w:ilvl="0">
      <w:start w:val="5"/>
      <w:numFmt w:val="decimal"/>
      <w:lvlText w:val="%1"/>
      <w:lvlJc w:val="left"/>
      <w:pPr>
        <w:ind w:left="360" w:hanging="360"/>
      </w:pPr>
    </w:lvl>
    <w:lvl w:ilvl="1">
      <w:start w:val="1"/>
      <w:numFmt w:val="decimal"/>
      <w:lvlText w:val="%1.%2"/>
      <w:lvlJc w:val="left"/>
      <w:pPr>
        <w:ind w:left="360" w:hanging="360"/>
      </w:pPr>
    </w:lvl>
    <w:lvl w:ilvl="2">
      <w:start w:val="1"/>
      <w:numFmt w:val="decimal"/>
      <w:lvlText w:val="%1.%2.%3"/>
      <w:lvlJc w:val="left"/>
      <w:pPr>
        <w:ind w:left="720" w:hanging="720"/>
      </w:pPr>
    </w:lvl>
    <w:lvl w:ilvl="3">
      <w:start w:val="1"/>
      <w:numFmt w:val="decimal"/>
      <w:lvlText w:val="%1.%2.%3.%4"/>
      <w:lvlJc w:val="left"/>
      <w:pPr>
        <w:ind w:left="1080" w:hanging="1080"/>
      </w:pPr>
    </w:lvl>
    <w:lvl w:ilvl="4">
      <w:start w:val="1"/>
      <w:numFmt w:val="decimal"/>
      <w:lvlText w:val="%1.%2.%3.%4.%5"/>
      <w:lvlJc w:val="left"/>
      <w:pPr>
        <w:ind w:left="1080" w:hanging="1080"/>
      </w:pPr>
    </w:lvl>
    <w:lvl w:ilvl="5">
      <w:start w:val="1"/>
      <w:numFmt w:val="decimal"/>
      <w:lvlText w:val="%1.%2.%3.%4.%5.%6"/>
      <w:lvlJc w:val="left"/>
      <w:pPr>
        <w:ind w:left="1440" w:hanging="1440"/>
      </w:pPr>
    </w:lvl>
    <w:lvl w:ilvl="6">
      <w:start w:val="1"/>
      <w:numFmt w:val="decimal"/>
      <w:lvlText w:val="%1.%2.%3.%4.%5.%6.%7"/>
      <w:lvlJc w:val="left"/>
      <w:pPr>
        <w:ind w:left="1440" w:hanging="1440"/>
      </w:pPr>
    </w:lvl>
    <w:lvl w:ilvl="7">
      <w:start w:val="1"/>
      <w:numFmt w:val="decimal"/>
      <w:lvlText w:val="%1.%2.%3.%4.%5.%6.%7.%8"/>
      <w:lvlJc w:val="left"/>
      <w:pPr>
        <w:ind w:left="1800" w:hanging="1800"/>
      </w:pPr>
    </w:lvl>
    <w:lvl w:ilvl="8">
      <w:start w:val="1"/>
      <w:numFmt w:val="decimal"/>
      <w:lvlText w:val="%1.%2.%3.%4.%5.%6.%7.%8.%9"/>
      <w:lvlJc w:val="left"/>
      <w:pPr>
        <w:ind w:left="1800" w:hanging="1800"/>
      </w:pPr>
    </w:lvl>
  </w:abstractNum>
  <w:abstractNum w:abstractNumId="5" w15:restartNumberingAfterBreak="0">
    <w:nsid w:val="201163B8"/>
    <w:multiLevelType w:val="hybridMultilevel"/>
    <w:tmpl w:val="BC083248"/>
    <w:lvl w:ilvl="0" w:tplc="2FE849BE">
      <w:start w:val="1"/>
      <w:numFmt w:val="bullet"/>
      <w:pStyle w:val="ML-Aufzhlung"/>
      <w:lvlText w:val="■"/>
      <w:lvlJc w:val="left"/>
      <w:pPr>
        <w:ind w:left="720" w:hanging="360"/>
      </w:pPr>
      <w:rPr>
        <w:rFonts w:ascii="Arial" w:hAnsi="Arial" w:hint="default"/>
        <w:color w:val="095EBC"/>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6" w15:restartNumberingAfterBreak="0">
    <w:nsid w:val="29A25E60"/>
    <w:multiLevelType w:val="hybridMultilevel"/>
    <w:tmpl w:val="DB362194"/>
    <w:lvl w:ilvl="0" w:tplc="B434A390">
      <w:start w:val="1"/>
      <w:numFmt w:val="bullet"/>
      <w:lvlText w:val=""/>
      <w:lvlJc w:val="left"/>
      <w:pPr>
        <w:ind w:left="720" w:hanging="360"/>
      </w:pPr>
      <w:rPr>
        <w:rFonts w:ascii="Wingdings" w:hAnsi="Wingdings" w:hint="default"/>
        <w:color w:val="000000" w:themeColor="text1"/>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7" w15:restartNumberingAfterBreak="0">
    <w:nsid w:val="2FA33A76"/>
    <w:multiLevelType w:val="hybridMultilevel"/>
    <w:tmpl w:val="5530782A"/>
    <w:lvl w:ilvl="0" w:tplc="9CDC544E">
      <w:start w:val="1"/>
      <w:numFmt w:val="decimal"/>
      <w:lvlText w:val="(%1)"/>
      <w:lvlJc w:val="left"/>
      <w:pPr>
        <w:ind w:left="1040" w:hanging="360"/>
      </w:pPr>
      <w:rPr>
        <w:rFonts w:ascii="Red Hat Text" w:hAnsi="Red Hat Text" w:hint="default"/>
        <w:color w:val="095EBC"/>
      </w:rPr>
    </w:lvl>
    <w:lvl w:ilvl="1" w:tplc="FFFFFFFF">
      <w:start w:val="1"/>
      <w:numFmt w:val="bullet"/>
      <w:lvlText w:val="o"/>
      <w:lvlJc w:val="left"/>
      <w:pPr>
        <w:ind w:left="1760" w:hanging="360"/>
      </w:pPr>
      <w:rPr>
        <w:rFonts w:ascii="Courier New" w:hAnsi="Courier New" w:cs="Courier New" w:hint="default"/>
      </w:rPr>
    </w:lvl>
    <w:lvl w:ilvl="2" w:tplc="FFFFFFFF" w:tentative="1">
      <w:start w:val="1"/>
      <w:numFmt w:val="bullet"/>
      <w:lvlText w:val=""/>
      <w:lvlJc w:val="left"/>
      <w:pPr>
        <w:ind w:left="2480" w:hanging="360"/>
      </w:pPr>
      <w:rPr>
        <w:rFonts w:ascii="Wingdings" w:hAnsi="Wingdings" w:hint="default"/>
      </w:rPr>
    </w:lvl>
    <w:lvl w:ilvl="3" w:tplc="FFFFFFFF" w:tentative="1">
      <w:start w:val="1"/>
      <w:numFmt w:val="bullet"/>
      <w:lvlText w:val=""/>
      <w:lvlJc w:val="left"/>
      <w:pPr>
        <w:ind w:left="3200" w:hanging="360"/>
      </w:pPr>
      <w:rPr>
        <w:rFonts w:ascii="Symbol" w:hAnsi="Symbol" w:hint="default"/>
      </w:rPr>
    </w:lvl>
    <w:lvl w:ilvl="4" w:tplc="FFFFFFFF" w:tentative="1">
      <w:start w:val="1"/>
      <w:numFmt w:val="bullet"/>
      <w:lvlText w:val="o"/>
      <w:lvlJc w:val="left"/>
      <w:pPr>
        <w:ind w:left="3920" w:hanging="360"/>
      </w:pPr>
      <w:rPr>
        <w:rFonts w:ascii="Courier New" w:hAnsi="Courier New" w:cs="Courier New" w:hint="default"/>
      </w:rPr>
    </w:lvl>
    <w:lvl w:ilvl="5" w:tplc="FFFFFFFF" w:tentative="1">
      <w:start w:val="1"/>
      <w:numFmt w:val="bullet"/>
      <w:lvlText w:val=""/>
      <w:lvlJc w:val="left"/>
      <w:pPr>
        <w:ind w:left="4640" w:hanging="360"/>
      </w:pPr>
      <w:rPr>
        <w:rFonts w:ascii="Wingdings" w:hAnsi="Wingdings" w:hint="default"/>
      </w:rPr>
    </w:lvl>
    <w:lvl w:ilvl="6" w:tplc="FFFFFFFF" w:tentative="1">
      <w:start w:val="1"/>
      <w:numFmt w:val="bullet"/>
      <w:lvlText w:val=""/>
      <w:lvlJc w:val="left"/>
      <w:pPr>
        <w:ind w:left="5360" w:hanging="360"/>
      </w:pPr>
      <w:rPr>
        <w:rFonts w:ascii="Symbol" w:hAnsi="Symbol" w:hint="default"/>
      </w:rPr>
    </w:lvl>
    <w:lvl w:ilvl="7" w:tplc="FFFFFFFF" w:tentative="1">
      <w:start w:val="1"/>
      <w:numFmt w:val="bullet"/>
      <w:lvlText w:val="o"/>
      <w:lvlJc w:val="left"/>
      <w:pPr>
        <w:ind w:left="6080" w:hanging="360"/>
      </w:pPr>
      <w:rPr>
        <w:rFonts w:ascii="Courier New" w:hAnsi="Courier New" w:cs="Courier New" w:hint="default"/>
      </w:rPr>
    </w:lvl>
    <w:lvl w:ilvl="8" w:tplc="FFFFFFFF" w:tentative="1">
      <w:start w:val="1"/>
      <w:numFmt w:val="bullet"/>
      <w:lvlText w:val=""/>
      <w:lvlJc w:val="left"/>
      <w:pPr>
        <w:ind w:left="6800" w:hanging="360"/>
      </w:pPr>
      <w:rPr>
        <w:rFonts w:ascii="Wingdings" w:hAnsi="Wingdings" w:hint="default"/>
      </w:rPr>
    </w:lvl>
  </w:abstractNum>
  <w:abstractNum w:abstractNumId="8" w15:restartNumberingAfterBreak="0">
    <w:nsid w:val="4B4436B7"/>
    <w:multiLevelType w:val="multilevel"/>
    <w:tmpl w:val="A334A3AE"/>
    <w:lvl w:ilvl="0">
      <w:start w:val="4"/>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9" w15:restartNumberingAfterBreak="0">
    <w:nsid w:val="4EA9702A"/>
    <w:multiLevelType w:val="hybridMultilevel"/>
    <w:tmpl w:val="89422722"/>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0" w15:restartNumberingAfterBreak="0">
    <w:nsid w:val="51B564F1"/>
    <w:multiLevelType w:val="hybridMultilevel"/>
    <w:tmpl w:val="832A4C42"/>
    <w:lvl w:ilvl="0" w:tplc="04070001">
      <w:start w:val="1"/>
      <w:numFmt w:val="bullet"/>
      <w:lvlText w:val=""/>
      <w:lvlJc w:val="left"/>
      <w:pPr>
        <w:ind w:left="360" w:hanging="360"/>
      </w:pPr>
      <w:rPr>
        <w:rFonts w:ascii="Symbol" w:hAnsi="Symbol" w:hint="default"/>
      </w:rPr>
    </w:lvl>
    <w:lvl w:ilvl="1" w:tplc="04070003" w:tentative="1">
      <w:start w:val="1"/>
      <w:numFmt w:val="bullet"/>
      <w:lvlText w:val="o"/>
      <w:lvlJc w:val="left"/>
      <w:pPr>
        <w:ind w:left="1080" w:hanging="360"/>
      </w:pPr>
      <w:rPr>
        <w:rFonts w:ascii="Courier New" w:hAnsi="Courier New" w:cs="Courier New"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11" w15:restartNumberingAfterBreak="0">
    <w:nsid w:val="53A80BB5"/>
    <w:multiLevelType w:val="multilevel"/>
    <w:tmpl w:val="C754652A"/>
    <w:lvl w:ilvl="0">
      <w:start w:val="4"/>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12" w15:restartNumberingAfterBreak="0">
    <w:nsid w:val="55235853"/>
    <w:multiLevelType w:val="multilevel"/>
    <w:tmpl w:val="6B806896"/>
    <w:lvl w:ilvl="0">
      <w:start w:val="1"/>
      <w:numFmt w:val="decimal"/>
      <w:lvlText w:val="%1"/>
      <w:lvlJc w:val="left"/>
      <w:pPr>
        <w:ind w:left="675" w:hanging="675"/>
      </w:pPr>
      <w:rPr>
        <w:rFonts w:hint="default"/>
      </w:rPr>
    </w:lvl>
    <w:lvl w:ilvl="1">
      <w:start w:val="1"/>
      <w:numFmt w:val="decimal"/>
      <w:lvlText w:val="%1.%2"/>
      <w:lvlJc w:val="left"/>
      <w:pPr>
        <w:ind w:left="675" w:hanging="67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13" w15:restartNumberingAfterBreak="0">
    <w:nsid w:val="6B113F01"/>
    <w:multiLevelType w:val="hybridMultilevel"/>
    <w:tmpl w:val="451A5A72"/>
    <w:lvl w:ilvl="0" w:tplc="20944532">
      <w:start w:val="1"/>
      <w:numFmt w:val="bullet"/>
      <w:lvlText w:val=""/>
      <w:lvlJc w:val="left"/>
      <w:pPr>
        <w:ind w:left="720" w:hanging="360"/>
      </w:pPr>
      <w:rPr>
        <w:rFonts w:ascii="Wingdings" w:hAnsi="Wingdings" w:hint="default"/>
        <w:color w:val="0033FF"/>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4" w15:restartNumberingAfterBreak="0">
    <w:nsid w:val="72754536"/>
    <w:multiLevelType w:val="hybridMultilevel"/>
    <w:tmpl w:val="F4F4DB24"/>
    <w:lvl w:ilvl="0" w:tplc="5CA0E11E">
      <w:numFmt w:val="bullet"/>
      <w:lvlText w:val="-"/>
      <w:lvlJc w:val="left"/>
      <w:pPr>
        <w:ind w:left="720" w:hanging="360"/>
      </w:pPr>
      <w:rPr>
        <w:rFonts w:ascii="Arial" w:eastAsia="Times New Roman" w:hAnsi="Arial" w:cs="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5" w15:restartNumberingAfterBreak="0">
    <w:nsid w:val="78DF4662"/>
    <w:multiLevelType w:val="hybridMultilevel"/>
    <w:tmpl w:val="17EAE6DA"/>
    <w:lvl w:ilvl="0" w:tplc="A6A0C084">
      <w:start w:val="1"/>
      <w:numFmt w:val="bullet"/>
      <w:lvlText w:val=""/>
      <w:lvlJc w:val="left"/>
      <w:pPr>
        <w:ind w:left="720" w:hanging="360"/>
      </w:pPr>
      <w:rPr>
        <w:rFonts w:ascii="Wingdings" w:hAnsi="Wingdings" w:hint="default"/>
        <w:color w:val="0033FF"/>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16cid:durableId="1399671105">
    <w:abstractNumId w:val="14"/>
  </w:num>
  <w:num w:numId="2" w16cid:durableId="623852518">
    <w:abstractNumId w:val="0"/>
  </w:num>
  <w:num w:numId="3" w16cid:durableId="367800165">
    <w:abstractNumId w:val="15"/>
  </w:num>
  <w:num w:numId="4" w16cid:durableId="1179123875">
    <w:abstractNumId w:val="13"/>
  </w:num>
  <w:num w:numId="5" w16cid:durableId="1194801566">
    <w:abstractNumId w:val="4"/>
    <w:lvlOverride w:ilvl="0">
      <w:startOverride w:val="5"/>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86676799">
    <w:abstractNumId w:val="11"/>
  </w:num>
  <w:num w:numId="7" w16cid:durableId="1693528883">
    <w:abstractNumId w:val="8"/>
  </w:num>
  <w:num w:numId="8" w16cid:durableId="748237275">
    <w:abstractNumId w:val="12"/>
  </w:num>
  <w:num w:numId="9" w16cid:durableId="362899003">
    <w:abstractNumId w:val="10"/>
  </w:num>
  <w:num w:numId="10" w16cid:durableId="548877278">
    <w:abstractNumId w:val="2"/>
  </w:num>
  <w:num w:numId="11" w16cid:durableId="1921940916">
    <w:abstractNumId w:val="5"/>
  </w:num>
  <w:num w:numId="12" w16cid:durableId="146944476">
    <w:abstractNumId w:val="9"/>
  </w:num>
  <w:num w:numId="13" w16cid:durableId="1900634123">
    <w:abstractNumId w:val="1"/>
  </w:num>
  <w:num w:numId="14" w16cid:durableId="859509155">
    <w:abstractNumId w:val="3"/>
  </w:num>
  <w:num w:numId="15" w16cid:durableId="869680034">
    <w:abstractNumId w:val="6"/>
  </w:num>
  <w:num w:numId="16" w16cid:durableId="331766215">
    <w:abstractNumId w:val="7"/>
  </w:num>
  <w:num w:numId="17" w16cid:durableId="1536848785">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val="bestFit" w:percent="225"/>
  <w:proofState w:spelling="clean"/>
  <w:attachedTemplate r:id="rId1"/>
  <w:stylePaneFormatFilter w:val="1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0"/>
  <w:stylePaneSortMethod w:val="0000"/>
  <w:defaultTabStop w:val="708"/>
  <w:hyphenationZone w:val="425"/>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328D1"/>
    <w:rsid w:val="00000E1E"/>
    <w:rsid w:val="00001371"/>
    <w:rsid w:val="00002924"/>
    <w:rsid w:val="000029EE"/>
    <w:rsid w:val="000051F5"/>
    <w:rsid w:val="000119C5"/>
    <w:rsid w:val="000172BB"/>
    <w:rsid w:val="00021CAB"/>
    <w:rsid w:val="00023B23"/>
    <w:rsid w:val="0002608B"/>
    <w:rsid w:val="000277D0"/>
    <w:rsid w:val="00027FF6"/>
    <w:rsid w:val="00030273"/>
    <w:rsid w:val="00030D46"/>
    <w:rsid w:val="00031532"/>
    <w:rsid w:val="000328D1"/>
    <w:rsid w:val="00036CA2"/>
    <w:rsid w:val="00037CE8"/>
    <w:rsid w:val="0004025D"/>
    <w:rsid w:val="00041461"/>
    <w:rsid w:val="00042291"/>
    <w:rsid w:val="00042534"/>
    <w:rsid w:val="00042E59"/>
    <w:rsid w:val="00045F30"/>
    <w:rsid w:val="00054F92"/>
    <w:rsid w:val="00057655"/>
    <w:rsid w:val="00060A46"/>
    <w:rsid w:val="00063721"/>
    <w:rsid w:val="00064145"/>
    <w:rsid w:val="00066A97"/>
    <w:rsid w:val="000670B6"/>
    <w:rsid w:val="00071595"/>
    <w:rsid w:val="00071DEB"/>
    <w:rsid w:val="00073E3D"/>
    <w:rsid w:val="00074833"/>
    <w:rsid w:val="00074C86"/>
    <w:rsid w:val="00077E77"/>
    <w:rsid w:val="0008233E"/>
    <w:rsid w:val="00082723"/>
    <w:rsid w:val="00085C30"/>
    <w:rsid w:val="0008684B"/>
    <w:rsid w:val="00091150"/>
    <w:rsid w:val="00093666"/>
    <w:rsid w:val="00093B27"/>
    <w:rsid w:val="0009499E"/>
    <w:rsid w:val="00094FCE"/>
    <w:rsid w:val="00096775"/>
    <w:rsid w:val="00096E86"/>
    <w:rsid w:val="000A04F7"/>
    <w:rsid w:val="000A20CA"/>
    <w:rsid w:val="000A351B"/>
    <w:rsid w:val="000A3822"/>
    <w:rsid w:val="000A59B9"/>
    <w:rsid w:val="000B1F43"/>
    <w:rsid w:val="000B4F2D"/>
    <w:rsid w:val="000C1EA1"/>
    <w:rsid w:val="000D4A95"/>
    <w:rsid w:val="000D6839"/>
    <w:rsid w:val="000E07C7"/>
    <w:rsid w:val="000E50C2"/>
    <w:rsid w:val="000F0001"/>
    <w:rsid w:val="000F0917"/>
    <w:rsid w:val="000F18C1"/>
    <w:rsid w:val="000F6EE1"/>
    <w:rsid w:val="00103752"/>
    <w:rsid w:val="00107280"/>
    <w:rsid w:val="00107666"/>
    <w:rsid w:val="00107FD1"/>
    <w:rsid w:val="001107C5"/>
    <w:rsid w:val="00114F07"/>
    <w:rsid w:val="00115C62"/>
    <w:rsid w:val="00116B0D"/>
    <w:rsid w:val="00117D7B"/>
    <w:rsid w:val="001201D4"/>
    <w:rsid w:val="00124044"/>
    <w:rsid w:val="0012639D"/>
    <w:rsid w:val="00131E0C"/>
    <w:rsid w:val="00132481"/>
    <w:rsid w:val="001342D1"/>
    <w:rsid w:val="00140356"/>
    <w:rsid w:val="001417BE"/>
    <w:rsid w:val="0014180E"/>
    <w:rsid w:val="00144A36"/>
    <w:rsid w:val="00144A6A"/>
    <w:rsid w:val="00146455"/>
    <w:rsid w:val="00146C68"/>
    <w:rsid w:val="00147710"/>
    <w:rsid w:val="0015393A"/>
    <w:rsid w:val="00153DFB"/>
    <w:rsid w:val="00156BAA"/>
    <w:rsid w:val="00160A17"/>
    <w:rsid w:val="001651BF"/>
    <w:rsid w:val="00170257"/>
    <w:rsid w:val="00170A49"/>
    <w:rsid w:val="00171BDF"/>
    <w:rsid w:val="00171F53"/>
    <w:rsid w:val="00172A51"/>
    <w:rsid w:val="001733C5"/>
    <w:rsid w:val="00173AD7"/>
    <w:rsid w:val="0017415B"/>
    <w:rsid w:val="00175D24"/>
    <w:rsid w:val="00176BC9"/>
    <w:rsid w:val="001836B5"/>
    <w:rsid w:val="00184B7F"/>
    <w:rsid w:val="00184F06"/>
    <w:rsid w:val="00185EB8"/>
    <w:rsid w:val="0019068B"/>
    <w:rsid w:val="001944B5"/>
    <w:rsid w:val="001A0F16"/>
    <w:rsid w:val="001A24B8"/>
    <w:rsid w:val="001A5E17"/>
    <w:rsid w:val="001A69F6"/>
    <w:rsid w:val="001B2D15"/>
    <w:rsid w:val="001B2D2E"/>
    <w:rsid w:val="001C21FA"/>
    <w:rsid w:val="001C3E34"/>
    <w:rsid w:val="001D3E44"/>
    <w:rsid w:val="001D3EEC"/>
    <w:rsid w:val="001D5FD8"/>
    <w:rsid w:val="001D62D5"/>
    <w:rsid w:val="001E2DA3"/>
    <w:rsid w:val="001E411E"/>
    <w:rsid w:val="001E491E"/>
    <w:rsid w:val="001E5711"/>
    <w:rsid w:val="001F40AD"/>
    <w:rsid w:val="001F7486"/>
    <w:rsid w:val="0020057D"/>
    <w:rsid w:val="002055AD"/>
    <w:rsid w:val="002169BD"/>
    <w:rsid w:val="002210B1"/>
    <w:rsid w:val="00222FE9"/>
    <w:rsid w:val="00226801"/>
    <w:rsid w:val="002276CD"/>
    <w:rsid w:val="00227BDA"/>
    <w:rsid w:val="00232CB0"/>
    <w:rsid w:val="0023495A"/>
    <w:rsid w:val="0023623B"/>
    <w:rsid w:val="00237584"/>
    <w:rsid w:val="00240178"/>
    <w:rsid w:val="002404C1"/>
    <w:rsid w:val="00241CAF"/>
    <w:rsid w:val="00241ED1"/>
    <w:rsid w:val="00242EC9"/>
    <w:rsid w:val="00244A63"/>
    <w:rsid w:val="0024705E"/>
    <w:rsid w:val="002470FF"/>
    <w:rsid w:val="00247A9F"/>
    <w:rsid w:val="00253046"/>
    <w:rsid w:val="0025714D"/>
    <w:rsid w:val="002609F4"/>
    <w:rsid w:val="00261CE4"/>
    <w:rsid w:val="00262327"/>
    <w:rsid w:val="0027076F"/>
    <w:rsid w:val="002709F2"/>
    <w:rsid w:val="00272385"/>
    <w:rsid w:val="00272708"/>
    <w:rsid w:val="00274509"/>
    <w:rsid w:val="00280A87"/>
    <w:rsid w:val="0028405A"/>
    <w:rsid w:val="002911E0"/>
    <w:rsid w:val="002932AF"/>
    <w:rsid w:val="00295C96"/>
    <w:rsid w:val="002964A2"/>
    <w:rsid w:val="00296AA2"/>
    <w:rsid w:val="00297CB2"/>
    <w:rsid w:val="00297FF0"/>
    <w:rsid w:val="002A468F"/>
    <w:rsid w:val="002A4CB8"/>
    <w:rsid w:val="002A4E23"/>
    <w:rsid w:val="002A5CA3"/>
    <w:rsid w:val="002A7230"/>
    <w:rsid w:val="002B04F1"/>
    <w:rsid w:val="002B1CB8"/>
    <w:rsid w:val="002B64FA"/>
    <w:rsid w:val="002B7AA1"/>
    <w:rsid w:val="002C2000"/>
    <w:rsid w:val="002C2D24"/>
    <w:rsid w:val="002C3F83"/>
    <w:rsid w:val="002C5EF3"/>
    <w:rsid w:val="002D4928"/>
    <w:rsid w:val="002D4BA3"/>
    <w:rsid w:val="002D79A2"/>
    <w:rsid w:val="002E2ADA"/>
    <w:rsid w:val="002E2D27"/>
    <w:rsid w:val="002E5187"/>
    <w:rsid w:val="002E7DBA"/>
    <w:rsid w:val="002F00F9"/>
    <w:rsid w:val="002F1020"/>
    <w:rsid w:val="002F28B0"/>
    <w:rsid w:val="002F3E1C"/>
    <w:rsid w:val="002F4B85"/>
    <w:rsid w:val="002F71B2"/>
    <w:rsid w:val="002F7B57"/>
    <w:rsid w:val="00302D39"/>
    <w:rsid w:val="00303253"/>
    <w:rsid w:val="00303386"/>
    <w:rsid w:val="00304D47"/>
    <w:rsid w:val="0030573A"/>
    <w:rsid w:val="00305D77"/>
    <w:rsid w:val="00305E2D"/>
    <w:rsid w:val="00313EC8"/>
    <w:rsid w:val="00315725"/>
    <w:rsid w:val="003162D0"/>
    <w:rsid w:val="0031740A"/>
    <w:rsid w:val="00321D17"/>
    <w:rsid w:val="00322927"/>
    <w:rsid w:val="003229B7"/>
    <w:rsid w:val="00322EE1"/>
    <w:rsid w:val="003307D2"/>
    <w:rsid w:val="003321EC"/>
    <w:rsid w:val="003364B2"/>
    <w:rsid w:val="00337437"/>
    <w:rsid w:val="00337728"/>
    <w:rsid w:val="00340575"/>
    <w:rsid w:val="0034126C"/>
    <w:rsid w:val="003424E7"/>
    <w:rsid w:val="00345412"/>
    <w:rsid w:val="00353454"/>
    <w:rsid w:val="00364C42"/>
    <w:rsid w:val="003704F1"/>
    <w:rsid w:val="0037103B"/>
    <w:rsid w:val="00372E74"/>
    <w:rsid w:val="00373CFB"/>
    <w:rsid w:val="00375D92"/>
    <w:rsid w:val="003823ED"/>
    <w:rsid w:val="00382569"/>
    <w:rsid w:val="003939B5"/>
    <w:rsid w:val="00393BC7"/>
    <w:rsid w:val="00393D15"/>
    <w:rsid w:val="00396A6F"/>
    <w:rsid w:val="003A1007"/>
    <w:rsid w:val="003A491C"/>
    <w:rsid w:val="003A68D8"/>
    <w:rsid w:val="003B0522"/>
    <w:rsid w:val="003B0EE3"/>
    <w:rsid w:val="003B1212"/>
    <w:rsid w:val="003B29EE"/>
    <w:rsid w:val="003B35C3"/>
    <w:rsid w:val="003B3D99"/>
    <w:rsid w:val="003B4BB3"/>
    <w:rsid w:val="003B5EEB"/>
    <w:rsid w:val="003C05CA"/>
    <w:rsid w:val="003C1F42"/>
    <w:rsid w:val="003C72CA"/>
    <w:rsid w:val="003D38AF"/>
    <w:rsid w:val="003D7885"/>
    <w:rsid w:val="003E0432"/>
    <w:rsid w:val="003E5734"/>
    <w:rsid w:val="003F1A63"/>
    <w:rsid w:val="003F3762"/>
    <w:rsid w:val="003F66BF"/>
    <w:rsid w:val="00404098"/>
    <w:rsid w:val="00415C35"/>
    <w:rsid w:val="00417987"/>
    <w:rsid w:val="00420308"/>
    <w:rsid w:val="0042037A"/>
    <w:rsid w:val="00425623"/>
    <w:rsid w:val="00435A48"/>
    <w:rsid w:val="00436451"/>
    <w:rsid w:val="00437CD7"/>
    <w:rsid w:val="0044099A"/>
    <w:rsid w:val="00444188"/>
    <w:rsid w:val="00445F92"/>
    <w:rsid w:val="00446682"/>
    <w:rsid w:val="00446DDC"/>
    <w:rsid w:val="00451AF4"/>
    <w:rsid w:val="004531C8"/>
    <w:rsid w:val="00456011"/>
    <w:rsid w:val="0046040A"/>
    <w:rsid w:val="0046320B"/>
    <w:rsid w:val="00463897"/>
    <w:rsid w:val="00463A9D"/>
    <w:rsid w:val="00465114"/>
    <w:rsid w:val="00465DD8"/>
    <w:rsid w:val="0046723F"/>
    <w:rsid w:val="00472E90"/>
    <w:rsid w:val="00473447"/>
    <w:rsid w:val="00473487"/>
    <w:rsid w:val="00475C34"/>
    <w:rsid w:val="004764C4"/>
    <w:rsid w:val="0048609A"/>
    <w:rsid w:val="00487058"/>
    <w:rsid w:val="00491F3B"/>
    <w:rsid w:val="004928E5"/>
    <w:rsid w:val="00493563"/>
    <w:rsid w:val="0049538A"/>
    <w:rsid w:val="00495974"/>
    <w:rsid w:val="00496579"/>
    <w:rsid w:val="004A1154"/>
    <w:rsid w:val="004A1EFF"/>
    <w:rsid w:val="004A4C5A"/>
    <w:rsid w:val="004A4D86"/>
    <w:rsid w:val="004B6F80"/>
    <w:rsid w:val="004D2385"/>
    <w:rsid w:val="004E7464"/>
    <w:rsid w:val="004E7C56"/>
    <w:rsid w:val="004F0841"/>
    <w:rsid w:val="004F2FEC"/>
    <w:rsid w:val="004F3719"/>
    <w:rsid w:val="004F4163"/>
    <w:rsid w:val="004F4357"/>
    <w:rsid w:val="004F57B7"/>
    <w:rsid w:val="004F7A9A"/>
    <w:rsid w:val="004F7D6E"/>
    <w:rsid w:val="0050289D"/>
    <w:rsid w:val="005105DA"/>
    <w:rsid w:val="00510BFE"/>
    <w:rsid w:val="00510C47"/>
    <w:rsid w:val="005110CA"/>
    <w:rsid w:val="00511CEB"/>
    <w:rsid w:val="00512916"/>
    <w:rsid w:val="00521906"/>
    <w:rsid w:val="005232E1"/>
    <w:rsid w:val="00524E87"/>
    <w:rsid w:val="00524F75"/>
    <w:rsid w:val="00526C13"/>
    <w:rsid w:val="0053346B"/>
    <w:rsid w:val="00534B03"/>
    <w:rsid w:val="00535924"/>
    <w:rsid w:val="0054079D"/>
    <w:rsid w:val="00546014"/>
    <w:rsid w:val="00550DC6"/>
    <w:rsid w:val="0055379C"/>
    <w:rsid w:val="00553CA5"/>
    <w:rsid w:val="00557338"/>
    <w:rsid w:val="00563160"/>
    <w:rsid w:val="00564017"/>
    <w:rsid w:val="0056681B"/>
    <w:rsid w:val="005708A2"/>
    <w:rsid w:val="00570D11"/>
    <w:rsid w:val="00574887"/>
    <w:rsid w:val="005768F0"/>
    <w:rsid w:val="0058095D"/>
    <w:rsid w:val="00581948"/>
    <w:rsid w:val="00584798"/>
    <w:rsid w:val="00585BA2"/>
    <w:rsid w:val="00585DA7"/>
    <w:rsid w:val="00586FF1"/>
    <w:rsid w:val="005872D0"/>
    <w:rsid w:val="00592AD0"/>
    <w:rsid w:val="00592BF1"/>
    <w:rsid w:val="005932D4"/>
    <w:rsid w:val="00595011"/>
    <w:rsid w:val="0059547A"/>
    <w:rsid w:val="005978BD"/>
    <w:rsid w:val="00597DF0"/>
    <w:rsid w:val="005A577E"/>
    <w:rsid w:val="005B02CA"/>
    <w:rsid w:val="005B056B"/>
    <w:rsid w:val="005B0E51"/>
    <w:rsid w:val="005B15C1"/>
    <w:rsid w:val="005B1D4C"/>
    <w:rsid w:val="005B6670"/>
    <w:rsid w:val="005C697C"/>
    <w:rsid w:val="005D0B7C"/>
    <w:rsid w:val="005D172B"/>
    <w:rsid w:val="005D18A5"/>
    <w:rsid w:val="005D29B1"/>
    <w:rsid w:val="005D6F84"/>
    <w:rsid w:val="005D7B7A"/>
    <w:rsid w:val="005E20F6"/>
    <w:rsid w:val="005E2C0F"/>
    <w:rsid w:val="005E4558"/>
    <w:rsid w:val="005E6079"/>
    <w:rsid w:val="005E685A"/>
    <w:rsid w:val="005F34C4"/>
    <w:rsid w:val="005F6235"/>
    <w:rsid w:val="005F69EA"/>
    <w:rsid w:val="005F757C"/>
    <w:rsid w:val="006015B0"/>
    <w:rsid w:val="00603ADA"/>
    <w:rsid w:val="00606077"/>
    <w:rsid w:val="00610876"/>
    <w:rsid w:val="0061428A"/>
    <w:rsid w:val="0062362B"/>
    <w:rsid w:val="006272A9"/>
    <w:rsid w:val="00631139"/>
    <w:rsid w:val="006318A9"/>
    <w:rsid w:val="006326BD"/>
    <w:rsid w:val="0063586C"/>
    <w:rsid w:val="0063643C"/>
    <w:rsid w:val="00640982"/>
    <w:rsid w:val="00642FBB"/>
    <w:rsid w:val="00645AED"/>
    <w:rsid w:val="00647343"/>
    <w:rsid w:val="00647C91"/>
    <w:rsid w:val="00650556"/>
    <w:rsid w:val="00650B1E"/>
    <w:rsid w:val="00654A37"/>
    <w:rsid w:val="00654AE8"/>
    <w:rsid w:val="0066332F"/>
    <w:rsid w:val="006646BA"/>
    <w:rsid w:val="0067055A"/>
    <w:rsid w:val="00670FDC"/>
    <w:rsid w:val="006714B3"/>
    <w:rsid w:val="0067251F"/>
    <w:rsid w:val="006727EF"/>
    <w:rsid w:val="0067624A"/>
    <w:rsid w:val="006777A6"/>
    <w:rsid w:val="00681DC3"/>
    <w:rsid w:val="006910D4"/>
    <w:rsid w:val="00695781"/>
    <w:rsid w:val="00696ABD"/>
    <w:rsid w:val="00696DEE"/>
    <w:rsid w:val="006A11D4"/>
    <w:rsid w:val="006A3080"/>
    <w:rsid w:val="006B0724"/>
    <w:rsid w:val="006B473F"/>
    <w:rsid w:val="006B55CC"/>
    <w:rsid w:val="006B6EE8"/>
    <w:rsid w:val="006C2525"/>
    <w:rsid w:val="006C45EF"/>
    <w:rsid w:val="006C64EA"/>
    <w:rsid w:val="006C78B4"/>
    <w:rsid w:val="006D1728"/>
    <w:rsid w:val="006D3199"/>
    <w:rsid w:val="006D4663"/>
    <w:rsid w:val="006E1592"/>
    <w:rsid w:val="006E2535"/>
    <w:rsid w:val="006E2892"/>
    <w:rsid w:val="006E2DC3"/>
    <w:rsid w:val="006E3676"/>
    <w:rsid w:val="006E69C6"/>
    <w:rsid w:val="006E784B"/>
    <w:rsid w:val="006F1181"/>
    <w:rsid w:val="006F365E"/>
    <w:rsid w:val="00700560"/>
    <w:rsid w:val="00702F3A"/>
    <w:rsid w:val="0070340F"/>
    <w:rsid w:val="00710294"/>
    <w:rsid w:val="007111AA"/>
    <w:rsid w:val="00711ACE"/>
    <w:rsid w:val="00712C0F"/>
    <w:rsid w:val="00714F81"/>
    <w:rsid w:val="00715DFA"/>
    <w:rsid w:val="00721500"/>
    <w:rsid w:val="0072253B"/>
    <w:rsid w:val="00722F5C"/>
    <w:rsid w:val="00723326"/>
    <w:rsid w:val="00723E1C"/>
    <w:rsid w:val="00730B19"/>
    <w:rsid w:val="00736601"/>
    <w:rsid w:val="007407F2"/>
    <w:rsid w:val="00743B2E"/>
    <w:rsid w:val="00746B6E"/>
    <w:rsid w:val="007509AA"/>
    <w:rsid w:val="00753A85"/>
    <w:rsid w:val="00755513"/>
    <w:rsid w:val="0075770D"/>
    <w:rsid w:val="0075789D"/>
    <w:rsid w:val="00760AD6"/>
    <w:rsid w:val="00762707"/>
    <w:rsid w:val="0076277D"/>
    <w:rsid w:val="00773FCF"/>
    <w:rsid w:val="00775C24"/>
    <w:rsid w:val="00780D78"/>
    <w:rsid w:val="00787E7C"/>
    <w:rsid w:val="0079073D"/>
    <w:rsid w:val="0079248C"/>
    <w:rsid w:val="00793397"/>
    <w:rsid w:val="00794415"/>
    <w:rsid w:val="007957D8"/>
    <w:rsid w:val="007970C8"/>
    <w:rsid w:val="007A0461"/>
    <w:rsid w:val="007A0B6B"/>
    <w:rsid w:val="007A1ED0"/>
    <w:rsid w:val="007A3920"/>
    <w:rsid w:val="007A46BC"/>
    <w:rsid w:val="007A4F70"/>
    <w:rsid w:val="007A51FC"/>
    <w:rsid w:val="007A53F5"/>
    <w:rsid w:val="007A5CF0"/>
    <w:rsid w:val="007A6DBA"/>
    <w:rsid w:val="007B27F1"/>
    <w:rsid w:val="007B2EA3"/>
    <w:rsid w:val="007B3E4B"/>
    <w:rsid w:val="007B3FB0"/>
    <w:rsid w:val="007C1064"/>
    <w:rsid w:val="007C71BE"/>
    <w:rsid w:val="007D211A"/>
    <w:rsid w:val="007D249B"/>
    <w:rsid w:val="007D2E2B"/>
    <w:rsid w:val="007D5D66"/>
    <w:rsid w:val="007D6509"/>
    <w:rsid w:val="007D6547"/>
    <w:rsid w:val="007D71D1"/>
    <w:rsid w:val="007D7396"/>
    <w:rsid w:val="007E1571"/>
    <w:rsid w:val="007E2E72"/>
    <w:rsid w:val="007E5463"/>
    <w:rsid w:val="007E707E"/>
    <w:rsid w:val="007E7A1C"/>
    <w:rsid w:val="007E7B29"/>
    <w:rsid w:val="007F258F"/>
    <w:rsid w:val="007F3460"/>
    <w:rsid w:val="007F4842"/>
    <w:rsid w:val="007F4D53"/>
    <w:rsid w:val="007F62AE"/>
    <w:rsid w:val="007F73D6"/>
    <w:rsid w:val="0080262E"/>
    <w:rsid w:val="00802E7B"/>
    <w:rsid w:val="00807CF0"/>
    <w:rsid w:val="00807E4B"/>
    <w:rsid w:val="00813444"/>
    <w:rsid w:val="008135C4"/>
    <w:rsid w:val="00815447"/>
    <w:rsid w:val="00815BF2"/>
    <w:rsid w:val="008160B9"/>
    <w:rsid w:val="008164FC"/>
    <w:rsid w:val="00823755"/>
    <w:rsid w:val="008245AE"/>
    <w:rsid w:val="00824610"/>
    <w:rsid w:val="00826F42"/>
    <w:rsid w:val="0082746E"/>
    <w:rsid w:val="00831586"/>
    <w:rsid w:val="00837115"/>
    <w:rsid w:val="00840ED6"/>
    <w:rsid w:val="00844FE1"/>
    <w:rsid w:val="00850A70"/>
    <w:rsid w:val="00853504"/>
    <w:rsid w:val="00853788"/>
    <w:rsid w:val="00854CC0"/>
    <w:rsid w:val="008601E6"/>
    <w:rsid w:val="00861478"/>
    <w:rsid w:val="00861E78"/>
    <w:rsid w:val="008642EF"/>
    <w:rsid w:val="008665A6"/>
    <w:rsid w:val="008676F2"/>
    <w:rsid w:val="008710E6"/>
    <w:rsid w:val="0087159B"/>
    <w:rsid w:val="00873DF4"/>
    <w:rsid w:val="00876BC9"/>
    <w:rsid w:val="008777FB"/>
    <w:rsid w:val="00883757"/>
    <w:rsid w:val="00883F27"/>
    <w:rsid w:val="00884106"/>
    <w:rsid w:val="00887A2B"/>
    <w:rsid w:val="008901A2"/>
    <w:rsid w:val="0089614F"/>
    <w:rsid w:val="008A0662"/>
    <w:rsid w:val="008A080E"/>
    <w:rsid w:val="008A1A27"/>
    <w:rsid w:val="008A3CE5"/>
    <w:rsid w:val="008A5D23"/>
    <w:rsid w:val="008A7EC5"/>
    <w:rsid w:val="008B2CD8"/>
    <w:rsid w:val="008B361D"/>
    <w:rsid w:val="008B38CC"/>
    <w:rsid w:val="008B5081"/>
    <w:rsid w:val="008B6A74"/>
    <w:rsid w:val="008C0BC1"/>
    <w:rsid w:val="008C1847"/>
    <w:rsid w:val="008C2F9C"/>
    <w:rsid w:val="008C49C5"/>
    <w:rsid w:val="008C556F"/>
    <w:rsid w:val="008D1D6A"/>
    <w:rsid w:val="008D1DD1"/>
    <w:rsid w:val="008D2A11"/>
    <w:rsid w:val="008D31D7"/>
    <w:rsid w:val="008D5B87"/>
    <w:rsid w:val="008E0C60"/>
    <w:rsid w:val="008E17A2"/>
    <w:rsid w:val="008E1A8A"/>
    <w:rsid w:val="008E25F5"/>
    <w:rsid w:val="008E37C5"/>
    <w:rsid w:val="008E68F9"/>
    <w:rsid w:val="008E6976"/>
    <w:rsid w:val="008E77E4"/>
    <w:rsid w:val="008F648D"/>
    <w:rsid w:val="008F68CE"/>
    <w:rsid w:val="008F6F0D"/>
    <w:rsid w:val="008F78AD"/>
    <w:rsid w:val="009018F2"/>
    <w:rsid w:val="009028FA"/>
    <w:rsid w:val="00902927"/>
    <w:rsid w:val="009073F3"/>
    <w:rsid w:val="009121BE"/>
    <w:rsid w:val="009126E9"/>
    <w:rsid w:val="00921F08"/>
    <w:rsid w:val="00922E7F"/>
    <w:rsid w:val="0092371A"/>
    <w:rsid w:val="00923B13"/>
    <w:rsid w:val="00925D8C"/>
    <w:rsid w:val="0092681B"/>
    <w:rsid w:val="009274C9"/>
    <w:rsid w:val="00930C7E"/>
    <w:rsid w:val="00931CA3"/>
    <w:rsid w:val="0093203B"/>
    <w:rsid w:val="00934BC1"/>
    <w:rsid w:val="00937C67"/>
    <w:rsid w:val="00940FEF"/>
    <w:rsid w:val="00941840"/>
    <w:rsid w:val="0094406D"/>
    <w:rsid w:val="00944EFF"/>
    <w:rsid w:val="00945639"/>
    <w:rsid w:val="00946E89"/>
    <w:rsid w:val="009479F8"/>
    <w:rsid w:val="009501B4"/>
    <w:rsid w:val="009515D2"/>
    <w:rsid w:val="009534FB"/>
    <w:rsid w:val="00965F71"/>
    <w:rsid w:val="0097008A"/>
    <w:rsid w:val="00970870"/>
    <w:rsid w:val="00970AA0"/>
    <w:rsid w:val="00972B84"/>
    <w:rsid w:val="009735AA"/>
    <w:rsid w:val="00974DAD"/>
    <w:rsid w:val="00975373"/>
    <w:rsid w:val="00975CDE"/>
    <w:rsid w:val="00976F72"/>
    <w:rsid w:val="00980A43"/>
    <w:rsid w:val="00981DF3"/>
    <w:rsid w:val="00982878"/>
    <w:rsid w:val="00982CDE"/>
    <w:rsid w:val="00985916"/>
    <w:rsid w:val="00986872"/>
    <w:rsid w:val="009901FF"/>
    <w:rsid w:val="009942C7"/>
    <w:rsid w:val="009A18AC"/>
    <w:rsid w:val="009A4743"/>
    <w:rsid w:val="009A4BD9"/>
    <w:rsid w:val="009A67DF"/>
    <w:rsid w:val="009A78B8"/>
    <w:rsid w:val="009A7D54"/>
    <w:rsid w:val="009B0AB1"/>
    <w:rsid w:val="009B0F4A"/>
    <w:rsid w:val="009B2E21"/>
    <w:rsid w:val="009B4E89"/>
    <w:rsid w:val="009B57D9"/>
    <w:rsid w:val="009B5FFC"/>
    <w:rsid w:val="009B60E4"/>
    <w:rsid w:val="009C45BE"/>
    <w:rsid w:val="009C4632"/>
    <w:rsid w:val="009C5335"/>
    <w:rsid w:val="009C5E82"/>
    <w:rsid w:val="009C60ED"/>
    <w:rsid w:val="009C741D"/>
    <w:rsid w:val="009D4902"/>
    <w:rsid w:val="009D4B0E"/>
    <w:rsid w:val="009E03D0"/>
    <w:rsid w:val="009E066F"/>
    <w:rsid w:val="009E3729"/>
    <w:rsid w:val="009E3C8D"/>
    <w:rsid w:val="009E48BC"/>
    <w:rsid w:val="009E4931"/>
    <w:rsid w:val="009E6B55"/>
    <w:rsid w:val="009E773F"/>
    <w:rsid w:val="009F02F5"/>
    <w:rsid w:val="009F0363"/>
    <w:rsid w:val="009F1574"/>
    <w:rsid w:val="009F2E1E"/>
    <w:rsid w:val="00A0648B"/>
    <w:rsid w:val="00A066FE"/>
    <w:rsid w:val="00A15432"/>
    <w:rsid w:val="00A21222"/>
    <w:rsid w:val="00A22346"/>
    <w:rsid w:val="00A317C2"/>
    <w:rsid w:val="00A31FCC"/>
    <w:rsid w:val="00A32E6E"/>
    <w:rsid w:val="00A34711"/>
    <w:rsid w:val="00A355E7"/>
    <w:rsid w:val="00A373C9"/>
    <w:rsid w:val="00A40D41"/>
    <w:rsid w:val="00A505AD"/>
    <w:rsid w:val="00A525B1"/>
    <w:rsid w:val="00A5423C"/>
    <w:rsid w:val="00A55AE7"/>
    <w:rsid w:val="00A6155B"/>
    <w:rsid w:val="00A61773"/>
    <w:rsid w:val="00A61E40"/>
    <w:rsid w:val="00A645D8"/>
    <w:rsid w:val="00A702CD"/>
    <w:rsid w:val="00A717F9"/>
    <w:rsid w:val="00A72C1A"/>
    <w:rsid w:val="00A74501"/>
    <w:rsid w:val="00A74605"/>
    <w:rsid w:val="00A753D2"/>
    <w:rsid w:val="00A75923"/>
    <w:rsid w:val="00A80AE9"/>
    <w:rsid w:val="00A8307B"/>
    <w:rsid w:val="00A834F6"/>
    <w:rsid w:val="00A84566"/>
    <w:rsid w:val="00A86C72"/>
    <w:rsid w:val="00A878D5"/>
    <w:rsid w:val="00A96C72"/>
    <w:rsid w:val="00AA1D6B"/>
    <w:rsid w:val="00AA4856"/>
    <w:rsid w:val="00AB1595"/>
    <w:rsid w:val="00AB1A5C"/>
    <w:rsid w:val="00AB3932"/>
    <w:rsid w:val="00AB59E7"/>
    <w:rsid w:val="00AC340B"/>
    <w:rsid w:val="00AC3A40"/>
    <w:rsid w:val="00AC5190"/>
    <w:rsid w:val="00AC636B"/>
    <w:rsid w:val="00AC6CB6"/>
    <w:rsid w:val="00AD08D4"/>
    <w:rsid w:val="00AD24B9"/>
    <w:rsid w:val="00AD6769"/>
    <w:rsid w:val="00AD7505"/>
    <w:rsid w:val="00AE0252"/>
    <w:rsid w:val="00AE055A"/>
    <w:rsid w:val="00AE21E0"/>
    <w:rsid w:val="00AE438A"/>
    <w:rsid w:val="00AE7663"/>
    <w:rsid w:val="00AF40D4"/>
    <w:rsid w:val="00AF4BF4"/>
    <w:rsid w:val="00AF54FF"/>
    <w:rsid w:val="00B071AB"/>
    <w:rsid w:val="00B10747"/>
    <w:rsid w:val="00B13AA1"/>
    <w:rsid w:val="00B179D4"/>
    <w:rsid w:val="00B21884"/>
    <w:rsid w:val="00B22A94"/>
    <w:rsid w:val="00B24A30"/>
    <w:rsid w:val="00B25236"/>
    <w:rsid w:val="00B25D79"/>
    <w:rsid w:val="00B26969"/>
    <w:rsid w:val="00B26C6A"/>
    <w:rsid w:val="00B332E0"/>
    <w:rsid w:val="00B34D44"/>
    <w:rsid w:val="00B35A9D"/>
    <w:rsid w:val="00B35B11"/>
    <w:rsid w:val="00B41552"/>
    <w:rsid w:val="00B42136"/>
    <w:rsid w:val="00B429CC"/>
    <w:rsid w:val="00B44BE0"/>
    <w:rsid w:val="00B46319"/>
    <w:rsid w:val="00B4738C"/>
    <w:rsid w:val="00B47C0F"/>
    <w:rsid w:val="00B47DB7"/>
    <w:rsid w:val="00B53701"/>
    <w:rsid w:val="00B55C48"/>
    <w:rsid w:val="00B55D4A"/>
    <w:rsid w:val="00B650DA"/>
    <w:rsid w:val="00B65137"/>
    <w:rsid w:val="00B65D25"/>
    <w:rsid w:val="00B660AD"/>
    <w:rsid w:val="00B66563"/>
    <w:rsid w:val="00B71710"/>
    <w:rsid w:val="00B75062"/>
    <w:rsid w:val="00B761AC"/>
    <w:rsid w:val="00B77CD5"/>
    <w:rsid w:val="00B848A0"/>
    <w:rsid w:val="00B85964"/>
    <w:rsid w:val="00B8740D"/>
    <w:rsid w:val="00B91636"/>
    <w:rsid w:val="00B92D56"/>
    <w:rsid w:val="00B94109"/>
    <w:rsid w:val="00B959A9"/>
    <w:rsid w:val="00B9621F"/>
    <w:rsid w:val="00BA001A"/>
    <w:rsid w:val="00BA3E04"/>
    <w:rsid w:val="00BA7A6D"/>
    <w:rsid w:val="00BB4C77"/>
    <w:rsid w:val="00BB5BB3"/>
    <w:rsid w:val="00BC3822"/>
    <w:rsid w:val="00BC5896"/>
    <w:rsid w:val="00BD24A1"/>
    <w:rsid w:val="00BD2CBA"/>
    <w:rsid w:val="00BD5B42"/>
    <w:rsid w:val="00BD7F80"/>
    <w:rsid w:val="00BF0BBD"/>
    <w:rsid w:val="00BF129E"/>
    <w:rsid w:val="00BF4C36"/>
    <w:rsid w:val="00C01CD4"/>
    <w:rsid w:val="00C02F37"/>
    <w:rsid w:val="00C066EA"/>
    <w:rsid w:val="00C0697F"/>
    <w:rsid w:val="00C11E1D"/>
    <w:rsid w:val="00C126FA"/>
    <w:rsid w:val="00C14367"/>
    <w:rsid w:val="00C14ABE"/>
    <w:rsid w:val="00C203EB"/>
    <w:rsid w:val="00C26BD2"/>
    <w:rsid w:val="00C3658A"/>
    <w:rsid w:val="00C4199D"/>
    <w:rsid w:val="00C444FB"/>
    <w:rsid w:val="00C45216"/>
    <w:rsid w:val="00C4593F"/>
    <w:rsid w:val="00C5550F"/>
    <w:rsid w:val="00C60925"/>
    <w:rsid w:val="00C63947"/>
    <w:rsid w:val="00C643EA"/>
    <w:rsid w:val="00C67053"/>
    <w:rsid w:val="00C71A89"/>
    <w:rsid w:val="00C71F73"/>
    <w:rsid w:val="00C733E8"/>
    <w:rsid w:val="00C8093E"/>
    <w:rsid w:val="00C80BEF"/>
    <w:rsid w:val="00C81DE0"/>
    <w:rsid w:val="00C8203B"/>
    <w:rsid w:val="00C86D73"/>
    <w:rsid w:val="00C93F99"/>
    <w:rsid w:val="00C9457F"/>
    <w:rsid w:val="00CA0CFF"/>
    <w:rsid w:val="00CA1A32"/>
    <w:rsid w:val="00CA2CDF"/>
    <w:rsid w:val="00CA4AF5"/>
    <w:rsid w:val="00CA5829"/>
    <w:rsid w:val="00CB109B"/>
    <w:rsid w:val="00CB5457"/>
    <w:rsid w:val="00CC0A27"/>
    <w:rsid w:val="00CC297A"/>
    <w:rsid w:val="00CC4116"/>
    <w:rsid w:val="00CD4326"/>
    <w:rsid w:val="00CD4F23"/>
    <w:rsid w:val="00CD5277"/>
    <w:rsid w:val="00CD6BB8"/>
    <w:rsid w:val="00CD7E12"/>
    <w:rsid w:val="00CD7F99"/>
    <w:rsid w:val="00CE229F"/>
    <w:rsid w:val="00CE2E54"/>
    <w:rsid w:val="00CE456A"/>
    <w:rsid w:val="00CF0468"/>
    <w:rsid w:val="00CF2EE0"/>
    <w:rsid w:val="00CF3816"/>
    <w:rsid w:val="00CF4491"/>
    <w:rsid w:val="00CF475A"/>
    <w:rsid w:val="00D0043B"/>
    <w:rsid w:val="00D00BA6"/>
    <w:rsid w:val="00D01D60"/>
    <w:rsid w:val="00D031BA"/>
    <w:rsid w:val="00D03A2E"/>
    <w:rsid w:val="00D05B81"/>
    <w:rsid w:val="00D06EB8"/>
    <w:rsid w:val="00D07DE3"/>
    <w:rsid w:val="00D12C5E"/>
    <w:rsid w:val="00D13D5C"/>
    <w:rsid w:val="00D142D2"/>
    <w:rsid w:val="00D157E0"/>
    <w:rsid w:val="00D17905"/>
    <w:rsid w:val="00D17D7A"/>
    <w:rsid w:val="00D204C2"/>
    <w:rsid w:val="00D2217F"/>
    <w:rsid w:val="00D23A07"/>
    <w:rsid w:val="00D2617F"/>
    <w:rsid w:val="00D26C51"/>
    <w:rsid w:val="00D27075"/>
    <w:rsid w:val="00D4130A"/>
    <w:rsid w:val="00D46640"/>
    <w:rsid w:val="00D53FB1"/>
    <w:rsid w:val="00D607CE"/>
    <w:rsid w:val="00D639CA"/>
    <w:rsid w:val="00D643FE"/>
    <w:rsid w:val="00D65366"/>
    <w:rsid w:val="00D7366D"/>
    <w:rsid w:val="00D74D62"/>
    <w:rsid w:val="00D75314"/>
    <w:rsid w:val="00D75DE7"/>
    <w:rsid w:val="00D7795F"/>
    <w:rsid w:val="00D81836"/>
    <w:rsid w:val="00D8201A"/>
    <w:rsid w:val="00D83099"/>
    <w:rsid w:val="00D84031"/>
    <w:rsid w:val="00D8469D"/>
    <w:rsid w:val="00D879AC"/>
    <w:rsid w:val="00D90706"/>
    <w:rsid w:val="00D92D5A"/>
    <w:rsid w:val="00D95924"/>
    <w:rsid w:val="00D96520"/>
    <w:rsid w:val="00D97E52"/>
    <w:rsid w:val="00DA00E1"/>
    <w:rsid w:val="00DA15F8"/>
    <w:rsid w:val="00DA270E"/>
    <w:rsid w:val="00DA2AA0"/>
    <w:rsid w:val="00DA441B"/>
    <w:rsid w:val="00DA5A00"/>
    <w:rsid w:val="00DA741C"/>
    <w:rsid w:val="00DB07C6"/>
    <w:rsid w:val="00DB4B3E"/>
    <w:rsid w:val="00DB5AFB"/>
    <w:rsid w:val="00DC1FB7"/>
    <w:rsid w:val="00DC27C1"/>
    <w:rsid w:val="00DC3483"/>
    <w:rsid w:val="00DC4AAA"/>
    <w:rsid w:val="00DC503E"/>
    <w:rsid w:val="00DD067B"/>
    <w:rsid w:val="00DD2956"/>
    <w:rsid w:val="00DD3533"/>
    <w:rsid w:val="00DD585D"/>
    <w:rsid w:val="00DE1E08"/>
    <w:rsid w:val="00DE2593"/>
    <w:rsid w:val="00DE521C"/>
    <w:rsid w:val="00DE5A68"/>
    <w:rsid w:val="00DE5D6C"/>
    <w:rsid w:val="00DF1FD1"/>
    <w:rsid w:val="00E01D89"/>
    <w:rsid w:val="00E031E7"/>
    <w:rsid w:val="00E036C7"/>
    <w:rsid w:val="00E05580"/>
    <w:rsid w:val="00E11E36"/>
    <w:rsid w:val="00E12B92"/>
    <w:rsid w:val="00E15307"/>
    <w:rsid w:val="00E15B29"/>
    <w:rsid w:val="00E16FCA"/>
    <w:rsid w:val="00E17EEA"/>
    <w:rsid w:val="00E228AB"/>
    <w:rsid w:val="00E262EC"/>
    <w:rsid w:val="00E27373"/>
    <w:rsid w:val="00E27BE9"/>
    <w:rsid w:val="00E30100"/>
    <w:rsid w:val="00E31899"/>
    <w:rsid w:val="00E33795"/>
    <w:rsid w:val="00E33A55"/>
    <w:rsid w:val="00E342A0"/>
    <w:rsid w:val="00E34399"/>
    <w:rsid w:val="00E34943"/>
    <w:rsid w:val="00E34DC1"/>
    <w:rsid w:val="00E37262"/>
    <w:rsid w:val="00E37FA7"/>
    <w:rsid w:val="00E40458"/>
    <w:rsid w:val="00E42A90"/>
    <w:rsid w:val="00E50FF9"/>
    <w:rsid w:val="00E51FD1"/>
    <w:rsid w:val="00E57366"/>
    <w:rsid w:val="00E57BA7"/>
    <w:rsid w:val="00E6259B"/>
    <w:rsid w:val="00E63E1E"/>
    <w:rsid w:val="00E64303"/>
    <w:rsid w:val="00E65E91"/>
    <w:rsid w:val="00E6624B"/>
    <w:rsid w:val="00E76623"/>
    <w:rsid w:val="00E766F1"/>
    <w:rsid w:val="00E83E0C"/>
    <w:rsid w:val="00E8496F"/>
    <w:rsid w:val="00E8794A"/>
    <w:rsid w:val="00E87B67"/>
    <w:rsid w:val="00E924F5"/>
    <w:rsid w:val="00E92BEA"/>
    <w:rsid w:val="00E9461C"/>
    <w:rsid w:val="00E962EF"/>
    <w:rsid w:val="00E96C57"/>
    <w:rsid w:val="00E97ECB"/>
    <w:rsid w:val="00EA398E"/>
    <w:rsid w:val="00EA40AF"/>
    <w:rsid w:val="00EA52FF"/>
    <w:rsid w:val="00EB157E"/>
    <w:rsid w:val="00EB2402"/>
    <w:rsid w:val="00EB36A0"/>
    <w:rsid w:val="00EB3973"/>
    <w:rsid w:val="00EB702C"/>
    <w:rsid w:val="00EB7DFF"/>
    <w:rsid w:val="00EC7C32"/>
    <w:rsid w:val="00ED026C"/>
    <w:rsid w:val="00ED04C7"/>
    <w:rsid w:val="00ED0D01"/>
    <w:rsid w:val="00ED45DE"/>
    <w:rsid w:val="00ED46CA"/>
    <w:rsid w:val="00ED7EF6"/>
    <w:rsid w:val="00EE4AA6"/>
    <w:rsid w:val="00EE69AF"/>
    <w:rsid w:val="00EF02EB"/>
    <w:rsid w:val="00EF2E31"/>
    <w:rsid w:val="00EF4D83"/>
    <w:rsid w:val="00EF6690"/>
    <w:rsid w:val="00EF6BFD"/>
    <w:rsid w:val="00EF791D"/>
    <w:rsid w:val="00F024BF"/>
    <w:rsid w:val="00F106B8"/>
    <w:rsid w:val="00F118F0"/>
    <w:rsid w:val="00F12587"/>
    <w:rsid w:val="00F13CB7"/>
    <w:rsid w:val="00F13FD7"/>
    <w:rsid w:val="00F14587"/>
    <w:rsid w:val="00F15290"/>
    <w:rsid w:val="00F17281"/>
    <w:rsid w:val="00F179E0"/>
    <w:rsid w:val="00F20BE6"/>
    <w:rsid w:val="00F23714"/>
    <w:rsid w:val="00F24DA3"/>
    <w:rsid w:val="00F25301"/>
    <w:rsid w:val="00F256D7"/>
    <w:rsid w:val="00F261E7"/>
    <w:rsid w:val="00F26786"/>
    <w:rsid w:val="00F35067"/>
    <w:rsid w:val="00F350EB"/>
    <w:rsid w:val="00F36561"/>
    <w:rsid w:val="00F377A6"/>
    <w:rsid w:val="00F40F79"/>
    <w:rsid w:val="00F41076"/>
    <w:rsid w:val="00F46DBD"/>
    <w:rsid w:val="00F54983"/>
    <w:rsid w:val="00F553D3"/>
    <w:rsid w:val="00F60A9A"/>
    <w:rsid w:val="00F61040"/>
    <w:rsid w:val="00F624A7"/>
    <w:rsid w:val="00F71C03"/>
    <w:rsid w:val="00F722BC"/>
    <w:rsid w:val="00F731A0"/>
    <w:rsid w:val="00F74254"/>
    <w:rsid w:val="00F75630"/>
    <w:rsid w:val="00F800EE"/>
    <w:rsid w:val="00F822E3"/>
    <w:rsid w:val="00F824B4"/>
    <w:rsid w:val="00F836A7"/>
    <w:rsid w:val="00F87D31"/>
    <w:rsid w:val="00F91432"/>
    <w:rsid w:val="00F96193"/>
    <w:rsid w:val="00F97FCB"/>
    <w:rsid w:val="00FB50D0"/>
    <w:rsid w:val="00FB5733"/>
    <w:rsid w:val="00FB6E7D"/>
    <w:rsid w:val="00FB6F96"/>
    <w:rsid w:val="00FB7F6F"/>
    <w:rsid w:val="00FC028C"/>
    <w:rsid w:val="00FC35CB"/>
    <w:rsid w:val="00FC4216"/>
    <w:rsid w:val="00FD2155"/>
    <w:rsid w:val="00FD3C71"/>
    <w:rsid w:val="00FD5D7D"/>
    <w:rsid w:val="00FD7038"/>
    <w:rsid w:val="00FE3847"/>
    <w:rsid w:val="00FE7992"/>
    <w:rsid w:val="00FF09D2"/>
    <w:rsid w:val="00FF17A7"/>
    <w:rsid w:val="00FF210F"/>
    <w:rsid w:val="00FF2A0A"/>
    <w:rsid w:val="00FF686A"/>
    <w:rsid w:val="00FF721A"/>
    <w:rsid w:val="00FF7871"/>
  </w:rsids>
  <m:mathPr>
    <m:mathFont m:val="Cambria Math"/>
    <m:brkBin m:val="before"/>
    <m:brkBinSub m:val="--"/>
    <m:smallFrac/>
    <m:dispDef/>
    <m:lMargin m:val="0"/>
    <m:rMargin m:val="0"/>
    <m:defJc m:val="centerGroup"/>
    <m:wrapIndent m:val="1440"/>
    <m:intLim m:val="subSup"/>
    <m:naryLim m:val="undOvr"/>
  </m:mathPr>
  <w:themeFontLang w:val="de-DE"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6996B027"/>
  <w15:docId w15:val="{67D3601D-C3A3-43FE-8626-52F26FFB1B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de-DE" w:eastAsia="zh-TW"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lsdException w:name="heading 2" w:semiHidden="1" w:uiPriority="9" w:unhideWhenUsed="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rsid w:val="00304D47"/>
    <w:pPr>
      <w:tabs>
        <w:tab w:val="left" w:pos="709"/>
      </w:tabs>
      <w:spacing w:after="0" w:line="240" w:lineRule="auto"/>
      <w:jc w:val="both"/>
    </w:pPr>
    <w:rPr>
      <w:rFonts w:ascii="Arial" w:eastAsia="Times New Roman" w:hAnsi="Arial" w:cs="Times New Roman"/>
      <w:color w:val="000000"/>
      <w:kern w:val="28"/>
      <w:sz w:val="24"/>
      <w:szCs w:val="20"/>
      <w:lang w:eastAsia="de-DE"/>
    </w:rPr>
  </w:style>
  <w:style w:type="paragraph" w:styleId="berschrift1">
    <w:name w:val="heading 1"/>
    <w:basedOn w:val="ML-berschrift"/>
    <w:next w:val="Standard"/>
    <w:link w:val="berschrift1Zchn"/>
    <w:uiPriority w:val="9"/>
    <w:rsid w:val="00FB6F96"/>
    <w:pPr>
      <w:keepNext/>
      <w:keepLines/>
      <w:outlineLvl w:val="0"/>
    </w:pPr>
    <w:rPr>
      <w:rFonts w:eastAsiaTheme="majorEastAsia" w:cstheme="majorBidi"/>
      <w:color w:val="365F91" w:themeColor="accent1" w:themeShade="BF"/>
      <w:sz w:val="32"/>
      <w:szCs w:val="32"/>
    </w:rPr>
  </w:style>
  <w:style w:type="paragraph" w:styleId="berschrift2">
    <w:name w:val="heading 2"/>
    <w:basedOn w:val="Standard"/>
    <w:next w:val="Standard"/>
    <w:link w:val="berschrift2Zchn"/>
    <w:uiPriority w:val="9"/>
    <w:semiHidden/>
    <w:unhideWhenUsed/>
    <w:rsid w:val="002404C1"/>
    <w:pPr>
      <w:keepNext/>
      <w:keepLines/>
      <w:spacing w:before="40"/>
      <w:outlineLvl w:val="1"/>
    </w:pPr>
    <w:rPr>
      <w:rFonts w:eastAsiaTheme="majorEastAsia" w:cstheme="majorBidi"/>
      <w:color w:val="365F91" w:themeColor="accent1" w:themeShade="BF"/>
      <w:sz w:val="26"/>
      <w:szCs w:val="26"/>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chn">
    <w:name w:val="Überschrift 1 Zchn"/>
    <w:basedOn w:val="Absatz-Standardschriftart"/>
    <w:link w:val="berschrift1"/>
    <w:uiPriority w:val="9"/>
    <w:rsid w:val="00FB6F96"/>
    <w:rPr>
      <w:rFonts w:ascii="Arial" w:eastAsiaTheme="majorEastAsia" w:hAnsi="Arial" w:cstheme="majorBidi"/>
      <w:b/>
      <w:color w:val="365F91" w:themeColor="accent1" w:themeShade="BF"/>
      <w:kern w:val="28"/>
      <w:sz w:val="32"/>
      <w:szCs w:val="32"/>
      <w:lang w:eastAsia="de-DE"/>
    </w:rPr>
  </w:style>
  <w:style w:type="character" w:customStyle="1" w:styleId="berschrift2Zchn">
    <w:name w:val="Überschrift 2 Zchn"/>
    <w:basedOn w:val="Absatz-Standardschriftart"/>
    <w:link w:val="berschrift2"/>
    <w:uiPriority w:val="9"/>
    <w:semiHidden/>
    <w:rsid w:val="002404C1"/>
    <w:rPr>
      <w:rFonts w:ascii="Arial" w:eastAsiaTheme="majorEastAsia" w:hAnsi="Arial" w:cstheme="majorBidi"/>
      <w:color w:val="365F91" w:themeColor="accent1" w:themeShade="BF"/>
      <w:kern w:val="28"/>
      <w:sz w:val="26"/>
      <w:szCs w:val="26"/>
      <w:lang w:eastAsia="de-DE"/>
    </w:rPr>
  </w:style>
  <w:style w:type="table" w:styleId="Tabellenraster">
    <w:name w:val="Table Grid"/>
    <w:basedOn w:val="NormaleTabelle"/>
    <w:rsid w:val="009121BE"/>
    <w:pPr>
      <w:spacing w:after="0" w:line="240" w:lineRule="auto"/>
    </w:pPr>
    <w:rPr>
      <w:rFonts w:ascii="Times New Roman" w:eastAsia="Times New Roman" w:hAnsi="Times New Roman" w:cs="Times New Roman"/>
      <w:sz w:val="20"/>
      <w:szCs w:val="20"/>
      <w:lang w:eastAsia="de-DE"/>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styleId="Platzhaltertext">
    <w:name w:val="Placeholder Text"/>
    <w:basedOn w:val="Absatz-Standardschriftart"/>
    <w:uiPriority w:val="99"/>
    <w:semiHidden/>
    <w:rsid w:val="009121BE"/>
    <w:rPr>
      <w:color w:val="808080"/>
    </w:rPr>
  </w:style>
  <w:style w:type="paragraph" w:styleId="Sprechblasentext">
    <w:name w:val="Balloon Text"/>
    <w:basedOn w:val="Standard"/>
    <w:link w:val="SprechblasentextZchn"/>
    <w:uiPriority w:val="99"/>
    <w:semiHidden/>
    <w:unhideWhenUsed/>
    <w:rsid w:val="009121BE"/>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9121BE"/>
    <w:rPr>
      <w:rFonts w:ascii="Tahoma" w:eastAsia="Times New Roman" w:hAnsi="Tahoma" w:cs="Tahoma"/>
      <w:color w:val="000000"/>
      <w:kern w:val="28"/>
      <w:sz w:val="16"/>
      <w:szCs w:val="16"/>
      <w:lang w:eastAsia="de-DE"/>
    </w:rPr>
  </w:style>
  <w:style w:type="table" w:customStyle="1" w:styleId="Tabellenraster1">
    <w:name w:val="Tabellenraster1"/>
    <w:basedOn w:val="NormaleTabelle"/>
    <w:next w:val="Tabellenraster"/>
    <w:rsid w:val="00425623"/>
    <w:pPr>
      <w:spacing w:after="0" w:line="240" w:lineRule="auto"/>
    </w:pPr>
    <w:rPr>
      <w:rFonts w:ascii="Times New Roman" w:eastAsia="Times New Roman" w:hAnsi="Times New Roman" w:cs="Times New Roman"/>
      <w:sz w:val="20"/>
      <w:szCs w:val="20"/>
      <w:lang w:eastAsia="de-DE"/>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MittlereSchattierung2-Akzent11">
    <w:name w:val="Mittlere Schattierung 2 - Akzent 11"/>
    <w:basedOn w:val="NormaleTabelle"/>
    <w:uiPriority w:val="64"/>
    <w:rsid w:val="009D4B0E"/>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customStyle="1" w:styleId="MittlereListe21">
    <w:name w:val="Mittlere Liste 21"/>
    <w:basedOn w:val="NormaleTabelle"/>
    <w:uiPriority w:val="66"/>
    <w:rsid w:val="009D4B0E"/>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FarbigeSchattierung-Akzent5">
    <w:name w:val="Colorful Shading Accent 5"/>
    <w:basedOn w:val="NormaleTabelle"/>
    <w:uiPriority w:val="71"/>
    <w:rsid w:val="009D4B0E"/>
    <w:pPr>
      <w:spacing w:after="0" w:line="240" w:lineRule="auto"/>
    </w:pPr>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paragraph" w:styleId="Dokumentstruktur">
    <w:name w:val="Document Map"/>
    <w:basedOn w:val="Standard"/>
    <w:link w:val="DokumentstrukturZchn"/>
    <w:uiPriority w:val="99"/>
    <w:semiHidden/>
    <w:unhideWhenUsed/>
    <w:rsid w:val="00E83E0C"/>
    <w:rPr>
      <w:rFonts w:ascii="Tahoma" w:hAnsi="Tahoma" w:cs="Tahoma"/>
      <w:sz w:val="16"/>
      <w:szCs w:val="16"/>
    </w:rPr>
  </w:style>
  <w:style w:type="character" w:customStyle="1" w:styleId="DokumentstrukturZchn">
    <w:name w:val="Dokumentstruktur Zchn"/>
    <w:basedOn w:val="Absatz-Standardschriftart"/>
    <w:link w:val="Dokumentstruktur"/>
    <w:uiPriority w:val="99"/>
    <w:semiHidden/>
    <w:rsid w:val="00E83E0C"/>
    <w:rPr>
      <w:rFonts w:ascii="Tahoma" w:eastAsia="Times New Roman" w:hAnsi="Tahoma" w:cs="Tahoma"/>
      <w:color w:val="000000"/>
      <w:kern w:val="28"/>
      <w:sz w:val="16"/>
      <w:szCs w:val="16"/>
      <w:lang w:eastAsia="de-DE"/>
    </w:rPr>
  </w:style>
  <w:style w:type="character" w:styleId="Kommentarzeichen">
    <w:name w:val="annotation reference"/>
    <w:basedOn w:val="Absatz-Standardschriftart"/>
    <w:uiPriority w:val="99"/>
    <w:semiHidden/>
    <w:unhideWhenUsed/>
    <w:rsid w:val="007509AA"/>
    <w:rPr>
      <w:sz w:val="16"/>
      <w:szCs w:val="16"/>
    </w:rPr>
  </w:style>
  <w:style w:type="paragraph" w:styleId="Kommentartext">
    <w:name w:val="annotation text"/>
    <w:basedOn w:val="Standard"/>
    <w:link w:val="KommentartextZchn"/>
    <w:uiPriority w:val="99"/>
    <w:unhideWhenUsed/>
    <w:rsid w:val="007509AA"/>
  </w:style>
  <w:style w:type="character" w:customStyle="1" w:styleId="KommentartextZchn">
    <w:name w:val="Kommentartext Zchn"/>
    <w:basedOn w:val="Absatz-Standardschriftart"/>
    <w:link w:val="Kommentartext"/>
    <w:uiPriority w:val="99"/>
    <w:rsid w:val="007509AA"/>
    <w:rPr>
      <w:rFonts w:ascii="Times New Roman" w:eastAsia="Times New Roman" w:hAnsi="Times New Roman" w:cs="Times New Roman"/>
      <w:color w:val="000000"/>
      <w:kern w:val="28"/>
      <w:sz w:val="20"/>
      <w:szCs w:val="20"/>
      <w:lang w:eastAsia="de-DE"/>
    </w:rPr>
  </w:style>
  <w:style w:type="paragraph" w:styleId="Kommentarthema">
    <w:name w:val="annotation subject"/>
    <w:basedOn w:val="Kommentartext"/>
    <w:next w:val="Kommentartext"/>
    <w:link w:val="KommentarthemaZchn"/>
    <w:uiPriority w:val="99"/>
    <w:semiHidden/>
    <w:unhideWhenUsed/>
    <w:rsid w:val="007509AA"/>
    <w:rPr>
      <w:b/>
      <w:bCs/>
    </w:rPr>
  </w:style>
  <w:style w:type="character" w:customStyle="1" w:styleId="KommentarthemaZchn">
    <w:name w:val="Kommentarthema Zchn"/>
    <w:basedOn w:val="KommentartextZchn"/>
    <w:link w:val="Kommentarthema"/>
    <w:uiPriority w:val="99"/>
    <w:semiHidden/>
    <w:rsid w:val="007509AA"/>
    <w:rPr>
      <w:rFonts w:ascii="Times New Roman" w:eastAsia="Times New Roman" w:hAnsi="Times New Roman" w:cs="Times New Roman"/>
      <w:b/>
      <w:bCs/>
      <w:color w:val="000000"/>
      <w:kern w:val="28"/>
      <w:sz w:val="20"/>
      <w:szCs w:val="20"/>
      <w:lang w:eastAsia="de-DE"/>
    </w:rPr>
  </w:style>
  <w:style w:type="paragraph" w:styleId="berarbeitung">
    <w:name w:val="Revision"/>
    <w:hidden/>
    <w:uiPriority w:val="99"/>
    <w:semiHidden/>
    <w:rsid w:val="00D27075"/>
    <w:pPr>
      <w:spacing w:after="0" w:line="240" w:lineRule="auto"/>
    </w:pPr>
    <w:rPr>
      <w:rFonts w:ascii="Times New Roman" w:eastAsia="Times New Roman" w:hAnsi="Times New Roman" w:cs="Times New Roman"/>
      <w:color w:val="000000"/>
      <w:kern w:val="28"/>
      <w:sz w:val="20"/>
      <w:szCs w:val="20"/>
      <w:lang w:eastAsia="de-DE"/>
    </w:rPr>
  </w:style>
  <w:style w:type="paragraph" w:customStyle="1" w:styleId="ML-Aufgabe">
    <w:name w:val="ML-Aufgabe"/>
    <w:basedOn w:val="Standard"/>
    <w:qFormat/>
    <w:rsid w:val="00F256D7"/>
    <w:pPr>
      <w:spacing w:before="480" w:after="120"/>
      <w:ind w:left="680" w:hanging="680"/>
    </w:pPr>
    <w:rPr>
      <w:rFonts w:cs="Arial"/>
    </w:rPr>
  </w:style>
  <w:style w:type="paragraph" w:customStyle="1" w:styleId="ML-Aufzhlung">
    <w:name w:val="ML-Aufzählung"/>
    <w:qFormat/>
    <w:rsid w:val="00066A97"/>
    <w:pPr>
      <w:numPr>
        <w:numId w:val="11"/>
      </w:numPr>
      <w:spacing w:before="120" w:after="0" w:line="240" w:lineRule="auto"/>
      <w:jc w:val="both"/>
    </w:pPr>
    <w:rPr>
      <w:rFonts w:ascii="Arial" w:eastAsia="Times New Roman" w:hAnsi="Arial" w:cs="Times New Roman"/>
      <w:color w:val="000000"/>
      <w:kern w:val="28"/>
      <w:sz w:val="24"/>
      <w:szCs w:val="20"/>
      <w:lang w:eastAsia="de-DE"/>
    </w:rPr>
  </w:style>
  <w:style w:type="paragraph" w:customStyle="1" w:styleId="ML-Zwischentext">
    <w:name w:val="ML-Zwischentext"/>
    <w:qFormat/>
    <w:rsid w:val="003E5734"/>
    <w:pPr>
      <w:tabs>
        <w:tab w:val="left" w:pos="709"/>
      </w:tabs>
      <w:spacing w:before="480" w:after="120" w:line="240" w:lineRule="auto"/>
      <w:jc w:val="both"/>
    </w:pPr>
    <w:rPr>
      <w:rFonts w:ascii="Arial" w:eastAsia="Times New Roman" w:hAnsi="Arial" w:cs="Arial"/>
      <w:color w:val="000000"/>
      <w:kern w:val="28"/>
      <w:sz w:val="24"/>
      <w:szCs w:val="20"/>
      <w:lang w:eastAsia="de-DE"/>
    </w:rPr>
  </w:style>
  <w:style w:type="paragraph" w:customStyle="1" w:styleId="ML-Standard">
    <w:name w:val="ML-Standard"/>
    <w:qFormat/>
    <w:rsid w:val="00934BC1"/>
    <w:pPr>
      <w:tabs>
        <w:tab w:val="left" w:pos="709"/>
      </w:tabs>
      <w:spacing w:after="0" w:line="240" w:lineRule="auto"/>
      <w:jc w:val="both"/>
    </w:pPr>
    <w:rPr>
      <w:rFonts w:ascii="Arial" w:eastAsia="Times New Roman" w:hAnsi="Arial" w:cs="Times New Roman"/>
      <w:color w:val="000000"/>
      <w:kern w:val="28"/>
      <w:sz w:val="24"/>
      <w:szCs w:val="20"/>
      <w:lang w:eastAsia="de-DE"/>
    </w:rPr>
  </w:style>
  <w:style w:type="paragraph" w:customStyle="1" w:styleId="Ml-Impressum">
    <w:name w:val="Ml-Impressum"/>
    <w:basedOn w:val="ML-Standard"/>
    <w:qFormat/>
    <w:rsid w:val="004531C8"/>
    <w:pPr>
      <w:jc w:val="center"/>
    </w:pPr>
  </w:style>
  <w:style w:type="character" w:styleId="NichtaufgelsteErwhnung">
    <w:name w:val="Unresolved Mention"/>
    <w:basedOn w:val="Absatz-Standardschriftart"/>
    <w:uiPriority w:val="99"/>
    <w:semiHidden/>
    <w:unhideWhenUsed/>
    <w:rsid w:val="00222FE9"/>
    <w:rPr>
      <w:color w:val="605E5C"/>
      <w:shd w:val="clear" w:color="auto" w:fill="E1DFDD"/>
    </w:rPr>
  </w:style>
  <w:style w:type="paragraph" w:customStyle="1" w:styleId="ML-Stationsname">
    <w:name w:val="ML-Stationsname"/>
    <w:basedOn w:val="ML-Standard"/>
    <w:qFormat/>
    <w:rsid w:val="009C5335"/>
    <w:pPr>
      <w:jc w:val="center"/>
    </w:pPr>
    <w:rPr>
      <w:b/>
      <w:color w:val="095EBC"/>
      <w:sz w:val="40"/>
      <w:szCs w:val="40"/>
    </w:rPr>
  </w:style>
  <w:style w:type="paragraph" w:customStyle="1" w:styleId="ML-RedaktionshinweiseamEndelschen">
    <w:name w:val="ML-Redaktionshinweise (am Ende löschen)"/>
    <w:basedOn w:val="ML-Standard"/>
    <w:qFormat/>
    <w:rsid w:val="007F4842"/>
    <w:rPr>
      <w:i/>
      <w:color w:val="808080" w:themeColor="background1" w:themeShade="80"/>
    </w:rPr>
  </w:style>
  <w:style w:type="paragraph" w:customStyle="1" w:styleId="ML-berschrift">
    <w:name w:val="ML-Überschrift"/>
    <w:basedOn w:val="ML-Standard"/>
    <w:qFormat/>
    <w:rsid w:val="00F624A7"/>
    <w:pPr>
      <w:spacing w:before="240" w:after="120"/>
      <w:jc w:val="left"/>
    </w:pPr>
    <w:rPr>
      <w:b/>
      <w:sz w:val="28"/>
    </w:rPr>
  </w:style>
  <w:style w:type="paragraph" w:customStyle="1" w:styleId="ML-Titel">
    <w:name w:val="ML-Titel"/>
    <w:basedOn w:val="ML-Standard"/>
    <w:qFormat/>
    <w:rsid w:val="00B9621F"/>
    <w:pPr>
      <w:jc w:val="center"/>
    </w:pPr>
    <w:rPr>
      <w:b/>
      <w:color w:val="auto"/>
      <w:sz w:val="48"/>
    </w:rPr>
  </w:style>
  <w:style w:type="paragraph" w:customStyle="1" w:styleId="ML-Titelseite">
    <w:name w:val="ML-Titelseite"/>
    <w:basedOn w:val="ML-Standard"/>
    <w:qFormat/>
    <w:rsid w:val="00F17281"/>
    <w:pPr>
      <w:jc w:val="center"/>
    </w:pPr>
    <w:rPr>
      <w:b/>
      <w:color w:val="095EBC"/>
      <w:sz w:val="56"/>
    </w:rPr>
  </w:style>
  <w:style w:type="paragraph" w:customStyle="1" w:styleId="ML-Materialkasten-Titel">
    <w:name w:val="ML-Materialkasten-Titel"/>
    <w:basedOn w:val="ML-Standard"/>
    <w:qFormat/>
    <w:rsid w:val="00240178"/>
    <w:pPr>
      <w:jc w:val="left"/>
    </w:pPr>
    <w:rPr>
      <w:b/>
      <w:color w:val="095EBC"/>
    </w:rPr>
  </w:style>
  <w:style w:type="paragraph" w:customStyle="1" w:styleId="ML-Kapitelberschrift-Aufgaben">
    <w:name w:val="ML-Kapitelüberschrift-Aufgaben"/>
    <w:basedOn w:val="ML-Standard"/>
    <w:qFormat/>
    <w:rsid w:val="00E33A55"/>
    <w:pPr>
      <w:jc w:val="center"/>
    </w:pPr>
    <w:rPr>
      <w:b/>
      <w:sz w:val="32"/>
      <w:szCs w:val="36"/>
    </w:rPr>
  </w:style>
  <w:style w:type="paragraph" w:customStyle="1" w:styleId="ML-Aufgabe-Gruppenergebnis">
    <w:name w:val="ML-Aufgabe-Gruppenergebnis"/>
    <w:basedOn w:val="ML-Aufgabe"/>
    <w:qFormat/>
    <w:rsid w:val="008601E6"/>
    <w:pPr>
      <w:spacing w:before="0" w:after="0"/>
    </w:pPr>
  </w:style>
  <w:style w:type="paragraph" w:customStyle="1" w:styleId="Labor-Aufzhlung">
    <w:name w:val="Labor-Aufzählung"/>
    <w:basedOn w:val="Standard"/>
    <w:rsid w:val="00736601"/>
    <w:pPr>
      <w:tabs>
        <w:tab w:val="clear" w:pos="709"/>
      </w:tabs>
      <w:ind w:left="720" w:hanging="360"/>
      <w:jc w:val="left"/>
    </w:pPr>
  </w:style>
  <w:style w:type="paragraph" w:styleId="Kopfzeile">
    <w:name w:val="header"/>
    <w:basedOn w:val="Standard"/>
    <w:link w:val="KopfzeileZchn"/>
    <w:uiPriority w:val="99"/>
    <w:unhideWhenUsed/>
    <w:rsid w:val="0080262E"/>
    <w:pPr>
      <w:tabs>
        <w:tab w:val="clear" w:pos="709"/>
        <w:tab w:val="center" w:pos="4536"/>
        <w:tab w:val="right" w:pos="9072"/>
      </w:tabs>
    </w:pPr>
  </w:style>
  <w:style w:type="character" w:customStyle="1" w:styleId="KopfzeileZchn">
    <w:name w:val="Kopfzeile Zchn"/>
    <w:basedOn w:val="Absatz-Standardschriftart"/>
    <w:link w:val="Kopfzeile"/>
    <w:uiPriority w:val="99"/>
    <w:rsid w:val="0080262E"/>
    <w:rPr>
      <w:rFonts w:ascii="Arial" w:eastAsia="Times New Roman" w:hAnsi="Arial" w:cs="Times New Roman"/>
      <w:color w:val="000000"/>
      <w:kern w:val="28"/>
      <w:sz w:val="24"/>
      <w:szCs w:val="20"/>
      <w:lang w:eastAsia="de-DE"/>
    </w:rPr>
  </w:style>
  <w:style w:type="paragraph" w:styleId="Fuzeile">
    <w:name w:val="footer"/>
    <w:basedOn w:val="Standard"/>
    <w:link w:val="FuzeileZchn"/>
    <w:uiPriority w:val="99"/>
    <w:unhideWhenUsed/>
    <w:rsid w:val="0080262E"/>
    <w:pPr>
      <w:tabs>
        <w:tab w:val="clear" w:pos="709"/>
        <w:tab w:val="center" w:pos="4536"/>
        <w:tab w:val="right" w:pos="9072"/>
      </w:tabs>
    </w:pPr>
  </w:style>
  <w:style w:type="character" w:customStyle="1" w:styleId="FuzeileZchn">
    <w:name w:val="Fußzeile Zchn"/>
    <w:basedOn w:val="Absatz-Standardschriftart"/>
    <w:link w:val="Fuzeile"/>
    <w:uiPriority w:val="99"/>
    <w:rsid w:val="0080262E"/>
    <w:rPr>
      <w:rFonts w:ascii="Arial" w:eastAsia="Times New Roman" w:hAnsi="Arial" w:cs="Times New Roman"/>
      <w:color w:val="000000"/>
      <w:kern w:val="28"/>
      <w:sz w:val="24"/>
      <w:szCs w:val="20"/>
      <w:lang w:eastAsia="de-DE"/>
    </w:rPr>
  </w:style>
  <w:style w:type="paragraph" w:customStyle="1" w:styleId="Arbeitsanweisung">
    <w:name w:val="Arbeitsanweisung"/>
    <w:basedOn w:val="Standard"/>
    <w:qFormat/>
    <w:rsid w:val="00337437"/>
    <w:pPr>
      <w:tabs>
        <w:tab w:val="clear" w:pos="709"/>
      </w:tabs>
      <w:ind w:left="680" w:hanging="680"/>
    </w:pPr>
  </w:style>
  <w:style w:type="paragraph" w:styleId="Listenabsatz">
    <w:name w:val="List Paragraph"/>
    <w:basedOn w:val="Standard"/>
    <w:uiPriority w:val="34"/>
    <w:qFormat/>
    <w:rsid w:val="00337437"/>
    <w:pPr>
      <w:tabs>
        <w:tab w:val="clear" w:pos="709"/>
      </w:tabs>
      <w:ind w:left="720"/>
      <w:contextualSpacing/>
      <w:jc w:val="left"/>
    </w:pPr>
    <w:rPr>
      <w:rFonts w:ascii="Times New Roman" w:hAnsi="Times New Roman"/>
      <w:sz w:val="20"/>
    </w:rPr>
  </w:style>
  <w:style w:type="paragraph" w:customStyle="1" w:styleId="Labor-Materialbox-berschrift">
    <w:name w:val="Labor-Materialbox-Überschrift"/>
    <w:basedOn w:val="Arbeitsanweisung"/>
    <w:rsid w:val="00337437"/>
    <w:pPr>
      <w:jc w:val="left"/>
    </w:pPr>
    <w:rPr>
      <w:b/>
      <w:color w:val="0047FF"/>
    </w:rPr>
  </w:style>
  <w:style w:type="paragraph" w:customStyle="1" w:styleId="Labor-Text">
    <w:name w:val="Labor-Text"/>
    <w:basedOn w:val="Standard"/>
    <w:qFormat/>
    <w:rsid w:val="00337437"/>
    <w:pPr>
      <w:tabs>
        <w:tab w:val="clear" w:pos="709"/>
      </w:tabs>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5685467">
      <w:bodyDiv w:val="1"/>
      <w:marLeft w:val="0"/>
      <w:marRight w:val="0"/>
      <w:marTop w:val="0"/>
      <w:marBottom w:val="0"/>
      <w:divBdr>
        <w:top w:val="none" w:sz="0" w:space="0" w:color="auto"/>
        <w:left w:val="none" w:sz="0" w:space="0" w:color="auto"/>
        <w:bottom w:val="none" w:sz="0" w:space="0" w:color="auto"/>
        <w:right w:val="none" w:sz="0" w:space="0" w:color="auto"/>
      </w:divBdr>
    </w:div>
    <w:div w:id="167990814">
      <w:bodyDiv w:val="1"/>
      <w:marLeft w:val="0"/>
      <w:marRight w:val="0"/>
      <w:marTop w:val="0"/>
      <w:marBottom w:val="0"/>
      <w:divBdr>
        <w:top w:val="none" w:sz="0" w:space="0" w:color="auto"/>
        <w:left w:val="none" w:sz="0" w:space="0" w:color="auto"/>
        <w:bottom w:val="none" w:sz="0" w:space="0" w:color="auto"/>
        <w:right w:val="none" w:sz="0" w:space="0" w:color="auto"/>
      </w:divBdr>
    </w:div>
    <w:div w:id="208618273">
      <w:bodyDiv w:val="1"/>
      <w:marLeft w:val="0"/>
      <w:marRight w:val="0"/>
      <w:marTop w:val="0"/>
      <w:marBottom w:val="0"/>
      <w:divBdr>
        <w:top w:val="none" w:sz="0" w:space="0" w:color="auto"/>
        <w:left w:val="none" w:sz="0" w:space="0" w:color="auto"/>
        <w:bottom w:val="none" w:sz="0" w:space="0" w:color="auto"/>
        <w:right w:val="none" w:sz="0" w:space="0" w:color="auto"/>
      </w:divBdr>
    </w:div>
    <w:div w:id="228854766">
      <w:bodyDiv w:val="1"/>
      <w:marLeft w:val="0"/>
      <w:marRight w:val="0"/>
      <w:marTop w:val="0"/>
      <w:marBottom w:val="0"/>
      <w:divBdr>
        <w:top w:val="none" w:sz="0" w:space="0" w:color="auto"/>
        <w:left w:val="none" w:sz="0" w:space="0" w:color="auto"/>
        <w:bottom w:val="none" w:sz="0" w:space="0" w:color="auto"/>
        <w:right w:val="none" w:sz="0" w:space="0" w:color="auto"/>
      </w:divBdr>
    </w:div>
    <w:div w:id="486169486">
      <w:bodyDiv w:val="1"/>
      <w:marLeft w:val="0"/>
      <w:marRight w:val="0"/>
      <w:marTop w:val="0"/>
      <w:marBottom w:val="0"/>
      <w:divBdr>
        <w:top w:val="none" w:sz="0" w:space="0" w:color="auto"/>
        <w:left w:val="none" w:sz="0" w:space="0" w:color="auto"/>
        <w:bottom w:val="none" w:sz="0" w:space="0" w:color="auto"/>
        <w:right w:val="none" w:sz="0" w:space="0" w:color="auto"/>
      </w:divBdr>
    </w:div>
    <w:div w:id="580066572">
      <w:bodyDiv w:val="1"/>
      <w:marLeft w:val="0"/>
      <w:marRight w:val="0"/>
      <w:marTop w:val="0"/>
      <w:marBottom w:val="0"/>
      <w:divBdr>
        <w:top w:val="none" w:sz="0" w:space="0" w:color="auto"/>
        <w:left w:val="none" w:sz="0" w:space="0" w:color="auto"/>
        <w:bottom w:val="none" w:sz="0" w:space="0" w:color="auto"/>
        <w:right w:val="none" w:sz="0" w:space="0" w:color="auto"/>
      </w:divBdr>
    </w:div>
    <w:div w:id="1020621926">
      <w:bodyDiv w:val="1"/>
      <w:marLeft w:val="0"/>
      <w:marRight w:val="0"/>
      <w:marTop w:val="0"/>
      <w:marBottom w:val="0"/>
      <w:divBdr>
        <w:top w:val="none" w:sz="0" w:space="0" w:color="auto"/>
        <w:left w:val="none" w:sz="0" w:space="0" w:color="auto"/>
        <w:bottom w:val="none" w:sz="0" w:space="0" w:color="auto"/>
        <w:right w:val="none" w:sz="0" w:space="0" w:color="auto"/>
      </w:divBdr>
    </w:div>
    <w:div w:id="1363090358">
      <w:bodyDiv w:val="1"/>
      <w:marLeft w:val="0"/>
      <w:marRight w:val="0"/>
      <w:marTop w:val="0"/>
      <w:marBottom w:val="0"/>
      <w:divBdr>
        <w:top w:val="none" w:sz="0" w:space="0" w:color="auto"/>
        <w:left w:val="none" w:sz="0" w:space="0" w:color="auto"/>
        <w:bottom w:val="none" w:sz="0" w:space="0" w:color="auto"/>
        <w:right w:val="none" w:sz="0" w:space="0" w:color="auto"/>
      </w:divBdr>
    </w:div>
    <w:div w:id="1543056144">
      <w:bodyDiv w:val="1"/>
      <w:marLeft w:val="0"/>
      <w:marRight w:val="0"/>
      <w:marTop w:val="0"/>
      <w:marBottom w:val="0"/>
      <w:divBdr>
        <w:top w:val="none" w:sz="0" w:space="0" w:color="auto"/>
        <w:left w:val="none" w:sz="0" w:space="0" w:color="auto"/>
        <w:bottom w:val="none" w:sz="0" w:space="0" w:color="auto"/>
        <w:right w:val="none" w:sz="0" w:space="0" w:color="auto"/>
      </w:divBdr>
    </w:div>
    <w:div w:id="1750032136">
      <w:bodyDiv w:val="1"/>
      <w:marLeft w:val="0"/>
      <w:marRight w:val="0"/>
      <w:marTop w:val="0"/>
      <w:marBottom w:val="0"/>
      <w:divBdr>
        <w:top w:val="none" w:sz="0" w:space="0" w:color="auto"/>
        <w:left w:val="none" w:sz="0" w:space="0" w:color="auto"/>
        <w:bottom w:val="none" w:sz="0" w:space="0" w:color="auto"/>
        <w:right w:val="none" w:sz="0" w:space="0" w:color="auto"/>
      </w:divBdr>
    </w:div>
    <w:div w:id="2020540691">
      <w:bodyDiv w:val="1"/>
      <w:marLeft w:val="0"/>
      <w:marRight w:val="0"/>
      <w:marTop w:val="0"/>
      <w:marBottom w:val="0"/>
      <w:divBdr>
        <w:top w:val="none" w:sz="0" w:space="0" w:color="auto"/>
        <w:left w:val="none" w:sz="0" w:space="0" w:color="auto"/>
        <w:bottom w:val="none" w:sz="0" w:space="0" w:color="auto"/>
        <w:right w:val="none" w:sz="0" w:space="0" w:color="auto"/>
      </w:divBdr>
    </w:div>
    <w:div w:id="20273610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openxmlformats.org/officeDocument/2006/relationships/image" Target="media/image6.png"/><Relationship Id="rId26" Type="http://schemas.openxmlformats.org/officeDocument/2006/relationships/image" Target="media/image13.wmf"/><Relationship Id="rId39" Type="http://schemas.openxmlformats.org/officeDocument/2006/relationships/header" Target="header5.xml"/><Relationship Id="rId21" Type="http://schemas.openxmlformats.org/officeDocument/2006/relationships/image" Target="media/image8.jpeg"/><Relationship Id="rId34" Type="http://schemas.openxmlformats.org/officeDocument/2006/relationships/image" Target="media/image21.png"/><Relationship Id="rId42" Type="http://schemas.openxmlformats.org/officeDocument/2006/relationships/image" Target="media/image28.png"/><Relationship Id="rId47" Type="http://schemas.openxmlformats.org/officeDocument/2006/relationships/image" Target="media/image32.wmf"/><Relationship Id="rId50" Type="http://schemas.openxmlformats.org/officeDocument/2006/relationships/image" Target="media/image34.jpg"/><Relationship Id="rId55" Type="http://schemas.openxmlformats.org/officeDocument/2006/relationships/image" Target="media/image37.jpeg"/><Relationship Id="rId63" Type="http://schemas.openxmlformats.org/officeDocument/2006/relationships/theme" Target="theme/theme1.xml"/><Relationship Id="rId7" Type="http://schemas.openxmlformats.org/officeDocument/2006/relationships/footnotes" Target="footnotes.xml"/><Relationship Id="rId2" Type="http://schemas.openxmlformats.org/officeDocument/2006/relationships/customXml" Target="../customXml/item2.xml"/><Relationship Id="rId16" Type="http://schemas.openxmlformats.org/officeDocument/2006/relationships/image" Target="media/image4.png"/><Relationship Id="rId29" Type="http://schemas.openxmlformats.org/officeDocument/2006/relationships/image" Target="media/image16.wmf"/><Relationship Id="rId11" Type="http://schemas.openxmlformats.org/officeDocument/2006/relationships/header" Target="header2.xml"/><Relationship Id="rId24" Type="http://schemas.openxmlformats.org/officeDocument/2006/relationships/image" Target="media/image11.jpeg"/><Relationship Id="rId32" Type="http://schemas.openxmlformats.org/officeDocument/2006/relationships/image" Target="media/image19.wmf"/><Relationship Id="rId37" Type="http://schemas.openxmlformats.org/officeDocument/2006/relationships/image" Target="media/image24.png"/><Relationship Id="rId40" Type="http://schemas.openxmlformats.org/officeDocument/2006/relationships/image" Target="media/image26.png"/><Relationship Id="rId45" Type="http://schemas.openxmlformats.org/officeDocument/2006/relationships/image" Target="media/image30.wmf"/><Relationship Id="rId53" Type="http://schemas.openxmlformats.org/officeDocument/2006/relationships/header" Target="header7.xml"/><Relationship Id="rId58" Type="http://schemas.openxmlformats.org/officeDocument/2006/relationships/header" Target="header10.xml"/><Relationship Id="rId5" Type="http://schemas.openxmlformats.org/officeDocument/2006/relationships/settings" Target="settings.xml"/><Relationship Id="rId61" Type="http://schemas.openxmlformats.org/officeDocument/2006/relationships/fontTable" Target="fontTable.xml"/><Relationship Id="rId19" Type="http://schemas.openxmlformats.org/officeDocument/2006/relationships/header" Target="header4.xml"/><Relationship Id="rId14" Type="http://schemas.openxmlformats.org/officeDocument/2006/relationships/footer" Target="footer3.xml"/><Relationship Id="rId22" Type="http://schemas.openxmlformats.org/officeDocument/2006/relationships/image" Target="media/image9.jpeg"/><Relationship Id="rId27" Type="http://schemas.openxmlformats.org/officeDocument/2006/relationships/image" Target="media/image14.wmf"/><Relationship Id="rId30" Type="http://schemas.openxmlformats.org/officeDocument/2006/relationships/image" Target="media/image17.emf"/><Relationship Id="rId35" Type="http://schemas.openxmlformats.org/officeDocument/2006/relationships/image" Target="media/image22.wmf"/><Relationship Id="rId43" Type="http://schemas.openxmlformats.org/officeDocument/2006/relationships/image" Target="media/image29.png"/><Relationship Id="rId48" Type="http://schemas.openxmlformats.org/officeDocument/2006/relationships/image" Target="media/image33.wmf"/><Relationship Id="rId56" Type="http://schemas.openxmlformats.org/officeDocument/2006/relationships/header" Target="header8.xml"/><Relationship Id="rId8" Type="http://schemas.openxmlformats.org/officeDocument/2006/relationships/endnotes" Target="endnotes.xml"/><Relationship Id="rId51" Type="http://schemas.openxmlformats.org/officeDocument/2006/relationships/image" Target="media/image35.png"/><Relationship Id="rId3" Type="http://schemas.openxmlformats.org/officeDocument/2006/relationships/numbering" Target="numbering.xml"/><Relationship Id="rId12" Type="http://schemas.openxmlformats.org/officeDocument/2006/relationships/footer" Target="footer2.xml"/><Relationship Id="rId17" Type="http://schemas.openxmlformats.org/officeDocument/2006/relationships/image" Target="media/image5.png"/><Relationship Id="rId25" Type="http://schemas.openxmlformats.org/officeDocument/2006/relationships/image" Target="media/image12.wmf"/><Relationship Id="rId33" Type="http://schemas.openxmlformats.org/officeDocument/2006/relationships/image" Target="media/image20.png"/><Relationship Id="rId38" Type="http://schemas.openxmlformats.org/officeDocument/2006/relationships/image" Target="media/image25.png"/><Relationship Id="rId46" Type="http://schemas.openxmlformats.org/officeDocument/2006/relationships/image" Target="media/image31.wmf"/><Relationship Id="rId59" Type="http://schemas.openxmlformats.org/officeDocument/2006/relationships/header" Target="header11.xml"/><Relationship Id="rId20" Type="http://schemas.openxmlformats.org/officeDocument/2006/relationships/image" Target="media/image7.tif"/><Relationship Id="rId41" Type="http://schemas.openxmlformats.org/officeDocument/2006/relationships/image" Target="media/image27.png"/><Relationship Id="rId54" Type="http://schemas.openxmlformats.org/officeDocument/2006/relationships/image" Target="media/image36.jpeg"/><Relationship Id="rId62" Type="http://schemas.openxmlformats.org/officeDocument/2006/relationships/glossaryDocument" Target="glossary/document.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image" Target="media/image3.png"/><Relationship Id="rId23" Type="http://schemas.openxmlformats.org/officeDocument/2006/relationships/image" Target="media/image10.jpeg"/><Relationship Id="rId28" Type="http://schemas.openxmlformats.org/officeDocument/2006/relationships/image" Target="media/image15.wmf"/><Relationship Id="rId36" Type="http://schemas.openxmlformats.org/officeDocument/2006/relationships/image" Target="media/image23.png"/><Relationship Id="rId49" Type="http://schemas.openxmlformats.org/officeDocument/2006/relationships/header" Target="header6.xml"/><Relationship Id="rId57" Type="http://schemas.openxmlformats.org/officeDocument/2006/relationships/header" Target="header9.xml"/><Relationship Id="rId10" Type="http://schemas.openxmlformats.org/officeDocument/2006/relationships/footer" Target="footer1.xml"/><Relationship Id="rId31" Type="http://schemas.openxmlformats.org/officeDocument/2006/relationships/image" Target="media/image18.png"/><Relationship Id="rId44" Type="http://schemas.microsoft.com/office/2007/relationships/hdphoto" Target="media/hdphoto1.wdp"/><Relationship Id="rId52" Type="http://schemas.microsoft.com/office/2007/relationships/hdphoto" Target="media/hdphoto2.wdp"/><Relationship Id="rId60" Type="http://schemas.openxmlformats.org/officeDocument/2006/relationships/hyperlink" Target="https://mathe-labor.de" TargetMode="External"/><Relationship Id="rId4" Type="http://schemas.openxmlformats.org/officeDocument/2006/relationships/styles" Target="styles.xml"/><Relationship Id="rId9" Type="http://schemas.openxmlformats.org/officeDocument/2006/relationships/header" Target="header1.xml"/></Relationships>
</file>

<file path=word/_rels/footer2.xml.rels><?xml version="1.0" encoding="UTF-8" standalone="yes"?>
<Relationships xmlns="http://schemas.openxmlformats.org/package/2006/relationships"><Relationship Id="rId2" Type="http://schemas.openxmlformats.org/officeDocument/2006/relationships/image" Target="media/image2.svg"/><Relationship Id="rId1" Type="http://schemas.openxmlformats.org/officeDocument/2006/relationships/image" Target="media/image1.png"/></Relationships>
</file>

<file path=word/_rels/header1.xml.rels><?xml version="1.0" encoding="UTF-8" standalone="yes"?>
<Relationships xmlns="http://schemas.openxmlformats.org/package/2006/relationships"><Relationship Id="rId2" Type="http://schemas.openxmlformats.org/officeDocument/2006/relationships/image" Target="media/image2.svg"/><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2" Type="http://schemas.openxmlformats.org/officeDocument/2006/relationships/image" Target="media/image2.svg"/><Relationship Id="rId1" Type="http://schemas.openxmlformats.org/officeDocument/2006/relationships/image" Target="media/image1.png"/></Relationships>
</file>

<file path=word/_rels/header4.xml.rels><?xml version="1.0" encoding="UTF-8" standalone="yes"?>
<Relationships xmlns="http://schemas.openxmlformats.org/package/2006/relationships"><Relationship Id="rId2" Type="http://schemas.openxmlformats.org/officeDocument/2006/relationships/image" Target="media/image2.svg"/><Relationship Id="rId1" Type="http://schemas.openxmlformats.org/officeDocument/2006/relationships/image" Target="media/image1.png"/></Relationships>
</file>

<file path=word/_rels/header5.xml.rels><?xml version="1.0" encoding="UTF-8" standalone="yes"?>
<Relationships xmlns="http://schemas.openxmlformats.org/package/2006/relationships"><Relationship Id="rId2" Type="http://schemas.openxmlformats.org/officeDocument/2006/relationships/image" Target="media/image2.svg"/><Relationship Id="rId1" Type="http://schemas.openxmlformats.org/officeDocument/2006/relationships/image" Target="media/image1.png"/></Relationships>
</file>

<file path=word/_rels/header6.xml.rels><?xml version="1.0" encoding="UTF-8" standalone="yes"?>
<Relationships xmlns="http://schemas.openxmlformats.org/package/2006/relationships"><Relationship Id="rId2" Type="http://schemas.openxmlformats.org/officeDocument/2006/relationships/image" Target="media/image2.svg"/><Relationship Id="rId1" Type="http://schemas.openxmlformats.org/officeDocument/2006/relationships/image" Target="media/image1.png"/></Relationships>
</file>

<file path=word/_rels/header7.xml.rels><?xml version="1.0" encoding="UTF-8" standalone="yes"?>
<Relationships xmlns="http://schemas.openxmlformats.org/package/2006/relationships"><Relationship Id="rId2" Type="http://schemas.openxmlformats.org/officeDocument/2006/relationships/image" Target="media/image2.svg"/><Relationship Id="rId1" Type="http://schemas.openxmlformats.org/officeDocument/2006/relationships/image" Target="media/image1.png"/></Relationships>
</file>

<file path=word/_rels/header8.xml.rels><?xml version="1.0" encoding="UTF-8" standalone="yes"?>
<Relationships xmlns="http://schemas.openxmlformats.org/package/2006/relationships"><Relationship Id="rId2" Type="http://schemas.openxmlformats.org/officeDocument/2006/relationships/image" Target="media/image2.svg"/><Relationship Id="rId1" Type="http://schemas.openxmlformats.org/officeDocument/2006/relationships/image" Target="media/image1.png"/></Relationships>
</file>

<file path=word/_rels/header9.xml.rels><?xml version="1.0" encoding="UTF-8" standalone="yes"?>
<Relationships xmlns="http://schemas.openxmlformats.org/package/2006/relationships"><Relationship Id="rId2" Type="http://schemas.openxmlformats.org/officeDocument/2006/relationships/image" Target="media/image2.svg"/><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juerg\OneDrive\A_Roth3\A_Projekte\AAA_mathematik_labor\000_Vorlagen\vorlage_2026_station_jahr_a_teilx_arbeitsheft.dotx"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3283B0715F3743278F0575A9A218133F"/>
        <w:category>
          <w:name w:val="Allgemein"/>
          <w:gallery w:val="placeholder"/>
        </w:category>
        <w:types>
          <w:type w:val="bbPlcHdr"/>
        </w:types>
        <w:behaviors>
          <w:behavior w:val="content"/>
        </w:behaviors>
        <w:guid w:val="{D879A521-8D27-4328-B528-55B41CEAF1E8}"/>
      </w:docPartPr>
      <w:docPartBody>
        <w:p w:rsidR="001A425E" w:rsidRDefault="001A425E">
          <w:pPr>
            <w:pStyle w:val="3283B0715F3743278F0575A9A218133F"/>
          </w:pPr>
          <w:r w:rsidRPr="006A6610">
            <w:rPr>
              <w:rStyle w:val="Platzhaltertext"/>
            </w:rPr>
            <w:t>[Titel]</w:t>
          </w:r>
        </w:p>
      </w:docPartBody>
    </w:docPart>
    <w:docPart>
      <w:docPartPr>
        <w:name w:val="2D5C3BB5E48D4959BA256A275901E1ED"/>
        <w:category>
          <w:name w:val="Allgemein"/>
          <w:gallery w:val="placeholder"/>
        </w:category>
        <w:types>
          <w:type w:val="bbPlcHdr"/>
        </w:types>
        <w:behaviors>
          <w:behavior w:val="content"/>
        </w:behaviors>
        <w:guid w:val="{3E20CD5E-4476-49A5-AE1D-480BDBC91037}"/>
      </w:docPartPr>
      <w:docPartBody>
        <w:p w:rsidR="001A425E" w:rsidRDefault="001A425E">
          <w:pPr>
            <w:pStyle w:val="2D5C3BB5E48D4959BA256A275901E1ED"/>
          </w:pPr>
          <w:r w:rsidRPr="00187CF7">
            <w:rPr>
              <w:rStyle w:val="Platzhaltertext"/>
            </w:rPr>
            <w:t>Klicken Sie hier, um Text einzugeben.</w:t>
          </w:r>
        </w:p>
      </w:docPartBody>
    </w:docPart>
    <w:docPart>
      <w:docPartPr>
        <w:name w:val="E5691A5CA0EA4A21A762309956A93C96"/>
        <w:category>
          <w:name w:val="Allgemein"/>
          <w:gallery w:val="placeholder"/>
        </w:category>
        <w:types>
          <w:type w:val="bbPlcHdr"/>
        </w:types>
        <w:behaviors>
          <w:behavior w:val="content"/>
        </w:behaviors>
        <w:guid w:val="{39F681F5-162D-43BD-B858-5250CF964462}"/>
      </w:docPartPr>
      <w:docPartBody>
        <w:p w:rsidR="001A425E" w:rsidRDefault="001A425E">
          <w:pPr>
            <w:pStyle w:val="E5691A5CA0EA4A21A762309956A93C96"/>
          </w:pPr>
          <w:r w:rsidRPr="00187CF7">
            <w:rPr>
              <w:rStyle w:val="Platzhaltertext"/>
            </w:rPr>
            <w:t>Klicken Sie hier, um Text einzugeben.</w:t>
          </w:r>
        </w:p>
      </w:docPartBody>
    </w:docPart>
    <w:docPart>
      <w:docPartPr>
        <w:name w:val="369FEE6F66B04EE1A31307E59DFE9600"/>
        <w:category>
          <w:name w:val="Allgemein"/>
          <w:gallery w:val="placeholder"/>
        </w:category>
        <w:types>
          <w:type w:val="bbPlcHdr"/>
        </w:types>
        <w:behaviors>
          <w:behavior w:val="content"/>
        </w:behaviors>
        <w:guid w:val="{7208B19D-5834-4B49-BBE6-11AC2319553A}"/>
      </w:docPartPr>
      <w:docPartBody>
        <w:p w:rsidR="001A425E" w:rsidRDefault="001A425E">
          <w:pPr>
            <w:pStyle w:val="369FEE6F66B04EE1A31307E59DFE9600"/>
          </w:pPr>
          <w:r w:rsidRPr="0072109F">
            <w:rPr>
              <w:rStyle w:val="Platzhaltertext"/>
            </w:rPr>
            <w:t>Klicken Sie hier, um Text einzugeben.</w:t>
          </w:r>
        </w:p>
      </w:docPartBody>
    </w:docPart>
    <w:docPart>
      <w:docPartPr>
        <w:name w:val="4170E61B772F4481ADF4A60329587733"/>
        <w:category>
          <w:name w:val="Allgemein"/>
          <w:gallery w:val="placeholder"/>
        </w:category>
        <w:types>
          <w:type w:val="bbPlcHdr"/>
        </w:types>
        <w:behaviors>
          <w:behavior w:val="content"/>
        </w:behaviors>
        <w:guid w:val="{EA06EF30-8140-4D41-8C06-CA6B27ED8E5C}"/>
      </w:docPartPr>
      <w:docPartBody>
        <w:p w:rsidR="001A425E" w:rsidRDefault="001A425E">
          <w:pPr>
            <w:pStyle w:val="4170E61B772F4481ADF4A60329587733"/>
          </w:pPr>
          <w:r w:rsidRPr="000D30D3">
            <w:rPr>
              <w:rStyle w:val="Platzhaltertext"/>
            </w:rPr>
            <w:t>Wählen Sie ein Element aus.</w:t>
          </w:r>
        </w:p>
      </w:docPartBody>
    </w:docPart>
    <w:docPart>
      <w:docPartPr>
        <w:name w:val="C11FACC7BCB44A4EA412030F9CD2782F"/>
        <w:category>
          <w:name w:val="Allgemein"/>
          <w:gallery w:val="placeholder"/>
        </w:category>
        <w:types>
          <w:type w:val="bbPlcHdr"/>
        </w:types>
        <w:behaviors>
          <w:behavior w:val="content"/>
        </w:behaviors>
        <w:guid w:val="{C0C7EB9F-EBBD-4B46-AB44-13C2630ACA5E}"/>
      </w:docPartPr>
      <w:docPartBody>
        <w:p w:rsidR="001A425E" w:rsidRDefault="001A425E">
          <w:pPr>
            <w:pStyle w:val="C11FACC7BCB44A4EA412030F9CD2782F"/>
          </w:pPr>
          <w:r w:rsidRPr="00395302">
            <w:rPr>
              <w:rStyle w:val="Platzhaltertext"/>
            </w:rPr>
            <w:t>[Veröffentlichungsdatum]</w:t>
          </w:r>
        </w:p>
      </w:docPartBody>
    </w:docPart>
    <w:docPart>
      <w:docPartPr>
        <w:name w:val="00D34985EAC52B41AC7547F5C1359A83"/>
        <w:category>
          <w:name w:val="Allgemein"/>
          <w:gallery w:val="placeholder"/>
        </w:category>
        <w:types>
          <w:type w:val="bbPlcHdr"/>
        </w:types>
        <w:behaviors>
          <w:behavior w:val="content"/>
        </w:behaviors>
        <w:guid w:val="{E3A75BB5-FBEE-4949-B187-727B264986FB}"/>
      </w:docPartPr>
      <w:docPartBody>
        <w:p w:rsidR="00183D65" w:rsidRDefault="00391832" w:rsidP="00391832">
          <w:pPr>
            <w:pStyle w:val="00D34985EAC52B41AC7547F5C1359A83"/>
          </w:pPr>
          <w:r w:rsidRPr="0072109F">
            <w:rPr>
              <w:rStyle w:val="Platzhaltertext"/>
            </w:rPr>
            <w:t>Klicken Sie hier, um Text einzugeben.</w:t>
          </w:r>
        </w:p>
      </w:docPartBody>
    </w:docPart>
    <w:docPart>
      <w:docPartPr>
        <w:name w:val="5B908A8368D71F4483F93B9A68531824"/>
        <w:category>
          <w:name w:val="Allgemein"/>
          <w:gallery w:val="placeholder"/>
        </w:category>
        <w:types>
          <w:type w:val="bbPlcHdr"/>
        </w:types>
        <w:behaviors>
          <w:behavior w:val="content"/>
        </w:behaviors>
        <w:guid w:val="{EAEC7642-BBEC-544E-BFB2-C2AAC302A994}"/>
      </w:docPartPr>
      <w:docPartBody>
        <w:p w:rsidR="00183D65" w:rsidRDefault="00391832" w:rsidP="00391832">
          <w:pPr>
            <w:pStyle w:val="5B908A8368D71F4483F93B9A68531824"/>
          </w:pPr>
          <w:r w:rsidRPr="0072109F">
            <w:rPr>
              <w:rStyle w:val="Platzhaltertext"/>
            </w:rPr>
            <w:t>Klicken Sie hier, um Text einzugeben.</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Red Hat Text">
    <w:panose1 w:val="02010303040201060303"/>
    <w:charset w:val="00"/>
    <w:family w:val="auto"/>
    <w:pitch w:val="variable"/>
    <w:sig w:usb0="A000006F" w:usb1="4000006B" w:usb2="00000028" w:usb3="00000000" w:csb0="00000093"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ACF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MS Gothic">
    <w:altName w:val="ＭＳ ゴシック"/>
    <w:panose1 w:val="020B06090702050802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Cambria Math">
    <w:panose1 w:val="02040503050406030204"/>
    <w:charset w:val="00"/>
    <w:family w:val="roman"/>
    <w:pitch w:val="variable"/>
    <w:sig w:usb0="E00006FF" w:usb1="420024FF" w:usb2="02000000" w:usb3="00000000" w:csb0="0000019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revisionView w:inkAnnotations="0"/>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A425E"/>
    <w:rsid w:val="00064145"/>
    <w:rsid w:val="00096E86"/>
    <w:rsid w:val="000F47D9"/>
    <w:rsid w:val="00183D65"/>
    <w:rsid w:val="001A425E"/>
    <w:rsid w:val="0027605A"/>
    <w:rsid w:val="002E148F"/>
    <w:rsid w:val="00326772"/>
    <w:rsid w:val="00391832"/>
    <w:rsid w:val="004155A5"/>
    <w:rsid w:val="00420308"/>
    <w:rsid w:val="004F0841"/>
    <w:rsid w:val="00502F81"/>
    <w:rsid w:val="0053226E"/>
    <w:rsid w:val="00635A58"/>
    <w:rsid w:val="008142DA"/>
    <w:rsid w:val="0089061F"/>
    <w:rsid w:val="00941840"/>
    <w:rsid w:val="009C11E2"/>
    <w:rsid w:val="00B46319"/>
    <w:rsid w:val="00B67470"/>
    <w:rsid w:val="00C24C04"/>
    <w:rsid w:val="00C975FD"/>
    <w:rsid w:val="00CF2EE0"/>
    <w:rsid w:val="00D8469D"/>
    <w:rsid w:val="00D96520"/>
    <w:rsid w:val="00DC27C1"/>
    <w:rsid w:val="00E11E36"/>
    <w:rsid w:val="00E14BE0"/>
    <w:rsid w:val="00E45357"/>
    <w:rsid w:val="00FB50D0"/>
    <w:rsid w:val="00FD0080"/>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de-DE" w:eastAsia="de-DE"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Platzhaltertext">
    <w:name w:val="Placeholder Text"/>
    <w:basedOn w:val="Absatz-Standardschriftart"/>
    <w:uiPriority w:val="99"/>
    <w:semiHidden/>
    <w:rsid w:val="00391832"/>
    <w:rPr>
      <w:color w:val="808080"/>
    </w:rPr>
  </w:style>
  <w:style w:type="paragraph" w:customStyle="1" w:styleId="3283B0715F3743278F0575A9A218133F">
    <w:name w:val="3283B0715F3743278F0575A9A218133F"/>
  </w:style>
  <w:style w:type="paragraph" w:customStyle="1" w:styleId="2D5C3BB5E48D4959BA256A275901E1ED">
    <w:name w:val="2D5C3BB5E48D4959BA256A275901E1ED"/>
  </w:style>
  <w:style w:type="paragraph" w:customStyle="1" w:styleId="E5691A5CA0EA4A21A762309956A93C96">
    <w:name w:val="E5691A5CA0EA4A21A762309956A93C96"/>
  </w:style>
  <w:style w:type="paragraph" w:customStyle="1" w:styleId="369FEE6F66B04EE1A31307E59DFE9600">
    <w:name w:val="369FEE6F66B04EE1A31307E59DFE9600"/>
  </w:style>
  <w:style w:type="paragraph" w:customStyle="1" w:styleId="4170E61B772F4481ADF4A60329587733">
    <w:name w:val="4170E61B772F4481ADF4A60329587733"/>
  </w:style>
  <w:style w:type="paragraph" w:customStyle="1" w:styleId="C11FACC7BCB44A4EA412030F9CD2782F">
    <w:name w:val="C11FACC7BCB44A4EA412030F9CD2782F"/>
  </w:style>
  <w:style w:type="paragraph" w:customStyle="1" w:styleId="00D34985EAC52B41AC7547F5C1359A83">
    <w:name w:val="00D34985EAC52B41AC7547F5C1359A83"/>
    <w:rsid w:val="00391832"/>
  </w:style>
  <w:style w:type="paragraph" w:customStyle="1" w:styleId="5B908A8368D71F4483F93B9A68531824">
    <w:name w:val="5B908A8368D71F4483F93B9A68531824"/>
    <w:rsid w:val="00391832"/>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2026-04-20T00:00:00</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089DE674-5BAD-4B49-B5A1-C5ACBD8E726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vorlage_2026_station_jahr_a_teilx_arbeitsheft.dotx</Template>
  <TotalTime>0</TotalTime>
  <Pages>28</Pages>
  <Words>1652</Words>
  <Characters>9413</Characters>
  <Application>Microsoft Office Word</Application>
  <DocSecurity>0</DocSecurity>
  <Lines>553</Lines>
  <Paragraphs>186</Paragraphs>
  <ScaleCrop>false</ScaleCrop>
  <HeadingPairs>
    <vt:vector size="2" baseType="variant">
      <vt:variant>
        <vt:lpstr>Titel</vt:lpstr>
      </vt:variant>
      <vt:variant>
        <vt:i4>1</vt:i4>
      </vt:variant>
    </vt:vector>
  </HeadingPairs>
  <TitlesOfParts>
    <vt:vector size="1" baseType="lpstr">
      <vt:lpstr>Gleichdicks</vt:lpstr>
    </vt:vector>
  </TitlesOfParts>
  <Company>Universität Koblenz-Landau</Company>
  <LinksUpToDate>false</LinksUpToDate>
  <CharactersWithSpaces>10897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Gleichdicks</dc:title>
  <dc:creator>Jürgen Roth</dc:creator>
  <cp:lastModifiedBy>Jürgen Roth</cp:lastModifiedBy>
  <cp:revision>7</cp:revision>
  <cp:lastPrinted>2015-07-10T15:26:00Z</cp:lastPrinted>
  <dcterms:created xsi:type="dcterms:W3CDTF">2026-02-13T16:04:00Z</dcterms:created>
  <dcterms:modified xsi:type="dcterms:W3CDTF">2026-02-13T16:12:00Z</dcterms:modified>
  <cp:category>X</cp:category>
</cp:coreProperties>
</file>