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footer6.xml" ContentType="application/vnd.openxmlformats-officedocument.wordprocessingml.footer+xml"/>
  <Override PartName="/word/header5.xml" ContentType="application/vnd.openxmlformats-officedocument.wordprocessingml.header+xml"/>
  <Override PartName="/word/footer7.xml" ContentType="application/vnd.openxmlformats-officedocument.wordprocessingml.footer+xml"/>
  <Override PartName="/word/header6.xml" ContentType="application/vnd.openxmlformats-officedocument.wordprocessingml.header+xml"/>
  <Override PartName="/word/footer8.xml" ContentType="application/vnd.openxmlformats-officedocument.wordprocessingml.footer+xml"/>
  <Override PartName="/word/header7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header8.xml" ContentType="application/vnd.openxmlformats-officedocument.wordprocessingml.head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header9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4240E" w14:textId="77777777" w:rsidR="00491728" w:rsidRDefault="00491728" w:rsidP="006063FD">
      <w:pPr>
        <w:pStyle w:val="ML-Standard"/>
      </w:pPr>
    </w:p>
    <w:p w14:paraId="4557FEC2" w14:textId="77777777" w:rsidR="00C05287" w:rsidRDefault="00C05287" w:rsidP="00D93A3A">
      <w:pPr>
        <w:pStyle w:val="ML-Standard"/>
        <w:tabs>
          <w:tab w:val="left" w:pos="3860"/>
        </w:tabs>
      </w:pPr>
    </w:p>
    <w:p w14:paraId="5BD531DD" w14:textId="77777777" w:rsidR="00C05287" w:rsidRDefault="00C05287" w:rsidP="00BF3AC4">
      <w:pPr>
        <w:pStyle w:val="ML-Standard"/>
      </w:pPr>
    </w:p>
    <w:p w14:paraId="1CE6DFE0" w14:textId="77777777" w:rsidR="00C05287" w:rsidRDefault="00C05287" w:rsidP="00BF3AC4">
      <w:pPr>
        <w:pStyle w:val="ML-Standard"/>
      </w:pPr>
    </w:p>
    <w:p w14:paraId="60276020" w14:textId="77777777" w:rsidR="00C05287" w:rsidRDefault="00C05287" w:rsidP="00BF3AC4">
      <w:pPr>
        <w:pStyle w:val="ML-Standard"/>
      </w:pPr>
    </w:p>
    <w:p w14:paraId="619F9DF7" w14:textId="77777777" w:rsidR="00C05287" w:rsidRDefault="00C05287" w:rsidP="00BF3AC4">
      <w:pPr>
        <w:pStyle w:val="ML-Standard"/>
      </w:pPr>
    </w:p>
    <w:p w14:paraId="437BED9D" w14:textId="77777777" w:rsidR="00C05287" w:rsidRDefault="00C05287" w:rsidP="00BF3AC4">
      <w:pPr>
        <w:pStyle w:val="ML-Standard"/>
      </w:pPr>
    </w:p>
    <w:p w14:paraId="0457748F" w14:textId="77777777" w:rsidR="00CC1F68" w:rsidRDefault="00CC1F68" w:rsidP="00BF3AC4">
      <w:pPr>
        <w:pStyle w:val="ML-Standard"/>
      </w:pPr>
    </w:p>
    <w:p w14:paraId="2A1F413B" w14:textId="77777777" w:rsidR="00CC1F68" w:rsidRDefault="00CC1F68" w:rsidP="00BF3AC4">
      <w:pPr>
        <w:pStyle w:val="ML-Standard"/>
      </w:pPr>
    </w:p>
    <w:p w14:paraId="0C163F84" w14:textId="77777777" w:rsidR="00CC1F68" w:rsidRDefault="00CC1F68" w:rsidP="00BF3AC4">
      <w:pPr>
        <w:pStyle w:val="ML-Standard"/>
      </w:pPr>
    </w:p>
    <w:tbl>
      <w:tblPr>
        <w:tblStyle w:val="Tabellenraster"/>
        <w:tblpPr w:leftFromText="141" w:rightFromText="141" w:vertAnchor="page" w:horzAnchor="margin" w:tblpY="715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</w:tblGrid>
      <w:tr w:rsidR="009E4DD2" w:rsidRPr="008F2AEC" w14:paraId="34FFAEA8" w14:textId="77777777" w:rsidTr="009E4DD2">
        <w:tc>
          <w:tcPr>
            <w:tcW w:w="4503" w:type="dxa"/>
          </w:tcPr>
          <w:p w14:paraId="4C8F5E94" w14:textId="77777777" w:rsidR="009E4DD2" w:rsidRPr="008F2AEC" w:rsidRDefault="009E4DD2" w:rsidP="006F3344">
            <w:pPr>
              <w:pStyle w:val="ML-Titel"/>
              <w:framePr w:hSpace="0" w:wrap="auto" w:vAnchor="margin" w:hAnchor="text" w:yAlign="inline"/>
            </w:pPr>
            <w:r w:rsidRPr="008F2AEC">
              <w:t>Station</w:t>
            </w:r>
          </w:p>
          <w:p w14:paraId="41BBBB06" w14:textId="3F868BFC" w:rsidR="009E4DD2" w:rsidRPr="008F2AEC" w:rsidRDefault="009E4DD2" w:rsidP="00DD6D4F">
            <w:pPr>
              <w:pStyle w:val="ML-Titel"/>
              <w:framePr w:hSpace="0" w:wrap="auto" w:vAnchor="margin" w:hAnchor="text" w:yAlign="inline"/>
            </w:pPr>
            <w:r w:rsidRPr="008F2AEC">
              <w:t>„</w:t>
            </w:r>
            <w:sdt>
              <w:sdtPr>
                <w:alias w:val="Titel"/>
                <w:tag w:val=""/>
                <w:id w:val="1746223576"/>
                <w:placeholder>
                  <w:docPart w:val="494745849AF24C68A712064EE1D4859C"/>
                </w:placeholder>
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<w:text/>
              </w:sdtPr>
              <w:sdtContent>
                <w:r w:rsidR="00DD6D4F">
                  <w:t>Gleichdicks</w:t>
                </w:r>
              </w:sdtContent>
            </w:sdt>
            <w:r w:rsidRPr="008F2AEC">
              <w:t>“</w:t>
            </w:r>
          </w:p>
          <w:p w14:paraId="5A02A427" w14:textId="77777777" w:rsidR="009E4DD2" w:rsidRPr="008F2AEC" w:rsidRDefault="009E4DD2" w:rsidP="006F3344">
            <w:pPr>
              <w:pStyle w:val="ML-Titel"/>
              <w:framePr w:hSpace="0" w:wrap="auto" w:vAnchor="margin" w:hAnchor="text" w:yAlign="inline"/>
            </w:pPr>
          </w:p>
          <w:p w14:paraId="3260573E" w14:textId="77777777" w:rsidR="009E4DD2" w:rsidRPr="009E4DD2" w:rsidRDefault="009E4DD2" w:rsidP="006F3344">
            <w:pPr>
              <w:pStyle w:val="ML-Titel"/>
              <w:framePr w:hSpace="0" w:wrap="auto" w:vAnchor="margin" w:hAnchor="text" w:yAlign="inline"/>
            </w:pPr>
            <w:r w:rsidRPr="008F2AEC">
              <w:t>Hilfeheft</w:t>
            </w:r>
          </w:p>
        </w:tc>
      </w:tr>
    </w:tbl>
    <w:p w14:paraId="4FDC214C" w14:textId="77777777" w:rsidR="00BC452E" w:rsidRDefault="00BC452E" w:rsidP="00BF3AC4">
      <w:pPr>
        <w:pStyle w:val="ML-Standard"/>
      </w:pPr>
    </w:p>
    <w:p w14:paraId="4AF63846" w14:textId="77777777" w:rsidR="00CC1F68" w:rsidRPr="008F2AEC" w:rsidRDefault="00CC1F68" w:rsidP="00D93A3A">
      <w:pPr>
        <w:pStyle w:val="ML-Standard"/>
      </w:pPr>
    </w:p>
    <w:p w14:paraId="62D9C333" w14:textId="77777777" w:rsidR="00CC1F68" w:rsidRDefault="00CC1F68" w:rsidP="00D93A3A">
      <w:pPr>
        <w:pStyle w:val="ML-Standard"/>
      </w:pPr>
    </w:p>
    <w:p w14:paraId="57225956" w14:textId="77777777" w:rsidR="00CC1F68" w:rsidRDefault="00CC1F68" w:rsidP="00D93A3A">
      <w:pPr>
        <w:pStyle w:val="ML-Standard"/>
      </w:pPr>
    </w:p>
    <w:p w14:paraId="5BCA21F7" w14:textId="77777777" w:rsidR="00CC1F68" w:rsidRDefault="00CC1F68">
      <w:pPr>
        <w:sectPr w:rsidR="00CC1F68" w:rsidSect="00CC1F68">
          <w:headerReference w:type="default" r:id="rId9"/>
          <w:footerReference w:type="default" r:id="rId10"/>
          <w:pgSz w:w="8392" w:h="11907" w:code="11"/>
          <w:pgMar w:top="1418" w:right="1418" w:bottom="1134" w:left="1418" w:header="709" w:footer="709" w:gutter="0"/>
          <w:cols w:space="708"/>
          <w:docGrid w:linePitch="360"/>
        </w:sectPr>
      </w:pPr>
    </w:p>
    <w:p w14:paraId="7485E5E1" w14:textId="77777777" w:rsidR="00B24BB1" w:rsidRPr="00A27CF2" w:rsidRDefault="00B24BB1" w:rsidP="002C24B2">
      <w:pPr>
        <w:pStyle w:val="ML-berschrift"/>
      </w:pPr>
      <w:r w:rsidRPr="00A27CF2">
        <w:lastRenderedPageBreak/>
        <w:t>Liebe Schülerinnen und Schüler!</w:t>
      </w:r>
    </w:p>
    <w:p w14:paraId="4FD0F12F" w14:textId="77777777" w:rsidR="00B24BB1" w:rsidRPr="008F2AEC" w:rsidRDefault="00B24BB1" w:rsidP="00A27CF2">
      <w:pPr>
        <w:pStyle w:val="ML-Standard"/>
      </w:pPr>
    </w:p>
    <w:p w14:paraId="1DC16913" w14:textId="3DAEEF6A" w:rsidR="00B24BB1" w:rsidRPr="008F2AEC" w:rsidRDefault="00B24BB1" w:rsidP="00A27CF2">
      <w:pPr>
        <w:pStyle w:val="ML-Standard"/>
      </w:pPr>
      <w:r w:rsidRPr="008F2AEC">
        <w:t xml:space="preserve">Dies ist das Hilfeheft zur Station </w:t>
      </w:r>
      <w:sdt>
        <w:sdtPr>
          <w:rPr>
            <w:color w:val="095EBC"/>
          </w:rPr>
          <w:alias w:val="Titel"/>
          <w:tag w:val=""/>
          <w:id w:val="-348105224"/>
          <w:placeholder>
            <w:docPart w:val="60D03CD4E43C4CEB8BCB50D729173D0D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Content>
          <w:r w:rsidR="00DD6D4F">
            <w:rPr>
              <w:color w:val="095EBC"/>
            </w:rPr>
            <w:t>Gleichdicks</w:t>
          </w:r>
        </w:sdtContent>
      </w:sdt>
      <w:r w:rsidRPr="008F2AEC">
        <w:t>. Ihr könnt es nutzen, wenn ihr bei einer Aufgabe Schwierigkeiten habt.</w:t>
      </w:r>
    </w:p>
    <w:p w14:paraId="1FE8BEF1" w14:textId="77777777" w:rsidR="008F2AEC" w:rsidRDefault="008F2AEC" w:rsidP="00A27CF2">
      <w:pPr>
        <w:pStyle w:val="ML-Standard"/>
      </w:pPr>
    </w:p>
    <w:p w14:paraId="3EF1F081" w14:textId="6DBA6712" w:rsidR="00B24BB1" w:rsidRPr="008F2AEC" w:rsidRDefault="00B24BB1" w:rsidP="00A27CF2">
      <w:pPr>
        <w:pStyle w:val="ML-Standard"/>
      </w:pPr>
      <w:r w:rsidRPr="008F2AEC">
        <w:t xml:space="preserve">Falls es mehrere Hinweise zu einer Aufgabe gibt, dann könnt ihr dies am Pfeil </w:t>
      </w:r>
      <w:r w:rsidR="00A66564">
        <w:rPr>
          <w:noProof/>
        </w:rPr>
        <w:drawing>
          <wp:inline distT="0" distB="0" distL="0" distR="0" wp14:anchorId="18E79314" wp14:editId="2502F487">
            <wp:extent cx="129600" cy="129600"/>
            <wp:effectExtent l="0" t="0" r="3810" b="3810"/>
            <wp:docPr id="1484422374" name="Grafik 5" descr="Ein Bild, das Symbol, Grafiken, Kreis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422374" name="Grafik 5" descr="Ein Bild, das Symbol, Grafiken, Kreis, Schrift enthält.&#10;&#10;KI-generierte Inhalte können fehlerhaft sein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2AEC">
        <w:t xml:space="preserve"> erkennen. Benutzt bitte immer nur so viele Hilfestellungen, wie ihr benötigt, um selbst weiterzukommen.</w:t>
      </w:r>
    </w:p>
    <w:p w14:paraId="62A44D3E" w14:textId="77777777" w:rsidR="00B24BB1" w:rsidRPr="008F2AEC" w:rsidRDefault="00B24BB1" w:rsidP="00A27CF2">
      <w:pPr>
        <w:pStyle w:val="ML-Standard"/>
      </w:pPr>
    </w:p>
    <w:p w14:paraId="54342F32" w14:textId="77777777" w:rsidR="00B24BB1" w:rsidRPr="008F2AEC" w:rsidRDefault="00B24BB1" w:rsidP="00A27CF2">
      <w:pPr>
        <w:pStyle w:val="ML-Standard"/>
      </w:pPr>
      <w:r w:rsidRPr="008F2AEC">
        <w:t>Viel Erfolg!</w:t>
      </w:r>
    </w:p>
    <w:p w14:paraId="71036BAD" w14:textId="77777777" w:rsidR="00B24BB1" w:rsidRPr="008F2AEC" w:rsidRDefault="00B24BB1" w:rsidP="00A27CF2">
      <w:pPr>
        <w:pStyle w:val="ML-Standard"/>
      </w:pPr>
      <w:r w:rsidRPr="008F2AEC">
        <w:t>Das Mathematik-Labor-Team</w:t>
      </w:r>
    </w:p>
    <w:p w14:paraId="2B46B5DF" w14:textId="77777777" w:rsidR="00C05287" w:rsidRDefault="00C05287" w:rsidP="00A27CF2">
      <w:pPr>
        <w:pStyle w:val="ML-Standard"/>
        <w:sectPr w:rsidR="00C05287" w:rsidSect="00C20A3C">
          <w:headerReference w:type="default" r:id="rId12"/>
          <w:footerReference w:type="default" r:id="rId13"/>
          <w:pgSz w:w="8392" w:h="11907" w:code="11"/>
          <w:pgMar w:top="1417" w:right="1417" w:bottom="1134" w:left="1417" w:header="709" w:footer="709" w:gutter="0"/>
          <w:pgNumType w:start="0"/>
          <w:cols w:space="708"/>
          <w:docGrid w:linePitch="360"/>
        </w:sectPr>
      </w:pPr>
    </w:p>
    <w:p w14:paraId="52BC06C0" w14:textId="77777777" w:rsidR="00455BC1" w:rsidRDefault="00455BC1" w:rsidP="00B17CE3">
      <w:pPr>
        <w:pStyle w:val="ML-berschrift"/>
      </w:pPr>
      <w:r>
        <w:lastRenderedPageBreak/>
        <w:t>Inhaltsverzeichnis</w:t>
      </w:r>
    </w:p>
    <w:p w14:paraId="125BCC51" w14:textId="77777777" w:rsidR="00455BC1" w:rsidRPr="00EB1A6F" w:rsidRDefault="00455BC1" w:rsidP="008A204F">
      <w:pPr>
        <w:pStyle w:val="ML-Standard"/>
        <w:tabs>
          <w:tab w:val="right" w:leader="dot" w:pos="5529"/>
        </w:tabs>
        <w:rPr>
          <w:b/>
          <w:bCs/>
        </w:rPr>
      </w:pPr>
      <w:r w:rsidRPr="00EB1A6F">
        <w:rPr>
          <w:b/>
          <w:bCs/>
        </w:rPr>
        <w:t xml:space="preserve">Hilfe zu </w:t>
      </w:r>
      <w:r w:rsidRPr="00EB1A6F">
        <w:rPr>
          <w:b/>
          <w:bCs/>
        </w:rPr>
        <w:tab/>
        <w:t>Seite</w:t>
      </w:r>
    </w:p>
    <w:p w14:paraId="66BA0DB9" w14:textId="39A59BB6" w:rsidR="00455BC1" w:rsidRDefault="00455BC1" w:rsidP="00EB1A6F">
      <w:pPr>
        <w:pStyle w:val="ML-Standard"/>
        <w:tabs>
          <w:tab w:val="right" w:leader="dot" w:pos="5387"/>
        </w:tabs>
        <w:rPr>
          <w:bCs/>
        </w:rPr>
      </w:pPr>
      <w:r>
        <w:rPr>
          <w:bCs/>
        </w:rPr>
        <w:t>Aufgabe 1.</w:t>
      </w:r>
      <w:r w:rsidR="006B015A">
        <w:rPr>
          <w:bCs/>
        </w:rPr>
        <w:t>6</w:t>
      </w:r>
      <w:r>
        <w:rPr>
          <w:bCs/>
        </w:rPr>
        <w:tab/>
        <w:t>3</w:t>
      </w:r>
    </w:p>
    <w:p w14:paraId="0AAD6B4B" w14:textId="21536A17" w:rsidR="00455BC1" w:rsidRDefault="00455BC1" w:rsidP="00EB1A6F">
      <w:pPr>
        <w:pStyle w:val="ML-Standard"/>
        <w:tabs>
          <w:tab w:val="right" w:leader="dot" w:pos="5387"/>
        </w:tabs>
        <w:rPr>
          <w:bCs/>
        </w:rPr>
      </w:pPr>
      <w:r>
        <w:rPr>
          <w:bCs/>
        </w:rPr>
        <w:t>Aufgabe</w:t>
      </w:r>
      <w:r w:rsidR="003B24CC">
        <w:rPr>
          <w:bCs/>
        </w:rPr>
        <w:t xml:space="preserve"> </w:t>
      </w:r>
      <w:r w:rsidR="00225BD9">
        <w:rPr>
          <w:bCs/>
        </w:rPr>
        <w:t>1</w:t>
      </w:r>
      <w:r w:rsidR="003B24CC">
        <w:rPr>
          <w:bCs/>
        </w:rPr>
        <w:t>.</w:t>
      </w:r>
      <w:r w:rsidR="00332563">
        <w:rPr>
          <w:bCs/>
        </w:rPr>
        <w:t>9</w:t>
      </w:r>
      <w:r>
        <w:rPr>
          <w:bCs/>
        </w:rPr>
        <w:tab/>
        <w:t>5</w:t>
      </w:r>
    </w:p>
    <w:p w14:paraId="39F9E41A" w14:textId="38D08197" w:rsidR="00455BC1" w:rsidRDefault="00455BC1" w:rsidP="00EB1A6F">
      <w:pPr>
        <w:pStyle w:val="ML-Standard"/>
        <w:tabs>
          <w:tab w:val="right" w:leader="dot" w:pos="5387"/>
        </w:tabs>
        <w:rPr>
          <w:bCs/>
        </w:rPr>
      </w:pPr>
      <w:r>
        <w:rPr>
          <w:bCs/>
        </w:rPr>
        <w:t xml:space="preserve">Aufgabe </w:t>
      </w:r>
      <w:r w:rsidR="003825C7">
        <w:rPr>
          <w:bCs/>
        </w:rPr>
        <w:t>1</w:t>
      </w:r>
      <w:r w:rsidR="003B24CC">
        <w:rPr>
          <w:bCs/>
        </w:rPr>
        <w:t>.</w:t>
      </w:r>
      <w:r w:rsidR="003825C7">
        <w:rPr>
          <w:bCs/>
        </w:rPr>
        <w:t>10</w:t>
      </w:r>
      <w:r>
        <w:rPr>
          <w:bCs/>
        </w:rPr>
        <w:tab/>
      </w:r>
      <w:r w:rsidR="00AC2D31">
        <w:rPr>
          <w:bCs/>
        </w:rPr>
        <w:t>9</w:t>
      </w:r>
    </w:p>
    <w:p w14:paraId="42B09AB4" w14:textId="1D635CDD" w:rsidR="00455BC1" w:rsidRDefault="00455BC1" w:rsidP="00EB1A6F">
      <w:pPr>
        <w:pStyle w:val="ML-Standard"/>
        <w:tabs>
          <w:tab w:val="right" w:leader="dot" w:pos="5387"/>
        </w:tabs>
        <w:rPr>
          <w:bCs/>
        </w:rPr>
      </w:pPr>
      <w:r>
        <w:rPr>
          <w:bCs/>
        </w:rPr>
        <w:t xml:space="preserve">Aufgabe </w:t>
      </w:r>
      <w:r w:rsidR="00817B50">
        <w:rPr>
          <w:bCs/>
        </w:rPr>
        <w:t>2</w:t>
      </w:r>
      <w:r w:rsidR="003B24CC">
        <w:rPr>
          <w:bCs/>
        </w:rPr>
        <w:t>.</w:t>
      </w:r>
      <w:r w:rsidR="00817B50">
        <w:rPr>
          <w:bCs/>
        </w:rPr>
        <w:t>1</w:t>
      </w:r>
      <w:r>
        <w:rPr>
          <w:bCs/>
        </w:rPr>
        <w:tab/>
      </w:r>
      <w:r w:rsidR="00817B50">
        <w:rPr>
          <w:bCs/>
        </w:rPr>
        <w:t>13</w:t>
      </w:r>
    </w:p>
    <w:p w14:paraId="0C2BBC64" w14:textId="001510EE" w:rsidR="00455BC1" w:rsidRDefault="00455BC1" w:rsidP="00EB1A6F">
      <w:pPr>
        <w:pStyle w:val="ML-Standard"/>
        <w:tabs>
          <w:tab w:val="right" w:leader="dot" w:pos="5387"/>
        </w:tabs>
        <w:rPr>
          <w:bCs/>
        </w:rPr>
      </w:pPr>
      <w:r>
        <w:rPr>
          <w:bCs/>
        </w:rPr>
        <w:t xml:space="preserve">Aufgabe </w:t>
      </w:r>
      <w:r w:rsidR="009D6FCA">
        <w:rPr>
          <w:bCs/>
        </w:rPr>
        <w:t>2</w:t>
      </w:r>
      <w:r w:rsidR="003B24CC">
        <w:rPr>
          <w:bCs/>
        </w:rPr>
        <w:t>.</w:t>
      </w:r>
      <w:r w:rsidR="009D6FCA">
        <w:rPr>
          <w:bCs/>
        </w:rPr>
        <w:t>4</w:t>
      </w:r>
      <w:r>
        <w:rPr>
          <w:bCs/>
        </w:rPr>
        <w:tab/>
      </w:r>
      <w:r w:rsidR="009D6FCA">
        <w:rPr>
          <w:bCs/>
        </w:rPr>
        <w:t>15</w:t>
      </w:r>
    </w:p>
    <w:p w14:paraId="6437292F" w14:textId="3C1EC0BE" w:rsidR="00822FD6" w:rsidRDefault="00822FD6" w:rsidP="00EB1A6F">
      <w:pPr>
        <w:pStyle w:val="ML-Standard"/>
        <w:tabs>
          <w:tab w:val="right" w:leader="dot" w:pos="5387"/>
        </w:tabs>
        <w:rPr>
          <w:bCs/>
        </w:rPr>
      </w:pPr>
      <w:r>
        <w:rPr>
          <w:bCs/>
        </w:rPr>
        <w:t>Aufgabe 2.5</w:t>
      </w:r>
      <w:r>
        <w:rPr>
          <w:bCs/>
        </w:rPr>
        <w:tab/>
        <w:t>19</w:t>
      </w:r>
    </w:p>
    <w:p w14:paraId="12C2F2AF" w14:textId="046CFFA2" w:rsidR="00303CAC" w:rsidRDefault="00822FD6" w:rsidP="00EB1A6F">
      <w:pPr>
        <w:pStyle w:val="ML-Standard"/>
        <w:tabs>
          <w:tab w:val="right" w:leader="dot" w:pos="5387"/>
        </w:tabs>
        <w:rPr>
          <w:bCs/>
        </w:rPr>
      </w:pPr>
      <w:r>
        <w:rPr>
          <w:bCs/>
        </w:rPr>
        <w:t>Aufgabe 2.7</w:t>
      </w:r>
      <w:r>
        <w:rPr>
          <w:bCs/>
        </w:rPr>
        <w:tab/>
        <w:t>23</w:t>
      </w:r>
    </w:p>
    <w:p w14:paraId="0B2BC765" w14:textId="1819A716" w:rsidR="007408F4" w:rsidRDefault="007408F4" w:rsidP="00EB1A6F">
      <w:pPr>
        <w:pStyle w:val="ML-Standard"/>
        <w:tabs>
          <w:tab w:val="right" w:leader="dot" w:pos="5387"/>
        </w:tabs>
        <w:rPr>
          <w:bCs/>
        </w:rPr>
      </w:pPr>
      <w:r>
        <w:rPr>
          <w:bCs/>
        </w:rPr>
        <w:t>Aufgabe 3.</w:t>
      </w:r>
      <w:r w:rsidR="00BE22BA">
        <w:rPr>
          <w:bCs/>
        </w:rPr>
        <w:t>5</w:t>
      </w:r>
      <w:r>
        <w:rPr>
          <w:bCs/>
        </w:rPr>
        <w:tab/>
        <w:t>25</w:t>
      </w:r>
    </w:p>
    <w:p w14:paraId="60953AD7" w14:textId="1A33B6EB" w:rsidR="00FC3343" w:rsidRDefault="00FC3343" w:rsidP="00FC3343">
      <w:pPr>
        <w:pStyle w:val="ML-Standard"/>
        <w:tabs>
          <w:tab w:val="right" w:leader="dot" w:pos="5387"/>
        </w:tabs>
        <w:rPr>
          <w:bCs/>
        </w:rPr>
      </w:pPr>
      <w:r>
        <w:rPr>
          <w:bCs/>
        </w:rPr>
        <w:t>Aufgabe 4.3</w:t>
      </w:r>
      <w:r>
        <w:rPr>
          <w:bCs/>
        </w:rPr>
        <w:tab/>
        <w:t>2</w:t>
      </w:r>
      <w:r w:rsidR="007408F4">
        <w:rPr>
          <w:bCs/>
        </w:rPr>
        <w:t>9</w:t>
      </w:r>
    </w:p>
    <w:p w14:paraId="1319D1E0" w14:textId="47F2B3EE" w:rsidR="00FC3343" w:rsidRDefault="00FC3343" w:rsidP="00EB1A6F">
      <w:pPr>
        <w:pStyle w:val="ML-Standard"/>
        <w:tabs>
          <w:tab w:val="right" w:leader="dot" w:pos="5387"/>
        </w:tabs>
        <w:rPr>
          <w:bCs/>
        </w:rPr>
      </w:pPr>
      <w:r>
        <w:rPr>
          <w:bCs/>
        </w:rPr>
        <w:t>Aufgabe 4.4</w:t>
      </w:r>
      <w:r>
        <w:rPr>
          <w:bCs/>
        </w:rPr>
        <w:tab/>
      </w:r>
      <w:r w:rsidR="007408F4">
        <w:rPr>
          <w:bCs/>
        </w:rPr>
        <w:t>31</w:t>
      </w:r>
    </w:p>
    <w:p w14:paraId="6B249748" w14:textId="77777777" w:rsidR="00BB12AD" w:rsidRDefault="00BB12AD" w:rsidP="00BB12AD">
      <w:pPr>
        <w:rPr>
          <w:rFonts w:ascii="Arial" w:hAnsi="Arial" w:cs="Arial"/>
          <w:bCs/>
          <w:sz w:val="24"/>
        </w:rPr>
        <w:sectPr w:rsidR="00BB12AD" w:rsidSect="00BB12AD">
          <w:footerReference w:type="default" r:id="rId14"/>
          <w:pgSz w:w="8392" w:h="11907" w:code="11"/>
          <w:pgMar w:top="1417" w:right="1417" w:bottom="1134" w:left="1417" w:header="709" w:footer="709" w:gutter="0"/>
          <w:cols w:space="708"/>
          <w:docGrid w:linePitch="360"/>
        </w:sectPr>
      </w:pPr>
      <w:r>
        <w:rPr>
          <w:rFonts w:ascii="Arial" w:hAnsi="Arial" w:cs="Arial"/>
          <w:bCs/>
          <w:sz w:val="24"/>
        </w:rPr>
        <w:br w:type="page"/>
      </w:r>
    </w:p>
    <w:p w14:paraId="39FDE22C" w14:textId="2B2BA958" w:rsidR="00DF4F86" w:rsidRPr="00F85901" w:rsidRDefault="00DF4F86" w:rsidP="00DF4F86">
      <w:pPr>
        <w:pStyle w:val="ML-berschrift"/>
      </w:pPr>
      <w:r w:rsidRPr="00F85901">
        <w:lastRenderedPageBreak/>
        <w:t>Aufgabe 1.</w:t>
      </w:r>
      <w:r w:rsidR="006B015A">
        <w:t>6</w:t>
      </w:r>
    </w:p>
    <w:sdt>
      <w:sdtPr>
        <w:alias w:val="Textfeld für Hilfestellung"/>
        <w:tag w:val="Textfeld für Hilfestellung"/>
        <w:id w:val="560289985"/>
        <w:placeholder>
          <w:docPart w:val="954607BA80457A43884E43C5A85431D9"/>
        </w:placeholder>
      </w:sdtPr>
      <w:sdtContent>
        <w:p w14:paraId="5BDA97BC" w14:textId="450C7135" w:rsidR="00DF4F86" w:rsidRPr="005C1795" w:rsidRDefault="00DF4F86" w:rsidP="00DF4F86">
          <w:pPr>
            <w:pStyle w:val="ML-Standard"/>
            <w:jc w:val="left"/>
          </w:pPr>
          <w:r w:rsidRPr="00AE3080">
            <w:t>Überlegt, welchen Einfluss eine gleichbleibende Dicke auf das Rollverhalten hat.</w:t>
          </w:r>
        </w:p>
      </w:sdtContent>
    </w:sdt>
    <w:p w14:paraId="6BFBFAC2" w14:textId="77777777" w:rsidR="00DF4F86" w:rsidRDefault="00DF4F86" w:rsidP="00DF4F86">
      <w:pPr>
        <w:rPr>
          <w:rFonts w:ascii="Arial" w:hAnsi="Arial" w:cs="Arial"/>
          <w:b/>
          <w:bCs/>
        </w:rPr>
        <w:sectPr w:rsidR="00DF4F86" w:rsidSect="00DF4F86">
          <w:headerReference w:type="default" r:id="rId15"/>
          <w:footerReference w:type="default" r:id="rId16"/>
          <w:pgSz w:w="8392" w:h="11907" w:code="11"/>
          <w:pgMar w:top="1417" w:right="1417" w:bottom="1134" w:left="1417" w:header="709" w:footer="452" w:gutter="0"/>
          <w:cols w:space="708"/>
          <w:docGrid w:linePitch="360"/>
        </w:sectPr>
      </w:pPr>
      <w:r>
        <w:rPr>
          <w:rFonts w:ascii="Arial" w:hAnsi="Arial" w:cs="Arial"/>
          <w:b/>
          <w:bCs/>
        </w:rPr>
        <w:br w:type="page"/>
      </w:r>
    </w:p>
    <w:p w14:paraId="0DFD9EF7" w14:textId="095FC8BC" w:rsidR="00DF4F86" w:rsidRPr="003735E1" w:rsidRDefault="00DF4F86" w:rsidP="00DF4F86">
      <w:pPr>
        <w:pStyle w:val="ML-berschrift"/>
      </w:pPr>
      <w:r>
        <w:lastRenderedPageBreak/>
        <w:t>Aufgabe 1.</w:t>
      </w:r>
      <w:r w:rsidR="00332563">
        <w:t>9</w:t>
      </w:r>
    </w:p>
    <w:sdt>
      <w:sdtPr>
        <w:alias w:val="Textfeld für Hilfestellung"/>
        <w:tag w:val="Textfeld für Hilfestellung"/>
        <w:id w:val="733898603"/>
        <w:placeholder>
          <w:docPart w:val="EBA30E14919E8643A3F7D1CA31D629E9"/>
        </w:placeholder>
      </w:sdtPr>
      <w:sdtContent>
        <w:p w14:paraId="55C81EA1" w14:textId="77777777" w:rsidR="00DF4F86" w:rsidRDefault="00DF4F86" w:rsidP="00DF4F86">
          <w:pPr>
            <w:pStyle w:val="ML-Standard"/>
          </w:pPr>
          <w:r w:rsidRPr="00EC5810">
            <w:rPr>
              <w:rFonts w:cs="Arial"/>
              <w:bCs/>
              <w:szCs w:val="24"/>
            </w:rPr>
            <w:t>Wenn du nun Figuren suchst, die</w:t>
          </w:r>
          <w:r>
            <w:rPr>
              <w:rFonts w:cs="Arial"/>
              <w:bCs/>
              <w:szCs w:val="24"/>
            </w:rPr>
            <w:t xml:space="preserve"> </w:t>
          </w:r>
          <w:r w:rsidRPr="00EC5810">
            <w:rPr>
              <w:rFonts w:cs="Arial"/>
              <w:bCs/>
              <w:szCs w:val="24"/>
            </w:rPr>
            <w:t>keine Gleichdicks</w:t>
          </w:r>
          <w:r>
            <w:rPr>
              <w:rFonts w:cs="Arial"/>
              <w:bCs/>
              <w:szCs w:val="24"/>
            </w:rPr>
            <w:t xml:space="preserve"> </w:t>
          </w:r>
          <w:r w:rsidRPr="00EC5810">
            <w:rPr>
              <w:rFonts w:cs="Arial"/>
              <w:bCs/>
              <w:szCs w:val="24"/>
            </w:rPr>
            <w:t>sind, dann brauchst du Formen, d</w:t>
          </w:r>
          <w:r>
            <w:rPr>
              <w:rFonts w:cs="Arial"/>
              <w:bCs/>
              <w:szCs w:val="24"/>
            </w:rPr>
            <w:t>eren Stützgraden in ihrem Abstand variieren</w:t>
          </w:r>
          <w:r w:rsidRPr="00EC5810">
            <w:rPr>
              <w:rFonts w:cs="Arial"/>
              <w:bCs/>
              <w:szCs w:val="24"/>
            </w:rPr>
            <w:t>.</w:t>
          </w:r>
          <w:r>
            <w:rPr>
              <w:rFonts w:cs="Arial"/>
              <w:bCs/>
              <w:szCs w:val="24"/>
            </w:rPr>
            <w:t xml:space="preserve"> (siehe </w:t>
          </w:r>
          <w:r w:rsidRPr="00AF501A">
            <w:rPr>
              <w:rFonts w:cs="Arial"/>
              <w:b/>
              <w:bCs/>
              <w:szCs w:val="24"/>
            </w:rPr>
            <w:t>Simulation 1</w:t>
          </w:r>
          <w:r>
            <w:rPr>
              <w:rFonts w:cs="Arial"/>
              <w:bCs/>
              <w:szCs w:val="24"/>
            </w:rPr>
            <w:t>)</w:t>
          </w:r>
        </w:p>
      </w:sdtContent>
    </w:sdt>
    <w:p w14:paraId="794BE977" w14:textId="77777777" w:rsidR="00DF4F86" w:rsidRDefault="00DF4F86" w:rsidP="00DF4F86">
      <w:pPr>
        <w:pStyle w:val="ML-Impressum"/>
      </w:pPr>
      <w:bookmarkStart w:id="0" w:name="_Hlk216857630"/>
    </w:p>
    <w:p w14:paraId="70487868" w14:textId="77777777" w:rsidR="00DF4F86" w:rsidRDefault="00DF4F86" w:rsidP="00DF4F86">
      <w:pPr>
        <w:pStyle w:val="ML-Impressum"/>
      </w:pPr>
      <w:r>
        <w:rPr>
          <w:noProof/>
        </w:rPr>
        <w:drawing>
          <wp:inline distT="0" distB="0" distL="0" distR="0" wp14:anchorId="2C7F660D" wp14:editId="2E7ACAC1">
            <wp:extent cx="360000" cy="360000"/>
            <wp:effectExtent l="0" t="0" r="2540" b="2540"/>
            <wp:docPr id="690411912" name="Grafik 5" descr="Ein Bild, das Symbol, Grafiken, Kreis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411912" name="Grafik 5" descr="Ein Bild, das Symbol, Grafiken, Kreis, Schrift enthält.&#10;&#10;KI-generierte Inhalte können fehlerhaft sein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2740297D" w14:textId="77777777" w:rsidR="00DF4F86" w:rsidRDefault="00DF4F86" w:rsidP="00DF4F86">
      <w:pPr>
        <w:rPr>
          <w:rFonts w:ascii="Arial" w:hAnsi="Arial" w:cs="Arial"/>
          <w:bCs/>
          <w:sz w:val="24"/>
        </w:rPr>
        <w:sectPr w:rsidR="00DF4F86" w:rsidSect="00DF4F86">
          <w:footerReference w:type="default" r:id="rId17"/>
          <w:pgSz w:w="8392" w:h="11907" w:code="11"/>
          <w:pgMar w:top="1417" w:right="1417" w:bottom="1134" w:left="1417" w:header="709" w:footer="709" w:gutter="0"/>
          <w:cols w:space="708"/>
          <w:docGrid w:linePitch="360"/>
        </w:sectPr>
      </w:pPr>
      <w:r>
        <w:rPr>
          <w:rFonts w:ascii="Arial" w:hAnsi="Arial" w:cs="Arial"/>
          <w:bCs/>
          <w:sz w:val="24"/>
        </w:rPr>
        <w:br w:type="page"/>
      </w:r>
    </w:p>
    <w:p w14:paraId="6BB1C229" w14:textId="77777777" w:rsidR="00DF4F86" w:rsidRPr="00F85901" w:rsidRDefault="00DF4F86" w:rsidP="00DF4F86">
      <w:pPr>
        <w:pStyle w:val="ML-berschrift"/>
      </w:pPr>
    </w:p>
    <w:sdt>
      <w:sdtPr>
        <w:alias w:val="Textfeld für Hilfestellung"/>
        <w:tag w:val="Textfeld für Hilfestellung"/>
        <w:id w:val="-2022231742"/>
        <w:placeholder>
          <w:docPart w:val="7987FA1F715BB44493F0DA640BBCAA45"/>
        </w:placeholder>
      </w:sdtPr>
      <w:sdtContent>
        <w:p w14:paraId="1D729F40" w14:textId="77777777" w:rsidR="00DF4F86" w:rsidRPr="009654C9" w:rsidRDefault="00DF4F86" w:rsidP="00DF4F86">
          <w:pPr>
            <w:jc w:val="both"/>
            <w:rPr>
              <w:rFonts w:ascii="Arial" w:hAnsi="Arial" w:cs="Arial"/>
              <w:bCs/>
              <w:sz w:val="24"/>
              <w:szCs w:val="24"/>
            </w:rPr>
          </w:pPr>
          <w:r w:rsidRPr="009654C9">
            <w:rPr>
              <w:rFonts w:ascii="Arial" w:hAnsi="Arial" w:cs="Arial"/>
              <w:bCs/>
              <w:sz w:val="24"/>
              <w:szCs w:val="24"/>
            </w:rPr>
            <w:t>S</w:t>
          </w:r>
          <w:r>
            <w:rPr>
              <w:rFonts w:ascii="Arial" w:hAnsi="Arial" w:cs="Arial"/>
              <w:bCs/>
              <w:sz w:val="24"/>
              <w:szCs w:val="24"/>
            </w:rPr>
            <w:t xml:space="preserve">eht euch </w:t>
          </w:r>
          <w:r w:rsidRPr="009654C9">
            <w:rPr>
              <w:rFonts w:ascii="Arial" w:hAnsi="Arial" w:cs="Arial"/>
              <w:bCs/>
              <w:sz w:val="24"/>
              <w:szCs w:val="24"/>
            </w:rPr>
            <w:t xml:space="preserve">diese Formen </w:t>
          </w:r>
          <w:r>
            <w:rPr>
              <w:rFonts w:ascii="Arial" w:hAnsi="Arial" w:cs="Arial"/>
              <w:bCs/>
              <w:sz w:val="24"/>
              <w:szCs w:val="24"/>
            </w:rPr>
            <w:t xml:space="preserve">in der </w:t>
          </w:r>
          <w:r w:rsidRPr="00587FAB">
            <w:rPr>
              <w:rFonts w:ascii="Arial" w:hAnsi="Arial" w:cs="Arial"/>
              <w:b/>
              <w:bCs/>
              <w:sz w:val="24"/>
              <w:szCs w:val="24"/>
            </w:rPr>
            <w:t>Simulation 1</w:t>
          </w:r>
          <w:r>
            <w:rPr>
              <w:rFonts w:ascii="Arial" w:hAnsi="Arial" w:cs="Arial"/>
              <w:bCs/>
              <w:sz w:val="24"/>
              <w:szCs w:val="24"/>
            </w:rPr>
            <w:t xml:space="preserve"> </w:t>
          </w:r>
          <w:r w:rsidRPr="009654C9">
            <w:rPr>
              <w:rFonts w:ascii="Arial" w:hAnsi="Arial" w:cs="Arial"/>
              <w:bCs/>
              <w:sz w:val="24"/>
              <w:szCs w:val="24"/>
            </w:rPr>
            <w:t>an und überlege, ob ihre Breite überall gleich ist:</w:t>
          </w:r>
        </w:p>
        <w:p w14:paraId="51541392" w14:textId="77777777" w:rsidR="00DF4F86" w:rsidRPr="009654C9" w:rsidRDefault="00DF4F86" w:rsidP="00DF4F86">
          <w:pPr>
            <w:numPr>
              <w:ilvl w:val="0"/>
              <w:numId w:val="2"/>
            </w:numPr>
            <w:tabs>
              <w:tab w:val="clear" w:pos="720"/>
            </w:tabs>
            <w:ind w:left="284" w:hanging="284"/>
            <w:jc w:val="both"/>
            <w:rPr>
              <w:rFonts w:ascii="Arial" w:hAnsi="Arial" w:cs="Arial"/>
              <w:bCs/>
              <w:sz w:val="24"/>
              <w:szCs w:val="24"/>
            </w:rPr>
          </w:pPr>
          <w:r>
            <w:rPr>
              <w:rFonts w:ascii="Arial" w:hAnsi="Arial" w:cs="Arial"/>
              <w:bCs/>
              <w:sz w:val="24"/>
              <w:szCs w:val="24"/>
            </w:rPr>
            <w:t>Quadrat</w:t>
          </w:r>
        </w:p>
        <w:p w14:paraId="217FA028" w14:textId="77777777" w:rsidR="00DF4F86" w:rsidRPr="009654C9" w:rsidRDefault="00DF4F86" w:rsidP="00DF4F86">
          <w:pPr>
            <w:numPr>
              <w:ilvl w:val="0"/>
              <w:numId w:val="2"/>
            </w:numPr>
            <w:tabs>
              <w:tab w:val="clear" w:pos="720"/>
            </w:tabs>
            <w:ind w:left="284" w:hanging="284"/>
            <w:jc w:val="both"/>
            <w:rPr>
              <w:rFonts w:ascii="Arial" w:hAnsi="Arial" w:cs="Arial"/>
              <w:bCs/>
              <w:sz w:val="24"/>
              <w:szCs w:val="24"/>
            </w:rPr>
          </w:pPr>
          <w:r w:rsidRPr="009654C9">
            <w:rPr>
              <w:rFonts w:ascii="Arial" w:hAnsi="Arial" w:cs="Arial"/>
              <w:bCs/>
              <w:sz w:val="24"/>
              <w:szCs w:val="24"/>
            </w:rPr>
            <w:t>Dreieck</w:t>
          </w:r>
        </w:p>
        <w:p w14:paraId="382FE963" w14:textId="77777777" w:rsidR="00DF4F86" w:rsidRPr="007247B9" w:rsidRDefault="00DF4F86" w:rsidP="00DF4F86">
          <w:pPr>
            <w:numPr>
              <w:ilvl w:val="0"/>
              <w:numId w:val="2"/>
            </w:numPr>
            <w:tabs>
              <w:tab w:val="clear" w:pos="720"/>
            </w:tabs>
            <w:ind w:left="284" w:hanging="284"/>
            <w:jc w:val="both"/>
            <w:rPr>
              <w:rFonts w:ascii="Arial" w:hAnsi="Arial" w:cs="Arial"/>
              <w:bCs/>
              <w:sz w:val="24"/>
              <w:szCs w:val="24"/>
            </w:rPr>
          </w:pPr>
          <w:r w:rsidRPr="00EC5810">
            <w:rPr>
              <w:rFonts w:ascii="Arial" w:hAnsi="Arial" w:cs="Arial"/>
              <w:bCs/>
              <w:sz w:val="24"/>
              <w:szCs w:val="24"/>
            </w:rPr>
            <w:t>Kreis</w:t>
          </w:r>
        </w:p>
      </w:sdtContent>
    </w:sdt>
    <w:p w14:paraId="2119400D" w14:textId="77777777" w:rsidR="00DF4F86" w:rsidRDefault="00DF4F86" w:rsidP="00DF4F86">
      <w:pPr>
        <w:rPr>
          <w:rFonts w:ascii="Arial" w:hAnsi="Arial" w:cs="Arial"/>
          <w:b/>
          <w:bCs/>
        </w:rPr>
        <w:sectPr w:rsidR="00DF4F86" w:rsidSect="00DF4F86">
          <w:headerReference w:type="default" r:id="rId18"/>
          <w:footerReference w:type="default" r:id="rId19"/>
          <w:pgSz w:w="8392" w:h="11907" w:code="11"/>
          <w:pgMar w:top="1417" w:right="1417" w:bottom="1134" w:left="1417" w:header="709" w:footer="452" w:gutter="0"/>
          <w:cols w:space="708"/>
          <w:docGrid w:linePitch="360"/>
        </w:sectPr>
      </w:pPr>
      <w:r>
        <w:rPr>
          <w:rFonts w:ascii="Arial" w:hAnsi="Arial" w:cs="Arial"/>
          <w:b/>
          <w:bCs/>
        </w:rPr>
        <w:br w:type="page"/>
      </w:r>
    </w:p>
    <w:p w14:paraId="7FD5A4E6" w14:textId="77777777" w:rsidR="00DF4F86" w:rsidRPr="003735E1" w:rsidRDefault="00DF4F86" w:rsidP="00DF4F86">
      <w:pPr>
        <w:pStyle w:val="ML-berschrift"/>
      </w:pPr>
      <w:r>
        <w:lastRenderedPageBreak/>
        <w:t>Aufgabe 1.10</w:t>
      </w:r>
    </w:p>
    <w:sdt>
      <w:sdtPr>
        <w:rPr>
          <w:rFonts w:asciiTheme="minorHAnsi" w:hAnsiTheme="minorHAnsi"/>
          <w:sz w:val="22"/>
        </w:rPr>
        <w:alias w:val="Textfeld für Hilfestellung"/>
        <w:tag w:val="Textfeld für Hilfestellung"/>
        <w:id w:val="1490287868"/>
        <w:placeholder>
          <w:docPart w:val="CA9EF6A3B800FC458A7BE0086D757644"/>
        </w:placeholder>
      </w:sdtPr>
      <w:sdtEndPr>
        <w:rPr>
          <w:rFonts w:cs="Arial"/>
          <w:bCs/>
          <w:szCs w:val="24"/>
        </w:rPr>
      </w:sdtEndPr>
      <w:sdtContent>
        <w:p w14:paraId="42240B75" w14:textId="77777777" w:rsidR="00DF4F86" w:rsidRPr="001E4789" w:rsidRDefault="00DF4F86" w:rsidP="00DF4F86">
          <w:pPr>
            <w:pStyle w:val="ML-Standard"/>
          </w:pPr>
          <w:r w:rsidRPr="001E4789">
            <w:t>Beim Aufschreiben könnt ihr euch an diesen Satz</w:t>
          </w:r>
          <w:r>
            <w:softHyphen/>
          </w:r>
          <w:r w:rsidRPr="001E4789">
            <w:t>anfängen orientieren:</w:t>
          </w:r>
        </w:p>
        <w:p w14:paraId="7BD863BD" w14:textId="77777777" w:rsidR="00DF4F86" w:rsidRPr="001E4789" w:rsidRDefault="00DF4F86" w:rsidP="00DF4F86">
          <w:pPr>
            <w:numPr>
              <w:ilvl w:val="0"/>
              <w:numId w:val="2"/>
            </w:numPr>
            <w:tabs>
              <w:tab w:val="clear" w:pos="720"/>
            </w:tabs>
            <w:ind w:left="284" w:hanging="284"/>
            <w:jc w:val="both"/>
            <w:rPr>
              <w:rFonts w:ascii="Arial" w:hAnsi="Arial" w:cs="Arial"/>
              <w:bCs/>
              <w:sz w:val="24"/>
              <w:szCs w:val="24"/>
            </w:rPr>
          </w:pPr>
          <w:r w:rsidRPr="001E4789">
            <w:rPr>
              <w:rFonts w:ascii="Arial" w:hAnsi="Arial" w:cs="Arial"/>
              <w:bCs/>
              <w:sz w:val="24"/>
              <w:szCs w:val="24"/>
            </w:rPr>
            <w:t>Eine Figur rollt gut, wenn …</w:t>
          </w:r>
        </w:p>
        <w:p w14:paraId="37773A81" w14:textId="77777777" w:rsidR="00DF4F86" w:rsidRPr="001E4789" w:rsidRDefault="00DF4F86" w:rsidP="00DF4F86">
          <w:pPr>
            <w:numPr>
              <w:ilvl w:val="0"/>
              <w:numId w:val="2"/>
            </w:numPr>
            <w:tabs>
              <w:tab w:val="clear" w:pos="720"/>
            </w:tabs>
            <w:ind w:left="284" w:hanging="284"/>
            <w:jc w:val="both"/>
            <w:rPr>
              <w:rFonts w:ascii="Arial" w:hAnsi="Arial" w:cs="Arial"/>
              <w:bCs/>
              <w:sz w:val="24"/>
              <w:szCs w:val="24"/>
            </w:rPr>
          </w:pPr>
          <w:r w:rsidRPr="001E4789">
            <w:rPr>
              <w:rFonts w:ascii="Arial" w:hAnsi="Arial" w:cs="Arial"/>
              <w:bCs/>
              <w:sz w:val="24"/>
              <w:szCs w:val="24"/>
            </w:rPr>
            <w:t>Besonders wichtig ist, dass die Breite …</w:t>
          </w:r>
        </w:p>
        <w:p w14:paraId="740C2F77" w14:textId="77777777" w:rsidR="00DF4F86" w:rsidRPr="007C107B" w:rsidRDefault="00DF4F86" w:rsidP="00DF4F86">
          <w:pPr>
            <w:numPr>
              <w:ilvl w:val="0"/>
              <w:numId w:val="2"/>
            </w:numPr>
            <w:tabs>
              <w:tab w:val="clear" w:pos="720"/>
            </w:tabs>
            <w:ind w:left="284" w:hanging="284"/>
            <w:jc w:val="both"/>
            <w:rPr>
              <w:rFonts w:ascii="Arial" w:hAnsi="Arial" w:cs="Arial"/>
              <w:bCs/>
              <w:sz w:val="24"/>
              <w:szCs w:val="24"/>
            </w:rPr>
          </w:pPr>
          <w:r w:rsidRPr="001E4789">
            <w:rPr>
              <w:rFonts w:ascii="Arial" w:hAnsi="Arial" w:cs="Arial"/>
              <w:bCs/>
              <w:sz w:val="24"/>
              <w:szCs w:val="24"/>
            </w:rPr>
            <w:t>Damit eine Figur ohne Wackeln rollt, muss …</w:t>
          </w:r>
        </w:p>
      </w:sdtContent>
    </w:sdt>
    <w:p w14:paraId="1285E8CF" w14:textId="77777777" w:rsidR="00DF4F86" w:rsidRDefault="00DF4F86" w:rsidP="00DF4F86">
      <w:pPr>
        <w:pStyle w:val="ML-Impressum"/>
      </w:pPr>
    </w:p>
    <w:p w14:paraId="36411B5A" w14:textId="77777777" w:rsidR="00DF4F86" w:rsidRDefault="00DF4F86" w:rsidP="00DF4F86">
      <w:pPr>
        <w:pStyle w:val="ML-Impressum"/>
      </w:pPr>
      <w:r>
        <w:rPr>
          <w:noProof/>
        </w:rPr>
        <w:drawing>
          <wp:inline distT="0" distB="0" distL="0" distR="0" wp14:anchorId="37C11346" wp14:editId="050D3103">
            <wp:extent cx="360000" cy="360000"/>
            <wp:effectExtent l="0" t="0" r="2540" b="2540"/>
            <wp:docPr id="1018618254" name="Grafik 5" descr="Ein Bild, das Symbol, Grafiken, Kreis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411912" name="Grafik 5" descr="Ein Bild, das Symbol, Grafiken, Kreis, Schrift enthält.&#10;&#10;KI-generierte Inhalte können fehlerhaft sein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3107A" w14:textId="77777777" w:rsidR="00DF4F86" w:rsidRDefault="00DF4F86" w:rsidP="00DF4F86">
      <w:pPr>
        <w:rPr>
          <w:rFonts w:ascii="Arial" w:hAnsi="Arial" w:cs="Arial"/>
          <w:b/>
          <w:bCs/>
        </w:rPr>
        <w:sectPr w:rsidR="00DF4F86" w:rsidSect="00DF4F86">
          <w:headerReference w:type="default" r:id="rId20"/>
          <w:footerReference w:type="default" r:id="rId21"/>
          <w:pgSz w:w="8392" w:h="11907" w:code="11"/>
          <w:pgMar w:top="1417" w:right="1417" w:bottom="1134" w:left="1417" w:header="709" w:footer="452" w:gutter="0"/>
          <w:cols w:space="708"/>
          <w:docGrid w:linePitch="360"/>
        </w:sectPr>
      </w:pPr>
      <w:r>
        <w:rPr>
          <w:rFonts w:ascii="Arial" w:hAnsi="Arial" w:cs="Arial"/>
          <w:b/>
          <w:bCs/>
        </w:rPr>
        <w:br w:type="page"/>
      </w:r>
    </w:p>
    <w:p w14:paraId="6EAFEF3C" w14:textId="77777777" w:rsidR="00DF4F86" w:rsidRPr="00F85901" w:rsidRDefault="00DF4F86" w:rsidP="00DF4F86">
      <w:pPr>
        <w:pStyle w:val="ML-berschrift"/>
      </w:pPr>
    </w:p>
    <w:sdt>
      <w:sdtPr>
        <w:alias w:val="Textfeld für Hilfestellung"/>
        <w:tag w:val="Textfeld für Hilfestellung"/>
        <w:id w:val="926626176"/>
        <w:placeholder>
          <w:docPart w:val="6291EA1AC33DD146AC92E08BE5E34312"/>
        </w:placeholder>
      </w:sdtPr>
      <w:sdtContent>
        <w:p w14:paraId="6E79D62B" w14:textId="77777777" w:rsidR="00DF4F86" w:rsidRDefault="00DF4F86" w:rsidP="00DF4F86">
          <w:pPr>
            <w:pStyle w:val="ML-Standard"/>
            <w:jc w:val="left"/>
          </w:pPr>
          <w:r w:rsidRPr="009049DD">
            <w:t xml:space="preserve">Hier findet ihr Wörter, die </w:t>
          </w:r>
          <w:r>
            <w:t xml:space="preserve">ihr nutzen könnt, wenn ihr </w:t>
          </w:r>
          <w:r w:rsidRPr="009049DD">
            <w:t>euer Ergebnis auf</w:t>
          </w:r>
          <w:r>
            <w:t>schreibt:</w:t>
          </w:r>
        </w:p>
        <w:p w14:paraId="531A15BF" w14:textId="77777777" w:rsidR="00DF4F86" w:rsidRPr="005C1795" w:rsidRDefault="00DF4F86" w:rsidP="00DF4F86">
          <w:pPr>
            <w:pStyle w:val="ML-Standard"/>
            <w:jc w:val="left"/>
          </w:pPr>
          <w:r>
            <w:rPr>
              <w:rFonts w:cs="Arial"/>
              <w:bCs/>
            </w:rPr>
            <w:t>Dicke – Figur – Rollverhalten – Kreis – Abstand – Gleichdick – wackeln – Höhe</w:t>
          </w:r>
        </w:p>
      </w:sdtContent>
    </w:sdt>
    <w:p w14:paraId="2AC13068" w14:textId="77777777" w:rsidR="00DF4F86" w:rsidRDefault="00DF4F86" w:rsidP="00DF4F86">
      <w:pPr>
        <w:rPr>
          <w:rFonts w:ascii="Arial" w:hAnsi="Arial" w:cs="Arial"/>
          <w:b/>
          <w:bCs/>
        </w:rPr>
        <w:sectPr w:rsidR="00DF4F86" w:rsidSect="00DF4F86">
          <w:headerReference w:type="default" r:id="rId22"/>
          <w:footerReference w:type="default" r:id="rId23"/>
          <w:pgSz w:w="8392" w:h="11907" w:code="11"/>
          <w:pgMar w:top="1417" w:right="1417" w:bottom="1134" w:left="1417" w:header="709" w:footer="452" w:gutter="0"/>
          <w:cols w:space="708"/>
          <w:docGrid w:linePitch="360"/>
        </w:sectPr>
      </w:pPr>
      <w:r>
        <w:rPr>
          <w:rFonts w:ascii="Arial" w:hAnsi="Arial" w:cs="Arial"/>
          <w:b/>
          <w:bCs/>
        </w:rPr>
        <w:br w:type="page"/>
      </w:r>
    </w:p>
    <w:p w14:paraId="034D779B" w14:textId="4BC439F6" w:rsidR="009F2823" w:rsidRPr="00F85901" w:rsidRDefault="009F2823" w:rsidP="00DF4F86">
      <w:pPr>
        <w:pStyle w:val="ML-berschrift"/>
      </w:pPr>
      <w:r w:rsidRPr="00F85901">
        <w:lastRenderedPageBreak/>
        <w:t xml:space="preserve">Aufgabe </w:t>
      </w:r>
      <w:r w:rsidR="0040425D">
        <w:t>2</w:t>
      </w:r>
      <w:r w:rsidRPr="00F85901">
        <w:t>.</w:t>
      </w:r>
      <w:r w:rsidR="0040425D">
        <w:t>1</w:t>
      </w:r>
    </w:p>
    <w:sdt>
      <w:sdtPr>
        <w:alias w:val="Textfeld für Hilfestellung"/>
        <w:tag w:val="Textfeld für Hilfestellung"/>
        <w:id w:val="-1189756161"/>
        <w:placeholder>
          <w:docPart w:val="1E543C0EBB654A9C9BC4C13AF38DCFD7"/>
        </w:placeholder>
      </w:sdtPr>
      <w:sdtContent>
        <w:p w14:paraId="4DF215AD" w14:textId="082493EE" w:rsidR="009F2823" w:rsidRPr="005C1795" w:rsidRDefault="0041284B" w:rsidP="009F2823">
          <w:pPr>
            <w:pStyle w:val="ML-Standard"/>
            <w:jc w:val="left"/>
          </w:pPr>
          <w:r w:rsidRPr="0041284B">
            <w:t>Verbindet die Ecken im Gleichdick über der Aufgabe 2.1 miteinander.</w:t>
          </w:r>
          <w:r w:rsidR="00AD021D">
            <w:t xml:space="preserve"> Fällt euch dabei etwas auf?</w:t>
          </w:r>
        </w:p>
      </w:sdtContent>
    </w:sdt>
    <w:p w14:paraId="5B3679AC" w14:textId="77777777" w:rsidR="009F2823" w:rsidRDefault="009F2823" w:rsidP="009F2823">
      <w:pPr>
        <w:rPr>
          <w:rFonts w:ascii="Arial" w:hAnsi="Arial" w:cs="Arial"/>
          <w:b/>
          <w:bCs/>
        </w:rPr>
        <w:sectPr w:rsidR="009F2823" w:rsidSect="009F2823">
          <w:headerReference w:type="default" r:id="rId24"/>
          <w:footerReference w:type="default" r:id="rId25"/>
          <w:pgSz w:w="8392" w:h="11907" w:code="11"/>
          <w:pgMar w:top="1417" w:right="1417" w:bottom="1134" w:left="1417" w:header="709" w:footer="452" w:gutter="0"/>
          <w:cols w:space="708"/>
          <w:docGrid w:linePitch="360"/>
        </w:sectPr>
      </w:pPr>
      <w:r>
        <w:rPr>
          <w:rFonts w:ascii="Arial" w:hAnsi="Arial" w:cs="Arial"/>
          <w:b/>
          <w:bCs/>
        </w:rPr>
        <w:br w:type="page"/>
      </w:r>
    </w:p>
    <w:p w14:paraId="11FA28CE" w14:textId="12148308" w:rsidR="00A61216" w:rsidRPr="003735E1" w:rsidRDefault="00A61216" w:rsidP="00A61216">
      <w:pPr>
        <w:pStyle w:val="ML-berschrift"/>
      </w:pPr>
      <w:r>
        <w:lastRenderedPageBreak/>
        <w:t>Aufgabe 2.4</w:t>
      </w:r>
    </w:p>
    <w:sdt>
      <w:sdtPr>
        <w:alias w:val="Textfeld für Hilfestellung"/>
        <w:tag w:val="Textfeld für Hilfestellung"/>
        <w:id w:val="-1276170070"/>
        <w:placeholder>
          <w:docPart w:val="2F1BE528C4B646678F0BA586E19B57E3"/>
        </w:placeholder>
      </w:sdtPr>
      <w:sdtContent>
        <w:p w14:paraId="44FC2EEB" w14:textId="1BAEC766" w:rsidR="00A61216" w:rsidRDefault="00825916" w:rsidP="00A61216">
          <w:pPr>
            <w:pStyle w:val="ML-Standard"/>
          </w:pPr>
          <w:r w:rsidRPr="00825916">
            <w:rPr>
              <w:rFonts w:cs="Arial"/>
              <w:bCs/>
              <w:szCs w:val="24"/>
            </w:rPr>
            <w:t>Schaut euch noch</w:t>
          </w:r>
          <w:r w:rsidR="00D11D92">
            <w:rPr>
              <w:rFonts w:cs="Arial"/>
              <w:bCs/>
              <w:szCs w:val="24"/>
            </w:rPr>
            <w:t xml:space="preserve"> ein</w:t>
          </w:r>
          <w:r w:rsidRPr="00825916">
            <w:rPr>
              <w:rFonts w:cs="Arial"/>
              <w:bCs/>
              <w:szCs w:val="24"/>
            </w:rPr>
            <w:t xml:space="preserve">mal das farbige Gleichdick von </w:t>
          </w:r>
          <w:r w:rsidRPr="00BF2AF2">
            <w:rPr>
              <w:rFonts w:cs="Arial"/>
              <w:b/>
              <w:szCs w:val="24"/>
            </w:rPr>
            <w:t>Aufgabe 2.3</w:t>
          </w:r>
          <w:r w:rsidRPr="00825916">
            <w:rPr>
              <w:rFonts w:cs="Arial"/>
              <w:bCs/>
              <w:szCs w:val="24"/>
            </w:rPr>
            <w:t xml:space="preserve"> an.</w:t>
          </w:r>
        </w:p>
      </w:sdtContent>
    </w:sdt>
    <w:p w14:paraId="19A0BD2C" w14:textId="77777777" w:rsidR="00A61216" w:rsidRDefault="00A61216" w:rsidP="00A61216">
      <w:pPr>
        <w:pStyle w:val="ML-Impressum"/>
      </w:pPr>
    </w:p>
    <w:p w14:paraId="4686059E" w14:textId="77777777" w:rsidR="00A61216" w:rsidRDefault="00A61216" w:rsidP="00A61216">
      <w:pPr>
        <w:pStyle w:val="ML-Impressum"/>
      </w:pPr>
      <w:r>
        <w:rPr>
          <w:noProof/>
        </w:rPr>
        <w:drawing>
          <wp:inline distT="0" distB="0" distL="0" distR="0" wp14:anchorId="5940C393" wp14:editId="249BD564">
            <wp:extent cx="360000" cy="360000"/>
            <wp:effectExtent l="0" t="0" r="2540" b="2540"/>
            <wp:docPr id="1214512111" name="Grafik 5" descr="Ein Bild, das Symbol, Grafiken, Kreis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411912" name="Grafik 5" descr="Ein Bild, das Symbol, Grafiken, Kreis, Schrift enthält.&#10;&#10;KI-generierte Inhalte können fehlerhaft sein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266ED" w14:textId="77777777" w:rsidR="00A61216" w:rsidRDefault="00A61216" w:rsidP="00A61216">
      <w:pPr>
        <w:rPr>
          <w:rFonts w:ascii="Arial" w:hAnsi="Arial" w:cs="Arial"/>
          <w:bCs/>
          <w:sz w:val="24"/>
        </w:rPr>
        <w:sectPr w:rsidR="00A61216" w:rsidSect="00A61216">
          <w:footerReference w:type="default" r:id="rId26"/>
          <w:pgSz w:w="8392" w:h="11907" w:code="11"/>
          <w:pgMar w:top="1417" w:right="1417" w:bottom="1134" w:left="1417" w:header="709" w:footer="709" w:gutter="0"/>
          <w:cols w:space="708"/>
          <w:docGrid w:linePitch="360"/>
        </w:sectPr>
      </w:pPr>
      <w:r>
        <w:rPr>
          <w:rFonts w:ascii="Arial" w:hAnsi="Arial" w:cs="Arial"/>
          <w:bCs/>
          <w:sz w:val="24"/>
        </w:rPr>
        <w:br w:type="page"/>
      </w:r>
    </w:p>
    <w:p w14:paraId="564CF056" w14:textId="77777777" w:rsidR="00A61216" w:rsidRPr="00F85901" w:rsidRDefault="00A61216" w:rsidP="00A61216">
      <w:pPr>
        <w:pStyle w:val="ML-berschrift"/>
      </w:pPr>
    </w:p>
    <w:sdt>
      <w:sdtPr>
        <w:alias w:val="Textfeld für Hilfestellung"/>
        <w:tag w:val="Textfeld für Hilfestellung"/>
        <w:id w:val="1134373580"/>
        <w:placeholder>
          <w:docPart w:val="7F5159687D57474181C7822DA6AEBEAE"/>
        </w:placeholder>
      </w:sdtPr>
      <w:sdtContent>
        <w:p w14:paraId="42AFA4AE" w14:textId="3333F428" w:rsidR="00A61216" w:rsidRPr="007247B9" w:rsidRDefault="00632713" w:rsidP="001863DC">
          <w:pPr>
            <w:jc w:val="both"/>
            <w:rPr>
              <w:rFonts w:ascii="Arial" w:hAnsi="Arial" w:cs="Arial"/>
              <w:bCs/>
              <w:sz w:val="24"/>
              <w:szCs w:val="24"/>
            </w:rPr>
          </w:pPr>
          <w:r w:rsidRPr="00632713">
            <w:rPr>
              <w:rFonts w:ascii="Arial" w:hAnsi="Arial" w:cs="Arial"/>
              <w:bCs/>
              <w:sz w:val="24"/>
              <w:szCs w:val="24"/>
            </w:rPr>
            <w:t xml:space="preserve">Müsst ihr bei </w:t>
          </w:r>
          <w:r>
            <w:rPr>
              <w:rFonts w:ascii="Arial" w:hAnsi="Arial" w:cs="Arial"/>
              <w:bCs/>
              <w:sz w:val="24"/>
              <w:szCs w:val="24"/>
            </w:rPr>
            <w:t>Schritt</w:t>
          </w:r>
          <w:r w:rsidRPr="00632713">
            <w:rPr>
              <w:rFonts w:ascii="Arial" w:hAnsi="Arial" w:cs="Arial"/>
              <w:bCs/>
              <w:sz w:val="24"/>
              <w:szCs w:val="24"/>
            </w:rPr>
            <w:t xml:space="preserve"> </w:t>
          </w:r>
          <w:r w:rsidRPr="00BF2AF2">
            <w:rPr>
              <w:rFonts w:ascii="Arial" w:hAnsi="Arial" w:cs="Arial"/>
              <w:bCs/>
              <w:color w:val="095EBC"/>
              <w:sz w:val="24"/>
              <w:szCs w:val="24"/>
            </w:rPr>
            <w:t>(4)</w:t>
          </w:r>
          <w:r w:rsidRPr="00632713">
            <w:rPr>
              <w:rFonts w:ascii="Arial" w:hAnsi="Arial" w:cs="Arial"/>
              <w:bCs/>
              <w:sz w:val="24"/>
              <w:szCs w:val="24"/>
            </w:rPr>
            <w:t xml:space="preserve"> von </w:t>
          </w:r>
          <w:r w:rsidRPr="00BF2AF2">
            <w:rPr>
              <w:rFonts w:ascii="Arial" w:hAnsi="Arial" w:cs="Arial"/>
              <w:b/>
              <w:bCs/>
              <w:sz w:val="24"/>
              <w:szCs w:val="24"/>
            </w:rPr>
            <w:t>Aufgabe 2.2</w:t>
          </w:r>
          <w:r w:rsidRPr="00632713">
            <w:rPr>
              <w:rFonts w:ascii="Arial" w:hAnsi="Arial" w:cs="Arial"/>
              <w:bCs/>
              <w:sz w:val="24"/>
              <w:szCs w:val="24"/>
            </w:rPr>
            <w:t xml:space="preserve"> jedes Mal den vollständigen Kreis zeichnen, um das Gleichdick zu konstruieren?</w:t>
          </w:r>
        </w:p>
      </w:sdtContent>
    </w:sdt>
    <w:p w14:paraId="674D79DB" w14:textId="77777777" w:rsidR="00A61216" w:rsidRDefault="00A61216" w:rsidP="00A61216">
      <w:pPr>
        <w:rPr>
          <w:rFonts w:ascii="Arial" w:hAnsi="Arial" w:cs="Arial"/>
          <w:b/>
          <w:bCs/>
        </w:rPr>
        <w:sectPr w:rsidR="00A61216" w:rsidSect="00A61216">
          <w:headerReference w:type="default" r:id="rId27"/>
          <w:footerReference w:type="default" r:id="rId28"/>
          <w:pgSz w:w="8392" w:h="11907" w:code="11"/>
          <w:pgMar w:top="1417" w:right="1417" w:bottom="1134" w:left="1417" w:header="709" w:footer="452" w:gutter="0"/>
          <w:cols w:space="708"/>
          <w:docGrid w:linePitch="360"/>
        </w:sectPr>
      </w:pPr>
      <w:r>
        <w:rPr>
          <w:rFonts w:ascii="Arial" w:hAnsi="Arial" w:cs="Arial"/>
          <w:b/>
          <w:bCs/>
        </w:rPr>
        <w:br w:type="page"/>
      </w:r>
    </w:p>
    <w:p w14:paraId="3B1324C5" w14:textId="7F54C443" w:rsidR="005832AD" w:rsidRPr="003735E1" w:rsidRDefault="005832AD" w:rsidP="005832AD">
      <w:pPr>
        <w:pStyle w:val="ML-berschrift"/>
      </w:pPr>
      <w:r>
        <w:lastRenderedPageBreak/>
        <w:t>Aufgabe 2.5</w:t>
      </w:r>
    </w:p>
    <w:sdt>
      <w:sdtPr>
        <w:alias w:val="Textfeld für Hilfestellung"/>
        <w:tag w:val="Textfeld für Hilfestellung"/>
        <w:id w:val="1812363881"/>
        <w:placeholder>
          <w:docPart w:val="E6DE6103014041ABB5C11CF8DB0942D7"/>
        </w:placeholder>
      </w:sdtPr>
      <w:sdtContent>
        <w:p w14:paraId="68767A12" w14:textId="054F9B49" w:rsidR="005832AD" w:rsidRDefault="000B2603" w:rsidP="005832AD">
          <w:pPr>
            <w:pStyle w:val="ML-Standard"/>
          </w:pPr>
          <w:r w:rsidRPr="000B2603">
            <w:rPr>
              <w:rFonts w:cs="Arial"/>
              <w:bCs/>
              <w:szCs w:val="24"/>
            </w:rPr>
            <w:t>Nicht aus jeder Figur kann ein Gleichdick konstruiert werden.</w:t>
          </w:r>
        </w:p>
      </w:sdtContent>
    </w:sdt>
    <w:p w14:paraId="243602F2" w14:textId="77777777" w:rsidR="005832AD" w:rsidRDefault="005832AD" w:rsidP="005832AD">
      <w:pPr>
        <w:pStyle w:val="ML-Impressum"/>
      </w:pPr>
    </w:p>
    <w:p w14:paraId="471BC1CD" w14:textId="77777777" w:rsidR="005832AD" w:rsidRDefault="005832AD" w:rsidP="005832AD">
      <w:pPr>
        <w:pStyle w:val="ML-Impressum"/>
      </w:pPr>
      <w:r>
        <w:rPr>
          <w:noProof/>
        </w:rPr>
        <w:drawing>
          <wp:inline distT="0" distB="0" distL="0" distR="0" wp14:anchorId="275C84C5" wp14:editId="235E4A0B">
            <wp:extent cx="360000" cy="360000"/>
            <wp:effectExtent l="0" t="0" r="2540" b="2540"/>
            <wp:docPr id="1841682705" name="Grafik 5" descr="Ein Bild, das Symbol, Grafiken, Kreis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411912" name="Grafik 5" descr="Ein Bild, das Symbol, Grafiken, Kreis, Schrift enthält.&#10;&#10;KI-generierte Inhalte können fehlerhaft sein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69EAE" w14:textId="77777777" w:rsidR="005832AD" w:rsidRDefault="005832AD" w:rsidP="005832AD">
      <w:pPr>
        <w:rPr>
          <w:rFonts w:ascii="Arial" w:hAnsi="Arial" w:cs="Arial"/>
          <w:bCs/>
          <w:sz w:val="24"/>
        </w:rPr>
        <w:sectPr w:rsidR="005832AD" w:rsidSect="005832AD">
          <w:footerReference w:type="default" r:id="rId29"/>
          <w:pgSz w:w="8392" w:h="11907" w:code="11"/>
          <w:pgMar w:top="1417" w:right="1417" w:bottom="1134" w:left="1417" w:header="709" w:footer="709" w:gutter="0"/>
          <w:cols w:space="708"/>
          <w:docGrid w:linePitch="360"/>
        </w:sectPr>
      </w:pPr>
      <w:r>
        <w:rPr>
          <w:rFonts w:ascii="Arial" w:hAnsi="Arial" w:cs="Arial"/>
          <w:bCs/>
          <w:sz w:val="24"/>
        </w:rPr>
        <w:br w:type="page"/>
      </w:r>
    </w:p>
    <w:p w14:paraId="14026EF6" w14:textId="77777777" w:rsidR="005832AD" w:rsidRPr="00F85901" w:rsidRDefault="005832AD" w:rsidP="005832AD">
      <w:pPr>
        <w:pStyle w:val="ML-berschrift"/>
      </w:pPr>
    </w:p>
    <w:sdt>
      <w:sdtPr>
        <w:alias w:val="Textfeld für Hilfestellung"/>
        <w:tag w:val="Textfeld für Hilfestellung"/>
        <w:id w:val="2072156326"/>
        <w:placeholder>
          <w:docPart w:val="B0DD0C84D4054F4E9F95EDDA8E8B5AFE"/>
        </w:placeholder>
      </w:sdtPr>
      <w:sdtContent>
        <w:p w14:paraId="18A18EBA" w14:textId="6B2A71A7" w:rsidR="00DD6AE5" w:rsidRPr="00DD6AE5" w:rsidRDefault="00DD6AE5" w:rsidP="00F215A6">
          <w:pPr>
            <w:pStyle w:val="Listenabsatz"/>
            <w:numPr>
              <w:ilvl w:val="0"/>
              <w:numId w:val="3"/>
            </w:numPr>
            <w:ind w:left="425" w:hanging="425"/>
            <w:contextualSpacing w:val="0"/>
            <w:jc w:val="both"/>
            <w:rPr>
              <w:rFonts w:ascii="Arial" w:hAnsi="Arial" w:cs="Arial"/>
              <w:bCs/>
              <w:sz w:val="24"/>
              <w:szCs w:val="24"/>
            </w:rPr>
          </w:pPr>
          <w:r w:rsidRPr="00DD6AE5">
            <w:rPr>
              <w:rFonts w:ascii="Arial" w:hAnsi="Arial" w:cs="Arial"/>
              <w:bCs/>
              <w:sz w:val="24"/>
              <w:szCs w:val="24"/>
            </w:rPr>
            <w:t>Legt eine Unterlage unter das Arbeitsheft</w:t>
          </w:r>
          <w:r w:rsidR="000043F1">
            <w:rPr>
              <w:rFonts w:ascii="Arial" w:hAnsi="Arial" w:cs="Arial"/>
              <w:bCs/>
              <w:sz w:val="24"/>
              <w:szCs w:val="24"/>
            </w:rPr>
            <w:t>.</w:t>
          </w:r>
        </w:p>
        <w:p w14:paraId="08ED33D7" w14:textId="56570CAD" w:rsidR="00DD6AE5" w:rsidRPr="00DD6AE5" w:rsidRDefault="00DD6AE5" w:rsidP="00F215A6">
          <w:pPr>
            <w:pStyle w:val="Listenabsatz"/>
            <w:numPr>
              <w:ilvl w:val="0"/>
              <w:numId w:val="3"/>
            </w:numPr>
            <w:ind w:left="425" w:hanging="425"/>
            <w:contextualSpacing w:val="0"/>
            <w:jc w:val="both"/>
            <w:rPr>
              <w:rFonts w:ascii="Arial" w:hAnsi="Arial" w:cs="Arial"/>
              <w:bCs/>
              <w:sz w:val="24"/>
              <w:szCs w:val="24"/>
            </w:rPr>
          </w:pPr>
          <w:r w:rsidRPr="00DD6AE5">
            <w:rPr>
              <w:rFonts w:ascii="Arial" w:hAnsi="Arial" w:cs="Arial"/>
              <w:bCs/>
              <w:sz w:val="24"/>
              <w:szCs w:val="24"/>
            </w:rPr>
            <w:t>Stecht mit der Zirkelspitze in einen Eckpunkt der Figur.</w:t>
          </w:r>
        </w:p>
        <w:p w14:paraId="0EEA7069" w14:textId="5EBC963F" w:rsidR="00DD6AE5" w:rsidRPr="00DD6AE5" w:rsidRDefault="00DD6AE5" w:rsidP="00F215A6">
          <w:pPr>
            <w:pStyle w:val="Listenabsatz"/>
            <w:numPr>
              <w:ilvl w:val="0"/>
              <w:numId w:val="3"/>
            </w:numPr>
            <w:ind w:left="425" w:hanging="425"/>
            <w:contextualSpacing w:val="0"/>
            <w:jc w:val="both"/>
            <w:rPr>
              <w:rFonts w:ascii="Arial" w:hAnsi="Arial" w:cs="Arial"/>
              <w:bCs/>
              <w:sz w:val="24"/>
              <w:szCs w:val="24"/>
            </w:rPr>
          </w:pPr>
          <w:r w:rsidRPr="00DD6AE5">
            <w:rPr>
              <w:rFonts w:ascii="Arial" w:hAnsi="Arial" w:cs="Arial"/>
              <w:bCs/>
              <w:sz w:val="24"/>
              <w:szCs w:val="24"/>
            </w:rPr>
            <w:t>Dreht am Verstellrad des Zirkels, bis die Spitze des Fine Liners einen gegenüberliegenden Eck</w:t>
          </w:r>
          <w:r w:rsidR="00F215A6">
            <w:rPr>
              <w:rFonts w:ascii="Arial" w:hAnsi="Arial" w:cs="Arial"/>
              <w:bCs/>
              <w:sz w:val="24"/>
              <w:szCs w:val="24"/>
            </w:rPr>
            <w:softHyphen/>
          </w:r>
          <w:r w:rsidRPr="00DD6AE5">
            <w:rPr>
              <w:rFonts w:ascii="Arial" w:hAnsi="Arial" w:cs="Arial"/>
              <w:bCs/>
              <w:sz w:val="24"/>
              <w:szCs w:val="24"/>
            </w:rPr>
            <w:t>punkt berührt.</w:t>
          </w:r>
        </w:p>
        <w:p w14:paraId="52E7338D" w14:textId="648E302C" w:rsidR="00DD6AE5" w:rsidRPr="00DD6AE5" w:rsidRDefault="00DD6AE5" w:rsidP="00F215A6">
          <w:pPr>
            <w:pStyle w:val="Listenabsatz"/>
            <w:numPr>
              <w:ilvl w:val="0"/>
              <w:numId w:val="3"/>
            </w:numPr>
            <w:ind w:left="425" w:hanging="425"/>
            <w:contextualSpacing w:val="0"/>
            <w:jc w:val="both"/>
            <w:rPr>
              <w:rFonts w:ascii="Arial" w:hAnsi="Arial" w:cs="Arial"/>
              <w:bCs/>
              <w:sz w:val="24"/>
              <w:szCs w:val="24"/>
            </w:rPr>
          </w:pPr>
          <w:r w:rsidRPr="00DD6AE5">
            <w:rPr>
              <w:rFonts w:ascii="Arial" w:hAnsi="Arial" w:cs="Arial"/>
              <w:bCs/>
              <w:sz w:val="24"/>
              <w:szCs w:val="24"/>
            </w:rPr>
            <w:t xml:space="preserve">Zeichnet nun einen Teil </w:t>
          </w:r>
          <w:r w:rsidR="00110DEA">
            <w:rPr>
              <w:rFonts w:ascii="Arial" w:hAnsi="Arial" w:cs="Arial"/>
              <w:bCs/>
              <w:sz w:val="24"/>
              <w:szCs w:val="24"/>
            </w:rPr>
            <w:t>des</w:t>
          </w:r>
          <w:r w:rsidR="00110DEA" w:rsidRPr="00DD6AE5">
            <w:rPr>
              <w:rFonts w:ascii="Arial" w:hAnsi="Arial" w:cs="Arial"/>
              <w:bCs/>
              <w:sz w:val="24"/>
              <w:szCs w:val="24"/>
            </w:rPr>
            <w:t xml:space="preserve"> </w:t>
          </w:r>
          <w:r w:rsidRPr="00DD6AE5">
            <w:rPr>
              <w:rFonts w:ascii="Arial" w:hAnsi="Arial" w:cs="Arial"/>
              <w:bCs/>
              <w:sz w:val="24"/>
              <w:szCs w:val="24"/>
            </w:rPr>
            <w:t>Kreis</w:t>
          </w:r>
          <w:r w:rsidR="00110DEA">
            <w:rPr>
              <w:rFonts w:ascii="Arial" w:hAnsi="Arial" w:cs="Arial"/>
              <w:bCs/>
              <w:sz w:val="24"/>
              <w:szCs w:val="24"/>
            </w:rPr>
            <w:t>es</w:t>
          </w:r>
          <w:r w:rsidRPr="00DD6AE5">
            <w:rPr>
              <w:rFonts w:ascii="Arial" w:hAnsi="Arial" w:cs="Arial"/>
              <w:bCs/>
              <w:sz w:val="24"/>
              <w:szCs w:val="24"/>
            </w:rPr>
            <w:t xml:space="preserve"> mit dem eingestellten Radius.</w:t>
          </w:r>
        </w:p>
        <w:p w14:paraId="3C679B26" w14:textId="5D0DFC0D" w:rsidR="005832AD" w:rsidRPr="00DD6AE5" w:rsidRDefault="00DD6AE5" w:rsidP="00F215A6">
          <w:pPr>
            <w:pStyle w:val="Listenabsatz"/>
            <w:numPr>
              <w:ilvl w:val="0"/>
              <w:numId w:val="3"/>
            </w:numPr>
            <w:ind w:left="425" w:hanging="425"/>
            <w:contextualSpacing w:val="0"/>
            <w:jc w:val="both"/>
            <w:rPr>
              <w:rFonts w:ascii="Arial" w:hAnsi="Arial" w:cs="Arial"/>
              <w:bCs/>
              <w:sz w:val="24"/>
              <w:szCs w:val="24"/>
            </w:rPr>
          </w:pPr>
          <w:r w:rsidRPr="00DD6AE5">
            <w:rPr>
              <w:rFonts w:ascii="Arial" w:hAnsi="Arial" w:cs="Arial"/>
              <w:bCs/>
              <w:sz w:val="24"/>
              <w:szCs w:val="24"/>
            </w:rPr>
            <w:t>Wiederholt diesen Vorgang für alle Eckpunkte der Figur.</w:t>
          </w:r>
        </w:p>
      </w:sdtContent>
    </w:sdt>
    <w:p w14:paraId="6DB7DB17" w14:textId="77777777" w:rsidR="005832AD" w:rsidRDefault="005832AD" w:rsidP="005832AD">
      <w:pPr>
        <w:rPr>
          <w:rFonts w:ascii="Arial" w:hAnsi="Arial" w:cs="Arial"/>
          <w:b/>
          <w:bCs/>
        </w:rPr>
        <w:sectPr w:rsidR="005832AD" w:rsidSect="005832AD">
          <w:headerReference w:type="default" r:id="rId30"/>
          <w:footerReference w:type="default" r:id="rId31"/>
          <w:pgSz w:w="8392" w:h="11907" w:code="11"/>
          <w:pgMar w:top="1417" w:right="1417" w:bottom="1134" w:left="1417" w:header="709" w:footer="452" w:gutter="0"/>
          <w:cols w:space="708"/>
          <w:docGrid w:linePitch="360"/>
        </w:sectPr>
      </w:pPr>
      <w:r>
        <w:rPr>
          <w:rFonts w:ascii="Arial" w:hAnsi="Arial" w:cs="Arial"/>
          <w:b/>
          <w:bCs/>
        </w:rPr>
        <w:br w:type="page"/>
      </w:r>
    </w:p>
    <w:p w14:paraId="3CA4E47D" w14:textId="1FD6F4C5" w:rsidR="009D263B" w:rsidRPr="003735E1" w:rsidRDefault="009D263B" w:rsidP="009D263B">
      <w:pPr>
        <w:pStyle w:val="ML-berschrift"/>
      </w:pPr>
      <w:r>
        <w:lastRenderedPageBreak/>
        <w:t>Aufgabe 2.7</w:t>
      </w:r>
    </w:p>
    <w:sdt>
      <w:sdtPr>
        <w:alias w:val="Textfeld für Hilfestellung"/>
        <w:tag w:val="Textfeld für Hilfestellung"/>
        <w:id w:val="2080866761"/>
        <w:placeholder>
          <w:docPart w:val="4542B5F9FDBE4E65AF154407D4F60CC9"/>
        </w:placeholder>
      </w:sdtPr>
      <w:sdtContent>
        <w:p w14:paraId="1CDE67E7" w14:textId="431BFBEF" w:rsidR="009D263B" w:rsidRDefault="007C0F56" w:rsidP="009D263B">
          <w:pPr>
            <w:pStyle w:val="ML-Standard"/>
          </w:pPr>
          <w:r w:rsidRPr="00A66D0F">
            <w:rPr>
              <w:rFonts w:eastAsia="Times New Roman"/>
              <w:color w:val="000000"/>
              <w:kern w:val="28"/>
              <w:szCs w:val="24"/>
              <w:lang w:eastAsia="de-DE"/>
            </w:rPr>
            <w:t xml:space="preserve">Zählt die Anzahl der Ecken der regelmäßigen </w:t>
          </w:r>
          <w:r>
            <w:rPr>
              <w:rFonts w:eastAsia="Times New Roman"/>
              <w:color w:val="000000"/>
              <w:kern w:val="28"/>
              <w:szCs w:val="24"/>
              <w:lang w:eastAsia="de-DE"/>
            </w:rPr>
            <w:t>Viel</w:t>
          </w:r>
          <w:r>
            <w:rPr>
              <w:rFonts w:eastAsia="Times New Roman"/>
              <w:color w:val="000000"/>
              <w:kern w:val="28"/>
              <w:szCs w:val="24"/>
              <w:lang w:eastAsia="de-DE"/>
            </w:rPr>
            <w:softHyphen/>
            <w:t>ecke</w:t>
          </w:r>
          <w:r w:rsidRPr="00A66D0F">
            <w:rPr>
              <w:rFonts w:eastAsia="Times New Roman"/>
              <w:color w:val="000000"/>
              <w:kern w:val="28"/>
              <w:szCs w:val="24"/>
              <w:lang w:eastAsia="de-DE"/>
            </w:rPr>
            <w:t>.</w:t>
          </w:r>
        </w:p>
      </w:sdtContent>
    </w:sdt>
    <w:p w14:paraId="2D21A634" w14:textId="77777777" w:rsidR="009D263B" w:rsidRDefault="009D263B" w:rsidP="009D263B">
      <w:pPr>
        <w:rPr>
          <w:rFonts w:ascii="Arial" w:hAnsi="Arial" w:cs="Arial"/>
          <w:bCs/>
          <w:sz w:val="24"/>
        </w:rPr>
        <w:sectPr w:rsidR="009D263B" w:rsidSect="009D263B">
          <w:footerReference w:type="default" r:id="rId32"/>
          <w:pgSz w:w="8392" w:h="11907" w:code="11"/>
          <w:pgMar w:top="1417" w:right="1417" w:bottom="1134" w:left="1417" w:header="709" w:footer="709" w:gutter="0"/>
          <w:cols w:space="708"/>
          <w:docGrid w:linePitch="360"/>
        </w:sectPr>
      </w:pPr>
      <w:r>
        <w:rPr>
          <w:rFonts w:ascii="Arial" w:hAnsi="Arial" w:cs="Arial"/>
          <w:bCs/>
          <w:sz w:val="24"/>
        </w:rPr>
        <w:br w:type="page"/>
      </w:r>
    </w:p>
    <w:p w14:paraId="7D9550A5" w14:textId="091ED678" w:rsidR="00CD333A" w:rsidRDefault="00CD333A" w:rsidP="00CD333A">
      <w:pPr>
        <w:pStyle w:val="ML-berschrift"/>
      </w:pPr>
      <w:r>
        <w:lastRenderedPageBreak/>
        <w:t>Aufgabe 3.</w:t>
      </w:r>
      <w:r w:rsidR="00BE22BA">
        <w:t>5</w:t>
      </w:r>
    </w:p>
    <w:p w14:paraId="6443CC51" w14:textId="77777777" w:rsidR="00CD333A" w:rsidRPr="000D7712" w:rsidRDefault="00CD333A" w:rsidP="00CD333A">
      <w:pPr>
        <w:pStyle w:val="Labor-berschrift"/>
        <w:rPr>
          <w:sz w:val="24"/>
          <w:szCs w:val="24"/>
        </w:rPr>
      </w:pPr>
      <w:r w:rsidRPr="000D7712">
        <w:rPr>
          <w:sz w:val="24"/>
          <w:szCs w:val="24"/>
        </w:rPr>
        <w:t>Beim Aufschreiben könnt ihr euch an diesen Satzanfängen orientieren:</w:t>
      </w:r>
    </w:p>
    <w:p w14:paraId="18021B5E" w14:textId="77777777" w:rsidR="00CD333A" w:rsidRPr="00AE0381" w:rsidRDefault="00CD333A" w:rsidP="008D6718">
      <w:pPr>
        <w:numPr>
          <w:ilvl w:val="0"/>
          <w:numId w:val="2"/>
        </w:numPr>
        <w:tabs>
          <w:tab w:val="clear" w:pos="720"/>
        </w:tabs>
        <w:ind w:left="284" w:hanging="284"/>
        <w:rPr>
          <w:rFonts w:ascii="Arial" w:hAnsi="Arial" w:cs="Arial"/>
          <w:bCs/>
          <w:sz w:val="24"/>
          <w:szCs w:val="24"/>
        </w:rPr>
      </w:pPr>
      <w:r w:rsidRPr="00AE0381">
        <w:rPr>
          <w:rFonts w:ascii="Arial" w:hAnsi="Arial" w:cs="Arial"/>
          <w:bCs/>
          <w:sz w:val="24"/>
          <w:szCs w:val="24"/>
        </w:rPr>
        <w:t>Gleichdicks lassen sich nicht als Räder verwenden, weil …</w:t>
      </w:r>
    </w:p>
    <w:p w14:paraId="23E093C2" w14:textId="77777777" w:rsidR="00CD333A" w:rsidRPr="00AE0381" w:rsidRDefault="00CD333A" w:rsidP="00CD333A">
      <w:pPr>
        <w:numPr>
          <w:ilvl w:val="0"/>
          <w:numId w:val="2"/>
        </w:numPr>
        <w:tabs>
          <w:tab w:val="clear" w:pos="720"/>
        </w:tabs>
        <w:ind w:left="284" w:hanging="284"/>
        <w:jc w:val="both"/>
        <w:rPr>
          <w:rFonts w:ascii="Arial" w:hAnsi="Arial" w:cs="Arial"/>
          <w:bCs/>
          <w:sz w:val="24"/>
          <w:szCs w:val="24"/>
        </w:rPr>
      </w:pPr>
      <w:r w:rsidRPr="00AE0381">
        <w:rPr>
          <w:rFonts w:ascii="Arial" w:hAnsi="Arial" w:cs="Arial"/>
          <w:bCs/>
          <w:sz w:val="24"/>
          <w:szCs w:val="24"/>
        </w:rPr>
        <w:t>Auf einer Achse wackeln sie, wenn …</w:t>
      </w:r>
    </w:p>
    <w:p w14:paraId="79912C33" w14:textId="77777777" w:rsidR="00CD333A" w:rsidRDefault="00CD333A" w:rsidP="008D6718">
      <w:pPr>
        <w:numPr>
          <w:ilvl w:val="0"/>
          <w:numId w:val="2"/>
        </w:numPr>
        <w:tabs>
          <w:tab w:val="clear" w:pos="720"/>
        </w:tabs>
        <w:ind w:left="284" w:hanging="284"/>
        <w:rPr>
          <w:rFonts w:ascii="Arial" w:hAnsi="Arial" w:cs="Arial"/>
          <w:bCs/>
          <w:sz w:val="24"/>
          <w:szCs w:val="24"/>
        </w:rPr>
      </w:pPr>
      <w:r w:rsidRPr="00AE0381">
        <w:rPr>
          <w:rFonts w:ascii="Arial" w:hAnsi="Arial" w:cs="Arial"/>
          <w:bCs/>
          <w:sz w:val="24"/>
          <w:szCs w:val="24"/>
        </w:rPr>
        <w:t>Ein Grund, warum sie nicht als Autoreifen geeignet sind, ist …</w:t>
      </w:r>
    </w:p>
    <w:p w14:paraId="51599F9B" w14:textId="77777777" w:rsidR="00CD333A" w:rsidRDefault="00CD333A" w:rsidP="00CD333A">
      <w:pPr>
        <w:jc w:val="both"/>
        <w:rPr>
          <w:rFonts w:ascii="Arial" w:hAnsi="Arial" w:cs="Arial"/>
          <w:bCs/>
          <w:sz w:val="24"/>
          <w:szCs w:val="24"/>
        </w:rPr>
      </w:pPr>
    </w:p>
    <w:p w14:paraId="6ABFF720" w14:textId="367DAD78" w:rsidR="00CD333A" w:rsidRDefault="00CD333A" w:rsidP="007574C6">
      <w:pPr>
        <w:jc w:val="center"/>
        <w:rPr>
          <w:rFonts w:ascii="Arial" w:hAnsi="Arial" w:cs="Arial"/>
          <w:bCs/>
          <w:sz w:val="24"/>
          <w:szCs w:val="24"/>
        </w:rPr>
      </w:pPr>
      <w:r>
        <w:rPr>
          <w:noProof/>
        </w:rPr>
        <w:drawing>
          <wp:inline distT="0" distB="0" distL="0" distR="0" wp14:anchorId="497DA5F9" wp14:editId="745518E5">
            <wp:extent cx="360000" cy="360000"/>
            <wp:effectExtent l="0" t="0" r="2540" b="2540"/>
            <wp:docPr id="1620349408" name="Grafik 5" descr="Ein Bild, das Symbol, Grafiken, Kreis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411912" name="Grafik 5" descr="Ein Bild, das Symbol, Grafiken, Kreis, Schrift enthält.&#10;&#10;KI-generierte Inhalte können fehlerhaft sein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79C3A" w14:textId="77777777" w:rsidR="00BB12AD" w:rsidRDefault="00BB12AD" w:rsidP="00BB12AD">
      <w:pPr>
        <w:rPr>
          <w:rFonts w:ascii="Arial" w:hAnsi="Arial" w:cs="Arial"/>
          <w:bCs/>
          <w:sz w:val="24"/>
        </w:rPr>
        <w:sectPr w:rsidR="00BB12AD" w:rsidSect="00BB12AD">
          <w:footerReference w:type="default" r:id="rId33"/>
          <w:pgSz w:w="8392" w:h="11907" w:code="11"/>
          <w:pgMar w:top="1417" w:right="1417" w:bottom="1134" w:left="1417" w:header="709" w:footer="709" w:gutter="0"/>
          <w:cols w:space="708"/>
          <w:docGrid w:linePitch="360"/>
        </w:sectPr>
      </w:pPr>
      <w:r>
        <w:rPr>
          <w:rFonts w:ascii="Arial" w:hAnsi="Arial" w:cs="Arial"/>
          <w:bCs/>
          <w:sz w:val="24"/>
        </w:rPr>
        <w:br w:type="page"/>
      </w:r>
    </w:p>
    <w:p w14:paraId="7071BC43" w14:textId="77777777" w:rsidR="00BB12AD" w:rsidRDefault="00BB12AD" w:rsidP="00BB12AD">
      <w:pPr>
        <w:pStyle w:val="ML-berschrift"/>
      </w:pPr>
    </w:p>
    <w:p w14:paraId="5AC96A96" w14:textId="3731A6AC" w:rsidR="00CD333A" w:rsidRDefault="00CD333A" w:rsidP="00CD333A">
      <w:pPr>
        <w:pStyle w:val="ML-Standard"/>
      </w:pPr>
      <w:r>
        <w:t>Hier findet ihr Wörter, die ihr nutzen könnt, wenn ihr euer Ergebnis aufschreibt:</w:t>
      </w:r>
    </w:p>
    <w:p w14:paraId="7C0ADAF9" w14:textId="77777777" w:rsidR="00CD333A" w:rsidRPr="00E760C6" w:rsidRDefault="00CD333A" w:rsidP="00CD333A">
      <w:pPr>
        <w:pStyle w:val="ML-Standard"/>
      </w:pPr>
      <w:r>
        <w:t>Reifen – Gleichdick - Kreis - Achse – Auto – Breite – Kurve – wackeln - Mittelpunkt</w:t>
      </w:r>
    </w:p>
    <w:p w14:paraId="08055FA6" w14:textId="77777777" w:rsidR="00BB12AD" w:rsidRDefault="00BB12AD" w:rsidP="00BB12AD">
      <w:pPr>
        <w:rPr>
          <w:rFonts w:ascii="Arial" w:hAnsi="Arial" w:cs="Arial"/>
          <w:bCs/>
          <w:sz w:val="24"/>
        </w:rPr>
        <w:sectPr w:rsidR="00BB12AD" w:rsidSect="00BB12AD">
          <w:footerReference w:type="default" r:id="rId34"/>
          <w:pgSz w:w="8392" w:h="11907" w:code="11"/>
          <w:pgMar w:top="1417" w:right="1417" w:bottom="1134" w:left="1417" w:header="709" w:footer="709" w:gutter="0"/>
          <w:cols w:space="708"/>
          <w:docGrid w:linePitch="360"/>
        </w:sectPr>
      </w:pPr>
      <w:r>
        <w:rPr>
          <w:rFonts w:ascii="Arial" w:hAnsi="Arial" w:cs="Arial"/>
          <w:bCs/>
          <w:sz w:val="24"/>
        </w:rPr>
        <w:br w:type="page"/>
      </w:r>
    </w:p>
    <w:p w14:paraId="3D81246C" w14:textId="77777777" w:rsidR="00CF59F6" w:rsidRDefault="00CF59F6" w:rsidP="00CF59F6">
      <w:pPr>
        <w:pStyle w:val="ML-berschrift"/>
      </w:pPr>
      <w:r>
        <w:lastRenderedPageBreak/>
        <w:t>Aufgabe 4.3</w:t>
      </w:r>
    </w:p>
    <w:sdt>
      <w:sdtPr>
        <w:alias w:val="Textfeld für Hilfestellung"/>
        <w:tag w:val="Textfeld für Hilfestellung"/>
        <w:id w:val="-1005046275"/>
        <w:placeholder>
          <w:docPart w:val="A399E32525A743C7B6BF769CB7B8E506"/>
        </w:placeholder>
      </w:sdtPr>
      <w:sdtContent>
        <w:p w14:paraId="3D2DE2EB" w14:textId="37F4D263" w:rsidR="00054AB4" w:rsidRDefault="00054AB4" w:rsidP="00054AB4">
          <w:pPr>
            <w:pStyle w:val="ML-Standard"/>
          </w:pPr>
          <w:r>
            <w:t>Es fallen zwei der vier Figuren durch die passenden Öffnungen der Plattform.</w:t>
          </w:r>
          <w:r w:rsidR="00985494">
            <w:t xml:space="preserve"> Welche?</w:t>
          </w:r>
        </w:p>
      </w:sdtContent>
    </w:sdt>
    <w:p w14:paraId="2E69B241" w14:textId="118BA297" w:rsidR="00AF641B" w:rsidRPr="006A00DD" w:rsidRDefault="006A00DD" w:rsidP="006A00DD">
      <w:pPr>
        <w:rPr>
          <w:rFonts w:ascii="Arial" w:hAnsi="Arial"/>
          <w:sz w:val="24"/>
        </w:rPr>
        <w:sectPr w:rsidR="00AF641B" w:rsidRPr="006A00DD" w:rsidSect="00CF59F6">
          <w:footerReference w:type="default" r:id="rId35"/>
          <w:pgSz w:w="8392" w:h="11907" w:code="11"/>
          <w:pgMar w:top="1417" w:right="1417" w:bottom="1134" w:left="1417" w:header="709" w:footer="709" w:gutter="0"/>
          <w:cols w:space="708"/>
          <w:docGrid w:linePitch="360"/>
        </w:sectPr>
      </w:pPr>
      <w:r>
        <w:br w:type="page"/>
      </w:r>
    </w:p>
    <w:p w14:paraId="0E170596" w14:textId="7464D249" w:rsidR="00FC3343" w:rsidRDefault="00FC3343" w:rsidP="00FC3343">
      <w:pPr>
        <w:pStyle w:val="ML-berschrift"/>
      </w:pPr>
      <w:r>
        <w:lastRenderedPageBreak/>
        <w:t>Aufgabe 4.4</w:t>
      </w:r>
    </w:p>
    <w:sdt>
      <w:sdtPr>
        <w:alias w:val="Textfeld für Hilfestellung"/>
        <w:tag w:val="Textfeld für Hilfestellung"/>
        <w:id w:val="647481244"/>
        <w:placeholder>
          <w:docPart w:val="64C358EF72284D68A153386F2FA32004"/>
        </w:placeholder>
      </w:sdtPr>
      <w:sdtContent>
        <w:p w14:paraId="243E08C9" w14:textId="210239AD" w:rsidR="00FC3343" w:rsidRDefault="005A3CD3" w:rsidP="00FC3343">
          <w:pPr>
            <w:pStyle w:val="ML-Standard"/>
          </w:pPr>
          <w:r w:rsidRPr="005A3CD3">
            <w:t>Figuren die nicht durch die Öffnung fallen, eignen sich als Kanaldeckel.</w:t>
          </w:r>
        </w:p>
      </w:sdtContent>
    </w:sdt>
    <w:p w14:paraId="334B8886" w14:textId="77777777" w:rsidR="00FC3343" w:rsidRPr="006A00DD" w:rsidRDefault="00FC3343" w:rsidP="00FC3343">
      <w:pPr>
        <w:rPr>
          <w:rFonts w:ascii="Arial" w:hAnsi="Arial"/>
          <w:sz w:val="24"/>
        </w:rPr>
        <w:sectPr w:rsidR="00FC3343" w:rsidRPr="006A00DD" w:rsidSect="00FC3343">
          <w:footerReference w:type="default" r:id="rId36"/>
          <w:pgSz w:w="8392" w:h="11907" w:code="11"/>
          <w:pgMar w:top="1417" w:right="1417" w:bottom="1134" w:left="1417" w:header="709" w:footer="709" w:gutter="0"/>
          <w:cols w:space="708"/>
          <w:docGrid w:linePitch="360"/>
        </w:sectPr>
      </w:pPr>
      <w:r>
        <w:br w:type="page"/>
      </w:r>
    </w:p>
    <w:p w14:paraId="25749325" w14:textId="33C5AA73" w:rsidR="00BB12AD" w:rsidRPr="006A00DD" w:rsidRDefault="00BB12AD" w:rsidP="00BB12AD">
      <w:pPr>
        <w:rPr>
          <w:rFonts w:ascii="Arial" w:hAnsi="Arial"/>
          <w:sz w:val="24"/>
        </w:rPr>
        <w:sectPr w:rsidR="00BB12AD" w:rsidRPr="006A00DD" w:rsidSect="00BB12AD">
          <w:footerReference w:type="default" r:id="rId37"/>
          <w:pgSz w:w="8392" w:h="11907" w:code="11"/>
          <w:pgMar w:top="1417" w:right="1417" w:bottom="1134" w:left="1417" w:header="709" w:footer="709" w:gutter="0"/>
          <w:cols w:space="708"/>
          <w:docGrid w:linePitch="360"/>
        </w:sectPr>
      </w:pPr>
    </w:p>
    <w:p w14:paraId="1049E0B5" w14:textId="6F6692E4" w:rsidR="001A1D17" w:rsidRPr="008F2AEC" w:rsidRDefault="008D5A04" w:rsidP="00C03781">
      <w:pPr>
        <w:pStyle w:val="ML-Impressum"/>
        <w:spacing w:before="4000"/>
        <w:rPr>
          <w:lang w:eastAsia="de-DE"/>
        </w:rPr>
      </w:pPr>
      <w:r w:rsidRPr="008F2AEC">
        <w:rPr>
          <w:lang w:eastAsia="de-DE"/>
        </w:rPr>
        <w:lastRenderedPageBreak/>
        <w:t>Mathematik-Labor</w:t>
      </w:r>
      <w:r w:rsidR="001A1D17" w:rsidRPr="008F2AEC">
        <w:rPr>
          <w:lang w:eastAsia="de-DE"/>
        </w:rPr>
        <w:t xml:space="preserve"> „Mathe ist mehr“</w:t>
      </w:r>
      <w:r w:rsidRPr="008F2AEC">
        <w:rPr>
          <w:lang w:eastAsia="de-DE"/>
        </w:rPr>
        <w:br/>
      </w:r>
      <w:r w:rsidR="008F2AEC" w:rsidRPr="008F2AEC">
        <w:rPr>
          <w:lang w:eastAsia="de-DE"/>
        </w:rPr>
        <w:t>Didaktik der Mathematik (Sekundarstufen)</w:t>
      </w:r>
      <w:r w:rsidR="0009783D">
        <w:rPr>
          <w:lang w:eastAsia="de-DE"/>
        </w:rPr>
        <w:br/>
      </w:r>
      <w:r w:rsidR="008256BA">
        <w:rPr>
          <w:lang w:eastAsia="de-DE"/>
        </w:rPr>
        <w:t>RPTU Kaiserslautern-Landau</w:t>
      </w:r>
      <w:r w:rsidR="0009783D">
        <w:rPr>
          <w:lang w:eastAsia="de-DE"/>
        </w:rPr>
        <w:br/>
      </w:r>
      <w:r w:rsidRPr="008F2AEC">
        <w:rPr>
          <w:lang w:eastAsia="de-DE"/>
        </w:rPr>
        <w:t>Fortstraße 7</w:t>
      </w:r>
      <w:r w:rsidR="0009783D">
        <w:rPr>
          <w:lang w:eastAsia="de-DE"/>
        </w:rPr>
        <w:br/>
      </w:r>
      <w:r w:rsidRPr="008F2AEC">
        <w:rPr>
          <w:lang w:eastAsia="de-DE"/>
        </w:rPr>
        <w:t>76829 Landau</w:t>
      </w:r>
    </w:p>
    <w:p w14:paraId="7D3E3D6B" w14:textId="77777777" w:rsidR="008D5A04" w:rsidRPr="008F2AEC" w:rsidRDefault="008256BA" w:rsidP="0009783D">
      <w:pPr>
        <w:pStyle w:val="ML-Impressum"/>
        <w:rPr>
          <w:lang w:eastAsia="de-DE"/>
        </w:rPr>
      </w:pPr>
      <w:r>
        <w:rPr>
          <w:lang w:eastAsia="de-DE"/>
        </w:rPr>
        <w:t>https://</w:t>
      </w:r>
      <w:r w:rsidR="00A84767">
        <w:rPr>
          <w:lang w:eastAsia="de-DE"/>
        </w:rPr>
        <w:t>mathe-labor.de</w:t>
      </w:r>
    </w:p>
    <w:p w14:paraId="57C71E84" w14:textId="6205BA48" w:rsidR="008F17A6" w:rsidRPr="008F2AEC" w:rsidRDefault="00FA62AB" w:rsidP="0009783D">
      <w:pPr>
        <w:pStyle w:val="ML-Impressum"/>
      </w:pPr>
      <w:r w:rsidRPr="008F2AEC">
        <w:t>Zusammengestellt von:</w:t>
      </w:r>
      <w:r w:rsidR="007C700E">
        <w:br/>
      </w:r>
      <w:sdt>
        <w:sdtPr>
          <w:alias w:val="Name des Autors"/>
          <w:tag w:val="Name des Autors"/>
          <w:id w:val="-1875073500"/>
          <w:placeholder>
            <w:docPart w:val="ABAAF5FB72FB418D9F311FEEB67DB47C"/>
          </w:placeholder>
        </w:sdtPr>
        <w:sdtContent>
          <w:sdt>
            <w:sdtPr>
              <w:alias w:val="Name des Autors"/>
              <w:tag w:val="Name des Autors"/>
              <w:id w:val="-386733439"/>
              <w:placeholder>
                <w:docPart w:val="D8985316B1E8423BB911076ECA2E4CCF"/>
              </w:placeholder>
            </w:sdtPr>
            <w:sdtContent>
              <w:r w:rsidR="0085300B" w:rsidRPr="008665A6">
                <w:t>Erik Schäfer</w:t>
              </w:r>
              <w:r w:rsidR="0085300B">
                <w:t xml:space="preserve">, </w:t>
              </w:r>
              <w:r w:rsidR="0085300B" w:rsidRPr="008E6976">
                <w:t>Julius Stutzenberger,</w:t>
              </w:r>
              <w:r w:rsidR="0085300B">
                <w:br/>
              </w:r>
              <w:r w:rsidR="0085300B" w:rsidRPr="008E6976">
                <w:t>Daniel Valentin</w:t>
              </w:r>
              <w:r w:rsidR="0085300B">
                <w:t xml:space="preserve">, </w:t>
              </w:r>
              <w:r w:rsidR="0085300B" w:rsidRPr="008665A6">
                <w:t>Lena Zachmann</w:t>
              </w:r>
              <w:r w:rsidR="0085300B">
                <w:t xml:space="preserve">, </w:t>
              </w:r>
              <w:r w:rsidR="0085300B" w:rsidRPr="008665A6">
                <w:t>Florian Zinser</w:t>
              </w:r>
            </w:sdtContent>
          </w:sdt>
          <w:r w:rsidR="0085300B">
            <w:t xml:space="preserve"> </w:t>
          </w:r>
        </w:sdtContent>
      </w:sdt>
    </w:p>
    <w:p w14:paraId="0CEA967B" w14:textId="718C24B6" w:rsidR="00FA62AB" w:rsidRDefault="00FA62AB" w:rsidP="0009783D">
      <w:pPr>
        <w:pStyle w:val="ML-Impressum"/>
        <w:rPr>
          <w:szCs w:val="24"/>
        </w:rPr>
      </w:pPr>
      <w:r w:rsidRPr="008F2AEC">
        <w:t>Betreut von:</w:t>
      </w:r>
      <w:r w:rsidR="007C700E">
        <w:br/>
      </w:r>
      <w:sdt>
        <w:sdtPr>
          <w:rPr>
            <w:szCs w:val="24"/>
          </w:rPr>
          <w:alias w:val="Name des Betreuers"/>
          <w:tag w:val="Name des Betreuers"/>
          <w:id w:val="144710"/>
          <w:placeholder>
            <w:docPart w:val="B698BA4E504F4618A8E09B81DD3DA444"/>
          </w:placeholder>
        </w:sdtPr>
        <w:sdtEndPr>
          <w:rPr>
            <w:szCs w:val="22"/>
          </w:rPr>
        </w:sdtEndPr>
        <w:sdtContent>
          <w:sdt>
            <w:sdtPr>
              <w:alias w:val="Name des Betreuers"/>
              <w:tag w:val="Name des Betreuers"/>
              <w:id w:val="657577403"/>
              <w:placeholder>
                <w:docPart w:val="ECDFE2D9E13445BA8E5B58F97E94CE08"/>
              </w:placeholder>
            </w:sdtPr>
            <w:sdtContent>
              <w:r w:rsidR="008F66C6" w:rsidRPr="00064D42">
                <w:t>Prof. Dr. Jürgen Roth</w:t>
              </w:r>
            </w:sdtContent>
          </w:sdt>
          <w:r w:rsidR="008F66C6">
            <w:t xml:space="preserve"> </w:t>
          </w:r>
        </w:sdtContent>
      </w:sdt>
    </w:p>
    <w:p w14:paraId="1E9BAF13" w14:textId="22EDA46A" w:rsidR="00B615E5" w:rsidRDefault="00B615E5" w:rsidP="0009783D">
      <w:pPr>
        <w:pStyle w:val="ML-Impressum"/>
      </w:pPr>
      <w:r>
        <w:t xml:space="preserve">Variante </w:t>
      </w:r>
      <w:sdt>
        <w:sdtPr>
          <w:alias w:val="Variante"/>
          <w:tag w:val="Variante"/>
          <w:id w:val="-509907612"/>
          <w:placeholder>
            <w:docPart w:val="AD7BDB387E184FD5BB3CBDD6747F30AE"/>
          </w:placeholder>
          <w:dropDownList>
            <w:listItem w:displayText="A" w:value="A"/>
            <w:listItem w:displayText="B" w:value="B"/>
            <w:listItem w:displayText="C" w:value="C"/>
          </w:dropDownList>
        </w:sdtPr>
        <w:sdtContent>
          <w:r w:rsidR="008F66C6">
            <w:t>A</w:t>
          </w:r>
        </w:sdtContent>
      </w:sdt>
    </w:p>
    <w:p w14:paraId="55981CD4" w14:textId="30E0D025" w:rsidR="008E5A1D" w:rsidRPr="008E5A1D" w:rsidRDefault="00A84767" w:rsidP="0009783D">
      <w:pPr>
        <w:pStyle w:val="ML-Impressum"/>
        <w:rPr>
          <w:szCs w:val="20"/>
        </w:rPr>
      </w:pPr>
      <w:r>
        <w:t>Veröffentlicht</w:t>
      </w:r>
      <w:r w:rsidR="008E5A1D">
        <w:t xml:space="preserve"> am:</w:t>
      </w:r>
      <w:r w:rsidR="00C03781">
        <w:br/>
      </w:r>
      <w:sdt>
        <w:sdtPr>
          <w:alias w:val="Veröffentlichungsdatum"/>
          <w:id w:val="-1345234572"/>
          <w:placeholder>
            <w:docPart w:val="22B8A968D7CC4F1AB6D1BEE400413469"/>
          </w:placeholder>
          <w:dataBinding w:prefixMappings="xmlns:ns0='http://schemas.microsoft.com/office/2006/coverPageProps' " w:xpath="/ns0:CoverPageProperties[1]/ns0:PublishDate[1]" w:storeItemID="{55AF091B-3C7A-41E3-B477-F2FDAA23CFDA}"/>
          <w:date w:fullDate="2026-04-20T00:00:00Z">
            <w:dateFormat w:val="dd.MM.yyyy"/>
            <w:lid w:val="de-DE"/>
            <w:storeMappedDataAs w:val="dateTime"/>
            <w:calendar w:val="gregorian"/>
          </w:date>
        </w:sdtPr>
        <w:sdtContent>
          <w:r w:rsidR="008F66C6">
            <w:t>20.04.2026</w:t>
          </w:r>
        </w:sdtContent>
      </w:sdt>
    </w:p>
    <w:sectPr w:rsidR="008E5A1D" w:rsidRPr="008E5A1D" w:rsidSect="00C20A3C">
      <w:footerReference w:type="default" r:id="rId38"/>
      <w:pgSz w:w="8392" w:h="11907" w:code="11"/>
      <w:pgMar w:top="1417" w:right="1417" w:bottom="1134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FD870" w14:textId="77777777" w:rsidR="003941E6" w:rsidRDefault="003941E6" w:rsidP="00C05287">
      <w:pPr>
        <w:spacing w:after="0" w:line="240" w:lineRule="auto"/>
      </w:pPr>
      <w:r>
        <w:separator/>
      </w:r>
    </w:p>
  </w:endnote>
  <w:endnote w:type="continuationSeparator" w:id="0">
    <w:p w14:paraId="3C875D70" w14:textId="77777777" w:rsidR="003941E6" w:rsidRDefault="003941E6" w:rsidP="00C05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ed Hat Text"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20CA9D" w14:textId="77777777" w:rsidR="00C05287" w:rsidRDefault="00E42006" w:rsidP="00E42006">
    <w:pPr>
      <w:pStyle w:val="ML-Standard"/>
    </w:pPr>
    <w:r w:rsidRPr="00E42006">
      <w:rPr>
        <w:noProof/>
      </w:rPr>
      <w:drawing>
        <wp:anchor distT="0" distB="0" distL="114300" distR="114300" simplePos="0" relativeHeight="251675648" behindDoc="0" locked="0" layoutInCell="1" allowOverlap="1" wp14:anchorId="19364AB1" wp14:editId="52DC2464">
          <wp:simplePos x="0" y="0"/>
          <wp:positionH relativeFrom="column">
            <wp:posOffset>2954293</wp:posOffset>
          </wp:positionH>
          <wp:positionV relativeFrom="paragraph">
            <wp:posOffset>-552469</wp:posOffset>
          </wp:positionV>
          <wp:extent cx="1292103" cy="409073"/>
          <wp:effectExtent l="0" t="0" r="3810" b="0"/>
          <wp:wrapNone/>
          <wp:docPr id="366982535" name="Grafik 19">
            <a:extLst xmlns:a="http://schemas.openxmlformats.org/drawingml/2006/main">
              <a:ext uri="{FF2B5EF4-FFF2-40B4-BE49-F238E27FC236}">
                <a16:creationId xmlns:a16="http://schemas.microsoft.com/office/drawing/2014/main" id="{8DF1B147-C3D1-39E5-646D-8F345B7DEA4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Grafik 19">
                    <a:extLst>
                      <a:ext uri="{FF2B5EF4-FFF2-40B4-BE49-F238E27FC236}">
                        <a16:creationId xmlns:a16="http://schemas.microsoft.com/office/drawing/2014/main" id="{8DF1B147-C3D1-39E5-646D-8F345B7DEA46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2103" cy="4090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42006">
      <w:rPr>
        <w:noProof/>
      </w:rPr>
      <w:drawing>
        <wp:anchor distT="0" distB="0" distL="114300" distR="114300" simplePos="0" relativeHeight="251662336" behindDoc="0" locked="0" layoutInCell="1" allowOverlap="1" wp14:anchorId="626D0417" wp14:editId="0B42D88D">
          <wp:simplePos x="0" y="0"/>
          <wp:positionH relativeFrom="column">
            <wp:posOffset>5667375</wp:posOffset>
          </wp:positionH>
          <wp:positionV relativeFrom="paragraph">
            <wp:posOffset>0</wp:posOffset>
          </wp:positionV>
          <wp:extent cx="3528060" cy="1116965"/>
          <wp:effectExtent l="0" t="0" r="0" b="6985"/>
          <wp:wrapNone/>
          <wp:docPr id="20" name="Grafik 19">
            <a:extLst xmlns:a="http://schemas.openxmlformats.org/drawingml/2006/main">
              <a:ext uri="{FF2B5EF4-FFF2-40B4-BE49-F238E27FC236}">
                <a16:creationId xmlns:a16="http://schemas.microsoft.com/office/drawing/2014/main" id="{8DF1B147-C3D1-39E5-646D-8F345B7DEA4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Grafik 19">
                    <a:extLst>
                      <a:ext uri="{FF2B5EF4-FFF2-40B4-BE49-F238E27FC236}">
                        <a16:creationId xmlns:a16="http://schemas.microsoft.com/office/drawing/2014/main" id="{8DF1B147-C3D1-39E5-646D-8F345B7DEA46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28060" cy="11169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2006">
      <w:rPr>
        <w:noProof/>
      </w:rPr>
      <w:drawing>
        <wp:anchor distT="0" distB="0" distL="114300" distR="114300" simplePos="0" relativeHeight="251669504" behindDoc="0" locked="0" layoutInCell="1" allowOverlap="1" wp14:anchorId="1E7A45CF" wp14:editId="53D4CC99">
          <wp:simplePos x="0" y="0"/>
          <wp:positionH relativeFrom="column">
            <wp:posOffset>0</wp:posOffset>
          </wp:positionH>
          <wp:positionV relativeFrom="paragraph">
            <wp:posOffset>1632585</wp:posOffset>
          </wp:positionV>
          <wp:extent cx="3528060" cy="3524885"/>
          <wp:effectExtent l="0" t="0" r="0" b="0"/>
          <wp:wrapNone/>
          <wp:docPr id="2" name="Grafik 1">
            <a:extLst xmlns:a="http://schemas.openxmlformats.org/drawingml/2006/main">
              <a:ext uri="{FF2B5EF4-FFF2-40B4-BE49-F238E27FC236}">
                <a16:creationId xmlns:a16="http://schemas.microsoft.com/office/drawing/2014/main" id="{25A593AA-BEEB-746F-5C2B-23C060E6DF5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1">
                    <a:extLst>
                      <a:ext uri="{FF2B5EF4-FFF2-40B4-BE49-F238E27FC236}">
                        <a16:creationId xmlns:a16="http://schemas.microsoft.com/office/drawing/2014/main" id="{25A593AA-BEEB-746F-5C2B-23C060E6DF5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rcRect r="68308"/>
                  <a:stretch>
                    <a:fillRect/>
                  </a:stretch>
                </pic:blipFill>
                <pic:spPr>
                  <a:xfrm>
                    <a:off x="0" y="0"/>
                    <a:ext cx="3528060" cy="35248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6078F" w14:textId="77777777" w:rsidR="00BC452E" w:rsidRPr="00633276" w:rsidRDefault="00BC452E" w:rsidP="00633276">
    <w:pPr>
      <w:jc w:val="center"/>
      <w:rPr>
        <w:rFonts w:ascii="Arial" w:hAnsi="Arial" w:cs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42326158"/>
      <w:docPartObj>
        <w:docPartGallery w:val="Page Numbers (Bottom of Page)"/>
        <w:docPartUnique/>
      </w:docPartObj>
    </w:sdtPr>
    <w:sdtContent>
      <w:p w14:paraId="29B873FA" w14:textId="77777777" w:rsidR="00BB12AD" w:rsidRPr="008F2AEC" w:rsidRDefault="00BB12AD" w:rsidP="00C03781">
        <w:pPr>
          <w:pStyle w:val="ML-Impressum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32555750"/>
      <w:docPartObj>
        <w:docPartGallery w:val="Page Numbers (Bottom of Page)"/>
        <w:docPartUnique/>
      </w:docPartObj>
    </w:sdtPr>
    <w:sdtContent>
      <w:p w14:paraId="0F30E710" w14:textId="77777777" w:rsidR="00DF4F86" w:rsidRPr="008F2AEC" w:rsidRDefault="00DF4F86" w:rsidP="00480288">
        <w:pPr>
          <w:pStyle w:val="ML-Impressum"/>
        </w:pPr>
        <w:r>
          <w:fldChar w:fldCharType="begin"/>
        </w:r>
        <w:r>
          <w:instrText xml:space="preserve"> PAGE /2 + 0,5  \* MERGEFORMAT 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20401828"/>
      <w:docPartObj>
        <w:docPartGallery w:val="Page Numbers (Bottom of Page)"/>
        <w:docPartUnique/>
      </w:docPartObj>
    </w:sdtPr>
    <w:sdtContent>
      <w:p w14:paraId="23E704AE" w14:textId="77777777" w:rsidR="00DF4F86" w:rsidRPr="008F2AEC" w:rsidRDefault="00DF4F86" w:rsidP="00C03781">
        <w:pPr>
          <w:pStyle w:val="ML-Impressum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04364362"/>
      <w:docPartObj>
        <w:docPartGallery w:val="Page Numbers (Bottom of Page)"/>
        <w:docPartUnique/>
      </w:docPartObj>
    </w:sdtPr>
    <w:sdtContent>
      <w:p w14:paraId="17B65DE8" w14:textId="77777777" w:rsidR="00DF4F86" w:rsidRPr="008F2AEC" w:rsidRDefault="00DF4F86" w:rsidP="00480288">
        <w:pPr>
          <w:pStyle w:val="ML-Impressum"/>
        </w:pPr>
        <w:r>
          <w:fldChar w:fldCharType="begin"/>
        </w:r>
        <w:r>
          <w:instrText xml:space="preserve"> PAGE /2 + 0,5  \* MERGEFORMAT 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31028845"/>
      <w:docPartObj>
        <w:docPartGallery w:val="Page Numbers (Bottom of Page)"/>
        <w:docPartUnique/>
      </w:docPartObj>
    </w:sdtPr>
    <w:sdtContent>
      <w:p w14:paraId="1F819DD2" w14:textId="77777777" w:rsidR="00DF4F86" w:rsidRPr="008F2AEC" w:rsidRDefault="00DF4F86" w:rsidP="00480288">
        <w:pPr>
          <w:pStyle w:val="ML-Impressum"/>
        </w:pPr>
        <w:r>
          <w:fldChar w:fldCharType="begin"/>
        </w:r>
        <w:r>
          <w:instrText xml:space="preserve"> PAGE /2 + 0,5  \* MERGEFORMAT 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51944006"/>
      <w:docPartObj>
        <w:docPartGallery w:val="Page Numbers (Bottom of Page)"/>
        <w:docPartUnique/>
      </w:docPartObj>
    </w:sdtPr>
    <w:sdtContent>
      <w:p w14:paraId="309F4306" w14:textId="77777777" w:rsidR="00DF4F86" w:rsidRPr="008F2AEC" w:rsidRDefault="00DF4F86" w:rsidP="00480288">
        <w:pPr>
          <w:pStyle w:val="ML-Impressum"/>
        </w:pPr>
        <w:r>
          <w:fldChar w:fldCharType="begin"/>
        </w:r>
        <w:r>
          <w:instrText xml:space="preserve"> PAGE /2 + 0,5  \* MERGEFORMAT 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22267088"/>
      <w:docPartObj>
        <w:docPartGallery w:val="Page Numbers (Bottom of Page)"/>
        <w:docPartUnique/>
      </w:docPartObj>
    </w:sdtPr>
    <w:sdtContent>
      <w:p w14:paraId="1FFD6BAE" w14:textId="77777777" w:rsidR="009F2823" w:rsidRPr="008F2AEC" w:rsidRDefault="009F2823" w:rsidP="00480288">
        <w:pPr>
          <w:pStyle w:val="ML-Impressum"/>
        </w:pPr>
        <w:r>
          <w:fldChar w:fldCharType="begin"/>
        </w:r>
        <w:r>
          <w:instrText xml:space="preserve"> PAGE /2 + 0,5  \* MERGEFORMAT 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13299133"/>
      <w:docPartObj>
        <w:docPartGallery w:val="Page Numbers (Bottom of Page)"/>
        <w:docPartUnique/>
      </w:docPartObj>
    </w:sdtPr>
    <w:sdtContent>
      <w:p w14:paraId="7B3823AF" w14:textId="77777777" w:rsidR="00A61216" w:rsidRPr="008F2AEC" w:rsidRDefault="00A61216" w:rsidP="00C03781">
        <w:pPr>
          <w:pStyle w:val="ML-Impressum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10432671"/>
      <w:docPartObj>
        <w:docPartGallery w:val="Page Numbers (Bottom of Page)"/>
        <w:docPartUnique/>
      </w:docPartObj>
    </w:sdtPr>
    <w:sdtContent>
      <w:p w14:paraId="478A2A36" w14:textId="77777777" w:rsidR="00A61216" w:rsidRPr="008F2AEC" w:rsidRDefault="00A61216" w:rsidP="00480288">
        <w:pPr>
          <w:pStyle w:val="ML-Impressum"/>
        </w:pPr>
        <w:r>
          <w:fldChar w:fldCharType="begin"/>
        </w:r>
        <w:r>
          <w:instrText xml:space="preserve"> PAGE /2 + 0,5  \* MERGEFORMAT 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26421925"/>
      <w:docPartObj>
        <w:docPartGallery w:val="Page Numbers (Bottom of Page)"/>
        <w:docPartUnique/>
      </w:docPartObj>
    </w:sdtPr>
    <w:sdtContent>
      <w:p w14:paraId="3AA2F349" w14:textId="77777777" w:rsidR="005832AD" w:rsidRPr="008F2AEC" w:rsidRDefault="005832AD" w:rsidP="00C03781">
        <w:pPr>
          <w:pStyle w:val="ML-Impressum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03703651"/>
      <w:docPartObj>
        <w:docPartGallery w:val="Page Numbers (Bottom of Page)"/>
        <w:docPartUnique/>
      </w:docPartObj>
    </w:sdtPr>
    <w:sdtContent>
      <w:p w14:paraId="34DAACF3" w14:textId="77777777" w:rsidR="005832AD" w:rsidRPr="008F2AEC" w:rsidRDefault="005832AD" w:rsidP="00480288">
        <w:pPr>
          <w:pStyle w:val="ML-Impressum"/>
        </w:pPr>
        <w:r>
          <w:fldChar w:fldCharType="begin"/>
        </w:r>
        <w:r>
          <w:instrText xml:space="preserve"> PAGE /2 + 0,5  \* MERGEFORMAT 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83726143"/>
      <w:docPartObj>
        <w:docPartGallery w:val="Page Numbers (Bottom of Page)"/>
        <w:docPartUnique/>
      </w:docPartObj>
    </w:sdtPr>
    <w:sdtContent>
      <w:p w14:paraId="14AF0598" w14:textId="77777777" w:rsidR="009D263B" w:rsidRPr="008F2AEC" w:rsidRDefault="009D263B" w:rsidP="00C03781">
        <w:pPr>
          <w:pStyle w:val="ML-Impressum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09298715"/>
      <w:docPartObj>
        <w:docPartGallery w:val="Page Numbers (Bottom of Page)"/>
        <w:docPartUnique/>
      </w:docPartObj>
    </w:sdtPr>
    <w:sdtContent>
      <w:p w14:paraId="369F245C" w14:textId="77777777" w:rsidR="00BB12AD" w:rsidRPr="008F2AEC" w:rsidRDefault="00BB12AD" w:rsidP="00C03781">
        <w:pPr>
          <w:pStyle w:val="ML-Impressum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70414735"/>
      <w:docPartObj>
        <w:docPartGallery w:val="Page Numbers (Bottom of Page)"/>
        <w:docPartUnique/>
      </w:docPartObj>
    </w:sdtPr>
    <w:sdtContent>
      <w:p w14:paraId="5F612A87" w14:textId="77777777" w:rsidR="00BB12AD" w:rsidRPr="008F2AEC" w:rsidRDefault="00BB12AD" w:rsidP="00C03781">
        <w:pPr>
          <w:pStyle w:val="ML-Impressum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23595163"/>
      <w:docPartObj>
        <w:docPartGallery w:val="Page Numbers (Bottom of Page)"/>
        <w:docPartUnique/>
      </w:docPartObj>
    </w:sdtPr>
    <w:sdtContent>
      <w:p w14:paraId="37828320" w14:textId="77777777" w:rsidR="00CF59F6" w:rsidRPr="008F2AEC" w:rsidRDefault="00CF59F6" w:rsidP="00C03781">
        <w:pPr>
          <w:pStyle w:val="ML-Impressum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0930749"/>
      <w:docPartObj>
        <w:docPartGallery w:val="Page Numbers (Bottom of Page)"/>
        <w:docPartUnique/>
      </w:docPartObj>
    </w:sdtPr>
    <w:sdtContent>
      <w:p w14:paraId="74B9F250" w14:textId="77777777" w:rsidR="00FC3343" w:rsidRPr="008F2AEC" w:rsidRDefault="00FC3343" w:rsidP="00C03781">
        <w:pPr>
          <w:pStyle w:val="ML-Impressum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2320215"/>
      <w:docPartObj>
        <w:docPartGallery w:val="Page Numbers (Bottom of Page)"/>
        <w:docPartUnique/>
      </w:docPartObj>
    </w:sdtPr>
    <w:sdtContent>
      <w:p w14:paraId="1FEF1BC0" w14:textId="77777777" w:rsidR="00BB12AD" w:rsidRPr="008F2AEC" w:rsidRDefault="00BB12AD" w:rsidP="00C03781">
        <w:pPr>
          <w:pStyle w:val="ML-Impressum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1271396"/>
      <w:docPartObj>
        <w:docPartGallery w:val="Page Numbers (Bottom of Page)"/>
        <w:docPartUnique/>
      </w:docPartObj>
    </w:sdtPr>
    <w:sdtContent>
      <w:p w14:paraId="18D4D1E7" w14:textId="77777777" w:rsidR="009D263B" w:rsidRPr="008F2AEC" w:rsidRDefault="009D263B" w:rsidP="00C03781">
        <w:pPr>
          <w:pStyle w:val="ML-Impressum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39389A" w14:textId="77777777" w:rsidR="003941E6" w:rsidRDefault="003941E6" w:rsidP="00C05287">
      <w:pPr>
        <w:spacing w:after="0" w:line="240" w:lineRule="auto"/>
      </w:pPr>
      <w:r>
        <w:separator/>
      </w:r>
    </w:p>
  </w:footnote>
  <w:footnote w:type="continuationSeparator" w:id="0">
    <w:p w14:paraId="721B1CA5" w14:textId="77777777" w:rsidR="003941E6" w:rsidRDefault="003941E6" w:rsidP="00C052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A16DC" w14:textId="77777777" w:rsidR="00C05287" w:rsidRDefault="00767F59" w:rsidP="00D93A3A">
    <w:pPr>
      <w:pStyle w:val="ML-Standard"/>
    </w:pPr>
    <w:r>
      <w:rPr>
        <w:noProof/>
      </w:rPr>
      <w:drawing>
        <wp:anchor distT="0" distB="0" distL="114300" distR="114300" simplePos="0" relativeHeight="251644928" behindDoc="0" locked="0" layoutInCell="1" allowOverlap="1" wp14:anchorId="72331525" wp14:editId="2CBF2215">
          <wp:simplePos x="0" y="0"/>
          <wp:positionH relativeFrom="column">
            <wp:posOffset>752475</wp:posOffset>
          </wp:positionH>
          <wp:positionV relativeFrom="paragraph">
            <wp:posOffset>1102360</wp:posOffset>
          </wp:positionV>
          <wp:extent cx="2409433" cy="2406396"/>
          <wp:effectExtent l="0" t="0" r="0" b="0"/>
          <wp:wrapNone/>
          <wp:docPr id="403574402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9433" cy="240639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E5A1D">
      <w:rPr>
        <w:noProof/>
        <w:lang w:val="en-US" w:eastAsia="en-US"/>
      </w:rPr>
      <mc:AlternateContent>
        <mc:Choice Requires="wps">
          <w:drawing>
            <wp:anchor distT="36576" distB="36576" distL="36575" distR="36575" simplePos="0" relativeHeight="251657216" behindDoc="0" locked="0" layoutInCell="1" allowOverlap="1" wp14:anchorId="3B8B3A00" wp14:editId="673CD895">
              <wp:simplePos x="0" y="0"/>
              <wp:positionH relativeFrom="column">
                <wp:posOffset>2880360</wp:posOffset>
              </wp:positionH>
              <wp:positionV relativeFrom="paragraph">
                <wp:posOffset>3302000</wp:posOffset>
              </wp:positionV>
              <wp:extent cx="0" cy="3204210"/>
              <wp:effectExtent l="0" t="0" r="38100" b="34290"/>
              <wp:wrapNone/>
              <wp:docPr id="6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 flipV="1">
                        <a:off x="0" y="0"/>
                        <a:ext cx="0" cy="3204210"/>
                      </a:xfrm>
                      <a:prstGeom prst="line">
                        <a:avLst/>
                      </a:prstGeom>
                      <a:noFill/>
                      <a:ln w="25400" cap="rnd">
                        <a:solidFill>
                          <a:srgbClr val="FFD32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effectLst>
                              <a:outerShdw dist="35921" dir="2700000" algn="ctr" rotWithShape="0">
                                <a:srgbClr val="CCCCCC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D8134C1" id="Line 2" o:spid="_x0000_s1026" style="position:absolute;flip:x y;z-index:251657216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from="226.8pt,260pt" to="226.8pt,5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" strokecolor="#ffd320" strokeweight="2pt">
              <v:stroke endcap="round"/>
            </v:line>
          </w:pict>
        </mc:Fallback>
      </mc:AlternateContent>
    </w:r>
    <w:r w:rsidR="008E5A1D">
      <w:rPr>
        <w:noProof/>
        <w:lang w:val="en-US" w:eastAsia="en-US"/>
      </w:rPr>
      <mc:AlternateContent>
        <mc:Choice Requires="wps">
          <w:drawing>
            <wp:anchor distT="36576" distB="36576" distL="36575" distR="36575" simplePos="0" relativeHeight="251651072" behindDoc="0" locked="0" layoutInCell="1" allowOverlap="1" wp14:anchorId="244DAA04" wp14:editId="528025C8">
              <wp:simplePos x="0" y="0"/>
              <wp:positionH relativeFrom="column">
                <wp:posOffset>2880360</wp:posOffset>
              </wp:positionH>
              <wp:positionV relativeFrom="paragraph">
                <wp:posOffset>462915</wp:posOffset>
              </wp:positionV>
              <wp:extent cx="0" cy="845820"/>
              <wp:effectExtent l="0" t="0" r="38100" b="30480"/>
              <wp:wrapNone/>
              <wp:docPr id="5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45820"/>
                      </a:xfrm>
                      <a:prstGeom prst="line">
                        <a:avLst/>
                      </a:prstGeom>
                      <a:noFill/>
                      <a:ln w="25400" cap="rnd">
                        <a:solidFill>
                          <a:srgbClr val="FFD32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effectLst>
                              <a:outerShdw dist="35921" dir="2700000" algn="ctr" rotWithShape="0">
                                <a:srgbClr val="CCCCCC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66260DD" id="Line 1" o:spid="_x0000_s1026" style="position:absolute;z-index:251651072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from="226.8pt,36.45pt" to="226.8pt,10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" strokecolor="#ffd320" strokeweight="2pt">
              <v:stroke endcap="round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67462" w14:textId="77777777" w:rsidR="008F2AEC" w:rsidRDefault="008F2AEC" w:rsidP="00756312">
    <w:pPr>
      <w:widowControl w:val="0"/>
      <w:tabs>
        <w:tab w:val="center" w:pos="2126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1DE5A0" w14:textId="77777777" w:rsidR="00DF4F86" w:rsidRDefault="00DF4F86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B091C" w14:textId="77777777" w:rsidR="00DF4F86" w:rsidRDefault="00DF4F86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2F645" w14:textId="77777777" w:rsidR="00DF4F86" w:rsidRDefault="00DF4F86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8EA1C" w14:textId="77777777" w:rsidR="00DF4F86" w:rsidRDefault="00DF4F86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4AEF23" w14:textId="77777777" w:rsidR="009F2823" w:rsidRDefault="009F2823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6AFC1" w14:textId="77777777" w:rsidR="00A61216" w:rsidRDefault="00A61216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7F708" w14:textId="77777777" w:rsidR="005832AD" w:rsidRDefault="005832A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979AB"/>
    <w:multiLevelType w:val="multilevel"/>
    <w:tmpl w:val="807474D4"/>
    <w:lvl w:ilvl="0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color w:val="095EBC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F645F6"/>
    <w:multiLevelType w:val="hybridMultilevel"/>
    <w:tmpl w:val="3DB6BD26"/>
    <w:lvl w:ilvl="0" w:tplc="9CDC544E">
      <w:start w:val="1"/>
      <w:numFmt w:val="decimal"/>
      <w:lvlText w:val="(%1)"/>
      <w:lvlJc w:val="left"/>
      <w:pPr>
        <w:ind w:left="720" w:hanging="360"/>
      </w:pPr>
      <w:rPr>
        <w:rFonts w:ascii="Red Hat Text" w:hAnsi="Red Hat Text" w:hint="default"/>
        <w:color w:val="095EBC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94044E"/>
    <w:multiLevelType w:val="multilevel"/>
    <w:tmpl w:val="BFBC2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9C345B"/>
    <w:multiLevelType w:val="hybridMultilevel"/>
    <w:tmpl w:val="17F21EB8"/>
    <w:lvl w:ilvl="0" w:tplc="724A06CC">
      <w:start w:val="1"/>
      <w:numFmt w:val="decimal"/>
      <w:lvlText w:val="(%1)"/>
      <w:lvlJc w:val="left"/>
      <w:pPr>
        <w:ind w:left="1070" w:hanging="71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8002271">
    <w:abstractNumId w:val="2"/>
  </w:num>
  <w:num w:numId="2" w16cid:durableId="1915434451">
    <w:abstractNumId w:val="0"/>
  </w:num>
  <w:num w:numId="3" w16cid:durableId="521162661">
    <w:abstractNumId w:val="1"/>
  </w:num>
  <w:num w:numId="4" w16cid:durableId="8619358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96D"/>
    <w:rsid w:val="00003335"/>
    <w:rsid w:val="000043F1"/>
    <w:rsid w:val="0000740E"/>
    <w:rsid w:val="00010C3B"/>
    <w:rsid w:val="00034F8C"/>
    <w:rsid w:val="000516D6"/>
    <w:rsid w:val="00054AB4"/>
    <w:rsid w:val="00064145"/>
    <w:rsid w:val="00066147"/>
    <w:rsid w:val="00076F51"/>
    <w:rsid w:val="0009783D"/>
    <w:rsid w:val="000B2603"/>
    <w:rsid w:val="000B2C38"/>
    <w:rsid w:val="000E20D5"/>
    <w:rsid w:val="000E5529"/>
    <w:rsid w:val="000E5DE1"/>
    <w:rsid w:val="00104E9D"/>
    <w:rsid w:val="0010596D"/>
    <w:rsid w:val="00110DEA"/>
    <w:rsid w:val="001348AD"/>
    <w:rsid w:val="00142193"/>
    <w:rsid w:val="00157752"/>
    <w:rsid w:val="001863DC"/>
    <w:rsid w:val="00190ED6"/>
    <w:rsid w:val="001A1D17"/>
    <w:rsid w:val="001A7D6D"/>
    <w:rsid w:val="001B078D"/>
    <w:rsid w:val="001B1D0C"/>
    <w:rsid w:val="001B3803"/>
    <w:rsid w:val="001E4789"/>
    <w:rsid w:val="001F246A"/>
    <w:rsid w:val="00206208"/>
    <w:rsid w:val="0020653A"/>
    <w:rsid w:val="00221345"/>
    <w:rsid w:val="00222B66"/>
    <w:rsid w:val="00225BD9"/>
    <w:rsid w:val="00226A26"/>
    <w:rsid w:val="00246585"/>
    <w:rsid w:val="00247B1B"/>
    <w:rsid w:val="002540D3"/>
    <w:rsid w:val="00285478"/>
    <w:rsid w:val="002A5834"/>
    <w:rsid w:val="002B7C0A"/>
    <w:rsid w:val="002C24B2"/>
    <w:rsid w:val="002D3AE3"/>
    <w:rsid w:val="002D3D0E"/>
    <w:rsid w:val="002E4005"/>
    <w:rsid w:val="002F5F68"/>
    <w:rsid w:val="00303CAC"/>
    <w:rsid w:val="00332563"/>
    <w:rsid w:val="00332CF3"/>
    <w:rsid w:val="003704AE"/>
    <w:rsid w:val="003735E1"/>
    <w:rsid w:val="003825C7"/>
    <w:rsid w:val="0038392A"/>
    <w:rsid w:val="003941E6"/>
    <w:rsid w:val="003B24CC"/>
    <w:rsid w:val="003C08E9"/>
    <w:rsid w:val="003D5172"/>
    <w:rsid w:val="003E5FFC"/>
    <w:rsid w:val="003F6B42"/>
    <w:rsid w:val="0040425D"/>
    <w:rsid w:val="00404D3B"/>
    <w:rsid w:val="0041284B"/>
    <w:rsid w:val="00420308"/>
    <w:rsid w:val="0043629F"/>
    <w:rsid w:val="00455BC1"/>
    <w:rsid w:val="00460187"/>
    <w:rsid w:val="004610F1"/>
    <w:rsid w:val="00480288"/>
    <w:rsid w:val="004868A2"/>
    <w:rsid w:val="00491728"/>
    <w:rsid w:val="004D51C5"/>
    <w:rsid w:val="005211B1"/>
    <w:rsid w:val="005611FE"/>
    <w:rsid w:val="005832AD"/>
    <w:rsid w:val="00591E0E"/>
    <w:rsid w:val="005A3CD3"/>
    <w:rsid w:val="005C1795"/>
    <w:rsid w:val="005D43D1"/>
    <w:rsid w:val="005D78A6"/>
    <w:rsid w:val="005F5784"/>
    <w:rsid w:val="006063FD"/>
    <w:rsid w:val="0062512C"/>
    <w:rsid w:val="00632713"/>
    <w:rsid w:val="00633276"/>
    <w:rsid w:val="00641B9E"/>
    <w:rsid w:val="00645078"/>
    <w:rsid w:val="00646C0C"/>
    <w:rsid w:val="00675B84"/>
    <w:rsid w:val="00696588"/>
    <w:rsid w:val="006A00DD"/>
    <w:rsid w:val="006B015A"/>
    <w:rsid w:val="006B6ED0"/>
    <w:rsid w:val="006C57C7"/>
    <w:rsid w:val="006D1B8A"/>
    <w:rsid w:val="006D4459"/>
    <w:rsid w:val="006D4A78"/>
    <w:rsid w:val="006E5D63"/>
    <w:rsid w:val="006F0321"/>
    <w:rsid w:val="006F3344"/>
    <w:rsid w:val="00701CB6"/>
    <w:rsid w:val="00703471"/>
    <w:rsid w:val="007107FF"/>
    <w:rsid w:val="007247B9"/>
    <w:rsid w:val="007309FD"/>
    <w:rsid w:val="00737B5D"/>
    <w:rsid w:val="007408F4"/>
    <w:rsid w:val="00756312"/>
    <w:rsid w:val="007574C6"/>
    <w:rsid w:val="00767F59"/>
    <w:rsid w:val="007A162C"/>
    <w:rsid w:val="007C0F56"/>
    <w:rsid w:val="007C107B"/>
    <w:rsid w:val="007C700E"/>
    <w:rsid w:val="008135E7"/>
    <w:rsid w:val="00817B50"/>
    <w:rsid w:val="00822FD6"/>
    <w:rsid w:val="008256BA"/>
    <w:rsid w:val="00825916"/>
    <w:rsid w:val="00835FD1"/>
    <w:rsid w:val="00840938"/>
    <w:rsid w:val="008478FF"/>
    <w:rsid w:val="0085300B"/>
    <w:rsid w:val="008675AC"/>
    <w:rsid w:val="00876BC9"/>
    <w:rsid w:val="00881765"/>
    <w:rsid w:val="00881C47"/>
    <w:rsid w:val="008A204F"/>
    <w:rsid w:val="008B0339"/>
    <w:rsid w:val="008B6DCC"/>
    <w:rsid w:val="008D0164"/>
    <w:rsid w:val="008D5A04"/>
    <w:rsid w:val="008D6718"/>
    <w:rsid w:val="008E5A1D"/>
    <w:rsid w:val="008F17A6"/>
    <w:rsid w:val="008F2AEC"/>
    <w:rsid w:val="008F57FB"/>
    <w:rsid w:val="008F66C6"/>
    <w:rsid w:val="009049DD"/>
    <w:rsid w:val="0090534E"/>
    <w:rsid w:val="00934D07"/>
    <w:rsid w:val="00964D48"/>
    <w:rsid w:val="009669C9"/>
    <w:rsid w:val="00977DC5"/>
    <w:rsid w:val="00985494"/>
    <w:rsid w:val="00991F4A"/>
    <w:rsid w:val="009922EA"/>
    <w:rsid w:val="009B3D2A"/>
    <w:rsid w:val="009D263B"/>
    <w:rsid w:val="009D6FCA"/>
    <w:rsid w:val="009E00BF"/>
    <w:rsid w:val="009E4DD2"/>
    <w:rsid w:val="009F0A9D"/>
    <w:rsid w:val="009F2823"/>
    <w:rsid w:val="009F6327"/>
    <w:rsid w:val="00A13E55"/>
    <w:rsid w:val="00A27CF2"/>
    <w:rsid w:val="00A41399"/>
    <w:rsid w:val="00A44EB7"/>
    <w:rsid w:val="00A61216"/>
    <w:rsid w:val="00A66564"/>
    <w:rsid w:val="00A84767"/>
    <w:rsid w:val="00AB224D"/>
    <w:rsid w:val="00AC2D31"/>
    <w:rsid w:val="00AD021D"/>
    <w:rsid w:val="00AE3080"/>
    <w:rsid w:val="00AF501A"/>
    <w:rsid w:val="00AF641B"/>
    <w:rsid w:val="00B17CE3"/>
    <w:rsid w:val="00B24BB1"/>
    <w:rsid w:val="00B25F30"/>
    <w:rsid w:val="00B4389D"/>
    <w:rsid w:val="00B46319"/>
    <w:rsid w:val="00B57219"/>
    <w:rsid w:val="00B60F62"/>
    <w:rsid w:val="00B615E5"/>
    <w:rsid w:val="00B62192"/>
    <w:rsid w:val="00B657E8"/>
    <w:rsid w:val="00B91615"/>
    <w:rsid w:val="00BA5C47"/>
    <w:rsid w:val="00BB12AD"/>
    <w:rsid w:val="00BB673C"/>
    <w:rsid w:val="00BC452E"/>
    <w:rsid w:val="00BE22BA"/>
    <w:rsid w:val="00BE3996"/>
    <w:rsid w:val="00BF2AF2"/>
    <w:rsid w:val="00BF3AC4"/>
    <w:rsid w:val="00C03781"/>
    <w:rsid w:val="00C04471"/>
    <w:rsid w:val="00C05287"/>
    <w:rsid w:val="00C20A3C"/>
    <w:rsid w:val="00C217CC"/>
    <w:rsid w:val="00C263B7"/>
    <w:rsid w:val="00C514B7"/>
    <w:rsid w:val="00CA6B47"/>
    <w:rsid w:val="00CB6455"/>
    <w:rsid w:val="00CC1F68"/>
    <w:rsid w:val="00CC6645"/>
    <w:rsid w:val="00CD333A"/>
    <w:rsid w:val="00CF59F6"/>
    <w:rsid w:val="00D11D92"/>
    <w:rsid w:val="00D301B1"/>
    <w:rsid w:val="00D33177"/>
    <w:rsid w:val="00D35FC4"/>
    <w:rsid w:val="00D40737"/>
    <w:rsid w:val="00D45102"/>
    <w:rsid w:val="00D51B17"/>
    <w:rsid w:val="00D80CF9"/>
    <w:rsid w:val="00D8469D"/>
    <w:rsid w:val="00D93A3A"/>
    <w:rsid w:val="00DB484A"/>
    <w:rsid w:val="00DD2DA2"/>
    <w:rsid w:val="00DD6AE5"/>
    <w:rsid w:val="00DD6D4F"/>
    <w:rsid w:val="00DE14CD"/>
    <w:rsid w:val="00DE6E9B"/>
    <w:rsid w:val="00DF31F5"/>
    <w:rsid w:val="00DF4F86"/>
    <w:rsid w:val="00E045A7"/>
    <w:rsid w:val="00E07350"/>
    <w:rsid w:val="00E101CD"/>
    <w:rsid w:val="00E1172E"/>
    <w:rsid w:val="00E42006"/>
    <w:rsid w:val="00E47B52"/>
    <w:rsid w:val="00E521FD"/>
    <w:rsid w:val="00E62546"/>
    <w:rsid w:val="00E65216"/>
    <w:rsid w:val="00E75C3F"/>
    <w:rsid w:val="00EA0188"/>
    <w:rsid w:val="00EA568E"/>
    <w:rsid w:val="00EB1A6F"/>
    <w:rsid w:val="00EC3335"/>
    <w:rsid w:val="00ED030F"/>
    <w:rsid w:val="00ED5E2D"/>
    <w:rsid w:val="00EE3D62"/>
    <w:rsid w:val="00EF65FE"/>
    <w:rsid w:val="00F03E91"/>
    <w:rsid w:val="00F04B8E"/>
    <w:rsid w:val="00F17990"/>
    <w:rsid w:val="00F215A6"/>
    <w:rsid w:val="00F2648B"/>
    <w:rsid w:val="00F3101E"/>
    <w:rsid w:val="00F34DA5"/>
    <w:rsid w:val="00F448C9"/>
    <w:rsid w:val="00F777C1"/>
    <w:rsid w:val="00F85901"/>
    <w:rsid w:val="00F931A7"/>
    <w:rsid w:val="00FA1EA2"/>
    <w:rsid w:val="00FA62AB"/>
    <w:rsid w:val="00FC3343"/>
    <w:rsid w:val="00FC3C07"/>
    <w:rsid w:val="00FC5654"/>
    <w:rsid w:val="00FD447E"/>
    <w:rsid w:val="00FE1D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4D25F53"/>
  <w15:docId w15:val="{4C39D865-522B-422D-B711-469FEB16B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9D263B"/>
  </w:style>
  <w:style w:type="paragraph" w:styleId="berschrift1">
    <w:name w:val="heading 1"/>
    <w:basedOn w:val="ML-berschrift"/>
    <w:next w:val="Standard"/>
    <w:link w:val="berschrift1Zchn"/>
    <w:uiPriority w:val="9"/>
    <w:rsid w:val="00F85901"/>
    <w:pPr>
      <w:outlineLvl w:val="0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C0528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latzhaltertext">
    <w:name w:val="Placeholder Text"/>
    <w:basedOn w:val="Absatz-Standardschriftart"/>
    <w:uiPriority w:val="99"/>
    <w:semiHidden/>
    <w:rsid w:val="009922EA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922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922EA"/>
    <w:rPr>
      <w:rFonts w:ascii="Tahoma" w:hAnsi="Tahoma" w:cs="Tahoma"/>
      <w:sz w:val="16"/>
      <w:szCs w:val="16"/>
    </w:rPr>
  </w:style>
  <w:style w:type="paragraph" w:customStyle="1" w:styleId="ML-Impressum">
    <w:name w:val="ML-Impressum"/>
    <w:basedOn w:val="ML-Standard"/>
    <w:qFormat/>
    <w:rsid w:val="00480288"/>
    <w:pPr>
      <w:jc w:val="center"/>
    </w:pPr>
  </w:style>
  <w:style w:type="paragraph" w:customStyle="1" w:styleId="ML-Standard">
    <w:name w:val="ML-Standard"/>
    <w:qFormat/>
    <w:rsid w:val="00010C3B"/>
    <w:pPr>
      <w:spacing w:after="120" w:line="240" w:lineRule="auto"/>
      <w:jc w:val="both"/>
    </w:pPr>
    <w:rPr>
      <w:rFonts w:ascii="Arial" w:hAnsi="Arial"/>
      <w:sz w:val="24"/>
    </w:rPr>
  </w:style>
  <w:style w:type="paragraph" w:customStyle="1" w:styleId="ML-Titel">
    <w:name w:val="ML-Titel"/>
    <w:basedOn w:val="ML-Standard"/>
    <w:qFormat/>
    <w:rsid w:val="009E4DD2"/>
    <w:pPr>
      <w:framePr w:hSpace="141" w:wrap="around" w:vAnchor="page" w:hAnchor="margin" w:y="7156"/>
      <w:jc w:val="center"/>
    </w:pPr>
    <w:rPr>
      <w:b/>
      <w:color w:val="095EBC"/>
      <w:sz w:val="40"/>
    </w:rPr>
  </w:style>
  <w:style w:type="paragraph" w:customStyle="1" w:styleId="ML-berschrift">
    <w:name w:val="ML-Überschrift"/>
    <w:basedOn w:val="ML-Standard"/>
    <w:qFormat/>
    <w:rsid w:val="003735E1"/>
    <w:pPr>
      <w:spacing w:before="480" w:after="240"/>
      <w:jc w:val="left"/>
    </w:pPr>
    <w:rPr>
      <w:b/>
      <w:sz w:val="2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F85901"/>
    <w:rPr>
      <w:rFonts w:ascii="Arial" w:hAnsi="Arial"/>
      <w:b/>
      <w:sz w:val="28"/>
    </w:rPr>
  </w:style>
  <w:style w:type="paragraph" w:customStyle="1" w:styleId="Ml-Impressum0">
    <w:name w:val="Ml-Impressum"/>
    <w:basedOn w:val="Standard"/>
    <w:qFormat/>
    <w:rsid w:val="0085300B"/>
    <w:pPr>
      <w:tabs>
        <w:tab w:val="left" w:pos="709"/>
      </w:tabs>
      <w:spacing w:after="0" w:line="240" w:lineRule="auto"/>
      <w:jc w:val="center"/>
    </w:pPr>
    <w:rPr>
      <w:rFonts w:ascii="Arial" w:eastAsia="Times New Roman" w:hAnsi="Arial" w:cs="Times New Roman"/>
      <w:color w:val="000000"/>
      <w:kern w:val="28"/>
      <w:sz w:val="24"/>
      <w:szCs w:val="20"/>
      <w:lang w:eastAsia="de-DE"/>
    </w:rPr>
  </w:style>
  <w:style w:type="paragraph" w:styleId="berarbeitung">
    <w:name w:val="Revision"/>
    <w:hidden/>
    <w:uiPriority w:val="99"/>
    <w:semiHidden/>
    <w:rsid w:val="00034F8C"/>
    <w:pPr>
      <w:spacing w:after="0" w:line="240" w:lineRule="auto"/>
    </w:pPr>
  </w:style>
  <w:style w:type="paragraph" w:styleId="Listenabsatz">
    <w:name w:val="List Paragraph"/>
    <w:basedOn w:val="Standard"/>
    <w:uiPriority w:val="34"/>
    <w:rsid w:val="00DD6AE5"/>
    <w:pPr>
      <w:ind w:left="720"/>
      <w:contextualSpacing/>
    </w:pPr>
  </w:style>
  <w:style w:type="paragraph" w:customStyle="1" w:styleId="Labor-berschrift">
    <w:name w:val="Labor-Überschrift"/>
    <w:basedOn w:val="Standard"/>
    <w:qFormat/>
    <w:rsid w:val="00CD333A"/>
    <w:rPr>
      <w:rFonts w:ascii="Arial" w:hAnsi="Arial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38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9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7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header" Target="header4.xml"/><Relationship Id="rId26" Type="http://schemas.openxmlformats.org/officeDocument/2006/relationships/footer" Target="footer10.xml"/><Relationship Id="rId39" Type="http://schemas.openxmlformats.org/officeDocument/2006/relationships/fontTable" Target="fontTable.xml"/><Relationship Id="rId21" Type="http://schemas.openxmlformats.org/officeDocument/2006/relationships/footer" Target="footer7.xml"/><Relationship Id="rId34" Type="http://schemas.openxmlformats.org/officeDocument/2006/relationships/footer" Target="footer16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20" Type="http://schemas.openxmlformats.org/officeDocument/2006/relationships/header" Target="header5.xml"/><Relationship Id="rId29" Type="http://schemas.openxmlformats.org/officeDocument/2006/relationships/footer" Target="footer12.xm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24" Type="http://schemas.openxmlformats.org/officeDocument/2006/relationships/header" Target="header7.xml"/><Relationship Id="rId32" Type="http://schemas.openxmlformats.org/officeDocument/2006/relationships/footer" Target="footer14.xml"/><Relationship Id="rId37" Type="http://schemas.openxmlformats.org/officeDocument/2006/relationships/footer" Target="footer19.xml"/><Relationship Id="rId40" Type="http://schemas.openxmlformats.org/officeDocument/2006/relationships/glossaryDocument" Target="glossary/document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23" Type="http://schemas.openxmlformats.org/officeDocument/2006/relationships/footer" Target="footer8.xml"/><Relationship Id="rId28" Type="http://schemas.openxmlformats.org/officeDocument/2006/relationships/footer" Target="footer11.xml"/><Relationship Id="rId36" Type="http://schemas.openxmlformats.org/officeDocument/2006/relationships/footer" Target="footer18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31" Type="http://schemas.openxmlformats.org/officeDocument/2006/relationships/footer" Target="footer13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eader" Target="header6.xml"/><Relationship Id="rId27" Type="http://schemas.openxmlformats.org/officeDocument/2006/relationships/header" Target="header8.xml"/><Relationship Id="rId30" Type="http://schemas.openxmlformats.org/officeDocument/2006/relationships/header" Target="header9.xml"/><Relationship Id="rId35" Type="http://schemas.openxmlformats.org/officeDocument/2006/relationships/footer" Target="footer17.xml"/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12" Type="http://schemas.openxmlformats.org/officeDocument/2006/relationships/header" Target="header2.xml"/><Relationship Id="rId17" Type="http://schemas.openxmlformats.org/officeDocument/2006/relationships/footer" Target="footer5.xml"/><Relationship Id="rId25" Type="http://schemas.openxmlformats.org/officeDocument/2006/relationships/footer" Target="footer9.xml"/><Relationship Id="rId33" Type="http://schemas.openxmlformats.org/officeDocument/2006/relationships/footer" Target="footer15.xml"/><Relationship Id="rId38" Type="http://schemas.openxmlformats.org/officeDocument/2006/relationships/footer" Target="footer20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erg\OneDrive\A_Roth3\A_Projekte\AAA_mathematik_labor\000_Vorlagen\vorlage_2026_station_jahr_a_teilx_hilfehef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94745849AF24C68A712064EE1D4859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5C910A0-78F8-4D79-88DD-F889B26E9729}"/>
      </w:docPartPr>
      <w:docPartBody>
        <w:p w:rsidR="005018D9" w:rsidRDefault="005018D9">
          <w:pPr>
            <w:pStyle w:val="494745849AF24C68A712064EE1D4859C"/>
          </w:pPr>
          <w:r w:rsidRPr="000D30D3">
            <w:rPr>
              <w:rStyle w:val="Platzhaltertext"/>
            </w:rPr>
            <w:t>[Titel]</w:t>
          </w:r>
        </w:p>
      </w:docPartBody>
    </w:docPart>
    <w:docPart>
      <w:docPartPr>
        <w:name w:val="60D03CD4E43C4CEB8BCB50D729173D0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84F68EF-C14B-46F6-9E3F-660F692F4706}"/>
      </w:docPartPr>
      <w:docPartBody>
        <w:p w:rsidR="005018D9" w:rsidRDefault="005018D9">
          <w:pPr>
            <w:pStyle w:val="60D03CD4E43C4CEB8BCB50D729173D0D"/>
          </w:pPr>
          <w:r w:rsidRPr="000D30D3">
            <w:rPr>
              <w:rStyle w:val="Platzhaltertext"/>
            </w:rPr>
            <w:t>[Titel]</w:t>
          </w:r>
        </w:p>
      </w:docPartBody>
    </w:docPart>
    <w:docPart>
      <w:docPartPr>
        <w:name w:val="ABAAF5FB72FB418D9F311FEEB67DB47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ABCEBFB-4DAF-4DD0-B428-04F3438A9A07}"/>
      </w:docPartPr>
      <w:docPartBody>
        <w:p w:rsidR="005018D9" w:rsidRDefault="005018D9">
          <w:pPr>
            <w:pStyle w:val="ABAAF5FB72FB418D9F311FEEB67DB47C"/>
          </w:pPr>
          <w:r w:rsidRPr="000D30D3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698BA4E504F4618A8E09B81DD3DA44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FE62E84-C496-4995-A5B3-F34C71945E1D}"/>
      </w:docPartPr>
      <w:docPartBody>
        <w:p w:rsidR="005018D9" w:rsidRDefault="005018D9">
          <w:pPr>
            <w:pStyle w:val="B698BA4E504F4618A8E09B81DD3DA444"/>
          </w:pPr>
          <w:r w:rsidRPr="006B6ED0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D7BDB387E184FD5BB3CBDD6747F30A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AA5BCA9-4ADB-4664-ADE4-4A65F33E44C6}"/>
      </w:docPartPr>
      <w:docPartBody>
        <w:p w:rsidR="005018D9" w:rsidRDefault="005018D9">
          <w:pPr>
            <w:pStyle w:val="AD7BDB387E184FD5BB3CBDD6747F30AE"/>
          </w:pPr>
          <w:r w:rsidRPr="000D30D3">
            <w:rPr>
              <w:rStyle w:val="Platzhaltertext"/>
            </w:rPr>
            <w:t>Wählen Sie ein Element aus.</w:t>
          </w:r>
        </w:p>
      </w:docPartBody>
    </w:docPart>
    <w:docPart>
      <w:docPartPr>
        <w:name w:val="22B8A968D7CC4F1AB6D1BEE4004134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C3BE9C9-D9E5-4E13-BC23-11DB3A5077F3}"/>
      </w:docPartPr>
      <w:docPartBody>
        <w:p w:rsidR="005018D9" w:rsidRDefault="005018D9">
          <w:pPr>
            <w:pStyle w:val="22B8A968D7CC4F1AB6D1BEE400413469"/>
          </w:pPr>
          <w:r>
            <w:rPr>
              <w:rStyle w:val="Platzhaltertext"/>
            </w:rPr>
            <w:t>[Veröffentlichungsdatum]</w:t>
          </w:r>
        </w:p>
      </w:docPartBody>
    </w:docPart>
    <w:docPart>
      <w:docPartPr>
        <w:name w:val="D8985316B1E8423BB911076ECA2E4C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E5CDA6A-6809-4EE4-81F3-D9AB764A4407}"/>
      </w:docPartPr>
      <w:docPartBody>
        <w:p w:rsidR="00BF7E35" w:rsidRDefault="00F124D7" w:rsidP="00F124D7">
          <w:pPr>
            <w:pStyle w:val="D8985316B1E8423BB911076ECA2E4CCF"/>
          </w:pPr>
          <w:r w:rsidRPr="0072109F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CDFE2D9E13445BA8E5B58F97E94CE0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186B9EE-29E5-4645-9F15-E8BBCD079C5D}"/>
      </w:docPartPr>
      <w:docPartBody>
        <w:p w:rsidR="00BF7E35" w:rsidRDefault="00F124D7" w:rsidP="00F124D7">
          <w:pPr>
            <w:pStyle w:val="ECDFE2D9E13445BA8E5B58F97E94CE08"/>
          </w:pPr>
          <w:r w:rsidRPr="0072109F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E543C0EBB654A9C9BC4C13AF38DCF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93160E9-5A29-4BDC-A994-6FDF4FB87C88}"/>
      </w:docPartPr>
      <w:docPartBody>
        <w:p w:rsidR="00BF7E35" w:rsidRDefault="00F124D7" w:rsidP="00F124D7">
          <w:pPr>
            <w:pStyle w:val="1E543C0EBB654A9C9BC4C13AF38DCFD7"/>
          </w:pPr>
          <w:r w:rsidRPr="00B9161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F1BE528C4B646678F0BA586E19B57E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ADA4520-7943-4BA3-B446-15C06804034F}"/>
      </w:docPartPr>
      <w:docPartBody>
        <w:p w:rsidR="00BF7E35" w:rsidRDefault="00F124D7" w:rsidP="00F124D7">
          <w:pPr>
            <w:pStyle w:val="2F1BE528C4B646678F0BA586E19B57E3"/>
          </w:pPr>
          <w:r w:rsidRPr="00B9161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F5159687D57474181C7822DA6AEBEA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FC0D96B-AC3C-4A04-8C0C-F0252513E583}"/>
      </w:docPartPr>
      <w:docPartBody>
        <w:p w:rsidR="00BF7E35" w:rsidRDefault="00F124D7" w:rsidP="00F124D7">
          <w:pPr>
            <w:pStyle w:val="7F5159687D57474181C7822DA6AEBEAE"/>
          </w:pPr>
          <w:r w:rsidRPr="00B9161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6DE6103014041ABB5C11CF8DB0942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CBFE544-01E5-4191-B8CC-636744A3D08C}"/>
      </w:docPartPr>
      <w:docPartBody>
        <w:p w:rsidR="00BF7E35" w:rsidRDefault="00F124D7" w:rsidP="00F124D7">
          <w:pPr>
            <w:pStyle w:val="E6DE6103014041ABB5C11CF8DB0942D7"/>
          </w:pPr>
          <w:r w:rsidRPr="00B9161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0DD0C84D4054F4E9F95EDDA8E8B5AF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F6641DC-F40A-4DEB-BD16-AECE05819A7C}"/>
      </w:docPartPr>
      <w:docPartBody>
        <w:p w:rsidR="00BF7E35" w:rsidRDefault="00F124D7" w:rsidP="00F124D7">
          <w:pPr>
            <w:pStyle w:val="B0DD0C84D4054F4E9F95EDDA8E8B5AFE"/>
          </w:pPr>
          <w:r w:rsidRPr="00B9161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542B5F9FDBE4E65AF154407D4F60CC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417AB6E-295C-45C9-AB19-E8AF9D0DCC97}"/>
      </w:docPartPr>
      <w:docPartBody>
        <w:p w:rsidR="00BF7E35" w:rsidRDefault="00F124D7" w:rsidP="00F124D7">
          <w:pPr>
            <w:pStyle w:val="4542B5F9FDBE4E65AF154407D4F60CC9"/>
          </w:pPr>
          <w:r w:rsidRPr="00B9161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399E32525A743C7B6BF769CB7B8E50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0A60FE4-BF77-4D21-A4B8-98297D681944}"/>
      </w:docPartPr>
      <w:docPartBody>
        <w:p w:rsidR="00D305B8" w:rsidRDefault="004624E2" w:rsidP="004624E2">
          <w:pPr>
            <w:pStyle w:val="A399E32525A743C7B6BF769CB7B8E506"/>
          </w:pPr>
          <w:r w:rsidRPr="00B9161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4C358EF72284D68A153386F2FA3200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AF3D754-3E5B-40CE-8D3E-8E5A11BFDA02}"/>
      </w:docPartPr>
      <w:docPartBody>
        <w:p w:rsidR="00C45B7C" w:rsidRDefault="00680A68" w:rsidP="00680A68">
          <w:pPr>
            <w:pStyle w:val="64C358EF72284D68A153386F2FA32004"/>
          </w:pPr>
          <w:r w:rsidRPr="00B9161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54607BA80457A43884E43C5A85431D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195DE1E-4EBE-9B47-98C8-C59D8AACA678}"/>
      </w:docPartPr>
      <w:docPartBody>
        <w:p w:rsidR="0001312E" w:rsidRDefault="00C45B7C" w:rsidP="00C45B7C">
          <w:pPr>
            <w:pStyle w:val="954607BA80457A43884E43C5A85431D9"/>
          </w:pPr>
          <w:r w:rsidRPr="00B9161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BA30E14919E8643A3F7D1CA31D629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F44312A-0D06-2E49-9439-3764F1B18BAF}"/>
      </w:docPartPr>
      <w:docPartBody>
        <w:p w:rsidR="0001312E" w:rsidRDefault="00C45B7C" w:rsidP="00C45B7C">
          <w:pPr>
            <w:pStyle w:val="EBA30E14919E8643A3F7D1CA31D629E9"/>
          </w:pPr>
          <w:r w:rsidRPr="00B9161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987FA1F715BB44493F0DA640BBCAA4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A874F6-8271-7F44-AF0E-9C9BA643576B}"/>
      </w:docPartPr>
      <w:docPartBody>
        <w:p w:rsidR="0001312E" w:rsidRDefault="00C45B7C" w:rsidP="00C45B7C">
          <w:pPr>
            <w:pStyle w:val="7987FA1F715BB44493F0DA640BBCAA45"/>
          </w:pPr>
          <w:r w:rsidRPr="00B9161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A9EF6A3B800FC458A7BE0086D75764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427C7E4-4B81-D443-B140-45DBA9D6CE56}"/>
      </w:docPartPr>
      <w:docPartBody>
        <w:p w:rsidR="0001312E" w:rsidRDefault="00C45B7C" w:rsidP="00C45B7C">
          <w:pPr>
            <w:pStyle w:val="CA9EF6A3B800FC458A7BE0086D757644"/>
          </w:pPr>
          <w:r w:rsidRPr="00B9161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291EA1AC33DD146AC92E08BE5E3431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12C591D-42F4-2343-8958-A95C983BE942}"/>
      </w:docPartPr>
      <w:docPartBody>
        <w:p w:rsidR="0001312E" w:rsidRDefault="00C45B7C" w:rsidP="00C45B7C">
          <w:pPr>
            <w:pStyle w:val="6291EA1AC33DD146AC92E08BE5E34312"/>
          </w:pPr>
          <w:r w:rsidRPr="00B91615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ed Hat Text"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8D9"/>
    <w:rsid w:val="0001312E"/>
    <w:rsid w:val="00064145"/>
    <w:rsid w:val="0020653A"/>
    <w:rsid w:val="00420308"/>
    <w:rsid w:val="004624E2"/>
    <w:rsid w:val="005018D9"/>
    <w:rsid w:val="00573E2C"/>
    <w:rsid w:val="00610080"/>
    <w:rsid w:val="00680A68"/>
    <w:rsid w:val="0078674E"/>
    <w:rsid w:val="00881765"/>
    <w:rsid w:val="00881C47"/>
    <w:rsid w:val="0094612A"/>
    <w:rsid w:val="009570C4"/>
    <w:rsid w:val="00A85525"/>
    <w:rsid w:val="00B46319"/>
    <w:rsid w:val="00BF7E35"/>
    <w:rsid w:val="00C45B7C"/>
    <w:rsid w:val="00C861A7"/>
    <w:rsid w:val="00D305B8"/>
    <w:rsid w:val="00D8469D"/>
    <w:rsid w:val="00E97603"/>
    <w:rsid w:val="00F124D7"/>
    <w:rsid w:val="00F44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C45B7C"/>
    <w:rPr>
      <w:color w:val="808080"/>
    </w:rPr>
  </w:style>
  <w:style w:type="paragraph" w:customStyle="1" w:styleId="494745849AF24C68A712064EE1D4859C">
    <w:name w:val="494745849AF24C68A712064EE1D4859C"/>
  </w:style>
  <w:style w:type="paragraph" w:customStyle="1" w:styleId="D8985316B1E8423BB911076ECA2E4CCF">
    <w:name w:val="D8985316B1E8423BB911076ECA2E4CCF"/>
    <w:rsid w:val="00F124D7"/>
  </w:style>
  <w:style w:type="paragraph" w:customStyle="1" w:styleId="60D03CD4E43C4CEB8BCB50D729173D0D">
    <w:name w:val="60D03CD4E43C4CEB8BCB50D729173D0D"/>
  </w:style>
  <w:style w:type="paragraph" w:customStyle="1" w:styleId="ABAAF5FB72FB418D9F311FEEB67DB47C">
    <w:name w:val="ABAAF5FB72FB418D9F311FEEB67DB47C"/>
  </w:style>
  <w:style w:type="paragraph" w:customStyle="1" w:styleId="B698BA4E504F4618A8E09B81DD3DA444">
    <w:name w:val="B698BA4E504F4618A8E09B81DD3DA444"/>
  </w:style>
  <w:style w:type="paragraph" w:customStyle="1" w:styleId="AD7BDB387E184FD5BB3CBDD6747F30AE">
    <w:name w:val="AD7BDB387E184FD5BB3CBDD6747F30AE"/>
  </w:style>
  <w:style w:type="paragraph" w:customStyle="1" w:styleId="22B8A968D7CC4F1AB6D1BEE400413469">
    <w:name w:val="22B8A968D7CC4F1AB6D1BEE400413469"/>
  </w:style>
  <w:style w:type="paragraph" w:customStyle="1" w:styleId="ECDFE2D9E13445BA8E5B58F97E94CE08">
    <w:name w:val="ECDFE2D9E13445BA8E5B58F97E94CE08"/>
    <w:rsid w:val="00F124D7"/>
  </w:style>
  <w:style w:type="paragraph" w:customStyle="1" w:styleId="1E543C0EBB654A9C9BC4C13AF38DCFD7">
    <w:name w:val="1E543C0EBB654A9C9BC4C13AF38DCFD7"/>
    <w:rsid w:val="00F124D7"/>
  </w:style>
  <w:style w:type="paragraph" w:customStyle="1" w:styleId="2F1BE528C4B646678F0BA586E19B57E3">
    <w:name w:val="2F1BE528C4B646678F0BA586E19B57E3"/>
    <w:rsid w:val="00F124D7"/>
  </w:style>
  <w:style w:type="paragraph" w:customStyle="1" w:styleId="7F5159687D57474181C7822DA6AEBEAE">
    <w:name w:val="7F5159687D57474181C7822DA6AEBEAE"/>
    <w:rsid w:val="00F124D7"/>
  </w:style>
  <w:style w:type="paragraph" w:customStyle="1" w:styleId="E6DE6103014041ABB5C11CF8DB0942D7">
    <w:name w:val="E6DE6103014041ABB5C11CF8DB0942D7"/>
    <w:rsid w:val="00F124D7"/>
  </w:style>
  <w:style w:type="paragraph" w:customStyle="1" w:styleId="B0DD0C84D4054F4E9F95EDDA8E8B5AFE">
    <w:name w:val="B0DD0C84D4054F4E9F95EDDA8E8B5AFE"/>
    <w:rsid w:val="00F124D7"/>
  </w:style>
  <w:style w:type="paragraph" w:customStyle="1" w:styleId="4542B5F9FDBE4E65AF154407D4F60CC9">
    <w:name w:val="4542B5F9FDBE4E65AF154407D4F60CC9"/>
    <w:rsid w:val="00F124D7"/>
  </w:style>
  <w:style w:type="paragraph" w:customStyle="1" w:styleId="A399E32525A743C7B6BF769CB7B8E506">
    <w:name w:val="A399E32525A743C7B6BF769CB7B8E506"/>
    <w:rsid w:val="004624E2"/>
  </w:style>
  <w:style w:type="paragraph" w:customStyle="1" w:styleId="64C358EF72284D68A153386F2FA32004">
    <w:name w:val="64C358EF72284D68A153386F2FA32004"/>
    <w:rsid w:val="00680A68"/>
  </w:style>
  <w:style w:type="paragraph" w:customStyle="1" w:styleId="954607BA80457A43884E43C5A85431D9">
    <w:name w:val="954607BA80457A43884E43C5A85431D9"/>
    <w:rsid w:val="00C45B7C"/>
  </w:style>
  <w:style w:type="paragraph" w:customStyle="1" w:styleId="EBA30E14919E8643A3F7D1CA31D629E9">
    <w:name w:val="EBA30E14919E8643A3F7D1CA31D629E9"/>
    <w:rsid w:val="00C45B7C"/>
  </w:style>
  <w:style w:type="paragraph" w:customStyle="1" w:styleId="7987FA1F715BB44493F0DA640BBCAA45">
    <w:name w:val="7987FA1F715BB44493F0DA640BBCAA45"/>
    <w:rsid w:val="00C45B7C"/>
  </w:style>
  <w:style w:type="paragraph" w:customStyle="1" w:styleId="CA9EF6A3B800FC458A7BE0086D757644">
    <w:name w:val="CA9EF6A3B800FC458A7BE0086D757644"/>
    <w:rsid w:val="00C45B7C"/>
  </w:style>
  <w:style w:type="paragraph" w:customStyle="1" w:styleId="6291EA1AC33DD146AC92E08BE5E34312">
    <w:name w:val="6291EA1AC33DD146AC92E08BE5E34312"/>
    <w:rsid w:val="00C45B7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2026-04-20T00:00:00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8408750-E705-4C4C-B996-C501BDB804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vorlage_2026_station_jahr_a_teilx_hilfeheft.dotx</Template>
  <TotalTime>0</TotalTime>
  <Pages>36</Pages>
  <Words>461</Words>
  <Characters>2575</Characters>
  <Application>Microsoft Office Word</Application>
  <DocSecurity>0</DocSecurity>
  <Lines>157</Lines>
  <Paragraphs>66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Gleichdicks</dc:title>
  <dc:creator>Jürgen Roth</dc:creator>
  <cp:lastModifiedBy>Jürgen Roth</cp:lastModifiedBy>
  <cp:revision>13</cp:revision>
  <dcterms:created xsi:type="dcterms:W3CDTF">2026-02-13T16:13:00Z</dcterms:created>
  <dcterms:modified xsi:type="dcterms:W3CDTF">2026-02-13T16:46:00Z</dcterms:modified>
  <cp:category>X</cp:category>
</cp:coreProperties>
</file>