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5A12E" w14:textId="77777777" w:rsidR="009121BE" w:rsidRDefault="009121BE" w:rsidP="009121BE"/>
    <w:p w14:paraId="2B4515CA" w14:textId="77777777" w:rsidR="009121BE" w:rsidRDefault="009121BE" w:rsidP="009121BE"/>
    <w:p w14:paraId="1461A314" w14:textId="77777777" w:rsidR="009121BE" w:rsidRDefault="009121BE" w:rsidP="009121BE"/>
    <w:p w14:paraId="00B9EEB1" w14:textId="77777777" w:rsidR="009121BE" w:rsidRDefault="009121BE" w:rsidP="009121BE"/>
    <w:p w14:paraId="7806A728" w14:textId="77777777" w:rsidR="009121BE" w:rsidRDefault="009121BE" w:rsidP="009121BE"/>
    <w:p w14:paraId="3247A5D7" w14:textId="77777777" w:rsidR="009121BE" w:rsidRDefault="009121BE" w:rsidP="009121BE"/>
    <w:p w14:paraId="01B1F550" w14:textId="77777777" w:rsidR="009121BE" w:rsidRDefault="009121BE" w:rsidP="009121BE"/>
    <w:p w14:paraId="231CA720" w14:textId="77777777" w:rsidR="009121BE" w:rsidRDefault="009121BE" w:rsidP="009121BE"/>
    <w:p w14:paraId="1D443EC9" w14:textId="77777777" w:rsidR="009121BE" w:rsidRDefault="009121BE" w:rsidP="009121BE"/>
    <w:p w14:paraId="5E296C6D" w14:textId="77777777" w:rsidR="009121BE" w:rsidRDefault="009121BE" w:rsidP="009121BE"/>
    <w:p w14:paraId="76316F68" w14:textId="77777777" w:rsidR="009121BE" w:rsidRDefault="009121BE" w:rsidP="009121BE"/>
    <w:p w14:paraId="618BD281" w14:textId="77777777" w:rsidR="009121BE" w:rsidRDefault="009121BE" w:rsidP="009121BE"/>
    <w:p w14:paraId="4C178417" w14:textId="77777777" w:rsidR="009121BE" w:rsidRDefault="009121BE" w:rsidP="009121BE"/>
    <w:p w14:paraId="3D334F68" w14:textId="77777777" w:rsidR="009121BE" w:rsidRDefault="009121BE" w:rsidP="009121BE"/>
    <w:p w14:paraId="747A1594" w14:textId="77777777" w:rsidR="009121BE" w:rsidRDefault="009121BE" w:rsidP="009121BE"/>
    <w:p w14:paraId="0A9AD5F1" w14:textId="77777777" w:rsidR="009121BE" w:rsidRDefault="009121BE" w:rsidP="009121BE"/>
    <w:p w14:paraId="710E25BC" w14:textId="77777777" w:rsidR="009121BE" w:rsidRDefault="009121BE" w:rsidP="009121BE"/>
    <w:p w14:paraId="46CA9D6D" w14:textId="77777777" w:rsidR="009121BE" w:rsidRDefault="009121BE" w:rsidP="009121BE"/>
    <w:p w14:paraId="66062973" w14:textId="77777777" w:rsidR="009121BE" w:rsidRDefault="009121BE" w:rsidP="009121BE"/>
    <w:p w14:paraId="15710C3A" w14:textId="77777777" w:rsidR="009121BE" w:rsidRDefault="009121BE" w:rsidP="009121BE"/>
    <w:p w14:paraId="2CEED2AE" w14:textId="77777777" w:rsidR="009121BE" w:rsidRDefault="009121BE" w:rsidP="009121BE"/>
    <w:p w14:paraId="61152D3C" w14:textId="77777777" w:rsidR="009121BE" w:rsidRDefault="009121BE" w:rsidP="009121BE"/>
    <w:p w14:paraId="04753057" w14:textId="77777777" w:rsidR="009121BE" w:rsidRDefault="009121BE" w:rsidP="009121BE"/>
    <w:p w14:paraId="1ECC2F68" w14:textId="77777777" w:rsidR="009121BE" w:rsidRDefault="002B25EE" w:rsidP="009121BE"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CC1512" wp14:editId="78514B93">
                <wp:simplePos x="0" y="0"/>
                <wp:positionH relativeFrom="margin">
                  <wp:posOffset>4798060</wp:posOffset>
                </wp:positionH>
                <wp:positionV relativeFrom="paragraph">
                  <wp:posOffset>43815</wp:posOffset>
                </wp:positionV>
                <wp:extent cx="1045845" cy="942975"/>
                <wp:effectExtent l="11430" t="6985" r="9525" b="12065"/>
                <wp:wrapNone/>
                <wp:docPr id="5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584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034A8" id="Rectangle 3" o:spid="_x0000_s1026" style="position:absolute;margin-left:377.8pt;margin-top:3.45pt;width:82.35pt;height:74.2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" strokeweight=".5pt">
                <w10:wrap anchorx="margin"/>
              </v:rect>
            </w:pict>
          </mc:Fallback>
        </mc:AlternateContent>
      </w:r>
    </w:p>
    <w:p w14:paraId="1A436C4B" w14:textId="77777777" w:rsidR="009121BE" w:rsidRDefault="009121BE" w:rsidP="009121BE"/>
    <w:p w14:paraId="279E45F9" w14:textId="77777777" w:rsidR="009121BE" w:rsidRDefault="009121BE" w:rsidP="009121BE"/>
    <w:p w14:paraId="7DEF3B4B" w14:textId="77777777" w:rsidR="009121BE" w:rsidRDefault="009121BE" w:rsidP="009121BE"/>
    <w:p w14:paraId="5DC2A448" w14:textId="77777777" w:rsidR="00D93A68" w:rsidRDefault="00D93A68" w:rsidP="00D93A68"/>
    <w:p w14:paraId="0F2537B3" w14:textId="77777777" w:rsidR="00D93A68" w:rsidRDefault="00D93A68" w:rsidP="00D93A68"/>
    <w:p w14:paraId="21D683D4" w14:textId="77777777" w:rsidR="009121BE" w:rsidRDefault="002B25EE" w:rsidP="009121BE"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1CD36CB" wp14:editId="18BBF545">
                <wp:simplePos x="0" y="0"/>
                <wp:positionH relativeFrom="column">
                  <wp:posOffset>4803775</wp:posOffset>
                </wp:positionH>
                <wp:positionV relativeFrom="paragraph">
                  <wp:posOffset>55245</wp:posOffset>
                </wp:positionV>
                <wp:extent cx="1045845" cy="335280"/>
                <wp:effectExtent l="0" t="0" r="3810" b="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A90AF" w14:textId="77777777" w:rsidR="008D4172" w:rsidRPr="00C94829" w:rsidRDefault="008D4172" w:rsidP="00D93A6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Schule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CD36C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78.25pt;margin-top:4.35pt;width:82.35pt;height:26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" filled="f" stroked="f">
                <v:textbox>
                  <w:txbxContent>
                    <w:p w14:paraId="1A7A90AF" w14:textId="77777777" w:rsidR="008D4172" w:rsidRPr="00C94829" w:rsidRDefault="008D4172" w:rsidP="00D93A68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Schule</w:t>
                      </w:r>
                    </w:p>
                  </w:txbxContent>
                </v:textbox>
              </v:shape>
            </w:pict>
          </mc:Fallback>
        </mc:AlternateContent>
      </w:r>
    </w:p>
    <w:p w14:paraId="3D8C1F87" w14:textId="77777777" w:rsidR="009121BE" w:rsidRDefault="009121BE" w:rsidP="009121BE"/>
    <w:p w14:paraId="43A24AC5" w14:textId="77777777" w:rsidR="009121BE" w:rsidRDefault="009121BE" w:rsidP="009121BE"/>
    <w:p w14:paraId="441B4168" w14:textId="77777777" w:rsidR="009121BE" w:rsidRDefault="002B25EE" w:rsidP="009121BE"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DBD24A4" wp14:editId="5C3399D8">
                <wp:simplePos x="0" y="0"/>
                <wp:positionH relativeFrom="column">
                  <wp:posOffset>4803775</wp:posOffset>
                </wp:positionH>
                <wp:positionV relativeFrom="paragraph">
                  <wp:posOffset>3175</wp:posOffset>
                </wp:positionV>
                <wp:extent cx="1045845" cy="942975"/>
                <wp:effectExtent l="7620" t="13335" r="13335" b="5715"/>
                <wp:wrapNone/>
                <wp:docPr id="5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584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EA6AE" id="Rectangle 2" o:spid="_x0000_s1026" style="position:absolute;margin-left:378.25pt;margin-top:.25pt;width:82.35pt;height:74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" strokeweight=".5pt"/>
            </w:pict>
          </mc:Fallback>
        </mc:AlternateContent>
      </w:r>
    </w:p>
    <w:p w14:paraId="64A90474" w14:textId="77777777" w:rsidR="009121BE" w:rsidRDefault="009121BE" w:rsidP="009121BE"/>
    <w:p w14:paraId="431CAF88" w14:textId="77777777" w:rsidR="009121BE" w:rsidRDefault="009121BE" w:rsidP="00917009">
      <w:pPr>
        <w:tabs>
          <w:tab w:val="left" w:pos="3396"/>
        </w:tabs>
      </w:pPr>
    </w:p>
    <w:p w14:paraId="3E86C2A2" w14:textId="77777777" w:rsidR="009121BE" w:rsidRDefault="009121BE" w:rsidP="009121BE"/>
    <w:p w14:paraId="52E58C9A" w14:textId="77777777" w:rsidR="009121BE" w:rsidRDefault="009121BE" w:rsidP="009121BE"/>
    <w:p w14:paraId="4B4FE249" w14:textId="77777777" w:rsidR="009121BE" w:rsidRDefault="009121BE" w:rsidP="009121BE"/>
    <w:p w14:paraId="52A8EB67" w14:textId="77777777" w:rsidR="009121BE" w:rsidRDefault="002B25EE" w:rsidP="009121BE"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2A1CD75" wp14:editId="5453E11D">
                <wp:simplePos x="0" y="0"/>
                <wp:positionH relativeFrom="column">
                  <wp:posOffset>4803775</wp:posOffset>
                </wp:positionH>
                <wp:positionV relativeFrom="paragraph">
                  <wp:posOffset>24765</wp:posOffset>
                </wp:positionV>
                <wp:extent cx="1045845" cy="285750"/>
                <wp:effectExtent l="0" t="0" r="3810" b="3175"/>
                <wp:wrapNone/>
                <wp:docPr id="5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D2C9E" w14:textId="77777777" w:rsidR="008D4172" w:rsidRPr="00C94829" w:rsidRDefault="008D4172" w:rsidP="00D93A6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Klasse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1CD75" id="Text Box 4" o:spid="_x0000_s1027" type="#_x0000_t202" style="position:absolute;margin-left:378.25pt;margin-top:1.95pt;width:82.35pt;height:22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" filled="f" stroked="f">
                <v:textbox>
                  <w:txbxContent>
                    <w:p w14:paraId="75FD2C9E" w14:textId="77777777" w:rsidR="008D4172" w:rsidRPr="00C94829" w:rsidRDefault="008D4172" w:rsidP="00D93A68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Klasse</w:t>
                      </w:r>
                    </w:p>
                  </w:txbxContent>
                </v:textbox>
              </v:shape>
            </w:pict>
          </mc:Fallback>
        </mc:AlternateContent>
      </w:r>
    </w:p>
    <w:p w14:paraId="355BA2F0" w14:textId="77777777" w:rsidR="009121BE" w:rsidRDefault="009121BE" w:rsidP="009121BE"/>
    <w:tbl>
      <w:tblPr>
        <w:tblStyle w:val="Tabellenraster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4"/>
        <w:gridCol w:w="2580"/>
      </w:tblGrid>
      <w:tr w:rsidR="009121BE" w14:paraId="7E969013" w14:textId="77777777" w:rsidTr="00B8740D">
        <w:tc>
          <w:tcPr>
            <w:tcW w:w="6884" w:type="dxa"/>
          </w:tcPr>
          <w:p w14:paraId="1786A6D5" w14:textId="77777777" w:rsidR="009121BE" w:rsidRPr="0083234C" w:rsidRDefault="009121BE" w:rsidP="002F3E1C">
            <w:pPr>
              <w:pStyle w:val="Labor-Titelseite"/>
            </w:pPr>
            <w:r w:rsidRPr="0083234C">
              <w:t>Station</w:t>
            </w:r>
          </w:p>
          <w:p w14:paraId="23BB0476" w14:textId="77777777" w:rsidR="009121BE" w:rsidRDefault="009121BE" w:rsidP="002F3E1C">
            <w:pPr>
              <w:pStyle w:val="Labor-Titelseite"/>
              <w:rPr>
                <w:rFonts w:cs="Arial"/>
                <w:szCs w:val="56"/>
              </w:rPr>
            </w:pPr>
            <w:r w:rsidRPr="00846469">
              <w:rPr>
                <w:rFonts w:cs="Arial"/>
                <w:szCs w:val="56"/>
              </w:rPr>
              <w:t>„</w:t>
            </w:r>
            <w:sdt>
              <w:sdtPr>
                <w:rPr>
                  <w:rStyle w:val="Labor-FormatvorlageTitelseite"/>
                </w:rPr>
                <w:alias w:val="Name der Station"/>
                <w:tag w:val="Name der Station"/>
                <w:id w:val="3925546"/>
                <w:placeholder>
                  <w:docPart w:val="EB65DAA89FC44E6CAB655052F1555043"/>
                </w:placeholder>
              </w:sdtPr>
              <w:sdtEndPr>
                <w:rPr>
                  <w:rStyle w:val="Absatz-Standardschriftart"/>
                  <w:rFonts w:cs="Arial"/>
                  <w:szCs w:val="56"/>
                </w:rPr>
              </w:sdtEndPr>
              <w:sdtContent>
                <w:sdt>
                  <w:sdtPr>
                    <w:rPr>
                      <w:rStyle w:val="Labor-FormatvorlageTitelseite"/>
                    </w:rPr>
                    <w:alias w:val="Name der Station"/>
                    <w:tag w:val="Name der Station"/>
                    <w:id w:val="5162396"/>
                    <w:placeholder>
                      <w:docPart w:val="A9AD70840CED4C5BBA737B38E8BA8FC7"/>
                    </w:placeholder>
                  </w:sdtPr>
                  <w:sdtEndPr>
                    <w:rPr>
                      <w:rStyle w:val="Absatz-Standardschriftart"/>
                      <w:rFonts w:cs="Arial"/>
                      <w:szCs w:val="56"/>
                    </w:rPr>
                  </w:sdtEndPr>
                  <w:sdtContent>
                    <w:r w:rsidR="00D93A68">
                      <w:rPr>
                        <w:rStyle w:val="Labor-FormatvorlageTitelseite"/>
                      </w:rPr>
                      <w:t>Mathematik und Kunst</w:t>
                    </w:r>
                  </w:sdtContent>
                </w:sdt>
              </w:sdtContent>
            </w:sdt>
            <w:r w:rsidRPr="00846469">
              <w:rPr>
                <w:rFonts w:cs="Arial"/>
                <w:szCs w:val="56"/>
              </w:rPr>
              <w:t>“</w:t>
            </w:r>
          </w:p>
          <w:p w14:paraId="58A6D67E" w14:textId="77777777" w:rsidR="00861E78" w:rsidRDefault="00861E78" w:rsidP="002F3E1C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Teil </w:t>
            </w:r>
            <w:r w:rsidR="00D93A68">
              <w:rPr>
                <w:rFonts w:cs="Arial"/>
                <w:szCs w:val="56"/>
              </w:rPr>
              <w:t>1</w:t>
            </w:r>
          </w:p>
          <w:p w14:paraId="137F7F63" w14:textId="77777777" w:rsidR="009121BE" w:rsidRPr="002B7AA1" w:rsidRDefault="009121BE" w:rsidP="002F3E1C">
            <w:pPr>
              <w:pStyle w:val="Labor-Titelseite"/>
              <w:rPr>
                <w:rFonts w:cs="Arial"/>
                <w:sz w:val="44"/>
                <w:szCs w:val="56"/>
              </w:rPr>
            </w:pPr>
          </w:p>
          <w:p w14:paraId="1D46A3C0" w14:textId="77777777" w:rsidR="009121BE" w:rsidRDefault="002B7AA1" w:rsidP="002F3E1C">
            <w:pPr>
              <w:pStyle w:val="Labor-Titelseite"/>
            </w:pPr>
            <w:r>
              <w:t>Arbeitsheft</w:t>
            </w:r>
          </w:p>
          <w:p w14:paraId="3A04CBBA" w14:textId="77777777" w:rsidR="009121BE" w:rsidRPr="003769C0" w:rsidRDefault="009121BE" w:rsidP="003769C0">
            <w:pPr>
              <w:rPr>
                <w:sz w:val="44"/>
                <w:szCs w:val="44"/>
              </w:rPr>
            </w:pPr>
          </w:p>
        </w:tc>
        <w:tc>
          <w:tcPr>
            <w:tcW w:w="2580" w:type="dxa"/>
          </w:tcPr>
          <w:p w14:paraId="65086347" w14:textId="77777777" w:rsidR="002B7AA1" w:rsidRDefault="002B7AA1" w:rsidP="002F3E1C"/>
          <w:tbl>
            <w:tblPr>
              <w:tblStyle w:val="Tabellenraster"/>
              <w:tblpPr w:leftFromText="141" w:rightFromText="141" w:vertAnchor="text" w:horzAnchor="margin" w:tblpXSpec="right" w:tblpY="-59"/>
              <w:tblOverlap w:val="never"/>
              <w:tblW w:w="1670" w:type="dxa"/>
              <w:tblLook w:val="04A0" w:firstRow="1" w:lastRow="0" w:firstColumn="1" w:lastColumn="0" w:noHBand="0" w:noVBand="1"/>
            </w:tblPr>
            <w:tblGrid>
              <w:gridCol w:w="1670"/>
            </w:tblGrid>
            <w:tr w:rsidR="002B7AA1" w14:paraId="5426F726" w14:textId="77777777" w:rsidTr="002B7AA1">
              <w:tc>
                <w:tcPr>
                  <w:tcW w:w="1670" w:type="dxa"/>
                  <w:tcBorders>
                    <w:bottom w:val="single" w:sz="4" w:space="0" w:color="auto"/>
                  </w:tcBorders>
                </w:tcPr>
                <w:p w14:paraId="0DD58A4A" w14:textId="77777777" w:rsidR="002B7AA1" w:rsidRPr="000C0659" w:rsidRDefault="002B7AA1" w:rsidP="00EB2402">
                  <w:pPr>
                    <w:jc w:val="center"/>
                    <w:rPr>
                      <w:sz w:val="128"/>
                      <w:szCs w:val="128"/>
                    </w:rPr>
                  </w:pPr>
                </w:p>
              </w:tc>
            </w:tr>
            <w:tr w:rsidR="002B7AA1" w14:paraId="51239D5D" w14:textId="77777777" w:rsidTr="002B7AA1">
              <w:tc>
                <w:tcPr>
                  <w:tcW w:w="1670" w:type="dxa"/>
                  <w:tcBorders>
                    <w:left w:val="nil"/>
                    <w:bottom w:val="nil"/>
                    <w:right w:val="nil"/>
                  </w:tcBorders>
                </w:tcPr>
                <w:p w14:paraId="75E44478" w14:textId="77777777" w:rsidR="002B7AA1" w:rsidRPr="000C0659" w:rsidRDefault="002B7AA1" w:rsidP="00EB2402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C0659">
                    <w:rPr>
                      <w:rFonts w:ascii="Arial" w:hAnsi="Arial" w:cs="Arial"/>
                      <w:sz w:val="24"/>
                      <w:szCs w:val="24"/>
                    </w:rPr>
                    <w:t>Tischnummer</w:t>
                  </w:r>
                </w:p>
              </w:tc>
            </w:tr>
          </w:tbl>
          <w:p w14:paraId="5E58D6AB" w14:textId="77777777" w:rsidR="002B7AA1" w:rsidRPr="002B7AA1" w:rsidRDefault="002B7AA1" w:rsidP="002B7AA1"/>
          <w:p w14:paraId="11304ED1" w14:textId="77777777" w:rsidR="002B7AA1" w:rsidRPr="002B7AA1" w:rsidRDefault="002B7AA1" w:rsidP="002B7AA1"/>
          <w:p w14:paraId="054C6299" w14:textId="77777777" w:rsidR="002B7AA1" w:rsidRPr="002B7AA1" w:rsidRDefault="002B7AA1" w:rsidP="002B7AA1"/>
          <w:p w14:paraId="5E6F43AC" w14:textId="77777777" w:rsidR="002B7AA1" w:rsidRDefault="002B7AA1" w:rsidP="002B7AA1"/>
          <w:p w14:paraId="6D84113F" w14:textId="77777777" w:rsidR="009121BE" w:rsidRPr="002B7AA1" w:rsidRDefault="009121BE" w:rsidP="002B7AA1">
            <w:pPr>
              <w:jc w:val="center"/>
            </w:pPr>
          </w:p>
        </w:tc>
      </w:tr>
    </w:tbl>
    <w:tbl>
      <w:tblPr>
        <w:tblStyle w:val="Tabellenraster1"/>
        <w:tblW w:w="0" w:type="auto"/>
        <w:tblInd w:w="113" w:type="dxa"/>
        <w:tblLook w:val="04A0" w:firstRow="1" w:lastRow="0" w:firstColumn="1" w:lastColumn="0" w:noHBand="0" w:noVBand="1"/>
      </w:tblPr>
      <w:tblGrid>
        <w:gridCol w:w="834"/>
        <w:gridCol w:w="833"/>
        <w:gridCol w:w="833"/>
        <w:gridCol w:w="832"/>
        <w:gridCol w:w="832"/>
        <w:gridCol w:w="831"/>
        <w:gridCol w:w="832"/>
        <w:gridCol w:w="831"/>
      </w:tblGrid>
      <w:tr w:rsidR="003D1579" w14:paraId="089BF84A" w14:textId="77777777" w:rsidTr="003D1579">
        <w:tc>
          <w:tcPr>
            <w:tcW w:w="834" w:type="dxa"/>
            <w:tcBorders>
              <w:bottom w:val="single" w:sz="4" w:space="0" w:color="auto"/>
            </w:tcBorders>
          </w:tcPr>
          <w:p w14:paraId="71222235" w14:textId="77777777" w:rsidR="003D1579" w:rsidRPr="0056169A" w:rsidRDefault="003D1579" w:rsidP="009D3255">
            <w:pPr>
              <w:pStyle w:val="Labor-Titelseite"/>
              <w:rPr>
                <w:sz w:val="64"/>
                <w:szCs w:val="64"/>
              </w:rPr>
            </w:pPr>
          </w:p>
        </w:tc>
        <w:tc>
          <w:tcPr>
            <w:tcW w:w="833" w:type="dxa"/>
            <w:tcBorders>
              <w:bottom w:val="single" w:sz="4" w:space="0" w:color="auto"/>
            </w:tcBorders>
          </w:tcPr>
          <w:p w14:paraId="45874E74" w14:textId="77777777" w:rsidR="003D1579" w:rsidRDefault="003D1579" w:rsidP="009D3255">
            <w:pPr>
              <w:pStyle w:val="Labor-Titelseite"/>
            </w:pPr>
          </w:p>
        </w:tc>
        <w:tc>
          <w:tcPr>
            <w:tcW w:w="833" w:type="dxa"/>
            <w:tcBorders>
              <w:bottom w:val="single" w:sz="4" w:space="0" w:color="auto"/>
            </w:tcBorders>
          </w:tcPr>
          <w:p w14:paraId="72D99413" w14:textId="77777777" w:rsidR="003D1579" w:rsidRDefault="003D1579" w:rsidP="009D3255">
            <w:pPr>
              <w:pStyle w:val="Labor-Titelseite"/>
            </w:pPr>
          </w:p>
        </w:tc>
        <w:tc>
          <w:tcPr>
            <w:tcW w:w="832" w:type="dxa"/>
            <w:tcBorders>
              <w:bottom w:val="single" w:sz="4" w:space="0" w:color="auto"/>
            </w:tcBorders>
          </w:tcPr>
          <w:p w14:paraId="2012983D" w14:textId="77777777" w:rsidR="003D1579" w:rsidRDefault="003D1579" w:rsidP="009D3255">
            <w:pPr>
              <w:pStyle w:val="Labor-Titelseite"/>
            </w:pPr>
          </w:p>
        </w:tc>
        <w:tc>
          <w:tcPr>
            <w:tcW w:w="832" w:type="dxa"/>
            <w:tcBorders>
              <w:bottom w:val="single" w:sz="4" w:space="0" w:color="auto"/>
            </w:tcBorders>
          </w:tcPr>
          <w:p w14:paraId="04670F0A" w14:textId="77777777" w:rsidR="003D1579" w:rsidRDefault="003D1579" w:rsidP="009D3255">
            <w:pPr>
              <w:pStyle w:val="Labor-Titelseite"/>
            </w:pP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14:paraId="00B8B2ED" w14:textId="77777777" w:rsidR="003D1579" w:rsidRDefault="003D1579" w:rsidP="009D3255">
            <w:pPr>
              <w:pStyle w:val="Labor-Titelseite"/>
            </w:pPr>
          </w:p>
        </w:tc>
        <w:tc>
          <w:tcPr>
            <w:tcW w:w="832" w:type="dxa"/>
            <w:tcBorders>
              <w:bottom w:val="single" w:sz="4" w:space="0" w:color="auto"/>
            </w:tcBorders>
          </w:tcPr>
          <w:p w14:paraId="48B4DBBB" w14:textId="77777777" w:rsidR="003D1579" w:rsidRDefault="003D1579" w:rsidP="009D3255">
            <w:pPr>
              <w:pStyle w:val="Labor-Titelseite"/>
            </w:pP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14:paraId="5D5E6029" w14:textId="77777777" w:rsidR="003D1579" w:rsidRDefault="003D1579" w:rsidP="009D3255">
            <w:pPr>
              <w:pStyle w:val="Labor-Titelseite"/>
            </w:pPr>
          </w:p>
        </w:tc>
      </w:tr>
      <w:tr w:rsidR="003D1579" w14:paraId="69B64732" w14:textId="77777777" w:rsidTr="003D1579">
        <w:tc>
          <w:tcPr>
            <w:tcW w:w="6658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90D7DE" w14:textId="77777777" w:rsidR="003D1579" w:rsidRPr="008C48DF" w:rsidRDefault="003D1579" w:rsidP="009D3255">
            <w:pPr>
              <w:pStyle w:val="Labor-Text"/>
              <w:tabs>
                <w:tab w:val="center" w:pos="3219"/>
                <w:tab w:val="left" w:pos="4479"/>
              </w:tabs>
              <w:jc w:val="left"/>
            </w:pPr>
            <w:r>
              <w:tab/>
            </w:r>
            <w:r w:rsidRPr="008C48DF">
              <w:t>Teilnehmercode</w:t>
            </w:r>
            <w:r>
              <w:tab/>
            </w:r>
          </w:p>
        </w:tc>
      </w:tr>
    </w:tbl>
    <w:p w14:paraId="10D64A6B" w14:textId="77777777" w:rsidR="00F97FCB" w:rsidRDefault="00D75314">
      <w:pPr>
        <w:spacing w:after="200" w:line="276" w:lineRule="auto"/>
        <w:sectPr w:rsidR="00F97FCB" w:rsidSect="00D81836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br w:type="page"/>
      </w:r>
    </w:p>
    <w:sdt>
      <w:sdtPr>
        <w:rPr>
          <w:b w:val="0"/>
          <w:sz w:val="24"/>
        </w:rPr>
        <w:alias w:val="einführende Worte"/>
        <w:tag w:val="einführende Worte"/>
        <w:id w:val="18865526"/>
        <w:placeholder>
          <w:docPart w:val="5C9CE9B5B1EA42368D5DE10F114FD17F"/>
        </w:placeholder>
      </w:sdtPr>
      <w:sdtContent>
        <w:sdt>
          <w:sdtPr>
            <w:rPr>
              <w:b w:val="0"/>
              <w:sz w:val="24"/>
            </w:rPr>
            <w:alias w:val="einführende Worte"/>
            <w:tag w:val="einführende Worte"/>
            <w:id w:val="10226732"/>
            <w:placeholder>
              <w:docPart w:val="13CB2481A4D54615BD9B1E896D92A4EC"/>
            </w:placeholder>
          </w:sdtPr>
          <w:sdtContent>
            <w:p w14:paraId="07F1AB03" w14:textId="77777777" w:rsidR="007E1571" w:rsidRPr="00EF2C77" w:rsidRDefault="007E1571" w:rsidP="007E1571">
              <w:pPr>
                <w:pStyle w:val="Labor-Kapitelberschrift"/>
                <w:jc w:val="both"/>
              </w:pPr>
              <w:r>
                <w:t>L</w:t>
              </w:r>
              <w:r w:rsidRPr="00EF2C77">
                <w:t>iebe Schülerinnen und Schüler</w:t>
              </w:r>
              <w:r>
                <w:t>!</w:t>
              </w:r>
            </w:p>
            <w:p w14:paraId="5D3A5825" w14:textId="77777777" w:rsidR="007E1571" w:rsidRDefault="007E1571" w:rsidP="007E1571">
              <w:pPr>
                <w:pStyle w:val="Labor-Text"/>
              </w:pPr>
            </w:p>
            <w:p w14:paraId="22547D47" w14:textId="77777777" w:rsidR="00D93A68" w:rsidRDefault="00D93A68" w:rsidP="00D93A68">
              <w:pPr>
                <w:pStyle w:val="Labor-Text"/>
                <w:rPr>
                  <w:rFonts w:eastAsiaTheme="minorHAnsi"/>
                  <w:lang w:eastAsia="en-US"/>
                </w:rPr>
              </w:pPr>
              <w:r w:rsidRPr="00F034E4">
                <w:rPr>
                  <w:rFonts w:eastAsiaTheme="minorHAnsi"/>
                  <w:lang w:eastAsia="en-US"/>
                </w:rPr>
                <w:t xml:space="preserve">Herzlich willkommen im Mathematik-Labor „Mathe ist mehr“. </w:t>
              </w:r>
            </w:p>
            <w:p w14:paraId="1E56CD9C" w14:textId="77777777" w:rsidR="00D93A68" w:rsidRPr="00F034E4" w:rsidRDefault="00D93A68" w:rsidP="00D93A68">
              <w:pPr>
                <w:pStyle w:val="Labor-Text"/>
                <w:rPr>
                  <w:rFonts w:eastAsiaTheme="minorHAnsi"/>
                  <w:lang w:eastAsia="en-US"/>
                </w:rPr>
              </w:pPr>
            </w:p>
            <w:p w14:paraId="031A91B9" w14:textId="77777777" w:rsidR="00D93A68" w:rsidRDefault="00D93A68" w:rsidP="00D93A68">
              <w:pPr>
                <w:pStyle w:val="Labor-Text"/>
                <w:rPr>
                  <w:rFonts w:eastAsiaTheme="minorHAnsi"/>
                  <w:lang w:eastAsia="en-US"/>
                </w:rPr>
              </w:pPr>
              <w:r w:rsidRPr="00F034E4">
                <w:rPr>
                  <w:rFonts w:eastAsiaTheme="minorHAnsi"/>
                  <w:lang w:eastAsia="en-US"/>
                </w:rPr>
                <w:t>Ihr bearbeitet in den nächsten Stunden die Station „</w:t>
              </w:r>
              <w:r>
                <w:rPr>
                  <w:rFonts w:eastAsiaTheme="minorHAnsi"/>
                  <w:lang w:eastAsia="en-US"/>
                </w:rPr>
                <w:t>Mathematik</w:t>
              </w:r>
              <w:r w:rsidRPr="00F034E4">
                <w:rPr>
                  <w:rFonts w:eastAsiaTheme="minorHAnsi"/>
                  <w:lang w:eastAsia="en-US"/>
                </w:rPr>
                <w:t xml:space="preserve"> und </w:t>
              </w:r>
              <w:r>
                <w:rPr>
                  <w:rFonts w:eastAsiaTheme="minorHAnsi"/>
                  <w:lang w:eastAsia="en-US"/>
                </w:rPr>
                <w:t>Kunst“.</w:t>
              </w:r>
            </w:p>
            <w:p w14:paraId="2D551497" w14:textId="77777777" w:rsidR="00D93A68" w:rsidRPr="00F034E4" w:rsidRDefault="00D93A68" w:rsidP="00D93A68">
              <w:pPr>
                <w:pStyle w:val="Labor-Text"/>
                <w:rPr>
                  <w:rFonts w:eastAsiaTheme="minorHAnsi"/>
                  <w:lang w:eastAsia="en-US"/>
                </w:rPr>
              </w:pPr>
            </w:p>
            <w:p w14:paraId="3403A90B" w14:textId="77777777" w:rsidR="00D93A68" w:rsidRDefault="00D93A68" w:rsidP="00D93A68">
              <w:pPr>
                <w:pStyle w:val="Labor-Text"/>
                <w:rPr>
                  <w:rFonts w:eastAsiaTheme="minorHAnsi"/>
                  <w:b/>
                  <w:i/>
                  <w:lang w:eastAsia="en-US"/>
                </w:rPr>
              </w:pPr>
              <w:r>
                <w:rPr>
                  <w:rFonts w:eastAsiaTheme="minorHAnsi"/>
                  <w:lang w:eastAsia="en-US"/>
                </w:rPr>
                <w:t>Vielleicht</w:t>
              </w:r>
              <w:r w:rsidRPr="00F034E4">
                <w:rPr>
                  <w:rFonts w:eastAsiaTheme="minorHAnsi"/>
                  <w:lang w:eastAsia="en-US"/>
                </w:rPr>
                <w:t xml:space="preserve"> fragt ihr euch, wie </w:t>
              </w:r>
              <w:r>
                <w:rPr>
                  <w:rFonts w:eastAsiaTheme="minorHAnsi"/>
                  <w:lang w:eastAsia="en-US"/>
                </w:rPr>
                <w:t>Mathematik und Kunst</w:t>
              </w:r>
              <w:r w:rsidRPr="00F034E4">
                <w:rPr>
                  <w:rFonts w:eastAsiaTheme="minorHAnsi"/>
                  <w:lang w:eastAsia="en-US"/>
                </w:rPr>
                <w:t xml:space="preserve"> zusammenpassen. </w:t>
              </w:r>
              <w:r w:rsidR="00C45F70">
                <w:rPr>
                  <w:rFonts w:eastAsiaTheme="minorHAnsi"/>
                  <w:lang w:eastAsia="en-US"/>
                </w:rPr>
                <w:t>Sowohl in der Mathematik als auch in der Kunst spielen häufig Muster und Strukturen eine wichtige Rolle</w:t>
              </w:r>
              <w:r>
                <w:rPr>
                  <w:rFonts w:eastAsiaTheme="minorHAnsi"/>
                  <w:lang w:eastAsia="en-US"/>
                </w:rPr>
                <w:t xml:space="preserve">. </w:t>
              </w:r>
              <w:r w:rsidRPr="00F034E4">
                <w:rPr>
                  <w:rFonts w:eastAsiaTheme="minorHAnsi"/>
                  <w:lang w:eastAsia="en-US"/>
                </w:rPr>
                <w:t xml:space="preserve">Es gibt Künstler, die ihre Kunstwerke </w:t>
              </w:r>
              <w:r>
                <w:rPr>
                  <w:rFonts w:eastAsiaTheme="minorHAnsi"/>
                  <w:lang w:eastAsia="en-US"/>
                </w:rPr>
                <w:t>mit Hilfe</w:t>
              </w:r>
              <w:r w:rsidRPr="00F034E4">
                <w:rPr>
                  <w:rFonts w:eastAsiaTheme="minorHAnsi"/>
                  <w:lang w:eastAsia="en-US"/>
                </w:rPr>
                <w:t xml:space="preserve"> der Mathematik konstruieren. Diese Künstler bezeichnen ihre Kunstrichtung als </w:t>
              </w:r>
              <w:r w:rsidRPr="00F034E4">
                <w:rPr>
                  <w:rFonts w:eastAsiaTheme="minorHAnsi"/>
                  <w:b/>
                  <w:i/>
                  <w:lang w:eastAsia="en-US"/>
                </w:rPr>
                <w:t>„konkrete Kunst“</w:t>
              </w:r>
              <w:r w:rsidR="00C45F70">
                <w:rPr>
                  <w:rFonts w:eastAsiaTheme="minorHAnsi"/>
                  <w:b/>
                  <w:i/>
                  <w:lang w:eastAsia="en-US"/>
                </w:rPr>
                <w:t>.</w:t>
              </w:r>
            </w:p>
            <w:p w14:paraId="0B78E0B8" w14:textId="77777777" w:rsidR="00D93A68" w:rsidRPr="00F034E4" w:rsidRDefault="00D93A68" w:rsidP="00D93A68">
              <w:pPr>
                <w:pStyle w:val="Labor-Text"/>
                <w:rPr>
                  <w:rFonts w:eastAsiaTheme="minorHAnsi"/>
                  <w:lang w:eastAsia="en-US"/>
                </w:rPr>
              </w:pPr>
            </w:p>
            <w:p w14:paraId="37519E87" w14:textId="1053447A" w:rsidR="00D93A68" w:rsidRPr="00F034E4" w:rsidRDefault="00D93A68" w:rsidP="00D93A68">
              <w:pPr>
                <w:pStyle w:val="Labor-Text"/>
                <w:rPr>
                  <w:rFonts w:eastAsiaTheme="minorHAnsi"/>
                  <w:lang w:eastAsia="en-US"/>
                </w:rPr>
              </w:pPr>
              <w:r w:rsidRPr="00F034E4">
                <w:rPr>
                  <w:rFonts w:eastAsiaTheme="minorHAnsi"/>
                  <w:lang w:eastAsia="en-US"/>
                </w:rPr>
                <w:t xml:space="preserve">Wie </w:t>
              </w:r>
              <w:r>
                <w:rPr>
                  <w:rFonts w:eastAsiaTheme="minorHAnsi"/>
                  <w:lang w:eastAsia="en-US"/>
                </w:rPr>
                <w:t>manche</w:t>
              </w:r>
              <w:r w:rsidRPr="00F034E4">
                <w:rPr>
                  <w:rFonts w:eastAsiaTheme="minorHAnsi"/>
                  <w:lang w:eastAsia="en-US"/>
                </w:rPr>
                <w:t xml:space="preserve"> Künstler die Mathematik nutzen</w:t>
              </w:r>
              <w:r w:rsidR="006B5C5F">
                <w:rPr>
                  <w:rFonts w:eastAsiaTheme="minorHAnsi"/>
                  <w:lang w:eastAsia="en-US"/>
                </w:rPr>
                <w:t>,</w:t>
              </w:r>
              <w:r w:rsidRPr="00F034E4">
                <w:rPr>
                  <w:rFonts w:eastAsiaTheme="minorHAnsi"/>
                  <w:lang w:eastAsia="en-US"/>
                </w:rPr>
                <w:t xml:space="preserve"> um ihre Kunstwerke zu erstellen</w:t>
              </w:r>
              <w:r>
                <w:rPr>
                  <w:rFonts w:eastAsiaTheme="minorHAnsi"/>
                  <w:lang w:eastAsia="en-US"/>
                </w:rPr>
                <w:t xml:space="preserve"> und was mit </w:t>
              </w:r>
              <w:r w:rsidRPr="00F034E4">
                <w:rPr>
                  <w:rFonts w:eastAsiaTheme="minorHAnsi"/>
                  <w:b/>
                  <w:i/>
                  <w:lang w:eastAsia="en-US"/>
                </w:rPr>
                <w:t>„konkrete</w:t>
              </w:r>
              <w:r>
                <w:rPr>
                  <w:rFonts w:eastAsiaTheme="minorHAnsi"/>
                  <w:b/>
                  <w:i/>
                  <w:lang w:eastAsia="en-US"/>
                </w:rPr>
                <w:t>r</w:t>
              </w:r>
              <w:r w:rsidRPr="00F034E4">
                <w:rPr>
                  <w:rFonts w:eastAsiaTheme="minorHAnsi"/>
                  <w:b/>
                  <w:i/>
                  <w:lang w:eastAsia="en-US"/>
                </w:rPr>
                <w:t xml:space="preserve"> Kunst“</w:t>
              </w:r>
              <w:r>
                <w:rPr>
                  <w:rFonts w:eastAsiaTheme="minorHAnsi"/>
                  <w:lang w:eastAsia="en-US"/>
                </w:rPr>
                <w:t xml:space="preserve"> gemeint ist, </w:t>
              </w:r>
              <w:r w:rsidRPr="00F034E4">
                <w:rPr>
                  <w:rFonts w:eastAsiaTheme="minorHAnsi"/>
                  <w:lang w:eastAsia="en-US"/>
                </w:rPr>
                <w:t>erfahrt ihr im Einführungsvideo.</w:t>
              </w:r>
            </w:p>
            <w:p w14:paraId="513B76E9" w14:textId="77777777" w:rsidR="007E1571" w:rsidRDefault="007E1571" w:rsidP="007E1571">
              <w:pPr>
                <w:pStyle w:val="Labor-Text"/>
              </w:pPr>
            </w:p>
            <w:p w14:paraId="714DA8A0" w14:textId="77777777" w:rsidR="007E1571" w:rsidRDefault="00D67FAF" w:rsidP="007E1571">
              <w:pPr>
                <w:pStyle w:val="Labor-Text"/>
              </w:pPr>
              <w:r>
                <w:t xml:space="preserve">Im Anschluss an das Einführungsvideo erkundet ihr das Kunstwerk „progression in 5 quadraten“ von Max Bill. Ihr werdet erstaunt sein, was ihr mit Hilfe dieses Kunstwerks alles über Bruchzahlen lernen könnt.  </w:t>
              </w:r>
            </w:p>
            <w:p w14:paraId="4B4AF61D" w14:textId="77777777" w:rsidR="003D1579" w:rsidRDefault="003D1579" w:rsidP="007E1571">
              <w:pPr>
                <w:pStyle w:val="Labor-Text"/>
              </w:pPr>
            </w:p>
            <w:p w14:paraId="15D09745" w14:textId="77777777" w:rsidR="003D1579" w:rsidRDefault="003D1579" w:rsidP="007E1571">
              <w:pPr>
                <w:pStyle w:val="Labor-Text"/>
              </w:pPr>
            </w:p>
            <w:p w14:paraId="7E47F8A5" w14:textId="77777777" w:rsidR="00006575" w:rsidRDefault="00006575" w:rsidP="007E1571">
              <w:pPr>
                <w:pStyle w:val="Labor-Text"/>
              </w:pPr>
            </w:p>
            <w:p w14:paraId="2A1AD631" w14:textId="77777777" w:rsidR="003D1579" w:rsidRDefault="003D1579" w:rsidP="007E1571">
              <w:pPr>
                <w:pStyle w:val="Labor-Text"/>
              </w:pPr>
            </w:p>
            <w:p w14:paraId="6297E034" w14:textId="77777777" w:rsidR="00006575" w:rsidRDefault="00006575" w:rsidP="00006575">
              <w:pPr>
                <w:pStyle w:val="Labor-Kapitelberschrift"/>
                <w:jc w:val="both"/>
              </w:pPr>
              <w:r>
                <w:t xml:space="preserve">Wichtig: </w:t>
              </w:r>
              <w:r>
                <w:rPr>
                  <w:b w:val="0"/>
                </w:rPr>
                <w:t>Bearbeitet bitte alle Aufgaben der Reihe nach!</w:t>
              </w:r>
            </w:p>
            <w:p w14:paraId="778112E3" w14:textId="77777777" w:rsidR="00006575" w:rsidRDefault="00006575" w:rsidP="00006575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</w:p>
            <w:p w14:paraId="2DBE932A" w14:textId="77777777" w:rsidR="00006575" w:rsidRDefault="00006575" w:rsidP="00006575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736576" behindDoc="0" locked="0" layoutInCell="1" allowOverlap="1" wp14:anchorId="30EFE6AF" wp14:editId="7E71968C">
                    <wp:simplePos x="0" y="0"/>
                    <wp:positionH relativeFrom="column">
                      <wp:posOffset>5953760</wp:posOffset>
                    </wp:positionH>
                    <wp:positionV relativeFrom="paragraph">
                      <wp:posOffset>165735</wp:posOffset>
                    </wp:positionV>
                    <wp:extent cx="492760" cy="492760"/>
                    <wp:effectExtent l="0" t="0" r="2540" b="2540"/>
                    <wp:wrapNone/>
                    <wp:docPr id="38" name="Grafik 3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  <w:tbl>
              <w:tblPr>
                <w:tblStyle w:val="Tabellenraster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1101"/>
                <w:gridCol w:w="7961"/>
              </w:tblGrid>
              <w:tr w:rsidR="00006575" w14:paraId="6975D2FF" w14:textId="77777777" w:rsidTr="00006575">
                <w:trPr>
                  <w:trHeight w:val="964"/>
                </w:trPr>
                <w:tc>
                  <w:tcPr>
                    <w:tcW w:w="1101" w:type="dxa"/>
                    <w:vAlign w:val="center"/>
                    <w:hideMark/>
                  </w:tcPr>
                  <w:p w14:paraId="0320801D" w14:textId="77777777" w:rsidR="00006575" w:rsidRDefault="00006575">
                    <w:pPr>
                      <w:pStyle w:val="Labor-Text"/>
                      <w:jc w:val="center"/>
                    </w:pPr>
                    <w:r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66A963EE" wp14:editId="0B6B9108">
                          <wp:extent cx="496570" cy="496570"/>
                          <wp:effectExtent l="0" t="0" r="0" b="0"/>
                          <wp:docPr id="249" name="Grafik 2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6570" cy="496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  <w:hideMark/>
                  </w:tcPr>
                  <w:p w14:paraId="10DF8173" w14:textId="77777777" w:rsidR="00006575" w:rsidRDefault="00006575">
                    <w:pPr>
                      <w:pStyle w:val="Labor-Text"/>
                      <w:jc w:val="left"/>
                    </w:pPr>
                    <w:r>
                      <w:rPr>
                        <w:noProof/>
                      </w:rPr>
                      <w:drawing>
                        <wp:anchor distT="0" distB="0" distL="114300" distR="114300" simplePos="0" relativeHeight="251737600" behindDoc="0" locked="0" layoutInCell="1" allowOverlap="1" wp14:anchorId="38A7A524" wp14:editId="127729A0">
                          <wp:simplePos x="0" y="0"/>
                          <wp:positionH relativeFrom="column">
                            <wp:posOffset>5263515</wp:posOffset>
                          </wp:positionH>
                          <wp:positionV relativeFrom="paragraph">
                            <wp:posOffset>375285</wp:posOffset>
                          </wp:positionV>
                          <wp:extent cx="494030" cy="494030"/>
                          <wp:effectExtent l="0" t="0" r="1270" b="1270"/>
                          <wp:wrapNone/>
                          <wp:docPr id="37" name="Grafik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4030" cy="49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w:r>
                    <w:r>
                      <w:t>Zu dieser Aufgabe gibt es Hilfen im Hilfeheft.</w:t>
                    </w:r>
                  </w:p>
                </w:tc>
              </w:tr>
              <w:tr w:rsidR="00006575" w14:paraId="39E52F8E" w14:textId="77777777" w:rsidTr="00006575">
                <w:trPr>
                  <w:trHeight w:val="964"/>
                </w:trPr>
                <w:tc>
                  <w:tcPr>
                    <w:tcW w:w="1101" w:type="dxa"/>
                    <w:vAlign w:val="center"/>
                    <w:hideMark/>
                  </w:tcPr>
                  <w:p w14:paraId="682C76A6" w14:textId="77777777" w:rsidR="00006575" w:rsidRDefault="00006575">
                    <w:pPr>
                      <w:pStyle w:val="Labor-Text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084A6E9" wp14:editId="7C03EC91">
                          <wp:extent cx="496570" cy="496570"/>
                          <wp:effectExtent l="0" t="0" r="0" b="0"/>
                          <wp:docPr id="231" name="Grafik 2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6570" cy="496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  <w:hideMark/>
                  </w:tcPr>
                  <w:p w14:paraId="0CD09B5E" w14:textId="77777777" w:rsidR="00006575" w:rsidRDefault="00006575">
                    <w:pPr>
                      <w:pStyle w:val="Labor-Text"/>
                      <w:jc w:val="left"/>
                    </w:pPr>
                    <w:r>
                      <w:rPr>
                        <w:noProof/>
                      </w:rPr>
                      <w:drawing>
                        <wp:anchor distT="0" distB="0" distL="114300" distR="114300" simplePos="0" relativeHeight="251738624" behindDoc="0" locked="0" layoutInCell="1" allowOverlap="1" wp14:anchorId="3D977229" wp14:editId="76035B18">
                          <wp:simplePos x="0" y="0"/>
                          <wp:positionH relativeFrom="column">
                            <wp:posOffset>5256530</wp:posOffset>
                          </wp:positionH>
                          <wp:positionV relativeFrom="paragraph">
                            <wp:posOffset>328295</wp:posOffset>
                          </wp:positionV>
                          <wp:extent cx="492760" cy="492760"/>
                          <wp:effectExtent l="0" t="0" r="2540" b="2540"/>
                          <wp:wrapNone/>
                          <wp:docPr id="35" name="Grafik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2760" cy="492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w:r>
                    <w:r>
                      <w:t>Diskutiert hier eure wichtigsten Ergebnisse und fasst sie zusammen.</w:t>
                    </w:r>
                  </w:p>
                </w:tc>
              </w:tr>
              <w:tr w:rsidR="00006575" w14:paraId="2FFB94C6" w14:textId="77777777" w:rsidTr="00006575">
                <w:trPr>
                  <w:trHeight w:val="964"/>
                </w:trPr>
                <w:tc>
                  <w:tcPr>
                    <w:tcW w:w="1101" w:type="dxa"/>
                    <w:vAlign w:val="center"/>
                    <w:hideMark/>
                  </w:tcPr>
                  <w:p w14:paraId="285E1C3A" w14:textId="77777777" w:rsidR="00006575" w:rsidRDefault="00006575">
                    <w:pPr>
                      <w:pStyle w:val="Labor-Text"/>
                      <w:jc w:val="center"/>
                    </w:pPr>
                    <w:r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79CA9D81" wp14:editId="6D094C61">
                          <wp:extent cx="496570" cy="496570"/>
                          <wp:effectExtent l="0" t="0" r="0" b="0"/>
                          <wp:docPr id="229" name="Grafik 2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6570" cy="496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  <w:hideMark/>
                  </w:tcPr>
                  <w:p w14:paraId="3D6D950B" w14:textId="77777777" w:rsidR="00006575" w:rsidRDefault="00006575">
                    <w:pPr>
                      <w:pStyle w:val="Labor-Text"/>
                      <w:jc w:val="left"/>
                    </w:pPr>
                    <w:r>
                      <w:rPr>
                        <w:noProof/>
                      </w:rPr>
                      <w:drawing>
                        <wp:anchor distT="0" distB="0" distL="114300" distR="114300" simplePos="0" relativeHeight="251739648" behindDoc="0" locked="0" layoutInCell="1" allowOverlap="1" wp14:anchorId="18C42272" wp14:editId="376A36F9">
                          <wp:simplePos x="0" y="0"/>
                          <wp:positionH relativeFrom="column">
                            <wp:posOffset>5256530</wp:posOffset>
                          </wp:positionH>
                          <wp:positionV relativeFrom="paragraph">
                            <wp:posOffset>335915</wp:posOffset>
                          </wp:positionV>
                          <wp:extent cx="492760" cy="492760"/>
                          <wp:effectExtent l="0" t="0" r="2540" b="2540"/>
                          <wp:wrapNone/>
                          <wp:docPr id="34" name="Grafik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2760" cy="492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w:r>
                    <w:r>
                      <w:t>Zu dieser Aufgabe gibt es eine Simulation oder ein Video.</w:t>
                    </w:r>
                  </w:p>
                </w:tc>
              </w:tr>
              <w:tr w:rsidR="00006575" w14:paraId="61221F22" w14:textId="77777777" w:rsidTr="00006575">
                <w:trPr>
                  <w:trHeight w:val="964"/>
                </w:trPr>
                <w:tc>
                  <w:tcPr>
                    <w:tcW w:w="1101" w:type="dxa"/>
                    <w:vAlign w:val="center"/>
                    <w:hideMark/>
                  </w:tcPr>
                  <w:p w14:paraId="6187383C" w14:textId="77777777" w:rsidR="00006575" w:rsidRDefault="00006575">
                    <w:pPr>
                      <w:pStyle w:val="Labor-Text"/>
                      <w:jc w:val="center"/>
                    </w:pPr>
                    <w:r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00CBB3D8" wp14:editId="21BF2097">
                          <wp:extent cx="496570" cy="496570"/>
                          <wp:effectExtent l="0" t="0" r="0" b="0"/>
                          <wp:docPr id="228" name="Grafik 2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6570" cy="496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  <w:hideMark/>
                  </w:tcPr>
                  <w:p w14:paraId="1B853A81" w14:textId="77777777" w:rsidR="00006575" w:rsidRDefault="00006575">
                    <w:pPr>
                      <w:pStyle w:val="Labor-Text"/>
                      <w:jc w:val="left"/>
                    </w:pPr>
                    <w:r>
                      <w:t>Zu dieser Aufgabe gibt es Material auf eurem Tisch.</w:t>
                    </w:r>
                  </w:p>
                </w:tc>
              </w:tr>
            </w:tbl>
            <w:p w14:paraId="751144FF" w14:textId="77777777" w:rsidR="00006575" w:rsidRDefault="00006575" w:rsidP="00006575">
              <w:pPr>
                <w:pStyle w:val="Arbeitsanweisung"/>
                <w:ind w:left="0" w:firstLine="0"/>
              </w:pPr>
            </w:p>
            <w:p w14:paraId="3290EF30" w14:textId="77777777" w:rsidR="00006575" w:rsidRDefault="00006575" w:rsidP="00006575">
              <w:pPr>
                <w:pStyle w:val="Arbeitsanweisung"/>
              </w:pPr>
            </w:p>
            <w:p w14:paraId="7D34C459" w14:textId="77777777" w:rsidR="00006575" w:rsidRDefault="00006575" w:rsidP="00006575">
              <w:pPr>
                <w:pStyle w:val="Arbeitsanweisung"/>
                <w:outlineLvl w:val="0"/>
              </w:pPr>
              <w:r>
                <w:t>Wir wünschen Euch viel Spaß beim Experimentieren und Entdecken!</w:t>
              </w:r>
            </w:p>
            <w:p w14:paraId="6C5D8836" w14:textId="77777777" w:rsidR="00006575" w:rsidRDefault="00006575" w:rsidP="00006575">
              <w:pPr>
                <w:pStyle w:val="Arbeitsanweisung"/>
              </w:pPr>
            </w:p>
            <w:p w14:paraId="5B3F5F73" w14:textId="77777777" w:rsidR="00006575" w:rsidRDefault="00006575" w:rsidP="00006575">
              <w:pPr>
                <w:pStyle w:val="Labor-Texteinfach"/>
                <w:sectPr w:rsidR="00006575">
                  <w:headerReference w:type="first" r:id="rId20"/>
                  <w:footerReference w:type="first" r:id="rId21"/>
                  <w:pgSz w:w="11906" w:h="16838"/>
                  <w:pgMar w:top="1417" w:right="1417" w:bottom="1134" w:left="1417" w:header="708" w:footer="794" w:gutter="0"/>
                  <w:cols w:space="720"/>
                </w:sectPr>
              </w:pPr>
              <w:r>
                <w:t>Das Mathematik-Labor-Team</w:t>
              </w:r>
            </w:p>
            <w:p w14:paraId="293DA4E8" w14:textId="77777777" w:rsidR="007E1571" w:rsidRPr="003D1579" w:rsidRDefault="00000000" w:rsidP="003D1579">
              <w:pPr>
                <w:pStyle w:val="Labor-Text"/>
              </w:pPr>
            </w:p>
          </w:sdtContent>
        </w:sdt>
      </w:sdtContent>
    </w:sdt>
    <w:p w14:paraId="3CEC21DD" w14:textId="77777777" w:rsidR="007214AD" w:rsidRDefault="007214AD" w:rsidP="007214AD">
      <w:pPr>
        <w:pStyle w:val="Labor-Text"/>
      </w:pPr>
      <w:r>
        <w:rPr>
          <w:noProof/>
          <w:szCs w:val="24"/>
        </w:rPr>
        <w:drawing>
          <wp:anchor distT="0" distB="0" distL="114300" distR="114300" simplePos="0" relativeHeight="251699712" behindDoc="1" locked="0" layoutInCell="1" allowOverlap="1" wp14:anchorId="3C520065" wp14:editId="30E6093B">
            <wp:simplePos x="0" y="0"/>
            <wp:positionH relativeFrom="column">
              <wp:posOffset>5959475</wp:posOffset>
            </wp:positionH>
            <wp:positionV relativeFrom="paragraph">
              <wp:posOffset>-172720</wp:posOffset>
            </wp:positionV>
            <wp:extent cx="485775" cy="495300"/>
            <wp:effectExtent l="0" t="0" r="9525" b="0"/>
            <wp:wrapTight wrapText="bothSides">
              <wp:wrapPolygon edited="0">
                <wp:start x="0" y="0"/>
                <wp:lineTo x="0" y="20769"/>
                <wp:lineTo x="21176" y="20769"/>
                <wp:lineTo x="21176" y="0"/>
                <wp:lineTo x="0" y="0"/>
              </wp:wrapPolygon>
            </wp:wrapTight>
            <wp:docPr id="81" name="Grafik 14" descr="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1.1</w:t>
      </w:r>
      <w:r>
        <w:tab/>
        <w:t xml:space="preserve">Seht euch gemeinsam </w:t>
      </w:r>
      <w:r w:rsidRPr="006B5C5F">
        <w:rPr>
          <w:b/>
          <w:bCs/>
        </w:rPr>
        <w:t>Video 1</w:t>
      </w:r>
      <w:r>
        <w:t xml:space="preserve"> an. </w:t>
      </w:r>
    </w:p>
    <w:p w14:paraId="49DBDCFF" w14:textId="77777777" w:rsidR="007214AD" w:rsidRDefault="007214AD" w:rsidP="007214AD">
      <w:pPr>
        <w:pStyle w:val="Labor-Text"/>
      </w:pPr>
    </w:p>
    <w:p w14:paraId="12BA07F1" w14:textId="77777777" w:rsidR="007214AD" w:rsidRDefault="007214AD" w:rsidP="007214AD">
      <w:pPr>
        <w:pStyle w:val="Labor-Text"/>
      </w:pPr>
    </w:p>
    <w:p w14:paraId="05CF7236" w14:textId="77777777" w:rsidR="007214AD" w:rsidRPr="00BD197C" w:rsidRDefault="007214AD" w:rsidP="007214AD">
      <w:pPr>
        <w:pStyle w:val="Labor-Text"/>
        <w:rPr>
          <w:color w:val="auto"/>
        </w:rPr>
      </w:pPr>
      <w:r>
        <w:t xml:space="preserve">Betrachtet das Kunstwerk </w:t>
      </w:r>
      <w:r w:rsidRPr="00177EC9">
        <w:t xml:space="preserve">von Max Bill. </w:t>
      </w:r>
      <w:r>
        <w:t xml:space="preserve">Ihr erkennt </w:t>
      </w:r>
      <w:r w:rsidRPr="00BD197C">
        <w:rPr>
          <w:color w:val="auto"/>
        </w:rPr>
        <w:t>sicherlich die fünf deckungsgleichen</w:t>
      </w:r>
      <w:r>
        <w:rPr>
          <w:color w:val="auto"/>
        </w:rPr>
        <w:t xml:space="preserve"> </w:t>
      </w:r>
      <w:r w:rsidRPr="00305729">
        <w:rPr>
          <w:color w:val="auto"/>
        </w:rPr>
        <w:t>(gleich großen) Quadrate aus dem Video. Ihr erkennt die Quadrate an den Buchstaben A, B, C, D, E.</w:t>
      </w:r>
    </w:p>
    <w:p w14:paraId="025D23F0" w14:textId="77777777" w:rsidR="007214AD" w:rsidRDefault="007214AD" w:rsidP="007214AD">
      <w:pPr>
        <w:pStyle w:val="Labor-Text"/>
      </w:pPr>
    </w:p>
    <w:p w14:paraId="4A386902" w14:textId="77777777" w:rsidR="007214AD" w:rsidRDefault="007214AD" w:rsidP="007214AD">
      <w:pPr>
        <w:pStyle w:val="Labor-Text"/>
      </w:pPr>
    </w:p>
    <w:tbl>
      <w:tblPr>
        <w:tblStyle w:val="Tabellenraster2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049"/>
        <w:gridCol w:w="3239"/>
      </w:tblGrid>
      <w:tr w:rsidR="007214AD" w:rsidRPr="003D6782" w14:paraId="076D27AD" w14:textId="77777777" w:rsidTr="008779A6">
        <w:tc>
          <w:tcPr>
            <w:tcW w:w="6912" w:type="dxa"/>
            <w:shd w:val="clear" w:color="auto" w:fill="FFFFFF" w:themeFill="background1"/>
          </w:tcPr>
          <w:p w14:paraId="71213BC1" w14:textId="77777777" w:rsidR="007214AD" w:rsidRPr="003D6782" w:rsidRDefault="007214AD" w:rsidP="008779A6">
            <w:pPr>
              <w:rPr>
                <w:rFonts w:ascii="Arial" w:hAnsi="Arial"/>
                <w:b/>
                <w:color w:val="0047FF"/>
                <w:sz w:val="24"/>
              </w:rPr>
            </w:pPr>
            <w:r w:rsidRPr="003D6782">
              <w:rPr>
                <w:rFonts w:ascii="Arial" w:hAnsi="Arial"/>
                <w:b/>
                <w:color w:val="0047FF"/>
                <w:sz w:val="24"/>
              </w:rPr>
              <w:t>Material</w:t>
            </w:r>
          </w:p>
          <w:p w14:paraId="22FE5DA4" w14:textId="77777777" w:rsidR="007214AD" w:rsidRDefault="007214AD" w:rsidP="008779A6">
            <w:pPr>
              <w:pStyle w:val="Labor-Aufzhlung"/>
            </w:pPr>
            <w:r>
              <w:t>Kunstwerk</w:t>
            </w:r>
            <w:r>
              <w:br/>
              <w:t xml:space="preserve">von Max Bill als laminierte Vorlage </w:t>
            </w:r>
          </w:p>
          <w:p w14:paraId="135B203E" w14:textId="77777777" w:rsidR="007214AD" w:rsidRDefault="007214AD" w:rsidP="008779A6">
            <w:pPr>
              <w:pStyle w:val="Labor-Aufzhlung"/>
              <w:numPr>
                <w:ilvl w:val="0"/>
                <w:numId w:val="0"/>
              </w:numPr>
              <w:ind w:left="720"/>
            </w:pPr>
            <w:r>
              <w:t xml:space="preserve">(Struktur auf der Rückseite) </w:t>
            </w:r>
          </w:p>
          <w:p w14:paraId="29F09ED3" w14:textId="77777777" w:rsidR="007214AD" w:rsidRPr="003D6782" w:rsidRDefault="007214AD" w:rsidP="008779A6">
            <w:pPr>
              <w:pStyle w:val="Labor-Aufzhlung"/>
            </w:pPr>
            <w:r>
              <w:t xml:space="preserve">Puzzle zum Kunstwerk </w:t>
            </w:r>
          </w:p>
        </w:tc>
        <w:tc>
          <w:tcPr>
            <w:tcW w:w="2376" w:type="dxa"/>
            <w:shd w:val="clear" w:color="auto" w:fill="FFFFFF" w:themeFill="background1"/>
          </w:tcPr>
          <w:p w14:paraId="0F09D641" w14:textId="77777777" w:rsidR="007214AD" w:rsidRPr="003D6782" w:rsidRDefault="007214AD" w:rsidP="008779A6"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drawing>
                <wp:inline distT="0" distB="0" distL="0" distR="0" wp14:anchorId="03FCF933" wp14:editId="1AF0C80F">
                  <wp:extent cx="1920000" cy="1440000"/>
                  <wp:effectExtent l="0" t="0" r="0" b="0"/>
                  <wp:docPr id="23" name="Grafik 23" descr="C:\Users\Stefan\Desktop\IMG_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efan\Desktop\IMG_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97C3D6" w14:textId="77777777" w:rsidR="007214AD" w:rsidRDefault="007214AD" w:rsidP="007214AD">
      <w:pPr>
        <w:pStyle w:val="Labor-Text"/>
      </w:pPr>
    </w:p>
    <w:p w14:paraId="36408DC2" w14:textId="77777777" w:rsidR="007214AD" w:rsidRDefault="007214AD" w:rsidP="007214AD">
      <w:pPr>
        <w:pStyle w:val="Labor-Text"/>
      </w:pPr>
    </w:p>
    <w:p w14:paraId="658B1AFA" w14:textId="77777777" w:rsidR="007214AD" w:rsidRDefault="007214AD" w:rsidP="007214AD">
      <w:pPr>
        <w:pStyle w:val="Labor-Text"/>
      </w:pPr>
      <w:r>
        <w:t xml:space="preserve">Dreht jetzt die laminierte Vorlage um und seht euch die Rückseite an. </w:t>
      </w:r>
    </w:p>
    <w:p w14:paraId="2496C369" w14:textId="77777777" w:rsidR="007214AD" w:rsidRDefault="007214AD" w:rsidP="007214AD">
      <w:pPr>
        <w:pStyle w:val="Labor-Text"/>
      </w:pPr>
    </w:p>
    <w:p w14:paraId="46D35DC6" w14:textId="77777777" w:rsidR="007214AD" w:rsidRDefault="007214AD" w:rsidP="007214AD">
      <w:pPr>
        <w:pStyle w:val="Labor-Text"/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2237B993" wp14:editId="4ED6F2E0">
            <wp:simplePos x="0" y="0"/>
            <wp:positionH relativeFrom="column">
              <wp:posOffset>5946775</wp:posOffset>
            </wp:positionH>
            <wp:positionV relativeFrom="paragraph">
              <wp:posOffset>26035</wp:posOffset>
            </wp:positionV>
            <wp:extent cx="485775" cy="495300"/>
            <wp:effectExtent l="0" t="0" r="0" b="0"/>
            <wp:wrapNone/>
            <wp:docPr id="7" name="Grafik 11" descr="Modellieren_wei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14B79" w14:textId="77777777" w:rsidR="007214AD" w:rsidRDefault="007214AD" w:rsidP="007214AD">
      <w:pPr>
        <w:pStyle w:val="Labor-Text"/>
        <w:ind w:left="705" w:hanging="705"/>
      </w:pPr>
      <w:r>
        <w:t>1.2</w:t>
      </w:r>
      <w:r>
        <w:tab/>
        <w:t xml:space="preserve">Legt die Quadrate A, B, C, D und E mit den passenden Puzzleteilen aus. </w:t>
      </w:r>
    </w:p>
    <w:p w14:paraId="537932ED" w14:textId="77777777" w:rsidR="007214AD" w:rsidRDefault="007214AD" w:rsidP="007214AD">
      <w:pPr>
        <w:pStyle w:val="Labor-Text"/>
        <w:ind w:left="705" w:hanging="705"/>
      </w:pPr>
    </w:p>
    <w:p w14:paraId="6BA3A35C" w14:textId="77777777" w:rsidR="007214AD" w:rsidRDefault="007214AD" w:rsidP="007214AD">
      <w:pPr>
        <w:pStyle w:val="Labor-Text"/>
        <w:ind w:left="705" w:hanging="705"/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2730573D" wp14:editId="048F8D2A">
            <wp:simplePos x="0" y="0"/>
            <wp:positionH relativeFrom="column">
              <wp:posOffset>5929630</wp:posOffset>
            </wp:positionH>
            <wp:positionV relativeFrom="paragraph">
              <wp:posOffset>50800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10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BEE486" w14:textId="77777777" w:rsidR="007214AD" w:rsidRDefault="007214AD" w:rsidP="007214AD">
      <w:pPr>
        <w:pStyle w:val="Labor-Text"/>
        <w:ind w:left="705" w:hanging="705"/>
      </w:pPr>
      <w:r>
        <w:t>1.3</w:t>
      </w:r>
      <w:r>
        <w:tab/>
        <w:t xml:space="preserve">Haltet in dieser Tabelle fest, wie viele </w:t>
      </w:r>
      <w:r w:rsidRPr="00CA1870">
        <w:t>gleichgroße</w:t>
      </w:r>
      <w:r>
        <w:t xml:space="preserve"> Puzzleteile ihr benötigt, um die Quadrate komplett auszulegen. </w:t>
      </w:r>
    </w:p>
    <w:p w14:paraId="5951DC4B" w14:textId="77777777" w:rsidR="007214AD" w:rsidRDefault="007214AD" w:rsidP="007214AD">
      <w:pPr>
        <w:pStyle w:val="Labor-Text"/>
        <w:ind w:left="705" w:hanging="705"/>
      </w:pPr>
    </w:p>
    <w:tbl>
      <w:tblPr>
        <w:tblStyle w:val="Tabellenraster"/>
        <w:tblW w:w="0" w:type="auto"/>
        <w:tblInd w:w="-34" w:type="dxa"/>
        <w:tblLook w:val="04A0" w:firstRow="1" w:lastRow="0" w:firstColumn="1" w:lastColumn="0" w:noHBand="0" w:noVBand="1"/>
      </w:tblPr>
      <w:tblGrid>
        <w:gridCol w:w="2877"/>
        <w:gridCol w:w="1288"/>
        <w:gridCol w:w="1288"/>
        <w:gridCol w:w="1290"/>
        <w:gridCol w:w="1291"/>
        <w:gridCol w:w="1288"/>
      </w:tblGrid>
      <w:tr w:rsidR="007214AD" w14:paraId="50514B04" w14:textId="77777777" w:rsidTr="008779A6">
        <w:tc>
          <w:tcPr>
            <w:tcW w:w="2877" w:type="dxa"/>
          </w:tcPr>
          <w:p w14:paraId="347D0D93" w14:textId="77777777" w:rsidR="007214AD" w:rsidRDefault="007214AD" w:rsidP="008779A6">
            <w:pPr>
              <w:pStyle w:val="Labor-Text"/>
              <w:jc w:val="center"/>
            </w:pPr>
            <w:r>
              <w:t>Quadrat</w:t>
            </w:r>
          </w:p>
        </w:tc>
        <w:tc>
          <w:tcPr>
            <w:tcW w:w="1288" w:type="dxa"/>
          </w:tcPr>
          <w:p w14:paraId="3C7EA28F" w14:textId="77777777" w:rsidR="007214AD" w:rsidRDefault="007214AD" w:rsidP="008779A6">
            <w:pPr>
              <w:pStyle w:val="Labor-Text"/>
              <w:jc w:val="center"/>
            </w:pPr>
            <w:r>
              <w:t>A</w:t>
            </w:r>
          </w:p>
        </w:tc>
        <w:tc>
          <w:tcPr>
            <w:tcW w:w="1288" w:type="dxa"/>
          </w:tcPr>
          <w:p w14:paraId="612F1FD7" w14:textId="77777777" w:rsidR="007214AD" w:rsidRDefault="007214AD" w:rsidP="008779A6">
            <w:pPr>
              <w:pStyle w:val="Labor-Text"/>
              <w:jc w:val="center"/>
            </w:pPr>
            <w:r>
              <w:t>B</w:t>
            </w:r>
          </w:p>
        </w:tc>
        <w:tc>
          <w:tcPr>
            <w:tcW w:w="1290" w:type="dxa"/>
          </w:tcPr>
          <w:p w14:paraId="67E5576A" w14:textId="77777777" w:rsidR="007214AD" w:rsidRDefault="007214AD" w:rsidP="008779A6">
            <w:pPr>
              <w:pStyle w:val="Labor-Text"/>
              <w:jc w:val="center"/>
            </w:pPr>
            <w:r>
              <w:t>C</w:t>
            </w:r>
          </w:p>
        </w:tc>
        <w:tc>
          <w:tcPr>
            <w:tcW w:w="1291" w:type="dxa"/>
          </w:tcPr>
          <w:p w14:paraId="64577551" w14:textId="77777777" w:rsidR="007214AD" w:rsidRDefault="007214AD" w:rsidP="008779A6">
            <w:pPr>
              <w:pStyle w:val="Labor-Text"/>
              <w:jc w:val="center"/>
            </w:pPr>
            <w:r>
              <w:t>D</w:t>
            </w:r>
          </w:p>
        </w:tc>
        <w:tc>
          <w:tcPr>
            <w:tcW w:w="1288" w:type="dxa"/>
          </w:tcPr>
          <w:p w14:paraId="0A3C8F47" w14:textId="77777777" w:rsidR="007214AD" w:rsidRDefault="007214AD" w:rsidP="008779A6">
            <w:pPr>
              <w:pStyle w:val="Labor-Text"/>
              <w:jc w:val="center"/>
            </w:pPr>
            <w:r>
              <w:t>E</w:t>
            </w:r>
          </w:p>
        </w:tc>
      </w:tr>
      <w:tr w:rsidR="007214AD" w14:paraId="19825B99" w14:textId="77777777" w:rsidTr="008779A6">
        <w:tc>
          <w:tcPr>
            <w:tcW w:w="2877" w:type="dxa"/>
          </w:tcPr>
          <w:p w14:paraId="59B7C972" w14:textId="6576AA53" w:rsidR="007214AD" w:rsidRDefault="007214AD" w:rsidP="008779A6">
            <w:pPr>
              <w:pStyle w:val="Labor-Text"/>
              <w:jc w:val="center"/>
            </w:pPr>
            <w:r w:rsidRPr="00305729">
              <w:rPr>
                <w:color w:val="auto"/>
              </w:rPr>
              <w:t>Anzahl der Puzzleteile</w:t>
            </w:r>
            <w:r w:rsidR="006B5C5F">
              <w:rPr>
                <w:color w:val="auto"/>
              </w:rPr>
              <w:t>,</w:t>
            </w:r>
            <w:r w:rsidRPr="00305729">
              <w:rPr>
                <w:color w:val="auto"/>
              </w:rPr>
              <w:t xml:space="preserve"> um das Quadrat </w:t>
            </w:r>
            <w:r w:rsidRPr="00CA1870">
              <w:rPr>
                <w:color w:val="auto"/>
              </w:rPr>
              <w:t>auszulegen</w:t>
            </w:r>
          </w:p>
        </w:tc>
        <w:tc>
          <w:tcPr>
            <w:tcW w:w="1288" w:type="dxa"/>
          </w:tcPr>
          <w:p w14:paraId="7AB7F0F4" w14:textId="77777777" w:rsidR="007214AD" w:rsidRDefault="007214AD" w:rsidP="008779A6">
            <w:pPr>
              <w:pStyle w:val="Labor-Text"/>
              <w:jc w:val="center"/>
            </w:pPr>
          </w:p>
        </w:tc>
        <w:tc>
          <w:tcPr>
            <w:tcW w:w="1288" w:type="dxa"/>
          </w:tcPr>
          <w:p w14:paraId="7DA3B8F9" w14:textId="77777777" w:rsidR="007214AD" w:rsidRDefault="007214AD" w:rsidP="008779A6">
            <w:pPr>
              <w:pStyle w:val="Labor-Text"/>
              <w:jc w:val="center"/>
            </w:pPr>
          </w:p>
        </w:tc>
        <w:tc>
          <w:tcPr>
            <w:tcW w:w="1290" w:type="dxa"/>
          </w:tcPr>
          <w:p w14:paraId="0CFC1DE0" w14:textId="77777777" w:rsidR="007214AD" w:rsidRDefault="007214AD" w:rsidP="008779A6">
            <w:pPr>
              <w:pStyle w:val="Labor-Text"/>
              <w:jc w:val="center"/>
            </w:pPr>
          </w:p>
        </w:tc>
        <w:tc>
          <w:tcPr>
            <w:tcW w:w="1291" w:type="dxa"/>
          </w:tcPr>
          <w:p w14:paraId="3F12BFC4" w14:textId="77777777" w:rsidR="007214AD" w:rsidRDefault="007214AD" w:rsidP="008779A6">
            <w:pPr>
              <w:pStyle w:val="Labor-Text"/>
              <w:jc w:val="center"/>
            </w:pPr>
          </w:p>
        </w:tc>
        <w:tc>
          <w:tcPr>
            <w:tcW w:w="1288" w:type="dxa"/>
          </w:tcPr>
          <w:p w14:paraId="4D538E2E" w14:textId="77777777" w:rsidR="007214AD" w:rsidRDefault="007214AD" w:rsidP="008779A6">
            <w:pPr>
              <w:pStyle w:val="Labor-Text"/>
              <w:jc w:val="center"/>
            </w:pPr>
          </w:p>
        </w:tc>
      </w:tr>
    </w:tbl>
    <w:p w14:paraId="3900AABD" w14:textId="77777777" w:rsidR="007214AD" w:rsidRDefault="007214AD" w:rsidP="007214AD">
      <w:pPr>
        <w:pStyle w:val="Labor-Text"/>
        <w:ind w:left="705" w:hanging="705"/>
      </w:pPr>
    </w:p>
    <w:p w14:paraId="4A89FCBB" w14:textId="77777777" w:rsidR="006B5C5F" w:rsidRDefault="007214AD" w:rsidP="006B5C5F">
      <w:pPr>
        <w:pStyle w:val="Labor-Text"/>
        <w:ind w:left="705" w:hanging="705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12273B1C" wp14:editId="06135327">
            <wp:simplePos x="0" y="0"/>
            <wp:positionH relativeFrom="column">
              <wp:posOffset>5948680</wp:posOffset>
            </wp:positionH>
            <wp:positionV relativeFrom="paragraph">
              <wp:posOffset>47625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16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1.4</w:t>
      </w:r>
      <w:r>
        <w:tab/>
      </w:r>
      <w:r w:rsidRPr="00305729">
        <w:rPr>
          <w:color w:val="auto"/>
        </w:rPr>
        <w:t xml:space="preserve">Welchen Anteil bedeckt ein Puzzleteil im jeweiligen Quadrat? </w:t>
      </w:r>
      <w:r w:rsidR="006B5C5F">
        <w:rPr>
          <w:color w:val="auto"/>
        </w:rPr>
        <w:t xml:space="preserve">Schreibt die Anteile als Brüche in die Tabelle. </w:t>
      </w:r>
    </w:p>
    <w:p w14:paraId="2A037D6A" w14:textId="2AB167CE" w:rsidR="007214AD" w:rsidRDefault="007214AD" w:rsidP="007214AD">
      <w:pPr>
        <w:pStyle w:val="Labor-Text"/>
        <w:ind w:left="705" w:hanging="705"/>
      </w:pPr>
    </w:p>
    <w:tbl>
      <w:tblPr>
        <w:tblStyle w:val="Tabellenraster"/>
        <w:tblW w:w="0" w:type="auto"/>
        <w:tblInd w:w="-34" w:type="dxa"/>
        <w:tblLook w:val="04A0" w:firstRow="1" w:lastRow="0" w:firstColumn="1" w:lastColumn="0" w:noHBand="0" w:noVBand="1"/>
      </w:tblPr>
      <w:tblGrid>
        <w:gridCol w:w="2877"/>
        <w:gridCol w:w="1288"/>
        <w:gridCol w:w="1288"/>
        <w:gridCol w:w="1290"/>
        <w:gridCol w:w="1291"/>
        <w:gridCol w:w="1288"/>
      </w:tblGrid>
      <w:tr w:rsidR="007214AD" w14:paraId="6CEC7E3E" w14:textId="77777777" w:rsidTr="008779A6">
        <w:tc>
          <w:tcPr>
            <w:tcW w:w="2877" w:type="dxa"/>
          </w:tcPr>
          <w:p w14:paraId="62EF257F" w14:textId="77777777" w:rsidR="007214AD" w:rsidRDefault="007214AD" w:rsidP="008779A6">
            <w:pPr>
              <w:pStyle w:val="Labor-Text"/>
              <w:jc w:val="center"/>
            </w:pPr>
            <w:r>
              <w:t>Quadrat</w:t>
            </w:r>
          </w:p>
        </w:tc>
        <w:tc>
          <w:tcPr>
            <w:tcW w:w="1288" w:type="dxa"/>
          </w:tcPr>
          <w:p w14:paraId="0B7E58C0" w14:textId="77777777" w:rsidR="007214AD" w:rsidRDefault="007214AD" w:rsidP="008779A6">
            <w:pPr>
              <w:pStyle w:val="Labor-Text"/>
              <w:jc w:val="center"/>
            </w:pPr>
            <w:r>
              <w:t>A</w:t>
            </w:r>
          </w:p>
        </w:tc>
        <w:tc>
          <w:tcPr>
            <w:tcW w:w="1288" w:type="dxa"/>
          </w:tcPr>
          <w:p w14:paraId="091F688A" w14:textId="77777777" w:rsidR="007214AD" w:rsidRDefault="007214AD" w:rsidP="008779A6">
            <w:pPr>
              <w:pStyle w:val="Labor-Text"/>
              <w:jc w:val="center"/>
            </w:pPr>
            <w:r>
              <w:t>B</w:t>
            </w:r>
          </w:p>
        </w:tc>
        <w:tc>
          <w:tcPr>
            <w:tcW w:w="1290" w:type="dxa"/>
          </w:tcPr>
          <w:p w14:paraId="14FA1EBF" w14:textId="77777777" w:rsidR="007214AD" w:rsidRDefault="007214AD" w:rsidP="008779A6">
            <w:pPr>
              <w:pStyle w:val="Labor-Text"/>
              <w:jc w:val="center"/>
            </w:pPr>
            <w:r>
              <w:t>C</w:t>
            </w:r>
          </w:p>
        </w:tc>
        <w:tc>
          <w:tcPr>
            <w:tcW w:w="1291" w:type="dxa"/>
          </w:tcPr>
          <w:p w14:paraId="5A7A4A18" w14:textId="77777777" w:rsidR="007214AD" w:rsidRDefault="007214AD" w:rsidP="008779A6">
            <w:pPr>
              <w:pStyle w:val="Labor-Text"/>
              <w:jc w:val="center"/>
            </w:pPr>
            <w:r>
              <w:t>D</w:t>
            </w:r>
          </w:p>
        </w:tc>
        <w:tc>
          <w:tcPr>
            <w:tcW w:w="1288" w:type="dxa"/>
          </w:tcPr>
          <w:p w14:paraId="20796A37" w14:textId="77777777" w:rsidR="007214AD" w:rsidRDefault="007214AD" w:rsidP="008779A6">
            <w:pPr>
              <w:pStyle w:val="Labor-Text"/>
              <w:jc w:val="center"/>
            </w:pPr>
            <w:r>
              <w:t>E</w:t>
            </w:r>
          </w:p>
        </w:tc>
      </w:tr>
      <w:tr w:rsidR="007214AD" w14:paraId="02148BBF" w14:textId="77777777" w:rsidTr="008779A6">
        <w:trPr>
          <w:trHeight w:val="807"/>
        </w:trPr>
        <w:tc>
          <w:tcPr>
            <w:tcW w:w="2877" w:type="dxa"/>
          </w:tcPr>
          <w:p w14:paraId="47B40E8D" w14:textId="77777777" w:rsidR="007214AD" w:rsidRDefault="007214AD" w:rsidP="008779A6">
            <w:pPr>
              <w:pStyle w:val="Labor-Text"/>
              <w:jc w:val="center"/>
            </w:pPr>
            <w:r w:rsidRPr="00305729">
              <w:rPr>
                <w:color w:val="auto"/>
              </w:rPr>
              <w:t xml:space="preserve">Anteil </w:t>
            </w:r>
            <w:r w:rsidRPr="00305729">
              <w:t xml:space="preserve">des </w:t>
            </w:r>
            <w:r>
              <w:t>Quadrats, das von einem Puzzleteil bedeckt wird</w:t>
            </w:r>
          </w:p>
        </w:tc>
        <w:tc>
          <w:tcPr>
            <w:tcW w:w="1288" w:type="dxa"/>
          </w:tcPr>
          <w:p w14:paraId="619F2524" w14:textId="77777777" w:rsidR="007214AD" w:rsidRDefault="007214AD" w:rsidP="008779A6">
            <w:pPr>
              <w:pStyle w:val="Labor-Text"/>
              <w:jc w:val="center"/>
            </w:pPr>
          </w:p>
        </w:tc>
        <w:tc>
          <w:tcPr>
            <w:tcW w:w="1288" w:type="dxa"/>
          </w:tcPr>
          <w:p w14:paraId="3160C1D4" w14:textId="77777777" w:rsidR="007214AD" w:rsidRDefault="007214AD" w:rsidP="008779A6">
            <w:pPr>
              <w:pStyle w:val="Labor-Text"/>
              <w:jc w:val="center"/>
            </w:pPr>
          </w:p>
        </w:tc>
        <w:tc>
          <w:tcPr>
            <w:tcW w:w="1290" w:type="dxa"/>
          </w:tcPr>
          <w:p w14:paraId="67F89D22" w14:textId="77777777" w:rsidR="007214AD" w:rsidRDefault="007214AD" w:rsidP="008779A6">
            <w:pPr>
              <w:pStyle w:val="Labor-Text"/>
              <w:jc w:val="center"/>
            </w:pPr>
          </w:p>
        </w:tc>
        <w:tc>
          <w:tcPr>
            <w:tcW w:w="1291" w:type="dxa"/>
          </w:tcPr>
          <w:p w14:paraId="47B10741" w14:textId="77777777" w:rsidR="007214AD" w:rsidRDefault="007214AD" w:rsidP="008779A6">
            <w:pPr>
              <w:pStyle w:val="Labor-Text"/>
              <w:jc w:val="center"/>
            </w:pPr>
          </w:p>
        </w:tc>
        <w:tc>
          <w:tcPr>
            <w:tcW w:w="1288" w:type="dxa"/>
          </w:tcPr>
          <w:p w14:paraId="6D7023A6" w14:textId="77777777" w:rsidR="007214AD" w:rsidRDefault="007214AD" w:rsidP="008779A6">
            <w:pPr>
              <w:pStyle w:val="Labor-Text"/>
              <w:jc w:val="center"/>
            </w:pPr>
          </w:p>
        </w:tc>
      </w:tr>
    </w:tbl>
    <w:p w14:paraId="6941DC5A" w14:textId="77777777" w:rsidR="007214AD" w:rsidRPr="006269D5" w:rsidRDefault="007214AD" w:rsidP="007214AD">
      <w:pPr>
        <w:pStyle w:val="Labor-Text"/>
        <w:rPr>
          <w:i/>
        </w:rPr>
      </w:pPr>
    </w:p>
    <w:p w14:paraId="1EAF4ADB" w14:textId="77777777" w:rsidR="007214AD" w:rsidRPr="003B643C" w:rsidRDefault="007214AD" w:rsidP="007214AD">
      <w:pPr>
        <w:spacing w:after="200" w:line="276" w:lineRule="auto"/>
        <w:rPr>
          <w:rFonts w:ascii="Arial" w:hAnsi="Arial"/>
          <w:color w:val="auto"/>
          <w:sz w:val="24"/>
        </w:rPr>
      </w:pPr>
      <w:r w:rsidRPr="003B643C">
        <w:rPr>
          <w:color w:val="auto"/>
        </w:rPr>
        <w:br w:type="page"/>
      </w:r>
    </w:p>
    <w:p w14:paraId="45D77C17" w14:textId="1C1B4943" w:rsidR="007214AD" w:rsidRPr="00CA1870" w:rsidRDefault="006B5C5F" w:rsidP="007214AD">
      <w:pPr>
        <w:pStyle w:val="Labor-Text"/>
        <w:ind w:left="705" w:hanging="705"/>
        <w:rPr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68474038" wp14:editId="0E3C5E8B">
            <wp:simplePos x="0" y="0"/>
            <wp:positionH relativeFrom="column">
              <wp:posOffset>5948680</wp:posOffset>
            </wp:positionH>
            <wp:positionV relativeFrom="paragraph">
              <wp:posOffset>3175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245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4AD">
        <w:rPr>
          <w:color w:val="auto"/>
        </w:rPr>
        <w:t>1.5</w:t>
      </w:r>
      <w:r w:rsidR="007214AD" w:rsidRPr="00305729">
        <w:rPr>
          <w:color w:val="auto"/>
        </w:rPr>
        <w:t xml:space="preserve"> </w:t>
      </w:r>
      <w:r w:rsidR="007214AD">
        <w:rPr>
          <w:color w:val="auto"/>
        </w:rPr>
        <w:tab/>
      </w:r>
      <w:r w:rsidR="007214AD" w:rsidRPr="00CA1870">
        <w:rPr>
          <w:color w:val="auto"/>
        </w:rPr>
        <w:t xml:space="preserve">In der letzten Aufgabe habt ihr gelernt, wie man eine Bruchzahl bestimmt. </w:t>
      </w:r>
    </w:p>
    <w:p w14:paraId="76C05199" w14:textId="77777777" w:rsidR="007214AD" w:rsidRPr="00CA1870" w:rsidRDefault="007214AD" w:rsidP="007214AD">
      <w:pPr>
        <w:pStyle w:val="Labor-Text"/>
        <w:ind w:firstLine="705"/>
        <w:rPr>
          <w:color w:val="auto"/>
        </w:rPr>
      </w:pPr>
    </w:p>
    <w:p w14:paraId="4B075337" w14:textId="77777777" w:rsidR="007214AD" w:rsidRPr="00DE2FC4" w:rsidRDefault="007214AD" w:rsidP="007214AD">
      <w:pPr>
        <w:pStyle w:val="Labor-Text"/>
        <w:ind w:left="709"/>
        <w:rPr>
          <w:color w:val="auto"/>
        </w:rPr>
      </w:pPr>
      <w:r w:rsidRPr="00CA1870">
        <w:rPr>
          <w:color w:val="auto"/>
        </w:rPr>
        <w:t xml:space="preserve">Welcher Anteil ist hier schwarz ausgemalt? </w:t>
      </w:r>
      <w:r w:rsidRPr="00CA1870">
        <w:t>Schreibt euer Ergebnis als Bruch in die Kästchen.</w:t>
      </w:r>
    </w:p>
    <w:p w14:paraId="73104FE6" w14:textId="77777777" w:rsidR="007214AD" w:rsidRDefault="007214AD" w:rsidP="007214AD">
      <w:pPr>
        <w:pStyle w:val="Labor-Text"/>
        <w:ind w:left="720"/>
        <w:rPr>
          <w:noProof/>
        </w:rPr>
      </w:pPr>
    </w:p>
    <w:p w14:paraId="53D63279" w14:textId="3A1D4428" w:rsidR="007214AD" w:rsidRDefault="007214AD" w:rsidP="007214AD">
      <w:pPr>
        <w:pStyle w:val="Labor-Text"/>
        <w:ind w:left="720"/>
        <w:rPr>
          <w:noProof/>
        </w:rPr>
      </w:pPr>
    </w:p>
    <w:p w14:paraId="5B5B38FA" w14:textId="6D676364" w:rsidR="007214AD" w:rsidRPr="005C1303" w:rsidRDefault="007214AD" w:rsidP="007214AD">
      <w:pPr>
        <w:pStyle w:val="Labor-Text"/>
        <w:ind w:left="720"/>
        <w:rPr>
          <w:i/>
          <w:noProof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2E69B890" wp14:editId="28DA4B66">
            <wp:simplePos x="0" y="0"/>
            <wp:positionH relativeFrom="column">
              <wp:posOffset>123825</wp:posOffset>
            </wp:positionH>
            <wp:positionV relativeFrom="paragraph">
              <wp:posOffset>111760</wp:posOffset>
            </wp:positionV>
            <wp:extent cx="1674495" cy="1646555"/>
            <wp:effectExtent l="0" t="0" r="0" b="0"/>
            <wp:wrapTight wrapText="bothSides">
              <wp:wrapPolygon edited="0">
                <wp:start x="0" y="0"/>
                <wp:lineTo x="0" y="21242"/>
                <wp:lineTo x="21379" y="21242"/>
                <wp:lineTo x="21379" y="0"/>
                <wp:lineTo x="0" y="0"/>
              </wp:wrapPolygon>
            </wp:wrapTight>
            <wp:docPr id="33" name="Grafik 33" descr="C:\Users\Stefan\AppData\Local\Temp\geogebr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\AppData\Local\Temp\geogebra.ep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5B3AC" w14:textId="77777777" w:rsidR="007214AD" w:rsidRPr="005C1303" w:rsidRDefault="007214AD" w:rsidP="007214AD">
      <w:pPr>
        <w:pStyle w:val="Labor-Text"/>
        <w:ind w:left="720"/>
        <w:rPr>
          <w:i/>
          <w:noProof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98B4EC9" wp14:editId="505A60D7">
                <wp:simplePos x="0" y="0"/>
                <wp:positionH relativeFrom="column">
                  <wp:posOffset>43180</wp:posOffset>
                </wp:positionH>
                <wp:positionV relativeFrom="paragraph">
                  <wp:posOffset>16510</wp:posOffset>
                </wp:positionV>
                <wp:extent cx="3474720" cy="1443355"/>
                <wp:effectExtent l="0" t="0" r="0" b="23495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4720" cy="1443355"/>
                          <a:chOff x="0" y="0"/>
                          <a:chExt cx="3474720" cy="1443355"/>
                        </a:xfrm>
                      </wpg:grpSpPr>
                      <wpg:grpSp>
                        <wpg:cNvPr id="24" name="Gruppieren 24"/>
                        <wpg:cNvGrpSpPr/>
                        <wpg:grpSpPr>
                          <a:xfrm>
                            <a:off x="0" y="0"/>
                            <a:ext cx="3465195" cy="1443355"/>
                            <a:chOff x="0" y="0"/>
                            <a:chExt cx="3465195" cy="1443355"/>
                          </a:xfrm>
                        </wpg:grpSpPr>
                        <wpg:grpSp>
                          <wpg:cNvPr id="230" name="Gruppieren 230"/>
                          <wpg:cNvGrpSpPr/>
                          <wpg:grpSpPr>
                            <a:xfrm>
                              <a:off x="0" y="0"/>
                              <a:ext cx="3419306" cy="1443355"/>
                              <a:chOff x="0" y="0"/>
                              <a:chExt cx="3419306" cy="1443355"/>
                            </a:xfrm>
                          </wpg:grpSpPr>
                          <wps:wsp>
                            <wps:cNvPr id="2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81025"/>
                                <a:ext cx="787251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A27625" w14:textId="77777777" w:rsidR="007214AD" w:rsidRPr="005C1303" w:rsidRDefault="007214AD" w:rsidP="007214AD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24"/>
                                    </w:rPr>
                                  </w:pPr>
                                  <w:r w:rsidRPr="005C1303">
                                    <w:rPr>
                                      <w:rFonts w:ascii="Arial" w:hAnsi="Arial" w:cs="Arial"/>
                                      <w:sz w:val="32"/>
                                      <w:szCs w:val="24"/>
                                    </w:rPr>
                                    <w:t>Bruch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33" name="Gruppieren 233"/>
                            <wpg:cNvGrpSpPr/>
                            <wpg:grpSpPr>
                              <a:xfrm>
                                <a:off x="685800" y="0"/>
                                <a:ext cx="2733506" cy="1443355"/>
                                <a:chOff x="0" y="0"/>
                                <a:chExt cx="2401090" cy="1443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" name="Grafik 234" descr="C:\Users\Stefan\AppData\Local\Temp\geogebra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023" y="715992"/>
                                  <a:ext cx="646981" cy="34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35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2913" y="129396"/>
                                  <a:ext cx="434340" cy="525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2913" y="819509"/>
                                  <a:ext cx="434340" cy="525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7313" y="595222"/>
                                  <a:ext cx="1253777" cy="3009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F5015F" w14:textId="77777777" w:rsidR="007214AD" w:rsidRPr="005C1303" w:rsidRDefault="007214AD" w:rsidP="007214AD">
                                    <w:pPr>
                                      <w:rPr>
                                        <w:rFonts w:ascii="Arial" w:hAnsi="Arial" w:cs="Arial"/>
                                        <w:sz w:val="32"/>
                                        <w:szCs w:val="24"/>
                                      </w:rPr>
                                    </w:pPr>
                                    <w:r w:rsidRPr="005C1303">
                                      <w:rPr>
                                        <w:rFonts w:ascii="Arial" w:hAnsi="Arial" w:cs="Arial"/>
                                        <w:sz w:val="32"/>
                                        <w:szCs w:val="24"/>
                                      </w:rPr>
                                      <w:t xml:space="preserve">Bruchstrich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AutoShape 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19509" y="733245"/>
                                  <a:ext cx="36449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" name="AutoShape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0805" cy="1443355"/>
                                </a:xfrm>
                                <a:prstGeom prst="leftBrace">
                                  <a:avLst>
                                    <a:gd name="adj1" fmla="val 132459"/>
                                    <a:gd name="adj2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4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8350" y="38100"/>
                              <a:ext cx="1426845" cy="3009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5C1762" w14:textId="77777777" w:rsidR="007214AD" w:rsidRPr="005C1303" w:rsidRDefault="007214AD" w:rsidP="007214AD">
                                <w:pPr>
                                  <w:rPr>
                                    <w:rFonts w:ascii="Arial" w:hAnsi="Arial" w:cs="Arial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24"/>
                                  </w:rPr>
                                  <w:t>Zähler</w:t>
                                </w:r>
                                <w:r w:rsidRPr="005C1303">
                                  <w:rPr>
                                    <w:rFonts w:ascii="Arial" w:hAnsi="Arial" w:cs="Arial"/>
                                    <w:sz w:val="32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047875" y="1085850"/>
                            <a:ext cx="1426845" cy="300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5F6707" w14:textId="77777777" w:rsidR="007214AD" w:rsidRPr="005C1303" w:rsidRDefault="007214AD" w:rsidP="007214AD">
                              <w:pPr>
                                <w:rPr>
                                  <w:rFonts w:ascii="Arial" w:hAnsi="Arial" w:cs="Arial"/>
                                  <w:sz w:val="32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24"/>
                                </w:rPr>
                                <w:t>Nenner</w:t>
                              </w:r>
                              <w:r w:rsidRPr="005C1303">
                                <w:rPr>
                                  <w:rFonts w:ascii="Arial" w:hAnsi="Arial" w:cs="Arial"/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B4EC9" id="Gruppieren 17" o:spid="_x0000_s1028" style="position:absolute;left:0;text-align:left;margin-left:3.4pt;margin-top:1.3pt;width:273.6pt;height:113.65pt;z-index:251657728" coordsize="34747,14433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">
                <v:group id="Gruppieren 24" o:spid="_x0000_s1029" style="position:absolute;width:34651;height:14433" coordsize="34651,1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uppieren 230" o:spid="_x0000_s1030" style="position:absolute;width:34193;height:14433" coordsize="34193,1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<v:shape id="Text Box 2" o:spid="_x0000_s1031" type="#_x0000_t202" style="position:absolute;top:5810;width:787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    <v:textbox>
                        <w:txbxContent>
                          <w:p w14:paraId="46A27625" w14:textId="77777777" w:rsidR="007214AD" w:rsidRPr="005C1303" w:rsidRDefault="007214AD" w:rsidP="007214AD">
                            <w:pPr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</w:pPr>
                            <w:r w:rsidRPr="005C1303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>Bruch</w:t>
                            </w:r>
                          </w:p>
                        </w:txbxContent>
                      </v:textbox>
                    </v:shape>
                    <v:group id="Gruppieren 233" o:spid="_x0000_s1032" style="position:absolute;left:6858;width:27335;height:14433" coordsize="24010,1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234" o:spid="_x0000_s1033" type="#_x0000_t75" style="position:absolute;left:1380;top:7159;width:6470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">
                        <v:imagedata r:id="rId28" o:title="geogebra"/>
                      </v:shape>
                      <v:rect id="Rectangle 4" o:spid="_x0000_s1034" style="position:absolute;left:2329;top:1293;width:4343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" strokeweight=".5pt"/>
                      <v:rect id="Rectangle 5" o:spid="_x0000_s1035" style="position:absolute;left:2329;top:8195;width:4343;height:5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" strokeweight=".5pt"/>
                      <v:shape id="Text Box 10" o:spid="_x0000_s1036" type="#_x0000_t202" style="position:absolute;left:11473;top:5952;width:1253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" stroked="f">
                        <v:textbox>
                          <w:txbxContent>
                            <w:p w14:paraId="1DF5015F" w14:textId="77777777" w:rsidR="007214AD" w:rsidRPr="005C1303" w:rsidRDefault="007214AD" w:rsidP="007214AD">
                              <w:pPr>
                                <w:rPr>
                                  <w:rFonts w:ascii="Arial" w:hAnsi="Arial" w:cs="Arial"/>
                                  <w:sz w:val="32"/>
                                  <w:szCs w:val="24"/>
                                </w:rPr>
                              </w:pPr>
                              <w:r w:rsidRPr="005C1303">
                                <w:rPr>
                                  <w:rFonts w:ascii="Arial" w:hAnsi="Arial" w:cs="Arial"/>
                                  <w:sz w:val="32"/>
                                  <w:szCs w:val="24"/>
                                </w:rPr>
                                <w:t xml:space="preserve">Bruchstrich 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1" o:spid="_x0000_s1037" type="#_x0000_t32" style="position:absolute;left:8195;top:7332;width:36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">
                        <v:stroke endarrow="block"/>
                      </v:shape>
                      <v:shapetype id="_x0000_t87" coordsize="21600,21600" o:spt="87" adj="1800,10800" path="m21600,qx10800@0l10800@2qy0@11,10800@3l10800@1qy21600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21600,0;0,10800;21600,21600" textboxrect="13963,@4,21600,@5"/>
                        <v:handles>
                          <v:h position="center,#0" yrange="0,@8"/>
                          <v:h position="topLeft,#1" yrange="@9,@10"/>
                        </v:handles>
                      </v:shapetype>
                      <v:shape id="AutoShape 24" o:spid="_x0000_s1038" type="#_x0000_t87" style="position:absolute;width:908;height:14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"/>
                    </v:group>
                  </v:group>
                  <v:shape id="Text Box 10" o:spid="_x0000_s1039" type="#_x0000_t202" style="position:absolute;left:20383;top:381;width:14268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5et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X44&#10;E46AXH8BAAD//wMAUEsBAi0AFAAGAAgAAAAhANvh9svuAAAAhQEAABMAAAAAAAAAAAAAAAAAAAAA&#10;AFtDb250ZW50X1R5cGVzXS54bWxQSwECLQAUAAYACAAAACEAWvQsW78AAAAVAQAACwAAAAAAAAAA&#10;AAAAAAAfAQAAX3JlbHMvLnJlbHNQSwECLQAUAAYACAAAACEAAtOXrb0AAADcAAAADwAAAAAAAAAA&#10;AAAAAAAHAgAAZHJzL2Rvd25yZXYueG1sUEsFBgAAAAADAAMAtwAAAPECAAAAAA==&#10;" stroked="f">
                    <v:textbox>
                      <w:txbxContent>
                        <w:p w14:paraId="1C5C1762" w14:textId="77777777" w:rsidR="007214AD" w:rsidRPr="005C1303" w:rsidRDefault="007214AD" w:rsidP="007214AD">
                          <w:pPr>
                            <w:rPr>
                              <w:rFonts w:ascii="Arial" w:hAnsi="Arial" w:cs="Arial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24"/>
                            </w:rPr>
                            <w:t>Zähler</w:t>
                          </w:r>
                          <w:r w:rsidRPr="005C1303">
                            <w:rPr>
                              <w:rFonts w:ascii="Arial" w:hAnsi="Arial" w:cs="Arial"/>
                              <w:sz w:val="32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10" o:spid="_x0000_s1040" type="#_x0000_t202" style="position:absolute;left:20478;top:10858;width:14269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<v:textbox>
                    <w:txbxContent>
                      <w:p w14:paraId="705F6707" w14:textId="77777777" w:rsidR="007214AD" w:rsidRPr="005C1303" w:rsidRDefault="007214AD" w:rsidP="007214AD">
                        <w:pPr>
                          <w:rPr>
                            <w:rFonts w:ascii="Arial" w:hAnsi="Arial" w:cs="Arial"/>
                            <w:sz w:val="32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24"/>
                          </w:rPr>
                          <w:t>Nenner</w:t>
                        </w:r>
                        <w:r w:rsidRPr="005C1303">
                          <w:rPr>
                            <w:rFonts w:ascii="Arial" w:hAnsi="Arial" w:cs="Arial"/>
                            <w:sz w:val="32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EABA0E" w14:textId="77777777" w:rsidR="007214AD" w:rsidRPr="005C1303" w:rsidRDefault="007214AD" w:rsidP="007214AD">
      <w:pPr>
        <w:pStyle w:val="Labor-Text"/>
        <w:ind w:left="5676" w:firstLine="696"/>
        <w:rPr>
          <w:i/>
        </w:rPr>
      </w:pPr>
      <w:r w:rsidRPr="005C1303">
        <w:rPr>
          <w:i/>
          <w:noProof/>
          <w:sz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42008E" wp14:editId="1D1C295F">
                <wp:simplePos x="0" y="0"/>
                <wp:positionH relativeFrom="column">
                  <wp:posOffset>1587429</wp:posOffset>
                </wp:positionH>
                <wp:positionV relativeFrom="paragraph">
                  <wp:posOffset>30480</wp:posOffset>
                </wp:positionV>
                <wp:extent cx="450215" cy="125730"/>
                <wp:effectExtent l="38100" t="0" r="26035" b="64770"/>
                <wp:wrapNone/>
                <wp:docPr id="3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215" cy="125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F3C83F" id="AutoShape 8" o:spid="_x0000_s1026" type="#_x0000_t32" style="position:absolute;margin-left:125pt;margin-top:2.4pt;width:35.45pt;height:9.9pt;flip:x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">
                <v:stroke endarrow="block"/>
              </v:shape>
            </w:pict>
          </mc:Fallback>
        </mc:AlternateContent>
      </w:r>
    </w:p>
    <w:p w14:paraId="57F08C7E" w14:textId="77777777" w:rsidR="007214AD" w:rsidRPr="005C1303" w:rsidRDefault="007214AD" w:rsidP="007214AD">
      <w:pPr>
        <w:pStyle w:val="Labor-Text"/>
        <w:ind w:left="720"/>
        <w:rPr>
          <w:i/>
        </w:rPr>
      </w:pPr>
    </w:p>
    <w:p w14:paraId="424A9CB5" w14:textId="77777777" w:rsidR="007214AD" w:rsidRPr="005C1303" w:rsidRDefault="007214AD" w:rsidP="007214AD">
      <w:pPr>
        <w:pStyle w:val="Labor-Text"/>
        <w:ind w:left="720"/>
        <w:rPr>
          <w:i/>
        </w:rPr>
      </w:pPr>
    </w:p>
    <w:p w14:paraId="436AAAEA" w14:textId="77777777" w:rsidR="007214AD" w:rsidRPr="005C1303" w:rsidRDefault="007214AD" w:rsidP="007214AD">
      <w:pPr>
        <w:pStyle w:val="Labor-Text"/>
        <w:ind w:left="720"/>
        <w:rPr>
          <w:i/>
        </w:rPr>
      </w:pPr>
    </w:p>
    <w:p w14:paraId="6E2BA0B5" w14:textId="77777777" w:rsidR="007214AD" w:rsidRPr="005C1303" w:rsidRDefault="007214AD" w:rsidP="007214AD">
      <w:pPr>
        <w:pStyle w:val="Labor-Text"/>
        <w:ind w:left="720"/>
        <w:rPr>
          <w:i/>
        </w:rPr>
      </w:pPr>
    </w:p>
    <w:p w14:paraId="1AC12775" w14:textId="77777777" w:rsidR="007214AD" w:rsidRPr="005C1303" w:rsidRDefault="007214AD" w:rsidP="007214AD">
      <w:pPr>
        <w:pStyle w:val="Labor-Text"/>
        <w:ind w:left="720"/>
        <w:rPr>
          <w:i/>
        </w:rPr>
      </w:pPr>
      <w:r w:rsidRPr="005C1303">
        <w:rPr>
          <w:i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C6BD68F" wp14:editId="30131CDE">
                <wp:simplePos x="0" y="0"/>
                <wp:positionH relativeFrom="column">
                  <wp:posOffset>1617980</wp:posOffset>
                </wp:positionH>
                <wp:positionV relativeFrom="paragraph">
                  <wp:posOffset>51435</wp:posOffset>
                </wp:positionV>
                <wp:extent cx="450215" cy="165735"/>
                <wp:effectExtent l="38100" t="38100" r="26035" b="24765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0215" cy="165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4C18C8" id="AutoShape 9" o:spid="_x0000_s1026" type="#_x0000_t32" style="position:absolute;margin-left:127.4pt;margin-top:4.05pt;width:35.45pt;height:13.05pt;flip:x y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">
                <v:stroke endarrow="block"/>
              </v:shape>
            </w:pict>
          </mc:Fallback>
        </mc:AlternateContent>
      </w:r>
    </w:p>
    <w:p w14:paraId="7F1375F6" w14:textId="282A2DCF" w:rsidR="007214AD" w:rsidRPr="005C1303" w:rsidRDefault="007214AD" w:rsidP="007214AD">
      <w:pPr>
        <w:pStyle w:val="Labor-Text"/>
        <w:ind w:left="5676" w:firstLine="696"/>
        <w:rPr>
          <w:i/>
        </w:rPr>
      </w:pPr>
      <w:r w:rsidRPr="005C1303">
        <w:rPr>
          <w:i/>
        </w:rPr>
        <w:tab/>
        <w:t xml:space="preserve"> </w:t>
      </w:r>
    </w:p>
    <w:p w14:paraId="28A162FE" w14:textId="77777777" w:rsidR="007214AD" w:rsidRDefault="007214AD" w:rsidP="007214AD">
      <w:pPr>
        <w:pStyle w:val="Labor-Text"/>
        <w:ind w:left="720"/>
        <w:jc w:val="center"/>
      </w:pPr>
    </w:p>
    <w:p w14:paraId="525F713B" w14:textId="56B2421C" w:rsidR="007214AD" w:rsidRDefault="007214AD" w:rsidP="007214AD">
      <w:pPr>
        <w:pStyle w:val="Labor-Text"/>
        <w:ind w:left="720"/>
        <w:jc w:val="center"/>
      </w:pPr>
    </w:p>
    <w:p w14:paraId="3287BECC" w14:textId="21CBA23A" w:rsidR="007214AD" w:rsidRDefault="007214AD" w:rsidP="007214AD">
      <w:pPr>
        <w:pStyle w:val="Labor-Text"/>
        <w:ind w:left="2124" w:firstLine="708"/>
        <w:jc w:val="left"/>
        <w:rPr>
          <w:color w:val="auto"/>
        </w:rPr>
      </w:pPr>
      <w:r>
        <w:rPr>
          <w:color w:val="auto"/>
        </w:rPr>
        <w:t>Die Zahl oberhalb des Bruchstrichs nennt man Zähler.</w:t>
      </w:r>
    </w:p>
    <w:p w14:paraId="1CAF7433" w14:textId="77777777" w:rsidR="007214AD" w:rsidRDefault="007214AD" w:rsidP="007214AD">
      <w:pPr>
        <w:pStyle w:val="Labor-Text"/>
        <w:ind w:left="2124" w:firstLine="708"/>
        <w:jc w:val="left"/>
      </w:pPr>
      <w:r>
        <w:rPr>
          <w:color w:val="auto"/>
        </w:rPr>
        <w:t>Die Zahl unterhalb des Bruchstrichs nennt man Nenner.</w:t>
      </w:r>
    </w:p>
    <w:p w14:paraId="12098513" w14:textId="77777777" w:rsidR="007214AD" w:rsidRDefault="007214AD" w:rsidP="007214AD">
      <w:pPr>
        <w:pStyle w:val="Labor-Text"/>
      </w:pPr>
    </w:p>
    <w:p w14:paraId="1242D464" w14:textId="77777777" w:rsidR="007214AD" w:rsidRDefault="007214AD" w:rsidP="007214AD">
      <w:pPr>
        <w:pStyle w:val="Labor-Text"/>
      </w:pP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88"/>
      </w:tblGrid>
      <w:tr w:rsidR="007214AD" w:rsidRPr="0004025D" w14:paraId="49381D9C" w14:textId="77777777" w:rsidTr="008779A6">
        <w:tc>
          <w:tcPr>
            <w:tcW w:w="9288" w:type="dxa"/>
            <w:shd w:val="clear" w:color="auto" w:fill="FFFFCC"/>
          </w:tcPr>
          <w:p w14:paraId="28DAB36E" w14:textId="77777777" w:rsidR="007214AD" w:rsidRPr="0004025D" w:rsidRDefault="007214AD" w:rsidP="008779A6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 w:rsidRPr="0004025D">
              <w:rPr>
                <w:noProof/>
                <w:color w:val="auto"/>
              </w:rPr>
              <w:drawing>
                <wp:anchor distT="0" distB="0" distL="114300" distR="114300" simplePos="0" relativeHeight="251701760" behindDoc="0" locked="0" layoutInCell="0" allowOverlap="1" wp14:anchorId="5860A6FF" wp14:editId="0EF36C44">
                  <wp:simplePos x="0" y="0"/>
                  <wp:positionH relativeFrom="column">
                    <wp:posOffset>5947410</wp:posOffset>
                  </wp:positionH>
                  <wp:positionV relativeFrom="paragraph">
                    <wp:posOffset>38100</wp:posOffset>
                  </wp:positionV>
                  <wp:extent cx="496570" cy="496570"/>
                  <wp:effectExtent l="0" t="0" r="0" b="0"/>
                  <wp:wrapSquare wrapText="bothSides"/>
                  <wp:docPr id="225" name="Grafik 225" descr="C:\Users\maddin\Downloads\Gluehbir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ddin\Downloads\Gluehbir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4025D">
              <w:rPr>
                <w:color w:val="auto"/>
              </w:rPr>
              <w:t>Gruppenergebnis</w:t>
            </w:r>
            <w:r>
              <w:rPr>
                <w:color w:val="auto"/>
              </w:rPr>
              <w:t xml:space="preserve"> 1</w:t>
            </w:r>
          </w:p>
          <w:p w14:paraId="69225827" w14:textId="77777777" w:rsidR="007214AD" w:rsidRDefault="007214AD" w:rsidP="008779A6">
            <w:pPr>
              <w:pStyle w:val="Labor-Text"/>
              <w:spacing w:after="120"/>
            </w:pPr>
            <w:r>
              <w:t>Hier fassen wir unsere Ergebnisse aus den Aufgaben 1.1 bis 1.5</w:t>
            </w:r>
            <w:r w:rsidRPr="0004025D">
              <w:t xml:space="preserve"> zusammen</w:t>
            </w:r>
            <w:r>
              <w:t>.</w:t>
            </w:r>
          </w:p>
          <w:p w14:paraId="659CBE29" w14:textId="77777777" w:rsidR="007214AD" w:rsidRPr="0004025D" w:rsidRDefault="007214AD" w:rsidP="008779A6">
            <w:pPr>
              <w:pStyle w:val="Labor-Text"/>
              <w:spacing w:after="120"/>
            </w:pPr>
            <w:r>
              <w:t xml:space="preserve">Erklärt am obigen Beispiel wie man </w:t>
            </w:r>
            <w:r w:rsidRPr="0041721E">
              <w:rPr>
                <w:b/>
              </w:rPr>
              <w:t>eine</w:t>
            </w:r>
            <w:r>
              <w:t xml:space="preserve"> Bruch</w:t>
            </w:r>
            <w:r w:rsidRPr="00484779">
              <w:rPr>
                <w:color w:val="auto"/>
              </w:rPr>
              <w:t>zahl</w:t>
            </w:r>
            <w:r>
              <w:t xml:space="preserve"> bestimmt.</w:t>
            </w:r>
          </w:p>
        </w:tc>
      </w:tr>
      <w:tr w:rsidR="007214AD" w:rsidRPr="0004025D" w14:paraId="5E677551" w14:textId="77777777" w:rsidTr="008779A6">
        <w:tc>
          <w:tcPr>
            <w:tcW w:w="9288" w:type="dxa"/>
            <w:shd w:val="clear" w:color="auto" w:fill="auto"/>
          </w:tcPr>
          <w:p w14:paraId="08D4C709" w14:textId="77777777" w:rsidR="007214AD" w:rsidRPr="006B5CD5" w:rsidRDefault="007214AD" w:rsidP="008779A6">
            <w:pPr>
              <w:rPr>
                <w:rFonts w:ascii="Arial" w:hAnsi="Arial" w:cs="Arial"/>
                <w:sz w:val="24"/>
                <w:szCs w:val="24"/>
              </w:rPr>
            </w:pPr>
            <w:r w:rsidRPr="00CA1870">
              <w:rPr>
                <w:rFonts w:ascii="Arial" w:hAnsi="Arial" w:cs="Arial"/>
                <w:sz w:val="24"/>
                <w:szCs w:val="24"/>
              </w:rPr>
              <w:t>Was gibt der Nenner an?</w:t>
            </w:r>
          </w:p>
          <w:p w14:paraId="65E4642E" w14:textId="77777777" w:rsidR="007214AD" w:rsidRDefault="007214AD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05E43698" w14:textId="77777777" w:rsidR="007214AD" w:rsidRDefault="007214AD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1F0F1EB1" w14:textId="77777777" w:rsidR="007214AD" w:rsidRDefault="007214AD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22192BFE" w14:textId="77777777" w:rsidR="007214AD" w:rsidRDefault="007214AD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3AB971E3" w14:textId="77777777" w:rsidR="007214AD" w:rsidRDefault="007214AD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7752D74C" w14:textId="77777777" w:rsidR="007214AD" w:rsidRPr="006B5CD5" w:rsidRDefault="007214AD" w:rsidP="008779A6">
            <w:pPr>
              <w:rPr>
                <w:rFonts w:ascii="Arial" w:hAnsi="Arial" w:cs="Arial"/>
                <w:sz w:val="24"/>
                <w:szCs w:val="24"/>
              </w:rPr>
            </w:pPr>
            <w:r w:rsidRPr="00CA1870">
              <w:rPr>
                <w:rFonts w:ascii="Arial" w:hAnsi="Arial" w:cs="Arial"/>
                <w:sz w:val="24"/>
                <w:szCs w:val="24"/>
              </w:rPr>
              <w:t>Was gibt der Zähler an?</w:t>
            </w:r>
          </w:p>
          <w:p w14:paraId="401A638A" w14:textId="77777777" w:rsidR="007214AD" w:rsidRDefault="007214AD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4F697262" w14:textId="77777777" w:rsidR="007214AD" w:rsidRDefault="007214AD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1B55FDDC" w14:textId="77777777" w:rsidR="007214AD" w:rsidRDefault="007214AD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4CF895BF" w14:textId="77777777" w:rsidR="007214AD" w:rsidRDefault="007214AD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77959C65" w14:textId="77777777" w:rsidR="007214AD" w:rsidRDefault="007214AD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419DD0FE" w14:textId="77777777" w:rsidR="007214AD" w:rsidRPr="0004025D" w:rsidRDefault="007214AD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</w:tc>
      </w:tr>
    </w:tbl>
    <w:p w14:paraId="420C847C" w14:textId="77777777" w:rsidR="007214AD" w:rsidRDefault="007214AD" w:rsidP="007214AD">
      <w:pPr>
        <w:spacing w:after="200" w:line="276" w:lineRule="auto"/>
      </w:pPr>
    </w:p>
    <w:p w14:paraId="75435DA3" w14:textId="030E36CE" w:rsidR="007214AD" w:rsidRPr="00CA1870" w:rsidRDefault="006B5C5F" w:rsidP="007214AD">
      <w:pPr>
        <w:pStyle w:val="Labor-Text"/>
        <w:ind w:left="705" w:hanging="705"/>
        <w:rPr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2B8D2833" wp14:editId="70E5EDAF">
            <wp:simplePos x="0" y="0"/>
            <wp:positionH relativeFrom="column">
              <wp:posOffset>5954395</wp:posOffset>
            </wp:positionH>
            <wp:positionV relativeFrom="paragraph">
              <wp:posOffset>635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246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4AD" w:rsidRPr="00CA1870">
        <w:rPr>
          <w:color w:val="auto"/>
        </w:rPr>
        <w:t>1.6 Mal</w:t>
      </w:r>
      <w:r>
        <w:rPr>
          <w:color w:val="auto"/>
        </w:rPr>
        <w:t>t</w:t>
      </w:r>
      <w:r w:rsidR="007214AD" w:rsidRPr="00CA1870">
        <w:rPr>
          <w:color w:val="auto"/>
        </w:rPr>
        <w:t xml:space="preserve"> den jeweiligen Bruch im Rechteck aus</w:t>
      </w:r>
      <w:r>
        <w:rPr>
          <w:color w:val="auto"/>
        </w:rPr>
        <w:t>.</w:t>
      </w:r>
    </w:p>
    <w:p w14:paraId="346C3931" w14:textId="52270432" w:rsidR="007214AD" w:rsidRDefault="007214AD" w:rsidP="006B5C5F">
      <w:pPr>
        <w:pStyle w:val="Labor-Text"/>
        <w:rPr>
          <w:color w:val="auto"/>
        </w:rPr>
      </w:pPr>
    </w:p>
    <w:p w14:paraId="36DAD3C2" w14:textId="0686F914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03FA93D8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3F067B31" w14:textId="77777777" w:rsidR="007214AD" w:rsidRPr="00FF633A" w:rsidRDefault="00000000" w:rsidP="007214AD">
      <w:pPr>
        <w:pStyle w:val="Labor-Text"/>
        <w:ind w:left="705" w:hanging="705"/>
        <w:rPr>
          <w:rFonts w:ascii="Cambria Math" w:hAnsi="Cambria Math"/>
          <w:color w:val="auto"/>
          <w:oMath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auto"/>
                </w:rPr>
              </m:ctrlPr>
            </m:fPr>
            <m:num>
              <m:r>
                <w:rPr>
                  <w:rFonts w:ascii="Cambria Math" w:hAnsi="Cambria Math"/>
                  <w:color w:val="auto"/>
                </w:rPr>
                <m:t>2</m:t>
              </m:r>
            </m:num>
            <m:den>
              <m:r>
                <w:rPr>
                  <w:rFonts w:ascii="Cambria Math" w:hAnsi="Cambria Math"/>
                  <w:color w:val="auto"/>
                </w:rPr>
                <m:t>3</m:t>
              </m:r>
            </m:den>
          </m:f>
        </m:oMath>
      </m:oMathPara>
    </w:p>
    <w:p w14:paraId="76B0E9B4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tbl>
      <w:tblPr>
        <w:tblStyle w:val="Tabellenraster"/>
        <w:tblpPr w:leftFromText="141" w:rightFromText="141" w:vertAnchor="text" w:horzAnchor="page" w:tblpX="5068" w:tblpY="116"/>
        <w:tblW w:w="0" w:type="auto"/>
        <w:tblLook w:val="04A0" w:firstRow="1" w:lastRow="0" w:firstColumn="1" w:lastColumn="0" w:noHBand="0" w:noVBand="1"/>
      </w:tblPr>
      <w:tblGrid>
        <w:gridCol w:w="950"/>
        <w:gridCol w:w="950"/>
        <w:gridCol w:w="950"/>
      </w:tblGrid>
      <w:tr w:rsidR="007214AD" w14:paraId="07ECC601" w14:textId="77777777" w:rsidTr="008779A6">
        <w:trPr>
          <w:trHeight w:val="2938"/>
        </w:trPr>
        <w:tc>
          <w:tcPr>
            <w:tcW w:w="950" w:type="dxa"/>
            <w:vAlign w:val="center"/>
          </w:tcPr>
          <w:p w14:paraId="7C029599" w14:textId="77777777" w:rsidR="007214AD" w:rsidRDefault="007214AD" w:rsidP="008779A6">
            <w:pPr>
              <w:pStyle w:val="Labor-Text"/>
              <w:jc w:val="center"/>
              <w:rPr>
                <w:color w:val="auto"/>
              </w:rPr>
            </w:pPr>
          </w:p>
        </w:tc>
        <w:tc>
          <w:tcPr>
            <w:tcW w:w="950" w:type="dxa"/>
            <w:vAlign w:val="center"/>
          </w:tcPr>
          <w:p w14:paraId="0A320E7D" w14:textId="77777777" w:rsidR="007214AD" w:rsidRDefault="007214AD" w:rsidP="008779A6">
            <w:pPr>
              <w:pStyle w:val="Labor-Text"/>
              <w:jc w:val="center"/>
              <w:rPr>
                <w:color w:val="auto"/>
              </w:rPr>
            </w:pPr>
          </w:p>
        </w:tc>
        <w:tc>
          <w:tcPr>
            <w:tcW w:w="950" w:type="dxa"/>
            <w:vAlign w:val="center"/>
          </w:tcPr>
          <w:p w14:paraId="3D628749" w14:textId="77777777" w:rsidR="007214AD" w:rsidRDefault="007214AD" w:rsidP="008779A6">
            <w:pPr>
              <w:pStyle w:val="Labor-Text"/>
              <w:jc w:val="center"/>
              <w:rPr>
                <w:color w:val="auto"/>
              </w:rPr>
            </w:pPr>
          </w:p>
        </w:tc>
      </w:tr>
    </w:tbl>
    <w:p w14:paraId="2174B69C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158E3286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0B350CD5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0D3A0C2B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06F1775C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787CBE90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64A798B7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0C9A8ECF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20654503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68154533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130CAFD0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68C182D2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62C49E55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2BFB203C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5C107337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7E20E183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4E786B4E" w14:textId="77777777" w:rsidR="007214AD" w:rsidRPr="009B0AB7" w:rsidRDefault="00000000" w:rsidP="007214AD">
      <w:pPr>
        <w:pStyle w:val="Labor-Text"/>
        <w:ind w:left="705" w:hanging="705"/>
        <w:rPr>
          <w:rFonts w:ascii="Cambria Math" w:hAnsi="Cambria Math"/>
          <w:color w:val="auto"/>
          <w:oMath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i/>
                  <w:color w:val="auto"/>
                </w:rPr>
              </m:ctrlPr>
            </m:fPr>
            <m:num>
              <m:r>
                <w:rPr>
                  <w:rFonts w:ascii="Cambria Math" w:hAnsi="Cambria Math"/>
                  <w:color w:val="auto"/>
                </w:rPr>
                <m:t>5</m:t>
              </m:r>
            </m:num>
            <m:den>
              <m:r>
                <w:rPr>
                  <w:rFonts w:ascii="Cambria Math" w:hAnsi="Cambria Math"/>
                  <w:color w:val="auto"/>
                </w:rPr>
                <m:t>16</m:t>
              </m:r>
            </m:den>
          </m:f>
        </m:oMath>
      </m:oMathPara>
    </w:p>
    <w:p w14:paraId="7CB96DF8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tbl>
      <w:tblPr>
        <w:tblStyle w:val="Tabellenraster"/>
        <w:tblpPr w:leftFromText="141" w:rightFromText="141" w:vertAnchor="text" w:horzAnchor="page" w:tblpX="5008" w:tblpY="266"/>
        <w:tblW w:w="0" w:type="auto"/>
        <w:tblLook w:val="04A0" w:firstRow="1" w:lastRow="0" w:firstColumn="1" w:lastColumn="0" w:noHBand="0" w:noVBand="1"/>
      </w:tblPr>
      <w:tblGrid>
        <w:gridCol w:w="746"/>
        <w:gridCol w:w="746"/>
        <w:gridCol w:w="746"/>
        <w:gridCol w:w="746"/>
      </w:tblGrid>
      <w:tr w:rsidR="007214AD" w14:paraId="764523F8" w14:textId="77777777" w:rsidTr="008779A6">
        <w:trPr>
          <w:trHeight w:val="708"/>
        </w:trPr>
        <w:tc>
          <w:tcPr>
            <w:tcW w:w="746" w:type="dxa"/>
          </w:tcPr>
          <w:p w14:paraId="70BCACBD" w14:textId="77777777" w:rsidR="007214AD" w:rsidRDefault="007214AD" w:rsidP="008779A6">
            <w:pPr>
              <w:pStyle w:val="Labor-Text"/>
              <w:rPr>
                <w:color w:val="auto"/>
              </w:rPr>
            </w:pPr>
          </w:p>
        </w:tc>
        <w:tc>
          <w:tcPr>
            <w:tcW w:w="746" w:type="dxa"/>
          </w:tcPr>
          <w:p w14:paraId="113BD35D" w14:textId="77777777" w:rsidR="007214AD" w:rsidRDefault="007214AD" w:rsidP="008779A6">
            <w:pPr>
              <w:pStyle w:val="Labor-Text"/>
              <w:rPr>
                <w:color w:val="auto"/>
              </w:rPr>
            </w:pPr>
          </w:p>
        </w:tc>
        <w:tc>
          <w:tcPr>
            <w:tcW w:w="746" w:type="dxa"/>
          </w:tcPr>
          <w:p w14:paraId="3F283E46" w14:textId="77777777" w:rsidR="007214AD" w:rsidRDefault="007214AD" w:rsidP="008779A6">
            <w:pPr>
              <w:pStyle w:val="Labor-Text"/>
              <w:rPr>
                <w:color w:val="auto"/>
              </w:rPr>
            </w:pPr>
          </w:p>
        </w:tc>
        <w:tc>
          <w:tcPr>
            <w:tcW w:w="746" w:type="dxa"/>
          </w:tcPr>
          <w:p w14:paraId="05E9D2B5" w14:textId="77777777" w:rsidR="007214AD" w:rsidRDefault="007214AD" w:rsidP="008779A6">
            <w:pPr>
              <w:pStyle w:val="Labor-Text"/>
              <w:rPr>
                <w:color w:val="auto"/>
              </w:rPr>
            </w:pPr>
          </w:p>
        </w:tc>
      </w:tr>
      <w:tr w:rsidR="007214AD" w14:paraId="69E29DF2" w14:textId="77777777" w:rsidTr="008779A6">
        <w:trPr>
          <w:trHeight w:val="708"/>
        </w:trPr>
        <w:tc>
          <w:tcPr>
            <w:tcW w:w="746" w:type="dxa"/>
          </w:tcPr>
          <w:p w14:paraId="5581E677" w14:textId="77777777" w:rsidR="007214AD" w:rsidRDefault="007214AD" w:rsidP="008779A6">
            <w:pPr>
              <w:pStyle w:val="Labor-Text"/>
              <w:rPr>
                <w:color w:val="auto"/>
              </w:rPr>
            </w:pPr>
          </w:p>
        </w:tc>
        <w:tc>
          <w:tcPr>
            <w:tcW w:w="746" w:type="dxa"/>
          </w:tcPr>
          <w:p w14:paraId="7373495B" w14:textId="77777777" w:rsidR="007214AD" w:rsidRDefault="007214AD" w:rsidP="008779A6">
            <w:pPr>
              <w:pStyle w:val="Labor-Text"/>
              <w:rPr>
                <w:color w:val="auto"/>
              </w:rPr>
            </w:pPr>
          </w:p>
        </w:tc>
        <w:tc>
          <w:tcPr>
            <w:tcW w:w="746" w:type="dxa"/>
          </w:tcPr>
          <w:p w14:paraId="28D21801" w14:textId="77777777" w:rsidR="007214AD" w:rsidRDefault="007214AD" w:rsidP="008779A6">
            <w:pPr>
              <w:pStyle w:val="Labor-Text"/>
              <w:rPr>
                <w:color w:val="auto"/>
              </w:rPr>
            </w:pPr>
          </w:p>
        </w:tc>
        <w:tc>
          <w:tcPr>
            <w:tcW w:w="746" w:type="dxa"/>
          </w:tcPr>
          <w:p w14:paraId="1EEFA03A" w14:textId="77777777" w:rsidR="007214AD" w:rsidRDefault="007214AD" w:rsidP="008779A6">
            <w:pPr>
              <w:pStyle w:val="Labor-Text"/>
              <w:rPr>
                <w:color w:val="auto"/>
              </w:rPr>
            </w:pPr>
          </w:p>
        </w:tc>
      </w:tr>
      <w:tr w:rsidR="007214AD" w14:paraId="3FFA13E6" w14:textId="77777777" w:rsidTr="008779A6">
        <w:trPr>
          <w:trHeight w:val="748"/>
        </w:trPr>
        <w:tc>
          <w:tcPr>
            <w:tcW w:w="746" w:type="dxa"/>
          </w:tcPr>
          <w:p w14:paraId="35D234B1" w14:textId="77777777" w:rsidR="007214AD" w:rsidRDefault="007214AD" w:rsidP="008779A6">
            <w:pPr>
              <w:pStyle w:val="Labor-Text"/>
              <w:rPr>
                <w:color w:val="auto"/>
              </w:rPr>
            </w:pPr>
          </w:p>
        </w:tc>
        <w:tc>
          <w:tcPr>
            <w:tcW w:w="746" w:type="dxa"/>
          </w:tcPr>
          <w:p w14:paraId="5C3C33BB" w14:textId="77777777" w:rsidR="007214AD" w:rsidRDefault="007214AD" w:rsidP="008779A6">
            <w:pPr>
              <w:pStyle w:val="Labor-Text"/>
              <w:rPr>
                <w:color w:val="auto"/>
              </w:rPr>
            </w:pPr>
          </w:p>
        </w:tc>
        <w:tc>
          <w:tcPr>
            <w:tcW w:w="746" w:type="dxa"/>
          </w:tcPr>
          <w:p w14:paraId="0C996713" w14:textId="77777777" w:rsidR="007214AD" w:rsidRDefault="007214AD" w:rsidP="008779A6">
            <w:pPr>
              <w:pStyle w:val="Labor-Text"/>
              <w:rPr>
                <w:color w:val="auto"/>
              </w:rPr>
            </w:pPr>
          </w:p>
        </w:tc>
        <w:tc>
          <w:tcPr>
            <w:tcW w:w="746" w:type="dxa"/>
          </w:tcPr>
          <w:p w14:paraId="74140B15" w14:textId="77777777" w:rsidR="007214AD" w:rsidRDefault="007214AD" w:rsidP="008779A6">
            <w:pPr>
              <w:pStyle w:val="Labor-Text"/>
              <w:rPr>
                <w:color w:val="auto"/>
              </w:rPr>
            </w:pPr>
          </w:p>
        </w:tc>
      </w:tr>
      <w:tr w:rsidR="007214AD" w14:paraId="051C40B7" w14:textId="77777777" w:rsidTr="008779A6">
        <w:trPr>
          <w:trHeight w:val="708"/>
        </w:trPr>
        <w:tc>
          <w:tcPr>
            <w:tcW w:w="746" w:type="dxa"/>
          </w:tcPr>
          <w:p w14:paraId="77DA2E5A" w14:textId="77777777" w:rsidR="007214AD" w:rsidRDefault="007214AD" w:rsidP="008779A6">
            <w:pPr>
              <w:pStyle w:val="Labor-Text"/>
              <w:rPr>
                <w:color w:val="auto"/>
              </w:rPr>
            </w:pPr>
          </w:p>
        </w:tc>
        <w:tc>
          <w:tcPr>
            <w:tcW w:w="746" w:type="dxa"/>
          </w:tcPr>
          <w:p w14:paraId="08311DB2" w14:textId="77777777" w:rsidR="007214AD" w:rsidRDefault="007214AD" w:rsidP="008779A6">
            <w:pPr>
              <w:pStyle w:val="Labor-Text"/>
              <w:rPr>
                <w:color w:val="auto"/>
              </w:rPr>
            </w:pPr>
          </w:p>
        </w:tc>
        <w:tc>
          <w:tcPr>
            <w:tcW w:w="746" w:type="dxa"/>
          </w:tcPr>
          <w:p w14:paraId="5F4CF7D3" w14:textId="77777777" w:rsidR="007214AD" w:rsidRDefault="007214AD" w:rsidP="008779A6">
            <w:pPr>
              <w:pStyle w:val="Labor-Text"/>
              <w:rPr>
                <w:color w:val="auto"/>
              </w:rPr>
            </w:pPr>
          </w:p>
        </w:tc>
        <w:tc>
          <w:tcPr>
            <w:tcW w:w="746" w:type="dxa"/>
          </w:tcPr>
          <w:p w14:paraId="26CC4267" w14:textId="77777777" w:rsidR="007214AD" w:rsidRDefault="007214AD" w:rsidP="008779A6">
            <w:pPr>
              <w:pStyle w:val="Labor-Text"/>
              <w:rPr>
                <w:color w:val="auto"/>
              </w:rPr>
            </w:pPr>
          </w:p>
        </w:tc>
      </w:tr>
    </w:tbl>
    <w:p w14:paraId="27EB510C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0991056A" w14:textId="77777777" w:rsidR="007214AD" w:rsidRDefault="007214AD" w:rsidP="007214AD">
      <w:pPr>
        <w:pStyle w:val="Labor-Text"/>
        <w:ind w:left="705" w:hanging="705"/>
        <w:rPr>
          <w:color w:val="auto"/>
        </w:rPr>
      </w:pPr>
      <w:r>
        <w:rPr>
          <w:color w:val="auto"/>
        </w:rPr>
        <w:t xml:space="preserve">        </w:t>
      </w:r>
    </w:p>
    <w:p w14:paraId="1B8974FF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035A2B0A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3531CE4A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52C3B470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38EE186F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212C3BCF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38FF33BD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3170B4B3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4BD1051A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2CBD9AA0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00E1C059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6F9CD019" w14:textId="77777777" w:rsidR="007214AD" w:rsidRDefault="007214AD" w:rsidP="007214AD">
      <w:pPr>
        <w:pStyle w:val="Labor-Text"/>
        <w:ind w:left="705" w:hanging="705"/>
        <w:rPr>
          <w:color w:val="auto"/>
        </w:rPr>
      </w:pPr>
    </w:p>
    <w:p w14:paraId="6DE85102" w14:textId="77777777" w:rsidR="007214AD" w:rsidRDefault="007214AD" w:rsidP="007214AD"/>
    <w:p w14:paraId="04789DC3" w14:textId="77777777" w:rsidR="007214AD" w:rsidRPr="0070503D" w:rsidRDefault="007214AD" w:rsidP="007214AD">
      <w:pPr>
        <w:sectPr w:rsidR="007214AD" w:rsidRPr="0070503D" w:rsidSect="00D81836">
          <w:headerReference w:type="default" r:id="rId30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2248E1D6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  <w:r w:rsidRPr="00CA1870">
        <w:lastRenderedPageBreak/>
        <w:t>1.7</w:t>
      </w:r>
      <w:r>
        <w:tab/>
        <w:t>Die Abbildung zeigt die Grundstruktur des Kunstwerks.</w:t>
      </w:r>
    </w:p>
    <w:p w14:paraId="610C97B8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3B256AE6" w14:textId="77777777" w:rsidR="007214AD" w:rsidRDefault="007214AD" w:rsidP="00410B00">
      <w:pPr>
        <w:pStyle w:val="Labor-Text"/>
        <w:numPr>
          <w:ilvl w:val="0"/>
          <w:numId w:val="15"/>
        </w:numPr>
        <w:ind w:left="1560"/>
      </w:pPr>
      <w:r>
        <w:t>Malt Quadrat A</w:t>
      </w:r>
      <w:r w:rsidRPr="00484779">
        <w:t xml:space="preserve"> </w:t>
      </w:r>
      <w:r>
        <w:t>farbig aus.</w:t>
      </w:r>
    </w:p>
    <w:p w14:paraId="2582D977" w14:textId="77777777" w:rsidR="007214AD" w:rsidRDefault="007214AD" w:rsidP="00410B00">
      <w:pPr>
        <w:pStyle w:val="Labor-Text"/>
        <w:ind w:left="1560" w:hanging="4"/>
      </w:pPr>
    </w:p>
    <w:p w14:paraId="27DD70E4" w14:textId="77777777" w:rsidR="007214AD" w:rsidRDefault="007214AD" w:rsidP="00410B00">
      <w:pPr>
        <w:pStyle w:val="Labor-Text"/>
        <w:numPr>
          <w:ilvl w:val="0"/>
          <w:numId w:val="15"/>
        </w:numPr>
        <w:ind w:left="1560"/>
      </w:pPr>
      <w:r>
        <w:t>Malt jeweils den linken Teil der Quadrate B, C, D und E mit verschiedenen Farben aus.</w:t>
      </w:r>
    </w:p>
    <w:p w14:paraId="75409951" w14:textId="77777777" w:rsidR="007214AD" w:rsidRPr="00572F37" w:rsidRDefault="007214AD" w:rsidP="00410B00">
      <w:pPr>
        <w:pStyle w:val="Labor-Text"/>
        <w:ind w:left="1560" w:hanging="4"/>
        <w:rPr>
          <w:color w:val="auto"/>
        </w:rPr>
      </w:pPr>
    </w:p>
    <w:p w14:paraId="4A46A4FF" w14:textId="63EAEC6C" w:rsidR="007214AD" w:rsidRDefault="007214AD" w:rsidP="00410B00">
      <w:pPr>
        <w:pStyle w:val="Labor-Text"/>
        <w:numPr>
          <w:ilvl w:val="0"/>
          <w:numId w:val="15"/>
        </w:numPr>
        <w:ind w:left="1560"/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3825094B" wp14:editId="7FE25231">
            <wp:simplePos x="0" y="0"/>
            <wp:positionH relativeFrom="column">
              <wp:posOffset>5937885</wp:posOffset>
            </wp:positionH>
            <wp:positionV relativeFrom="paragraph">
              <wp:posOffset>144145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247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424E">
        <w:t xml:space="preserve">Schreibt in jede ausgemalte Fläche </w:t>
      </w:r>
      <w:r w:rsidR="006B5C5F">
        <w:t xml:space="preserve">den Anteil dieser </w:t>
      </w:r>
      <w:r>
        <w:t>als</w:t>
      </w:r>
      <w:r w:rsidRPr="005E424E">
        <w:t xml:space="preserve"> Bruchzahl</w:t>
      </w:r>
      <w:r>
        <w:t xml:space="preserve"> </w:t>
      </w:r>
    </w:p>
    <w:p w14:paraId="1334AC1F" w14:textId="77777777" w:rsidR="007214AD" w:rsidRDefault="007214AD" w:rsidP="007214AD">
      <w:pPr>
        <w:pStyle w:val="Labor-Text"/>
        <w:tabs>
          <w:tab w:val="left" w:pos="709"/>
          <w:tab w:val="left" w:pos="2835"/>
          <w:tab w:val="left" w:pos="2977"/>
        </w:tabs>
        <w:ind w:left="709" w:hanging="709"/>
      </w:pPr>
    </w:p>
    <w:p w14:paraId="66BBE0CD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  <w:r>
        <w:rPr>
          <w:noProof/>
        </w:rPr>
        <w:drawing>
          <wp:anchor distT="0" distB="0" distL="114300" distR="114300" simplePos="0" relativeHeight="251703808" behindDoc="1" locked="0" layoutInCell="1" allowOverlap="1" wp14:anchorId="28781ABD" wp14:editId="22A67EBB">
            <wp:simplePos x="0" y="0"/>
            <wp:positionH relativeFrom="column">
              <wp:posOffset>2366010</wp:posOffset>
            </wp:positionH>
            <wp:positionV relativeFrom="paragraph">
              <wp:posOffset>154305</wp:posOffset>
            </wp:positionV>
            <wp:extent cx="1295400" cy="6219190"/>
            <wp:effectExtent l="0" t="0" r="0" b="0"/>
            <wp:wrapTight wrapText="bothSides">
              <wp:wrapPolygon edited="0">
                <wp:start x="0" y="0"/>
                <wp:lineTo x="0" y="21503"/>
                <wp:lineTo x="21282" y="21503"/>
                <wp:lineTo x="21282" y="0"/>
                <wp:lineTo x="0" y="0"/>
              </wp:wrapPolygon>
            </wp:wrapTight>
            <wp:docPr id="21" name="Grafik 21" descr="C:\Users\Stefan\AppData\Local\Temp\geogebr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an\AppData\Local\Temp\geogebra.ep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21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BF383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6FA9B6AA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68589D01" wp14:editId="2A8C1DBC">
                <wp:simplePos x="0" y="0"/>
                <wp:positionH relativeFrom="column">
                  <wp:posOffset>1708785</wp:posOffset>
                </wp:positionH>
                <wp:positionV relativeFrom="paragraph">
                  <wp:posOffset>160020</wp:posOffset>
                </wp:positionV>
                <wp:extent cx="565785" cy="554355"/>
                <wp:effectExtent l="0" t="0" r="0" b="0"/>
                <wp:wrapTight wrapText="bothSides">
                  <wp:wrapPolygon edited="0">
                    <wp:start x="1455" y="0"/>
                    <wp:lineTo x="1455" y="20784"/>
                    <wp:lineTo x="18909" y="20784"/>
                    <wp:lineTo x="18909" y="0"/>
                    <wp:lineTo x="1455" y="0"/>
                  </wp:wrapPolygon>
                </wp:wrapTight>
                <wp:docPr id="5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41AEF" w14:textId="77777777" w:rsidR="007214AD" w:rsidRPr="00796267" w:rsidRDefault="007214AD" w:rsidP="007214AD">
                            <w:pP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89D01" id="Text Box 14" o:spid="_x0000_s1041" type="#_x0000_t202" style="position:absolute;left:0;text-align:left;margin-left:134.55pt;margin-top:12.6pt;width:44.55pt;height:43.65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" filled="f" stroked="f">
                <v:textbox>
                  <w:txbxContent>
                    <w:p w14:paraId="06B41AEF" w14:textId="77777777" w:rsidR="007214AD" w:rsidRPr="00796267" w:rsidRDefault="007214AD" w:rsidP="007214AD">
                      <w:pPr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  <w:szCs w:val="50"/>
                        </w:rPr>
                        <w:t>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CD17BEF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6B8C7A7B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0743A7CA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4988A176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19A704BC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376D641C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7AA64868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5834AD80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5C5D7E20" wp14:editId="09BC80BF">
                <wp:simplePos x="0" y="0"/>
                <wp:positionH relativeFrom="column">
                  <wp:posOffset>1651000</wp:posOffset>
                </wp:positionH>
                <wp:positionV relativeFrom="paragraph">
                  <wp:posOffset>104140</wp:posOffset>
                </wp:positionV>
                <wp:extent cx="565785" cy="554355"/>
                <wp:effectExtent l="0" t="0" r="0" b="0"/>
                <wp:wrapTight wrapText="bothSides">
                  <wp:wrapPolygon edited="0">
                    <wp:start x="1455" y="0"/>
                    <wp:lineTo x="1455" y="20784"/>
                    <wp:lineTo x="18909" y="20784"/>
                    <wp:lineTo x="18909" y="0"/>
                    <wp:lineTo x="1455" y="0"/>
                  </wp:wrapPolygon>
                </wp:wrapTight>
                <wp:docPr id="4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C303" w14:textId="77777777" w:rsidR="007214AD" w:rsidRPr="00796267" w:rsidRDefault="007214AD" w:rsidP="007214AD">
                            <w:pP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D7E20" id="Text Box 15" o:spid="_x0000_s1042" type="#_x0000_t202" style="position:absolute;left:0;text-align:left;margin-left:130pt;margin-top:8.2pt;width:44.55pt;height:43.65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" filled="f" stroked="f">
                <v:textbox>
                  <w:txbxContent>
                    <w:p w14:paraId="51E1C303" w14:textId="77777777" w:rsidR="007214AD" w:rsidRPr="00796267" w:rsidRDefault="007214AD" w:rsidP="007214AD">
                      <w:pPr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  <w:szCs w:val="50"/>
                        </w:rPr>
                        <w:t>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7F0DABE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6E04A3A8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43074EF4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0A6CC847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0A4BF2E9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1EB28114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410EAB17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FA3E12D" wp14:editId="6D024141">
                <wp:simplePos x="0" y="0"/>
                <wp:positionH relativeFrom="column">
                  <wp:posOffset>1648460</wp:posOffset>
                </wp:positionH>
                <wp:positionV relativeFrom="paragraph">
                  <wp:posOffset>64135</wp:posOffset>
                </wp:positionV>
                <wp:extent cx="565785" cy="554355"/>
                <wp:effectExtent l="0" t="0" r="0" b="0"/>
                <wp:wrapNone/>
                <wp:docPr id="24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D0696" w14:textId="77777777" w:rsidR="007214AD" w:rsidRPr="00796267" w:rsidRDefault="007214AD" w:rsidP="007214AD">
                            <w:pP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3E12D" id="Text Box 16" o:spid="_x0000_s1043" type="#_x0000_t202" style="position:absolute;left:0;text-align:left;margin-left:129.8pt;margin-top:5.05pt;width:44.55pt;height:43.6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" filled="f" stroked="f">
                <v:textbox>
                  <w:txbxContent>
                    <w:p w14:paraId="5D9D0696" w14:textId="77777777" w:rsidR="007214AD" w:rsidRPr="00796267" w:rsidRDefault="007214AD" w:rsidP="007214AD">
                      <w:pPr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  <w:szCs w:val="5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6AC66E7D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5989A925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112AD479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3325EC3E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50E4C889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73EE0A94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0E18D5AA" w14:textId="77777777" w:rsidR="007214AD" w:rsidRDefault="007214AD" w:rsidP="007214AD">
      <w:pPr>
        <w:pStyle w:val="Labor-Text"/>
        <w:tabs>
          <w:tab w:val="left" w:pos="709"/>
          <w:tab w:val="left" w:pos="2835"/>
        </w:tabs>
        <w:ind w:left="709" w:hanging="709"/>
      </w:pPr>
      <w:r w:rsidRPr="00737D63">
        <w:rPr>
          <w:i/>
          <w:noProof/>
          <w:color w:val="auto"/>
          <w:sz w:val="18"/>
          <w:highlight w:val="yellow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A8E4683" wp14:editId="0F33D8A6">
                <wp:simplePos x="0" y="0"/>
                <wp:positionH relativeFrom="column">
                  <wp:posOffset>1629410</wp:posOffset>
                </wp:positionH>
                <wp:positionV relativeFrom="paragraph">
                  <wp:posOffset>115570</wp:posOffset>
                </wp:positionV>
                <wp:extent cx="565785" cy="554355"/>
                <wp:effectExtent l="0" t="0" r="0" b="0"/>
                <wp:wrapNone/>
                <wp:docPr id="24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342EB" w14:textId="77777777" w:rsidR="007214AD" w:rsidRPr="00796267" w:rsidRDefault="007214AD" w:rsidP="007214AD">
                            <w:pP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E4683" id="Text Box 17" o:spid="_x0000_s1044" type="#_x0000_t202" style="position:absolute;left:0;text-align:left;margin-left:128.3pt;margin-top:9.1pt;width:44.55pt;height:43.6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" filled="f" stroked="f">
                <v:textbox>
                  <w:txbxContent>
                    <w:p w14:paraId="206342EB" w14:textId="77777777" w:rsidR="007214AD" w:rsidRPr="00796267" w:rsidRDefault="007214AD" w:rsidP="007214AD">
                      <w:pPr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  <w:szCs w:val="5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69C9A502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77CC3E27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717944BE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544F207D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7A9E31CD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21E96FDF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13759528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30B0F9A" wp14:editId="6A6262BB">
                <wp:simplePos x="0" y="0"/>
                <wp:positionH relativeFrom="column">
                  <wp:posOffset>1648460</wp:posOffset>
                </wp:positionH>
                <wp:positionV relativeFrom="paragraph">
                  <wp:posOffset>74930</wp:posOffset>
                </wp:positionV>
                <wp:extent cx="565785" cy="554355"/>
                <wp:effectExtent l="0" t="0" r="0" b="0"/>
                <wp:wrapNone/>
                <wp:docPr id="24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D3A24" w14:textId="77777777" w:rsidR="007214AD" w:rsidRPr="00796267" w:rsidRDefault="007214AD" w:rsidP="007214AD">
                            <w:pP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B0F9A" id="Text Box 18" o:spid="_x0000_s1045" type="#_x0000_t202" style="position:absolute;left:0;text-align:left;margin-left:129.8pt;margin-top:5.9pt;width:44.55pt;height:43.6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" filled="f" stroked="f">
                <v:textbox>
                  <w:txbxContent>
                    <w:p w14:paraId="102D3A24" w14:textId="77777777" w:rsidR="007214AD" w:rsidRPr="00796267" w:rsidRDefault="007214AD" w:rsidP="007214AD">
                      <w:pPr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20E7DC86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7A03D4F9" w14:textId="77777777" w:rsidR="007214AD" w:rsidRDefault="007214AD" w:rsidP="007214AD">
      <w:pPr>
        <w:pStyle w:val="Labor-Text"/>
        <w:tabs>
          <w:tab w:val="left" w:pos="709"/>
        </w:tabs>
      </w:pPr>
    </w:p>
    <w:p w14:paraId="000E3B90" w14:textId="77777777" w:rsidR="007214AD" w:rsidRDefault="007214AD" w:rsidP="007214AD">
      <w:pPr>
        <w:pStyle w:val="Labor-Text"/>
        <w:tabs>
          <w:tab w:val="left" w:pos="709"/>
        </w:tabs>
      </w:pPr>
    </w:p>
    <w:p w14:paraId="3D0FB464" w14:textId="77777777" w:rsidR="007214AD" w:rsidRDefault="007214AD" w:rsidP="007214AD">
      <w:pPr>
        <w:pStyle w:val="Labor-Text"/>
        <w:tabs>
          <w:tab w:val="left" w:pos="709"/>
        </w:tabs>
      </w:pPr>
    </w:p>
    <w:p w14:paraId="1E883932" w14:textId="77777777" w:rsidR="007214AD" w:rsidRDefault="007214AD" w:rsidP="007214AD">
      <w:pPr>
        <w:pStyle w:val="Labor-Text"/>
        <w:tabs>
          <w:tab w:val="left" w:pos="709"/>
        </w:tabs>
        <w:ind w:left="709" w:hanging="709"/>
      </w:pPr>
    </w:p>
    <w:p w14:paraId="6B07049C" w14:textId="77777777" w:rsidR="007214AD" w:rsidRDefault="007214AD" w:rsidP="007214AD">
      <w:pPr>
        <w:pStyle w:val="Labor-Text"/>
      </w:pPr>
      <w:r>
        <w:lastRenderedPageBreak/>
        <w:t>1.8</w:t>
      </w:r>
      <w:r>
        <w:tab/>
      </w:r>
      <w:r w:rsidRPr="00484779">
        <w:rPr>
          <w:color w:val="auto"/>
        </w:rPr>
        <w:t>Beurteilt folgende Situation</w:t>
      </w:r>
      <w:r>
        <w:t xml:space="preserve">: </w:t>
      </w:r>
    </w:p>
    <w:p w14:paraId="0748BF86" w14:textId="77777777" w:rsidR="007214AD" w:rsidRDefault="007214AD" w:rsidP="007214AD">
      <w:pPr>
        <w:pStyle w:val="Labor-Text"/>
        <w:ind w:left="709"/>
        <w:rPr>
          <w:i/>
        </w:rPr>
      </w:pPr>
      <w:r w:rsidRPr="00A4480E">
        <w:rPr>
          <w:i/>
        </w:rPr>
        <w:t xml:space="preserve">Ein Drittel und ein Viertel </w:t>
      </w:r>
      <w:r>
        <w:rPr>
          <w:i/>
        </w:rPr>
        <w:t>streiten</w:t>
      </w:r>
      <w:r w:rsidRPr="00A4480E">
        <w:rPr>
          <w:i/>
        </w:rPr>
        <w:t xml:space="preserve"> sich darüber, wer </w:t>
      </w:r>
      <w:r>
        <w:rPr>
          <w:i/>
        </w:rPr>
        <w:t xml:space="preserve">von </w:t>
      </w:r>
      <w:r w:rsidRPr="00A4480E">
        <w:rPr>
          <w:i/>
        </w:rPr>
        <w:t xml:space="preserve">beiden der größere Bruch </w:t>
      </w:r>
      <w:r>
        <w:rPr>
          <w:i/>
        </w:rPr>
        <w:t>ist.</w:t>
      </w:r>
    </w:p>
    <w:p w14:paraId="0CE82C0F" w14:textId="77777777" w:rsidR="007214AD" w:rsidRPr="00056C1F" w:rsidRDefault="007214AD" w:rsidP="007214AD">
      <w:pPr>
        <w:pStyle w:val="Labor-Text"/>
        <w:ind w:firstLine="705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B728D54" wp14:editId="54A4B0D9">
                <wp:simplePos x="0" y="0"/>
                <wp:positionH relativeFrom="column">
                  <wp:posOffset>3099435</wp:posOffset>
                </wp:positionH>
                <wp:positionV relativeFrom="paragraph">
                  <wp:posOffset>164465</wp:posOffset>
                </wp:positionV>
                <wp:extent cx="1717675" cy="609600"/>
                <wp:effectExtent l="0" t="0" r="320675" b="19050"/>
                <wp:wrapNone/>
                <wp:docPr id="4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675" cy="609600"/>
                        </a:xfrm>
                        <a:prstGeom prst="wedgeRoundRectCallout">
                          <a:avLst>
                            <a:gd name="adj1" fmla="val 65903"/>
                            <a:gd name="adj2" fmla="val 3602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567AB" w14:textId="77777777" w:rsidR="007214AD" w:rsidRPr="00A4480E" w:rsidRDefault="007214AD" w:rsidP="007214AD">
                            <w:pPr>
                              <w:rPr>
                                <w:i/>
                              </w:rPr>
                            </w:pPr>
                            <w:r w:rsidRPr="00547D4F">
                              <w:rPr>
                                <w:i/>
                                <w:sz w:val="24"/>
                                <w:szCs w:val="24"/>
                              </w:rPr>
                              <w:t>Wir sind Bruchzahlen, das stimmt so nicht</w:t>
                            </w:r>
                            <w:r w:rsidRPr="00A4480E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728D5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4" o:spid="_x0000_s1046" type="#_x0000_t62" style="position:absolute;left:0;text-align:left;margin-left:244.05pt;margin-top:12.95pt;width:135.25pt;height:48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" adj="25035,18581">
                <v:textbox>
                  <w:txbxContent>
                    <w:p w14:paraId="7C8567AB" w14:textId="77777777" w:rsidR="007214AD" w:rsidRPr="00A4480E" w:rsidRDefault="007214AD" w:rsidP="007214AD">
                      <w:pPr>
                        <w:rPr>
                          <w:i/>
                        </w:rPr>
                      </w:pPr>
                      <w:r w:rsidRPr="00547D4F">
                        <w:rPr>
                          <w:i/>
                          <w:sz w:val="24"/>
                          <w:szCs w:val="24"/>
                        </w:rPr>
                        <w:t>Wir sind Bruchzahlen, das stimmt so nicht</w:t>
                      </w:r>
                      <w:r w:rsidRPr="00A4480E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1EEEDA7" w14:textId="77777777" w:rsidR="007214AD" w:rsidRDefault="007214AD" w:rsidP="007214AD">
      <w:pPr>
        <w:pStyle w:val="Labor-Text"/>
        <w:ind w:firstLine="7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D214CCC" wp14:editId="118C1164">
                <wp:simplePos x="0" y="0"/>
                <wp:positionH relativeFrom="column">
                  <wp:posOffset>832485</wp:posOffset>
                </wp:positionH>
                <wp:positionV relativeFrom="paragraph">
                  <wp:posOffset>46355</wp:posOffset>
                </wp:positionV>
                <wp:extent cx="1857375" cy="552450"/>
                <wp:effectExtent l="304800" t="0" r="28575" b="19050"/>
                <wp:wrapNone/>
                <wp:docPr id="4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552450"/>
                        </a:xfrm>
                        <a:prstGeom prst="wedgeRoundRectCallout">
                          <a:avLst>
                            <a:gd name="adj1" fmla="val -63838"/>
                            <a:gd name="adj2" fmla="val 42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4ECFB" w14:textId="77777777" w:rsidR="007214AD" w:rsidRPr="00547D4F" w:rsidRDefault="007214AD" w:rsidP="007214AD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547D4F">
                              <w:rPr>
                                <w:i/>
                                <w:sz w:val="24"/>
                                <w:szCs w:val="24"/>
                              </w:rPr>
                              <w:t>Vier ist größer als Drei, also bin ich größer.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14CCC" id="AutoShape 43" o:spid="_x0000_s1047" type="#_x0000_t62" style="position:absolute;left:0;text-align:left;margin-left:65.55pt;margin-top:3.65pt;width:146.25pt;height:43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" adj="-2989,19872">
                <v:textbox>
                  <w:txbxContent>
                    <w:p w14:paraId="5064ECFB" w14:textId="77777777" w:rsidR="007214AD" w:rsidRPr="00547D4F" w:rsidRDefault="007214AD" w:rsidP="007214AD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547D4F">
                        <w:rPr>
                          <w:i/>
                          <w:sz w:val="24"/>
                          <w:szCs w:val="24"/>
                        </w:rPr>
                        <w:t>Vier ist größer als Drei, also bin ich größer.</w:t>
                      </w:r>
                    </w:p>
                  </w:txbxContent>
                </v:textbox>
              </v:shape>
            </w:pict>
          </mc:Fallback>
        </mc:AlternateContent>
      </w:r>
    </w:p>
    <w:p w14:paraId="061FEDF9" w14:textId="77777777" w:rsidR="007214AD" w:rsidRDefault="007214AD" w:rsidP="007214AD">
      <w:pPr>
        <w:pStyle w:val="Labor-Text"/>
        <w:ind w:left="705" w:hanging="705"/>
        <w:rPr>
          <w:sz w:val="32"/>
          <w:szCs w:val="32"/>
        </w:rPr>
      </w:pPr>
      <w:r>
        <w:tab/>
      </w:r>
      <m:oMath>
        <m:f>
          <m:fPr>
            <m:ctrlPr>
              <w:rPr>
                <w:rFonts w:ascii="Cambria Math" w:hAnsi="Cambria Math"/>
                <w:i/>
                <w:sz w:val="52"/>
                <w:szCs w:val="52"/>
              </w:rPr>
            </m:ctrlPr>
          </m:fPr>
          <m:num>
            <m:r>
              <w:rPr>
                <w:rFonts w:ascii="Cambria Math" w:hAnsi="Cambria Math"/>
                <w:sz w:val="52"/>
                <w:szCs w:val="52"/>
              </w:rPr>
              <m:t>1</m:t>
            </m:r>
          </m:num>
          <m:den>
            <m:r>
              <w:rPr>
                <w:rFonts w:ascii="Cambria Math" w:hAnsi="Cambria Math"/>
                <w:sz w:val="52"/>
                <w:szCs w:val="52"/>
              </w:rPr>
              <m:t>4</m:t>
            </m:r>
          </m:den>
        </m:f>
      </m:oMath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m:oMath>
        <m:f>
          <m:fPr>
            <m:ctrlPr>
              <w:rPr>
                <w:rFonts w:ascii="Cambria Math" w:hAnsi="Cambria Math"/>
                <w:i/>
                <w:sz w:val="52"/>
                <w:szCs w:val="52"/>
              </w:rPr>
            </m:ctrlPr>
          </m:fPr>
          <m:num>
            <m:r>
              <w:rPr>
                <w:rFonts w:ascii="Cambria Math" w:hAnsi="Cambria Math"/>
                <w:sz w:val="52"/>
                <w:szCs w:val="52"/>
              </w:rPr>
              <m:t>1</m:t>
            </m:r>
          </m:num>
          <m:den>
            <m:r>
              <w:rPr>
                <w:rFonts w:ascii="Cambria Math" w:hAnsi="Cambria Math"/>
                <w:sz w:val="52"/>
                <w:szCs w:val="52"/>
              </w:rPr>
              <m:t>3</m:t>
            </m:r>
          </m:den>
        </m:f>
      </m:oMath>
    </w:p>
    <w:p w14:paraId="11F915D1" w14:textId="77777777" w:rsidR="007214AD" w:rsidRPr="009A2B49" w:rsidRDefault="007214AD" w:rsidP="007214AD">
      <w:pPr>
        <w:pStyle w:val="Labor-Text"/>
        <w:ind w:left="705" w:hanging="705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904" behindDoc="0" locked="0" layoutInCell="1" allowOverlap="1" wp14:anchorId="4583F6A7" wp14:editId="729A4FE3">
            <wp:simplePos x="0" y="0"/>
            <wp:positionH relativeFrom="column">
              <wp:posOffset>5935980</wp:posOffset>
            </wp:positionH>
            <wp:positionV relativeFrom="paragraph">
              <wp:posOffset>198120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248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1BC6BAC9" w14:textId="77777777" w:rsidR="007214AD" w:rsidRDefault="007214AD" w:rsidP="007214AD">
      <w:pPr>
        <w:pStyle w:val="Labor-Text"/>
        <w:ind w:left="709"/>
      </w:pPr>
    </w:p>
    <w:p w14:paraId="31F86BEA" w14:textId="77777777" w:rsidR="007214AD" w:rsidRDefault="007214AD" w:rsidP="007214AD">
      <w:pPr>
        <w:pStyle w:val="Labor-Text"/>
        <w:ind w:left="709"/>
      </w:pPr>
    </w:p>
    <w:p w14:paraId="2250C102" w14:textId="77777777" w:rsidR="007214AD" w:rsidRDefault="007214AD" w:rsidP="007214AD">
      <w:pPr>
        <w:pStyle w:val="Labor-Text"/>
        <w:ind w:left="709"/>
      </w:pPr>
      <w:r w:rsidRPr="00CA1870">
        <w:t>Welches Puzzleteil ist größer, das Drittel oder das Viertel?</w:t>
      </w:r>
    </w:p>
    <w:p w14:paraId="0F092AC5" w14:textId="77777777" w:rsidR="007214AD" w:rsidRDefault="007214AD" w:rsidP="007214AD">
      <w:pPr>
        <w:pStyle w:val="Labor-Text"/>
        <w:ind w:left="709"/>
      </w:pPr>
    </w:p>
    <w:p w14:paraId="6DBA6E27" w14:textId="77777777" w:rsidR="007214AD" w:rsidRDefault="007214AD" w:rsidP="007214AD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2420BCEA" w14:textId="77777777" w:rsidR="007214AD" w:rsidRDefault="007214AD" w:rsidP="007214AD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16FC2278" w14:textId="77777777" w:rsidR="007214AD" w:rsidRDefault="007214AD" w:rsidP="007214AD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61C317AE" w14:textId="77777777" w:rsidR="007214AD" w:rsidRDefault="007214AD" w:rsidP="007214AD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14704FFF" w14:textId="77777777" w:rsidR="007214AD" w:rsidRDefault="007214AD" w:rsidP="007214AD">
      <w:pPr>
        <w:pStyle w:val="Labor-Text"/>
        <w:ind w:left="709"/>
      </w:pPr>
    </w:p>
    <w:p w14:paraId="33B99EB0" w14:textId="77777777" w:rsidR="007214AD" w:rsidRPr="00A84505" w:rsidRDefault="007214AD" w:rsidP="007214AD">
      <w:pPr>
        <w:pStyle w:val="Labor-Text"/>
        <w:ind w:left="709"/>
      </w:pPr>
    </w:p>
    <w:p w14:paraId="7309907D" w14:textId="77777777" w:rsidR="007214AD" w:rsidRDefault="007214AD" w:rsidP="007214AD">
      <w:pPr>
        <w:pStyle w:val="Labor-Text"/>
        <w:ind w:left="709"/>
      </w:pPr>
      <w:r w:rsidRPr="00CA1870">
        <w:t>Begründet eure Antwort mit Worten und einer Zeichnung:</w:t>
      </w:r>
    </w:p>
    <w:p w14:paraId="50F90159" w14:textId="77777777" w:rsidR="007214AD" w:rsidRDefault="007214AD" w:rsidP="007214AD">
      <w:pPr>
        <w:pStyle w:val="Labor-Text"/>
        <w:tabs>
          <w:tab w:val="left" w:pos="7710"/>
        </w:tabs>
      </w:pPr>
      <w:r w:rsidRPr="00737D63">
        <w:rPr>
          <w:i/>
          <w:noProof/>
          <w:color w:val="auto"/>
          <w:sz w:val="18"/>
          <w:highlight w:val="yellow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4F7B4E6" wp14:editId="4DE391BA">
                <wp:simplePos x="0" y="0"/>
                <wp:positionH relativeFrom="column">
                  <wp:posOffset>-2089785</wp:posOffset>
                </wp:positionH>
                <wp:positionV relativeFrom="paragraph">
                  <wp:posOffset>1509818</wp:posOffset>
                </wp:positionV>
                <wp:extent cx="565785" cy="554355"/>
                <wp:effectExtent l="0" t="0" r="0" b="0"/>
                <wp:wrapNone/>
                <wp:docPr id="4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0F557" w14:textId="77777777" w:rsidR="007214AD" w:rsidRPr="00796267" w:rsidRDefault="007214AD" w:rsidP="007214AD">
                            <w:pP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7B4E6" id="_x0000_s1048" type="#_x0000_t202" style="position:absolute;left:0;text-align:left;margin-left:-164.55pt;margin-top:118.9pt;width:44.55pt;height:43.6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" filled="f" stroked="f">
                <v:textbox>
                  <w:txbxContent>
                    <w:p w14:paraId="3320F557" w14:textId="77777777" w:rsidR="007214AD" w:rsidRPr="00796267" w:rsidRDefault="007214AD" w:rsidP="007214AD">
                      <w:pPr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  <w:szCs w:val="5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E5A72EC" wp14:editId="5EF7A638">
                <wp:simplePos x="0" y="0"/>
                <wp:positionH relativeFrom="column">
                  <wp:posOffset>-2089785</wp:posOffset>
                </wp:positionH>
                <wp:positionV relativeFrom="paragraph">
                  <wp:posOffset>174202</wp:posOffset>
                </wp:positionV>
                <wp:extent cx="565785" cy="554355"/>
                <wp:effectExtent l="0" t="0" r="0" b="0"/>
                <wp:wrapNone/>
                <wp:docPr id="4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17BCF" w14:textId="77777777" w:rsidR="007214AD" w:rsidRPr="00796267" w:rsidRDefault="007214AD" w:rsidP="007214AD">
                            <w:pP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A72EC" id="_x0000_s1049" type="#_x0000_t202" style="position:absolute;left:0;text-align:left;margin-left:-164.55pt;margin-top:13.7pt;width:44.55pt;height:43.6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" filled="f" stroked="f">
                <v:textbox>
                  <w:txbxContent>
                    <w:p w14:paraId="0D217BCF" w14:textId="77777777" w:rsidR="007214AD" w:rsidRPr="00796267" w:rsidRDefault="007214AD" w:rsidP="007214AD">
                      <w:pPr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  <w:szCs w:val="5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tbl>
      <w:tblPr>
        <w:tblStyle w:val="Tabellenraster"/>
        <w:tblpPr w:leftFromText="141" w:rightFromText="141" w:vertAnchor="text" w:horzAnchor="margin" w:tblpY="64"/>
        <w:tblW w:w="9569" w:type="dxa"/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7214AD" w:rsidRPr="0004025D" w14:paraId="7D172722" w14:textId="77777777" w:rsidTr="008779A6">
        <w:trPr>
          <w:trHeight w:val="283"/>
        </w:trPr>
        <w:tc>
          <w:tcPr>
            <w:tcW w:w="282" w:type="dxa"/>
          </w:tcPr>
          <w:p w14:paraId="7BB5899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6BA8DC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3A05D3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FE138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409590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B68C8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3A015E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53435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4A8843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5A6CB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08DA55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ACB769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050A63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6C7099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288881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099E7F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123B9C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85C8D5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76624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A521E5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1241C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73602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3D0D7E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3B5345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F6564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57F3C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30C071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534EAC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FDE8F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E00DD9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8012C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5E1B91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543C0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8FB4C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7214AD" w:rsidRPr="0004025D" w14:paraId="00F81CBF" w14:textId="77777777" w:rsidTr="008779A6">
        <w:trPr>
          <w:trHeight w:val="283"/>
        </w:trPr>
        <w:tc>
          <w:tcPr>
            <w:tcW w:w="282" w:type="dxa"/>
          </w:tcPr>
          <w:p w14:paraId="7C453251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A84E15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C82A76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11B880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DFD2D9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A8D28E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A27804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E2F08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32DC16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321EC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D433A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CF5D3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372FD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331B6E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B01A0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E2B0C5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A43AB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6DBE25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2483B6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DD90A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03C8C3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39B61C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0C1EC6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055A2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60B4A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FE675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CE7EA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DE43B4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D84B93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D8118E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26558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AC90FC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42E51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5AAEFF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7214AD" w:rsidRPr="0004025D" w14:paraId="383F31BD" w14:textId="77777777" w:rsidTr="008779A6">
        <w:trPr>
          <w:trHeight w:val="283"/>
        </w:trPr>
        <w:tc>
          <w:tcPr>
            <w:tcW w:w="282" w:type="dxa"/>
          </w:tcPr>
          <w:p w14:paraId="4973700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9D8F90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997681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6421F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78826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2FC304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597E9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5A56B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BDD851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205E7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D5AAB1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021481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D96849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82A70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4F017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F86CCE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72D940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0551D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21FDB9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0F80C5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CBC1E3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D9DD6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0FC49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F668BE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1D135E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7CEEE4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E57054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1315A4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32073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4BFCF6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342863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FE0839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8E5DA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AACB1F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7214AD" w:rsidRPr="0004025D" w14:paraId="45EB7C4D" w14:textId="77777777" w:rsidTr="008779A6">
        <w:trPr>
          <w:trHeight w:val="283"/>
        </w:trPr>
        <w:tc>
          <w:tcPr>
            <w:tcW w:w="282" w:type="dxa"/>
          </w:tcPr>
          <w:p w14:paraId="6B63F274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594153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2C10A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87A81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494B63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DDC95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81E72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8E514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D1303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34826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7AA491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084D0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7F02A4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954144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F5B8E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C4332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EBAEA5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97C85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EE31C9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F8C6F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F678A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7F86F9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69B76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ADC60E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93E68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004C1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7325D5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7F274F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13CDC0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C9269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DAB25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F8AFF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84447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4374F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7214AD" w:rsidRPr="0004025D" w14:paraId="03102927" w14:textId="77777777" w:rsidTr="008779A6">
        <w:trPr>
          <w:trHeight w:val="283"/>
        </w:trPr>
        <w:tc>
          <w:tcPr>
            <w:tcW w:w="282" w:type="dxa"/>
          </w:tcPr>
          <w:p w14:paraId="760C7BDF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F91B69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9D7FA9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373B2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E623CE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F89CB5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A0A3CC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B88CFF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05DBD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CFB2B5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0776EF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6A9CF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14B06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BF74B9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ED9DE0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CE447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262609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8E01B5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E45FD0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3C66FC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47A2C6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3C40F9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956F64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DF2E7E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073F1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0CFCE0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4DDFD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90FE80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80705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61C6B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122F6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B16E1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D942DE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E728A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7214AD" w:rsidRPr="0004025D" w14:paraId="3CBA1961" w14:textId="77777777" w:rsidTr="008779A6">
        <w:trPr>
          <w:trHeight w:val="283"/>
        </w:trPr>
        <w:tc>
          <w:tcPr>
            <w:tcW w:w="282" w:type="dxa"/>
          </w:tcPr>
          <w:p w14:paraId="1E07686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3D09D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AF6674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FA58D0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2E1A3F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B1D84C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C3CDA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B544D3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1E459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60A445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8AD2E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0CA51C6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AFC8A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B1C9EC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9C2F8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D87B95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09AA5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D7BF31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CE858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E48360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90C7B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4AF9D9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5FB40E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8B35B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992D0F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628864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174C6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DAF0B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51B2D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4790F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9134E9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A7BF0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58BEE0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9F3B7E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7214AD" w:rsidRPr="0004025D" w14:paraId="75C7D86C" w14:textId="77777777" w:rsidTr="008779A6">
        <w:trPr>
          <w:trHeight w:val="283"/>
        </w:trPr>
        <w:tc>
          <w:tcPr>
            <w:tcW w:w="282" w:type="dxa"/>
          </w:tcPr>
          <w:p w14:paraId="4A6C7874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55C84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F1AA0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114C50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D697F3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8FFDEE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0D385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382004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30FB8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2EBEE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5EF26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86E3C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DD8C0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51EBF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D65380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4E1723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DA780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3C5880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1BEECE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A53989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9D41C4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F0E5E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B19A3F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776B54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5D6CE0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26B4D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F4E31E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B9BA2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277C93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E310C3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06B7F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CC889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A137D0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E7056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7214AD" w:rsidRPr="0004025D" w14:paraId="2529EBFE" w14:textId="77777777" w:rsidTr="008779A6">
        <w:trPr>
          <w:trHeight w:val="283"/>
        </w:trPr>
        <w:tc>
          <w:tcPr>
            <w:tcW w:w="282" w:type="dxa"/>
          </w:tcPr>
          <w:p w14:paraId="0EC69F7F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E19324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D6BB46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DB3530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94343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A45AF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4314B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7E9FE5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C9183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B2D1E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2BF95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0957B3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76206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C50579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6FE3C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82F814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73F17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03C9D6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62DB8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8C9A25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024E9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8DC5D5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EB411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2CD87C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79F1A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395183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F8FC5C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F6334E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1B2806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DB7594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3A6AEF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252731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5D70DF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BFEE6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7214AD" w:rsidRPr="0004025D" w14:paraId="55F9201B" w14:textId="77777777" w:rsidTr="008779A6">
        <w:trPr>
          <w:trHeight w:val="283"/>
        </w:trPr>
        <w:tc>
          <w:tcPr>
            <w:tcW w:w="282" w:type="dxa"/>
          </w:tcPr>
          <w:p w14:paraId="544F2B71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42626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C690F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B340F1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CF6420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40DBC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3CCF1E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E2799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6002A1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51B3B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68CD3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95D7B3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80DFB1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127845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9CC95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E57D2C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000E61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34496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F19831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684F1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AFF80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CB255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64841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2C98D6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F016D9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A932C9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0E2C74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CC131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06297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7264BF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8FC00B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C7128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1DB4A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A86A0D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7214AD" w:rsidRPr="0004025D" w14:paraId="42536F8B" w14:textId="77777777" w:rsidTr="008779A6">
        <w:trPr>
          <w:trHeight w:val="283"/>
        </w:trPr>
        <w:tc>
          <w:tcPr>
            <w:tcW w:w="282" w:type="dxa"/>
          </w:tcPr>
          <w:p w14:paraId="51518C2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7B17B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4A06B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EFC97C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116653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8F548C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AB42E4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322256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5BFA3C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9BA41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F2ED74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8C78F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08B4DC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0F005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8CC7B9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D6CDF1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A73FD6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48D1CE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A5963E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818A2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9E253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071636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EBDDEC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AD8B70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CB2652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8A0170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6603DF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AF6837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3DD686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5BDCFF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3A0878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639160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CCE90A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150450" w14:textId="77777777" w:rsidR="007214AD" w:rsidRPr="0004025D" w:rsidRDefault="007214AD" w:rsidP="008779A6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15EAF25A" w14:textId="77777777" w:rsidR="007214AD" w:rsidRDefault="007214AD" w:rsidP="007214AD">
      <w:pPr>
        <w:pStyle w:val="Labor-Text"/>
        <w:tabs>
          <w:tab w:val="left" w:pos="709"/>
        </w:tabs>
        <w:rPr>
          <w:rFonts w:cs="Arial"/>
        </w:rPr>
      </w:pPr>
    </w:p>
    <w:p w14:paraId="71602BC7" w14:textId="77777777" w:rsidR="007214AD" w:rsidRDefault="007214AD" w:rsidP="007214AD">
      <w:pPr>
        <w:jc w:val="both"/>
        <w:rPr>
          <w:rFonts w:ascii="Arial" w:hAnsi="Arial"/>
          <w:sz w:val="24"/>
        </w:rPr>
      </w:pPr>
    </w:p>
    <w:p w14:paraId="117C5D45" w14:textId="77777777" w:rsidR="007214AD" w:rsidRDefault="007214AD" w:rsidP="007214AD">
      <w:pPr>
        <w:ind w:left="709" w:hanging="709"/>
        <w:jc w:val="both"/>
        <w:rPr>
          <w:rFonts w:ascii="Arial" w:hAnsi="Arial"/>
          <w:sz w:val="24"/>
        </w:rPr>
      </w:pPr>
    </w:p>
    <w:p w14:paraId="6B12C9CD" w14:textId="77777777" w:rsidR="007214AD" w:rsidRPr="00222DB3" w:rsidRDefault="007214AD" w:rsidP="007214AD">
      <w:pPr>
        <w:ind w:left="709" w:hanging="70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1.9</w:t>
      </w:r>
      <w:r>
        <w:rPr>
          <w:rFonts w:ascii="Arial" w:hAnsi="Arial"/>
          <w:sz w:val="24"/>
        </w:rPr>
        <w:tab/>
      </w:r>
      <w:r w:rsidRPr="00222DB3">
        <w:rPr>
          <w:rFonts w:ascii="Arial" w:hAnsi="Arial"/>
          <w:sz w:val="24"/>
        </w:rPr>
        <w:t xml:space="preserve">Ordnet </w:t>
      </w:r>
      <w:r>
        <w:rPr>
          <w:rFonts w:ascii="Arial" w:hAnsi="Arial"/>
          <w:sz w:val="24"/>
        </w:rPr>
        <w:t>jetzt die einzelnen Bruchzahlen, die ihr in Aufgabe 1.7 ausgemalt habt, der Größe nach.</w:t>
      </w:r>
    </w:p>
    <w:p w14:paraId="4AD49DFB" w14:textId="77777777" w:rsidR="007214AD" w:rsidRPr="00222DB3" w:rsidRDefault="007214AD" w:rsidP="007214AD">
      <w:pPr>
        <w:ind w:left="360"/>
        <w:jc w:val="both"/>
        <w:rPr>
          <w:rFonts w:ascii="Arial" w:hAnsi="Arial"/>
          <w:sz w:val="24"/>
        </w:rPr>
      </w:pPr>
    </w:p>
    <w:tbl>
      <w:tblPr>
        <w:tblStyle w:val="Tabellenraster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2"/>
      </w:tblGrid>
      <w:tr w:rsidR="007214AD" w14:paraId="7F029235" w14:textId="77777777" w:rsidTr="008779A6">
        <w:trPr>
          <w:trHeight w:val="890"/>
        </w:trPr>
        <w:tc>
          <w:tcPr>
            <w:tcW w:w="7122" w:type="dxa"/>
          </w:tcPr>
          <w:p w14:paraId="59BD7E39" w14:textId="77777777" w:rsidR="007214AD" w:rsidRPr="003C6FB0" w:rsidRDefault="007214AD" w:rsidP="008779A6">
            <w:pPr>
              <w:pStyle w:val="Labor-Text"/>
              <w:rPr>
                <w:sz w:val="18"/>
                <w:szCs w:val="18"/>
              </w:rPr>
            </w:pPr>
          </w:p>
          <w:p w14:paraId="55A03AF4" w14:textId="77777777" w:rsidR="007214AD" w:rsidRPr="003C6FB0" w:rsidRDefault="007214AD" w:rsidP="008779A6">
            <w:pPr>
              <w:pStyle w:val="Labor-Text"/>
              <w:rPr>
                <w:sz w:val="32"/>
                <w:szCs w:val="32"/>
              </w:rPr>
            </w:pPr>
            <w:r w:rsidRPr="003C6FB0"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</w:rPr>
              <w:t xml:space="preserve">       &lt;</w:t>
            </w:r>
            <w:r w:rsidRPr="003C6FB0"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</w:rPr>
              <w:t xml:space="preserve">       &lt;</w:t>
            </w:r>
            <w:r w:rsidRPr="003C6FB0"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</w:rPr>
              <w:t xml:space="preserve">      &lt;</w:t>
            </w:r>
            <w:r w:rsidRPr="003C6FB0"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</w:rPr>
              <w:t xml:space="preserve">       &lt;       </w:t>
            </w:r>
          </w:p>
        </w:tc>
      </w:tr>
    </w:tbl>
    <w:p w14:paraId="20AFE6DA" w14:textId="77777777" w:rsidR="007214AD" w:rsidRDefault="007214AD" w:rsidP="007214AD">
      <w:pPr>
        <w:pStyle w:val="Labor-Text"/>
        <w:tabs>
          <w:tab w:val="left" w:pos="709"/>
        </w:tabs>
      </w:pPr>
    </w:p>
    <w:p w14:paraId="17380CBE" w14:textId="77777777" w:rsidR="00557BDB" w:rsidRDefault="00557BDB" w:rsidP="00557BDB">
      <w:pPr>
        <w:pStyle w:val="Labor-Text"/>
        <w:tabs>
          <w:tab w:val="left" w:pos="709"/>
        </w:tabs>
      </w:pPr>
    </w:p>
    <w:p w14:paraId="5C4D9CCE" w14:textId="77777777" w:rsidR="00AC4418" w:rsidRDefault="00AC4418" w:rsidP="00572F37">
      <w:pPr>
        <w:spacing w:after="200" w:line="276" w:lineRule="auto"/>
        <w:ind w:left="709" w:hanging="709"/>
        <w:rPr>
          <w:rFonts w:ascii="Arial" w:hAnsi="Arial" w:cs="Arial"/>
          <w:sz w:val="24"/>
          <w:szCs w:val="24"/>
        </w:rPr>
        <w:sectPr w:rsidR="00AC4418" w:rsidSect="00AC4418">
          <w:footerReference w:type="default" r:id="rId32"/>
          <w:headerReference w:type="first" r:id="rId33"/>
          <w:footerReference w:type="first" r:id="rId34"/>
          <w:pgSz w:w="11907" w:h="16840" w:code="9"/>
          <w:pgMar w:top="2377" w:right="1418" w:bottom="1134" w:left="1134" w:header="709" w:footer="1077" w:gutter="0"/>
          <w:cols w:space="708"/>
          <w:titlePg/>
          <w:docGrid w:linePitch="360"/>
        </w:sectPr>
      </w:pPr>
    </w:p>
    <w:p w14:paraId="28856520" w14:textId="77777777" w:rsidR="007214AD" w:rsidRPr="006879D0" w:rsidRDefault="007214AD" w:rsidP="007214AD">
      <w:pPr>
        <w:spacing w:after="200" w:line="276" w:lineRule="auto"/>
        <w:ind w:left="709" w:hanging="709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9168" behindDoc="0" locked="0" layoutInCell="1" allowOverlap="1" wp14:anchorId="5DB08E0E" wp14:editId="35525713">
            <wp:simplePos x="0" y="0"/>
            <wp:positionH relativeFrom="column">
              <wp:posOffset>5955030</wp:posOffset>
            </wp:positionH>
            <wp:positionV relativeFrom="paragraph">
              <wp:posOffset>1270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91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79D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.1</w:t>
      </w:r>
      <w:r w:rsidRPr="006879D0">
        <w:rPr>
          <w:rFonts w:ascii="Arial" w:hAnsi="Arial" w:cs="Arial"/>
          <w:sz w:val="24"/>
          <w:szCs w:val="24"/>
        </w:rPr>
        <w:tab/>
        <w:t xml:space="preserve">Betrachtet </w:t>
      </w:r>
      <w:r w:rsidRPr="009C3C7E">
        <w:rPr>
          <w:rFonts w:ascii="Arial" w:hAnsi="Arial" w:cs="Arial"/>
          <w:sz w:val="24"/>
          <w:szCs w:val="24"/>
        </w:rPr>
        <w:t>nochmal</w:t>
      </w:r>
      <w:r w:rsidRPr="006879D0">
        <w:rPr>
          <w:rFonts w:ascii="Arial" w:hAnsi="Arial" w:cs="Arial"/>
          <w:sz w:val="24"/>
          <w:szCs w:val="24"/>
        </w:rPr>
        <w:t xml:space="preserve"> das Kunstwerk</w:t>
      </w:r>
      <w:r>
        <w:rPr>
          <w:rFonts w:ascii="Arial" w:hAnsi="Arial" w:cs="Arial"/>
          <w:sz w:val="24"/>
          <w:szCs w:val="24"/>
        </w:rPr>
        <w:t xml:space="preserve"> von Max Bill</w:t>
      </w:r>
      <w:r w:rsidRPr="006879D0">
        <w:rPr>
          <w:rFonts w:ascii="Arial" w:hAnsi="Arial" w:cs="Arial"/>
          <w:sz w:val="24"/>
          <w:szCs w:val="24"/>
        </w:rPr>
        <w:t xml:space="preserve"> und</w:t>
      </w:r>
      <w:r>
        <w:rPr>
          <w:rFonts w:ascii="Arial" w:hAnsi="Arial" w:cs="Arial"/>
          <w:sz w:val="24"/>
          <w:szCs w:val="24"/>
        </w:rPr>
        <w:t xml:space="preserve"> malt hier die Quadrate D und E </w:t>
      </w:r>
      <w:r w:rsidRPr="006879D0">
        <w:rPr>
          <w:rFonts w:ascii="Arial" w:hAnsi="Arial" w:cs="Arial"/>
          <w:sz w:val="24"/>
          <w:szCs w:val="24"/>
        </w:rPr>
        <w:t>genauso</w:t>
      </w:r>
      <w:r>
        <w:rPr>
          <w:rFonts w:ascii="Arial" w:hAnsi="Arial" w:cs="Arial"/>
          <w:sz w:val="24"/>
          <w:szCs w:val="24"/>
        </w:rPr>
        <w:t xml:space="preserve"> aus wie im Kunstwerk.</w:t>
      </w:r>
    </w:p>
    <w:p w14:paraId="208551BF" w14:textId="77777777" w:rsidR="007214AD" w:rsidRPr="00CF0D4D" w:rsidRDefault="007214AD" w:rsidP="007214AD">
      <w:pPr>
        <w:pStyle w:val="Labor-Text"/>
        <w:tabs>
          <w:tab w:val="left" w:pos="1483"/>
        </w:tabs>
        <w:ind w:left="705" w:hanging="705"/>
      </w:pPr>
      <w:r>
        <w:tab/>
      </w:r>
      <w:r>
        <w:tab/>
      </w:r>
    </w:p>
    <w:p w14:paraId="359DCD0D" w14:textId="77777777" w:rsidR="007214AD" w:rsidRDefault="007214AD" w:rsidP="007214AD">
      <w:pPr>
        <w:pStyle w:val="Labor-Text"/>
        <w:tabs>
          <w:tab w:val="left" w:pos="709"/>
        </w:tabs>
        <w:ind w:left="705" w:hanging="705"/>
      </w:pPr>
      <w:r>
        <w:tab/>
      </w:r>
      <w:r w:rsidRPr="00CF0D4D">
        <w:t xml:space="preserve">Quadrat D: </w:t>
      </w:r>
      <w:r>
        <w:tab/>
      </w:r>
      <w:r>
        <w:tab/>
      </w:r>
      <w:r>
        <w:tab/>
      </w:r>
      <w:r>
        <w:tab/>
      </w:r>
      <w:r>
        <w:tab/>
        <w:t xml:space="preserve">Quadrat E: </w:t>
      </w:r>
    </w:p>
    <w:p w14:paraId="01D03C33" w14:textId="77777777" w:rsidR="007214AD" w:rsidRDefault="007214AD" w:rsidP="007214AD">
      <w:pPr>
        <w:pStyle w:val="Labor-Text"/>
        <w:tabs>
          <w:tab w:val="left" w:pos="709"/>
        </w:tabs>
        <w:ind w:left="705" w:hanging="7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03E2A80C" wp14:editId="29558597">
                <wp:simplePos x="0" y="0"/>
                <wp:positionH relativeFrom="column">
                  <wp:posOffset>3140710</wp:posOffset>
                </wp:positionH>
                <wp:positionV relativeFrom="paragraph">
                  <wp:posOffset>88265</wp:posOffset>
                </wp:positionV>
                <wp:extent cx="1054735" cy="1054735"/>
                <wp:effectExtent l="0" t="0" r="12065" b="12065"/>
                <wp:wrapNone/>
                <wp:docPr id="250" name="Gruppieren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735" cy="1054735"/>
                          <a:chOff x="34925" y="7730490"/>
                          <a:chExt cx="1915160" cy="1917700"/>
                        </a:xfrm>
                        <a:solidFill>
                          <a:schemeClr val="bg1"/>
                        </a:solidFill>
                      </wpg:grpSpPr>
                      <wps:wsp>
                        <wps:cNvPr id="25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4925" y="7730490"/>
                            <a:ext cx="385445" cy="1917700"/>
                          </a:xfrm>
                          <a:prstGeom prst="rect">
                            <a:avLst/>
                          </a:prstGeom>
                          <a:grpFill/>
                          <a:ln w="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20370" y="7730490"/>
                            <a:ext cx="382270" cy="1917700"/>
                          </a:xfrm>
                          <a:prstGeom prst="rect">
                            <a:avLst/>
                          </a:prstGeom>
                          <a:grpFill/>
                          <a:ln w="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802640" y="7730490"/>
                            <a:ext cx="382270" cy="1917700"/>
                          </a:xfrm>
                          <a:prstGeom prst="rect">
                            <a:avLst/>
                          </a:prstGeom>
                          <a:grpFill/>
                          <a:ln w="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184910" y="7730490"/>
                            <a:ext cx="382905" cy="1917700"/>
                          </a:xfrm>
                          <a:prstGeom prst="rect">
                            <a:avLst/>
                          </a:prstGeom>
                          <a:grpFill/>
                          <a:ln w="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567815" y="7730490"/>
                            <a:ext cx="382270" cy="1917700"/>
                          </a:xfrm>
                          <a:prstGeom prst="rect">
                            <a:avLst/>
                          </a:prstGeom>
                          <a:grpFill/>
                          <a:ln w="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00D5A3" id="Gruppieren 250" o:spid="_x0000_s1026" style="position:absolute;margin-left:247.3pt;margin-top:6.95pt;width:83.05pt;height:83.05pt;z-index:251717120;mso-width-relative:margin;mso-height-relative:margin" coordorigin="349,77304" coordsize="19151,19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">
                <v:rect id="Rectangle 57" o:spid="_x0000_s1027" style="position:absolute;left:349;top:77304;width:3854;height:19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" filled="f" strokecolor="black [3213]" strokeweight="0"/>
                <v:rect id="Rectangle 58" o:spid="_x0000_s1028" style="position:absolute;left:4203;top:77304;width:3823;height:19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" filled="f" strokecolor="black [3213]" strokeweight="0"/>
                <v:rect id="Rectangle 59" o:spid="_x0000_s1029" style="position:absolute;left:8026;top:77304;width:3823;height:19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" filled="f" strokecolor="black [3213]" strokeweight="0"/>
                <v:rect id="Rectangle 60" o:spid="_x0000_s1030" style="position:absolute;left:11849;top:77304;width:3829;height:19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" filled="f" strokecolor="black [3213]" strokeweight="0"/>
                <v:rect id="Rectangle 61" o:spid="_x0000_s1031" style="position:absolute;left:15678;top:77304;width:3822;height:19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" filled="f" strokecolor="black [3213]" strokeweight="0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50F2B24B" wp14:editId="09AEC92E">
                <wp:simplePos x="0" y="0"/>
                <wp:positionH relativeFrom="column">
                  <wp:posOffset>434975</wp:posOffset>
                </wp:positionH>
                <wp:positionV relativeFrom="paragraph">
                  <wp:posOffset>86995</wp:posOffset>
                </wp:positionV>
                <wp:extent cx="1036320" cy="1054735"/>
                <wp:effectExtent l="0" t="0" r="11430" b="12065"/>
                <wp:wrapNone/>
                <wp:docPr id="36" name="Gruppieren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54735"/>
                          <a:chOff x="65055" y="5812155"/>
                          <a:chExt cx="1885030" cy="1918335"/>
                        </a:xfrm>
                        <a:solidFill>
                          <a:schemeClr val="bg1"/>
                        </a:solidFill>
                      </wpg:grpSpPr>
                      <wps:wsp>
                        <wps:cNvPr id="5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992505" y="5812155"/>
                            <a:ext cx="478790" cy="1918335"/>
                          </a:xfrm>
                          <a:prstGeom prst="rect">
                            <a:avLst/>
                          </a:prstGeom>
                          <a:grpFill/>
                          <a:ln w="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471295" y="5812155"/>
                            <a:ext cx="478790" cy="1918335"/>
                          </a:xfrm>
                          <a:prstGeom prst="rect">
                            <a:avLst/>
                          </a:prstGeom>
                          <a:grpFill/>
                          <a:ln w="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65055" y="5812155"/>
                            <a:ext cx="478790" cy="1918335"/>
                          </a:xfrm>
                          <a:prstGeom prst="rect">
                            <a:avLst/>
                          </a:prstGeom>
                          <a:grpFill/>
                          <a:ln w="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543845" y="5812155"/>
                            <a:ext cx="478790" cy="1918335"/>
                          </a:xfrm>
                          <a:prstGeom prst="rect">
                            <a:avLst/>
                          </a:prstGeom>
                          <a:grpFill/>
                          <a:ln w="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09A647" id="Gruppieren 36" o:spid="_x0000_s1026" style="position:absolute;margin-left:34.25pt;margin-top:6.85pt;width:81.6pt;height:83.05pt;z-index:251716096;mso-width-relative:margin;mso-height-relative:margin" coordorigin="650,58121" coordsize="18850,19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">
                <v:rect id="Rectangle 55" o:spid="_x0000_s1027" style="position:absolute;left:9925;top:58121;width:4787;height:19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" filled="f" strokecolor="black [3213]" strokeweight="0"/>
                <v:rect id="Rectangle 56" o:spid="_x0000_s1028" style="position:absolute;left:14712;top:58121;width:4788;height:19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" filled="f" strokecolor="black [3213]" strokeweight="0"/>
                <v:rect id="Rectangle 53" o:spid="_x0000_s1029" style="position:absolute;left:650;top:58121;width:4788;height:19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" filled="f" strokecolor="black [3213]" strokeweight="0"/>
                <v:rect id="Rectangle 54" o:spid="_x0000_s1030" style="position:absolute;left:5438;top:58121;width:4788;height:19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" filled="f" strokecolor="black [3213]" strokeweight="0"/>
              </v:group>
            </w:pict>
          </mc:Fallback>
        </mc:AlternateContent>
      </w:r>
    </w:p>
    <w:p w14:paraId="2CA22727" w14:textId="77777777" w:rsidR="007214AD" w:rsidRDefault="007214AD" w:rsidP="007214AD">
      <w:pPr>
        <w:pStyle w:val="Labor-Text"/>
        <w:tabs>
          <w:tab w:val="left" w:pos="6150"/>
        </w:tabs>
        <w:ind w:left="705" w:hanging="705"/>
      </w:pPr>
    </w:p>
    <w:p w14:paraId="63C4C69B" w14:textId="77777777" w:rsidR="007214AD" w:rsidRDefault="007214AD" w:rsidP="007214AD">
      <w:pPr>
        <w:pStyle w:val="Labor-Text"/>
        <w:tabs>
          <w:tab w:val="left" w:pos="6150"/>
        </w:tabs>
        <w:ind w:left="705" w:hanging="705"/>
      </w:pPr>
    </w:p>
    <w:p w14:paraId="0F040513" w14:textId="77777777" w:rsidR="007214AD" w:rsidRDefault="007214AD" w:rsidP="007214AD">
      <w:pPr>
        <w:pStyle w:val="Labor-Text"/>
        <w:tabs>
          <w:tab w:val="left" w:pos="709"/>
        </w:tabs>
        <w:ind w:left="705" w:hanging="705"/>
      </w:pPr>
    </w:p>
    <w:p w14:paraId="2843586F" w14:textId="77777777" w:rsidR="007214AD" w:rsidRDefault="007214AD" w:rsidP="007214AD">
      <w:pPr>
        <w:pStyle w:val="Labor-Text"/>
        <w:tabs>
          <w:tab w:val="left" w:pos="709"/>
        </w:tabs>
        <w:ind w:left="705" w:hanging="705"/>
      </w:pPr>
    </w:p>
    <w:p w14:paraId="3AA46C72" w14:textId="77777777" w:rsidR="007214AD" w:rsidRDefault="007214AD" w:rsidP="007214AD">
      <w:pPr>
        <w:pStyle w:val="Labor-Text"/>
        <w:tabs>
          <w:tab w:val="left" w:pos="709"/>
        </w:tabs>
        <w:ind w:left="705" w:hanging="705"/>
      </w:pPr>
    </w:p>
    <w:p w14:paraId="50E12E40" w14:textId="77777777" w:rsidR="007214AD" w:rsidRPr="00CF0D4D" w:rsidRDefault="007214AD" w:rsidP="007214AD">
      <w:pPr>
        <w:pStyle w:val="Labor-Text"/>
        <w:tabs>
          <w:tab w:val="left" w:pos="709"/>
        </w:tabs>
        <w:ind w:left="705" w:hanging="705"/>
      </w:pPr>
    </w:p>
    <w:p w14:paraId="69B8291C" w14:textId="77777777" w:rsidR="007214AD" w:rsidRDefault="007214AD" w:rsidP="007214AD">
      <w:pPr>
        <w:pStyle w:val="Labor-Text"/>
        <w:tabs>
          <w:tab w:val="left" w:pos="709"/>
        </w:tabs>
        <w:ind w:left="705" w:hanging="705"/>
      </w:pPr>
    </w:p>
    <w:p w14:paraId="590E0B89" w14:textId="77777777" w:rsidR="007214AD" w:rsidRPr="00CF0D4D" w:rsidRDefault="007214AD" w:rsidP="007214AD">
      <w:pPr>
        <w:pStyle w:val="Labor-Text"/>
        <w:tabs>
          <w:tab w:val="left" w:pos="709"/>
        </w:tabs>
        <w:ind w:left="705" w:hanging="705"/>
      </w:pPr>
    </w:p>
    <w:p w14:paraId="0ADD63FC" w14:textId="77777777" w:rsidR="007214AD" w:rsidRDefault="007214AD" w:rsidP="007214AD">
      <w:pPr>
        <w:pStyle w:val="Labor-Text"/>
        <w:tabs>
          <w:tab w:val="left" w:pos="709"/>
        </w:tabs>
      </w:pPr>
      <w:r>
        <w:tab/>
      </w:r>
      <w:r w:rsidRPr="00CF0D4D">
        <w:t xml:space="preserve">Bestimmt den gelben </w:t>
      </w:r>
      <w:r>
        <w:t>Anteil</w:t>
      </w:r>
      <w:r>
        <w:tab/>
      </w:r>
      <w:r>
        <w:tab/>
        <w:t>Bestimmt den blauen Anteil</w:t>
      </w:r>
    </w:p>
    <w:p w14:paraId="6A516C86" w14:textId="77777777" w:rsidR="007214AD" w:rsidRDefault="007214AD" w:rsidP="007214AD">
      <w:pPr>
        <w:pStyle w:val="Labor-Text"/>
        <w:tabs>
          <w:tab w:val="left" w:pos="709"/>
        </w:tabs>
      </w:pPr>
      <w:r>
        <w:tab/>
        <w:t>von Quadrat D</w:t>
      </w:r>
      <w:r w:rsidRPr="00CF0D4D">
        <w:t>:</w:t>
      </w:r>
      <w:r>
        <w:tab/>
      </w:r>
      <w:r>
        <w:tab/>
      </w:r>
      <w:r>
        <w:tab/>
      </w:r>
      <w:r>
        <w:tab/>
        <w:t>von Quadrat E:</w:t>
      </w:r>
    </w:p>
    <w:p w14:paraId="50BD3070" w14:textId="77777777" w:rsidR="007214AD" w:rsidRDefault="007214AD" w:rsidP="007214AD">
      <w:pPr>
        <w:pStyle w:val="Labor-Text"/>
        <w:tabs>
          <w:tab w:val="left" w:pos="70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1168ACB3" wp14:editId="77B61156">
                <wp:simplePos x="0" y="0"/>
                <wp:positionH relativeFrom="column">
                  <wp:posOffset>3481705</wp:posOffset>
                </wp:positionH>
                <wp:positionV relativeFrom="paragraph">
                  <wp:posOffset>52705</wp:posOffset>
                </wp:positionV>
                <wp:extent cx="476250" cy="759460"/>
                <wp:effectExtent l="0" t="0" r="19050" b="21590"/>
                <wp:wrapNone/>
                <wp:docPr id="68" name="Gruppieren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759460"/>
                          <a:chOff x="0" y="0"/>
                          <a:chExt cx="476250" cy="759598"/>
                        </a:xfrm>
                      </wpg:grpSpPr>
                      <wps:wsp>
                        <wps:cNvPr id="71" name="Gerade Verbindung 71"/>
                        <wps:cNvCnPr/>
                        <wps:spPr>
                          <a:xfrm>
                            <a:off x="0" y="381663"/>
                            <a:ext cx="47625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Rechteck 73"/>
                        <wps:cNvSpPr/>
                        <wps:spPr>
                          <a:xfrm>
                            <a:off x="0" y="445273"/>
                            <a:ext cx="476250" cy="31432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Rechteck 74"/>
                        <wps:cNvSpPr/>
                        <wps:spPr>
                          <a:xfrm>
                            <a:off x="0" y="0"/>
                            <a:ext cx="476250" cy="31432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7D745" id="Gruppieren 68" o:spid="_x0000_s1026" style="position:absolute;margin-left:274.15pt;margin-top:4.15pt;width:37.5pt;height:59.8pt;z-index:251718144" coordsize="4762,7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">
                <v:line id="Gerade Verbindung 71" o:spid="_x0000_s1027" style="position:absolute;visibility:visible;mso-wrap-style:square" from="0,3816" to="4762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" strokecolor="black [3040]" strokeweight="1.5pt"/>
                <v:rect id="Rechteck 73" o:spid="_x0000_s1028" style="position:absolute;top:4452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" fillcolor="white [3201]" strokecolor="black [3200]" strokeweight=".5pt"/>
                <v:rect id="Rechteck 74" o:spid="_x0000_s1029" style="position:absolute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" fillcolor="white [3201]" strokecolor="black [3200]" strokeweight="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1EC406EE" wp14:editId="614AA782">
                <wp:simplePos x="0" y="0"/>
                <wp:positionH relativeFrom="column">
                  <wp:posOffset>763270</wp:posOffset>
                </wp:positionH>
                <wp:positionV relativeFrom="paragraph">
                  <wp:posOffset>51435</wp:posOffset>
                </wp:positionV>
                <wp:extent cx="476250" cy="759460"/>
                <wp:effectExtent l="0" t="0" r="19050" b="21590"/>
                <wp:wrapNone/>
                <wp:docPr id="82" name="Gruppieren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759460"/>
                          <a:chOff x="0" y="0"/>
                          <a:chExt cx="476250" cy="759598"/>
                        </a:xfrm>
                      </wpg:grpSpPr>
                      <wps:wsp>
                        <wps:cNvPr id="88" name="Gerade Verbindung 88"/>
                        <wps:cNvCnPr/>
                        <wps:spPr>
                          <a:xfrm>
                            <a:off x="0" y="381663"/>
                            <a:ext cx="47625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Rechteck 89"/>
                        <wps:cNvSpPr/>
                        <wps:spPr>
                          <a:xfrm>
                            <a:off x="0" y="445273"/>
                            <a:ext cx="476250" cy="31432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echteck 90"/>
                        <wps:cNvSpPr/>
                        <wps:spPr>
                          <a:xfrm>
                            <a:off x="0" y="0"/>
                            <a:ext cx="476250" cy="31432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CC5BD7" id="Gruppieren 82" o:spid="_x0000_s1026" style="position:absolute;margin-left:60.1pt;margin-top:4.05pt;width:37.5pt;height:59.8pt;z-index:251715072" coordsize="4762,7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">
                <v:line id="Gerade Verbindung 88" o:spid="_x0000_s1027" style="position:absolute;visibility:visible;mso-wrap-style:square" from="0,3816" to="4762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" strokecolor="black [3040]" strokeweight="1.5pt"/>
                <v:rect id="Rechteck 89" o:spid="_x0000_s1028" style="position:absolute;top:4452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" fillcolor="white [3201]" strokecolor="black [3200]" strokeweight=".5pt"/>
                <v:rect id="Rechteck 90" o:spid="_x0000_s1029" style="position:absolute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" fillcolor="white [3201]" strokecolor="black [3200]" strokeweight=".5pt"/>
              </v:group>
            </w:pict>
          </mc:Fallback>
        </mc:AlternateContent>
      </w:r>
    </w:p>
    <w:p w14:paraId="04F817C7" w14:textId="77777777" w:rsidR="007214AD" w:rsidRDefault="007214AD" w:rsidP="007214AD">
      <w:pPr>
        <w:pStyle w:val="Labor-Text"/>
        <w:tabs>
          <w:tab w:val="left" w:pos="709"/>
        </w:tabs>
      </w:pPr>
    </w:p>
    <w:p w14:paraId="3CB4CDAA" w14:textId="77777777" w:rsidR="007214AD" w:rsidRPr="00CF0D4D" w:rsidRDefault="007214AD" w:rsidP="007214AD">
      <w:pPr>
        <w:pStyle w:val="Labor-Text"/>
        <w:tabs>
          <w:tab w:val="left" w:pos="3990"/>
        </w:tabs>
      </w:pPr>
    </w:p>
    <w:p w14:paraId="7F42B836" w14:textId="77777777" w:rsidR="007214AD" w:rsidRPr="00CF0D4D" w:rsidRDefault="007214AD" w:rsidP="007214AD">
      <w:pPr>
        <w:pStyle w:val="Labor-Text"/>
        <w:tabs>
          <w:tab w:val="left" w:pos="709"/>
        </w:tabs>
      </w:pPr>
    </w:p>
    <w:p w14:paraId="3DA1FE6E" w14:textId="77777777" w:rsidR="007214AD" w:rsidRPr="00CF0D4D" w:rsidRDefault="007214AD" w:rsidP="007214AD">
      <w:pPr>
        <w:pStyle w:val="Labor-Text"/>
        <w:tabs>
          <w:tab w:val="left" w:pos="709"/>
        </w:tabs>
      </w:pPr>
    </w:p>
    <w:p w14:paraId="0AAAA3E5" w14:textId="77777777" w:rsidR="007214AD" w:rsidRDefault="007214AD" w:rsidP="007214AD">
      <w:pPr>
        <w:pStyle w:val="Labor-Text"/>
        <w:tabs>
          <w:tab w:val="left" w:pos="709"/>
        </w:tabs>
      </w:pPr>
    </w:p>
    <w:p w14:paraId="4F5E4B2D" w14:textId="77777777" w:rsidR="007214AD" w:rsidRDefault="007214AD" w:rsidP="007214AD">
      <w:pPr>
        <w:pStyle w:val="Labor-Text"/>
        <w:tabs>
          <w:tab w:val="left" w:pos="709"/>
        </w:tabs>
      </w:pPr>
    </w:p>
    <w:p w14:paraId="6F76E605" w14:textId="77777777" w:rsidR="007214AD" w:rsidRDefault="007214AD" w:rsidP="007214AD">
      <w:pPr>
        <w:pStyle w:val="Labor-Text"/>
        <w:tabs>
          <w:tab w:val="left" w:pos="709"/>
        </w:tabs>
        <w:ind w:left="709" w:hanging="709"/>
        <w:rPr>
          <w:noProof/>
        </w:rPr>
      </w:pPr>
      <w:r>
        <w:t>2.2</w:t>
      </w:r>
      <w:r>
        <w:tab/>
      </w:r>
      <w:r w:rsidRPr="00CF0D4D">
        <w:t>Ist der gelbe Anteil von Quadrat D oder der blaue Anteil von Quadrat E größer?</w:t>
      </w:r>
      <w:r>
        <w:rPr>
          <w:noProof/>
        </w:rPr>
        <w:t xml:space="preserve"> </w:t>
      </w:r>
    </w:p>
    <w:p w14:paraId="3F634481" w14:textId="77777777" w:rsidR="007214AD" w:rsidRDefault="007214AD" w:rsidP="007214AD">
      <w:pPr>
        <w:pStyle w:val="Labor-Text"/>
        <w:tabs>
          <w:tab w:val="left" w:pos="709"/>
        </w:tabs>
        <w:ind w:left="709" w:hanging="709"/>
        <w:rPr>
          <w:noProof/>
        </w:rPr>
      </w:pPr>
    </w:p>
    <w:p w14:paraId="5E47D7E9" w14:textId="77777777" w:rsidR="007214AD" w:rsidRDefault="007214AD" w:rsidP="007214AD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0532F7B0" w14:textId="77777777" w:rsidR="007214AD" w:rsidRDefault="007214AD" w:rsidP="007214AD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0F54DFF3" w14:textId="77777777" w:rsidR="007214AD" w:rsidRDefault="007214AD" w:rsidP="007214AD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46202BEB" w14:textId="77777777" w:rsidR="007214AD" w:rsidRDefault="007214AD" w:rsidP="007214AD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5B41AA84" w14:textId="77777777" w:rsidR="007214AD" w:rsidRDefault="007214AD" w:rsidP="007214AD">
      <w:pPr>
        <w:pStyle w:val="Labor-Text"/>
        <w:tabs>
          <w:tab w:val="left" w:pos="709"/>
        </w:tabs>
        <w:ind w:left="709" w:hanging="709"/>
        <w:rPr>
          <w:noProof/>
        </w:rPr>
      </w:pPr>
    </w:p>
    <w:p w14:paraId="0137631F" w14:textId="77777777" w:rsidR="007214AD" w:rsidRDefault="007214AD" w:rsidP="007214AD">
      <w:pPr>
        <w:pStyle w:val="Labor-Text"/>
        <w:ind w:left="709"/>
        <w:rPr>
          <w:highlight w:val="yellow"/>
        </w:rPr>
      </w:pPr>
    </w:p>
    <w:p w14:paraId="44E25595" w14:textId="77777777" w:rsidR="007214AD" w:rsidRPr="00CA1870" w:rsidRDefault="007214AD" w:rsidP="007214AD">
      <w:pPr>
        <w:pStyle w:val="Labor-Text"/>
        <w:ind w:left="709"/>
      </w:pPr>
      <w:r w:rsidRPr="00CA1870">
        <w:t>Begründet eure Antwort:</w:t>
      </w:r>
    </w:p>
    <w:p w14:paraId="39FA0D3F" w14:textId="77777777" w:rsidR="007214AD" w:rsidRPr="00A3658B" w:rsidRDefault="007214AD" w:rsidP="007214AD">
      <w:pPr>
        <w:pStyle w:val="Labor-Text"/>
        <w:ind w:left="709"/>
        <w:rPr>
          <w:highlight w:val="yellow"/>
        </w:rPr>
      </w:pPr>
    </w:p>
    <w:p w14:paraId="48DB0034" w14:textId="77777777" w:rsidR="007214AD" w:rsidRDefault="007214AD" w:rsidP="007214AD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14A3AE53" w14:textId="77777777" w:rsidR="007214AD" w:rsidRDefault="007214AD" w:rsidP="007214AD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66635B0D" w14:textId="77777777" w:rsidR="007214AD" w:rsidRDefault="007214AD" w:rsidP="007214AD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0CA8E4B5" w14:textId="77777777" w:rsidR="007214AD" w:rsidRDefault="007214AD" w:rsidP="007214AD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465AA535" w14:textId="77777777" w:rsidR="007214AD" w:rsidRDefault="007214AD" w:rsidP="007214AD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1E80B799" w14:textId="77777777" w:rsidR="007214AD" w:rsidRDefault="007214AD" w:rsidP="007214AD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4B103E26" w14:textId="77777777" w:rsidR="007214AD" w:rsidRDefault="007214AD" w:rsidP="007214AD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492D2247" w14:textId="77777777" w:rsidR="007214AD" w:rsidRDefault="007214AD" w:rsidP="007214AD">
      <w:pPr>
        <w:pStyle w:val="Labor-Text"/>
        <w:tabs>
          <w:tab w:val="left" w:pos="709"/>
        </w:tabs>
      </w:pPr>
    </w:p>
    <w:p w14:paraId="6388DBE7" w14:textId="77777777" w:rsidR="007214AD" w:rsidRPr="00572F37" w:rsidRDefault="007214AD" w:rsidP="007214AD">
      <w:pPr>
        <w:pStyle w:val="Labor-Text"/>
        <w:tabs>
          <w:tab w:val="left" w:pos="709"/>
        </w:tabs>
        <w:ind w:left="705" w:hanging="705"/>
      </w:pPr>
    </w:p>
    <w:p w14:paraId="14690C28" w14:textId="77777777" w:rsidR="007214AD" w:rsidRDefault="007214AD" w:rsidP="007214AD">
      <w:pPr>
        <w:pStyle w:val="Labor-Text"/>
        <w:tabs>
          <w:tab w:val="left" w:pos="709"/>
        </w:tabs>
        <w:ind w:left="709" w:hanging="709"/>
        <w:rPr>
          <w:highlight w:val="yellow"/>
        </w:rPr>
      </w:pPr>
    </w:p>
    <w:p w14:paraId="1D0408D7" w14:textId="77777777" w:rsidR="007214AD" w:rsidRDefault="007214AD" w:rsidP="007214AD">
      <w:pPr>
        <w:pStyle w:val="Labor-Text"/>
        <w:tabs>
          <w:tab w:val="left" w:pos="709"/>
        </w:tabs>
        <w:ind w:left="709" w:hanging="709"/>
        <w:rPr>
          <w:highlight w:val="yellow"/>
        </w:rPr>
      </w:pPr>
    </w:p>
    <w:p w14:paraId="3ED3DD53" w14:textId="77777777" w:rsidR="007214AD" w:rsidRDefault="007214AD" w:rsidP="007214AD">
      <w:pPr>
        <w:pStyle w:val="Labor-Text"/>
        <w:tabs>
          <w:tab w:val="left" w:pos="709"/>
        </w:tabs>
        <w:ind w:left="709" w:hanging="709"/>
        <w:rPr>
          <w:highlight w:val="yellow"/>
        </w:rPr>
      </w:pPr>
    </w:p>
    <w:p w14:paraId="60DE7BFD" w14:textId="77777777" w:rsidR="007214AD" w:rsidRPr="00610A0C" w:rsidRDefault="007214AD" w:rsidP="007214AD">
      <w:pPr>
        <w:pStyle w:val="Labor-Text"/>
        <w:tabs>
          <w:tab w:val="left" w:pos="709"/>
        </w:tabs>
        <w:ind w:left="709" w:hanging="709"/>
      </w:pPr>
      <w:r w:rsidRPr="00CA1870">
        <w:lastRenderedPageBreak/>
        <w:t>2.3</w:t>
      </w:r>
      <w:r w:rsidRPr="00CA1870">
        <w:tab/>
        <w:t>Welcher Bruch ist größer,</w:t>
      </w:r>
      <w:r w:rsidRPr="00CA1870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CA1870">
        <w:t xml:space="preserve"> oder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CA1870">
        <w:rPr>
          <w:sz w:val="28"/>
          <w:szCs w:val="28"/>
        </w:rPr>
        <w:t xml:space="preserve">  </w:t>
      </w:r>
      <w:r w:rsidRPr="00CA1870">
        <w:t>?</w:t>
      </w:r>
    </w:p>
    <w:p w14:paraId="524773A6" w14:textId="77777777" w:rsidR="007214AD" w:rsidRPr="00222DB3" w:rsidRDefault="007214AD" w:rsidP="007214AD">
      <w:pPr>
        <w:jc w:val="both"/>
        <w:rPr>
          <w:rFonts w:ascii="Arial" w:hAnsi="Arial"/>
          <w:sz w:val="24"/>
        </w:rPr>
      </w:pPr>
    </w:p>
    <w:tbl>
      <w:tblPr>
        <w:tblStyle w:val="Tabellenraster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2"/>
      </w:tblGrid>
      <w:tr w:rsidR="007214AD" w14:paraId="7F0C3BC8" w14:textId="77777777" w:rsidTr="008779A6">
        <w:trPr>
          <w:trHeight w:val="890"/>
        </w:trPr>
        <w:tc>
          <w:tcPr>
            <w:tcW w:w="7122" w:type="dxa"/>
          </w:tcPr>
          <w:p w14:paraId="1A2C7FDF" w14:textId="77777777" w:rsidR="007214AD" w:rsidRPr="003C6FB0" w:rsidRDefault="007214AD" w:rsidP="008779A6">
            <w:pPr>
              <w:pStyle w:val="Labor-Text"/>
              <w:rPr>
                <w:sz w:val="18"/>
                <w:szCs w:val="18"/>
              </w:rPr>
            </w:pPr>
          </w:p>
          <w:p w14:paraId="38325C50" w14:textId="77777777" w:rsidR="007214AD" w:rsidRPr="003C6FB0" w:rsidRDefault="007214AD" w:rsidP="008779A6">
            <w:pPr>
              <w:pStyle w:val="Labor-Text"/>
              <w:rPr>
                <w:sz w:val="32"/>
                <w:szCs w:val="32"/>
              </w:rPr>
            </w:pPr>
            <w:r w:rsidRPr="003C6FB0"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</w:rPr>
              <w:t xml:space="preserve">       </w:t>
            </w:r>
            <w:r w:rsidRPr="003C6FB0"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</w:rPr>
              <w:t xml:space="preserve">                           &lt;</w:t>
            </w:r>
            <w:r w:rsidRPr="003C6FB0"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</w:rPr>
              <w:t xml:space="preserve">              </w:t>
            </w:r>
          </w:p>
        </w:tc>
      </w:tr>
    </w:tbl>
    <w:p w14:paraId="135E55E1" w14:textId="77777777" w:rsidR="007214AD" w:rsidRDefault="007214AD" w:rsidP="007214AD">
      <w:pPr>
        <w:pStyle w:val="Labor-Text"/>
        <w:tabs>
          <w:tab w:val="left" w:pos="709"/>
        </w:tabs>
      </w:pPr>
    </w:p>
    <w:p w14:paraId="251153B5" w14:textId="77777777" w:rsidR="007214AD" w:rsidRDefault="007214AD" w:rsidP="007214AD">
      <w:pPr>
        <w:pStyle w:val="Labor-Text"/>
        <w:tabs>
          <w:tab w:val="left" w:pos="709"/>
        </w:tabs>
      </w:pPr>
    </w:p>
    <w:p w14:paraId="24C51EB9" w14:textId="77777777" w:rsidR="007214AD" w:rsidRDefault="007214AD" w:rsidP="007214AD">
      <w:pPr>
        <w:pStyle w:val="Labor-Text"/>
        <w:tabs>
          <w:tab w:val="left" w:pos="709"/>
        </w:tabs>
      </w:pPr>
    </w:p>
    <w:p w14:paraId="39385C20" w14:textId="77777777" w:rsidR="007214AD" w:rsidRDefault="007214AD" w:rsidP="007214AD">
      <w:pPr>
        <w:pStyle w:val="Labor-Text"/>
        <w:tabs>
          <w:tab w:val="left" w:pos="709"/>
        </w:tabs>
      </w:pPr>
    </w:p>
    <w:p w14:paraId="423304F4" w14:textId="77777777" w:rsidR="007214AD" w:rsidRDefault="007214AD" w:rsidP="007214AD">
      <w:pPr>
        <w:pStyle w:val="Labor-Text"/>
        <w:tabs>
          <w:tab w:val="left" w:pos="709"/>
        </w:tabs>
      </w:pPr>
      <w:r>
        <w:t>Bisher</w:t>
      </w:r>
      <w:r w:rsidRPr="001B56DF">
        <w:rPr>
          <w:color w:val="auto"/>
        </w:rPr>
        <w:t xml:space="preserve"> </w:t>
      </w:r>
      <w:r w:rsidRPr="002B25EE">
        <w:t>habt ihr Brüche miteinander verglichen, die den</w:t>
      </w:r>
      <w:r>
        <w:t xml:space="preserve"> gleichen Zähler </w:t>
      </w:r>
      <w:r w:rsidRPr="002B25EE">
        <w:t>hatten, aber einen unterschiedlichen Nenner. Diese Brüche nennt</w:t>
      </w:r>
      <w:r>
        <w:t xml:space="preserve"> man </w:t>
      </w:r>
      <w:r w:rsidRPr="00A94176">
        <w:rPr>
          <w:b/>
        </w:rPr>
        <w:t>zählergleich</w:t>
      </w:r>
      <w:r>
        <w:t xml:space="preserve">. </w:t>
      </w:r>
    </w:p>
    <w:p w14:paraId="3A51C980" w14:textId="77777777" w:rsidR="007214AD" w:rsidRDefault="007214AD" w:rsidP="007214AD">
      <w:pPr>
        <w:pStyle w:val="Labor-Text"/>
        <w:tabs>
          <w:tab w:val="left" w:pos="709"/>
        </w:tabs>
      </w:pPr>
    </w:p>
    <w:p w14:paraId="6EAC0A90" w14:textId="77777777" w:rsidR="007214AD" w:rsidRPr="00A94176" w:rsidRDefault="007214AD" w:rsidP="007214AD">
      <w:pPr>
        <w:pStyle w:val="Labor-Text"/>
        <w:tabs>
          <w:tab w:val="left" w:pos="709"/>
        </w:tabs>
      </w:pPr>
      <w:r w:rsidRPr="002B25EE">
        <w:t>Eine besondere Form der zählergleichen Brüche sind</w:t>
      </w:r>
      <w:r>
        <w:t xml:space="preserve"> die </w:t>
      </w:r>
      <w:r w:rsidRPr="00A94176">
        <w:rPr>
          <w:b/>
        </w:rPr>
        <w:t>Stammbrüche</w:t>
      </w:r>
      <w:r>
        <w:rPr>
          <w:b/>
        </w:rPr>
        <w:t xml:space="preserve">. </w:t>
      </w:r>
      <w:r>
        <w:t xml:space="preserve">Stammbrüche sind Brüche, bei denen eine 1 im Zähler steht. </w:t>
      </w:r>
    </w:p>
    <w:p w14:paraId="591E3910" w14:textId="77777777" w:rsidR="007214AD" w:rsidRDefault="007214AD" w:rsidP="007214AD">
      <w:pPr>
        <w:pStyle w:val="Labor-Text"/>
        <w:tabs>
          <w:tab w:val="left" w:pos="709"/>
        </w:tabs>
        <w:ind w:left="705" w:hanging="705"/>
      </w:pPr>
    </w:p>
    <w:p w14:paraId="777FF34D" w14:textId="77777777" w:rsidR="007214AD" w:rsidRDefault="007214AD" w:rsidP="007214AD">
      <w:pPr>
        <w:pStyle w:val="Labor-Text"/>
        <w:tabs>
          <w:tab w:val="left" w:pos="709"/>
        </w:tabs>
        <w:ind w:left="705" w:hanging="705"/>
        <w:rPr>
          <w:noProof/>
        </w:rPr>
      </w:pPr>
      <w:r w:rsidRPr="00572F37">
        <w:rPr>
          <w:noProof/>
          <w:color w:val="000000" w:themeColor="text1"/>
        </w:rPr>
        <w:drawing>
          <wp:anchor distT="0" distB="0" distL="114300" distR="114300" simplePos="0" relativeHeight="251714048" behindDoc="0" locked="0" layoutInCell="1" allowOverlap="1" wp14:anchorId="08091845" wp14:editId="5FF4D413">
            <wp:simplePos x="0" y="0"/>
            <wp:positionH relativeFrom="column">
              <wp:posOffset>5953125</wp:posOffset>
            </wp:positionH>
            <wp:positionV relativeFrom="paragraph">
              <wp:posOffset>1206923</wp:posOffset>
            </wp:positionV>
            <wp:extent cx="495300" cy="495300"/>
            <wp:effectExtent l="0" t="0" r="0" b="0"/>
            <wp:wrapNone/>
            <wp:docPr id="92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712000" behindDoc="0" locked="0" layoutInCell="1" allowOverlap="1" wp14:anchorId="4E78C1E8" wp14:editId="09B3B56E">
            <wp:simplePos x="0" y="0"/>
            <wp:positionH relativeFrom="column">
              <wp:posOffset>5955665</wp:posOffset>
            </wp:positionH>
            <wp:positionV relativeFrom="paragraph">
              <wp:posOffset>677333</wp:posOffset>
            </wp:positionV>
            <wp:extent cx="485775" cy="495300"/>
            <wp:effectExtent l="0" t="0" r="9525" b="0"/>
            <wp:wrapNone/>
            <wp:docPr id="107" name="Grafik 14" descr="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025D">
        <w:rPr>
          <w:noProof/>
          <w:color w:val="auto"/>
        </w:rPr>
        <w:drawing>
          <wp:anchor distT="0" distB="0" distL="114300" distR="114300" simplePos="0" relativeHeight="251713024" behindDoc="0" locked="0" layoutInCell="0" allowOverlap="1" wp14:anchorId="4E43EFC3" wp14:editId="1F51EB87">
            <wp:simplePos x="0" y="0"/>
            <wp:positionH relativeFrom="column">
              <wp:posOffset>5951220</wp:posOffset>
            </wp:positionH>
            <wp:positionV relativeFrom="paragraph">
              <wp:posOffset>151765</wp:posOffset>
            </wp:positionV>
            <wp:extent cx="496570" cy="496570"/>
            <wp:effectExtent l="0" t="0" r="0" b="0"/>
            <wp:wrapSquare wrapText="bothSides"/>
            <wp:docPr id="110" name="Grafik 110" descr="C:\Users\maddin\Downloads\Gluehbir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din\Downloads\Gluehbirn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317"/>
      </w:tblGrid>
      <w:tr w:rsidR="007214AD" w:rsidRPr="0004025D" w14:paraId="133FDB98" w14:textId="77777777" w:rsidTr="008779A6">
        <w:trPr>
          <w:trHeight w:val="1099"/>
        </w:trPr>
        <w:tc>
          <w:tcPr>
            <w:tcW w:w="9317" w:type="dxa"/>
            <w:shd w:val="clear" w:color="auto" w:fill="FFFFCC"/>
          </w:tcPr>
          <w:p w14:paraId="02A5BEAC" w14:textId="77777777" w:rsidR="007214AD" w:rsidRPr="0004025D" w:rsidRDefault="007214AD" w:rsidP="008779A6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 w:rsidRPr="0004025D">
              <w:rPr>
                <w:color w:val="auto"/>
              </w:rPr>
              <w:t>Gruppenergebnis</w:t>
            </w:r>
            <w:r>
              <w:rPr>
                <w:color w:val="auto"/>
              </w:rPr>
              <w:t xml:space="preserve"> 2</w:t>
            </w:r>
          </w:p>
          <w:p w14:paraId="2B907CF7" w14:textId="77777777" w:rsidR="007214AD" w:rsidRDefault="007214AD" w:rsidP="008779A6">
            <w:pPr>
              <w:pStyle w:val="Labor-Text"/>
              <w:spacing w:after="120"/>
            </w:pPr>
            <w:r>
              <w:t>Hier fassen wir unsere Ergebnisse aus den Aufgaben 1.7 bis 2.3</w:t>
            </w:r>
            <w:r w:rsidRPr="0004025D">
              <w:t xml:space="preserve"> zusammen</w:t>
            </w:r>
            <w:r>
              <w:t>.</w:t>
            </w:r>
          </w:p>
          <w:p w14:paraId="6116D736" w14:textId="77777777" w:rsidR="007214AD" w:rsidRPr="009E5586" w:rsidRDefault="007214AD" w:rsidP="008779A6">
            <w:pPr>
              <w:pStyle w:val="Labor-Text"/>
              <w:spacing w:after="120"/>
            </w:pPr>
            <w:r>
              <w:rPr>
                <w:noProof/>
              </w:rPr>
              <w:t xml:space="preserve">Startet </w:t>
            </w:r>
            <w:r w:rsidRPr="001B56DF">
              <w:rPr>
                <w:b/>
                <w:noProof/>
              </w:rPr>
              <w:t>Simulation 1</w:t>
            </w:r>
            <w:r>
              <w:rPr>
                <w:noProof/>
              </w:rPr>
              <w:t xml:space="preserve">. </w:t>
            </w:r>
            <w:r>
              <w:rPr>
                <w:color w:val="000000" w:themeColor="text1"/>
              </w:rPr>
              <w:t xml:space="preserve">Jetzt sollen </w:t>
            </w:r>
            <w:r w:rsidRPr="0041721E">
              <w:rPr>
                <w:b/>
                <w:color w:val="000000" w:themeColor="text1"/>
              </w:rPr>
              <w:t>zählergleiche</w:t>
            </w:r>
            <w:r>
              <w:rPr>
                <w:color w:val="000000" w:themeColor="text1"/>
              </w:rPr>
              <w:t xml:space="preserve"> Brüche verglichen werden.</w:t>
            </w:r>
          </w:p>
          <w:p w14:paraId="444B2E66" w14:textId="77777777" w:rsidR="007214AD" w:rsidRPr="0004025D" w:rsidRDefault="007214AD" w:rsidP="008779A6">
            <w:pPr>
              <w:pStyle w:val="Labor-Text"/>
              <w:tabs>
                <w:tab w:val="left" w:pos="0"/>
              </w:tabs>
              <w:jc w:val="left"/>
              <w:rPr>
                <w:noProof/>
              </w:rPr>
            </w:pPr>
            <w:r w:rsidRPr="00572F37">
              <w:rPr>
                <w:color w:val="000000" w:themeColor="text1"/>
              </w:rPr>
              <w:t>Haltet hier fest, worauf ihr beim Größenvergleich von zwei</w:t>
            </w:r>
            <w:r>
              <w:rPr>
                <w:color w:val="000000" w:themeColor="text1"/>
              </w:rPr>
              <w:t xml:space="preserve"> </w:t>
            </w:r>
            <w:r w:rsidRPr="00572F37">
              <w:rPr>
                <w:color w:val="000000" w:themeColor="text1"/>
              </w:rPr>
              <w:t>zählergleichen Brüchen achten müsst. Begründet eure Antwort.</w:t>
            </w:r>
          </w:p>
        </w:tc>
      </w:tr>
      <w:tr w:rsidR="007214AD" w:rsidRPr="0004025D" w14:paraId="092B9604" w14:textId="77777777" w:rsidTr="00A7055E">
        <w:trPr>
          <w:trHeight w:val="5318"/>
        </w:trPr>
        <w:tc>
          <w:tcPr>
            <w:tcW w:w="9317" w:type="dxa"/>
            <w:shd w:val="clear" w:color="auto" w:fill="auto"/>
          </w:tcPr>
          <w:p w14:paraId="13D81636" w14:textId="77777777" w:rsidR="007214AD" w:rsidRDefault="007214AD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63D8CDBD" w14:textId="77777777" w:rsidR="007214AD" w:rsidRDefault="007214AD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0F59A760" w14:textId="77777777" w:rsidR="007214AD" w:rsidRDefault="007214AD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7D76CDEF" w14:textId="77777777" w:rsidR="007214AD" w:rsidRDefault="007214AD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51C755A4" w14:textId="77777777" w:rsidR="007214AD" w:rsidRDefault="007214AD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672D4C51" w14:textId="77777777" w:rsidR="007214AD" w:rsidRDefault="007214AD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4FD5B42A" w14:textId="77777777" w:rsidR="007214AD" w:rsidRDefault="007214AD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546D88F2" w14:textId="77777777" w:rsidR="007214AD" w:rsidRPr="0004025D" w:rsidRDefault="007214AD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</w:tc>
      </w:tr>
    </w:tbl>
    <w:p w14:paraId="6826D2B8" w14:textId="77777777" w:rsidR="00A94176" w:rsidRDefault="00A94176" w:rsidP="007214AD">
      <w:pPr>
        <w:pStyle w:val="Labor-Text"/>
        <w:tabs>
          <w:tab w:val="left" w:pos="709"/>
        </w:tabs>
      </w:pPr>
    </w:p>
    <w:p w14:paraId="346ED0AF" w14:textId="77777777" w:rsidR="008D4172" w:rsidRDefault="009E5586" w:rsidP="007214AD">
      <w:pPr>
        <w:pStyle w:val="Labor-Text"/>
        <w:tabs>
          <w:tab w:val="left" w:pos="709"/>
        </w:tabs>
        <w:rPr>
          <w:noProof/>
        </w:rPr>
        <w:sectPr w:rsidR="008D4172" w:rsidSect="008D4172">
          <w:headerReference w:type="default" r:id="rId35"/>
          <w:headerReference w:type="first" r:id="rId36"/>
          <w:pgSz w:w="11907" w:h="16840" w:code="9"/>
          <w:pgMar w:top="2410" w:right="1418" w:bottom="1134" w:left="1134" w:header="709" w:footer="1077" w:gutter="0"/>
          <w:cols w:space="708"/>
          <w:titlePg/>
          <w:docGrid w:linePitch="360"/>
        </w:sectPr>
      </w:pPr>
      <w:r w:rsidRPr="00572F37">
        <w:rPr>
          <w:noProof/>
          <w:color w:val="000000" w:themeColor="text1"/>
        </w:rPr>
        <w:drawing>
          <wp:anchor distT="0" distB="0" distL="114300" distR="114300" simplePos="0" relativeHeight="251639296" behindDoc="0" locked="0" layoutInCell="1" allowOverlap="1" wp14:anchorId="24C54BCC" wp14:editId="3FF99BF7">
            <wp:simplePos x="0" y="0"/>
            <wp:positionH relativeFrom="column">
              <wp:posOffset>5953125</wp:posOffset>
            </wp:positionH>
            <wp:positionV relativeFrom="paragraph">
              <wp:posOffset>1206923</wp:posOffset>
            </wp:positionV>
            <wp:extent cx="495300" cy="495300"/>
            <wp:effectExtent l="0" t="0" r="0" b="0"/>
            <wp:wrapNone/>
            <wp:docPr id="227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489C5F" w14:textId="77777777" w:rsidR="00A7055E" w:rsidRDefault="00A7055E" w:rsidP="00A7055E">
      <w:pPr>
        <w:pStyle w:val="Labor-Text"/>
        <w:tabs>
          <w:tab w:val="left" w:pos="709"/>
        </w:tabs>
        <w:ind w:left="705" w:hanging="705"/>
        <w:rPr>
          <w:color w:val="000000" w:themeColor="text1"/>
        </w:rPr>
      </w:pPr>
      <w:r w:rsidRPr="00A85D3B">
        <w:lastRenderedPageBreak/>
        <w:t>3</w:t>
      </w:r>
      <w:r>
        <w:t>.1</w:t>
      </w:r>
      <w:r w:rsidRPr="00A85D3B">
        <w:tab/>
      </w:r>
      <w:r w:rsidRPr="006879D0">
        <w:rPr>
          <w:rFonts w:cs="Arial"/>
          <w:szCs w:val="24"/>
        </w:rPr>
        <w:t>Betrachtet nochmal das Kunstw</w:t>
      </w:r>
      <w:r>
        <w:rPr>
          <w:rFonts w:cs="Arial"/>
          <w:szCs w:val="24"/>
        </w:rPr>
        <w:t xml:space="preserve">erk und malt hier das Quadrat D </w:t>
      </w:r>
      <w:r w:rsidRPr="006879D0">
        <w:rPr>
          <w:rFonts w:cs="Arial"/>
          <w:szCs w:val="24"/>
        </w:rPr>
        <w:t>genauso</w:t>
      </w:r>
      <w:r>
        <w:rPr>
          <w:rFonts w:cs="Arial"/>
          <w:szCs w:val="24"/>
        </w:rPr>
        <w:t xml:space="preserve"> aus, wie im Kunstwerk.</w:t>
      </w:r>
    </w:p>
    <w:p w14:paraId="6EA3B755" w14:textId="77777777" w:rsidR="00A7055E" w:rsidRDefault="00A7055E" w:rsidP="00A7055E">
      <w:pPr>
        <w:pStyle w:val="Labor-Text"/>
        <w:tabs>
          <w:tab w:val="left" w:pos="709"/>
        </w:tabs>
        <w:ind w:left="705" w:hanging="705"/>
        <w:rPr>
          <w:color w:val="000000" w:themeColor="text1"/>
        </w:rPr>
      </w:pPr>
    </w:p>
    <w:p w14:paraId="19BD3B61" w14:textId="77777777" w:rsidR="00A7055E" w:rsidRDefault="00A7055E" w:rsidP="00A7055E">
      <w:pPr>
        <w:pStyle w:val="Labor-Text"/>
        <w:tabs>
          <w:tab w:val="left" w:pos="709"/>
        </w:tabs>
        <w:ind w:left="705" w:hanging="705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Quadrat D</w:t>
      </w:r>
    </w:p>
    <w:p w14:paraId="0B9BC9B0" w14:textId="77777777" w:rsidR="00A7055E" w:rsidRPr="009E5586" w:rsidRDefault="00A7055E" w:rsidP="00A7055E">
      <w:pPr>
        <w:pStyle w:val="Labor-Text"/>
        <w:tabs>
          <w:tab w:val="left" w:pos="709"/>
        </w:tabs>
        <w:ind w:left="705" w:hanging="705"/>
        <w:rPr>
          <w:color w:val="auto"/>
        </w:rPr>
      </w:pPr>
      <w:r w:rsidRPr="009E5586">
        <w:rPr>
          <w:noProof/>
          <w:color w:val="auto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65E117D0" wp14:editId="075B728A">
                <wp:simplePos x="0" y="0"/>
                <wp:positionH relativeFrom="column">
                  <wp:posOffset>2107565</wp:posOffset>
                </wp:positionH>
                <wp:positionV relativeFrom="paragraph">
                  <wp:posOffset>25400</wp:posOffset>
                </wp:positionV>
                <wp:extent cx="1036320" cy="1054735"/>
                <wp:effectExtent l="0" t="0" r="11430" b="12065"/>
                <wp:wrapNone/>
                <wp:docPr id="144" name="Gruppieren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54735"/>
                          <a:chOff x="65055" y="5812155"/>
                          <a:chExt cx="1885030" cy="1918335"/>
                        </a:xfrm>
                        <a:solidFill>
                          <a:schemeClr val="bg1"/>
                        </a:solidFill>
                      </wpg:grpSpPr>
                      <wps:wsp>
                        <wps:cNvPr id="14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992505" y="5812155"/>
                            <a:ext cx="478790" cy="1918335"/>
                          </a:xfrm>
                          <a:prstGeom prst="rect">
                            <a:avLst/>
                          </a:prstGeom>
                          <a:grpFill/>
                          <a:ln w="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471295" y="5812155"/>
                            <a:ext cx="478790" cy="1918335"/>
                          </a:xfrm>
                          <a:prstGeom prst="rect">
                            <a:avLst/>
                          </a:prstGeom>
                          <a:grpFill/>
                          <a:ln w="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65055" y="5812155"/>
                            <a:ext cx="478790" cy="1918335"/>
                          </a:xfrm>
                          <a:prstGeom prst="rect">
                            <a:avLst/>
                          </a:prstGeom>
                          <a:grpFill/>
                          <a:ln w="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543845" y="5812155"/>
                            <a:ext cx="478790" cy="1918335"/>
                          </a:xfrm>
                          <a:prstGeom prst="rect">
                            <a:avLst/>
                          </a:prstGeom>
                          <a:grpFill/>
                          <a:ln w="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02D8A7" id="Gruppieren 144" o:spid="_x0000_s1026" style="position:absolute;margin-left:165.95pt;margin-top:2pt;width:81.6pt;height:83.05pt;z-index:251721216;mso-width-relative:margin;mso-height-relative:margin" coordorigin="650,58121" coordsize="18850,19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">
                <v:rect id="Rectangle 55" o:spid="_x0000_s1027" style="position:absolute;left:9925;top:58121;width:4787;height:19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" filled="f" strokecolor="black [3213]" strokeweight="0"/>
                <v:rect id="Rectangle 56" o:spid="_x0000_s1028" style="position:absolute;left:14712;top:58121;width:4788;height:19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" filled="f" strokecolor="black [3213]" strokeweight="0"/>
                <v:rect id="Rectangle 53" o:spid="_x0000_s1029" style="position:absolute;left:650;top:58121;width:4788;height:19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" filled="f" strokecolor="black [3213]" strokeweight="0"/>
                <v:rect id="Rectangle 54" o:spid="_x0000_s1030" style="position:absolute;left:5438;top:58121;width:4788;height:19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" filled="f" strokecolor="black [3213]" strokeweight="0"/>
              </v:group>
            </w:pict>
          </mc:Fallback>
        </mc:AlternateContent>
      </w:r>
    </w:p>
    <w:p w14:paraId="7295296B" w14:textId="77777777" w:rsidR="00A7055E" w:rsidRPr="009E5586" w:rsidRDefault="00A7055E" w:rsidP="00A7055E">
      <w:pPr>
        <w:pStyle w:val="Labor-Text"/>
        <w:tabs>
          <w:tab w:val="left" w:pos="709"/>
        </w:tabs>
        <w:ind w:left="705" w:hanging="705"/>
        <w:rPr>
          <w:color w:val="auto"/>
        </w:rPr>
      </w:pPr>
    </w:p>
    <w:p w14:paraId="5F62EED2" w14:textId="77777777" w:rsidR="00A7055E" w:rsidRPr="009E5586" w:rsidRDefault="00A7055E" w:rsidP="00A7055E">
      <w:pPr>
        <w:pStyle w:val="Labor-Text"/>
        <w:tabs>
          <w:tab w:val="left" w:pos="709"/>
        </w:tabs>
        <w:ind w:left="705" w:hanging="705"/>
        <w:rPr>
          <w:color w:val="auto"/>
        </w:rPr>
      </w:pPr>
    </w:p>
    <w:p w14:paraId="7170DF5A" w14:textId="77777777" w:rsidR="00A7055E" w:rsidRPr="009E5586" w:rsidRDefault="00A7055E" w:rsidP="00A7055E">
      <w:pPr>
        <w:pStyle w:val="Labor-Text"/>
        <w:tabs>
          <w:tab w:val="left" w:pos="709"/>
        </w:tabs>
        <w:ind w:left="705" w:hanging="705"/>
        <w:rPr>
          <w:color w:val="auto"/>
        </w:rPr>
      </w:pPr>
    </w:p>
    <w:p w14:paraId="12358392" w14:textId="77777777" w:rsidR="00A7055E" w:rsidRPr="009E5586" w:rsidRDefault="00A7055E" w:rsidP="00A7055E">
      <w:pPr>
        <w:pStyle w:val="Labor-Text"/>
        <w:tabs>
          <w:tab w:val="left" w:pos="709"/>
        </w:tabs>
        <w:ind w:left="705" w:hanging="705"/>
        <w:rPr>
          <w:color w:val="auto"/>
        </w:rPr>
      </w:pPr>
    </w:p>
    <w:p w14:paraId="2A0545E4" w14:textId="77777777" w:rsidR="00A7055E" w:rsidRPr="009E5586" w:rsidRDefault="00A7055E" w:rsidP="00A7055E">
      <w:pPr>
        <w:pStyle w:val="Labor-Text"/>
        <w:tabs>
          <w:tab w:val="left" w:pos="709"/>
        </w:tabs>
        <w:ind w:left="705" w:hanging="705"/>
        <w:rPr>
          <w:color w:val="auto"/>
        </w:rPr>
      </w:pPr>
    </w:p>
    <w:p w14:paraId="27570B1B" w14:textId="77777777" w:rsidR="00A7055E" w:rsidRPr="009E5586" w:rsidRDefault="00A7055E" w:rsidP="00A7055E">
      <w:pPr>
        <w:pStyle w:val="Labor-Text"/>
        <w:tabs>
          <w:tab w:val="left" w:pos="709"/>
        </w:tabs>
        <w:ind w:left="705" w:hanging="705"/>
        <w:rPr>
          <w:color w:val="auto"/>
        </w:rPr>
      </w:pPr>
    </w:p>
    <w:p w14:paraId="5151C507" w14:textId="77777777" w:rsidR="00A7055E" w:rsidRPr="009E5586" w:rsidRDefault="00A7055E" w:rsidP="00A7055E">
      <w:pPr>
        <w:pStyle w:val="Labor-Text"/>
        <w:tabs>
          <w:tab w:val="left" w:pos="709"/>
        </w:tabs>
        <w:ind w:left="705" w:hanging="705"/>
        <w:rPr>
          <w:color w:val="auto"/>
        </w:rPr>
      </w:pPr>
    </w:p>
    <w:p w14:paraId="49007C8D" w14:textId="77777777" w:rsidR="00A7055E" w:rsidRDefault="00A7055E" w:rsidP="00A7055E">
      <w:pPr>
        <w:pStyle w:val="Labor-Text"/>
        <w:tabs>
          <w:tab w:val="left" w:pos="709"/>
        </w:tabs>
        <w:ind w:left="705" w:hanging="705"/>
        <w:rPr>
          <w:color w:val="000000" w:themeColor="text1"/>
        </w:rPr>
      </w:pPr>
      <w:r>
        <w:rPr>
          <w:color w:val="000000" w:themeColor="text1"/>
        </w:rPr>
        <w:tab/>
      </w:r>
      <w:r w:rsidRPr="00A85D3B">
        <w:rPr>
          <w:color w:val="000000" w:themeColor="text1"/>
        </w:rPr>
        <w:t xml:space="preserve">Bestimmt den gelben </w:t>
      </w:r>
      <w:r>
        <w:rPr>
          <w:color w:val="000000" w:themeColor="text1"/>
        </w:rPr>
        <w:t>Anteil</w:t>
      </w:r>
      <w:r w:rsidRPr="00A85D3B">
        <w:rPr>
          <w:color w:val="000000" w:themeColor="text1"/>
        </w:rPr>
        <w:tab/>
      </w:r>
      <w:r>
        <w:rPr>
          <w:color w:val="000000" w:themeColor="text1"/>
        </w:rPr>
        <w:tab/>
      </w:r>
      <w:r w:rsidRPr="00A85D3B">
        <w:rPr>
          <w:color w:val="000000" w:themeColor="text1"/>
        </w:rPr>
        <w:t xml:space="preserve">Bestimmt den blauen </w:t>
      </w:r>
      <w:r>
        <w:rPr>
          <w:color w:val="000000" w:themeColor="text1"/>
        </w:rPr>
        <w:t>Anteil</w:t>
      </w:r>
    </w:p>
    <w:p w14:paraId="32B7135A" w14:textId="77777777" w:rsidR="00A7055E" w:rsidRPr="00473DE7" w:rsidRDefault="00A7055E" w:rsidP="00A7055E">
      <w:pPr>
        <w:pStyle w:val="Labor-Text"/>
        <w:tabs>
          <w:tab w:val="left" w:pos="709"/>
        </w:tabs>
        <w:ind w:left="705" w:hanging="705"/>
        <w:rPr>
          <w:color w:val="000000" w:themeColor="text1"/>
        </w:rPr>
      </w:pPr>
      <w:r>
        <w:rPr>
          <w:color w:val="000000" w:themeColor="text1"/>
        </w:rPr>
        <w:tab/>
        <w:t>von Quadrat D: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von Quadrat D:</w:t>
      </w:r>
    </w:p>
    <w:p w14:paraId="346E2D47" w14:textId="77777777" w:rsidR="00A7055E" w:rsidRPr="00A85D3B" w:rsidRDefault="00A7055E" w:rsidP="00A7055E">
      <w:pPr>
        <w:pStyle w:val="Labor-Text"/>
        <w:tabs>
          <w:tab w:val="left" w:pos="709"/>
        </w:tabs>
        <w:ind w:left="705" w:hanging="705"/>
        <w:rPr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5A45C1CB" wp14:editId="41286249">
                <wp:simplePos x="0" y="0"/>
                <wp:positionH relativeFrom="column">
                  <wp:posOffset>3934883</wp:posOffset>
                </wp:positionH>
                <wp:positionV relativeFrom="paragraph">
                  <wp:posOffset>79375</wp:posOffset>
                </wp:positionV>
                <wp:extent cx="476250" cy="759460"/>
                <wp:effectExtent l="0" t="0" r="19050" b="21590"/>
                <wp:wrapNone/>
                <wp:docPr id="167" name="Gruppieren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759460"/>
                          <a:chOff x="0" y="0"/>
                          <a:chExt cx="476250" cy="759598"/>
                        </a:xfrm>
                      </wpg:grpSpPr>
                      <wps:wsp>
                        <wps:cNvPr id="168" name="Gerade Verbindung 168"/>
                        <wps:cNvCnPr/>
                        <wps:spPr>
                          <a:xfrm>
                            <a:off x="0" y="381663"/>
                            <a:ext cx="47625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" name="Rechteck 169"/>
                        <wps:cNvSpPr/>
                        <wps:spPr>
                          <a:xfrm>
                            <a:off x="0" y="445273"/>
                            <a:ext cx="476250" cy="31432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hteck 170"/>
                        <wps:cNvSpPr/>
                        <wps:spPr>
                          <a:xfrm>
                            <a:off x="0" y="0"/>
                            <a:ext cx="476250" cy="31432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3B19B1" id="Gruppieren 167" o:spid="_x0000_s1026" style="position:absolute;margin-left:309.85pt;margin-top:6.25pt;width:37.5pt;height:59.8pt;z-index:251723264" coordsize="4762,7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">
                <v:line id="Gerade Verbindung 168" o:spid="_x0000_s1027" style="position:absolute;visibility:visible;mso-wrap-style:square" from="0,3816" to="4762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" strokecolor="black [3040]" strokeweight="1.5pt"/>
                <v:rect id="Rechteck 169" o:spid="_x0000_s1028" style="position:absolute;top:4452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" fillcolor="white [3201]" strokecolor="black [3200]" strokeweight=".5pt"/>
                <v:rect id="Rechteck 170" o:spid="_x0000_s1029" style="position:absolute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" fillcolor="white [3201]" strokecolor="black [3200]" strokeweight="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454F66AE" wp14:editId="12230B16">
                <wp:simplePos x="0" y="0"/>
                <wp:positionH relativeFrom="column">
                  <wp:posOffset>1160568</wp:posOffset>
                </wp:positionH>
                <wp:positionV relativeFrom="paragraph">
                  <wp:posOffset>78740</wp:posOffset>
                </wp:positionV>
                <wp:extent cx="476250" cy="759460"/>
                <wp:effectExtent l="0" t="0" r="19050" b="21590"/>
                <wp:wrapNone/>
                <wp:docPr id="163" name="Gruppieren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759460"/>
                          <a:chOff x="0" y="0"/>
                          <a:chExt cx="476250" cy="759598"/>
                        </a:xfrm>
                      </wpg:grpSpPr>
                      <wps:wsp>
                        <wps:cNvPr id="164" name="Gerade Verbindung 164"/>
                        <wps:cNvCnPr/>
                        <wps:spPr>
                          <a:xfrm>
                            <a:off x="0" y="381663"/>
                            <a:ext cx="47625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" name="Rechteck 165"/>
                        <wps:cNvSpPr/>
                        <wps:spPr>
                          <a:xfrm>
                            <a:off x="0" y="445273"/>
                            <a:ext cx="476250" cy="31432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Rechteck 166"/>
                        <wps:cNvSpPr/>
                        <wps:spPr>
                          <a:xfrm>
                            <a:off x="0" y="0"/>
                            <a:ext cx="476250" cy="31432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89493B" id="Gruppieren 163" o:spid="_x0000_s1026" style="position:absolute;margin-left:91.4pt;margin-top:6.2pt;width:37.5pt;height:59.8pt;z-index:251722240" coordsize="4762,7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">
                <v:line id="Gerade Verbindung 164" o:spid="_x0000_s1027" style="position:absolute;visibility:visible;mso-wrap-style:square" from="0,3816" to="4762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" strokecolor="black [3040]" strokeweight="1.5pt"/>
                <v:rect id="Rechteck 165" o:spid="_x0000_s1028" style="position:absolute;top:4452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" fillcolor="white [3201]" strokecolor="black [3200]" strokeweight=".5pt"/>
                <v:rect id="Rechteck 166" o:spid="_x0000_s1029" style="position:absolute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" fillcolor="white [3201]" strokecolor="black [3200]" strokeweight=".5pt"/>
              </v:group>
            </w:pict>
          </mc:Fallback>
        </mc:AlternateContent>
      </w:r>
    </w:p>
    <w:p w14:paraId="01CBBE82" w14:textId="77777777" w:rsidR="00A7055E" w:rsidRDefault="00A7055E" w:rsidP="00A7055E">
      <w:pPr>
        <w:pStyle w:val="Labor-Text"/>
        <w:tabs>
          <w:tab w:val="left" w:pos="709"/>
        </w:tabs>
        <w:ind w:left="705" w:hanging="705"/>
      </w:pPr>
    </w:p>
    <w:p w14:paraId="0058402C" w14:textId="77777777" w:rsidR="00A7055E" w:rsidRDefault="00A7055E" w:rsidP="00A7055E">
      <w:pPr>
        <w:pStyle w:val="Labor-Text"/>
        <w:tabs>
          <w:tab w:val="left" w:pos="709"/>
        </w:tabs>
        <w:ind w:left="705" w:hanging="705"/>
      </w:pPr>
    </w:p>
    <w:p w14:paraId="54A27B47" w14:textId="77777777" w:rsidR="00A7055E" w:rsidRPr="00A85D3B" w:rsidRDefault="00A7055E" w:rsidP="00A7055E">
      <w:pPr>
        <w:pStyle w:val="Labor-Text"/>
        <w:tabs>
          <w:tab w:val="left" w:pos="709"/>
        </w:tabs>
        <w:ind w:left="705" w:hanging="705"/>
      </w:pPr>
    </w:p>
    <w:p w14:paraId="78603278" w14:textId="77777777" w:rsidR="00A7055E" w:rsidRDefault="00A7055E" w:rsidP="00A7055E">
      <w:pPr>
        <w:pStyle w:val="Labor-Text"/>
        <w:tabs>
          <w:tab w:val="left" w:pos="709"/>
        </w:tabs>
        <w:ind w:left="705" w:hanging="705"/>
      </w:pPr>
    </w:p>
    <w:p w14:paraId="1D7D13D1" w14:textId="77777777" w:rsidR="00A7055E" w:rsidRDefault="00A7055E" w:rsidP="00A7055E">
      <w:pPr>
        <w:pStyle w:val="Labor-Text"/>
        <w:tabs>
          <w:tab w:val="left" w:pos="709"/>
        </w:tabs>
        <w:ind w:left="705" w:hanging="705"/>
      </w:pPr>
    </w:p>
    <w:p w14:paraId="626DF3E4" w14:textId="77777777" w:rsidR="00A7055E" w:rsidRDefault="00A7055E" w:rsidP="00A7055E">
      <w:pPr>
        <w:pStyle w:val="Labor-Text"/>
        <w:tabs>
          <w:tab w:val="left" w:pos="709"/>
        </w:tabs>
        <w:ind w:left="705" w:hanging="705"/>
      </w:pPr>
    </w:p>
    <w:p w14:paraId="2F327029" w14:textId="77777777" w:rsidR="00A7055E" w:rsidRDefault="00A7055E" w:rsidP="00A7055E">
      <w:pPr>
        <w:pStyle w:val="Labor-Text"/>
        <w:tabs>
          <w:tab w:val="left" w:pos="709"/>
        </w:tabs>
        <w:ind w:left="705" w:hanging="705"/>
        <w:rPr>
          <w:color w:val="000000" w:themeColor="text1"/>
        </w:rPr>
      </w:pPr>
      <w:r>
        <w:t>3.2</w:t>
      </w:r>
      <w:r>
        <w:tab/>
        <w:t>I</w:t>
      </w:r>
      <w:r w:rsidRPr="00A85D3B">
        <w:t xml:space="preserve">st der gelbe oder der blaue Anteil </w:t>
      </w:r>
      <w:r>
        <w:t xml:space="preserve">von Quadrat D </w:t>
      </w:r>
      <w:r w:rsidRPr="00A85D3B">
        <w:rPr>
          <w:color w:val="000000" w:themeColor="text1"/>
        </w:rPr>
        <w:t xml:space="preserve">größer? </w:t>
      </w:r>
    </w:p>
    <w:p w14:paraId="3D0591D0" w14:textId="77777777" w:rsidR="00A7055E" w:rsidRDefault="00A7055E" w:rsidP="00A7055E">
      <w:pPr>
        <w:pStyle w:val="Labor-Text"/>
        <w:tabs>
          <w:tab w:val="left" w:pos="709"/>
        </w:tabs>
        <w:ind w:left="705" w:hanging="705"/>
        <w:rPr>
          <w:color w:val="000000" w:themeColor="text1"/>
        </w:rPr>
      </w:pPr>
    </w:p>
    <w:p w14:paraId="19B7A5E4" w14:textId="77777777" w:rsidR="00A7055E" w:rsidRDefault="00A7055E" w:rsidP="00A7055E">
      <w:pPr>
        <w:pStyle w:val="Labor-Text"/>
        <w:tabs>
          <w:tab w:val="left" w:pos="709"/>
        </w:tabs>
        <w:rPr>
          <w:noProof/>
        </w:rPr>
      </w:pPr>
    </w:p>
    <w:p w14:paraId="3563E0B0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53AF9701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1240DDC1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5D87E72A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41BC1CFC" w14:textId="77777777" w:rsidR="00A7055E" w:rsidRDefault="00A7055E" w:rsidP="00A7055E">
      <w:pPr>
        <w:pStyle w:val="Labor-Text"/>
        <w:tabs>
          <w:tab w:val="left" w:pos="709"/>
        </w:tabs>
        <w:ind w:left="709" w:hanging="709"/>
        <w:rPr>
          <w:noProof/>
        </w:rPr>
      </w:pPr>
    </w:p>
    <w:p w14:paraId="68B0CA82" w14:textId="77777777" w:rsidR="00A7055E" w:rsidRDefault="00A7055E" w:rsidP="00A7055E">
      <w:pPr>
        <w:pStyle w:val="Labor-Text"/>
        <w:tabs>
          <w:tab w:val="left" w:pos="709"/>
        </w:tabs>
        <w:ind w:left="705" w:hanging="705"/>
        <w:rPr>
          <w:noProof/>
        </w:rPr>
      </w:pPr>
    </w:p>
    <w:p w14:paraId="6155CAB2" w14:textId="77777777" w:rsidR="00A7055E" w:rsidRPr="00CA1870" w:rsidRDefault="00A7055E" w:rsidP="00A7055E">
      <w:pPr>
        <w:pStyle w:val="Labor-Text"/>
        <w:ind w:left="709"/>
      </w:pPr>
      <w:r w:rsidRPr="00CA1870">
        <w:t>Begründet eure Antwort:</w:t>
      </w:r>
    </w:p>
    <w:p w14:paraId="334DF6F7" w14:textId="77777777" w:rsidR="00A7055E" w:rsidRPr="00A3658B" w:rsidRDefault="00A7055E" w:rsidP="00A7055E">
      <w:pPr>
        <w:pStyle w:val="Labor-Text"/>
        <w:ind w:left="709"/>
        <w:rPr>
          <w:highlight w:val="yellow"/>
        </w:rPr>
      </w:pPr>
    </w:p>
    <w:p w14:paraId="51083593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6" w:color="auto"/>
          <w:right w:val="single" w:sz="4" w:space="1" w:color="auto"/>
        </w:pBdr>
        <w:tabs>
          <w:tab w:val="left" w:pos="709"/>
        </w:tabs>
      </w:pPr>
    </w:p>
    <w:p w14:paraId="42FC2C0F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6" w:color="auto"/>
          <w:right w:val="single" w:sz="4" w:space="1" w:color="auto"/>
        </w:pBdr>
        <w:tabs>
          <w:tab w:val="left" w:pos="709"/>
        </w:tabs>
      </w:pPr>
    </w:p>
    <w:p w14:paraId="5F330541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6" w:color="auto"/>
          <w:right w:val="single" w:sz="4" w:space="1" w:color="auto"/>
        </w:pBdr>
        <w:tabs>
          <w:tab w:val="left" w:pos="709"/>
        </w:tabs>
      </w:pPr>
    </w:p>
    <w:p w14:paraId="435D653B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6" w:color="auto"/>
          <w:right w:val="single" w:sz="4" w:space="1" w:color="auto"/>
        </w:pBdr>
        <w:tabs>
          <w:tab w:val="left" w:pos="709"/>
        </w:tabs>
      </w:pPr>
    </w:p>
    <w:p w14:paraId="7101615F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6" w:color="auto"/>
          <w:right w:val="single" w:sz="4" w:space="1" w:color="auto"/>
        </w:pBdr>
        <w:tabs>
          <w:tab w:val="left" w:pos="709"/>
        </w:tabs>
      </w:pPr>
    </w:p>
    <w:p w14:paraId="5D016AA7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6" w:color="auto"/>
          <w:right w:val="single" w:sz="4" w:space="1" w:color="auto"/>
        </w:pBdr>
        <w:tabs>
          <w:tab w:val="left" w:pos="709"/>
        </w:tabs>
      </w:pPr>
    </w:p>
    <w:p w14:paraId="1A656D4D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6" w:color="auto"/>
          <w:right w:val="single" w:sz="4" w:space="1" w:color="auto"/>
        </w:pBdr>
        <w:tabs>
          <w:tab w:val="left" w:pos="709"/>
        </w:tabs>
      </w:pPr>
    </w:p>
    <w:p w14:paraId="401ED447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6" w:color="auto"/>
          <w:right w:val="single" w:sz="4" w:space="1" w:color="auto"/>
        </w:pBdr>
        <w:tabs>
          <w:tab w:val="left" w:pos="709"/>
        </w:tabs>
      </w:pPr>
    </w:p>
    <w:p w14:paraId="79C26F32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6" w:color="auto"/>
          <w:right w:val="single" w:sz="4" w:space="1" w:color="auto"/>
        </w:pBdr>
        <w:tabs>
          <w:tab w:val="left" w:pos="709"/>
        </w:tabs>
      </w:pPr>
    </w:p>
    <w:p w14:paraId="3330D557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6" w:color="auto"/>
          <w:right w:val="single" w:sz="4" w:space="1" w:color="auto"/>
        </w:pBdr>
        <w:tabs>
          <w:tab w:val="left" w:pos="709"/>
        </w:tabs>
      </w:pPr>
    </w:p>
    <w:p w14:paraId="73752DF7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6" w:color="auto"/>
          <w:right w:val="single" w:sz="4" w:space="1" w:color="auto"/>
        </w:pBdr>
        <w:tabs>
          <w:tab w:val="left" w:pos="709"/>
        </w:tabs>
      </w:pPr>
    </w:p>
    <w:p w14:paraId="717141E2" w14:textId="77777777" w:rsidR="00A7055E" w:rsidRDefault="00A7055E" w:rsidP="00A7055E">
      <w:pPr>
        <w:pStyle w:val="Labor-Text"/>
        <w:tabs>
          <w:tab w:val="left" w:pos="709"/>
        </w:tabs>
      </w:pPr>
    </w:p>
    <w:p w14:paraId="20F95D56" w14:textId="77777777" w:rsidR="00A7055E" w:rsidRPr="00610A0C" w:rsidRDefault="00A7055E" w:rsidP="00A7055E">
      <w:pPr>
        <w:pStyle w:val="Labor-Text"/>
        <w:tabs>
          <w:tab w:val="left" w:pos="709"/>
        </w:tabs>
        <w:ind w:left="709" w:hanging="709"/>
      </w:pPr>
      <w:r w:rsidRPr="00CA1870">
        <w:lastRenderedPageBreak/>
        <w:t>3.3</w:t>
      </w:r>
      <w:r w:rsidRPr="00CA1870">
        <w:tab/>
        <w:t>Welcher Bruch ist größer,</w:t>
      </w:r>
      <w:r w:rsidRPr="00CA1870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CA1870">
        <w:t xml:space="preserve"> oder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CA1870">
        <w:rPr>
          <w:sz w:val="28"/>
          <w:szCs w:val="28"/>
        </w:rPr>
        <w:t xml:space="preserve">  </w:t>
      </w:r>
      <w:r w:rsidRPr="00CA1870">
        <w:t>?</w:t>
      </w:r>
      <w:r w:rsidRPr="00937B50">
        <w:t xml:space="preserve"> </w:t>
      </w:r>
    </w:p>
    <w:p w14:paraId="197E64D1" w14:textId="77777777" w:rsidR="00A7055E" w:rsidRPr="00222DB3" w:rsidRDefault="00A7055E" w:rsidP="00A7055E">
      <w:pPr>
        <w:jc w:val="both"/>
        <w:rPr>
          <w:rFonts w:ascii="Arial" w:hAnsi="Arial"/>
          <w:sz w:val="24"/>
        </w:rPr>
      </w:pPr>
    </w:p>
    <w:tbl>
      <w:tblPr>
        <w:tblStyle w:val="Tabellenraster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2"/>
      </w:tblGrid>
      <w:tr w:rsidR="00A7055E" w14:paraId="755A27FB" w14:textId="77777777" w:rsidTr="008779A6">
        <w:trPr>
          <w:trHeight w:val="890"/>
        </w:trPr>
        <w:tc>
          <w:tcPr>
            <w:tcW w:w="7122" w:type="dxa"/>
          </w:tcPr>
          <w:p w14:paraId="20EE5EB9" w14:textId="77777777" w:rsidR="00A7055E" w:rsidRPr="003C6FB0" w:rsidRDefault="00A7055E" w:rsidP="008779A6">
            <w:pPr>
              <w:pStyle w:val="Labor-Text"/>
              <w:rPr>
                <w:sz w:val="18"/>
                <w:szCs w:val="18"/>
              </w:rPr>
            </w:pPr>
          </w:p>
          <w:p w14:paraId="73B4ACE8" w14:textId="77777777" w:rsidR="00A7055E" w:rsidRPr="003C6FB0" w:rsidRDefault="00A7055E" w:rsidP="008779A6">
            <w:pPr>
              <w:pStyle w:val="Labor-Text"/>
              <w:rPr>
                <w:sz w:val="32"/>
                <w:szCs w:val="32"/>
              </w:rPr>
            </w:pPr>
            <w:r w:rsidRPr="003C6FB0"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</w:rPr>
              <w:t xml:space="preserve">       </w:t>
            </w:r>
            <w:r w:rsidRPr="003C6FB0"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</w:rPr>
              <w:t xml:space="preserve">                           &lt;</w:t>
            </w:r>
            <w:r w:rsidRPr="003C6FB0"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</w:rPr>
              <w:t xml:space="preserve">              </w:t>
            </w:r>
          </w:p>
        </w:tc>
      </w:tr>
    </w:tbl>
    <w:p w14:paraId="1EBCB103" w14:textId="77777777" w:rsidR="00A7055E" w:rsidRDefault="00A7055E" w:rsidP="00A7055E">
      <w:pPr>
        <w:pStyle w:val="Labor-Text"/>
        <w:tabs>
          <w:tab w:val="left" w:pos="709"/>
        </w:tabs>
      </w:pPr>
    </w:p>
    <w:p w14:paraId="47DF7810" w14:textId="77777777" w:rsidR="00A7055E" w:rsidRDefault="00A7055E" w:rsidP="00A7055E">
      <w:pPr>
        <w:pStyle w:val="Labor-Text"/>
        <w:tabs>
          <w:tab w:val="left" w:pos="709"/>
        </w:tabs>
      </w:pPr>
    </w:p>
    <w:p w14:paraId="630DCB96" w14:textId="77777777" w:rsidR="00A7055E" w:rsidRDefault="00A7055E" w:rsidP="00A7055E">
      <w:pPr>
        <w:pStyle w:val="Labor-Text"/>
        <w:tabs>
          <w:tab w:val="left" w:pos="709"/>
        </w:tabs>
      </w:pPr>
    </w:p>
    <w:p w14:paraId="2348282A" w14:textId="77777777" w:rsidR="00A7055E" w:rsidRDefault="00A7055E" w:rsidP="00A7055E">
      <w:pPr>
        <w:pStyle w:val="Labor-Text"/>
      </w:pPr>
      <w:r>
        <w:t xml:space="preserve">In Aufgabe 3.1 und 3.2 habt ihr zwei Brüche verglichen, die den gleichen Nenner haben. Man nennt solche Brüche </w:t>
      </w:r>
      <w:r w:rsidRPr="00322EC6">
        <w:rPr>
          <w:b/>
        </w:rPr>
        <w:t>gleichnamig</w:t>
      </w:r>
      <w:r>
        <w:t>.</w:t>
      </w:r>
    </w:p>
    <w:p w14:paraId="2239919A" w14:textId="77777777" w:rsidR="00A7055E" w:rsidRDefault="00A7055E" w:rsidP="00A7055E">
      <w:pPr>
        <w:pStyle w:val="Labor-Text"/>
      </w:pPr>
      <w:r>
        <w:rPr>
          <w:noProof/>
          <w:szCs w:val="24"/>
        </w:rPr>
        <w:drawing>
          <wp:anchor distT="0" distB="0" distL="114300" distR="114300" simplePos="0" relativeHeight="251724288" behindDoc="0" locked="0" layoutInCell="1" allowOverlap="1" wp14:anchorId="656D17B8" wp14:editId="2533C7AF">
            <wp:simplePos x="0" y="0"/>
            <wp:positionH relativeFrom="column">
              <wp:posOffset>5953125</wp:posOffset>
            </wp:positionH>
            <wp:positionV relativeFrom="paragraph">
              <wp:posOffset>712682</wp:posOffset>
            </wp:positionV>
            <wp:extent cx="485775" cy="495300"/>
            <wp:effectExtent l="0" t="0" r="9525" b="0"/>
            <wp:wrapNone/>
            <wp:docPr id="117" name="Grafik 14" descr="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025D">
        <w:rPr>
          <w:noProof/>
          <w:color w:val="auto"/>
        </w:rPr>
        <w:drawing>
          <wp:anchor distT="0" distB="0" distL="114300" distR="114300" simplePos="0" relativeHeight="251725312" behindDoc="0" locked="0" layoutInCell="0" allowOverlap="1" wp14:anchorId="4E80563F" wp14:editId="2C798847">
            <wp:simplePos x="0" y="0"/>
            <wp:positionH relativeFrom="column">
              <wp:posOffset>5945505</wp:posOffset>
            </wp:positionH>
            <wp:positionV relativeFrom="paragraph">
              <wp:posOffset>182245</wp:posOffset>
            </wp:positionV>
            <wp:extent cx="496570" cy="496570"/>
            <wp:effectExtent l="0" t="0" r="0" b="0"/>
            <wp:wrapSquare wrapText="bothSides"/>
            <wp:docPr id="119" name="Grafik 119" descr="C:\Users\maddin\Downloads\Gluehbir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din\Downloads\Gluehbirn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88"/>
      </w:tblGrid>
      <w:tr w:rsidR="00A7055E" w:rsidRPr="0004025D" w14:paraId="4756C700" w14:textId="77777777" w:rsidTr="008779A6">
        <w:tc>
          <w:tcPr>
            <w:tcW w:w="9288" w:type="dxa"/>
            <w:shd w:val="clear" w:color="auto" w:fill="FFFFCC"/>
          </w:tcPr>
          <w:p w14:paraId="15937938" w14:textId="77777777" w:rsidR="00A7055E" w:rsidRPr="0004025D" w:rsidRDefault="00A7055E" w:rsidP="008779A6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 w:rsidRPr="0004025D">
              <w:rPr>
                <w:color w:val="auto"/>
              </w:rPr>
              <w:t>Gruppenergebnis</w:t>
            </w:r>
            <w:r>
              <w:rPr>
                <w:color w:val="auto"/>
              </w:rPr>
              <w:t xml:space="preserve"> 3</w:t>
            </w:r>
          </w:p>
          <w:p w14:paraId="559E1CA1" w14:textId="77777777" w:rsidR="00A7055E" w:rsidRDefault="00A7055E" w:rsidP="008779A6">
            <w:pPr>
              <w:pStyle w:val="Labor-Text"/>
              <w:spacing w:after="120"/>
            </w:pPr>
            <w:r>
              <w:t>Hier fassen wir unsere Ergebnisse aus den Aufgaben 3.1 bis 3.3</w:t>
            </w:r>
            <w:r w:rsidRPr="0004025D">
              <w:t xml:space="preserve"> zusammen</w:t>
            </w:r>
            <w:r>
              <w:t>.</w:t>
            </w:r>
          </w:p>
          <w:p w14:paraId="2DBD2AAD" w14:textId="77777777" w:rsidR="00A7055E" w:rsidRPr="005057BC" w:rsidRDefault="00A7055E" w:rsidP="008779A6">
            <w:pPr>
              <w:pStyle w:val="Labor-Text"/>
              <w:spacing w:after="120"/>
            </w:pPr>
            <w:r>
              <w:rPr>
                <w:noProof/>
              </w:rPr>
              <w:t xml:space="preserve">Startet </w:t>
            </w:r>
            <w:r w:rsidRPr="001B56DF">
              <w:rPr>
                <w:b/>
                <w:noProof/>
              </w:rPr>
              <w:t>Simulation 1</w:t>
            </w:r>
            <w:r>
              <w:rPr>
                <w:noProof/>
              </w:rPr>
              <w:t xml:space="preserve">. </w:t>
            </w:r>
            <w:r>
              <w:rPr>
                <w:color w:val="000000" w:themeColor="text1"/>
              </w:rPr>
              <w:t xml:space="preserve">Jetzt sollen </w:t>
            </w:r>
            <w:r>
              <w:rPr>
                <w:b/>
                <w:color w:val="000000" w:themeColor="text1"/>
              </w:rPr>
              <w:t>gleichnamige</w:t>
            </w:r>
            <w:r>
              <w:rPr>
                <w:color w:val="000000" w:themeColor="text1"/>
              </w:rPr>
              <w:t xml:space="preserve"> Brüche verglichen werden.</w:t>
            </w:r>
          </w:p>
          <w:p w14:paraId="4D1AEEB0" w14:textId="77777777" w:rsidR="00A7055E" w:rsidRPr="005057BC" w:rsidRDefault="00A7055E" w:rsidP="008779A6">
            <w:pPr>
              <w:pStyle w:val="Labor-Text"/>
              <w:tabs>
                <w:tab w:val="left" w:pos="709"/>
              </w:tabs>
              <w:ind w:left="705" w:hanging="705"/>
            </w:pPr>
            <w:r>
              <w:t xml:space="preserve">Haltet hier fest, worauf ihr </w:t>
            </w:r>
            <w:r w:rsidRPr="005057BC">
              <w:t xml:space="preserve">beim Größenvergleich von zwei gleichnamigen </w:t>
            </w:r>
          </w:p>
          <w:p w14:paraId="1D43A67D" w14:textId="77777777" w:rsidR="00A7055E" w:rsidRPr="0004025D" w:rsidRDefault="00A7055E" w:rsidP="008779A6">
            <w:pPr>
              <w:pStyle w:val="Labor-Text"/>
              <w:tabs>
                <w:tab w:val="left" w:pos="709"/>
              </w:tabs>
              <w:ind w:left="705" w:hanging="705"/>
              <w:rPr>
                <w:noProof/>
              </w:rPr>
            </w:pPr>
            <w:r w:rsidRPr="005057BC">
              <w:t>Brüchen achten müsst. Begründet eure Antwort.</w:t>
            </w:r>
          </w:p>
        </w:tc>
      </w:tr>
      <w:tr w:rsidR="00A7055E" w:rsidRPr="0004025D" w14:paraId="7BDF45E4" w14:textId="77777777" w:rsidTr="008779A6">
        <w:trPr>
          <w:trHeight w:val="4296"/>
        </w:trPr>
        <w:tc>
          <w:tcPr>
            <w:tcW w:w="9288" w:type="dxa"/>
            <w:shd w:val="clear" w:color="auto" w:fill="auto"/>
          </w:tcPr>
          <w:p w14:paraId="671D30AD" w14:textId="77777777" w:rsidR="00A7055E" w:rsidRDefault="00A7055E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65E14958" w14:textId="77777777" w:rsidR="00A7055E" w:rsidRDefault="00A7055E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0EC78F69" w14:textId="77777777" w:rsidR="00A7055E" w:rsidRDefault="00A7055E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18D56BD7" w14:textId="77777777" w:rsidR="00A7055E" w:rsidRDefault="00A7055E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4E96CF87" w14:textId="77777777" w:rsidR="00A7055E" w:rsidRDefault="00A7055E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0AA43F45" w14:textId="77777777" w:rsidR="00A7055E" w:rsidRDefault="00A7055E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5A1BE9A5" w14:textId="77777777" w:rsidR="00A7055E" w:rsidRPr="0004025D" w:rsidRDefault="00A7055E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</w:tc>
      </w:tr>
    </w:tbl>
    <w:p w14:paraId="3F892BB2" w14:textId="77777777" w:rsidR="00A7055E" w:rsidRDefault="00A7055E" w:rsidP="00A7055E">
      <w:pPr>
        <w:pStyle w:val="Labor-Text"/>
      </w:pP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88"/>
      </w:tblGrid>
      <w:tr w:rsidR="00A7055E" w14:paraId="2C7A462D" w14:textId="77777777" w:rsidTr="008779A6">
        <w:trPr>
          <w:trHeight w:val="263"/>
        </w:trPr>
        <w:tc>
          <w:tcPr>
            <w:tcW w:w="9288" w:type="dxa"/>
            <w:shd w:val="clear" w:color="auto" w:fill="DBE5F1" w:themeFill="accent1" w:themeFillTint="33"/>
          </w:tcPr>
          <w:p w14:paraId="0C5E2CD9" w14:textId="77777777" w:rsidR="00A7055E" w:rsidRPr="002F1020" w:rsidRDefault="00A7055E" w:rsidP="008779A6">
            <w:pPr>
              <w:pStyle w:val="Labor-Materialbox-berschrift"/>
            </w:pPr>
            <w:r>
              <w:t>Lernkontrolle 1</w:t>
            </w:r>
          </w:p>
          <w:p w14:paraId="13EB4ADD" w14:textId="77777777" w:rsidR="00A7055E" w:rsidRDefault="00A7055E" w:rsidP="008779A6">
            <w:pPr>
              <w:pStyle w:val="Labor-Text"/>
              <w:rPr>
                <w:noProof/>
              </w:rPr>
            </w:pPr>
            <w:r>
              <w:rPr>
                <w:noProof/>
              </w:rPr>
              <w:t>Besprecht nochmals kurz eure letzten Ergebnisse. Habt ihr alles verstanden? Hattet ihr Probleme?</w:t>
            </w:r>
          </w:p>
          <w:p w14:paraId="44A3C572" w14:textId="77777777" w:rsidR="00A7055E" w:rsidRDefault="00A7055E" w:rsidP="008779A6">
            <w:pPr>
              <w:pStyle w:val="Labor-Text"/>
              <w:rPr>
                <w:noProof/>
              </w:rPr>
            </w:pPr>
            <w:r>
              <w:rPr>
                <w:noProof/>
              </w:rPr>
              <w:t>Holt jetzt einen Laborbetreuer, dem ihr eure Ergebnisse erklärt oder eure Fragen zu den Bereichen stellt, bei denen ihr euch unsicher seid.</w:t>
            </w:r>
          </w:p>
          <w:p w14:paraId="59DA72FD" w14:textId="77777777" w:rsidR="00A7055E" w:rsidRPr="009534FB" w:rsidRDefault="00A7055E" w:rsidP="008779A6">
            <w:pPr>
              <w:pStyle w:val="Labor-Text"/>
            </w:pPr>
            <w:r>
              <w:rPr>
                <w:noProof/>
              </w:rPr>
              <w:t xml:space="preserve">Erst wenn jeder von euch erklären kann, wie man Bruchteile bestimmt und zähler- bzw. nennergleiche Brüche vergleicht, dürft ihr weiterarbeiten. </w:t>
            </w:r>
          </w:p>
        </w:tc>
      </w:tr>
    </w:tbl>
    <w:p w14:paraId="69E30642" w14:textId="77777777" w:rsidR="001242B4" w:rsidRDefault="001242B4" w:rsidP="007214AD">
      <w:pPr>
        <w:pStyle w:val="Labor-Text"/>
      </w:pPr>
    </w:p>
    <w:p w14:paraId="457410FB" w14:textId="77777777" w:rsidR="008D4172" w:rsidRDefault="008D4172" w:rsidP="00A7055E">
      <w:pPr>
        <w:pStyle w:val="Labor-Text"/>
        <w:sectPr w:rsidR="008D4172" w:rsidSect="008D4172">
          <w:headerReference w:type="default" r:id="rId37"/>
          <w:pgSz w:w="11907" w:h="16840" w:code="9"/>
          <w:pgMar w:top="2410" w:right="1418" w:bottom="1134" w:left="1134" w:header="709" w:footer="1077" w:gutter="0"/>
          <w:cols w:space="708"/>
          <w:titlePg/>
          <w:docGrid w:linePitch="360"/>
        </w:sectPr>
      </w:pPr>
    </w:p>
    <w:p w14:paraId="10BC4275" w14:textId="77777777" w:rsidR="00A7055E" w:rsidRPr="00AC55EC" w:rsidRDefault="00A7055E" w:rsidP="00A7055E">
      <w:pPr>
        <w:pStyle w:val="Labor-Text"/>
        <w:ind w:left="768" w:hanging="765"/>
      </w:pPr>
      <w:r w:rsidRPr="006879D0">
        <w:rPr>
          <w:color w:val="000000" w:themeColor="text1"/>
        </w:rPr>
        <w:lastRenderedPageBreak/>
        <w:t>4</w:t>
      </w:r>
      <w:r>
        <w:rPr>
          <w:color w:val="000000" w:themeColor="text1"/>
        </w:rPr>
        <w:t>.1</w:t>
      </w:r>
      <w:r>
        <w:rPr>
          <w:color w:val="808080" w:themeColor="background1" w:themeShade="80"/>
        </w:rPr>
        <w:tab/>
      </w:r>
      <w:r w:rsidRPr="006879D0">
        <w:rPr>
          <w:rFonts w:cs="Arial"/>
          <w:szCs w:val="24"/>
        </w:rPr>
        <w:t>Betrachtet nochmal das Kunstw</w:t>
      </w:r>
      <w:r>
        <w:rPr>
          <w:rFonts w:cs="Arial"/>
          <w:szCs w:val="24"/>
        </w:rPr>
        <w:t xml:space="preserve">erk und malt hier die Quadrate C und D </w:t>
      </w:r>
      <w:r w:rsidRPr="006879D0">
        <w:rPr>
          <w:rFonts w:cs="Arial"/>
          <w:szCs w:val="24"/>
        </w:rPr>
        <w:t>genauso</w:t>
      </w:r>
      <w:r>
        <w:rPr>
          <w:rFonts w:cs="Arial"/>
          <w:szCs w:val="24"/>
        </w:rPr>
        <w:t xml:space="preserve"> aus, wie im Kunstwerk.</w:t>
      </w:r>
    </w:p>
    <w:p w14:paraId="214E2ABE" w14:textId="77777777" w:rsidR="00A7055E" w:rsidRDefault="00A7055E" w:rsidP="00A7055E">
      <w:pPr>
        <w:pStyle w:val="Labor-Text"/>
        <w:ind w:left="768" w:hanging="765"/>
        <w:rPr>
          <w:color w:val="000000" w:themeColor="text1"/>
        </w:rPr>
      </w:pPr>
    </w:p>
    <w:p w14:paraId="4ECA8341" w14:textId="77777777" w:rsidR="00A7055E" w:rsidRPr="007E21BD" w:rsidRDefault="00A7055E" w:rsidP="00A7055E">
      <w:pPr>
        <w:pStyle w:val="Labor-Text"/>
        <w:ind w:left="768" w:hanging="765"/>
        <w:rPr>
          <w:color w:val="000000" w:themeColor="text1"/>
        </w:rPr>
      </w:pPr>
      <w:r>
        <w:rPr>
          <w:color w:val="000000" w:themeColor="text1"/>
        </w:rPr>
        <w:tab/>
        <w:t>Quadrat C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Quadrat D</w:t>
      </w:r>
    </w:p>
    <w:p w14:paraId="4A1A3259" w14:textId="77777777" w:rsidR="00A7055E" w:rsidRPr="005057BC" w:rsidRDefault="00A7055E" w:rsidP="00A7055E">
      <w:pPr>
        <w:pStyle w:val="Labor-Text"/>
        <w:ind w:left="768" w:hanging="765"/>
        <w:rPr>
          <w:color w:val="000000" w:themeColor="text1"/>
        </w:rPr>
      </w:pPr>
      <w:r w:rsidRPr="005057BC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4D6DDA05" wp14:editId="0A51BD93">
                <wp:simplePos x="0" y="0"/>
                <wp:positionH relativeFrom="column">
                  <wp:posOffset>3569335</wp:posOffset>
                </wp:positionH>
                <wp:positionV relativeFrom="paragraph">
                  <wp:posOffset>40640</wp:posOffset>
                </wp:positionV>
                <wp:extent cx="1036320" cy="1054735"/>
                <wp:effectExtent l="0" t="0" r="11430" b="12065"/>
                <wp:wrapNone/>
                <wp:docPr id="122" name="Gruppieren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54735"/>
                          <a:chOff x="65055" y="5812155"/>
                          <a:chExt cx="1885030" cy="1918335"/>
                        </a:xfrm>
                        <a:solidFill>
                          <a:schemeClr val="bg1"/>
                        </a:solidFill>
                      </wpg:grpSpPr>
                      <wps:wsp>
                        <wps:cNvPr id="12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992505" y="5812155"/>
                            <a:ext cx="478790" cy="1918335"/>
                          </a:xfrm>
                          <a:prstGeom prst="rect">
                            <a:avLst/>
                          </a:prstGeom>
                          <a:grpFill/>
                          <a:ln w="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471295" y="5812155"/>
                            <a:ext cx="478790" cy="1918335"/>
                          </a:xfrm>
                          <a:prstGeom prst="rect">
                            <a:avLst/>
                          </a:prstGeom>
                          <a:grpFill/>
                          <a:ln w="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65055" y="5812155"/>
                            <a:ext cx="478790" cy="1918335"/>
                          </a:xfrm>
                          <a:prstGeom prst="rect">
                            <a:avLst/>
                          </a:prstGeom>
                          <a:grpFill/>
                          <a:ln w="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543845" y="5812155"/>
                            <a:ext cx="478790" cy="1918335"/>
                          </a:xfrm>
                          <a:prstGeom prst="rect">
                            <a:avLst/>
                          </a:prstGeom>
                          <a:grpFill/>
                          <a:ln w="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ED97A" id="Gruppieren 122" o:spid="_x0000_s1026" style="position:absolute;margin-left:281.05pt;margin-top:3.2pt;width:81.6pt;height:83.05pt;z-index:251729408;mso-width-relative:margin;mso-height-relative:margin" coordorigin="650,58121" coordsize="18850,19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">
                <v:rect id="Rectangle 55" o:spid="_x0000_s1027" style="position:absolute;left:9925;top:58121;width:4787;height:19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" filled="f" strokecolor="black [3213]" strokeweight="0"/>
                <v:rect id="Rectangle 56" o:spid="_x0000_s1028" style="position:absolute;left:14712;top:58121;width:4788;height:19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" filled="f" strokecolor="black [3213]" strokeweight="0"/>
                <v:rect id="Rectangle 53" o:spid="_x0000_s1029" style="position:absolute;left:650;top:58121;width:4788;height:19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" filled="f" strokecolor="black [3213]" strokeweight="0"/>
                <v:rect id="Rectangle 54" o:spid="_x0000_s1030" style="position:absolute;left:5438;top:58121;width:4788;height:19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" filled="f" strokecolor="black [3213]" strokeweight="0"/>
              </v:group>
            </w:pict>
          </mc:Fallback>
        </mc:AlternateContent>
      </w:r>
      <w:r w:rsidRPr="005057BC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7CE25603" wp14:editId="120AB857">
                <wp:simplePos x="0" y="0"/>
                <wp:positionH relativeFrom="column">
                  <wp:posOffset>462915</wp:posOffset>
                </wp:positionH>
                <wp:positionV relativeFrom="paragraph">
                  <wp:posOffset>38100</wp:posOffset>
                </wp:positionV>
                <wp:extent cx="1054735" cy="1054735"/>
                <wp:effectExtent l="0" t="0" r="12065" b="12065"/>
                <wp:wrapNone/>
                <wp:docPr id="127" name="Gruppieren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735" cy="1054735"/>
                          <a:chOff x="34925" y="3894455"/>
                          <a:chExt cx="1915160" cy="1917700"/>
                        </a:xfrm>
                        <a:solidFill>
                          <a:schemeClr val="bg1"/>
                        </a:solidFill>
                      </wpg:grpSpPr>
                      <wps:wsp>
                        <wps:cNvPr id="18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4925" y="3894455"/>
                            <a:ext cx="639445" cy="1917700"/>
                          </a:xfrm>
                          <a:prstGeom prst="rect">
                            <a:avLst/>
                          </a:prstGeom>
                          <a:grpFill/>
                          <a:ln w="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74370" y="3894455"/>
                            <a:ext cx="639445" cy="1917700"/>
                          </a:xfrm>
                          <a:prstGeom prst="rect">
                            <a:avLst/>
                          </a:prstGeom>
                          <a:grpFill/>
                          <a:ln w="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313815" y="3894455"/>
                            <a:ext cx="636270" cy="1917700"/>
                          </a:xfrm>
                          <a:prstGeom prst="rect">
                            <a:avLst/>
                          </a:prstGeom>
                          <a:grpFill/>
                          <a:ln w="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3600C7" id="Gruppieren 127" o:spid="_x0000_s1026" style="position:absolute;margin-left:36.45pt;margin-top:3pt;width:83.05pt;height:83.05pt;z-index:251730432;mso-width-relative:margin;mso-height-relative:margin" coordorigin="349,38944" coordsize="19151,19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">
                <v:rect id="Rectangle 50" o:spid="_x0000_s1027" style="position:absolute;left:349;top:38944;width:6394;height:19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" filled="f" strokecolor="black [3213]" strokeweight="0"/>
                <v:rect id="Rectangle 51" o:spid="_x0000_s1028" style="position:absolute;left:6743;top:38944;width:6395;height:19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" filled="f" strokecolor="black [3213]" strokeweight="0"/>
                <v:rect id="Rectangle 52" o:spid="_x0000_s1029" style="position:absolute;left:13138;top:38944;width:6362;height:19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" filled="f" strokecolor="black [3213]" strokeweight="0"/>
              </v:group>
            </w:pict>
          </mc:Fallback>
        </mc:AlternateContent>
      </w:r>
    </w:p>
    <w:p w14:paraId="6A0A6316" w14:textId="77777777" w:rsidR="00A7055E" w:rsidRPr="005057BC" w:rsidRDefault="00A7055E" w:rsidP="00A7055E">
      <w:pPr>
        <w:pStyle w:val="Labor-Text"/>
        <w:ind w:left="768" w:hanging="765"/>
        <w:rPr>
          <w:color w:val="000000" w:themeColor="text1"/>
        </w:rPr>
      </w:pPr>
    </w:p>
    <w:p w14:paraId="2B882C45" w14:textId="77777777" w:rsidR="00A7055E" w:rsidRPr="005057BC" w:rsidRDefault="00A7055E" w:rsidP="00A7055E">
      <w:pPr>
        <w:pStyle w:val="Labor-Text"/>
        <w:ind w:left="768" w:hanging="765"/>
        <w:rPr>
          <w:color w:val="000000" w:themeColor="text1"/>
        </w:rPr>
      </w:pPr>
    </w:p>
    <w:p w14:paraId="22170E69" w14:textId="77777777" w:rsidR="00A7055E" w:rsidRPr="005057BC" w:rsidRDefault="00A7055E" w:rsidP="00A7055E">
      <w:pPr>
        <w:pStyle w:val="Labor-Text"/>
        <w:ind w:left="768" w:hanging="765"/>
        <w:rPr>
          <w:color w:val="000000" w:themeColor="text1"/>
        </w:rPr>
      </w:pPr>
    </w:p>
    <w:p w14:paraId="6990A696" w14:textId="77777777" w:rsidR="00A7055E" w:rsidRPr="005057BC" w:rsidRDefault="00A7055E" w:rsidP="00A7055E">
      <w:pPr>
        <w:pStyle w:val="Labor-Text"/>
        <w:ind w:left="768" w:hanging="765"/>
        <w:rPr>
          <w:color w:val="000000" w:themeColor="text1"/>
        </w:rPr>
      </w:pPr>
    </w:p>
    <w:p w14:paraId="6D53BD87" w14:textId="77777777" w:rsidR="00A7055E" w:rsidRDefault="00A7055E" w:rsidP="00A7055E">
      <w:pPr>
        <w:pStyle w:val="Labor-Text"/>
        <w:ind w:left="768" w:hanging="765"/>
        <w:rPr>
          <w:color w:val="000000" w:themeColor="text1"/>
        </w:rPr>
      </w:pPr>
    </w:p>
    <w:p w14:paraId="409AD99B" w14:textId="77777777" w:rsidR="00A7055E" w:rsidRPr="005057BC" w:rsidRDefault="00A7055E" w:rsidP="00A7055E">
      <w:pPr>
        <w:pStyle w:val="Labor-Text"/>
        <w:ind w:left="768" w:hanging="765"/>
        <w:rPr>
          <w:color w:val="000000" w:themeColor="text1"/>
        </w:rPr>
      </w:pPr>
    </w:p>
    <w:p w14:paraId="0F9AE900" w14:textId="77777777" w:rsidR="00A7055E" w:rsidRPr="005057BC" w:rsidRDefault="00A7055E" w:rsidP="00A7055E">
      <w:pPr>
        <w:pStyle w:val="Labor-Text"/>
        <w:ind w:left="768" w:hanging="765"/>
        <w:rPr>
          <w:color w:val="000000" w:themeColor="text1"/>
        </w:rPr>
      </w:pPr>
    </w:p>
    <w:p w14:paraId="44E968BC" w14:textId="77777777" w:rsidR="00A7055E" w:rsidRPr="00673F14" w:rsidRDefault="00A7055E" w:rsidP="00A7055E">
      <w:pPr>
        <w:pStyle w:val="Labor-Text"/>
        <w:ind w:left="768" w:hanging="60"/>
        <w:rPr>
          <w:color w:val="000000" w:themeColor="text1"/>
          <w:szCs w:val="24"/>
        </w:rPr>
      </w:pPr>
      <w:r w:rsidRPr="00673F14">
        <w:rPr>
          <w:color w:val="000000" w:themeColor="text1"/>
          <w:szCs w:val="22"/>
        </w:rPr>
        <w:t xml:space="preserve">Welcher Anteil </w:t>
      </w:r>
      <w:r>
        <w:rPr>
          <w:color w:val="000000" w:themeColor="text1"/>
          <w:szCs w:val="22"/>
        </w:rPr>
        <w:t>von</w:t>
      </w:r>
      <w:r w:rsidRPr="00673F14">
        <w:rPr>
          <w:color w:val="000000" w:themeColor="text1"/>
          <w:szCs w:val="22"/>
        </w:rPr>
        <w:t xml:space="preserve"> Quadrat</w:t>
      </w:r>
      <w:r>
        <w:rPr>
          <w:color w:val="000000" w:themeColor="text1"/>
          <w:szCs w:val="22"/>
        </w:rPr>
        <w:t xml:space="preserve"> C</w:t>
      </w:r>
      <w:r w:rsidRPr="00673F14">
        <w:rPr>
          <w:color w:val="000000" w:themeColor="text1"/>
          <w:szCs w:val="22"/>
        </w:rPr>
        <w:tab/>
      </w:r>
      <w:r w:rsidRPr="00673F14">
        <w:rPr>
          <w:color w:val="000000" w:themeColor="text1"/>
          <w:szCs w:val="22"/>
        </w:rPr>
        <w:tab/>
      </w:r>
      <w:r w:rsidRPr="00673F14">
        <w:rPr>
          <w:color w:val="000000" w:themeColor="text1"/>
          <w:szCs w:val="22"/>
        </w:rPr>
        <w:tab/>
      </w:r>
      <w:r w:rsidRPr="00673F14">
        <w:rPr>
          <w:color w:val="000000" w:themeColor="text1"/>
          <w:szCs w:val="24"/>
        </w:rPr>
        <w:t xml:space="preserve">Welcher Anteil </w:t>
      </w:r>
      <w:r>
        <w:rPr>
          <w:color w:val="000000" w:themeColor="text1"/>
          <w:szCs w:val="24"/>
        </w:rPr>
        <w:t>von Quadrat</w:t>
      </w:r>
      <w:r w:rsidRPr="00673F14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D </w:t>
      </w:r>
    </w:p>
    <w:p w14:paraId="4963D5EE" w14:textId="77777777" w:rsidR="00A7055E" w:rsidRPr="00673F14" w:rsidRDefault="00A7055E" w:rsidP="00A7055E">
      <w:pPr>
        <w:pStyle w:val="Labor-Text"/>
        <w:ind w:left="768" w:hanging="6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ist </w:t>
      </w:r>
      <w:r w:rsidRPr="00673F14">
        <w:rPr>
          <w:color w:val="000000" w:themeColor="text1"/>
          <w:szCs w:val="24"/>
        </w:rPr>
        <w:t>nicht blau?</w:t>
      </w:r>
      <w:r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ab/>
        <w:t>ist</w:t>
      </w:r>
      <w:r w:rsidRPr="00673F14">
        <w:rPr>
          <w:color w:val="000000" w:themeColor="text1"/>
          <w:szCs w:val="24"/>
        </w:rPr>
        <w:t xml:space="preserve"> nicht blau?</w:t>
      </w:r>
    </w:p>
    <w:p w14:paraId="1612D8F1" w14:textId="77777777" w:rsidR="00A7055E" w:rsidRPr="005057BC" w:rsidRDefault="00A7055E" w:rsidP="00A7055E">
      <w:pPr>
        <w:pStyle w:val="Labor-Text"/>
        <w:ind w:left="768" w:hanging="765"/>
        <w:rPr>
          <w:color w:val="000000" w:themeColor="text1"/>
        </w:rPr>
      </w:pPr>
      <w:r w:rsidRPr="005057BC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404E8FD6" wp14:editId="20F0E15B">
                <wp:simplePos x="0" y="0"/>
                <wp:positionH relativeFrom="column">
                  <wp:posOffset>777875</wp:posOffset>
                </wp:positionH>
                <wp:positionV relativeFrom="paragraph">
                  <wp:posOffset>102870</wp:posOffset>
                </wp:positionV>
                <wp:extent cx="476250" cy="759460"/>
                <wp:effectExtent l="0" t="0" r="19050" b="21590"/>
                <wp:wrapNone/>
                <wp:docPr id="256" name="Gruppieren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759460"/>
                          <a:chOff x="0" y="0"/>
                          <a:chExt cx="476250" cy="759598"/>
                        </a:xfrm>
                      </wpg:grpSpPr>
                      <wps:wsp>
                        <wps:cNvPr id="257" name="Gerade Verbindung 257"/>
                        <wps:cNvCnPr/>
                        <wps:spPr>
                          <a:xfrm>
                            <a:off x="0" y="381663"/>
                            <a:ext cx="47625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Rechteck 258"/>
                        <wps:cNvSpPr/>
                        <wps:spPr>
                          <a:xfrm>
                            <a:off x="0" y="445273"/>
                            <a:ext cx="476250" cy="31432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Rechteck 259"/>
                        <wps:cNvSpPr/>
                        <wps:spPr>
                          <a:xfrm>
                            <a:off x="0" y="0"/>
                            <a:ext cx="476250" cy="31432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EE1DC" id="Gruppieren 256" o:spid="_x0000_s1026" style="position:absolute;margin-left:61.25pt;margin-top:8.1pt;width:37.5pt;height:59.8pt;z-index:251731456" coordsize="4762,7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">
                <v:line id="Gerade Verbindung 257" o:spid="_x0000_s1027" style="position:absolute;visibility:visible;mso-wrap-style:square" from="0,3816" to="4762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" strokecolor="black [3040]" strokeweight="1.5pt"/>
                <v:rect id="Rechteck 258" o:spid="_x0000_s1028" style="position:absolute;top:4452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" fillcolor="white [3201]" strokecolor="black [3200]" strokeweight=".5pt"/>
                <v:rect id="Rechteck 259" o:spid="_x0000_s1029" style="position:absolute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" fillcolor="white [3201]" strokecolor="black [3200]" strokeweight=".5pt"/>
              </v:group>
            </w:pict>
          </mc:Fallback>
        </mc:AlternateContent>
      </w:r>
      <w:r w:rsidRPr="005057BC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54022704" wp14:editId="719F9ED0">
                <wp:simplePos x="0" y="0"/>
                <wp:positionH relativeFrom="column">
                  <wp:posOffset>3881755</wp:posOffset>
                </wp:positionH>
                <wp:positionV relativeFrom="paragraph">
                  <wp:posOffset>110490</wp:posOffset>
                </wp:positionV>
                <wp:extent cx="476250" cy="759460"/>
                <wp:effectExtent l="0" t="0" r="19050" b="21590"/>
                <wp:wrapNone/>
                <wp:docPr id="260" name="Gruppieren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759460"/>
                          <a:chOff x="0" y="0"/>
                          <a:chExt cx="476250" cy="759598"/>
                        </a:xfrm>
                      </wpg:grpSpPr>
                      <wps:wsp>
                        <wps:cNvPr id="261" name="Gerade Verbindung 261"/>
                        <wps:cNvCnPr/>
                        <wps:spPr>
                          <a:xfrm>
                            <a:off x="0" y="381663"/>
                            <a:ext cx="47625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Rechteck 262"/>
                        <wps:cNvSpPr/>
                        <wps:spPr>
                          <a:xfrm>
                            <a:off x="0" y="445273"/>
                            <a:ext cx="476250" cy="31432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Rechteck 263"/>
                        <wps:cNvSpPr/>
                        <wps:spPr>
                          <a:xfrm>
                            <a:off x="0" y="0"/>
                            <a:ext cx="476250" cy="31432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EDDAFD" id="Gruppieren 260" o:spid="_x0000_s1026" style="position:absolute;margin-left:305.65pt;margin-top:8.7pt;width:37.5pt;height:59.8pt;z-index:251732480" coordsize="4762,7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">
                <v:line id="Gerade Verbindung 261" o:spid="_x0000_s1027" style="position:absolute;visibility:visible;mso-wrap-style:square" from="0,3816" to="4762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" strokecolor="black [3040]" strokeweight="1.5pt"/>
                <v:rect id="Rechteck 262" o:spid="_x0000_s1028" style="position:absolute;top:4452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" fillcolor="white [3201]" strokecolor="black [3200]" strokeweight=".5pt"/>
                <v:rect id="Rechteck 263" o:spid="_x0000_s1029" style="position:absolute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" fillcolor="white [3201]" strokecolor="black [3200]" strokeweight=".5pt"/>
              </v:group>
            </w:pict>
          </mc:Fallback>
        </mc:AlternateContent>
      </w:r>
    </w:p>
    <w:p w14:paraId="6C1941FB" w14:textId="77777777" w:rsidR="00A7055E" w:rsidRPr="005057BC" w:rsidRDefault="00A7055E" w:rsidP="00A7055E">
      <w:pPr>
        <w:pStyle w:val="Labor-Text"/>
        <w:ind w:left="768" w:hanging="765"/>
        <w:rPr>
          <w:color w:val="000000" w:themeColor="text1"/>
        </w:rPr>
      </w:pPr>
    </w:p>
    <w:p w14:paraId="20052F60" w14:textId="77777777" w:rsidR="00A7055E" w:rsidRPr="005057BC" w:rsidRDefault="00A7055E" w:rsidP="00A7055E">
      <w:pPr>
        <w:pStyle w:val="Labor-Text"/>
        <w:ind w:left="768" w:hanging="765"/>
        <w:rPr>
          <w:color w:val="000000" w:themeColor="text1"/>
        </w:rPr>
      </w:pPr>
    </w:p>
    <w:p w14:paraId="01F72CA7" w14:textId="77777777" w:rsidR="00A7055E" w:rsidRPr="005057BC" w:rsidRDefault="00A7055E" w:rsidP="00A7055E">
      <w:pPr>
        <w:pStyle w:val="Labor-Text"/>
        <w:ind w:left="768" w:hanging="765"/>
        <w:rPr>
          <w:color w:val="000000" w:themeColor="text1"/>
        </w:rPr>
      </w:pPr>
    </w:p>
    <w:p w14:paraId="0278ADAE" w14:textId="77777777" w:rsidR="00A7055E" w:rsidRPr="005057BC" w:rsidRDefault="00A7055E" w:rsidP="00A7055E">
      <w:pPr>
        <w:pStyle w:val="Labor-Text"/>
        <w:ind w:left="768" w:hanging="765"/>
        <w:rPr>
          <w:color w:val="000000" w:themeColor="text1"/>
        </w:rPr>
      </w:pPr>
    </w:p>
    <w:p w14:paraId="6AABA9BA" w14:textId="77777777" w:rsidR="00A7055E" w:rsidRPr="005057BC" w:rsidRDefault="00A7055E" w:rsidP="00A7055E">
      <w:pPr>
        <w:pStyle w:val="Labor-Text"/>
        <w:ind w:left="768" w:hanging="765"/>
        <w:rPr>
          <w:color w:val="000000" w:themeColor="text1"/>
        </w:rPr>
      </w:pPr>
    </w:p>
    <w:p w14:paraId="569B3A47" w14:textId="77777777" w:rsidR="00A7055E" w:rsidRPr="005057BC" w:rsidRDefault="00A7055E" w:rsidP="00A7055E">
      <w:pPr>
        <w:pStyle w:val="Labor-Text"/>
        <w:ind w:left="768" w:hanging="765"/>
        <w:rPr>
          <w:color w:val="000000" w:themeColor="text1"/>
        </w:rPr>
      </w:pPr>
    </w:p>
    <w:p w14:paraId="1C1795B4" w14:textId="77777777" w:rsidR="00A7055E" w:rsidRPr="007E2079" w:rsidRDefault="00A7055E" w:rsidP="00A7055E">
      <w:pPr>
        <w:pStyle w:val="Labor-Text"/>
        <w:tabs>
          <w:tab w:val="left" w:pos="709"/>
        </w:tabs>
        <w:rPr>
          <w:noProof/>
        </w:rPr>
      </w:pPr>
      <w:r>
        <w:t>4.2</w:t>
      </w:r>
      <w:r>
        <w:tab/>
      </w:r>
      <w:r w:rsidRPr="00CF0D4D">
        <w:t xml:space="preserve">Ist der </w:t>
      </w:r>
      <w:r>
        <w:t>Bruch von Quadrat C</w:t>
      </w:r>
      <w:r w:rsidRPr="00CF0D4D">
        <w:t xml:space="preserve"> oder der </w:t>
      </w:r>
      <w:r>
        <w:t>Bruch von Quadrat D</w:t>
      </w:r>
      <w:r w:rsidRPr="00CF0D4D">
        <w:t xml:space="preserve"> größer?</w:t>
      </w:r>
    </w:p>
    <w:p w14:paraId="4FD6E10C" w14:textId="77777777" w:rsidR="00A7055E" w:rsidRDefault="00A7055E" w:rsidP="00A7055E">
      <w:pPr>
        <w:pStyle w:val="Labor-Text"/>
        <w:tabs>
          <w:tab w:val="left" w:pos="709"/>
        </w:tabs>
        <w:rPr>
          <w:noProof/>
        </w:rPr>
      </w:pPr>
    </w:p>
    <w:p w14:paraId="01846E38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5084FA30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187EE4D9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571E1CDE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394647CA" w14:textId="77777777" w:rsidR="00A7055E" w:rsidRDefault="00A7055E" w:rsidP="00A7055E">
      <w:pPr>
        <w:pStyle w:val="Labor-Text"/>
        <w:tabs>
          <w:tab w:val="left" w:pos="709"/>
        </w:tabs>
        <w:ind w:left="709" w:hanging="709"/>
        <w:rPr>
          <w:noProof/>
        </w:rPr>
      </w:pPr>
      <w:r w:rsidRPr="00572F37">
        <w:rPr>
          <w:noProof/>
          <w:color w:val="000000" w:themeColor="text1"/>
        </w:rPr>
        <w:drawing>
          <wp:anchor distT="0" distB="0" distL="114300" distR="114300" simplePos="0" relativeHeight="251734528" behindDoc="0" locked="0" layoutInCell="1" allowOverlap="1" wp14:anchorId="139C9404" wp14:editId="78E71A11">
            <wp:simplePos x="0" y="0"/>
            <wp:positionH relativeFrom="column">
              <wp:posOffset>5958840</wp:posOffset>
            </wp:positionH>
            <wp:positionV relativeFrom="paragraph">
              <wp:posOffset>20955</wp:posOffset>
            </wp:positionV>
            <wp:extent cx="495300" cy="495300"/>
            <wp:effectExtent l="0" t="0" r="0" b="0"/>
            <wp:wrapNone/>
            <wp:docPr id="264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3CF3BD" w14:textId="77777777" w:rsidR="00A7055E" w:rsidRDefault="00A7055E" w:rsidP="00A7055E">
      <w:pPr>
        <w:pStyle w:val="Labor-Text"/>
        <w:tabs>
          <w:tab w:val="left" w:pos="709"/>
        </w:tabs>
        <w:ind w:left="705" w:hanging="705"/>
        <w:rPr>
          <w:noProof/>
        </w:rPr>
      </w:pPr>
    </w:p>
    <w:p w14:paraId="355F6DF5" w14:textId="77777777" w:rsidR="00A7055E" w:rsidRPr="00410B00" w:rsidRDefault="00A7055E" w:rsidP="00A7055E">
      <w:pPr>
        <w:pStyle w:val="Labor-Text"/>
        <w:ind w:left="709"/>
      </w:pPr>
      <w:r w:rsidRPr="00410B00">
        <w:t>Begründet eure Antwort:</w:t>
      </w:r>
    </w:p>
    <w:p w14:paraId="290A10BE" w14:textId="77777777" w:rsidR="00A7055E" w:rsidRPr="00A3658B" w:rsidRDefault="00A7055E" w:rsidP="00A7055E">
      <w:pPr>
        <w:pStyle w:val="Labor-Text"/>
        <w:ind w:left="709"/>
        <w:rPr>
          <w:highlight w:val="yellow"/>
        </w:rPr>
      </w:pPr>
    </w:p>
    <w:p w14:paraId="02312078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31B74E19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603BD8E5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72FCA26E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60F03C9C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7B52272D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19B5E8E1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72B3B935" w14:textId="77777777" w:rsidR="00A7055E" w:rsidRDefault="00A7055E" w:rsidP="00A7055E">
      <w:pPr>
        <w:pStyle w:val="Labor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709"/>
        </w:tabs>
      </w:pPr>
    </w:p>
    <w:p w14:paraId="73D50C4E" w14:textId="77777777" w:rsidR="00A7055E" w:rsidRDefault="00A7055E" w:rsidP="00A7055E">
      <w:pPr>
        <w:pStyle w:val="Labor-Text"/>
        <w:tabs>
          <w:tab w:val="left" w:pos="709"/>
        </w:tabs>
      </w:pPr>
    </w:p>
    <w:p w14:paraId="4F45F576" w14:textId="77777777" w:rsidR="00A7055E" w:rsidRPr="00572F37" w:rsidRDefault="00A7055E" w:rsidP="00A7055E">
      <w:pPr>
        <w:pStyle w:val="Labor-Text"/>
        <w:tabs>
          <w:tab w:val="left" w:pos="709"/>
        </w:tabs>
        <w:ind w:left="705" w:hanging="705"/>
      </w:pPr>
    </w:p>
    <w:p w14:paraId="49E683B6" w14:textId="77777777" w:rsidR="00A7055E" w:rsidRDefault="00A7055E" w:rsidP="00A7055E">
      <w:pPr>
        <w:pStyle w:val="Labor-Text"/>
        <w:tabs>
          <w:tab w:val="left" w:pos="709"/>
        </w:tabs>
        <w:ind w:left="709" w:hanging="709"/>
        <w:rPr>
          <w:highlight w:val="yellow"/>
        </w:rPr>
      </w:pPr>
    </w:p>
    <w:p w14:paraId="2B57C0C6" w14:textId="77777777" w:rsidR="00A7055E" w:rsidRDefault="00A7055E" w:rsidP="00A7055E">
      <w:pPr>
        <w:pStyle w:val="Labor-Text"/>
        <w:tabs>
          <w:tab w:val="left" w:pos="709"/>
        </w:tabs>
        <w:ind w:left="709" w:hanging="709"/>
        <w:rPr>
          <w:highlight w:val="yellow"/>
        </w:rPr>
      </w:pPr>
    </w:p>
    <w:p w14:paraId="608B35BB" w14:textId="77777777" w:rsidR="00A7055E" w:rsidRDefault="00A7055E" w:rsidP="00A7055E">
      <w:pPr>
        <w:pStyle w:val="Labor-Text"/>
        <w:tabs>
          <w:tab w:val="left" w:pos="709"/>
        </w:tabs>
        <w:ind w:left="709" w:hanging="709"/>
        <w:rPr>
          <w:highlight w:val="yellow"/>
        </w:rPr>
      </w:pPr>
    </w:p>
    <w:p w14:paraId="579943EA" w14:textId="77777777" w:rsidR="00A7055E" w:rsidRDefault="00A7055E" w:rsidP="00A7055E">
      <w:pPr>
        <w:pStyle w:val="Labor-Text"/>
        <w:tabs>
          <w:tab w:val="left" w:pos="709"/>
        </w:tabs>
        <w:ind w:left="709" w:hanging="709"/>
        <w:rPr>
          <w:highlight w:val="yellow"/>
        </w:rPr>
      </w:pPr>
    </w:p>
    <w:p w14:paraId="2DCF40F3" w14:textId="77777777" w:rsidR="00A7055E" w:rsidRPr="00222DB3" w:rsidRDefault="00A7055E" w:rsidP="00A7055E">
      <w:pPr>
        <w:jc w:val="both"/>
        <w:rPr>
          <w:rFonts w:ascii="Arial" w:hAnsi="Arial"/>
          <w:sz w:val="24"/>
        </w:rPr>
      </w:pPr>
    </w:p>
    <w:p w14:paraId="02FB750F" w14:textId="77777777" w:rsidR="00A7055E" w:rsidRDefault="00A7055E" w:rsidP="00A7055E">
      <w:pPr>
        <w:pStyle w:val="Labor-Text"/>
        <w:tabs>
          <w:tab w:val="left" w:pos="709"/>
        </w:tabs>
      </w:pPr>
    </w:p>
    <w:p w14:paraId="03C67E92" w14:textId="77777777" w:rsidR="00A7055E" w:rsidRDefault="00A7055E" w:rsidP="00A7055E">
      <w:pPr>
        <w:pStyle w:val="Labor-Text"/>
        <w:rPr>
          <w:color w:val="auto"/>
        </w:rPr>
      </w:pPr>
      <w:r w:rsidRPr="00CD23C6">
        <w:rPr>
          <w:noProof/>
          <w:color w:val="auto"/>
          <w:szCs w:val="24"/>
        </w:rPr>
        <w:drawing>
          <wp:anchor distT="0" distB="0" distL="114300" distR="114300" simplePos="0" relativeHeight="251728384" behindDoc="0" locked="0" layoutInCell="1" allowOverlap="1" wp14:anchorId="54DFFC5B" wp14:editId="2FE10467">
            <wp:simplePos x="0" y="0"/>
            <wp:positionH relativeFrom="column">
              <wp:posOffset>5969000</wp:posOffset>
            </wp:positionH>
            <wp:positionV relativeFrom="paragraph">
              <wp:posOffset>-26035</wp:posOffset>
            </wp:positionV>
            <wp:extent cx="485775" cy="495300"/>
            <wp:effectExtent l="0" t="0" r="9525" b="0"/>
            <wp:wrapNone/>
            <wp:docPr id="265" name="Grafik 14" descr="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</w:rPr>
        <w:t>In Aufgabe 4.1 und 4.2</w:t>
      </w:r>
      <w:r w:rsidRPr="00CD23C6">
        <w:rPr>
          <w:color w:val="auto"/>
        </w:rPr>
        <w:t xml:space="preserve"> habt ihr zwei Brüche verglichen, die weder einen gleichen Zähler no</w:t>
      </w:r>
      <w:r>
        <w:rPr>
          <w:color w:val="auto"/>
        </w:rPr>
        <w:t>ch einen gleichen Nenner haben.</w:t>
      </w:r>
    </w:p>
    <w:p w14:paraId="70F24A68" w14:textId="77777777" w:rsidR="00A7055E" w:rsidRDefault="00A7055E" w:rsidP="00A7055E">
      <w:pPr>
        <w:pStyle w:val="Labor-Text"/>
        <w:rPr>
          <w:color w:val="auto"/>
        </w:rPr>
      </w:pP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88"/>
      </w:tblGrid>
      <w:tr w:rsidR="00A7055E" w:rsidRPr="0004025D" w14:paraId="4B786DC1" w14:textId="77777777" w:rsidTr="008779A6">
        <w:tc>
          <w:tcPr>
            <w:tcW w:w="9288" w:type="dxa"/>
            <w:shd w:val="clear" w:color="auto" w:fill="FFFFCC"/>
          </w:tcPr>
          <w:p w14:paraId="1A1D5E6D" w14:textId="77777777" w:rsidR="00A7055E" w:rsidRPr="0004025D" w:rsidRDefault="00A7055E" w:rsidP="008779A6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 w:rsidRPr="0004025D">
              <w:rPr>
                <w:noProof/>
                <w:color w:val="auto"/>
              </w:rPr>
              <w:drawing>
                <wp:anchor distT="0" distB="0" distL="114300" distR="114300" simplePos="0" relativeHeight="251733504" behindDoc="0" locked="0" layoutInCell="0" allowOverlap="1" wp14:anchorId="6672B8FC" wp14:editId="5A2F8605">
                  <wp:simplePos x="0" y="0"/>
                  <wp:positionH relativeFrom="column">
                    <wp:posOffset>5947410</wp:posOffset>
                  </wp:positionH>
                  <wp:positionV relativeFrom="paragraph">
                    <wp:posOffset>38100</wp:posOffset>
                  </wp:positionV>
                  <wp:extent cx="496570" cy="496570"/>
                  <wp:effectExtent l="0" t="0" r="0" b="0"/>
                  <wp:wrapSquare wrapText="bothSides"/>
                  <wp:docPr id="266" name="Grafik 266" descr="C:\Users\maddin\Downloads\Gluehbir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ddin\Downloads\Gluehbir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4025D">
              <w:rPr>
                <w:color w:val="auto"/>
              </w:rPr>
              <w:t>Gruppenergebnis</w:t>
            </w:r>
            <w:r>
              <w:rPr>
                <w:color w:val="auto"/>
              </w:rPr>
              <w:t xml:space="preserve"> 4</w:t>
            </w:r>
          </w:p>
          <w:p w14:paraId="73BC4074" w14:textId="77777777" w:rsidR="00A7055E" w:rsidRDefault="00A7055E" w:rsidP="008779A6">
            <w:pPr>
              <w:pStyle w:val="Labor-Text"/>
              <w:spacing w:after="120"/>
            </w:pPr>
            <w:r>
              <w:t>Hier fassen wir unsere Ergebnisse aus den Aufgaben 4.1 bis 4.3</w:t>
            </w:r>
            <w:r w:rsidRPr="0004025D">
              <w:t xml:space="preserve"> zusammen</w:t>
            </w:r>
            <w:r>
              <w:t>.</w:t>
            </w:r>
          </w:p>
          <w:p w14:paraId="18019F93" w14:textId="77777777" w:rsidR="00A7055E" w:rsidRDefault="00A7055E" w:rsidP="008779A6">
            <w:pPr>
              <w:pStyle w:val="Labor-Text"/>
              <w:spacing w:after="120"/>
              <w:rPr>
                <w:noProof/>
              </w:rPr>
            </w:pPr>
            <w:r w:rsidRPr="00CD23C6">
              <w:rPr>
                <w:noProof/>
                <w:color w:val="auto"/>
              </w:rPr>
              <w:drawing>
                <wp:anchor distT="0" distB="0" distL="114300" distR="114300" simplePos="0" relativeHeight="251727360" behindDoc="0" locked="0" layoutInCell="1" allowOverlap="1" wp14:anchorId="6C354BED" wp14:editId="53AEA255">
                  <wp:simplePos x="0" y="0"/>
                  <wp:positionH relativeFrom="column">
                    <wp:posOffset>5947410</wp:posOffset>
                  </wp:positionH>
                  <wp:positionV relativeFrom="paragraph">
                    <wp:posOffset>61595</wp:posOffset>
                  </wp:positionV>
                  <wp:extent cx="495300" cy="495300"/>
                  <wp:effectExtent l="0" t="0" r="0" b="0"/>
                  <wp:wrapNone/>
                  <wp:docPr id="267" name="Bild 1" descr="C:\Users\Sebastian\Desktop\Vorlagen\Fragezeiche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bastian\Desktop\Vorlagen\Fragezeich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Startet </w:t>
            </w:r>
            <w:r w:rsidRPr="001B56DF">
              <w:rPr>
                <w:b/>
                <w:noProof/>
              </w:rPr>
              <w:t>Simulation 1</w:t>
            </w:r>
            <w:r>
              <w:rPr>
                <w:noProof/>
              </w:rPr>
              <w:t xml:space="preserve">. Jetzt sollen Brüche verglichen werden, die </w:t>
            </w:r>
            <w:r w:rsidRPr="003B552C">
              <w:rPr>
                <w:b/>
                <w:noProof/>
              </w:rPr>
              <w:t>weder</w:t>
            </w:r>
            <w:r>
              <w:rPr>
                <w:noProof/>
              </w:rPr>
              <w:t xml:space="preserve"> einen </w:t>
            </w:r>
            <w:r w:rsidRPr="003B552C">
              <w:rPr>
                <w:b/>
                <w:noProof/>
              </w:rPr>
              <w:t>gleichen Zähler noch einen gleichen Nenner</w:t>
            </w:r>
            <w:r>
              <w:rPr>
                <w:noProof/>
              </w:rPr>
              <w:t xml:space="preserve"> haben.</w:t>
            </w:r>
          </w:p>
          <w:p w14:paraId="11538094" w14:textId="77777777" w:rsidR="00A7055E" w:rsidRPr="0004025D" w:rsidRDefault="00A7055E" w:rsidP="008779A6">
            <w:pPr>
              <w:pStyle w:val="Labor-Text"/>
              <w:spacing w:after="120"/>
            </w:pPr>
            <w:r>
              <w:t xml:space="preserve">Haltet hier fest, worauf ihr </w:t>
            </w:r>
            <w:r w:rsidRPr="005057BC">
              <w:t>beim Größenvergleich solcher Brüche achten müsst. Begründet eure Antwort.</w:t>
            </w:r>
          </w:p>
        </w:tc>
      </w:tr>
      <w:tr w:rsidR="00A7055E" w:rsidRPr="0004025D" w14:paraId="1CB0CDE5" w14:textId="77777777" w:rsidTr="008779A6">
        <w:trPr>
          <w:trHeight w:val="4445"/>
        </w:trPr>
        <w:tc>
          <w:tcPr>
            <w:tcW w:w="9288" w:type="dxa"/>
            <w:shd w:val="clear" w:color="auto" w:fill="auto"/>
          </w:tcPr>
          <w:p w14:paraId="66176399" w14:textId="77777777" w:rsidR="00A7055E" w:rsidRDefault="00A7055E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2A54C04C" w14:textId="77777777" w:rsidR="00A7055E" w:rsidRDefault="00A7055E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1061E3AD" w14:textId="77777777" w:rsidR="00A7055E" w:rsidRDefault="00A7055E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166822F1" w14:textId="77777777" w:rsidR="00A7055E" w:rsidRDefault="00A7055E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341128C8" w14:textId="77777777" w:rsidR="00A7055E" w:rsidRDefault="00A7055E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11564119" w14:textId="77777777" w:rsidR="00A7055E" w:rsidRDefault="00A7055E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350C17A7" w14:textId="77777777" w:rsidR="00A7055E" w:rsidRDefault="00A7055E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2BF424A8" w14:textId="77777777" w:rsidR="00CA1870" w:rsidRDefault="00CA1870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502F0358" w14:textId="77777777" w:rsidR="00CA1870" w:rsidRDefault="00CA1870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36A0174B" w14:textId="77777777" w:rsidR="00CA1870" w:rsidRDefault="00CA1870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36AA674C" w14:textId="77777777" w:rsidR="00A7055E" w:rsidRDefault="00A7055E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  <w:p w14:paraId="42499A4A" w14:textId="77777777" w:rsidR="00A7055E" w:rsidRPr="0004025D" w:rsidRDefault="00A7055E" w:rsidP="008779A6">
            <w:pPr>
              <w:pStyle w:val="Labor-Materialbox-berschrift"/>
              <w:spacing w:before="120" w:after="120"/>
              <w:jc w:val="both"/>
              <w:rPr>
                <w:b w:val="0"/>
                <w:color w:val="000000"/>
              </w:rPr>
            </w:pPr>
          </w:p>
        </w:tc>
      </w:tr>
    </w:tbl>
    <w:p w14:paraId="45D788D5" w14:textId="77777777" w:rsidR="00A7055E" w:rsidRDefault="00A7055E" w:rsidP="00A7055E">
      <w:pPr>
        <w:pStyle w:val="Labor-Text"/>
        <w:rPr>
          <w:color w:val="auto"/>
        </w:rPr>
      </w:pPr>
    </w:p>
    <w:p w14:paraId="78A92785" w14:textId="77777777" w:rsidR="00CA1870" w:rsidRPr="00696879" w:rsidRDefault="00CA1870" w:rsidP="00A7055E">
      <w:pPr>
        <w:pStyle w:val="Labor-Text"/>
        <w:rPr>
          <w:color w:val="auto"/>
        </w:rPr>
      </w:pP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88"/>
      </w:tblGrid>
      <w:tr w:rsidR="00A7055E" w:rsidRPr="009534FB" w14:paraId="4B7CB55D" w14:textId="77777777" w:rsidTr="008779A6">
        <w:trPr>
          <w:trHeight w:val="263"/>
        </w:trPr>
        <w:tc>
          <w:tcPr>
            <w:tcW w:w="9288" w:type="dxa"/>
            <w:shd w:val="clear" w:color="auto" w:fill="DBE5F1" w:themeFill="accent1" w:themeFillTint="33"/>
          </w:tcPr>
          <w:p w14:paraId="0C5E18D9" w14:textId="77777777" w:rsidR="00A7055E" w:rsidRPr="002F1020" w:rsidRDefault="00A7055E" w:rsidP="008779A6">
            <w:pPr>
              <w:pStyle w:val="Labor-Materialbox-berschrift"/>
            </w:pPr>
            <w:r>
              <w:t>Lernkontrolle 2</w:t>
            </w:r>
          </w:p>
          <w:p w14:paraId="10EBF64E" w14:textId="77777777" w:rsidR="00A7055E" w:rsidRDefault="00A7055E" w:rsidP="008779A6">
            <w:pPr>
              <w:pStyle w:val="Labor-Text"/>
              <w:rPr>
                <w:noProof/>
              </w:rPr>
            </w:pPr>
            <w:r>
              <w:rPr>
                <w:noProof/>
              </w:rPr>
              <w:t>Besprecht nochmals kurz eure letzten Ergebnisse. Habt ihr verstanden, wie man Brüche vergleichen kann?</w:t>
            </w:r>
          </w:p>
          <w:p w14:paraId="4754CE06" w14:textId="77777777" w:rsidR="00A7055E" w:rsidRDefault="00A7055E" w:rsidP="008779A6">
            <w:pPr>
              <w:pStyle w:val="Labor-Text"/>
              <w:rPr>
                <w:noProof/>
              </w:rPr>
            </w:pPr>
            <w:r>
              <w:rPr>
                <w:noProof/>
              </w:rPr>
              <w:t>Holt jetzt einen Laborbetreuer, dem ihr eure Ergebnisse erklärt oder eure Fragen stellt.</w:t>
            </w:r>
          </w:p>
          <w:p w14:paraId="1B70A528" w14:textId="77777777" w:rsidR="00A7055E" w:rsidRPr="009534FB" w:rsidRDefault="00A7055E" w:rsidP="008779A6">
            <w:pPr>
              <w:pStyle w:val="Labor-Text"/>
            </w:pPr>
            <w:r>
              <w:rPr>
                <w:noProof/>
              </w:rPr>
              <w:t>Ihr dürft erst weiterarbeiten, wenn jeder von euch in der Lage ist zu erklären, wie man zwei Brüche vergleichen kann.</w:t>
            </w:r>
          </w:p>
        </w:tc>
      </w:tr>
    </w:tbl>
    <w:p w14:paraId="0A4695B8" w14:textId="77777777" w:rsidR="001B56DF" w:rsidRPr="00696879" w:rsidRDefault="001B56DF" w:rsidP="00696879">
      <w:pPr>
        <w:pStyle w:val="Labor-Text"/>
        <w:rPr>
          <w:color w:val="auto"/>
        </w:rPr>
      </w:pPr>
    </w:p>
    <w:p w14:paraId="50EA5AA8" w14:textId="77777777" w:rsidR="008D4172" w:rsidRDefault="008D4172" w:rsidP="001B56DF">
      <w:pPr>
        <w:pStyle w:val="Labor-Text"/>
        <w:sectPr w:rsidR="008D4172" w:rsidSect="008D4172">
          <w:headerReference w:type="default" r:id="rId38"/>
          <w:headerReference w:type="first" r:id="rId39"/>
          <w:pgSz w:w="11907" w:h="16840" w:code="9"/>
          <w:pgMar w:top="2410" w:right="1418" w:bottom="1134" w:left="1134" w:header="709" w:footer="1077" w:gutter="0"/>
          <w:cols w:space="708"/>
          <w:titlePg/>
          <w:docGrid w:linePitch="360"/>
        </w:sectPr>
      </w:pPr>
    </w:p>
    <w:p w14:paraId="49A4BC51" w14:textId="77777777" w:rsidR="008F07EA" w:rsidRDefault="008F07EA" w:rsidP="001B56DF">
      <w:pPr>
        <w:pStyle w:val="Labor-Text"/>
      </w:pPr>
      <w:r>
        <w:lastRenderedPageBreak/>
        <w:t>Wenn ihr jetzt noch Zeit habt, beginnt mit Aufgabe 5.</w:t>
      </w:r>
      <w:r w:rsidR="00805945">
        <w:t>1</w:t>
      </w:r>
    </w:p>
    <w:p w14:paraId="4FD94EBC" w14:textId="77777777" w:rsidR="008F07EA" w:rsidRDefault="008F07EA" w:rsidP="001B56DF">
      <w:pPr>
        <w:pStyle w:val="Labor-Text"/>
      </w:pPr>
    </w:p>
    <w:p w14:paraId="5EAE5DEF" w14:textId="77777777" w:rsidR="00E6667E" w:rsidRDefault="000A354F" w:rsidP="003F1F2C">
      <w:pPr>
        <w:pStyle w:val="Labor-Text"/>
        <w:ind w:left="705" w:hanging="705"/>
      </w:pPr>
      <w:r>
        <w:t>5.1</w:t>
      </w:r>
      <w:r w:rsidR="00E6667E">
        <w:t xml:space="preserve"> </w:t>
      </w:r>
      <w:r>
        <w:tab/>
      </w:r>
      <w:r w:rsidR="00E6667E">
        <w:t xml:space="preserve">In dieser Aufgabe wird euer Wissen aus diesem 1. Aufgabenheft nochmals gefordert. </w:t>
      </w:r>
    </w:p>
    <w:p w14:paraId="62567948" w14:textId="77777777" w:rsidR="00DA22BB" w:rsidRDefault="00E6667E" w:rsidP="003F1F2C">
      <w:pPr>
        <w:pStyle w:val="Labor-Text"/>
        <w:ind w:left="705"/>
      </w:pPr>
      <w:r>
        <w:t>Wie ihr sehen könnt</w:t>
      </w:r>
      <w:r w:rsidR="0008409A">
        <w:t>,</w:t>
      </w:r>
      <w:r>
        <w:t xml:space="preserve"> sind hier andere Kunstwerke </w:t>
      </w:r>
      <w:r w:rsidRPr="00B4034D">
        <w:rPr>
          <w:rFonts w:cs="Arial"/>
        </w:rPr>
        <w:t xml:space="preserve">abgebildet. </w:t>
      </w:r>
      <w:r w:rsidR="00B4034D" w:rsidRPr="00B4034D">
        <w:rPr>
          <w:rFonts w:eastAsiaTheme="minorEastAsia" w:cs="Arial"/>
          <w:kern w:val="0"/>
          <w:lang w:eastAsia="zh-TW"/>
        </w:rPr>
        <w:t>Gebt jeweils den Bruchteil des Kreises an, der farbig ist</w:t>
      </w:r>
      <w:r w:rsidRPr="00B4034D">
        <w:rPr>
          <w:rFonts w:cs="Arial"/>
        </w:rPr>
        <w:t xml:space="preserve"> und vergleicht sie mit</w:t>
      </w:r>
      <w:r w:rsidR="00D333BD" w:rsidRPr="00B4034D">
        <w:rPr>
          <w:rFonts w:cs="Arial"/>
        </w:rPr>
        <w:t>einander</w:t>
      </w:r>
      <w:r w:rsidR="00D333BD">
        <w:t xml:space="preserve"> (nutzt hierzu die Symbole =, </w:t>
      </w:r>
      <w:r>
        <w:t>&lt;,</w:t>
      </w:r>
      <w:r w:rsidR="00D333BD">
        <w:t xml:space="preserve"> </w:t>
      </w:r>
      <w:r>
        <w:t>&gt;</w:t>
      </w:r>
      <w:r w:rsidR="00D333BD">
        <w:rPr>
          <w:sz w:val="22"/>
        </w:rPr>
        <w:t>)</w:t>
      </w:r>
      <w:r>
        <w:t>. Kreuzt die jeweilige Bruchart an.</w:t>
      </w:r>
    </w:p>
    <w:p w14:paraId="2A77A8BB" w14:textId="77777777" w:rsidR="00FB5C48" w:rsidRDefault="00FB5C48" w:rsidP="001B56DF">
      <w:pPr>
        <w:pStyle w:val="Labor-Text"/>
        <w:rPr>
          <w:sz w:val="22"/>
        </w:rPr>
      </w:pPr>
    </w:p>
    <w:p w14:paraId="4B90E526" w14:textId="77777777" w:rsidR="005E2AD5" w:rsidRDefault="00E74D6A" w:rsidP="001B56DF">
      <w:pPr>
        <w:pStyle w:val="Labor-Text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6D966B9F" wp14:editId="3EAB9D4F">
                <wp:simplePos x="0" y="0"/>
                <wp:positionH relativeFrom="column">
                  <wp:posOffset>199390</wp:posOffset>
                </wp:positionH>
                <wp:positionV relativeFrom="paragraph">
                  <wp:posOffset>73660</wp:posOffset>
                </wp:positionV>
                <wp:extent cx="3510915" cy="2553335"/>
                <wp:effectExtent l="0" t="0" r="0" b="18415"/>
                <wp:wrapTight wrapText="bothSides">
                  <wp:wrapPolygon edited="0">
                    <wp:start x="0" y="0"/>
                    <wp:lineTo x="0" y="12731"/>
                    <wp:lineTo x="10782" y="12892"/>
                    <wp:lineTo x="5743" y="14343"/>
                    <wp:lineTo x="3399" y="15148"/>
                    <wp:lineTo x="3399" y="21595"/>
                    <wp:lineTo x="18166" y="21595"/>
                    <wp:lineTo x="18400" y="15148"/>
                    <wp:lineTo x="10782" y="12892"/>
                    <wp:lineTo x="21448" y="12731"/>
                    <wp:lineTo x="21448" y="0"/>
                    <wp:lineTo x="10196" y="0"/>
                    <wp:lineTo x="0" y="0"/>
                  </wp:wrapPolygon>
                </wp:wrapTight>
                <wp:docPr id="69" name="Gruppieren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0915" cy="2553335"/>
                          <a:chOff x="0" y="0"/>
                          <a:chExt cx="3510951" cy="2553754"/>
                        </a:xfrm>
                      </wpg:grpSpPr>
                      <pic:pic xmlns:pic="http://schemas.openxmlformats.org/drawingml/2006/picture">
                        <pic:nvPicPr>
                          <pic:cNvPr id="31" name="Grafik 3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1" t="3539" r="29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174" y="17253"/>
                            <a:ext cx="1690777" cy="148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9" t="3328" r="34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646" cy="150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7" name="Gruppieren 187"/>
                        <wpg:cNvGrpSpPr/>
                        <wpg:grpSpPr>
                          <a:xfrm>
                            <a:off x="595223" y="1794294"/>
                            <a:ext cx="2328545" cy="759460"/>
                            <a:chOff x="0" y="0"/>
                            <a:chExt cx="2328904" cy="759460"/>
                          </a:xfrm>
                        </wpg:grpSpPr>
                        <wps:wsp>
                          <wps:cNvPr id="134" name="Rechteck 134"/>
                          <wps:cNvSpPr/>
                          <wps:spPr>
                            <a:xfrm>
                              <a:off x="1033669" y="166978"/>
                              <a:ext cx="327025" cy="368300"/>
                            </a:xfrm>
                            <a:prstGeom prst="rect">
                              <a:avLst/>
                            </a:prstGeom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657E87" w14:textId="77777777" w:rsidR="008D4172" w:rsidRPr="00E74D6A" w:rsidRDefault="008D4172" w:rsidP="00E74D6A">
                                <w:pPr>
                                  <w:pStyle w:val="Labor-Text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9" name="Gruppieren 179"/>
                          <wpg:cNvGrpSpPr/>
                          <wpg:grpSpPr>
                            <a:xfrm>
                              <a:off x="0" y="0"/>
                              <a:ext cx="476250" cy="759460"/>
                              <a:chOff x="0" y="0"/>
                              <a:chExt cx="476250" cy="759598"/>
                            </a:xfrm>
                          </wpg:grpSpPr>
                          <wps:wsp>
                            <wps:cNvPr id="180" name="Gerade Verbindung 180"/>
                            <wps:cNvCnPr/>
                            <wps:spPr>
                              <a:xfrm>
                                <a:off x="0" y="381663"/>
                                <a:ext cx="4762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1" name="Rechteck 181"/>
                            <wps:cNvSpPr/>
                            <wps:spPr>
                              <a:xfrm>
                                <a:off x="0" y="445273"/>
                                <a:ext cx="476250" cy="31432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" name="Rechteck 182"/>
                            <wps:cNvSpPr/>
                            <wps:spPr>
                              <a:xfrm>
                                <a:off x="0" y="0"/>
                                <a:ext cx="476250" cy="31432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3" name="Gruppieren 183"/>
                          <wpg:cNvGrpSpPr/>
                          <wpg:grpSpPr>
                            <a:xfrm>
                              <a:off x="1852654" y="0"/>
                              <a:ext cx="476250" cy="759460"/>
                              <a:chOff x="0" y="0"/>
                              <a:chExt cx="476250" cy="759598"/>
                            </a:xfrm>
                          </wpg:grpSpPr>
                          <wps:wsp>
                            <wps:cNvPr id="184" name="Gerade Verbindung 184"/>
                            <wps:cNvCnPr/>
                            <wps:spPr>
                              <a:xfrm>
                                <a:off x="0" y="381663"/>
                                <a:ext cx="4762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5" name="Rechteck 185"/>
                            <wps:cNvSpPr/>
                            <wps:spPr>
                              <a:xfrm>
                                <a:off x="0" y="445273"/>
                                <a:ext cx="476250" cy="31432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" name="Rechteck 186"/>
                            <wps:cNvSpPr/>
                            <wps:spPr>
                              <a:xfrm>
                                <a:off x="0" y="0"/>
                                <a:ext cx="476250" cy="31432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966B9F" id="Gruppieren 69" o:spid="_x0000_s1050" style="position:absolute;left:0;text-align:left;margin-left:15.7pt;margin-top:5.8pt;width:276.45pt;height:201.05pt;z-index:251674112" coordsize="35109,25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">
                <v:shape id="Grafik 31" o:spid="_x0000_s1051" type="#_x0000_t75" style="position:absolute;left:18201;top:172;width:16908;height:14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">
                  <v:imagedata r:id="rId42" o:title="" croptop="2319f" cropleft="4280f" cropright="19313f"/>
                </v:shape>
                <v:shape id="Grafik 20" o:spid="_x0000_s1052" type="#_x0000_t75" style="position:absolute;width:16476;height:15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">
                  <v:imagedata r:id="rId43" o:title="" croptop="2181f" cropleft="2234f" cropright="22630f"/>
                </v:shape>
                <v:group id="Gruppieren 187" o:spid="_x0000_s1053" style="position:absolute;left:5952;top:17942;width:23285;height:7595" coordsize="23289,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rect id="Rechteck 134" o:spid="_x0000_s1054" style="position:absolute;left:10336;top:1669;width:3270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" fillcolor="white [3201]" strokecolor="black [3200]" strokeweight=".5pt">
                    <v:textbox>
                      <w:txbxContent>
                        <w:p w14:paraId="44657E87" w14:textId="77777777" w:rsidR="008D4172" w:rsidRPr="00E74D6A" w:rsidRDefault="008D4172" w:rsidP="00E74D6A">
                          <w:pPr>
                            <w:pStyle w:val="Labor-Text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rect>
                  <v:group id="Gruppieren 179" o:spid="_x0000_s1055" style="position:absolute;width:4762;height:7594" coordsize="4762,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<v:line id="Gerade Verbindung 180" o:spid="_x0000_s1056" style="position:absolute;visibility:visible;mso-wrap-style:square" from="0,3816" to="4762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" strokecolor="black [3040]" strokeweight="1.5pt"/>
                    <v:rect id="Rechteck 181" o:spid="_x0000_s1057" style="position:absolute;top:4452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" fillcolor="white [3201]" strokecolor="black [3200]" strokeweight=".5pt"/>
                    <v:rect id="Rechteck 182" o:spid="_x0000_s1058" style="position:absolute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" fillcolor="white [3201]" strokecolor="black [3200]" strokeweight=".5pt"/>
                  </v:group>
                  <v:group id="Gruppieren 183" o:spid="_x0000_s1059" style="position:absolute;left:18526;width:4763;height:7594" coordsize="4762,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<v:line id="Gerade Verbindung 184" o:spid="_x0000_s1060" style="position:absolute;visibility:visible;mso-wrap-style:square" from="0,3816" to="4762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" strokecolor="black [3040]" strokeweight="1.5pt"/>
                    <v:rect id="Rechteck 185" o:spid="_x0000_s1061" style="position:absolute;top:4452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" fillcolor="white [3201]" strokecolor="black [3200]" strokeweight=".5pt"/>
                    <v:rect id="Rechteck 186" o:spid="_x0000_s1062" style="position:absolute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" fillcolor="white [3201]" strokecolor="black [3200]" strokeweight=".5pt"/>
                  </v:group>
                </v:group>
                <w10:wrap type="tight"/>
              </v:group>
            </w:pict>
          </mc:Fallback>
        </mc:AlternateContent>
      </w:r>
    </w:p>
    <w:p w14:paraId="10B3CD22" w14:textId="77777777" w:rsidR="005E2AD5" w:rsidRDefault="005E2AD5" w:rsidP="001B56DF">
      <w:pPr>
        <w:pStyle w:val="Labor-Text"/>
        <w:rPr>
          <w:sz w:val="22"/>
        </w:rPr>
      </w:pPr>
    </w:p>
    <w:p w14:paraId="5CD13B29" w14:textId="77777777" w:rsidR="00DA22BB" w:rsidRPr="00FB5C48" w:rsidRDefault="00541E29" w:rsidP="001B56DF">
      <w:pPr>
        <w:pStyle w:val="Labor-Text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58BEC4ED" wp14:editId="2995A126">
                <wp:simplePos x="0" y="0"/>
                <wp:positionH relativeFrom="column">
                  <wp:posOffset>177632</wp:posOffset>
                </wp:positionH>
                <wp:positionV relativeFrom="paragraph">
                  <wp:posOffset>119548</wp:posOffset>
                </wp:positionV>
                <wp:extent cx="189781" cy="948905"/>
                <wp:effectExtent l="0" t="0" r="1270" b="3810"/>
                <wp:wrapNone/>
                <wp:docPr id="77" name="Gruppieren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781" cy="948905"/>
                          <a:chOff x="0" y="0"/>
                          <a:chExt cx="189781" cy="948905"/>
                        </a:xfrm>
                      </wpg:grpSpPr>
                      <pic:pic xmlns:pic="http://schemas.openxmlformats.org/drawingml/2006/picture">
                        <pic:nvPicPr>
                          <pic:cNvPr id="106" name="Grafik 1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1" t="36098" r="46321" b="56171"/>
                          <a:stretch/>
                        </pic:blipFill>
                        <pic:spPr bwMode="auto">
                          <a:xfrm>
                            <a:off x="0" y="0"/>
                            <a:ext cx="189781" cy="250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Grafik 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1" t="36098" r="46321" b="56171"/>
                          <a:stretch/>
                        </pic:blipFill>
                        <pic:spPr bwMode="auto">
                          <a:xfrm>
                            <a:off x="0" y="353683"/>
                            <a:ext cx="189781" cy="250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Grafik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1" t="36098" r="46321" b="56171"/>
                          <a:stretch/>
                        </pic:blipFill>
                        <pic:spPr bwMode="auto">
                          <a:xfrm>
                            <a:off x="0" y="698739"/>
                            <a:ext cx="189781" cy="250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BC2E9F" id="Gruppieren 77" o:spid="_x0000_s1026" style="position:absolute;margin-left:14pt;margin-top:9.4pt;width:14.95pt;height:74.7pt;z-index:-251638272" coordsize="1897,9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">
                <v:shape id="Grafik 106" o:spid="_x0000_s1027" type="#_x0000_t75" style="position:absolute;width:1897;height:2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">
                  <v:imagedata r:id="rId45" o:title="" croptop="23657f" cropbottom="36812f" cropleft="33018f" cropright="30357f"/>
                </v:shape>
                <v:shape id="Grafik 75" o:spid="_x0000_s1028" type="#_x0000_t75" style="position:absolute;top:3536;width:1897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">
                  <v:imagedata r:id="rId45" o:title="" croptop="23657f" cropbottom="36812f" cropleft="33018f" cropright="30357f"/>
                </v:shape>
                <v:shape id="Grafik 76" o:spid="_x0000_s1029" type="#_x0000_t75" style="position:absolute;top:6987;width:1897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">
                  <v:imagedata r:id="rId45" o:title="" croptop="23657f" cropbottom="36812f" cropleft="33018f" cropright="30357f"/>
                </v:shape>
              </v:group>
            </w:pict>
          </mc:Fallback>
        </mc:AlternateContent>
      </w:r>
    </w:p>
    <w:p w14:paraId="61D77B5E" w14:textId="77777777" w:rsidR="00DA22BB" w:rsidRDefault="001256C7" w:rsidP="001256C7">
      <w:pPr>
        <w:pStyle w:val="Labor-Text"/>
        <w:ind w:left="788" w:firstLine="628"/>
        <w:rPr>
          <w:szCs w:val="24"/>
        </w:rPr>
      </w:pPr>
      <w:r>
        <w:rPr>
          <w:szCs w:val="24"/>
        </w:rPr>
        <w:t>Gleichnamige Brüche</w:t>
      </w:r>
    </w:p>
    <w:p w14:paraId="22A4BF6F" w14:textId="77777777" w:rsidR="001256C7" w:rsidRDefault="001256C7" w:rsidP="001256C7">
      <w:pPr>
        <w:pStyle w:val="Labor-Text"/>
        <w:ind w:left="788"/>
        <w:rPr>
          <w:szCs w:val="24"/>
        </w:rPr>
      </w:pPr>
    </w:p>
    <w:p w14:paraId="2550C996" w14:textId="77777777" w:rsidR="00DC17A1" w:rsidRPr="001256C7" w:rsidRDefault="00DC17A1" w:rsidP="00DC17A1">
      <w:pPr>
        <w:pStyle w:val="Labor-Text"/>
        <w:ind w:left="788" w:firstLine="628"/>
        <w:rPr>
          <w:szCs w:val="24"/>
        </w:rPr>
      </w:pPr>
      <w:r>
        <w:rPr>
          <w:szCs w:val="24"/>
        </w:rPr>
        <w:t>Zählergleiche Brüche</w:t>
      </w:r>
    </w:p>
    <w:p w14:paraId="2752452D" w14:textId="77777777" w:rsidR="001256C7" w:rsidRDefault="001256C7" w:rsidP="001256C7">
      <w:pPr>
        <w:pStyle w:val="Labor-Text"/>
        <w:ind w:left="720"/>
        <w:rPr>
          <w:szCs w:val="24"/>
        </w:rPr>
      </w:pPr>
    </w:p>
    <w:p w14:paraId="1A34A658" w14:textId="77777777" w:rsidR="001256C7" w:rsidRPr="001256C7" w:rsidRDefault="00DC17A1" w:rsidP="00541E29">
      <w:pPr>
        <w:pStyle w:val="Labor-Text"/>
        <w:ind w:left="788" w:firstLine="628"/>
        <w:rPr>
          <w:szCs w:val="24"/>
        </w:rPr>
      </w:pPr>
      <w:r>
        <w:rPr>
          <w:szCs w:val="24"/>
        </w:rPr>
        <w:t>Keines von beidem</w:t>
      </w:r>
    </w:p>
    <w:p w14:paraId="70DE2D05" w14:textId="77777777" w:rsidR="005E2AD5" w:rsidRPr="00E74D6A" w:rsidRDefault="005E2AD5" w:rsidP="00E74D6A">
      <w:pPr>
        <w:pStyle w:val="Labor-Text"/>
        <w:rPr>
          <w:sz w:val="22"/>
        </w:rPr>
      </w:pPr>
    </w:p>
    <w:p w14:paraId="16721BB8" w14:textId="77777777" w:rsidR="005E2AD5" w:rsidRPr="00E74D6A" w:rsidRDefault="005E2AD5" w:rsidP="001256C7">
      <w:pPr>
        <w:pStyle w:val="Labor-Text"/>
        <w:rPr>
          <w:sz w:val="22"/>
        </w:rPr>
      </w:pPr>
    </w:p>
    <w:p w14:paraId="329E21E9" w14:textId="77777777" w:rsidR="005E2AD5" w:rsidRPr="00E74D6A" w:rsidRDefault="005E2AD5" w:rsidP="00E74D6A">
      <w:pPr>
        <w:pStyle w:val="Labor-Text"/>
        <w:rPr>
          <w:sz w:val="22"/>
        </w:rPr>
      </w:pPr>
    </w:p>
    <w:p w14:paraId="7787A6BB" w14:textId="77777777" w:rsidR="005E2AD5" w:rsidRPr="00E74D6A" w:rsidRDefault="005E2AD5" w:rsidP="00E74D6A">
      <w:pPr>
        <w:pStyle w:val="Labor-Text"/>
        <w:rPr>
          <w:sz w:val="22"/>
        </w:rPr>
      </w:pPr>
    </w:p>
    <w:p w14:paraId="2A1451E4" w14:textId="77777777" w:rsidR="005E2AD5" w:rsidRPr="00E74D6A" w:rsidRDefault="005E2AD5" w:rsidP="00E74D6A">
      <w:pPr>
        <w:pStyle w:val="Labor-Text"/>
        <w:rPr>
          <w:sz w:val="22"/>
        </w:rPr>
      </w:pPr>
    </w:p>
    <w:p w14:paraId="68965857" w14:textId="77777777" w:rsidR="005E2AD5" w:rsidRPr="00E74D6A" w:rsidRDefault="005E2AD5" w:rsidP="00E74D6A">
      <w:pPr>
        <w:pStyle w:val="Labor-Text"/>
        <w:rPr>
          <w:sz w:val="22"/>
        </w:rPr>
      </w:pPr>
    </w:p>
    <w:p w14:paraId="6AC7EA81" w14:textId="77777777" w:rsidR="00E6667E" w:rsidRPr="00E74D6A" w:rsidRDefault="00E6667E" w:rsidP="00E74D6A">
      <w:pPr>
        <w:pStyle w:val="Labor-Text"/>
        <w:rPr>
          <w:sz w:val="22"/>
        </w:rPr>
      </w:pPr>
    </w:p>
    <w:p w14:paraId="127C3C18" w14:textId="77777777" w:rsidR="005E2AD5" w:rsidRPr="00E74D6A" w:rsidRDefault="005E2AD5" w:rsidP="00E74D6A">
      <w:pPr>
        <w:pStyle w:val="Labor-Text"/>
        <w:rPr>
          <w:sz w:val="22"/>
        </w:rPr>
      </w:pPr>
    </w:p>
    <w:p w14:paraId="431A277B" w14:textId="77777777" w:rsidR="005E2AD5" w:rsidRPr="00E74D6A" w:rsidRDefault="005E2AD5" w:rsidP="00E74D6A">
      <w:pPr>
        <w:pStyle w:val="Labor-Text"/>
        <w:rPr>
          <w:sz w:val="22"/>
        </w:rPr>
      </w:pPr>
    </w:p>
    <w:p w14:paraId="5D696D74" w14:textId="77777777" w:rsidR="005E2AD5" w:rsidRDefault="005E2AD5" w:rsidP="00E74D6A">
      <w:pPr>
        <w:pStyle w:val="Labor-Text"/>
        <w:rPr>
          <w:sz w:val="22"/>
        </w:rPr>
      </w:pPr>
    </w:p>
    <w:p w14:paraId="3098D7D4" w14:textId="77777777" w:rsidR="00E74D6A" w:rsidRDefault="00E74D6A" w:rsidP="00E74D6A">
      <w:pPr>
        <w:pStyle w:val="Labor-Text"/>
        <w:rPr>
          <w:sz w:val="22"/>
        </w:rPr>
      </w:pPr>
    </w:p>
    <w:p w14:paraId="729CADF0" w14:textId="77777777" w:rsidR="00E74D6A" w:rsidRDefault="00E74D6A" w:rsidP="00E74D6A">
      <w:pPr>
        <w:pStyle w:val="Labor-Text"/>
        <w:rPr>
          <w:sz w:val="22"/>
        </w:rPr>
      </w:pPr>
    </w:p>
    <w:p w14:paraId="7FC9CCCA" w14:textId="77777777" w:rsidR="00E74D6A" w:rsidRPr="00E74D6A" w:rsidRDefault="00E74D6A" w:rsidP="00E74D6A">
      <w:pPr>
        <w:pStyle w:val="Labor-Text"/>
        <w:rPr>
          <w:sz w:val="22"/>
        </w:rPr>
      </w:pPr>
    </w:p>
    <w:p w14:paraId="7BC26447" w14:textId="77777777" w:rsidR="005E2AD5" w:rsidRPr="00E74D6A" w:rsidRDefault="00E74D6A" w:rsidP="001B56DF">
      <w:pPr>
        <w:pStyle w:val="Labor-Text"/>
        <w:rPr>
          <w:sz w:val="22"/>
        </w:rPr>
      </w:pPr>
      <w:r w:rsidRPr="00E74D6A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6C53FB9B" wp14:editId="6CE84A1D">
                <wp:simplePos x="0" y="0"/>
                <wp:positionH relativeFrom="column">
                  <wp:posOffset>201930</wp:posOffset>
                </wp:positionH>
                <wp:positionV relativeFrom="paragraph">
                  <wp:posOffset>96520</wp:posOffset>
                </wp:positionV>
                <wp:extent cx="3528060" cy="2519045"/>
                <wp:effectExtent l="0" t="0" r="0" b="14605"/>
                <wp:wrapTight wrapText="bothSides">
                  <wp:wrapPolygon edited="0">
                    <wp:start x="0" y="0"/>
                    <wp:lineTo x="0" y="12088"/>
                    <wp:lineTo x="10730" y="13068"/>
                    <wp:lineTo x="5248" y="14538"/>
                    <wp:lineTo x="3849" y="15028"/>
                    <wp:lineTo x="3849" y="21562"/>
                    <wp:lineTo x="18661" y="21562"/>
                    <wp:lineTo x="18894" y="15028"/>
                    <wp:lineTo x="10730" y="13068"/>
                    <wp:lineTo x="21460" y="12414"/>
                    <wp:lineTo x="21460" y="0"/>
                    <wp:lineTo x="0" y="0"/>
                  </wp:wrapPolygon>
                </wp:wrapTight>
                <wp:docPr id="70" name="Gruppieren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8060" cy="2519045"/>
                          <a:chOff x="0" y="0"/>
                          <a:chExt cx="3528204" cy="2519249"/>
                        </a:xfrm>
                      </wpg:grpSpPr>
                      <pic:pic xmlns:pic="http://schemas.openxmlformats.org/drawingml/2006/picture">
                        <pic:nvPicPr>
                          <pic:cNvPr id="39" name="Grafik 39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" t="3539" r="35674" b="3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645" cy="141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92" name="Gruppieren 192"/>
                        <wpg:cNvGrpSpPr/>
                        <wpg:grpSpPr>
                          <a:xfrm>
                            <a:off x="672861" y="1759789"/>
                            <a:ext cx="2328545" cy="759460"/>
                            <a:chOff x="0" y="0"/>
                            <a:chExt cx="2328904" cy="759460"/>
                          </a:xfrm>
                        </wpg:grpSpPr>
                        <wps:wsp>
                          <wps:cNvPr id="193" name="Rechteck 193"/>
                          <wps:cNvSpPr/>
                          <wps:spPr>
                            <a:xfrm>
                              <a:off x="1033669" y="166978"/>
                              <a:ext cx="327025" cy="368300"/>
                            </a:xfrm>
                            <a:prstGeom prst="rect">
                              <a:avLst/>
                            </a:prstGeom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4" name="Gruppieren 194"/>
                          <wpg:cNvGrpSpPr/>
                          <wpg:grpSpPr>
                            <a:xfrm>
                              <a:off x="0" y="0"/>
                              <a:ext cx="476250" cy="759460"/>
                              <a:chOff x="0" y="0"/>
                              <a:chExt cx="476250" cy="759598"/>
                            </a:xfrm>
                          </wpg:grpSpPr>
                          <wps:wsp>
                            <wps:cNvPr id="195" name="Gerade Verbindung 195"/>
                            <wps:cNvCnPr/>
                            <wps:spPr>
                              <a:xfrm>
                                <a:off x="0" y="381663"/>
                                <a:ext cx="4762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6" name="Rechteck 196"/>
                            <wps:cNvSpPr/>
                            <wps:spPr>
                              <a:xfrm>
                                <a:off x="0" y="445273"/>
                                <a:ext cx="476250" cy="31432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" name="Rechteck 197"/>
                            <wps:cNvSpPr/>
                            <wps:spPr>
                              <a:xfrm>
                                <a:off x="0" y="0"/>
                                <a:ext cx="476250" cy="31432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8" name="Gruppieren 198"/>
                          <wpg:cNvGrpSpPr/>
                          <wpg:grpSpPr>
                            <a:xfrm>
                              <a:off x="1852654" y="0"/>
                              <a:ext cx="476250" cy="759460"/>
                              <a:chOff x="0" y="0"/>
                              <a:chExt cx="476250" cy="759598"/>
                            </a:xfrm>
                          </wpg:grpSpPr>
                          <wps:wsp>
                            <wps:cNvPr id="199" name="Gerade Verbindung 199"/>
                            <wps:cNvCnPr/>
                            <wps:spPr>
                              <a:xfrm>
                                <a:off x="0" y="381663"/>
                                <a:ext cx="4762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0" name="Rechteck 200"/>
                            <wps:cNvSpPr/>
                            <wps:spPr>
                              <a:xfrm>
                                <a:off x="0" y="445273"/>
                                <a:ext cx="476250" cy="31432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" name="Rechteck 201"/>
                            <wps:cNvSpPr/>
                            <wps:spPr>
                              <a:xfrm>
                                <a:off x="0" y="0"/>
                                <a:ext cx="476250" cy="31432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85" name="Grafik 8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1" t="3539" r="29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053" y="8626"/>
                            <a:ext cx="1682151" cy="143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021459" id="Gruppieren 70" o:spid="_x0000_s1026" style="position:absolute;margin-left:15.9pt;margin-top:7.6pt;width:277.8pt;height:198.35pt;z-index:251676160" coordsize="35282,25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">
                <v:shape id="Grafik 39" o:spid="_x0000_s1027" type="#_x0000_t75" style="position:absolute;width:16476;height:1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">
                  <v:imagedata r:id="rId48" o:title="" croptop="2319f" cropbottom="2319f" cropleft="736f" cropright="23379f"/>
                </v:shape>
                <v:group id="Gruppieren 192" o:spid="_x0000_s1028" style="position:absolute;left:6728;top:17597;width:23286;height:7595" coordsize="23289,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ect id="Rechteck 193" o:spid="_x0000_s1029" style="position:absolute;left:10336;top:1669;width:3270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" fillcolor="white [3201]" strokecolor="black [3200]" strokeweight=".5pt"/>
                  <v:group id="Gruppieren 194" o:spid="_x0000_s1030" style="position:absolute;width:4762;height:7594" coordsize="4762,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line id="Gerade Verbindung 195" o:spid="_x0000_s1031" style="position:absolute;visibility:visible;mso-wrap-style:square" from="0,3816" to="4762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" strokecolor="black [3040]" strokeweight="1.5pt"/>
                    <v:rect id="Rechteck 196" o:spid="_x0000_s1032" style="position:absolute;top:4452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" fillcolor="white [3201]" strokecolor="black [3200]" strokeweight=".5pt"/>
                    <v:rect id="Rechteck 197" o:spid="_x0000_s1033" style="position:absolute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" fillcolor="white [3201]" strokecolor="black [3200]" strokeweight=".5pt"/>
                  </v:group>
                  <v:group id="Gruppieren 198" o:spid="_x0000_s1034" style="position:absolute;left:18526;width:4763;height:7594" coordsize="4762,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<v:line id="Gerade Verbindung 199" o:spid="_x0000_s1035" style="position:absolute;visibility:visible;mso-wrap-style:square" from="0,3816" to="4762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" strokecolor="black [3040]" strokeweight="1.5pt"/>
                    <v:rect id="Rechteck 200" o:spid="_x0000_s1036" style="position:absolute;top:4452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" fillcolor="white [3201]" strokecolor="black [3200]" strokeweight=".5pt"/>
                    <v:rect id="Rechteck 201" o:spid="_x0000_s1037" style="position:absolute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" fillcolor="white [3201]" strokecolor="black [3200]" strokeweight=".5pt"/>
                  </v:group>
                </v:group>
                <v:shape id="Grafik 85" o:spid="_x0000_s1038" type="#_x0000_t75" style="position:absolute;left:18460;top:86;width:16822;height:1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">
                  <v:imagedata r:id="rId49" o:title="" croptop="2319f" cropleft="4280f" cropright="19313f"/>
                </v:shape>
                <w10:wrap type="tight"/>
              </v:group>
            </w:pict>
          </mc:Fallback>
        </mc:AlternateContent>
      </w:r>
    </w:p>
    <w:p w14:paraId="6B8E0495" w14:textId="77777777" w:rsidR="001256C7" w:rsidRPr="00E74D6A" w:rsidRDefault="001256C7" w:rsidP="001B56DF">
      <w:pPr>
        <w:pStyle w:val="Labor-Text"/>
        <w:rPr>
          <w:sz w:val="22"/>
        </w:rPr>
      </w:pPr>
    </w:p>
    <w:p w14:paraId="4252ADA8" w14:textId="77777777" w:rsidR="00DA22BB" w:rsidRPr="00E74D6A" w:rsidRDefault="00DA22BB" w:rsidP="001B56DF">
      <w:pPr>
        <w:pStyle w:val="Labor-Text"/>
        <w:rPr>
          <w:sz w:val="22"/>
        </w:rPr>
      </w:pPr>
    </w:p>
    <w:p w14:paraId="78DCE4AA" w14:textId="77777777" w:rsidR="00541E29" w:rsidRDefault="00541E29" w:rsidP="001B56DF">
      <w:pPr>
        <w:pStyle w:val="Labor-Text"/>
        <w:rPr>
          <w:noProof/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26702E73" wp14:editId="38B2CB9E">
                <wp:simplePos x="0" y="0"/>
                <wp:positionH relativeFrom="column">
                  <wp:posOffset>224790</wp:posOffset>
                </wp:positionH>
                <wp:positionV relativeFrom="paragraph">
                  <wp:posOffset>118110</wp:posOffset>
                </wp:positionV>
                <wp:extent cx="189230" cy="948690"/>
                <wp:effectExtent l="0" t="0" r="1270" b="3810"/>
                <wp:wrapNone/>
                <wp:docPr id="84" name="Gruppieren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" cy="948690"/>
                          <a:chOff x="0" y="0"/>
                          <a:chExt cx="189781" cy="948905"/>
                        </a:xfrm>
                      </wpg:grpSpPr>
                      <pic:pic xmlns:pic="http://schemas.openxmlformats.org/drawingml/2006/picture">
                        <pic:nvPicPr>
                          <pic:cNvPr id="86" name="Grafik 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1" t="36098" r="46321" b="56171"/>
                          <a:stretch/>
                        </pic:blipFill>
                        <pic:spPr bwMode="auto">
                          <a:xfrm>
                            <a:off x="0" y="0"/>
                            <a:ext cx="189781" cy="250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Grafik 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1" t="36098" r="46321" b="56171"/>
                          <a:stretch/>
                        </pic:blipFill>
                        <pic:spPr bwMode="auto">
                          <a:xfrm>
                            <a:off x="0" y="353683"/>
                            <a:ext cx="189781" cy="250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Grafik 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1" t="36098" r="46321" b="56171"/>
                          <a:stretch/>
                        </pic:blipFill>
                        <pic:spPr bwMode="auto">
                          <a:xfrm>
                            <a:off x="0" y="698739"/>
                            <a:ext cx="189781" cy="250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FC0DC8" id="Gruppieren 84" o:spid="_x0000_s1026" style="position:absolute;margin-left:17.7pt;margin-top:9.3pt;width:14.9pt;height:74.7pt;z-index:-251637248" coordsize="1897,9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">
                <v:shape id="Grafik 86" o:spid="_x0000_s1027" type="#_x0000_t75" style="position:absolute;width:1897;height:2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">
                  <v:imagedata r:id="rId45" o:title="" croptop="23657f" cropbottom="36812f" cropleft="33018f" cropright="30357f"/>
                </v:shape>
                <v:shape id="Grafik 87" o:spid="_x0000_s1028" type="#_x0000_t75" style="position:absolute;top:3536;width:1897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">
                  <v:imagedata r:id="rId45" o:title="" croptop="23657f" cropbottom="36812f" cropleft="33018f" cropright="30357f"/>
                </v:shape>
                <v:shape id="Grafik 95" o:spid="_x0000_s1029" type="#_x0000_t75" style="position:absolute;top:6987;width:1897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">
                  <v:imagedata r:id="rId45" o:title="" croptop="23657f" cropbottom="36812f" cropleft="33018f" cropright="30357f"/>
                </v:shape>
              </v:group>
            </w:pict>
          </mc:Fallback>
        </mc:AlternateContent>
      </w:r>
    </w:p>
    <w:p w14:paraId="4D3D3768" w14:textId="77777777" w:rsidR="00541E29" w:rsidRDefault="00541E29" w:rsidP="00541E29">
      <w:pPr>
        <w:pStyle w:val="Labor-Text"/>
        <w:ind w:firstLine="708"/>
        <w:rPr>
          <w:noProof/>
        </w:rPr>
      </w:pPr>
      <w:r w:rsidRPr="00541E29">
        <w:rPr>
          <w:noProof/>
        </w:rPr>
        <w:t>Gleichnamige Brüche</w:t>
      </w:r>
    </w:p>
    <w:p w14:paraId="40836F1E" w14:textId="77777777" w:rsidR="00795B5F" w:rsidRPr="00E74D6A" w:rsidRDefault="00795B5F" w:rsidP="001B56DF">
      <w:pPr>
        <w:pStyle w:val="Labor-Text"/>
        <w:rPr>
          <w:sz w:val="22"/>
        </w:rPr>
      </w:pPr>
    </w:p>
    <w:p w14:paraId="0D4A9FAD" w14:textId="77777777" w:rsidR="00DC17A1" w:rsidRPr="001256C7" w:rsidRDefault="00541E29" w:rsidP="00DC17A1">
      <w:pPr>
        <w:pStyle w:val="Labor-Text"/>
        <w:ind w:left="788" w:firstLine="628"/>
        <w:rPr>
          <w:szCs w:val="24"/>
        </w:rPr>
      </w:pPr>
      <w:r w:rsidRPr="00541E29">
        <w:rPr>
          <w:noProof/>
        </w:rPr>
        <w:tab/>
      </w:r>
      <w:r w:rsidR="00DC17A1">
        <w:rPr>
          <w:szCs w:val="24"/>
        </w:rPr>
        <w:t>Zählergleiche Brüche</w:t>
      </w:r>
    </w:p>
    <w:p w14:paraId="02DC7828" w14:textId="77777777" w:rsidR="00541E29" w:rsidRPr="00E74D6A" w:rsidRDefault="00541E29" w:rsidP="001B56DF">
      <w:pPr>
        <w:pStyle w:val="Labor-Text"/>
        <w:rPr>
          <w:sz w:val="22"/>
        </w:rPr>
      </w:pPr>
    </w:p>
    <w:p w14:paraId="5EFA54DF" w14:textId="77777777" w:rsidR="00DC17A1" w:rsidRPr="001256C7" w:rsidRDefault="00541E29" w:rsidP="00DC17A1">
      <w:pPr>
        <w:pStyle w:val="Labor-Text"/>
        <w:ind w:left="788" w:firstLine="628"/>
        <w:rPr>
          <w:szCs w:val="24"/>
        </w:rPr>
      </w:pPr>
      <w:r w:rsidRPr="00541E29">
        <w:rPr>
          <w:noProof/>
        </w:rPr>
        <w:tab/>
      </w:r>
      <w:r w:rsidR="00DC17A1">
        <w:rPr>
          <w:szCs w:val="24"/>
        </w:rPr>
        <w:t xml:space="preserve">Keines von beidem </w:t>
      </w:r>
    </w:p>
    <w:p w14:paraId="4496CDA6" w14:textId="77777777" w:rsidR="00541E29" w:rsidRPr="00E74D6A" w:rsidRDefault="00541E29" w:rsidP="001B56DF">
      <w:pPr>
        <w:pStyle w:val="Labor-Text"/>
        <w:rPr>
          <w:sz w:val="22"/>
        </w:rPr>
      </w:pPr>
    </w:p>
    <w:p w14:paraId="685C3397" w14:textId="77777777" w:rsidR="00DA22BB" w:rsidRPr="00E74D6A" w:rsidRDefault="00DA22BB" w:rsidP="00E74D6A">
      <w:pPr>
        <w:pStyle w:val="Labor-Text"/>
        <w:rPr>
          <w:sz w:val="22"/>
        </w:rPr>
      </w:pPr>
    </w:p>
    <w:p w14:paraId="34342357" w14:textId="77777777" w:rsidR="00E6667E" w:rsidRPr="00E74D6A" w:rsidRDefault="00E6667E" w:rsidP="00F825D7">
      <w:pPr>
        <w:pStyle w:val="Labor-Text"/>
        <w:rPr>
          <w:sz w:val="22"/>
        </w:rPr>
      </w:pPr>
    </w:p>
    <w:p w14:paraId="4F3C8145" w14:textId="77777777" w:rsidR="00586B76" w:rsidRPr="00E74D6A" w:rsidRDefault="00586B76" w:rsidP="00F825D7">
      <w:pPr>
        <w:pStyle w:val="Labor-Text"/>
        <w:rPr>
          <w:sz w:val="22"/>
        </w:rPr>
      </w:pPr>
    </w:p>
    <w:p w14:paraId="5F38048A" w14:textId="77777777" w:rsidR="00586B76" w:rsidRDefault="00586B76" w:rsidP="00F825D7">
      <w:pPr>
        <w:pStyle w:val="Labor-Text"/>
      </w:pPr>
    </w:p>
    <w:p w14:paraId="0312FF1F" w14:textId="77777777" w:rsidR="00586B76" w:rsidRDefault="00586B76" w:rsidP="00F825D7">
      <w:pPr>
        <w:pStyle w:val="Labor-Text"/>
      </w:pPr>
    </w:p>
    <w:p w14:paraId="0AD20BB3" w14:textId="77777777" w:rsidR="00586B76" w:rsidRDefault="00586B76" w:rsidP="00F825D7">
      <w:pPr>
        <w:pStyle w:val="Labor-Text"/>
      </w:pPr>
    </w:p>
    <w:p w14:paraId="371797CA" w14:textId="77777777" w:rsidR="00586B76" w:rsidRDefault="00586B76" w:rsidP="00F825D7">
      <w:pPr>
        <w:pStyle w:val="Labor-Text"/>
      </w:pPr>
    </w:p>
    <w:p w14:paraId="1F26EEFA" w14:textId="77777777" w:rsidR="00E74D6A" w:rsidRDefault="00E74D6A">
      <w:pPr>
        <w:spacing w:after="200" w:line="276" w:lineRule="auto"/>
        <w:rPr>
          <w:rFonts w:ascii="Arial" w:hAnsi="Arial"/>
          <w:sz w:val="24"/>
        </w:rPr>
      </w:pPr>
      <w:r>
        <w:br w:type="page"/>
      </w:r>
    </w:p>
    <w:p w14:paraId="33AAA5C4" w14:textId="77777777" w:rsidR="00586B76" w:rsidRDefault="00586B76" w:rsidP="00F825D7">
      <w:pPr>
        <w:pStyle w:val="Labor-Text"/>
      </w:pPr>
    </w:p>
    <w:p w14:paraId="34A62BD7" w14:textId="77777777" w:rsidR="00586B76" w:rsidRPr="00E74D6A" w:rsidRDefault="00586B76" w:rsidP="00E6667E">
      <w:pPr>
        <w:pStyle w:val="Labor-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3E3A3E12" wp14:editId="5B6C11ED">
                <wp:simplePos x="0" y="0"/>
                <wp:positionH relativeFrom="column">
                  <wp:posOffset>133925</wp:posOffset>
                </wp:positionH>
                <wp:positionV relativeFrom="paragraph">
                  <wp:posOffset>106213</wp:posOffset>
                </wp:positionV>
                <wp:extent cx="3424687" cy="2363973"/>
                <wp:effectExtent l="0" t="0" r="4445" b="17780"/>
                <wp:wrapTight wrapText="bothSides">
                  <wp:wrapPolygon edited="0">
                    <wp:start x="0" y="0"/>
                    <wp:lineTo x="0" y="12013"/>
                    <wp:lineTo x="10814" y="13928"/>
                    <wp:lineTo x="3124" y="14450"/>
                    <wp:lineTo x="2643" y="14624"/>
                    <wp:lineTo x="2643" y="21588"/>
                    <wp:lineTo x="17783" y="21588"/>
                    <wp:lineTo x="18023" y="14624"/>
                    <wp:lineTo x="17302" y="14450"/>
                    <wp:lineTo x="10814" y="13928"/>
                    <wp:lineTo x="21508" y="11839"/>
                    <wp:lineTo x="21508" y="0"/>
                    <wp:lineTo x="0" y="0"/>
                  </wp:wrapPolygon>
                </wp:wrapTight>
                <wp:docPr id="72" name="Gruppieren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4687" cy="2363973"/>
                          <a:chOff x="0" y="0"/>
                          <a:chExt cx="3424687" cy="2363973"/>
                        </a:xfrm>
                      </wpg:grpSpPr>
                      <pic:pic xmlns:pic="http://schemas.openxmlformats.org/drawingml/2006/picture">
                        <pic:nvPicPr>
                          <pic:cNvPr id="63" name="Grafik 63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5" t="3539" r="27225" b="11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66" cy="13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2" name="Gruppieren 202"/>
                        <wpg:cNvGrpSpPr/>
                        <wpg:grpSpPr>
                          <a:xfrm>
                            <a:off x="448574" y="1604513"/>
                            <a:ext cx="2328545" cy="759460"/>
                            <a:chOff x="0" y="0"/>
                            <a:chExt cx="2328904" cy="759460"/>
                          </a:xfrm>
                        </wpg:grpSpPr>
                        <wps:wsp>
                          <wps:cNvPr id="203" name="Rechteck 203"/>
                          <wps:cNvSpPr/>
                          <wps:spPr>
                            <a:xfrm>
                              <a:off x="1033669" y="166978"/>
                              <a:ext cx="327025" cy="368300"/>
                            </a:xfrm>
                            <a:prstGeom prst="rect">
                              <a:avLst/>
                            </a:prstGeom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4" name="Gruppieren 204"/>
                          <wpg:cNvGrpSpPr/>
                          <wpg:grpSpPr>
                            <a:xfrm>
                              <a:off x="0" y="0"/>
                              <a:ext cx="476250" cy="759460"/>
                              <a:chOff x="0" y="0"/>
                              <a:chExt cx="476250" cy="759598"/>
                            </a:xfrm>
                          </wpg:grpSpPr>
                          <wps:wsp>
                            <wps:cNvPr id="205" name="Gerade Verbindung 205"/>
                            <wps:cNvCnPr/>
                            <wps:spPr>
                              <a:xfrm>
                                <a:off x="0" y="381663"/>
                                <a:ext cx="4762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6" name="Rechteck 206"/>
                            <wps:cNvSpPr/>
                            <wps:spPr>
                              <a:xfrm>
                                <a:off x="0" y="445273"/>
                                <a:ext cx="476250" cy="31432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" name="Rechteck 207"/>
                            <wps:cNvSpPr/>
                            <wps:spPr>
                              <a:xfrm>
                                <a:off x="0" y="0"/>
                                <a:ext cx="476250" cy="31432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8" name="Gruppieren 208"/>
                          <wpg:cNvGrpSpPr/>
                          <wpg:grpSpPr>
                            <a:xfrm>
                              <a:off x="1852654" y="0"/>
                              <a:ext cx="476250" cy="759460"/>
                              <a:chOff x="0" y="0"/>
                              <a:chExt cx="476250" cy="759598"/>
                            </a:xfrm>
                          </wpg:grpSpPr>
                          <wps:wsp>
                            <wps:cNvPr id="209" name="Gerade Verbindung 209"/>
                            <wps:cNvCnPr/>
                            <wps:spPr>
                              <a:xfrm>
                                <a:off x="0" y="381663"/>
                                <a:ext cx="4762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0" name="Rechteck 210"/>
                            <wps:cNvSpPr/>
                            <wps:spPr>
                              <a:xfrm>
                                <a:off x="0" y="445273"/>
                                <a:ext cx="476250" cy="31432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" name="Rechteck 211"/>
                            <wps:cNvSpPr/>
                            <wps:spPr>
                              <a:xfrm>
                                <a:off x="0" y="0"/>
                                <a:ext cx="476250" cy="31432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67" name="Grafik 67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0" t="4378" r="29306" b="10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7427" y="0"/>
                            <a:ext cx="1587260" cy="130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49BD69" id="Gruppieren 72" o:spid="_x0000_s1026" style="position:absolute;margin-left:10.55pt;margin-top:8.35pt;width:269.65pt;height:186.15pt;z-index:251677184" coordsize="34246,23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">
                <v:shape id="Grafik 63" o:spid="_x0000_s1027" type="#_x0000_t75" style="position:absolute;width:16217;height:1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">
                  <v:imagedata r:id="rId52" o:title="" croptop="2319f" cropbottom="7346f" cropleft="7409f" cropright="17842f"/>
                </v:shape>
                <v:group id="Gruppieren 202" o:spid="_x0000_s1028" style="position:absolute;left:4485;top:16045;width:23286;height:7594" coordsize="23289,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rect id="Rechteck 203" o:spid="_x0000_s1029" style="position:absolute;left:10336;top:1669;width:3270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" fillcolor="white [3201]" strokecolor="black [3200]" strokeweight=".5pt"/>
                  <v:group id="Gruppieren 204" o:spid="_x0000_s1030" style="position:absolute;width:4762;height:7594" coordsize="4762,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line id="Gerade Verbindung 205" o:spid="_x0000_s1031" style="position:absolute;visibility:visible;mso-wrap-style:square" from="0,3816" to="4762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" strokecolor="black [3040]" strokeweight="1.5pt"/>
                    <v:rect id="Rechteck 206" o:spid="_x0000_s1032" style="position:absolute;top:4452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" fillcolor="white [3201]" strokecolor="black [3200]" strokeweight=".5pt"/>
                    <v:rect id="Rechteck 207" o:spid="_x0000_s1033" style="position:absolute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" fillcolor="white [3201]" strokecolor="black [3200]" strokeweight=".5pt"/>
                  </v:group>
                  <v:group id="Gruppieren 208" o:spid="_x0000_s1034" style="position:absolute;left:18526;width:4763;height:7594" coordsize="4762,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<v:line id="Gerade Verbindung 209" o:spid="_x0000_s1035" style="position:absolute;visibility:visible;mso-wrap-style:square" from="0,3816" to="4762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" strokecolor="black [3040]" strokeweight="1.5pt"/>
                    <v:rect id="Rechteck 210" o:spid="_x0000_s1036" style="position:absolute;top:4452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" fillcolor="white [3201]" strokecolor="black [3200]" strokeweight=".5pt"/>
                    <v:rect id="Rechteck 211" o:spid="_x0000_s1037" style="position:absolute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" fillcolor="white [3201]" strokecolor="black [3200]" strokeweight=".5pt"/>
                  </v:group>
                </v:group>
                <v:shape id="Grafik 67" o:spid="_x0000_s1038" type="#_x0000_t75" style="position:absolute;left:18374;width:15872;height:1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">
                  <v:imagedata r:id="rId53" o:title="" croptop="2869f" cropbottom="6795f" cropleft="6888f" cropright="19206f"/>
                </v:shape>
                <w10:wrap type="tight"/>
              </v:group>
            </w:pict>
          </mc:Fallback>
        </mc:AlternateContent>
      </w:r>
    </w:p>
    <w:p w14:paraId="65ECB690" w14:textId="77777777" w:rsidR="00586B76" w:rsidRPr="00E74D6A" w:rsidRDefault="00B3613A" w:rsidP="00E6667E">
      <w:pPr>
        <w:pStyle w:val="Labor-Text"/>
      </w:pPr>
      <w:r w:rsidRPr="00E74D6A"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5BF8A5AF" wp14:editId="6CF91CB0">
                <wp:simplePos x="0" y="0"/>
                <wp:positionH relativeFrom="column">
                  <wp:posOffset>207645</wp:posOffset>
                </wp:positionH>
                <wp:positionV relativeFrom="paragraph">
                  <wp:posOffset>135255</wp:posOffset>
                </wp:positionV>
                <wp:extent cx="189230" cy="948690"/>
                <wp:effectExtent l="0" t="0" r="1270" b="3810"/>
                <wp:wrapNone/>
                <wp:docPr id="97" name="Gruppieren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" cy="948690"/>
                          <a:chOff x="0" y="0"/>
                          <a:chExt cx="189781" cy="948905"/>
                        </a:xfrm>
                      </wpg:grpSpPr>
                      <pic:pic xmlns:pic="http://schemas.openxmlformats.org/drawingml/2006/picture">
                        <pic:nvPicPr>
                          <pic:cNvPr id="101" name="Grafik 1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1" t="36098" r="46321" b="56171"/>
                          <a:stretch/>
                        </pic:blipFill>
                        <pic:spPr bwMode="auto">
                          <a:xfrm>
                            <a:off x="0" y="0"/>
                            <a:ext cx="189781" cy="250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Grafik 1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1" t="36098" r="46321" b="56171"/>
                          <a:stretch/>
                        </pic:blipFill>
                        <pic:spPr bwMode="auto">
                          <a:xfrm>
                            <a:off x="0" y="353683"/>
                            <a:ext cx="189781" cy="250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Grafik 1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1" t="36098" r="46321" b="56171"/>
                          <a:stretch/>
                        </pic:blipFill>
                        <pic:spPr bwMode="auto">
                          <a:xfrm>
                            <a:off x="0" y="698739"/>
                            <a:ext cx="189781" cy="250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A7A367" id="Gruppieren 97" o:spid="_x0000_s1026" style="position:absolute;margin-left:16.35pt;margin-top:10.65pt;width:14.9pt;height:74.7pt;z-index:-251636224" coordsize="1897,9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">
                <v:shape id="Grafik 101" o:spid="_x0000_s1027" type="#_x0000_t75" style="position:absolute;width:1897;height:2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">
                  <v:imagedata r:id="rId45" o:title="" croptop="23657f" cropbottom="36812f" cropleft="33018f" cropright="30357f"/>
                </v:shape>
                <v:shape id="Grafik 103" o:spid="_x0000_s1028" type="#_x0000_t75" style="position:absolute;top:3536;width:1897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">
                  <v:imagedata r:id="rId45" o:title="" croptop="23657f" cropbottom="36812f" cropleft="33018f" cropright="30357f"/>
                </v:shape>
                <v:shape id="Grafik 104" o:spid="_x0000_s1029" type="#_x0000_t75" style="position:absolute;top:6987;width:1897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">
                  <v:imagedata r:id="rId45" o:title="" croptop="23657f" cropbottom="36812f" cropleft="33018f" cropright="30357f"/>
                </v:shape>
              </v:group>
            </w:pict>
          </mc:Fallback>
        </mc:AlternateContent>
      </w:r>
    </w:p>
    <w:p w14:paraId="45249BE3" w14:textId="77777777" w:rsidR="00541E29" w:rsidRDefault="00541E29" w:rsidP="00541E29">
      <w:pPr>
        <w:pStyle w:val="Labor-Text"/>
        <w:jc w:val="left"/>
        <w:rPr>
          <w:color w:val="auto"/>
        </w:rPr>
      </w:pPr>
      <w:r>
        <w:rPr>
          <w:b/>
          <w:color w:val="808080" w:themeColor="background1" w:themeShade="80"/>
        </w:rPr>
        <w:tab/>
      </w:r>
      <w:r w:rsidRPr="00541E29">
        <w:rPr>
          <w:color w:val="auto"/>
        </w:rPr>
        <w:t>Gleichnamige Brüche</w:t>
      </w:r>
    </w:p>
    <w:p w14:paraId="287D2AAF" w14:textId="77777777" w:rsidR="00541E29" w:rsidRPr="00541E29" w:rsidRDefault="00541E29" w:rsidP="00541E29">
      <w:pPr>
        <w:pStyle w:val="Labor-Text"/>
        <w:jc w:val="left"/>
        <w:rPr>
          <w:color w:val="auto"/>
        </w:rPr>
      </w:pPr>
    </w:p>
    <w:p w14:paraId="64DB3F88" w14:textId="77777777" w:rsidR="00DC17A1" w:rsidRPr="001256C7" w:rsidRDefault="00541E29" w:rsidP="00DC17A1">
      <w:pPr>
        <w:pStyle w:val="Labor-Text"/>
        <w:ind w:left="788" w:firstLine="628"/>
        <w:rPr>
          <w:szCs w:val="24"/>
        </w:rPr>
      </w:pPr>
      <w:r w:rsidRPr="00541E29">
        <w:rPr>
          <w:color w:val="auto"/>
        </w:rPr>
        <w:tab/>
      </w:r>
      <w:r w:rsidR="00DC17A1">
        <w:rPr>
          <w:szCs w:val="24"/>
        </w:rPr>
        <w:t>Zählergleiche Brüche</w:t>
      </w:r>
    </w:p>
    <w:p w14:paraId="4A213AF1" w14:textId="77777777" w:rsidR="00541E29" w:rsidRPr="00541E29" w:rsidRDefault="00541E29" w:rsidP="00541E29">
      <w:pPr>
        <w:pStyle w:val="Labor-Text"/>
        <w:jc w:val="left"/>
        <w:rPr>
          <w:color w:val="auto"/>
        </w:rPr>
      </w:pPr>
    </w:p>
    <w:p w14:paraId="77DF1706" w14:textId="77777777" w:rsidR="00DC17A1" w:rsidRPr="001256C7" w:rsidRDefault="00541E29" w:rsidP="00DC17A1">
      <w:pPr>
        <w:pStyle w:val="Labor-Text"/>
        <w:ind w:left="788" w:firstLine="628"/>
        <w:rPr>
          <w:szCs w:val="24"/>
        </w:rPr>
      </w:pPr>
      <w:r w:rsidRPr="00541E29">
        <w:rPr>
          <w:color w:val="auto"/>
        </w:rPr>
        <w:tab/>
      </w:r>
      <w:r w:rsidR="00DC17A1">
        <w:rPr>
          <w:szCs w:val="24"/>
        </w:rPr>
        <w:t xml:space="preserve">Keines von beidem </w:t>
      </w:r>
    </w:p>
    <w:p w14:paraId="44833B76" w14:textId="77777777" w:rsidR="00541E29" w:rsidRPr="00E74D6A" w:rsidRDefault="00541E29" w:rsidP="00E74D6A">
      <w:pPr>
        <w:pStyle w:val="Labor-Text"/>
      </w:pPr>
    </w:p>
    <w:p w14:paraId="798D087D" w14:textId="77777777" w:rsidR="00586B76" w:rsidRPr="00E74D6A" w:rsidRDefault="00586B76" w:rsidP="00E6667E">
      <w:pPr>
        <w:pStyle w:val="Labor-Text"/>
      </w:pPr>
    </w:p>
    <w:p w14:paraId="328B8F75" w14:textId="77777777" w:rsidR="00586B76" w:rsidRPr="00E74D6A" w:rsidRDefault="00586B76" w:rsidP="00E6667E">
      <w:pPr>
        <w:pStyle w:val="Labor-Text"/>
      </w:pPr>
    </w:p>
    <w:p w14:paraId="2F0B52A6" w14:textId="77777777" w:rsidR="00586B76" w:rsidRPr="00E74D6A" w:rsidRDefault="00586B76" w:rsidP="00E6667E">
      <w:pPr>
        <w:pStyle w:val="Labor-Text"/>
      </w:pPr>
    </w:p>
    <w:p w14:paraId="606E674B" w14:textId="77777777" w:rsidR="00586B76" w:rsidRPr="00E74D6A" w:rsidRDefault="00586B76" w:rsidP="00E6667E">
      <w:pPr>
        <w:pStyle w:val="Labor-Text"/>
      </w:pPr>
    </w:p>
    <w:p w14:paraId="067DA2E8" w14:textId="77777777" w:rsidR="00586B76" w:rsidRPr="00E74D6A" w:rsidRDefault="00586B76" w:rsidP="00E6667E">
      <w:pPr>
        <w:pStyle w:val="Labor-Text"/>
      </w:pPr>
    </w:p>
    <w:p w14:paraId="1CDF5F06" w14:textId="77777777" w:rsidR="00586B76" w:rsidRPr="00E74D6A" w:rsidRDefault="00586B76" w:rsidP="00E6667E">
      <w:pPr>
        <w:pStyle w:val="Labor-Text"/>
      </w:pPr>
    </w:p>
    <w:p w14:paraId="404D1A42" w14:textId="77777777" w:rsidR="00586B76" w:rsidRPr="00E74D6A" w:rsidRDefault="00586B76" w:rsidP="00E6667E">
      <w:pPr>
        <w:pStyle w:val="Labor-Text"/>
      </w:pPr>
    </w:p>
    <w:p w14:paraId="68F52ED7" w14:textId="77777777" w:rsidR="00586B76" w:rsidRPr="00E74D6A" w:rsidRDefault="00586B76" w:rsidP="00E6667E">
      <w:pPr>
        <w:pStyle w:val="Labor-Text"/>
      </w:pPr>
    </w:p>
    <w:p w14:paraId="2112D848" w14:textId="77777777" w:rsidR="00586B76" w:rsidRDefault="00586B76" w:rsidP="00E6667E">
      <w:pPr>
        <w:pStyle w:val="Labor-Text"/>
      </w:pPr>
    </w:p>
    <w:p w14:paraId="6B000464" w14:textId="77777777" w:rsidR="00E74D6A" w:rsidRDefault="00E74D6A" w:rsidP="00E6667E">
      <w:pPr>
        <w:pStyle w:val="Labor-Text"/>
      </w:pPr>
    </w:p>
    <w:p w14:paraId="7AB5600B" w14:textId="77777777" w:rsidR="00E74D6A" w:rsidRPr="00E74D6A" w:rsidRDefault="00E74D6A" w:rsidP="00E6667E">
      <w:pPr>
        <w:pStyle w:val="Labor-Text"/>
      </w:pPr>
    </w:p>
    <w:p w14:paraId="1B327F9B" w14:textId="77777777" w:rsidR="00541E29" w:rsidRPr="00E74D6A" w:rsidRDefault="00541E29" w:rsidP="00E6667E">
      <w:pPr>
        <w:pStyle w:val="Labor-Text"/>
      </w:pPr>
    </w:p>
    <w:p w14:paraId="7B562FA7" w14:textId="77777777" w:rsidR="00586B76" w:rsidRPr="00E74D6A" w:rsidRDefault="00586B76" w:rsidP="00E6667E">
      <w:pPr>
        <w:pStyle w:val="Labor-Text"/>
      </w:pPr>
    </w:p>
    <w:p w14:paraId="346F0B69" w14:textId="77777777" w:rsidR="00B3613A" w:rsidRPr="00E74D6A" w:rsidRDefault="00F537AA" w:rsidP="00E74D6A">
      <w:pPr>
        <w:pStyle w:val="Labor-Text"/>
      </w:pPr>
      <w:r w:rsidRPr="00E74D6A"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2BCE7E48" wp14:editId="2BCF4AD4">
                <wp:simplePos x="0" y="0"/>
                <wp:positionH relativeFrom="column">
                  <wp:posOffset>151765</wp:posOffset>
                </wp:positionH>
                <wp:positionV relativeFrom="paragraph">
                  <wp:posOffset>34925</wp:posOffset>
                </wp:positionV>
                <wp:extent cx="3409950" cy="2482850"/>
                <wp:effectExtent l="0" t="0" r="0" b="12700"/>
                <wp:wrapTight wrapText="bothSides">
                  <wp:wrapPolygon edited="0">
                    <wp:start x="10981" y="0"/>
                    <wp:lineTo x="0" y="497"/>
                    <wp:lineTo x="0" y="13093"/>
                    <wp:lineTo x="10740" y="13258"/>
                    <wp:lineTo x="3861" y="14750"/>
                    <wp:lineTo x="2896" y="15081"/>
                    <wp:lineTo x="2896" y="21545"/>
                    <wp:lineTo x="18101" y="21545"/>
                    <wp:lineTo x="18342" y="15081"/>
                    <wp:lineTo x="10740" y="13258"/>
                    <wp:lineTo x="21479" y="13093"/>
                    <wp:lineTo x="21479" y="0"/>
                    <wp:lineTo x="10981" y="0"/>
                  </wp:wrapPolygon>
                </wp:wrapTight>
                <wp:docPr id="28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0" cy="2482850"/>
                          <a:chOff x="0" y="0"/>
                          <a:chExt cx="3409950" cy="2482850"/>
                        </a:xfrm>
                      </wpg:grpSpPr>
                      <wpg:grpSp>
                        <wpg:cNvPr id="212" name="Gruppieren 212"/>
                        <wpg:cNvGrpSpPr/>
                        <wpg:grpSpPr>
                          <a:xfrm>
                            <a:off x="495300" y="1724025"/>
                            <a:ext cx="2327910" cy="758825"/>
                            <a:chOff x="0" y="0"/>
                            <a:chExt cx="2328904" cy="759460"/>
                          </a:xfrm>
                        </wpg:grpSpPr>
                        <wps:wsp>
                          <wps:cNvPr id="213" name="Rechteck 213"/>
                          <wps:cNvSpPr/>
                          <wps:spPr>
                            <a:xfrm>
                              <a:off x="1033669" y="166978"/>
                              <a:ext cx="327025" cy="368300"/>
                            </a:xfrm>
                            <a:prstGeom prst="rect">
                              <a:avLst/>
                            </a:prstGeom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14" name="Gruppieren 214"/>
                          <wpg:cNvGrpSpPr/>
                          <wpg:grpSpPr>
                            <a:xfrm>
                              <a:off x="0" y="0"/>
                              <a:ext cx="476250" cy="759460"/>
                              <a:chOff x="0" y="0"/>
                              <a:chExt cx="476250" cy="759598"/>
                            </a:xfrm>
                          </wpg:grpSpPr>
                          <wps:wsp>
                            <wps:cNvPr id="215" name="Gerade Verbindung 215"/>
                            <wps:cNvCnPr/>
                            <wps:spPr>
                              <a:xfrm>
                                <a:off x="0" y="381663"/>
                                <a:ext cx="4762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6" name="Rechteck 216"/>
                            <wps:cNvSpPr/>
                            <wps:spPr>
                              <a:xfrm>
                                <a:off x="0" y="445273"/>
                                <a:ext cx="476250" cy="31432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" name="Rechteck 217"/>
                            <wps:cNvSpPr/>
                            <wps:spPr>
                              <a:xfrm>
                                <a:off x="0" y="0"/>
                                <a:ext cx="476250" cy="31432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8" name="Gruppieren 218"/>
                          <wpg:cNvGrpSpPr/>
                          <wpg:grpSpPr>
                            <a:xfrm>
                              <a:off x="1852654" y="0"/>
                              <a:ext cx="476250" cy="759460"/>
                              <a:chOff x="0" y="0"/>
                              <a:chExt cx="476250" cy="759598"/>
                            </a:xfrm>
                          </wpg:grpSpPr>
                          <wps:wsp>
                            <wps:cNvPr id="219" name="Gerade Verbindung 219"/>
                            <wps:cNvCnPr/>
                            <wps:spPr>
                              <a:xfrm>
                                <a:off x="0" y="381663"/>
                                <a:ext cx="4762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0" name="Rechteck 220"/>
                            <wps:cNvSpPr/>
                            <wps:spPr>
                              <a:xfrm>
                                <a:off x="0" y="445273"/>
                                <a:ext cx="476250" cy="31432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" name="Rechteck 221"/>
                            <wps:cNvSpPr/>
                            <wps:spPr>
                              <a:xfrm>
                                <a:off x="0" y="0"/>
                                <a:ext cx="476250" cy="31432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4763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650" y="0"/>
                            <a:ext cx="16383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ACFFB3" id="Gruppieren 28" o:spid="_x0000_s1026" style="position:absolute;margin-left:11.95pt;margin-top:2.75pt;width:268.5pt;height:195.5pt;z-index:251684352" coordsize="34099,24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">
                <v:group id="Gruppieren 212" o:spid="_x0000_s1027" style="position:absolute;left:4953;top:17240;width:23279;height:7588" coordsize="23289,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rect id="Rechteck 213" o:spid="_x0000_s1028" style="position:absolute;left:10336;top:1669;width:3270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" fillcolor="white [3201]" strokecolor="black [3200]" strokeweight=".5pt"/>
                  <v:group id="Gruppieren 214" o:spid="_x0000_s1029" style="position:absolute;width:4762;height:7594" coordsize="4762,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<v:line id="Gerade Verbindung 215" o:spid="_x0000_s1030" style="position:absolute;visibility:visible;mso-wrap-style:square" from="0,3816" to="4762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" strokecolor="black [3040]" strokeweight="1.5pt"/>
                    <v:rect id="Rechteck 216" o:spid="_x0000_s1031" style="position:absolute;top:4452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" fillcolor="white [3201]" strokecolor="black [3200]" strokeweight=".5pt"/>
                    <v:rect id="Rechteck 217" o:spid="_x0000_s1032" style="position:absolute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" fillcolor="white [3201]" strokecolor="black [3200]" strokeweight=".5pt"/>
                  </v:group>
                  <v:group id="Gruppieren 218" o:spid="_x0000_s1033" style="position:absolute;left:18526;width:4763;height:7594" coordsize="4762,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<v:line id="Gerade Verbindung 219" o:spid="_x0000_s1034" style="position:absolute;visibility:visible;mso-wrap-style:square" from="0,3816" to="4762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" strokecolor="black [3040]" strokeweight="1.5pt"/>
                    <v:rect id="Rechteck 220" o:spid="_x0000_s1035" style="position:absolute;top:4452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" fillcolor="white [3201]" strokecolor="black [3200]" strokeweight=".5pt"/>
                    <v:rect id="Rechteck 221" o:spid="_x0000_s1036" style="position:absolute;width:476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" fillcolor="white [3201]" strokecolor="black [3200]" strokeweight=".5pt"/>
                  </v:group>
                </v:group>
                <v:shape id="Grafik 26" o:spid="_x0000_s1037" type="#_x0000_t75" style="position:absolute;top:666;width:14763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">
                  <v:imagedata r:id="rId56" o:title=""/>
                </v:shape>
                <v:shape id="Grafik 27" o:spid="_x0000_s1038" type="#_x0000_t75" style="position:absolute;left:17716;width:16383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">
                  <v:imagedata r:id="rId57" o:title=""/>
                </v:shape>
                <w10:wrap type="tight"/>
              </v:group>
            </w:pict>
          </mc:Fallback>
        </mc:AlternateContent>
      </w:r>
    </w:p>
    <w:p w14:paraId="23158ACC" w14:textId="77777777" w:rsidR="00F537AA" w:rsidRPr="00E74D6A" w:rsidRDefault="00F537AA" w:rsidP="00E74D6A">
      <w:pPr>
        <w:pStyle w:val="Labor-Text"/>
      </w:pPr>
      <w:r w:rsidRPr="00E74D6A"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4A76631C" wp14:editId="3AC4F693">
                <wp:simplePos x="0" y="0"/>
                <wp:positionH relativeFrom="column">
                  <wp:posOffset>281305</wp:posOffset>
                </wp:positionH>
                <wp:positionV relativeFrom="paragraph">
                  <wp:posOffset>149225</wp:posOffset>
                </wp:positionV>
                <wp:extent cx="189230" cy="948690"/>
                <wp:effectExtent l="0" t="0" r="1270" b="3810"/>
                <wp:wrapNone/>
                <wp:docPr id="128" name="Gruppieren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" cy="948690"/>
                          <a:chOff x="0" y="0"/>
                          <a:chExt cx="189781" cy="948905"/>
                        </a:xfrm>
                      </wpg:grpSpPr>
                      <pic:pic xmlns:pic="http://schemas.openxmlformats.org/drawingml/2006/picture">
                        <pic:nvPicPr>
                          <pic:cNvPr id="129" name="Grafik 1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1" t="36098" r="46321" b="56171"/>
                          <a:stretch/>
                        </pic:blipFill>
                        <pic:spPr bwMode="auto">
                          <a:xfrm>
                            <a:off x="0" y="0"/>
                            <a:ext cx="189781" cy="250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Grafik 1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1" t="36098" r="46321" b="56171"/>
                          <a:stretch/>
                        </pic:blipFill>
                        <pic:spPr bwMode="auto">
                          <a:xfrm>
                            <a:off x="0" y="353683"/>
                            <a:ext cx="189781" cy="250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Grafik 1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1" t="36098" r="46321" b="56171"/>
                          <a:stretch/>
                        </pic:blipFill>
                        <pic:spPr bwMode="auto">
                          <a:xfrm>
                            <a:off x="0" y="698739"/>
                            <a:ext cx="189781" cy="250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EF6484" id="Gruppieren 128" o:spid="_x0000_s1026" style="position:absolute;margin-left:22.15pt;margin-top:11.75pt;width:14.9pt;height:74.7pt;z-index:251685376" coordsize="1897,9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">
                <v:shape id="Grafik 129" o:spid="_x0000_s1027" type="#_x0000_t75" style="position:absolute;width:1897;height:2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">
                  <v:imagedata r:id="rId45" o:title="" croptop="23657f" cropbottom="36812f" cropleft="33018f" cropright="30357f"/>
                </v:shape>
                <v:shape id="Grafik 130" o:spid="_x0000_s1028" type="#_x0000_t75" style="position:absolute;top:3536;width:1897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">
                  <v:imagedata r:id="rId45" o:title="" croptop="23657f" cropbottom="36812f" cropleft="33018f" cropright="30357f"/>
                </v:shape>
                <v:shape id="Grafik 131" o:spid="_x0000_s1029" type="#_x0000_t75" style="position:absolute;top:6987;width:1897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">
                  <v:imagedata r:id="rId45" o:title="" croptop="23657f" cropbottom="36812f" cropleft="33018f" cropright="30357f"/>
                </v:shape>
              </v:group>
            </w:pict>
          </mc:Fallback>
        </mc:AlternateContent>
      </w:r>
    </w:p>
    <w:p w14:paraId="0C7A6ACF" w14:textId="77777777" w:rsidR="00B3613A" w:rsidRDefault="00F537AA" w:rsidP="00F537AA">
      <w:pPr>
        <w:pStyle w:val="Labor-Text"/>
        <w:ind w:left="4956" w:firstLine="708"/>
        <w:jc w:val="left"/>
        <w:rPr>
          <w:color w:val="auto"/>
        </w:rPr>
      </w:pPr>
      <w:r>
        <w:rPr>
          <w:color w:val="auto"/>
        </w:rPr>
        <w:t xml:space="preserve"> </w:t>
      </w:r>
      <w:r w:rsidR="00B3613A">
        <w:rPr>
          <w:color w:val="auto"/>
        </w:rPr>
        <w:t xml:space="preserve"> </w:t>
      </w:r>
      <w:r w:rsidR="00B3613A" w:rsidRPr="00541E29">
        <w:rPr>
          <w:color w:val="auto"/>
        </w:rPr>
        <w:t>Gleichnamige Brüche</w:t>
      </w:r>
    </w:p>
    <w:p w14:paraId="4F60519A" w14:textId="77777777" w:rsidR="00B3613A" w:rsidRPr="00541E29" w:rsidRDefault="00B3613A" w:rsidP="00B3613A">
      <w:pPr>
        <w:pStyle w:val="Labor-Text"/>
        <w:jc w:val="left"/>
        <w:rPr>
          <w:color w:val="auto"/>
        </w:rPr>
      </w:pPr>
    </w:p>
    <w:p w14:paraId="3D2768F2" w14:textId="77777777" w:rsidR="00DC17A1" w:rsidRPr="001256C7" w:rsidRDefault="00F537AA" w:rsidP="00F537AA">
      <w:pPr>
        <w:pStyle w:val="Labor-Text"/>
        <w:ind w:left="5036" w:firstLine="628"/>
        <w:rPr>
          <w:szCs w:val="24"/>
        </w:rPr>
      </w:pPr>
      <w:r>
        <w:rPr>
          <w:color w:val="auto"/>
        </w:rPr>
        <w:t xml:space="preserve">   </w:t>
      </w:r>
      <w:r w:rsidR="00DC17A1">
        <w:rPr>
          <w:szCs w:val="24"/>
        </w:rPr>
        <w:t>Zählergleiche Brüche</w:t>
      </w:r>
    </w:p>
    <w:p w14:paraId="2BF1EA40" w14:textId="77777777" w:rsidR="00B3613A" w:rsidRPr="00541E29" w:rsidRDefault="00B3613A" w:rsidP="00E74D6A">
      <w:pPr>
        <w:pStyle w:val="Labor-Text"/>
        <w:jc w:val="left"/>
        <w:rPr>
          <w:color w:val="auto"/>
        </w:rPr>
      </w:pPr>
    </w:p>
    <w:p w14:paraId="7AB46706" w14:textId="77777777" w:rsidR="00DC17A1" w:rsidRPr="001256C7" w:rsidRDefault="00F537AA" w:rsidP="00F537AA">
      <w:pPr>
        <w:pStyle w:val="Labor-Text"/>
        <w:ind w:left="5036" w:firstLine="628"/>
        <w:rPr>
          <w:szCs w:val="24"/>
        </w:rPr>
      </w:pPr>
      <w:r>
        <w:rPr>
          <w:color w:val="auto"/>
        </w:rPr>
        <w:t xml:space="preserve">   </w:t>
      </w:r>
      <w:r w:rsidR="00DC17A1">
        <w:rPr>
          <w:szCs w:val="24"/>
        </w:rPr>
        <w:t xml:space="preserve">Keines von beidem </w:t>
      </w:r>
    </w:p>
    <w:p w14:paraId="75E13FD9" w14:textId="77777777" w:rsidR="0073103C" w:rsidRDefault="0073103C" w:rsidP="00E74D6A">
      <w:pPr>
        <w:pStyle w:val="Labor-Text"/>
        <w:jc w:val="left"/>
        <w:rPr>
          <w:rFonts w:cs="Arial"/>
          <w:szCs w:val="24"/>
        </w:rPr>
      </w:pPr>
    </w:p>
    <w:p w14:paraId="5D5B4C9C" w14:textId="77777777" w:rsidR="0073103C" w:rsidRDefault="0073103C" w:rsidP="00381048">
      <w:pPr>
        <w:tabs>
          <w:tab w:val="left" w:pos="1455"/>
        </w:tabs>
        <w:rPr>
          <w:rFonts w:ascii="Arial" w:hAnsi="Arial" w:cs="Arial"/>
          <w:sz w:val="24"/>
          <w:szCs w:val="24"/>
        </w:rPr>
      </w:pPr>
    </w:p>
    <w:p w14:paraId="1296E25A" w14:textId="77777777" w:rsidR="0073103C" w:rsidRDefault="0073103C" w:rsidP="00381048">
      <w:pPr>
        <w:tabs>
          <w:tab w:val="left" w:pos="1455"/>
        </w:tabs>
        <w:rPr>
          <w:rFonts w:ascii="Arial" w:hAnsi="Arial" w:cs="Arial"/>
          <w:sz w:val="24"/>
          <w:szCs w:val="24"/>
        </w:rPr>
      </w:pPr>
    </w:p>
    <w:p w14:paraId="41765CD4" w14:textId="77777777" w:rsidR="0073103C" w:rsidRDefault="0073103C" w:rsidP="00381048">
      <w:pPr>
        <w:tabs>
          <w:tab w:val="left" w:pos="1455"/>
        </w:tabs>
        <w:rPr>
          <w:rFonts w:ascii="Arial" w:hAnsi="Arial" w:cs="Arial"/>
          <w:sz w:val="24"/>
          <w:szCs w:val="24"/>
        </w:rPr>
      </w:pPr>
    </w:p>
    <w:p w14:paraId="74D40B74" w14:textId="77777777" w:rsidR="0073103C" w:rsidRDefault="0073103C" w:rsidP="00381048">
      <w:pPr>
        <w:tabs>
          <w:tab w:val="left" w:pos="1455"/>
        </w:tabs>
        <w:rPr>
          <w:rFonts w:ascii="Arial" w:hAnsi="Arial" w:cs="Arial"/>
          <w:sz w:val="24"/>
          <w:szCs w:val="24"/>
        </w:rPr>
      </w:pPr>
    </w:p>
    <w:p w14:paraId="05C84433" w14:textId="77777777" w:rsidR="0073103C" w:rsidRDefault="0073103C" w:rsidP="00381048">
      <w:pPr>
        <w:tabs>
          <w:tab w:val="left" w:pos="1455"/>
        </w:tabs>
        <w:rPr>
          <w:rFonts w:ascii="Arial" w:hAnsi="Arial" w:cs="Arial"/>
          <w:sz w:val="24"/>
          <w:szCs w:val="24"/>
        </w:rPr>
      </w:pPr>
    </w:p>
    <w:p w14:paraId="6EED1118" w14:textId="77777777" w:rsidR="0073103C" w:rsidRDefault="0073103C" w:rsidP="00381048">
      <w:pPr>
        <w:tabs>
          <w:tab w:val="left" w:pos="1455"/>
        </w:tabs>
        <w:rPr>
          <w:rFonts w:ascii="Arial" w:hAnsi="Arial" w:cs="Arial"/>
          <w:sz w:val="24"/>
          <w:szCs w:val="24"/>
        </w:rPr>
      </w:pPr>
    </w:p>
    <w:p w14:paraId="17B5CB3E" w14:textId="77777777" w:rsidR="0073103C" w:rsidRDefault="0073103C" w:rsidP="00381048">
      <w:pPr>
        <w:tabs>
          <w:tab w:val="left" w:pos="1455"/>
        </w:tabs>
        <w:rPr>
          <w:rFonts w:ascii="Arial" w:hAnsi="Arial" w:cs="Arial"/>
          <w:sz w:val="24"/>
          <w:szCs w:val="24"/>
        </w:rPr>
      </w:pPr>
    </w:p>
    <w:p w14:paraId="3442D760" w14:textId="77777777" w:rsidR="0073103C" w:rsidRDefault="0073103C" w:rsidP="00381048">
      <w:pPr>
        <w:tabs>
          <w:tab w:val="left" w:pos="1455"/>
        </w:tabs>
        <w:rPr>
          <w:rFonts w:ascii="Arial" w:hAnsi="Arial" w:cs="Arial"/>
          <w:sz w:val="24"/>
          <w:szCs w:val="24"/>
        </w:rPr>
      </w:pPr>
    </w:p>
    <w:p w14:paraId="034D4D27" w14:textId="77777777" w:rsidR="0073103C" w:rsidRDefault="0073103C" w:rsidP="00381048">
      <w:pPr>
        <w:tabs>
          <w:tab w:val="left" w:pos="1455"/>
        </w:tabs>
        <w:rPr>
          <w:rFonts w:ascii="Arial" w:hAnsi="Arial" w:cs="Arial"/>
          <w:sz w:val="24"/>
          <w:szCs w:val="24"/>
        </w:rPr>
      </w:pPr>
    </w:p>
    <w:p w14:paraId="47958B63" w14:textId="77777777" w:rsidR="0073103C" w:rsidRDefault="0073103C" w:rsidP="00381048">
      <w:pPr>
        <w:tabs>
          <w:tab w:val="left" w:pos="1455"/>
        </w:tabs>
        <w:rPr>
          <w:rFonts w:ascii="Arial" w:hAnsi="Arial" w:cs="Arial"/>
          <w:sz w:val="24"/>
          <w:szCs w:val="24"/>
        </w:rPr>
      </w:pPr>
    </w:p>
    <w:p w14:paraId="4F1133FA" w14:textId="77777777" w:rsidR="008A1875" w:rsidRDefault="008A1875" w:rsidP="00425623">
      <w:pPr>
        <w:jc w:val="center"/>
        <w:rPr>
          <w:rFonts w:ascii="Arial" w:hAnsi="Arial"/>
          <w:sz w:val="24"/>
        </w:rPr>
        <w:sectPr w:rsidR="008A1875" w:rsidSect="00E74D6A">
          <w:headerReference w:type="default" r:id="rId58"/>
          <w:headerReference w:type="first" r:id="rId59"/>
          <w:pgSz w:w="11907" w:h="16840" w:code="9"/>
          <w:pgMar w:top="2410" w:right="1418" w:bottom="1134" w:left="1134" w:header="709" w:footer="1077" w:gutter="0"/>
          <w:cols w:space="708"/>
          <w:titlePg/>
          <w:docGrid w:linePitch="360"/>
        </w:sectPr>
      </w:pPr>
    </w:p>
    <w:p w14:paraId="6203D496" w14:textId="1971D8A2" w:rsidR="006F1181" w:rsidRDefault="00425623" w:rsidP="00EC1020">
      <w:pPr>
        <w:spacing w:before="7080"/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lastRenderedPageBreak/>
        <w:t>Mathematik-Labor „Mathe-ist-mehr“</w:t>
      </w:r>
      <w:r w:rsidRPr="00425623">
        <w:rPr>
          <w:rFonts w:ascii="Arial" w:hAnsi="Arial"/>
          <w:sz w:val="24"/>
        </w:rPr>
        <w:br/>
      </w:r>
      <w:r w:rsidR="007D1A28">
        <w:rPr>
          <w:rFonts w:ascii="Arial" w:hAnsi="Arial"/>
          <w:sz w:val="24"/>
        </w:rPr>
        <w:t>RPTU Kaiserslautern-Landau</w:t>
      </w:r>
    </w:p>
    <w:p w14:paraId="47FF655E" w14:textId="6E1C5E8B" w:rsidR="00425623" w:rsidRPr="00425623" w:rsidRDefault="006F1181" w:rsidP="006F1181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Institut für Mathematik</w:t>
      </w:r>
      <w:r w:rsidRPr="00425623">
        <w:rPr>
          <w:rFonts w:ascii="Arial" w:hAnsi="Arial"/>
          <w:sz w:val="24"/>
        </w:rPr>
        <w:br/>
      </w:r>
      <w:r w:rsidR="007D1A28" w:rsidRPr="007D1A28">
        <w:rPr>
          <w:rFonts w:ascii="Arial" w:hAnsi="Arial"/>
          <w:sz w:val="24"/>
        </w:rPr>
        <w:t>Didaktik der Mathematik (Sekundarstufen)</w:t>
      </w:r>
      <w:r w:rsidR="00425623" w:rsidRPr="00425623">
        <w:rPr>
          <w:rFonts w:ascii="Arial" w:hAnsi="Arial"/>
          <w:sz w:val="24"/>
        </w:rPr>
        <w:br/>
        <w:t>Fortstraße 7</w:t>
      </w:r>
    </w:p>
    <w:p w14:paraId="2BE0B00D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76829 Landau</w:t>
      </w:r>
    </w:p>
    <w:p w14:paraId="65CEA196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</w:p>
    <w:p w14:paraId="4319E08B" w14:textId="3073B729" w:rsidR="00425623" w:rsidRPr="00425623" w:rsidRDefault="007D1A28" w:rsidP="00425623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https://</w:t>
      </w:r>
      <w:r w:rsidR="00425623" w:rsidRPr="00425623">
        <w:rPr>
          <w:rFonts w:ascii="Arial" w:hAnsi="Arial"/>
          <w:sz w:val="24"/>
        </w:rPr>
        <w:t>mathe-labor.de</w:t>
      </w:r>
    </w:p>
    <w:p w14:paraId="52C8014C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</w:p>
    <w:p w14:paraId="5DE6A16A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 xml:space="preserve">Zusammengestellt von: </w:t>
      </w: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5"/>
      </w:tblGrid>
      <w:tr w:rsidR="00425623" w:rsidRPr="00425623" w14:paraId="5A4C2FFF" w14:textId="77777777" w:rsidTr="002F3E1C">
        <w:tc>
          <w:tcPr>
            <w:tcW w:w="9495" w:type="dxa"/>
          </w:tcPr>
          <w:p w14:paraId="73CB536B" w14:textId="77777777" w:rsidR="00425623" w:rsidRPr="00425623" w:rsidRDefault="00000000" w:rsidP="009B403F">
            <w:pPr>
              <w:jc w:val="center"/>
              <w:rPr>
                <w:rFonts w:ascii="Arial" w:hAnsi="Arial"/>
                <w:sz w:val="24"/>
                <w:szCs w:val="24"/>
              </w:rPr>
            </w:pPr>
            <w:sdt>
              <w:sdtPr>
                <w:rPr>
                  <w:rFonts w:ascii="Arial" w:hAnsi="Arial"/>
                  <w:sz w:val="24"/>
                </w:rPr>
                <w:alias w:val="Name des Autors"/>
                <w:tag w:val="Name des Autors"/>
                <w:id w:val="144708"/>
                <w:placeholder>
                  <w:docPart w:val="7FEF32AA8D2840769FBD6482C82D4BE8"/>
                </w:placeholder>
              </w:sdtPr>
              <w:sdtContent>
                <w:sdt>
                  <w:sdtPr>
                    <w:rPr>
                      <w:rFonts w:ascii="Arial" w:hAnsi="Arial"/>
                      <w:sz w:val="24"/>
                    </w:rPr>
                    <w:alias w:val="Name des Autors"/>
                    <w:tag w:val="Name des Autors"/>
                    <w:id w:val="5163578"/>
                    <w:placeholder>
                      <w:docPart w:val="7C050F371DBA45ED9FA4C736C05B75E3"/>
                    </w:placeholder>
                  </w:sdtPr>
                  <w:sdtContent>
                    <w:r w:rsidR="009B403F">
                      <w:rPr>
                        <w:rFonts w:ascii="Arial" w:hAnsi="Arial"/>
                        <w:sz w:val="24"/>
                      </w:rPr>
                      <w:t>Manuel Meyer, Robin Lang, Anne Heilemann</w:t>
                    </w:r>
                  </w:sdtContent>
                </w:sdt>
              </w:sdtContent>
            </w:sdt>
          </w:p>
        </w:tc>
      </w:tr>
    </w:tbl>
    <w:p w14:paraId="37DA3ADB" w14:textId="77777777" w:rsidR="00F118F0" w:rsidRDefault="00F118F0" w:rsidP="00425623">
      <w:pPr>
        <w:jc w:val="center"/>
        <w:rPr>
          <w:rFonts w:ascii="Arial" w:hAnsi="Arial"/>
          <w:sz w:val="24"/>
        </w:rPr>
      </w:pPr>
    </w:p>
    <w:p w14:paraId="4A10A8A4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Betreut von:</w:t>
      </w:r>
    </w:p>
    <w:sdt>
      <w:sdtPr>
        <w:rPr>
          <w:rFonts w:ascii="Arial" w:hAnsi="Arial"/>
          <w:sz w:val="24"/>
        </w:rPr>
        <w:alias w:val="Name des Betreuers"/>
        <w:tag w:val="Name des Betreuers"/>
        <w:id w:val="144710"/>
        <w:placeholder>
          <w:docPart w:val="C558A56071C849E48A667E3680AC62D2"/>
        </w:placeholder>
      </w:sdtPr>
      <w:sdtEndPr>
        <w:rPr>
          <w:szCs w:val="24"/>
        </w:rPr>
      </w:sdtEndPr>
      <w:sdtContent>
        <w:p w14:paraId="7C22878C" w14:textId="77777777" w:rsidR="00425623" w:rsidRDefault="00000000" w:rsidP="00AA1D6B">
          <w:pPr>
            <w:jc w:val="center"/>
            <w:rPr>
              <w:rFonts w:ascii="Arial" w:hAnsi="Arial"/>
              <w:sz w:val="24"/>
              <w:szCs w:val="24"/>
            </w:rPr>
          </w:pPr>
          <w:sdt>
            <w:sdtPr>
              <w:rPr>
                <w:rFonts w:ascii="Arial" w:hAnsi="Arial"/>
                <w:sz w:val="24"/>
              </w:rPr>
              <w:alias w:val="Name des Autors"/>
              <w:tag w:val="Name des Autors"/>
              <w:id w:val="5163580"/>
              <w:placeholder>
                <w:docPart w:val="DD87B6792F6C4A3284B207D3A90D7C46"/>
              </w:placeholder>
            </w:sdtPr>
            <w:sdtContent>
              <w:sdt>
                <w:sdtPr>
                  <w:rPr>
                    <w:rFonts w:ascii="Arial" w:hAnsi="Arial"/>
                    <w:sz w:val="24"/>
                  </w:rPr>
                  <w:alias w:val="Name des Autors"/>
                  <w:tag w:val="Name des Autors"/>
                  <w:id w:val="-66200666"/>
                  <w:placeholder>
                    <w:docPart w:val="BB195157209047C8AD267D22BB93DCC0"/>
                  </w:placeholder>
                </w:sdtPr>
                <w:sdtContent>
                  <w:r w:rsidR="009B403F">
                    <w:rPr>
                      <w:rFonts w:ascii="Arial" w:hAnsi="Arial"/>
                      <w:sz w:val="24"/>
                    </w:rPr>
                    <w:t>Stefan Schumacher</w:t>
                  </w:r>
                </w:sdtContent>
              </w:sdt>
              <w:r w:rsidR="009B403F">
                <w:rPr>
                  <w:rFonts w:ascii="Arial" w:hAnsi="Arial"/>
                  <w:sz w:val="24"/>
                </w:rPr>
                <w:t xml:space="preserve"> , </w:t>
              </w:r>
              <w:r w:rsidR="005C0603">
                <w:rPr>
                  <w:rFonts w:ascii="Arial" w:hAnsi="Arial"/>
                  <w:sz w:val="24"/>
                </w:rPr>
                <w:t xml:space="preserve">Prof. Dr. Jürgen Roth </w:t>
              </w:r>
            </w:sdtContent>
          </w:sdt>
        </w:p>
      </w:sdtContent>
    </w:sdt>
    <w:p w14:paraId="53B6FC3F" w14:textId="77777777" w:rsidR="00EF2D73" w:rsidRDefault="00EF2D73" w:rsidP="00EF2D73">
      <w:pPr>
        <w:jc w:val="center"/>
        <w:rPr>
          <w:rFonts w:ascii="Arial" w:hAnsi="Arial"/>
          <w:sz w:val="24"/>
        </w:rPr>
      </w:pPr>
    </w:p>
    <w:p w14:paraId="2DF7D66D" w14:textId="77777777" w:rsidR="00F12CEE" w:rsidRDefault="00F12CEE" w:rsidP="00EF2D73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Variante B</w:t>
      </w:r>
    </w:p>
    <w:p w14:paraId="17E9EFC3" w14:textId="77777777" w:rsidR="00EF2D73" w:rsidRDefault="00EF2D73" w:rsidP="00EF2D73">
      <w:pPr>
        <w:jc w:val="center"/>
        <w:rPr>
          <w:rFonts w:ascii="Arial" w:hAnsi="Arial"/>
          <w:sz w:val="24"/>
        </w:rPr>
      </w:pPr>
    </w:p>
    <w:p w14:paraId="049FCF5B" w14:textId="77777777" w:rsidR="00EF2D73" w:rsidRDefault="00EF2D73" w:rsidP="00EF2D73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Veröffentlicht am:</w:t>
      </w:r>
    </w:p>
    <w:sdt>
      <w:sdtPr>
        <w:rPr>
          <w:rFonts w:ascii="Arial" w:hAnsi="Arial"/>
          <w:sz w:val="24"/>
        </w:rPr>
        <w:alias w:val="Veröffentlichungsdatum"/>
        <w:tag w:val=""/>
        <w:id w:val="545107520"/>
        <w:placeholder>
          <w:docPart w:val="52CB9F1972744E9295309D74DD87AB90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6-06-21T00:00:00Z">
          <w:dateFormat w:val="dd.MM.yyyy"/>
          <w:lid w:val="de-DE"/>
          <w:storeMappedDataAs w:val="dateTime"/>
          <w:calendar w:val="gregorian"/>
        </w:date>
      </w:sdtPr>
      <w:sdtContent>
        <w:p w14:paraId="01E27C6D" w14:textId="77777777" w:rsidR="00EF2D73" w:rsidRPr="00BF4C36" w:rsidRDefault="00EF2D73" w:rsidP="00AA1D6B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21.06.2016</w:t>
          </w:r>
        </w:p>
      </w:sdtContent>
    </w:sdt>
    <w:sectPr w:rsidR="00EF2D73" w:rsidRPr="00BF4C36" w:rsidSect="008A1875">
      <w:headerReference w:type="first" r:id="rId60"/>
      <w:footerReference w:type="first" r:id="rId61"/>
      <w:pgSz w:w="11907" w:h="16840" w:code="9"/>
      <w:pgMar w:top="2835" w:right="1418" w:bottom="1134" w:left="1134" w:header="709" w:footer="107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0A514" w14:textId="77777777" w:rsidR="00A86443" w:rsidRDefault="00A86443" w:rsidP="009121BE">
      <w:r>
        <w:separator/>
      </w:r>
    </w:p>
  </w:endnote>
  <w:endnote w:type="continuationSeparator" w:id="0">
    <w:p w14:paraId="1BF151FE" w14:textId="77777777" w:rsidR="00A86443" w:rsidRDefault="00A86443" w:rsidP="0091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506879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5407FD40" w14:textId="77777777" w:rsidR="008D4172" w:rsidRPr="007F62AE" w:rsidRDefault="008D4172">
        <w:pPr>
          <w:pStyle w:val="Fuzeile"/>
          <w:jc w:val="center"/>
          <w:rPr>
            <w:rFonts w:ascii="Arial" w:hAnsi="Arial" w:cs="Arial"/>
            <w:sz w:val="28"/>
            <w:szCs w:val="28"/>
          </w:rPr>
        </w:pPr>
        <w:r w:rsidRPr="007F62AE">
          <w:rPr>
            <w:rFonts w:ascii="Arial" w:hAnsi="Arial" w:cs="Arial"/>
            <w:sz w:val="28"/>
            <w:szCs w:val="28"/>
          </w:rPr>
          <w:fldChar w:fldCharType="begin"/>
        </w:r>
        <w:r w:rsidRPr="007F62AE">
          <w:rPr>
            <w:rFonts w:ascii="Arial" w:hAnsi="Arial" w:cs="Arial"/>
            <w:sz w:val="28"/>
            <w:szCs w:val="28"/>
          </w:rPr>
          <w:instrText>PAGE   \* MERGEFORMAT</w:instrText>
        </w:r>
        <w:r w:rsidRPr="007F62AE">
          <w:rPr>
            <w:rFonts w:ascii="Arial" w:hAnsi="Arial" w:cs="Arial"/>
            <w:sz w:val="28"/>
            <w:szCs w:val="28"/>
          </w:rPr>
          <w:fldChar w:fldCharType="separate"/>
        </w:r>
        <w:r w:rsidR="00641EE9">
          <w:rPr>
            <w:rFonts w:ascii="Arial" w:hAnsi="Arial" w:cs="Arial"/>
            <w:noProof/>
            <w:sz w:val="28"/>
            <w:szCs w:val="28"/>
          </w:rPr>
          <w:t>4</w:t>
        </w:r>
        <w:r w:rsidRPr="007F62AE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518B6B52" w14:textId="77777777" w:rsidR="008D4172" w:rsidRDefault="008D417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7B4B" w14:textId="77777777" w:rsidR="008D4172" w:rsidRDefault="003769C0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92544" behindDoc="0" locked="0" layoutInCell="1" allowOverlap="1" wp14:anchorId="1D1FC074" wp14:editId="6626EBB8">
          <wp:simplePos x="0" y="0"/>
          <wp:positionH relativeFrom="column">
            <wp:posOffset>4457700</wp:posOffset>
          </wp:positionH>
          <wp:positionV relativeFrom="paragraph">
            <wp:posOffset>-643466</wp:posOffset>
          </wp:positionV>
          <wp:extent cx="1692875" cy="584042"/>
          <wp:effectExtent l="0" t="0" r="3175" b="6985"/>
          <wp:wrapNone/>
          <wp:docPr id="118" name="Grafik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l_logo_normal_mit_hintergrund_12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875" cy="5840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E64AB" w14:textId="77777777" w:rsidR="008D4172" w:rsidRDefault="008D4172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43957848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5994D3E1" w14:textId="77777777" w:rsidR="008D4172" w:rsidRPr="007F62AE" w:rsidRDefault="008D4172">
        <w:pPr>
          <w:pStyle w:val="Fuzeile"/>
          <w:jc w:val="center"/>
          <w:rPr>
            <w:rFonts w:ascii="Arial" w:hAnsi="Arial" w:cs="Arial"/>
            <w:sz w:val="28"/>
            <w:szCs w:val="28"/>
          </w:rPr>
        </w:pPr>
        <w:r w:rsidRPr="007F62AE">
          <w:rPr>
            <w:rFonts w:ascii="Arial" w:hAnsi="Arial" w:cs="Arial"/>
            <w:sz w:val="28"/>
            <w:szCs w:val="28"/>
          </w:rPr>
          <w:fldChar w:fldCharType="begin"/>
        </w:r>
        <w:r w:rsidRPr="007F62AE">
          <w:rPr>
            <w:rFonts w:ascii="Arial" w:hAnsi="Arial" w:cs="Arial"/>
            <w:sz w:val="28"/>
            <w:szCs w:val="28"/>
          </w:rPr>
          <w:instrText>PAGE   \* MERGEFORMAT</w:instrText>
        </w:r>
        <w:r w:rsidRPr="007F62AE">
          <w:rPr>
            <w:rFonts w:ascii="Arial" w:hAnsi="Arial" w:cs="Arial"/>
            <w:sz w:val="28"/>
            <w:szCs w:val="28"/>
          </w:rPr>
          <w:fldChar w:fldCharType="separate"/>
        </w:r>
        <w:r w:rsidR="00641EE9">
          <w:rPr>
            <w:rFonts w:ascii="Arial" w:hAnsi="Arial" w:cs="Arial"/>
            <w:noProof/>
            <w:sz w:val="28"/>
            <w:szCs w:val="28"/>
          </w:rPr>
          <w:t>8</w:t>
        </w:r>
        <w:r w:rsidRPr="007F62AE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3D91464A" w14:textId="77777777" w:rsidR="008D4172" w:rsidRDefault="008D4172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289115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60B1B29D" w14:textId="77777777" w:rsidR="008D4172" w:rsidRPr="00917009" w:rsidRDefault="008D4172">
        <w:pPr>
          <w:pStyle w:val="Fuzeile"/>
          <w:jc w:val="center"/>
          <w:rPr>
            <w:rFonts w:ascii="Arial" w:hAnsi="Arial" w:cs="Arial"/>
            <w:noProof/>
            <w:sz w:val="28"/>
            <w:szCs w:val="28"/>
          </w:rPr>
        </w:pPr>
        <w:r w:rsidRPr="00917009">
          <w:rPr>
            <w:rFonts w:ascii="Arial" w:hAnsi="Arial" w:cs="Arial"/>
            <w:noProof/>
            <w:sz w:val="28"/>
            <w:szCs w:val="28"/>
          </w:rPr>
          <w:fldChar w:fldCharType="begin"/>
        </w:r>
        <w:r w:rsidRPr="00917009">
          <w:rPr>
            <w:rFonts w:ascii="Arial" w:hAnsi="Arial" w:cs="Arial"/>
            <w:noProof/>
            <w:sz w:val="28"/>
            <w:szCs w:val="28"/>
          </w:rPr>
          <w:instrText>PAGE   \* MERGEFORMAT</w:instrText>
        </w:r>
        <w:r w:rsidRPr="00917009">
          <w:rPr>
            <w:rFonts w:ascii="Arial" w:hAnsi="Arial" w:cs="Arial"/>
            <w:noProof/>
            <w:sz w:val="28"/>
            <w:szCs w:val="28"/>
          </w:rPr>
          <w:fldChar w:fldCharType="separate"/>
        </w:r>
        <w:r w:rsidR="00641EE9">
          <w:rPr>
            <w:rFonts w:ascii="Arial" w:hAnsi="Arial" w:cs="Arial"/>
            <w:noProof/>
            <w:sz w:val="28"/>
            <w:szCs w:val="28"/>
          </w:rPr>
          <w:t>7</w:t>
        </w:r>
        <w:r w:rsidRPr="00917009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1C1E2B65" w14:textId="77777777" w:rsidR="008D4172" w:rsidRPr="00DF01FC" w:rsidRDefault="008D4172" w:rsidP="002F3E1C">
    <w:pPr>
      <w:pStyle w:val="Fuzeil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7FB58" w14:textId="77777777" w:rsidR="008D4172" w:rsidRPr="00DF01FC" w:rsidRDefault="008D4172" w:rsidP="002F3E1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027B0" w14:textId="77777777" w:rsidR="00A86443" w:rsidRDefault="00A86443" w:rsidP="009121BE">
      <w:r>
        <w:separator/>
      </w:r>
    </w:p>
  </w:footnote>
  <w:footnote w:type="continuationSeparator" w:id="0">
    <w:p w14:paraId="6ECDFC1A" w14:textId="77777777" w:rsidR="00A86443" w:rsidRDefault="00A86443" w:rsidP="0091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8D4172" w:rsidRPr="00063FC1" w14:paraId="10088B23" w14:textId="77777777" w:rsidTr="00585BA2">
      <w:trPr>
        <w:trHeight w:val="20"/>
      </w:trPr>
      <w:tc>
        <w:tcPr>
          <w:tcW w:w="1700" w:type="dxa"/>
          <w:vMerge w:val="restart"/>
        </w:tcPr>
        <w:p w14:paraId="27F4FE39" w14:textId="77777777" w:rsidR="008D4172" w:rsidRDefault="008D4172" w:rsidP="002F3E1C">
          <w:pPr>
            <w:pStyle w:val="Kopfzeile"/>
          </w:pPr>
          <w:r w:rsidRPr="0083234C">
            <w:rPr>
              <w:noProof/>
              <w:lang w:eastAsia="de-DE"/>
            </w:rPr>
            <w:drawing>
              <wp:inline distT="0" distB="0" distL="0" distR="0" wp14:anchorId="202ACF4E" wp14:editId="255F9DC8">
                <wp:extent cx="914634" cy="914634"/>
                <wp:effectExtent l="19050" t="0" r="0" b="0"/>
                <wp:docPr id="13" name="Grafik 2" descr="mathe_ist_mehr_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7CC9A90B" w14:textId="77777777" w:rsidR="008D4172" w:rsidRDefault="008D4172" w:rsidP="002F3E1C">
          <w:pPr>
            <w:pStyle w:val="Kopfzeile"/>
          </w:pPr>
        </w:p>
      </w:tc>
      <w:tc>
        <w:tcPr>
          <w:tcW w:w="7337" w:type="dxa"/>
        </w:tcPr>
        <w:p w14:paraId="5F67111E" w14:textId="77777777" w:rsidR="008D4172" w:rsidRPr="00063FC1" w:rsidRDefault="008D4172" w:rsidP="002F3E1C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8D4172" w14:paraId="50751B91" w14:textId="77777777" w:rsidTr="00585BA2">
      <w:trPr>
        <w:trHeight w:val="360"/>
      </w:trPr>
      <w:tc>
        <w:tcPr>
          <w:tcW w:w="1700" w:type="dxa"/>
          <w:vMerge/>
        </w:tcPr>
        <w:p w14:paraId="32CE6C06" w14:textId="77777777" w:rsidR="008D4172" w:rsidRDefault="008D4172" w:rsidP="002F3E1C">
          <w:pPr>
            <w:pStyle w:val="Kopfzeile"/>
          </w:pPr>
        </w:p>
      </w:tc>
      <w:tc>
        <w:tcPr>
          <w:tcW w:w="251" w:type="dxa"/>
          <w:vMerge/>
        </w:tcPr>
        <w:p w14:paraId="3412DF66" w14:textId="77777777" w:rsidR="008D4172" w:rsidRDefault="008D4172" w:rsidP="002F3E1C">
          <w:pPr>
            <w:pStyle w:val="Kopfzeile"/>
          </w:pPr>
        </w:p>
      </w:tc>
      <w:tc>
        <w:tcPr>
          <w:tcW w:w="7337" w:type="dxa"/>
        </w:tcPr>
        <w:p w14:paraId="53110EE4" w14:textId="77777777" w:rsidR="008D4172" w:rsidRPr="00945639" w:rsidRDefault="008D4172" w:rsidP="00242EC9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  <mc:AlternateContent>
              <mc:Choice Requires="wps">
                <w:drawing>
                  <wp:anchor distT="36576" distB="36576" distL="36575" distR="36575" simplePos="0" relativeHeight="251664384" behindDoc="0" locked="0" layoutInCell="1" allowOverlap="1" wp14:anchorId="6034CF35" wp14:editId="64FDFE04">
                    <wp:simplePos x="0" y="0"/>
                    <wp:positionH relativeFrom="column">
                      <wp:posOffset>4967604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30" name="Lin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F0ADE21" id="Line 7" o:spid="_x0000_s1026" style="position:absolute;z-index:25166438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1.15pt,3.8pt" to="391.15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EAOY3NwAAAAKAQAADwAAAGRycy9kb3ducmV2&#10;LnhtbEyPwU7DMBBE70j8g7VIXBC1aaG0IU6FkLiBEIEP2MZLEhGvQ+wmga9nEQe47WieZmfy3ew7&#10;NdIQ28AWLhYGFHEVXMu1hdeX+/MNqJiQHXaBycInRdgVx0c5Zi5M/ExjmWolIRwztNCk1Gdax6oh&#10;j3ERemLx3sLgMYkcau0GnCTcd3ppzFp7bFk+NNjTXUPVe3nwFuKZp9Kb0c9f9cf08Jiequ1qtPb0&#10;ZL69AZVoTn8w/NSX6lBIp304sIuqs3C9Wa4ElWMNSvxfvRfw8spsQRe5/j+h+AY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AQA5jc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r w:rsidRPr="00945639">
            <w:rPr>
              <w:rFonts w:cs="Arial"/>
              <w:color w:val="0047FF"/>
              <w:sz w:val="40"/>
              <w:szCs w:val="40"/>
            </w:rPr>
            <w:t>Station „</w:t>
          </w:r>
          <w:sdt>
            <w:sdtPr>
              <w:rPr>
                <w:rFonts w:cs="Arial"/>
                <w:color w:val="0047FF"/>
                <w:sz w:val="40"/>
                <w:szCs w:val="40"/>
              </w:rPr>
              <w:alias w:val="Name der Station"/>
              <w:tag w:val="Name der Station"/>
              <w:id w:val="10744011"/>
              <w:placeholder>
                <w:docPart w:val="7C050F371DBA45ED9FA4C736C05B75E3"/>
              </w:placeholder>
              <w:showingPlcHdr/>
            </w:sdtPr>
            <w:sdtContent>
              <w:r w:rsidRPr="00242EC9">
                <w:rPr>
                  <w:rStyle w:val="Platzhaltertext"/>
                  <w:rFonts w:eastAsiaTheme="minorEastAsia"/>
                  <w:color w:val="0047FF"/>
                  <w:sz w:val="40"/>
                  <w:szCs w:val="40"/>
                </w:rPr>
                <w:t>Klicken Sie hier, um Text einzugeben.</w:t>
              </w:r>
            </w:sdtContent>
          </w:sdt>
          <w:r w:rsidRPr="00945639">
            <w:rPr>
              <w:rFonts w:cs="Arial"/>
              <w:color w:val="0047FF"/>
              <w:sz w:val="40"/>
              <w:szCs w:val="40"/>
            </w:rPr>
            <w:t>“</w:t>
          </w:r>
        </w:p>
      </w:tc>
    </w:tr>
    <w:tr w:rsidR="008D4172" w14:paraId="7013F9BB" w14:textId="77777777" w:rsidTr="00585BA2">
      <w:trPr>
        <w:trHeight w:val="429"/>
      </w:trPr>
      <w:tc>
        <w:tcPr>
          <w:tcW w:w="1700" w:type="dxa"/>
          <w:vMerge/>
        </w:tcPr>
        <w:p w14:paraId="37AF623E" w14:textId="77777777" w:rsidR="008D4172" w:rsidRDefault="008D4172" w:rsidP="002F3E1C">
          <w:pPr>
            <w:pStyle w:val="Kopfzeile"/>
          </w:pPr>
        </w:p>
      </w:tc>
      <w:tc>
        <w:tcPr>
          <w:tcW w:w="251" w:type="dxa"/>
          <w:vMerge/>
        </w:tcPr>
        <w:p w14:paraId="5E58B2D2" w14:textId="77777777" w:rsidR="008D4172" w:rsidRDefault="008D4172" w:rsidP="002F3E1C">
          <w:pPr>
            <w:pStyle w:val="Kopfzeile"/>
          </w:pPr>
        </w:p>
      </w:tc>
      <w:tc>
        <w:tcPr>
          <w:tcW w:w="7337" w:type="dxa"/>
        </w:tcPr>
        <w:p w14:paraId="0BD11B60" w14:textId="77777777" w:rsidR="008D4172" w:rsidRPr="00D82F4B" w:rsidRDefault="008D4172" w:rsidP="002F3E1C">
          <w:pPr>
            <w:widowControl w:val="0"/>
            <w:rPr>
              <w:noProof/>
            </w:rPr>
          </w:pPr>
        </w:p>
      </w:tc>
    </w:tr>
  </w:tbl>
  <w:p w14:paraId="49605C31" w14:textId="77777777" w:rsidR="008D4172" w:rsidRDefault="008D4172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8D4172" w:rsidRPr="006A11D4" w14:paraId="5EE4BD22" w14:textId="77777777" w:rsidTr="00A84B89">
      <w:trPr>
        <w:trHeight w:val="20"/>
      </w:trPr>
      <w:tc>
        <w:tcPr>
          <w:tcW w:w="1700" w:type="dxa"/>
          <w:vMerge w:val="restart"/>
          <w:vAlign w:val="center"/>
        </w:tcPr>
        <w:p w14:paraId="7D67330B" w14:textId="77777777" w:rsidR="008D4172" w:rsidRPr="007A1ED0" w:rsidRDefault="008D4172" w:rsidP="00A84B89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0FFF4024" wp14:editId="4E4C4D77">
                <wp:extent cx="914634" cy="914634"/>
                <wp:effectExtent l="0" t="0" r="0" b="0"/>
                <wp:docPr id="98" name="Grafik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7B1E1C90" w14:textId="77777777" w:rsidR="008D4172" w:rsidRPr="006A11D4" w:rsidRDefault="008D4172" w:rsidP="00A84B89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</w:tcPr>
        <w:p w14:paraId="4D3AABFC" w14:textId="77777777" w:rsidR="008D4172" w:rsidRPr="006A11D4" w:rsidRDefault="008D4172" w:rsidP="00A84B8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62848" behindDoc="0" locked="0" layoutInCell="1" allowOverlap="1" wp14:anchorId="6044A465" wp14:editId="4463B28C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96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7999E47" id="Line 9" o:spid="_x0000_s1026" style="position:absolute;z-index:25166284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r w:rsidRPr="006A11D4">
            <w:rPr>
              <w:b/>
              <w:sz w:val="40"/>
            </w:rPr>
            <w:t>Station „</w: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774163065"/>
            </w:sdtPr>
            <w:sdtContent>
              <w:r>
                <w:rPr>
                  <w:b/>
                  <w:sz w:val="40"/>
                </w:rPr>
                <w:t>Mathematik und Kunst</w:t>
              </w:r>
            </w:sdtContent>
          </w:sdt>
          <w:r w:rsidRPr="006A11D4">
            <w:rPr>
              <w:b/>
              <w:sz w:val="40"/>
            </w:rPr>
            <w:t>“</w:t>
          </w:r>
        </w:p>
      </w:tc>
    </w:tr>
    <w:tr w:rsidR="008D4172" w:rsidRPr="007E1571" w14:paraId="69065A36" w14:textId="77777777" w:rsidTr="00A84B89">
      <w:trPr>
        <w:trHeight w:val="429"/>
      </w:trPr>
      <w:tc>
        <w:tcPr>
          <w:tcW w:w="1700" w:type="dxa"/>
          <w:vMerge/>
        </w:tcPr>
        <w:p w14:paraId="0838B259" w14:textId="77777777" w:rsidR="008D4172" w:rsidRPr="007A1ED0" w:rsidRDefault="008D4172" w:rsidP="00A84B89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021EB084" w14:textId="77777777" w:rsidR="008D4172" w:rsidRPr="007A1ED0" w:rsidRDefault="008D4172" w:rsidP="00A84B89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</w:tcPr>
        <w:p w14:paraId="6E66638F" w14:textId="066FF4C6" w:rsidR="008D4172" w:rsidRPr="007E1571" w:rsidRDefault="008D4172" w:rsidP="008D4172">
          <w:pPr>
            <w:pStyle w:val="Labor-Kapitelberschrift"/>
            <w:rPr>
              <w:noProof/>
              <w:sz w:val="36"/>
              <w:szCs w:val="36"/>
            </w:rPr>
          </w:pPr>
          <w:r w:rsidRPr="007E1571">
            <w:rPr>
              <w:sz w:val="32"/>
              <w:szCs w:val="36"/>
            </w:rPr>
            <w:fldChar w:fldCharType="begin"/>
          </w:r>
          <w:r w:rsidRPr="007E1571">
            <w:rPr>
              <w:sz w:val="32"/>
              <w:szCs w:val="36"/>
            </w:rPr>
            <w:instrText xml:space="preserve"> TITLE   \* MERGEFORMAT </w:instrText>
          </w:r>
          <w:r w:rsidRPr="007E1571">
            <w:rPr>
              <w:sz w:val="32"/>
              <w:szCs w:val="36"/>
            </w:rPr>
            <w:fldChar w:fldCharType="end"/>
          </w:r>
          <w:sdt>
            <w:sdtPr>
              <w:rPr>
                <w:sz w:val="32"/>
                <w:szCs w:val="36"/>
              </w:rPr>
              <w:alias w:val="Titel der Aufgabe"/>
              <w:tag w:val="Titel der Aufgabe"/>
              <w:id w:val="-855652450"/>
            </w:sdtPr>
            <w:sdtContent>
              <w:r>
                <w:rPr>
                  <w:sz w:val="32"/>
                  <w:szCs w:val="36"/>
                </w:rPr>
                <w:t>Aufgabe 4: Anteile bestimmen und</w:t>
              </w:r>
              <w:r>
                <w:rPr>
                  <w:sz w:val="32"/>
                  <w:szCs w:val="36"/>
                </w:rPr>
                <w:br/>
                <w:t>Brüche allgemein vergleichen</w:t>
              </w:r>
            </w:sdtContent>
          </w:sdt>
        </w:p>
      </w:tc>
    </w:tr>
  </w:tbl>
  <w:p w14:paraId="33BFC4BA" w14:textId="77777777" w:rsidR="008D4172" w:rsidRDefault="008D4172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8D4172" w:rsidRPr="007A1ED0" w14:paraId="61B23EDB" w14:textId="77777777" w:rsidTr="00BD24A1">
      <w:trPr>
        <w:trHeight w:val="20"/>
      </w:trPr>
      <w:tc>
        <w:tcPr>
          <w:tcW w:w="1700" w:type="dxa"/>
          <w:vMerge w:val="restart"/>
          <w:vAlign w:val="center"/>
        </w:tcPr>
        <w:p w14:paraId="7263EC30" w14:textId="77777777" w:rsidR="008D4172" w:rsidRPr="007A1ED0" w:rsidRDefault="008D4172" w:rsidP="009E6593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3FC5885D" wp14:editId="180D3A05">
                <wp:extent cx="914634" cy="914634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7E68EEE9" w14:textId="77777777" w:rsidR="008D4172" w:rsidRPr="006A11D4" w:rsidRDefault="008D4172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</w:tcPr>
        <w:p w14:paraId="1AA25C0E" w14:textId="77777777" w:rsidR="008D4172" w:rsidRPr="006A11D4" w:rsidRDefault="008D4172" w:rsidP="009E6593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63872" behindDoc="0" locked="0" layoutInCell="1" allowOverlap="1" wp14:anchorId="4E778A50" wp14:editId="5B01F740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05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C92E90E" id="Line 9" o:spid="_x0000_s1026" style="position:absolute;z-index:25166387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r w:rsidRPr="006A11D4">
            <w:rPr>
              <w:b/>
              <w:sz w:val="40"/>
            </w:rPr>
            <w:t>Station „</w: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62130885"/>
            </w:sdtPr>
            <w:sdtContent>
              <w:r>
                <w:rPr>
                  <w:b/>
                  <w:sz w:val="40"/>
                </w:rPr>
                <w:t>Mathematik und Kunst</w:t>
              </w:r>
            </w:sdtContent>
          </w:sdt>
          <w:r w:rsidRPr="006A11D4">
            <w:rPr>
              <w:b/>
              <w:sz w:val="40"/>
            </w:rPr>
            <w:t>“</w:t>
          </w:r>
        </w:p>
      </w:tc>
    </w:tr>
    <w:tr w:rsidR="008D4172" w:rsidRPr="007A1ED0" w14:paraId="1E5D1742" w14:textId="77777777" w:rsidTr="00F822E3">
      <w:trPr>
        <w:trHeight w:val="429"/>
      </w:trPr>
      <w:tc>
        <w:tcPr>
          <w:tcW w:w="1700" w:type="dxa"/>
          <w:vMerge/>
        </w:tcPr>
        <w:p w14:paraId="0E223320" w14:textId="77777777" w:rsidR="008D4172" w:rsidRPr="007A1ED0" w:rsidRDefault="008D4172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511004C0" w14:textId="77777777" w:rsidR="008D4172" w:rsidRPr="007A1ED0" w:rsidRDefault="008D4172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</w:tcPr>
        <w:p w14:paraId="6E932771" w14:textId="0485DFE1" w:rsidR="008D4172" w:rsidRPr="007E1571" w:rsidRDefault="008D4172" w:rsidP="008D4172">
          <w:pPr>
            <w:pStyle w:val="Labor-Kapitelberschrift"/>
            <w:rPr>
              <w:noProof/>
              <w:sz w:val="36"/>
              <w:szCs w:val="36"/>
            </w:rPr>
          </w:pPr>
          <w:r w:rsidRPr="007E1571">
            <w:rPr>
              <w:sz w:val="32"/>
              <w:szCs w:val="36"/>
            </w:rPr>
            <w:fldChar w:fldCharType="begin"/>
          </w:r>
          <w:r w:rsidRPr="007E1571">
            <w:rPr>
              <w:sz w:val="32"/>
              <w:szCs w:val="36"/>
            </w:rPr>
            <w:instrText xml:space="preserve"> TITLE   \* MERGEFORMAT </w:instrText>
          </w:r>
          <w:r w:rsidRPr="007E1571">
            <w:rPr>
              <w:sz w:val="32"/>
              <w:szCs w:val="36"/>
            </w:rPr>
            <w:fldChar w:fldCharType="end"/>
          </w:r>
          <w:sdt>
            <w:sdtPr>
              <w:rPr>
                <w:sz w:val="32"/>
                <w:szCs w:val="36"/>
              </w:rPr>
              <w:alias w:val="Titel der Aufgabe"/>
              <w:tag w:val="Titel der Aufgabe"/>
              <w:id w:val="-1485001378"/>
            </w:sdtPr>
            <w:sdtContent>
              <w:sdt>
                <w:sdtPr>
                  <w:rPr>
                    <w:sz w:val="32"/>
                    <w:szCs w:val="36"/>
                  </w:rPr>
                  <w:alias w:val="Titel der Aufgabe"/>
                  <w:tag w:val="Titel der Aufgabe"/>
                  <w:id w:val="1392926698"/>
                </w:sdtPr>
                <w:sdtContent>
                  <w:sdt>
                    <w:sdtPr>
                      <w:rPr>
                        <w:sz w:val="32"/>
                        <w:szCs w:val="36"/>
                      </w:rPr>
                      <w:alias w:val="Titel der Aufgabe"/>
                      <w:tag w:val="Titel der Aufgabe"/>
                      <w:id w:val="-116223958"/>
                    </w:sdtPr>
                    <w:sdtContent>
                      <w:sdt>
                        <w:sdtPr>
                          <w:rPr>
                            <w:sz w:val="32"/>
                            <w:szCs w:val="36"/>
                          </w:rPr>
                          <w:alias w:val="Titel der Aufgabe"/>
                          <w:tag w:val="Titel der Aufgabe"/>
                          <w:id w:val="259106943"/>
                        </w:sdtPr>
                        <w:sdtContent>
                          <w:r>
                            <w:rPr>
                              <w:sz w:val="32"/>
                              <w:szCs w:val="36"/>
                            </w:rPr>
                            <w:t>Aufgabe 5: Zusatzaufgabe</w:t>
                          </w:r>
                        </w:sdtContent>
                      </w:sdt>
                    </w:sdtContent>
                  </w:sdt>
                </w:sdtContent>
              </w:sdt>
            </w:sdtContent>
          </w:sdt>
        </w:p>
      </w:tc>
    </w:tr>
  </w:tbl>
  <w:p w14:paraId="74520688" w14:textId="77777777" w:rsidR="008D4172" w:rsidRDefault="008D4172">
    <w:pPr>
      <w:pStyle w:val="Kopfzeil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8D4172" w:rsidRPr="006A11D4" w14:paraId="4BC545BA" w14:textId="77777777" w:rsidTr="00A84B89">
      <w:trPr>
        <w:trHeight w:val="20"/>
      </w:trPr>
      <w:tc>
        <w:tcPr>
          <w:tcW w:w="1700" w:type="dxa"/>
          <w:vMerge w:val="restart"/>
          <w:vAlign w:val="center"/>
        </w:tcPr>
        <w:p w14:paraId="446E68CD" w14:textId="77777777" w:rsidR="008D4172" w:rsidRPr="007A1ED0" w:rsidRDefault="008D4172" w:rsidP="00A84B89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75774A6F" wp14:editId="7C6F6BA6">
                <wp:extent cx="914634" cy="914634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5AB74DF2" w14:textId="77777777" w:rsidR="008D4172" w:rsidRPr="006A11D4" w:rsidRDefault="008D4172" w:rsidP="00A84B89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</w:tcPr>
        <w:p w14:paraId="45363613" w14:textId="77777777" w:rsidR="008D4172" w:rsidRPr="006A11D4" w:rsidRDefault="008D4172" w:rsidP="00A84B8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60800" behindDoc="0" locked="0" layoutInCell="1" allowOverlap="1" wp14:anchorId="5981ABBA" wp14:editId="5EA5D21D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66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CC82295" id="Line 9" o:spid="_x0000_s1026" style="position:absolute;z-index:25166080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r w:rsidRPr="006A11D4">
            <w:rPr>
              <w:b/>
              <w:sz w:val="40"/>
            </w:rPr>
            <w:t>Station „</w: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115221268"/>
            </w:sdtPr>
            <w:sdtContent>
              <w:r>
                <w:rPr>
                  <w:b/>
                  <w:sz w:val="40"/>
                </w:rPr>
                <w:t>Mathematik und Kunst</w:t>
              </w:r>
            </w:sdtContent>
          </w:sdt>
          <w:r w:rsidRPr="006A11D4">
            <w:rPr>
              <w:b/>
              <w:sz w:val="40"/>
            </w:rPr>
            <w:t>“</w:t>
          </w:r>
        </w:p>
      </w:tc>
    </w:tr>
    <w:tr w:rsidR="008D4172" w:rsidRPr="007E1571" w14:paraId="584C0092" w14:textId="77777777" w:rsidTr="00A84B89">
      <w:trPr>
        <w:trHeight w:val="429"/>
      </w:trPr>
      <w:tc>
        <w:tcPr>
          <w:tcW w:w="1700" w:type="dxa"/>
          <w:vMerge/>
        </w:tcPr>
        <w:p w14:paraId="6A10CDB4" w14:textId="77777777" w:rsidR="008D4172" w:rsidRPr="007A1ED0" w:rsidRDefault="008D4172" w:rsidP="00A84B89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21B06A21" w14:textId="77777777" w:rsidR="008D4172" w:rsidRPr="007A1ED0" w:rsidRDefault="008D4172" w:rsidP="00A84B89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</w:tcPr>
        <w:p w14:paraId="07E43182" w14:textId="238D1A67" w:rsidR="008D4172" w:rsidRPr="007E1571" w:rsidRDefault="008D4172" w:rsidP="008D4172">
          <w:pPr>
            <w:pStyle w:val="Labor-Kapitelberschrift"/>
            <w:rPr>
              <w:noProof/>
              <w:sz w:val="36"/>
              <w:szCs w:val="36"/>
            </w:rPr>
          </w:pPr>
          <w:r w:rsidRPr="007E1571">
            <w:rPr>
              <w:sz w:val="32"/>
              <w:szCs w:val="36"/>
            </w:rPr>
            <w:fldChar w:fldCharType="begin"/>
          </w:r>
          <w:r w:rsidRPr="007E1571">
            <w:rPr>
              <w:sz w:val="32"/>
              <w:szCs w:val="36"/>
            </w:rPr>
            <w:instrText xml:space="preserve"> TITLE   \* MERGEFORMAT </w:instrText>
          </w:r>
          <w:r w:rsidRPr="007E1571">
            <w:rPr>
              <w:sz w:val="32"/>
              <w:szCs w:val="36"/>
            </w:rPr>
            <w:fldChar w:fldCharType="end"/>
          </w:r>
          <w:sdt>
            <w:sdtPr>
              <w:rPr>
                <w:sz w:val="32"/>
                <w:szCs w:val="36"/>
              </w:rPr>
              <w:alias w:val="Titel der Aufgabe"/>
              <w:tag w:val="Titel der Aufgabe"/>
              <w:id w:val="-1509591908"/>
            </w:sdtPr>
            <w:sdtContent>
              <w:r>
                <w:rPr>
                  <w:sz w:val="32"/>
                  <w:szCs w:val="36"/>
                </w:rPr>
                <w:t>Aufgabe 5: Zusatzaufgabe</w:t>
              </w:r>
            </w:sdtContent>
          </w:sdt>
        </w:p>
      </w:tc>
    </w:tr>
  </w:tbl>
  <w:p w14:paraId="76BED1A7" w14:textId="77777777" w:rsidR="008D4172" w:rsidRDefault="008D4172">
    <w:pPr>
      <w:pStyle w:val="Kopfzeil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A2372" w14:textId="77777777" w:rsidR="00E74D6A" w:rsidRDefault="00E74D6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D66C8" w14:textId="77777777" w:rsidR="008D4172" w:rsidRDefault="003769C0">
    <w:pPr>
      <w:pStyle w:val="Kopfzeile"/>
    </w:pPr>
    <w:r w:rsidRPr="00170257">
      <w:rPr>
        <w:noProof/>
        <w:lang w:eastAsia="de-DE"/>
      </w:rPr>
      <w:drawing>
        <wp:anchor distT="0" distB="0" distL="114300" distR="114300" simplePos="0" relativeHeight="251648512" behindDoc="0" locked="0" layoutInCell="1" allowOverlap="1" wp14:anchorId="7F06D084" wp14:editId="437A5BD4">
          <wp:simplePos x="0" y="0"/>
          <wp:positionH relativeFrom="column">
            <wp:posOffset>1319530</wp:posOffset>
          </wp:positionH>
          <wp:positionV relativeFrom="paragraph">
            <wp:posOffset>1855470</wp:posOffset>
          </wp:positionV>
          <wp:extent cx="3048000" cy="3048000"/>
          <wp:effectExtent l="0" t="0" r="0" b="0"/>
          <wp:wrapNone/>
          <wp:docPr id="42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304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4172"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60288" behindDoc="0" locked="0" layoutInCell="1" allowOverlap="1" wp14:anchorId="4821A1DE" wp14:editId="4D4B90EC">
              <wp:simplePos x="0" y="0"/>
              <wp:positionH relativeFrom="column">
                <wp:posOffset>4359274</wp:posOffset>
              </wp:positionH>
              <wp:positionV relativeFrom="paragraph">
                <wp:posOffset>5132705</wp:posOffset>
              </wp:positionV>
              <wp:extent cx="0" cy="4508500"/>
              <wp:effectExtent l="19050" t="0" r="38100" b="25400"/>
              <wp:wrapNone/>
              <wp:docPr id="6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450850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302324" id="Line 6" o:spid="_x0000_s1026" style="position:absolute;flip:y;z-index:25166028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404.15pt" to="343.25pt,7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" strokecolor="#ffd320" strokeweight="4pt">
              <v:shadow color="#ccc"/>
            </v:line>
          </w:pict>
        </mc:Fallback>
      </mc:AlternateContent>
    </w:r>
    <w:r w:rsidR="008D4172"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59264" behindDoc="0" locked="0" layoutInCell="1" allowOverlap="1" wp14:anchorId="67038E51" wp14:editId="0E779870">
              <wp:simplePos x="0" y="0"/>
              <wp:positionH relativeFrom="column">
                <wp:posOffset>4359274</wp:posOffset>
              </wp:positionH>
              <wp:positionV relativeFrom="paragraph">
                <wp:posOffset>446405</wp:posOffset>
              </wp:positionV>
              <wp:extent cx="0" cy="1162685"/>
              <wp:effectExtent l="19050" t="0" r="38100" b="18415"/>
              <wp:wrapNone/>
              <wp:docPr id="5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62685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7C633B" id="Line 3" o:spid="_x0000_s1026" style="position:absolute;z-index:2516592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35.15pt" to="343.2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" strokecolor="#ffd320" strokeweight="4pt">
              <v:shadow color="#ccc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BE21D" w14:textId="77777777" w:rsidR="008D4172" w:rsidRDefault="008D4172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7214AD" w:rsidRPr="007A1ED0" w14:paraId="6E1C165E" w14:textId="77777777" w:rsidTr="00BD24A1">
      <w:trPr>
        <w:trHeight w:val="20"/>
      </w:trPr>
      <w:tc>
        <w:tcPr>
          <w:tcW w:w="1700" w:type="dxa"/>
          <w:vMerge w:val="restart"/>
          <w:vAlign w:val="center"/>
        </w:tcPr>
        <w:p w14:paraId="023D77C4" w14:textId="77777777" w:rsidR="007214AD" w:rsidRPr="007A1ED0" w:rsidRDefault="007214AD" w:rsidP="009E6593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7E2DD9EA" wp14:editId="400DF1AD">
                <wp:extent cx="914634" cy="914634"/>
                <wp:effectExtent l="0" t="0" r="0" b="0"/>
                <wp:docPr id="120" name="Grafik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0B283F5F" w14:textId="77777777" w:rsidR="007214AD" w:rsidRPr="006A11D4" w:rsidRDefault="007214AD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</w:tcPr>
        <w:p w14:paraId="2213D697" w14:textId="77777777" w:rsidR="007214AD" w:rsidRPr="006A11D4" w:rsidRDefault="007214AD" w:rsidP="009E6593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94592" behindDoc="0" locked="0" layoutInCell="1" allowOverlap="1" wp14:anchorId="71FD4380" wp14:editId="1C13748C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2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6682D79" id="Line 9" o:spid="_x0000_s1026" style="position:absolute;z-index:25169459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r w:rsidRPr="006A11D4">
            <w:rPr>
              <w:b/>
              <w:sz w:val="40"/>
            </w:rPr>
            <w:t>Station „</w: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395816984"/>
            </w:sdtPr>
            <w:sdtContent>
              <w:r>
                <w:rPr>
                  <w:b/>
                  <w:sz w:val="40"/>
                </w:rPr>
                <w:t>Mathematik und Kunst</w:t>
              </w:r>
            </w:sdtContent>
          </w:sdt>
          <w:r w:rsidRPr="006A11D4">
            <w:rPr>
              <w:b/>
              <w:sz w:val="40"/>
            </w:rPr>
            <w:t>“</w:t>
          </w:r>
        </w:p>
      </w:tc>
    </w:tr>
    <w:tr w:rsidR="007214AD" w:rsidRPr="007A1ED0" w14:paraId="38ABF4F6" w14:textId="77777777" w:rsidTr="00F822E3">
      <w:trPr>
        <w:trHeight w:val="429"/>
      </w:trPr>
      <w:tc>
        <w:tcPr>
          <w:tcW w:w="1700" w:type="dxa"/>
          <w:vMerge/>
        </w:tcPr>
        <w:p w14:paraId="4692F598" w14:textId="77777777" w:rsidR="007214AD" w:rsidRPr="007A1ED0" w:rsidRDefault="007214AD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0EE49792" w14:textId="77777777" w:rsidR="007214AD" w:rsidRPr="007A1ED0" w:rsidRDefault="007214AD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</w:tcPr>
        <w:p w14:paraId="72977D39" w14:textId="6C25CAED" w:rsidR="007214AD" w:rsidRPr="007E1571" w:rsidRDefault="007214AD" w:rsidP="00AC4418">
          <w:pPr>
            <w:pStyle w:val="Labor-Kapitelberschrift"/>
            <w:rPr>
              <w:noProof/>
              <w:sz w:val="36"/>
              <w:szCs w:val="36"/>
            </w:rPr>
          </w:pPr>
          <w:r w:rsidRPr="007E1571">
            <w:rPr>
              <w:sz w:val="32"/>
              <w:szCs w:val="36"/>
            </w:rPr>
            <w:fldChar w:fldCharType="begin"/>
          </w:r>
          <w:r w:rsidRPr="007E1571">
            <w:rPr>
              <w:sz w:val="32"/>
              <w:szCs w:val="36"/>
            </w:rPr>
            <w:instrText xml:space="preserve"> TITLE   \* MERGEFORMAT </w:instrText>
          </w:r>
          <w:r w:rsidRPr="007E1571">
            <w:rPr>
              <w:sz w:val="32"/>
              <w:szCs w:val="36"/>
            </w:rPr>
            <w:fldChar w:fldCharType="end"/>
          </w:r>
          <w:sdt>
            <w:sdtPr>
              <w:rPr>
                <w:sz w:val="32"/>
                <w:szCs w:val="36"/>
              </w:rPr>
              <w:alias w:val="Titel der Aufgabe"/>
              <w:tag w:val="Titel der Aufgabe"/>
              <w:id w:val="-1125762991"/>
            </w:sdtPr>
            <w:sdtContent>
              <w:r>
                <w:rPr>
                  <w:sz w:val="32"/>
                  <w:szCs w:val="36"/>
                </w:rPr>
                <w:t>Aufgabe 1: Brüche bestimmen</w:t>
              </w:r>
            </w:sdtContent>
          </w:sdt>
        </w:p>
      </w:tc>
    </w:tr>
  </w:tbl>
  <w:p w14:paraId="37E14195" w14:textId="77777777" w:rsidR="007214AD" w:rsidRDefault="007214AD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8D4172" w:rsidRPr="006A11D4" w14:paraId="4C0BDA0C" w14:textId="77777777" w:rsidTr="00A84B89">
      <w:trPr>
        <w:trHeight w:val="20"/>
      </w:trPr>
      <w:tc>
        <w:tcPr>
          <w:tcW w:w="1700" w:type="dxa"/>
          <w:vMerge w:val="restart"/>
          <w:vAlign w:val="center"/>
        </w:tcPr>
        <w:p w14:paraId="5260EF11" w14:textId="77777777" w:rsidR="008D4172" w:rsidRPr="007A1ED0" w:rsidRDefault="008D4172" w:rsidP="00A84B89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316AD9D4" wp14:editId="6B3371FB">
                <wp:extent cx="914634" cy="914634"/>
                <wp:effectExtent l="0" t="0" r="0" b="0"/>
                <wp:docPr id="65" name="Grafik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6BC04B98" w14:textId="77777777" w:rsidR="008D4172" w:rsidRPr="006A11D4" w:rsidRDefault="008D4172" w:rsidP="00A84B89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</w:tcPr>
        <w:p w14:paraId="4B21000D" w14:textId="77777777" w:rsidR="008D4172" w:rsidRPr="006A11D4" w:rsidRDefault="008D4172" w:rsidP="00A84B8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52608" behindDoc="0" locked="0" layoutInCell="1" allowOverlap="1" wp14:anchorId="2FA88D77" wp14:editId="7047DBA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9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929DE8C" id="Line 9" o:spid="_x0000_s1026" style="position:absolute;z-index:25165260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r w:rsidRPr="006A11D4">
            <w:rPr>
              <w:b/>
              <w:sz w:val="40"/>
            </w:rPr>
            <w:t>Station „</w: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2040499872"/>
            </w:sdtPr>
            <w:sdtContent>
              <w:r>
                <w:rPr>
                  <w:b/>
                  <w:sz w:val="40"/>
                </w:rPr>
                <w:t>Mathematik und Kunst</w:t>
              </w:r>
            </w:sdtContent>
          </w:sdt>
          <w:r w:rsidRPr="006A11D4">
            <w:rPr>
              <w:b/>
              <w:sz w:val="40"/>
            </w:rPr>
            <w:t>“</w:t>
          </w:r>
        </w:p>
      </w:tc>
    </w:tr>
    <w:tr w:rsidR="008D4172" w:rsidRPr="007E1571" w14:paraId="785E8E8C" w14:textId="77777777" w:rsidTr="00A84B89">
      <w:trPr>
        <w:trHeight w:val="429"/>
      </w:trPr>
      <w:tc>
        <w:tcPr>
          <w:tcW w:w="1700" w:type="dxa"/>
          <w:vMerge/>
        </w:tcPr>
        <w:p w14:paraId="7DB8EAB4" w14:textId="77777777" w:rsidR="008D4172" w:rsidRPr="007A1ED0" w:rsidRDefault="008D4172" w:rsidP="00A84B89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3A10EE42" w14:textId="77777777" w:rsidR="008D4172" w:rsidRPr="007A1ED0" w:rsidRDefault="008D4172" w:rsidP="00A84B89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</w:tcPr>
        <w:p w14:paraId="36911EFD" w14:textId="3596A44A" w:rsidR="008D4172" w:rsidRPr="007E1571" w:rsidRDefault="008D4172" w:rsidP="00AC4418">
          <w:pPr>
            <w:pStyle w:val="Labor-Kapitelberschrift"/>
            <w:rPr>
              <w:noProof/>
              <w:sz w:val="36"/>
              <w:szCs w:val="36"/>
            </w:rPr>
          </w:pPr>
          <w:r w:rsidRPr="007E1571">
            <w:rPr>
              <w:sz w:val="32"/>
              <w:szCs w:val="36"/>
            </w:rPr>
            <w:fldChar w:fldCharType="begin"/>
          </w:r>
          <w:r w:rsidRPr="007E1571">
            <w:rPr>
              <w:sz w:val="32"/>
              <w:szCs w:val="36"/>
            </w:rPr>
            <w:instrText xml:space="preserve"> TITLE   \* MERGEFORMAT </w:instrText>
          </w:r>
          <w:r w:rsidRPr="007E1571">
            <w:rPr>
              <w:sz w:val="32"/>
              <w:szCs w:val="36"/>
            </w:rPr>
            <w:fldChar w:fldCharType="end"/>
          </w:r>
          <w:sdt>
            <w:sdtPr>
              <w:rPr>
                <w:sz w:val="32"/>
                <w:szCs w:val="36"/>
              </w:rPr>
              <w:alias w:val="Titel der Aufgabe"/>
              <w:tag w:val="Titel der Aufgabe"/>
              <w:id w:val="-645509647"/>
            </w:sdtPr>
            <w:sdtContent>
              <w:r>
                <w:rPr>
                  <w:sz w:val="32"/>
                  <w:szCs w:val="36"/>
                </w:rPr>
                <w:t>Aufgabe 1: Brüche bestimmen</w:t>
              </w:r>
            </w:sdtContent>
          </w:sdt>
        </w:p>
      </w:tc>
    </w:tr>
  </w:tbl>
  <w:p w14:paraId="5E8F8B5E" w14:textId="77777777" w:rsidR="008D4172" w:rsidRDefault="008D4172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8D4172" w:rsidRPr="007A1ED0" w14:paraId="76C5F3C6" w14:textId="77777777" w:rsidTr="00BD24A1">
      <w:trPr>
        <w:trHeight w:val="20"/>
      </w:trPr>
      <w:tc>
        <w:tcPr>
          <w:tcW w:w="1700" w:type="dxa"/>
          <w:vMerge w:val="restart"/>
          <w:vAlign w:val="center"/>
        </w:tcPr>
        <w:p w14:paraId="07F1FB4D" w14:textId="77777777" w:rsidR="008D4172" w:rsidRPr="007A1ED0" w:rsidRDefault="008D4172" w:rsidP="009E6593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0FC1A1AF" wp14:editId="12646329">
                <wp:extent cx="914634" cy="914634"/>
                <wp:effectExtent l="0" t="0" r="0" b="0"/>
                <wp:docPr id="93" name="Grafik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694269F9" w14:textId="77777777" w:rsidR="008D4172" w:rsidRPr="006A11D4" w:rsidRDefault="008D4172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</w:tcPr>
        <w:p w14:paraId="33E86DB8" w14:textId="77777777" w:rsidR="008D4172" w:rsidRPr="006A11D4" w:rsidRDefault="008D4172" w:rsidP="009E6593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58752" behindDoc="0" locked="0" layoutInCell="1" allowOverlap="1" wp14:anchorId="303CD24B" wp14:editId="285C5C24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40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39846E6" id="Line 9" o:spid="_x0000_s1026" style="position:absolute;z-index:25165875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r w:rsidRPr="006A11D4">
            <w:rPr>
              <w:b/>
              <w:sz w:val="40"/>
            </w:rPr>
            <w:t>Station „</w: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2056184587"/>
            </w:sdtPr>
            <w:sdtContent>
              <w:r>
                <w:rPr>
                  <w:b/>
                  <w:sz w:val="40"/>
                </w:rPr>
                <w:t>Mathematik und Kunst</w:t>
              </w:r>
            </w:sdtContent>
          </w:sdt>
          <w:r w:rsidRPr="006A11D4">
            <w:rPr>
              <w:b/>
              <w:sz w:val="40"/>
            </w:rPr>
            <w:t>“</w:t>
          </w:r>
        </w:p>
      </w:tc>
    </w:tr>
    <w:tr w:rsidR="008D4172" w:rsidRPr="007A1ED0" w14:paraId="77C5B46B" w14:textId="77777777" w:rsidTr="00F822E3">
      <w:trPr>
        <w:trHeight w:val="429"/>
      </w:trPr>
      <w:tc>
        <w:tcPr>
          <w:tcW w:w="1700" w:type="dxa"/>
          <w:vMerge/>
        </w:tcPr>
        <w:p w14:paraId="2325DB28" w14:textId="77777777" w:rsidR="008D4172" w:rsidRPr="007A1ED0" w:rsidRDefault="008D4172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7E555A7B" w14:textId="77777777" w:rsidR="008D4172" w:rsidRPr="007A1ED0" w:rsidRDefault="008D4172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</w:tcPr>
        <w:p w14:paraId="2B7D0F6E" w14:textId="24DE80FA" w:rsidR="008D4172" w:rsidRPr="007E1571" w:rsidRDefault="008D4172" w:rsidP="008D4172">
          <w:pPr>
            <w:pStyle w:val="Labor-Kapitelberschrift"/>
            <w:rPr>
              <w:noProof/>
              <w:sz w:val="36"/>
              <w:szCs w:val="36"/>
            </w:rPr>
          </w:pPr>
          <w:r w:rsidRPr="007E1571">
            <w:rPr>
              <w:sz w:val="32"/>
              <w:szCs w:val="36"/>
            </w:rPr>
            <w:fldChar w:fldCharType="begin"/>
          </w:r>
          <w:r w:rsidRPr="007E1571">
            <w:rPr>
              <w:sz w:val="32"/>
              <w:szCs w:val="36"/>
            </w:rPr>
            <w:instrText xml:space="preserve"> TITLE   \* MERGEFORMAT </w:instrText>
          </w:r>
          <w:r w:rsidRPr="007E1571">
            <w:rPr>
              <w:sz w:val="32"/>
              <w:szCs w:val="36"/>
            </w:rPr>
            <w:fldChar w:fldCharType="end"/>
          </w:r>
          <w:sdt>
            <w:sdtPr>
              <w:rPr>
                <w:sz w:val="32"/>
                <w:szCs w:val="36"/>
              </w:rPr>
              <w:alias w:val="Titel der Aufgabe"/>
              <w:tag w:val="Titel der Aufgabe"/>
              <w:id w:val="-1807768562"/>
            </w:sdtPr>
            <w:sdtContent>
              <w:sdt>
                <w:sdtPr>
                  <w:rPr>
                    <w:sz w:val="32"/>
                    <w:szCs w:val="36"/>
                  </w:rPr>
                  <w:alias w:val="Titel der Aufgabe"/>
                  <w:tag w:val="Titel der Aufgabe"/>
                  <w:id w:val="326411561"/>
                </w:sdtPr>
                <w:sdtContent>
                  <w:sdt>
                    <w:sdtPr>
                      <w:rPr>
                        <w:sz w:val="32"/>
                        <w:szCs w:val="36"/>
                      </w:rPr>
                      <w:alias w:val="Titel der Aufgabe"/>
                      <w:tag w:val="Titel der Aufgabe"/>
                      <w:id w:val="-2137318539"/>
                    </w:sdtPr>
                    <w:sdtContent>
                      <w:r>
                        <w:rPr>
                          <w:sz w:val="32"/>
                          <w:szCs w:val="36"/>
                        </w:rPr>
                        <w:t>Aufgabe 2: Anteile bestimmen und</w:t>
                      </w:r>
                      <w:r>
                        <w:rPr>
                          <w:sz w:val="32"/>
                          <w:szCs w:val="36"/>
                        </w:rPr>
                        <w:br/>
                        <w:t>zählergleiche Brüche vergleichen</w:t>
                      </w:r>
                    </w:sdtContent>
                  </w:sdt>
                </w:sdtContent>
              </w:sdt>
            </w:sdtContent>
          </w:sdt>
        </w:p>
      </w:tc>
    </w:tr>
  </w:tbl>
  <w:p w14:paraId="76A75551" w14:textId="77777777" w:rsidR="008D4172" w:rsidRDefault="008D4172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8D4172" w:rsidRPr="006A11D4" w14:paraId="0A4D0932" w14:textId="77777777" w:rsidTr="00A84B89">
      <w:trPr>
        <w:trHeight w:val="20"/>
      </w:trPr>
      <w:tc>
        <w:tcPr>
          <w:tcW w:w="1700" w:type="dxa"/>
          <w:vMerge w:val="restart"/>
          <w:vAlign w:val="center"/>
        </w:tcPr>
        <w:p w14:paraId="4DD1D844" w14:textId="77777777" w:rsidR="008D4172" w:rsidRPr="007A1ED0" w:rsidRDefault="008D4172" w:rsidP="00A84B89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7A47A332" wp14:editId="294CB85D">
                <wp:extent cx="914634" cy="914634"/>
                <wp:effectExtent l="0" t="0" r="0" b="0"/>
                <wp:docPr id="94" name="Grafik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0662985A" w14:textId="77777777" w:rsidR="008D4172" w:rsidRPr="006A11D4" w:rsidRDefault="008D4172" w:rsidP="00A84B89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</w:tcPr>
        <w:p w14:paraId="0F7B5A8A" w14:textId="77777777" w:rsidR="008D4172" w:rsidRPr="006A11D4" w:rsidRDefault="008D4172" w:rsidP="00A84B8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55680" behindDoc="0" locked="0" layoutInCell="1" allowOverlap="1" wp14:anchorId="7F49A3B8" wp14:editId="471AC52D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6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7738691" id="Line 9" o:spid="_x0000_s1026" style="position:absolute;z-index:25165568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r w:rsidRPr="006A11D4">
            <w:rPr>
              <w:b/>
              <w:sz w:val="40"/>
            </w:rPr>
            <w:t>Station „</w: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1704239548"/>
            </w:sdtPr>
            <w:sdtContent>
              <w:r>
                <w:rPr>
                  <w:b/>
                  <w:sz w:val="40"/>
                </w:rPr>
                <w:t>Mathematik und Kunst</w:t>
              </w:r>
            </w:sdtContent>
          </w:sdt>
          <w:r w:rsidRPr="006A11D4">
            <w:rPr>
              <w:b/>
              <w:sz w:val="40"/>
            </w:rPr>
            <w:t>“</w:t>
          </w:r>
        </w:p>
      </w:tc>
    </w:tr>
    <w:tr w:rsidR="008D4172" w:rsidRPr="007E1571" w14:paraId="545024C4" w14:textId="77777777" w:rsidTr="00A84B89">
      <w:trPr>
        <w:trHeight w:val="429"/>
      </w:trPr>
      <w:tc>
        <w:tcPr>
          <w:tcW w:w="1700" w:type="dxa"/>
          <w:vMerge/>
        </w:tcPr>
        <w:p w14:paraId="48668B52" w14:textId="77777777" w:rsidR="008D4172" w:rsidRPr="007A1ED0" w:rsidRDefault="008D4172" w:rsidP="00A84B89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20FB9F8F" w14:textId="77777777" w:rsidR="008D4172" w:rsidRPr="007A1ED0" w:rsidRDefault="008D4172" w:rsidP="00A84B89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</w:tcPr>
        <w:p w14:paraId="7024F176" w14:textId="2912D101" w:rsidR="008D4172" w:rsidRPr="007E1571" w:rsidRDefault="008D4172" w:rsidP="008D4172">
          <w:pPr>
            <w:pStyle w:val="Labor-Kapitelberschrift"/>
            <w:rPr>
              <w:noProof/>
              <w:sz w:val="36"/>
              <w:szCs w:val="36"/>
            </w:rPr>
          </w:pPr>
          <w:r w:rsidRPr="007E1571">
            <w:rPr>
              <w:sz w:val="32"/>
              <w:szCs w:val="36"/>
            </w:rPr>
            <w:fldChar w:fldCharType="begin"/>
          </w:r>
          <w:r w:rsidRPr="007E1571">
            <w:rPr>
              <w:sz w:val="32"/>
              <w:szCs w:val="36"/>
            </w:rPr>
            <w:instrText xml:space="preserve"> TITLE   \* MERGEFORMAT </w:instrText>
          </w:r>
          <w:r w:rsidRPr="007E1571">
            <w:rPr>
              <w:sz w:val="32"/>
              <w:szCs w:val="36"/>
            </w:rPr>
            <w:fldChar w:fldCharType="end"/>
          </w:r>
          <w:sdt>
            <w:sdtPr>
              <w:rPr>
                <w:sz w:val="32"/>
                <w:szCs w:val="36"/>
              </w:rPr>
              <w:alias w:val="Titel der Aufgabe"/>
              <w:tag w:val="Titel der Aufgabe"/>
              <w:id w:val="-1177579925"/>
            </w:sdtPr>
            <w:sdtContent>
              <w:sdt>
                <w:sdtPr>
                  <w:rPr>
                    <w:sz w:val="32"/>
                    <w:szCs w:val="36"/>
                  </w:rPr>
                  <w:alias w:val="Titel der Aufgabe"/>
                  <w:tag w:val="Titel der Aufgabe"/>
                  <w:id w:val="197586413"/>
                </w:sdtPr>
                <w:sdtContent>
                  <w:r w:rsidR="00A7055E">
                    <w:rPr>
                      <w:sz w:val="32"/>
                      <w:szCs w:val="36"/>
                    </w:rPr>
                    <w:t>Aufgabe 3</w:t>
                  </w:r>
                  <w:r w:rsidR="00E74D6A">
                    <w:rPr>
                      <w:sz w:val="32"/>
                      <w:szCs w:val="36"/>
                    </w:rPr>
                    <w:t>: Anteile bestimmen und</w:t>
                  </w:r>
                  <w:r w:rsidR="00E74D6A">
                    <w:rPr>
                      <w:sz w:val="32"/>
                      <w:szCs w:val="36"/>
                    </w:rPr>
                    <w:br/>
                    <w:t>zählergleiche Brüche vergleichen</w:t>
                  </w:r>
                </w:sdtContent>
              </w:sdt>
            </w:sdtContent>
          </w:sdt>
        </w:p>
      </w:tc>
    </w:tr>
  </w:tbl>
  <w:p w14:paraId="219F586F" w14:textId="77777777" w:rsidR="008D4172" w:rsidRDefault="008D4172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8D4172" w:rsidRPr="007A1ED0" w14:paraId="0DE27FDC" w14:textId="77777777" w:rsidTr="00BD24A1">
      <w:trPr>
        <w:trHeight w:val="20"/>
      </w:trPr>
      <w:tc>
        <w:tcPr>
          <w:tcW w:w="1700" w:type="dxa"/>
          <w:vMerge w:val="restart"/>
          <w:vAlign w:val="center"/>
        </w:tcPr>
        <w:p w14:paraId="03CD08E5" w14:textId="77777777" w:rsidR="008D4172" w:rsidRPr="007A1ED0" w:rsidRDefault="008D4172" w:rsidP="009E6593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690B2896" wp14:editId="6C20E924">
                <wp:extent cx="914634" cy="914634"/>
                <wp:effectExtent l="0" t="0" r="0" b="0"/>
                <wp:docPr id="109" name="Grafik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6BDAF3B5" w14:textId="77777777" w:rsidR="008D4172" w:rsidRPr="006A11D4" w:rsidRDefault="008D4172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</w:tcPr>
        <w:p w14:paraId="49C461A3" w14:textId="77777777" w:rsidR="008D4172" w:rsidRPr="006A11D4" w:rsidRDefault="008D4172" w:rsidP="009E6593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4864" behindDoc="0" locked="0" layoutInCell="1" allowOverlap="1" wp14:anchorId="459D0470" wp14:editId="33C007FE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08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DCD4C96" id="Line 9" o:spid="_x0000_s1026" style="position:absolute;z-index:2516848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r w:rsidRPr="006A11D4">
            <w:rPr>
              <w:b/>
              <w:sz w:val="40"/>
            </w:rPr>
            <w:t>Station „</w: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2036036504"/>
            </w:sdtPr>
            <w:sdtContent>
              <w:r>
                <w:rPr>
                  <w:b/>
                  <w:sz w:val="40"/>
                </w:rPr>
                <w:t>Mathematik und Kunst</w:t>
              </w:r>
            </w:sdtContent>
          </w:sdt>
          <w:r w:rsidRPr="006A11D4">
            <w:rPr>
              <w:b/>
              <w:sz w:val="40"/>
            </w:rPr>
            <w:t>“</w:t>
          </w:r>
        </w:p>
      </w:tc>
    </w:tr>
    <w:tr w:rsidR="008D4172" w:rsidRPr="007A1ED0" w14:paraId="7EF4A376" w14:textId="77777777" w:rsidTr="00F822E3">
      <w:trPr>
        <w:trHeight w:val="429"/>
      </w:trPr>
      <w:tc>
        <w:tcPr>
          <w:tcW w:w="1700" w:type="dxa"/>
          <w:vMerge/>
        </w:tcPr>
        <w:p w14:paraId="454FE600" w14:textId="77777777" w:rsidR="008D4172" w:rsidRPr="007A1ED0" w:rsidRDefault="008D4172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253767FE" w14:textId="77777777" w:rsidR="008D4172" w:rsidRPr="007A1ED0" w:rsidRDefault="008D4172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</w:tcPr>
        <w:p w14:paraId="599D3484" w14:textId="6B3AAB1A" w:rsidR="008D4172" w:rsidRPr="007E1571" w:rsidRDefault="008D4172" w:rsidP="008D4172">
          <w:pPr>
            <w:pStyle w:val="Labor-Kapitelberschrift"/>
            <w:rPr>
              <w:noProof/>
              <w:sz w:val="36"/>
              <w:szCs w:val="36"/>
            </w:rPr>
          </w:pPr>
          <w:r w:rsidRPr="007E1571">
            <w:rPr>
              <w:sz w:val="32"/>
              <w:szCs w:val="36"/>
            </w:rPr>
            <w:fldChar w:fldCharType="begin"/>
          </w:r>
          <w:r w:rsidRPr="007E1571">
            <w:rPr>
              <w:sz w:val="32"/>
              <w:szCs w:val="36"/>
            </w:rPr>
            <w:instrText xml:space="preserve"> TITLE   \* MERGEFORMAT </w:instrText>
          </w:r>
          <w:r w:rsidRPr="007E1571">
            <w:rPr>
              <w:sz w:val="32"/>
              <w:szCs w:val="36"/>
            </w:rPr>
            <w:fldChar w:fldCharType="end"/>
          </w:r>
          <w:sdt>
            <w:sdtPr>
              <w:rPr>
                <w:sz w:val="32"/>
                <w:szCs w:val="36"/>
              </w:rPr>
              <w:alias w:val="Titel der Aufgabe"/>
              <w:tag w:val="Titel der Aufgabe"/>
              <w:id w:val="-567036324"/>
            </w:sdtPr>
            <w:sdtContent>
              <w:sdt>
                <w:sdtPr>
                  <w:rPr>
                    <w:sz w:val="32"/>
                    <w:szCs w:val="36"/>
                  </w:rPr>
                  <w:alias w:val="Titel der Aufgabe"/>
                  <w:tag w:val="Titel der Aufgabe"/>
                  <w:id w:val="1038095640"/>
                </w:sdtPr>
                <w:sdtContent>
                  <w:sdt>
                    <w:sdtPr>
                      <w:rPr>
                        <w:sz w:val="32"/>
                        <w:szCs w:val="36"/>
                      </w:rPr>
                      <w:alias w:val="Titel der Aufgabe"/>
                      <w:tag w:val="Titel der Aufgabe"/>
                      <w:id w:val="2123873494"/>
                    </w:sdtPr>
                    <w:sdtContent>
                      <w:sdt>
                        <w:sdtPr>
                          <w:rPr>
                            <w:sz w:val="32"/>
                            <w:szCs w:val="36"/>
                          </w:rPr>
                          <w:alias w:val="Titel der Aufgabe"/>
                          <w:tag w:val="Titel der Aufgabe"/>
                          <w:id w:val="-1297682421"/>
                        </w:sdtPr>
                        <w:sdtContent>
                          <w:r>
                            <w:rPr>
                              <w:sz w:val="32"/>
                              <w:szCs w:val="36"/>
                            </w:rPr>
                            <w:t>Aufgabe 3: Anteile bestimmen und</w:t>
                          </w:r>
                          <w:r>
                            <w:rPr>
                              <w:sz w:val="32"/>
                              <w:szCs w:val="36"/>
                            </w:rPr>
                            <w:br/>
                            <w:t>gleichnamige Brüche vergleichen</w:t>
                          </w:r>
                        </w:sdtContent>
                      </w:sdt>
                    </w:sdtContent>
                  </w:sdt>
                </w:sdtContent>
              </w:sdt>
            </w:sdtContent>
          </w:sdt>
        </w:p>
      </w:tc>
    </w:tr>
  </w:tbl>
  <w:p w14:paraId="0A2FDB35" w14:textId="77777777" w:rsidR="008D4172" w:rsidRDefault="008D4172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8D4172" w:rsidRPr="007A1ED0" w14:paraId="763AF4F8" w14:textId="77777777" w:rsidTr="00BD24A1">
      <w:trPr>
        <w:trHeight w:val="20"/>
      </w:trPr>
      <w:tc>
        <w:tcPr>
          <w:tcW w:w="1700" w:type="dxa"/>
          <w:vMerge w:val="restart"/>
          <w:vAlign w:val="center"/>
        </w:tcPr>
        <w:p w14:paraId="3DDD409A" w14:textId="77777777" w:rsidR="008D4172" w:rsidRPr="007A1ED0" w:rsidRDefault="008D4172" w:rsidP="009E6593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68FF63CD" wp14:editId="28A4A915">
                <wp:extent cx="914634" cy="914634"/>
                <wp:effectExtent l="0" t="0" r="0" b="0"/>
                <wp:docPr id="100" name="Grafik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6C043054" w14:textId="77777777" w:rsidR="008D4172" w:rsidRPr="006A11D4" w:rsidRDefault="008D4172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</w:tcPr>
        <w:p w14:paraId="77BF054B" w14:textId="77777777" w:rsidR="008D4172" w:rsidRPr="006A11D4" w:rsidRDefault="008D4172" w:rsidP="009E6593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0768" behindDoc="0" locked="0" layoutInCell="1" allowOverlap="1" wp14:anchorId="4FF75CE6" wp14:editId="5FB3CE53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99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5D92F1C" id="Line 9" o:spid="_x0000_s1026" style="position:absolute;z-index:25168076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r w:rsidRPr="006A11D4">
            <w:rPr>
              <w:b/>
              <w:sz w:val="40"/>
            </w:rPr>
            <w:t>Station „</w: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1902820170"/>
            </w:sdtPr>
            <w:sdtContent>
              <w:r>
                <w:rPr>
                  <w:b/>
                  <w:sz w:val="40"/>
                </w:rPr>
                <w:t>Mathematik und Kunst</w:t>
              </w:r>
            </w:sdtContent>
          </w:sdt>
          <w:r w:rsidRPr="006A11D4">
            <w:rPr>
              <w:b/>
              <w:sz w:val="40"/>
            </w:rPr>
            <w:t>“</w:t>
          </w:r>
        </w:p>
      </w:tc>
    </w:tr>
    <w:tr w:rsidR="008D4172" w:rsidRPr="007A1ED0" w14:paraId="5D301038" w14:textId="77777777" w:rsidTr="00F822E3">
      <w:trPr>
        <w:trHeight w:val="429"/>
      </w:trPr>
      <w:tc>
        <w:tcPr>
          <w:tcW w:w="1700" w:type="dxa"/>
          <w:vMerge/>
        </w:tcPr>
        <w:p w14:paraId="4ED4CF7F" w14:textId="77777777" w:rsidR="008D4172" w:rsidRPr="007A1ED0" w:rsidRDefault="008D4172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55290949" w14:textId="77777777" w:rsidR="008D4172" w:rsidRPr="007A1ED0" w:rsidRDefault="008D4172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</w:tcPr>
        <w:p w14:paraId="225620AB" w14:textId="057CC9C0" w:rsidR="008D4172" w:rsidRPr="007E1571" w:rsidRDefault="008D4172" w:rsidP="008D4172">
          <w:pPr>
            <w:pStyle w:val="Labor-Kapitelberschrift"/>
            <w:rPr>
              <w:noProof/>
              <w:sz w:val="36"/>
              <w:szCs w:val="36"/>
            </w:rPr>
          </w:pPr>
          <w:r w:rsidRPr="007E1571">
            <w:rPr>
              <w:sz w:val="32"/>
              <w:szCs w:val="36"/>
            </w:rPr>
            <w:fldChar w:fldCharType="begin"/>
          </w:r>
          <w:r w:rsidRPr="007E1571">
            <w:rPr>
              <w:sz w:val="32"/>
              <w:szCs w:val="36"/>
            </w:rPr>
            <w:instrText xml:space="preserve"> TITLE   \* MERGEFORMAT </w:instrText>
          </w:r>
          <w:r w:rsidRPr="007E1571">
            <w:rPr>
              <w:sz w:val="32"/>
              <w:szCs w:val="36"/>
            </w:rPr>
            <w:fldChar w:fldCharType="end"/>
          </w:r>
          <w:sdt>
            <w:sdtPr>
              <w:rPr>
                <w:sz w:val="32"/>
                <w:szCs w:val="36"/>
              </w:rPr>
              <w:alias w:val="Titel der Aufgabe"/>
              <w:tag w:val="Titel der Aufgabe"/>
              <w:id w:val="1295486392"/>
            </w:sdtPr>
            <w:sdtContent>
              <w:sdt>
                <w:sdtPr>
                  <w:rPr>
                    <w:sz w:val="32"/>
                    <w:szCs w:val="36"/>
                  </w:rPr>
                  <w:alias w:val="Titel der Aufgabe"/>
                  <w:tag w:val="Titel der Aufgabe"/>
                  <w:id w:val="640235661"/>
                </w:sdtPr>
                <w:sdtContent>
                  <w:sdt>
                    <w:sdtPr>
                      <w:rPr>
                        <w:sz w:val="32"/>
                        <w:szCs w:val="36"/>
                      </w:rPr>
                      <w:alias w:val="Titel der Aufgabe"/>
                      <w:tag w:val="Titel der Aufgabe"/>
                      <w:id w:val="-984549655"/>
                    </w:sdtPr>
                    <w:sdtContent>
                      <w:r>
                        <w:rPr>
                          <w:sz w:val="32"/>
                          <w:szCs w:val="36"/>
                        </w:rPr>
                        <w:t>Aufgabe 4: Anteile bestimmen und</w:t>
                      </w:r>
                      <w:r>
                        <w:rPr>
                          <w:sz w:val="32"/>
                          <w:szCs w:val="36"/>
                        </w:rPr>
                        <w:br/>
                        <w:t>Brüche allgemein vergleichen</w:t>
                      </w:r>
                    </w:sdtContent>
                  </w:sdt>
                </w:sdtContent>
              </w:sdt>
            </w:sdtContent>
          </w:sdt>
        </w:p>
      </w:tc>
    </w:tr>
  </w:tbl>
  <w:p w14:paraId="17EB14DB" w14:textId="77777777" w:rsidR="008D4172" w:rsidRDefault="008D417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40A3B"/>
    <w:multiLevelType w:val="multilevel"/>
    <w:tmpl w:val="6DCC964E"/>
    <w:lvl w:ilvl="0">
      <w:start w:val="1"/>
      <w:numFmt w:val="decimal"/>
      <w:lvlText w:val="%1.0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3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B7D61F2"/>
    <w:multiLevelType w:val="hybridMultilevel"/>
    <w:tmpl w:val="85082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D2481"/>
    <w:multiLevelType w:val="hybridMultilevel"/>
    <w:tmpl w:val="70304D98"/>
    <w:lvl w:ilvl="0" w:tplc="0407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B623AB1"/>
    <w:multiLevelType w:val="hybridMultilevel"/>
    <w:tmpl w:val="BCC44C1C"/>
    <w:lvl w:ilvl="0" w:tplc="21146A26"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26455A49"/>
    <w:multiLevelType w:val="hybridMultilevel"/>
    <w:tmpl w:val="BC245706"/>
    <w:lvl w:ilvl="0" w:tplc="04070003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5" w15:restartNumberingAfterBreak="0">
    <w:nsid w:val="2F505E61"/>
    <w:multiLevelType w:val="hybridMultilevel"/>
    <w:tmpl w:val="7682E9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F2ACB"/>
    <w:multiLevelType w:val="hybridMultilevel"/>
    <w:tmpl w:val="33DA8158"/>
    <w:lvl w:ilvl="0" w:tplc="82B4B3AA">
      <w:start w:val="1"/>
      <w:numFmt w:val="bullet"/>
      <w:lvlText w:val=""/>
      <w:lvlJc w:val="left"/>
      <w:pPr>
        <w:ind w:left="765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A0A313D"/>
    <w:multiLevelType w:val="hybridMultilevel"/>
    <w:tmpl w:val="52307660"/>
    <w:lvl w:ilvl="0" w:tplc="45CE7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B95CF2"/>
    <w:multiLevelType w:val="hybridMultilevel"/>
    <w:tmpl w:val="E90859A2"/>
    <w:lvl w:ilvl="0" w:tplc="04070003">
      <w:start w:val="1"/>
      <w:numFmt w:val="bullet"/>
      <w:lvlText w:val="o"/>
      <w:lvlJc w:val="left"/>
      <w:pPr>
        <w:ind w:left="78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9" w15:restartNumberingAfterBreak="0">
    <w:nsid w:val="53D733B9"/>
    <w:multiLevelType w:val="hybridMultilevel"/>
    <w:tmpl w:val="FB7E940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113F01"/>
    <w:multiLevelType w:val="hybridMultilevel"/>
    <w:tmpl w:val="153A9C7E"/>
    <w:lvl w:ilvl="0" w:tplc="96B2C2FE">
      <w:start w:val="1"/>
      <w:numFmt w:val="bullet"/>
      <w:pStyle w:val="Labor-Aufzhlung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BD2CB6"/>
    <w:multiLevelType w:val="hybridMultilevel"/>
    <w:tmpl w:val="C22CAB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754536"/>
    <w:multiLevelType w:val="hybridMultilevel"/>
    <w:tmpl w:val="F4F4DB24"/>
    <w:lvl w:ilvl="0" w:tplc="5CA0E1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A22EE3"/>
    <w:multiLevelType w:val="multilevel"/>
    <w:tmpl w:val="3C723B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77DE5F4E"/>
    <w:multiLevelType w:val="hybridMultilevel"/>
    <w:tmpl w:val="118A4758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78DF4662"/>
    <w:multiLevelType w:val="hybridMultilevel"/>
    <w:tmpl w:val="17EAE6DA"/>
    <w:lvl w:ilvl="0" w:tplc="A6A0C0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0872559">
    <w:abstractNumId w:val="12"/>
  </w:num>
  <w:num w:numId="2" w16cid:durableId="101803259">
    <w:abstractNumId w:val="1"/>
  </w:num>
  <w:num w:numId="3" w16cid:durableId="1198591277">
    <w:abstractNumId w:val="15"/>
  </w:num>
  <w:num w:numId="4" w16cid:durableId="802961815">
    <w:abstractNumId w:val="10"/>
  </w:num>
  <w:num w:numId="5" w16cid:durableId="584072408">
    <w:abstractNumId w:val="0"/>
  </w:num>
  <w:num w:numId="6" w16cid:durableId="1982420056">
    <w:abstractNumId w:val="6"/>
  </w:num>
  <w:num w:numId="7" w16cid:durableId="2047634921">
    <w:abstractNumId w:val="13"/>
  </w:num>
  <w:num w:numId="8" w16cid:durableId="1019967781">
    <w:abstractNumId w:val="2"/>
  </w:num>
  <w:num w:numId="9" w16cid:durableId="2006934929">
    <w:abstractNumId w:val="5"/>
  </w:num>
  <w:num w:numId="10" w16cid:durableId="10109059">
    <w:abstractNumId w:val="11"/>
  </w:num>
  <w:num w:numId="11" w16cid:durableId="1622953336">
    <w:abstractNumId w:val="4"/>
  </w:num>
  <w:num w:numId="12" w16cid:durableId="2048945691">
    <w:abstractNumId w:val="14"/>
  </w:num>
  <w:num w:numId="13" w16cid:durableId="896554424">
    <w:abstractNumId w:val="8"/>
  </w:num>
  <w:num w:numId="14" w16cid:durableId="1969042038">
    <w:abstractNumId w:val="9"/>
  </w:num>
  <w:num w:numId="15" w16cid:durableId="1070006275">
    <w:abstractNumId w:val="7"/>
  </w:num>
  <w:num w:numId="16" w16cid:durableId="2912071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3A68"/>
    <w:rsid w:val="00000724"/>
    <w:rsid w:val="00000E1E"/>
    <w:rsid w:val="0000258C"/>
    <w:rsid w:val="000029EE"/>
    <w:rsid w:val="00004982"/>
    <w:rsid w:val="00004EC5"/>
    <w:rsid w:val="00006575"/>
    <w:rsid w:val="00012446"/>
    <w:rsid w:val="00013D1E"/>
    <w:rsid w:val="000172BB"/>
    <w:rsid w:val="00027FF6"/>
    <w:rsid w:val="00031C78"/>
    <w:rsid w:val="00040B49"/>
    <w:rsid w:val="00042291"/>
    <w:rsid w:val="00042534"/>
    <w:rsid w:val="0004321E"/>
    <w:rsid w:val="00043961"/>
    <w:rsid w:val="00045F30"/>
    <w:rsid w:val="00054F92"/>
    <w:rsid w:val="00056C1F"/>
    <w:rsid w:val="00057655"/>
    <w:rsid w:val="000670B6"/>
    <w:rsid w:val="00070706"/>
    <w:rsid w:val="00073E3D"/>
    <w:rsid w:val="00074833"/>
    <w:rsid w:val="00077D72"/>
    <w:rsid w:val="00080C22"/>
    <w:rsid w:val="0008409A"/>
    <w:rsid w:val="000A0F91"/>
    <w:rsid w:val="000A2C7C"/>
    <w:rsid w:val="000A351B"/>
    <w:rsid w:val="000A354F"/>
    <w:rsid w:val="000A59B9"/>
    <w:rsid w:val="000C1EA1"/>
    <w:rsid w:val="000F6EE1"/>
    <w:rsid w:val="000F7AFF"/>
    <w:rsid w:val="00100B5B"/>
    <w:rsid w:val="00104218"/>
    <w:rsid w:val="00115C62"/>
    <w:rsid w:val="00120948"/>
    <w:rsid w:val="0012232E"/>
    <w:rsid w:val="001242B4"/>
    <w:rsid w:val="001256C7"/>
    <w:rsid w:val="00125842"/>
    <w:rsid w:val="00126656"/>
    <w:rsid w:val="00130170"/>
    <w:rsid w:val="00131E0C"/>
    <w:rsid w:val="00133CDF"/>
    <w:rsid w:val="0014653C"/>
    <w:rsid w:val="00146F86"/>
    <w:rsid w:val="00147CE4"/>
    <w:rsid w:val="00151DE1"/>
    <w:rsid w:val="0015494B"/>
    <w:rsid w:val="001563BD"/>
    <w:rsid w:val="00170257"/>
    <w:rsid w:val="00170259"/>
    <w:rsid w:val="00171A2A"/>
    <w:rsid w:val="0017262D"/>
    <w:rsid w:val="0017415B"/>
    <w:rsid w:val="00175D24"/>
    <w:rsid w:val="001801B4"/>
    <w:rsid w:val="001836B5"/>
    <w:rsid w:val="00184B7F"/>
    <w:rsid w:val="00185EB8"/>
    <w:rsid w:val="00186967"/>
    <w:rsid w:val="001A0F16"/>
    <w:rsid w:val="001A455C"/>
    <w:rsid w:val="001A5E17"/>
    <w:rsid w:val="001B56DF"/>
    <w:rsid w:val="001C008B"/>
    <w:rsid w:val="001D5CBA"/>
    <w:rsid w:val="001E5711"/>
    <w:rsid w:val="001F0E57"/>
    <w:rsid w:val="00212AD0"/>
    <w:rsid w:val="002158FB"/>
    <w:rsid w:val="00222DB3"/>
    <w:rsid w:val="00224C6A"/>
    <w:rsid w:val="00226801"/>
    <w:rsid w:val="002276CD"/>
    <w:rsid w:val="00242EC9"/>
    <w:rsid w:val="00253046"/>
    <w:rsid w:val="00261CE4"/>
    <w:rsid w:val="002635EA"/>
    <w:rsid w:val="0027132A"/>
    <w:rsid w:val="00272385"/>
    <w:rsid w:val="00272708"/>
    <w:rsid w:val="00274509"/>
    <w:rsid w:val="00280A87"/>
    <w:rsid w:val="00282615"/>
    <w:rsid w:val="0028405A"/>
    <w:rsid w:val="002911E0"/>
    <w:rsid w:val="00297CB2"/>
    <w:rsid w:val="00297FF0"/>
    <w:rsid w:val="002A4E23"/>
    <w:rsid w:val="002A5CA3"/>
    <w:rsid w:val="002A7E6B"/>
    <w:rsid w:val="002B04F1"/>
    <w:rsid w:val="002B1CB8"/>
    <w:rsid w:val="002B25EE"/>
    <w:rsid w:val="002B2B53"/>
    <w:rsid w:val="002B7AA1"/>
    <w:rsid w:val="002D79A2"/>
    <w:rsid w:val="002E2A8F"/>
    <w:rsid w:val="002E3577"/>
    <w:rsid w:val="002E5187"/>
    <w:rsid w:val="002E6964"/>
    <w:rsid w:val="002F1020"/>
    <w:rsid w:val="002F28B0"/>
    <w:rsid w:val="002F3E1C"/>
    <w:rsid w:val="002F4B85"/>
    <w:rsid w:val="002F5A25"/>
    <w:rsid w:val="002F71B2"/>
    <w:rsid w:val="002F7E47"/>
    <w:rsid w:val="00305729"/>
    <w:rsid w:val="00307E94"/>
    <w:rsid w:val="00321D17"/>
    <w:rsid w:val="00323983"/>
    <w:rsid w:val="0033074C"/>
    <w:rsid w:val="00331E22"/>
    <w:rsid w:val="00337E4B"/>
    <w:rsid w:val="00347806"/>
    <w:rsid w:val="00350DC5"/>
    <w:rsid w:val="0036068C"/>
    <w:rsid w:val="00365FCD"/>
    <w:rsid w:val="00367C44"/>
    <w:rsid w:val="003704F1"/>
    <w:rsid w:val="0037103B"/>
    <w:rsid w:val="00373CFB"/>
    <w:rsid w:val="00375D92"/>
    <w:rsid w:val="003769C0"/>
    <w:rsid w:val="00381048"/>
    <w:rsid w:val="00391EEA"/>
    <w:rsid w:val="003A4332"/>
    <w:rsid w:val="003A722F"/>
    <w:rsid w:val="003B0522"/>
    <w:rsid w:val="003B29EE"/>
    <w:rsid w:val="003B552C"/>
    <w:rsid w:val="003B643C"/>
    <w:rsid w:val="003B6C4F"/>
    <w:rsid w:val="003C1223"/>
    <w:rsid w:val="003C218D"/>
    <w:rsid w:val="003C6FB0"/>
    <w:rsid w:val="003D0332"/>
    <w:rsid w:val="003D1579"/>
    <w:rsid w:val="003D1B4C"/>
    <w:rsid w:val="003D2387"/>
    <w:rsid w:val="003D38AF"/>
    <w:rsid w:val="003D3F84"/>
    <w:rsid w:val="003D7885"/>
    <w:rsid w:val="003E0432"/>
    <w:rsid w:val="003F183D"/>
    <w:rsid w:val="003F1A63"/>
    <w:rsid w:val="003F1F2C"/>
    <w:rsid w:val="003F3E45"/>
    <w:rsid w:val="003F66BF"/>
    <w:rsid w:val="00405A11"/>
    <w:rsid w:val="00410B00"/>
    <w:rsid w:val="00411D2D"/>
    <w:rsid w:val="0041504E"/>
    <w:rsid w:val="0041721E"/>
    <w:rsid w:val="0042037A"/>
    <w:rsid w:val="00425623"/>
    <w:rsid w:val="00435A48"/>
    <w:rsid w:val="00440057"/>
    <w:rsid w:val="0044099A"/>
    <w:rsid w:val="00446682"/>
    <w:rsid w:val="00446DDC"/>
    <w:rsid w:val="00465114"/>
    <w:rsid w:val="00472F10"/>
    <w:rsid w:val="00473DE7"/>
    <w:rsid w:val="00477594"/>
    <w:rsid w:val="00481247"/>
    <w:rsid w:val="0048180E"/>
    <w:rsid w:val="00484779"/>
    <w:rsid w:val="00484E21"/>
    <w:rsid w:val="00486E68"/>
    <w:rsid w:val="00491F3B"/>
    <w:rsid w:val="004928E5"/>
    <w:rsid w:val="004A1EFF"/>
    <w:rsid w:val="004A60E0"/>
    <w:rsid w:val="004C2B95"/>
    <w:rsid w:val="004C619E"/>
    <w:rsid w:val="004C645E"/>
    <w:rsid w:val="004D0713"/>
    <w:rsid w:val="004D0ECD"/>
    <w:rsid w:val="004D14B3"/>
    <w:rsid w:val="004D2FFF"/>
    <w:rsid w:val="004E3184"/>
    <w:rsid w:val="004F7A9A"/>
    <w:rsid w:val="004F7E43"/>
    <w:rsid w:val="0050023A"/>
    <w:rsid w:val="005003E4"/>
    <w:rsid w:val="005057BC"/>
    <w:rsid w:val="00506E65"/>
    <w:rsid w:val="005105DA"/>
    <w:rsid w:val="00512620"/>
    <w:rsid w:val="00514CA7"/>
    <w:rsid w:val="005238E4"/>
    <w:rsid w:val="00524E87"/>
    <w:rsid w:val="005406F9"/>
    <w:rsid w:val="0054079D"/>
    <w:rsid w:val="00541E29"/>
    <w:rsid w:val="0055251E"/>
    <w:rsid w:val="00553CA5"/>
    <w:rsid w:val="00556951"/>
    <w:rsid w:val="005577D8"/>
    <w:rsid w:val="00557BDB"/>
    <w:rsid w:val="00560D0D"/>
    <w:rsid w:val="00564017"/>
    <w:rsid w:val="0056681B"/>
    <w:rsid w:val="00570D11"/>
    <w:rsid w:val="00572F37"/>
    <w:rsid w:val="00574887"/>
    <w:rsid w:val="00576F97"/>
    <w:rsid w:val="0058095D"/>
    <w:rsid w:val="00581948"/>
    <w:rsid w:val="0058253E"/>
    <w:rsid w:val="00585BA2"/>
    <w:rsid w:val="00586B76"/>
    <w:rsid w:val="00586FF1"/>
    <w:rsid w:val="005923D5"/>
    <w:rsid w:val="005A662B"/>
    <w:rsid w:val="005B1B6F"/>
    <w:rsid w:val="005B24FF"/>
    <w:rsid w:val="005B3BB4"/>
    <w:rsid w:val="005C0603"/>
    <w:rsid w:val="005C1303"/>
    <w:rsid w:val="005C3403"/>
    <w:rsid w:val="005C51BA"/>
    <w:rsid w:val="005C697C"/>
    <w:rsid w:val="005D29B1"/>
    <w:rsid w:val="005D599D"/>
    <w:rsid w:val="005D6F84"/>
    <w:rsid w:val="005E2AD5"/>
    <w:rsid w:val="005E2C0F"/>
    <w:rsid w:val="005E424E"/>
    <w:rsid w:val="005E6079"/>
    <w:rsid w:val="005F6235"/>
    <w:rsid w:val="005F62DA"/>
    <w:rsid w:val="005F757C"/>
    <w:rsid w:val="006015B0"/>
    <w:rsid w:val="00602586"/>
    <w:rsid w:val="006053D1"/>
    <w:rsid w:val="006066AF"/>
    <w:rsid w:val="006176EF"/>
    <w:rsid w:val="00621DEC"/>
    <w:rsid w:val="0062362B"/>
    <w:rsid w:val="00624292"/>
    <w:rsid w:val="006243EA"/>
    <w:rsid w:val="006258E3"/>
    <w:rsid w:val="006269D5"/>
    <w:rsid w:val="0063643C"/>
    <w:rsid w:val="00637A68"/>
    <w:rsid w:val="00640161"/>
    <w:rsid w:val="00640982"/>
    <w:rsid w:val="00641EE9"/>
    <w:rsid w:val="00642AF9"/>
    <w:rsid w:val="00642FBB"/>
    <w:rsid w:val="00645AED"/>
    <w:rsid w:val="00650B1E"/>
    <w:rsid w:val="00654AE8"/>
    <w:rsid w:val="0065507A"/>
    <w:rsid w:val="006646BA"/>
    <w:rsid w:val="00666309"/>
    <w:rsid w:val="0067251E"/>
    <w:rsid w:val="00673E1B"/>
    <w:rsid w:val="00673F14"/>
    <w:rsid w:val="006745B9"/>
    <w:rsid w:val="00675D92"/>
    <w:rsid w:val="0067624A"/>
    <w:rsid w:val="006826BE"/>
    <w:rsid w:val="006879D0"/>
    <w:rsid w:val="006910D4"/>
    <w:rsid w:val="0069566A"/>
    <w:rsid w:val="00696879"/>
    <w:rsid w:val="00696ABD"/>
    <w:rsid w:val="006A11D4"/>
    <w:rsid w:val="006B5C5F"/>
    <w:rsid w:val="006B5CD5"/>
    <w:rsid w:val="006B6402"/>
    <w:rsid w:val="006C1D76"/>
    <w:rsid w:val="006C24E3"/>
    <w:rsid w:val="006C2525"/>
    <w:rsid w:val="006C3182"/>
    <w:rsid w:val="006C54F9"/>
    <w:rsid w:val="006C64EA"/>
    <w:rsid w:val="006C78B4"/>
    <w:rsid w:val="006E3676"/>
    <w:rsid w:val="006F1181"/>
    <w:rsid w:val="006F365E"/>
    <w:rsid w:val="00702F3A"/>
    <w:rsid w:val="007045E1"/>
    <w:rsid w:val="0070478E"/>
    <w:rsid w:val="00707900"/>
    <w:rsid w:val="00710294"/>
    <w:rsid w:val="007111AA"/>
    <w:rsid w:val="007135D5"/>
    <w:rsid w:val="0071724E"/>
    <w:rsid w:val="007214AD"/>
    <w:rsid w:val="0072253B"/>
    <w:rsid w:val="00723B73"/>
    <w:rsid w:val="00730B19"/>
    <w:rsid w:val="0073103C"/>
    <w:rsid w:val="00732407"/>
    <w:rsid w:val="00737D63"/>
    <w:rsid w:val="0074016E"/>
    <w:rsid w:val="0075770D"/>
    <w:rsid w:val="0075789D"/>
    <w:rsid w:val="00757C82"/>
    <w:rsid w:val="0076277D"/>
    <w:rsid w:val="00770C02"/>
    <w:rsid w:val="007733FE"/>
    <w:rsid w:val="00773FCF"/>
    <w:rsid w:val="0077462D"/>
    <w:rsid w:val="007872CD"/>
    <w:rsid w:val="0079248C"/>
    <w:rsid w:val="0079328D"/>
    <w:rsid w:val="00793397"/>
    <w:rsid w:val="00794415"/>
    <w:rsid w:val="00795B5F"/>
    <w:rsid w:val="00796267"/>
    <w:rsid w:val="007A1ED0"/>
    <w:rsid w:val="007A4F70"/>
    <w:rsid w:val="007A51FC"/>
    <w:rsid w:val="007A5CF0"/>
    <w:rsid w:val="007B1F11"/>
    <w:rsid w:val="007B2EA3"/>
    <w:rsid w:val="007C0401"/>
    <w:rsid w:val="007C71BE"/>
    <w:rsid w:val="007C7DA9"/>
    <w:rsid w:val="007D1A28"/>
    <w:rsid w:val="007D5E7D"/>
    <w:rsid w:val="007D6509"/>
    <w:rsid w:val="007E1571"/>
    <w:rsid w:val="007E21BD"/>
    <w:rsid w:val="007E2E72"/>
    <w:rsid w:val="007F3460"/>
    <w:rsid w:val="007F3AD9"/>
    <w:rsid w:val="007F4D53"/>
    <w:rsid w:val="007F62AE"/>
    <w:rsid w:val="007F6CEC"/>
    <w:rsid w:val="007F73D6"/>
    <w:rsid w:val="00801511"/>
    <w:rsid w:val="00803A2E"/>
    <w:rsid w:val="00805945"/>
    <w:rsid w:val="00805BB5"/>
    <w:rsid w:val="00807CF0"/>
    <w:rsid w:val="00807E4B"/>
    <w:rsid w:val="00813444"/>
    <w:rsid w:val="00815BF2"/>
    <w:rsid w:val="008164FC"/>
    <w:rsid w:val="00821318"/>
    <w:rsid w:val="00823755"/>
    <w:rsid w:val="0082746E"/>
    <w:rsid w:val="00830A44"/>
    <w:rsid w:val="00834422"/>
    <w:rsid w:val="00845E7B"/>
    <w:rsid w:val="00846026"/>
    <w:rsid w:val="008460D6"/>
    <w:rsid w:val="00854CC0"/>
    <w:rsid w:val="00861E78"/>
    <w:rsid w:val="00866500"/>
    <w:rsid w:val="0087159B"/>
    <w:rsid w:val="00872023"/>
    <w:rsid w:val="008839A7"/>
    <w:rsid w:val="00884106"/>
    <w:rsid w:val="0089614F"/>
    <w:rsid w:val="00896B3E"/>
    <w:rsid w:val="008A0D1A"/>
    <w:rsid w:val="008A17B0"/>
    <w:rsid w:val="008A1875"/>
    <w:rsid w:val="008A1A27"/>
    <w:rsid w:val="008A7EC5"/>
    <w:rsid w:val="008C23B6"/>
    <w:rsid w:val="008C7B3F"/>
    <w:rsid w:val="008D1D6A"/>
    <w:rsid w:val="008D1DD1"/>
    <w:rsid w:val="008D2C0E"/>
    <w:rsid w:val="008D31D7"/>
    <w:rsid w:val="008D4172"/>
    <w:rsid w:val="008D7DCE"/>
    <w:rsid w:val="008F07EA"/>
    <w:rsid w:val="008F17FA"/>
    <w:rsid w:val="008F79F7"/>
    <w:rsid w:val="009005C7"/>
    <w:rsid w:val="009073F3"/>
    <w:rsid w:val="009121BE"/>
    <w:rsid w:val="00917009"/>
    <w:rsid w:val="00924F6F"/>
    <w:rsid w:val="00926261"/>
    <w:rsid w:val="0092681B"/>
    <w:rsid w:val="00930C7E"/>
    <w:rsid w:val="0093192D"/>
    <w:rsid w:val="00931CA3"/>
    <w:rsid w:val="0093769E"/>
    <w:rsid w:val="00944EFF"/>
    <w:rsid w:val="00945639"/>
    <w:rsid w:val="009479F8"/>
    <w:rsid w:val="009534FB"/>
    <w:rsid w:val="0095710F"/>
    <w:rsid w:val="00975CDE"/>
    <w:rsid w:val="00980A43"/>
    <w:rsid w:val="00981CD3"/>
    <w:rsid w:val="00986872"/>
    <w:rsid w:val="00987472"/>
    <w:rsid w:val="009902E0"/>
    <w:rsid w:val="00991BB3"/>
    <w:rsid w:val="00994A63"/>
    <w:rsid w:val="009A1F66"/>
    <w:rsid w:val="009A4743"/>
    <w:rsid w:val="009A4BD9"/>
    <w:rsid w:val="009A7D54"/>
    <w:rsid w:val="009B0F4A"/>
    <w:rsid w:val="009B2E21"/>
    <w:rsid w:val="009B33DC"/>
    <w:rsid w:val="009B392A"/>
    <w:rsid w:val="009B403F"/>
    <w:rsid w:val="009B60E4"/>
    <w:rsid w:val="009C4401"/>
    <w:rsid w:val="009C5E82"/>
    <w:rsid w:val="009D3255"/>
    <w:rsid w:val="009D3B16"/>
    <w:rsid w:val="009D4B0E"/>
    <w:rsid w:val="009E066F"/>
    <w:rsid w:val="009E3C8D"/>
    <w:rsid w:val="009E4564"/>
    <w:rsid w:val="009E5586"/>
    <w:rsid w:val="009E6593"/>
    <w:rsid w:val="009E6B55"/>
    <w:rsid w:val="009F02F5"/>
    <w:rsid w:val="009F2E1E"/>
    <w:rsid w:val="00A32E6E"/>
    <w:rsid w:val="00A4480E"/>
    <w:rsid w:val="00A47871"/>
    <w:rsid w:val="00A504E4"/>
    <w:rsid w:val="00A514CC"/>
    <w:rsid w:val="00A53855"/>
    <w:rsid w:val="00A563C3"/>
    <w:rsid w:val="00A61E40"/>
    <w:rsid w:val="00A645D8"/>
    <w:rsid w:val="00A7055E"/>
    <w:rsid w:val="00A7787E"/>
    <w:rsid w:val="00A80AE9"/>
    <w:rsid w:val="00A81DA0"/>
    <w:rsid w:val="00A84B89"/>
    <w:rsid w:val="00A85D3B"/>
    <w:rsid w:val="00A86443"/>
    <w:rsid w:val="00A86C72"/>
    <w:rsid w:val="00A9274C"/>
    <w:rsid w:val="00A93DBE"/>
    <w:rsid w:val="00A94176"/>
    <w:rsid w:val="00A97232"/>
    <w:rsid w:val="00AA1D6B"/>
    <w:rsid w:val="00AA4B2C"/>
    <w:rsid w:val="00AB1A5C"/>
    <w:rsid w:val="00AB1AB5"/>
    <w:rsid w:val="00AB3932"/>
    <w:rsid w:val="00AB59E7"/>
    <w:rsid w:val="00AB7DDF"/>
    <w:rsid w:val="00AC4418"/>
    <w:rsid w:val="00AC5190"/>
    <w:rsid w:val="00AC55EC"/>
    <w:rsid w:val="00AC6CB6"/>
    <w:rsid w:val="00AD08D4"/>
    <w:rsid w:val="00AD24B9"/>
    <w:rsid w:val="00AD527A"/>
    <w:rsid w:val="00AD618D"/>
    <w:rsid w:val="00AE055A"/>
    <w:rsid w:val="00AE1FB4"/>
    <w:rsid w:val="00AE438A"/>
    <w:rsid w:val="00AE7DD0"/>
    <w:rsid w:val="00AF1532"/>
    <w:rsid w:val="00AF4BF4"/>
    <w:rsid w:val="00B133E1"/>
    <w:rsid w:val="00B15525"/>
    <w:rsid w:val="00B179D4"/>
    <w:rsid w:val="00B22CB6"/>
    <w:rsid w:val="00B31460"/>
    <w:rsid w:val="00B329D1"/>
    <w:rsid w:val="00B347FF"/>
    <w:rsid w:val="00B3613A"/>
    <w:rsid w:val="00B4034D"/>
    <w:rsid w:val="00B429CC"/>
    <w:rsid w:val="00B449BA"/>
    <w:rsid w:val="00B47DB7"/>
    <w:rsid w:val="00B553E2"/>
    <w:rsid w:val="00B55919"/>
    <w:rsid w:val="00B642C0"/>
    <w:rsid w:val="00B64EE9"/>
    <w:rsid w:val="00B650DA"/>
    <w:rsid w:val="00B71AC6"/>
    <w:rsid w:val="00B761AC"/>
    <w:rsid w:val="00B8286A"/>
    <w:rsid w:val="00B85964"/>
    <w:rsid w:val="00B8740D"/>
    <w:rsid w:val="00B91636"/>
    <w:rsid w:val="00B97AC7"/>
    <w:rsid w:val="00BB4916"/>
    <w:rsid w:val="00BB7102"/>
    <w:rsid w:val="00BC5A0B"/>
    <w:rsid w:val="00BD197C"/>
    <w:rsid w:val="00BD24A1"/>
    <w:rsid w:val="00BD2CBA"/>
    <w:rsid w:val="00BD2DF1"/>
    <w:rsid w:val="00BD7F80"/>
    <w:rsid w:val="00BE08A3"/>
    <w:rsid w:val="00BE3CEB"/>
    <w:rsid w:val="00BF0BBD"/>
    <w:rsid w:val="00BF4C36"/>
    <w:rsid w:val="00C019F4"/>
    <w:rsid w:val="00C0697F"/>
    <w:rsid w:val="00C15549"/>
    <w:rsid w:val="00C20130"/>
    <w:rsid w:val="00C20669"/>
    <w:rsid w:val="00C31BBF"/>
    <w:rsid w:val="00C3658A"/>
    <w:rsid w:val="00C4199D"/>
    <w:rsid w:val="00C4593F"/>
    <w:rsid w:val="00C45DFC"/>
    <w:rsid w:val="00C45F70"/>
    <w:rsid w:val="00C543CC"/>
    <w:rsid w:val="00C5455B"/>
    <w:rsid w:val="00C63947"/>
    <w:rsid w:val="00C643EA"/>
    <w:rsid w:val="00C80106"/>
    <w:rsid w:val="00C81F8A"/>
    <w:rsid w:val="00C86589"/>
    <w:rsid w:val="00C920A2"/>
    <w:rsid w:val="00CA0CEE"/>
    <w:rsid w:val="00CA1870"/>
    <w:rsid w:val="00CA539F"/>
    <w:rsid w:val="00CA5829"/>
    <w:rsid w:val="00CB375D"/>
    <w:rsid w:val="00CB7771"/>
    <w:rsid w:val="00CC44EA"/>
    <w:rsid w:val="00CD1662"/>
    <w:rsid w:val="00CD23C6"/>
    <w:rsid w:val="00CD5277"/>
    <w:rsid w:val="00CD7F99"/>
    <w:rsid w:val="00CE229F"/>
    <w:rsid w:val="00CF0D4D"/>
    <w:rsid w:val="00CF475A"/>
    <w:rsid w:val="00D01D60"/>
    <w:rsid w:val="00D03A2E"/>
    <w:rsid w:val="00D05B81"/>
    <w:rsid w:val="00D07716"/>
    <w:rsid w:val="00D12C5E"/>
    <w:rsid w:val="00D16CB5"/>
    <w:rsid w:val="00D2217F"/>
    <w:rsid w:val="00D223AD"/>
    <w:rsid w:val="00D30E2A"/>
    <w:rsid w:val="00D333BD"/>
    <w:rsid w:val="00D46D4F"/>
    <w:rsid w:val="00D607CE"/>
    <w:rsid w:val="00D64076"/>
    <w:rsid w:val="00D67FAF"/>
    <w:rsid w:val="00D7145A"/>
    <w:rsid w:val="00D71B3A"/>
    <w:rsid w:val="00D725D2"/>
    <w:rsid w:val="00D75314"/>
    <w:rsid w:val="00D7795F"/>
    <w:rsid w:val="00D81836"/>
    <w:rsid w:val="00D93A68"/>
    <w:rsid w:val="00D95924"/>
    <w:rsid w:val="00DA15F8"/>
    <w:rsid w:val="00DA22BB"/>
    <w:rsid w:val="00DA5A00"/>
    <w:rsid w:val="00DB07C6"/>
    <w:rsid w:val="00DB464D"/>
    <w:rsid w:val="00DB6B12"/>
    <w:rsid w:val="00DC17A1"/>
    <w:rsid w:val="00DC3483"/>
    <w:rsid w:val="00DC621B"/>
    <w:rsid w:val="00DD2956"/>
    <w:rsid w:val="00DD627B"/>
    <w:rsid w:val="00DD7946"/>
    <w:rsid w:val="00DE4203"/>
    <w:rsid w:val="00DE44B9"/>
    <w:rsid w:val="00DE5D6C"/>
    <w:rsid w:val="00DF1FD1"/>
    <w:rsid w:val="00DF2A4B"/>
    <w:rsid w:val="00DF3984"/>
    <w:rsid w:val="00E01D89"/>
    <w:rsid w:val="00E03D74"/>
    <w:rsid w:val="00E12B92"/>
    <w:rsid w:val="00E148F0"/>
    <w:rsid w:val="00E25052"/>
    <w:rsid w:val="00E262EC"/>
    <w:rsid w:val="00E3121C"/>
    <w:rsid w:val="00E33795"/>
    <w:rsid w:val="00E34399"/>
    <w:rsid w:val="00E367C8"/>
    <w:rsid w:val="00E3779D"/>
    <w:rsid w:val="00E40E50"/>
    <w:rsid w:val="00E45D44"/>
    <w:rsid w:val="00E5546C"/>
    <w:rsid w:val="00E56129"/>
    <w:rsid w:val="00E63E1E"/>
    <w:rsid w:val="00E6667E"/>
    <w:rsid w:val="00E74D6A"/>
    <w:rsid w:val="00E80271"/>
    <w:rsid w:val="00E83E0C"/>
    <w:rsid w:val="00E962EF"/>
    <w:rsid w:val="00E96C57"/>
    <w:rsid w:val="00EA3987"/>
    <w:rsid w:val="00EB157E"/>
    <w:rsid w:val="00EB2402"/>
    <w:rsid w:val="00EB3973"/>
    <w:rsid w:val="00EB702C"/>
    <w:rsid w:val="00EC1020"/>
    <w:rsid w:val="00EC7C32"/>
    <w:rsid w:val="00ED04C7"/>
    <w:rsid w:val="00ED05A0"/>
    <w:rsid w:val="00ED5753"/>
    <w:rsid w:val="00EF2D73"/>
    <w:rsid w:val="00EF6690"/>
    <w:rsid w:val="00F01463"/>
    <w:rsid w:val="00F021B5"/>
    <w:rsid w:val="00F02B5B"/>
    <w:rsid w:val="00F03622"/>
    <w:rsid w:val="00F065A7"/>
    <w:rsid w:val="00F106B8"/>
    <w:rsid w:val="00F1181B"/>
    <w:rsid w:val="00F118F0"/>
    <w:rsid w:val="00F12CEE"/>
    <w:rsid w:val="00F14386"/>
    <w:rsid w:val="00F15290"/>
    <w:rsid w:val="00F25301"/>
    <w:rsid w:val="00F350EB"/>
    <w:rsid w:val="00F356DD"/>
    <w:rsid w:val="00F35A6D"/>
    <w:rsid w:val="00F36561"/>
    <w:rsid w:val="00F377A6"/>
    <w:rsid w:val="00F37BC4"/>
    <w:rsid w:val="00F40F79"/>
    <w:rsid w:val="00F479D0"/>
    <w:rsid w:val="00F53431"/>
    <w:rsid w:val="00F537AA"/>
    <w:rsid w:val="00F5526E"/>
    <w:rsid w:val="00F553D3"/>
    <w:rsid w:val="00F57902"/>
    <w:rsid w:val="00F66252"/>
    <w:rsid w:val="00F7214E"/>
    <w:rsid w:val="00F731A0"/>
    <w:rsid w:val="00F822E3"/>
    <w:rsid w:val="00F825D7"/>
    <w:rsid w:val="00F836A7"/>
    <w:rsid w:val="00F83DC4"/>
    <w:rsid w:val="00F91432"/>
    <w:rsid w:val="00F96193"/>
    <w:rsid w:val="00F97FCB"/>
    <w:rsid w:val="00FB1E25"/>
    <w:rsid w:val="00FB46FE"/>
    <w:rsid w:val="00FB5733"/>
    <w:rsid w:val="00FB5C48"/>
    <w:rsid w:val="00FB6E7D"/>
    <w:rsid w:val="00FC5CE3"/>
    <w:rsid w:val="00FD74DF"/>
    <w:rsid w:val="00FE1441"/>
    <w:rsid w:val="00FE3283"/>
    <w:rsid w:val="00FE3847"/>
    <w:rsid w:val="00FE7992"/>
    <w:rsid w:val="00FF17A7"/>
    <w:rsid w:val="00FF67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343338"/>
  <w15:docId w15:val="{3D5D8A85-F103-45B5-A9B9-2DB3739A3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3C122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  <w:rsid w:val="009121BE"/>
  </w:style>
  <w:style w:type="paragraph" w:styleId="Fuzeile">
    <w:name w:val="footer"/>
    <w:basedOn w:val="Standard"/>
    <w:link w:val="Fu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  <w:rsid w:val="009121BE"/>
  </w:style>
  <w:style w:type="table" w:styleId="Tabellenraster">
    <w:name w:val="Table Grid"/>
    <w:basedOn w:val="NormaleTabelle"/>
    <w:rsid w:val="00912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121BE"/>
    <w:rPr>
      <w:color w:val="808080"/>
    </w:rPr>
  </w:style>
  <w:style w:type="paragraph" w:customStyle="1" w:styleId="Labor-Titelseite">
    <w:name w:val="Labor-Titelseite"/>
    <w:basedOn w:val="Standard"/>
    <w:qFormat/>
    <w:rsid w:val="009121BE"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sid w:val="009121BE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21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21BE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rsid w:val="009E066F"/>
    <w:pPr>
      <w:spacing w:before="240"/>
      <w:jc w:val="center"/>
    </w:pPr>
    <w:rPr>
      <w:rFonts w:ascii="Arial" w:eastAsia="Times New Roman" w:hAnsi="Arial" w:cs="Times New Roman"/>
      <w:b/>
      <w:color w:val="000000"/>
      <w:kern w:val="28"/>
      <w:sz w:val="28"/>
      <w:szCs w:val="20"/>
      <w:lang w:eastAsia="de-DE"/>
    </w:rPr>
  </w:style>
  <w:style w:type="paragraph" w:customStyle="1" w:styleId="Labor-Text">
    <w:name w:val="Labor-Text"/>
    <w:basedOn w:val="Standard"/>
    <w:qFormat/>
    <w:rsid w:val="00585BA2"/>
    <w:pPr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sid w:val="00585BA2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rsid w:val="00425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chattierung2-Akzent11">
    <w:name w:val="Mittlere Schattierung 2 - Akzent 11"/>
    <w:basedOn w:val="NormaleTabelle"/>
    <w:uiPriority w:val="64"/>
    <w:rsid w:val="009D4B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Liste21">
    <w:name w:val="Mittlere Liste 21"/>
    <w:basedOn w:val="NormaleTabelle"/>
    <w:uiPriority w:val="66"/>
    <w:rsid w:val="009D4B0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arbigeSchattierung-Akzent5">
    <w:name w:val="Colorful Shading Accent 5"/>
    <w:basedOn w:val="NormaleTabelle"/>
    <w:uiPriority w:val="71"/>
    <w:rsid w:val="009D4B0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rsid w:val="00854CC0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83E0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83E0C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Aufzhlung">
    <w:name w:val="Labor-Aufzählung"/>
    <w:basedOn w:val="Labor-Text"/>
    <w:rsid w:val="00C4199D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Labor-Text"/>
    <w:rsid w:val="00C4199D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rsid w:val="009E066F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table" w:customStyle="1" w:styleId="Tabellenraster2">
    <w:name w:val="Tabellenraster2"/>
    <w:basedOn w:val="NormaleTabelle"/>
    <w:next w:val="Tabellenraster"/>
    <w:rsid w:val="003F3E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lenraster3">
    <w:name w:val="Tabellenraster3"/>
    <w:basedOn w:val="NormaleTabelle"/>
    <w:next w:val="Tabellenraster"/>
    <w:rsid w:val="00222D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7733F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733FE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733FE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33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733FE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de-DE"/>
    </w:rPr>
  </w:style>
  <w:style w:type="paragraph" w:customStyle="1" w:styleId="Arbeitsanweisung">
    <w:name w:val="Arbeitsanweisung"/>
    <w:basedOn w:val="Standard"/>
    <w:qFormat/>
    <w:rsid w:val="00006575"/>
    <w:pPr>
      <w:ind w:left="680" w:hanging="680"/>
      <w:jc w:val="both"/>
    </w:pPr>
    <w:rPr>
      <w:rFonts w:ascii="Arial" w:hAnsi="Arial"/>
      <w:sz w:val="24"/>
    </w:rPr>
  </w:style>
  <w:style w:type="paragraph" w:customStyle="1" w:styleId="Labor-Texteinfach">
    <w:name w:val="Labor-Text einfach"/>
    <w:basedOn w:val="Arbeitsanweisung"/>
    <w:rsid w:val="000065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6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wmf"/><Relationship Id="rId39" Type="http://schemas.openxmlformats.org/officeDocument/2006/relationships/header" Target="header10.xml"/><Relationship Id="rId21" Type="http://schemas.openxmlformats.org/officeDocument/2006/relationships/footer" Target="footer3.xml"/><Relationship Id="rId34" Type="http://schemas.openxmlformats.org/officeDocument/2006/relationships/footer" Target="footer5.xml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3.xml"/><Relationship Id="rId29" Type="http://schemas.openxmlformats.org/officeDocument/2006/relationships/image" Target="media/image18.png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footer" Target="footer4.xml"/><Relationship Id="rId37" Type="http://schemas.openxmlformats.org/officeDocument/2006/relationships/header" Target="header8.xm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header" Target="header1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wmf"/><Relationship Id="rId36" Type="http://schemas.openxmlformats.org/officeDocument/2006/relationships/header" Target="header7.xml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61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0.wmf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header" Target="header13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wmf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header" Target="header5.xml"/><Relationship Id="rId38" Type="http://schemas.openxmlformats.org/officeDocument/2006/relationships/header" Target="header9.xml"/><Relationship Id="rId46" Type="http://schemas.openxmlformats.org/officeDocument/2006/relationships/image" Target="media/image27.png"/><Relationship Id="rId59" Type="http://schemas.openxmlformats.org/officeDocument/2006/relationships/header" Target="header1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fan\Desktop\neue%20Arbeitshefte\Vorlage_Arbeitshef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B65DAA89FC44E6CAB655052F15550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0B5EB6-7639-4C96-B9DF-09D69A8AD07F}"/>
      </w:docPartPr>
      <w:docPartBody>
        <w:p w:rsidR="003B60F4" w:rsidRDefault="009837C6">
          <w:pPr>
            <w:pStyle w:val="EB65DAA89FC44E6CAB655052F1555043"/>
          </w:pPr>
          <w:r w:rsidRPr="00FA6C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9AD70840CED4C5BBA737B38E8BA8F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71AB08-88A1-4313-AEB4-753801EA4BB3}"/>
      </w:docPartPr>
      <w:docPartBody>
        <w:p w:rsidR="003B60F4" w:rsidRDefault="009837C6">
          <w:pPr>
            <w:pStyle w:val="A9AD70840CED4C5BBA737B38E8BA8FC7"/>
          </w:pPr>
          <w:r>
            <w:rPr>
              <w:rStyle w:val="Labor-FormatvorlageTitelseite"/>
            </w:rPr>
            <w:t>Stationsnamen eingeben.</w:t>
          </w:r>
        </w:p>
      </w:docPartBody>
    </w:docPart>
    <w:docPart>
      <w:docPartPr>
        <w:name w:val="5C9CE9B5B1EA42368D5DE10F114FD1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AB73C3-2D23-4879-8831-23EB7A1399FF}"/>
      </w:docPartPr>
      <w:docPartBody>
        <w:p w:rsidR="003B60F4" w:rsidRDefault="009837C6">
          <w:pPr>
            <w:pStyle w:val="5C9CE9B5B1EA42368D5DE10F114FD17F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3CB2481A4D54615BD9B1E896D92A4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14B731-BCAA-4237-89C7-EFBCFD416AD8}"/>
      </w:docPartPr>
      <w:docPartBody>
        <w:p w:rsidR="003B60F4" w:rsidRDefault="009837C6">
          <w:pPr>
            <w:pStyle w:val="13CB2481A4D54615BD9B1E896D92A4EC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FEF32AA8D2840769FBD6482C82D4B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71549F-0A96-425E-9EC4-5DED4287E9D9}"/>
      </w:docPartPr>
      <w:docPartBody>
        <w:p w:rsidR="003B60F4" w:rsidRDefault="009837C6">
          <w:pPr>
            <w:pStyle w:val="7FEF32AA8D2840769FBD6482C82D4BE8"/>
          </w:pPr>
          <w:r w:rsidRPr="005E3B0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C050F371DBA45ED9FA4C736C05B75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CBCD9D-58A6-4691-912D-AF27375BA812}"/>
      </w:docPartPr>
      <w:docPartBody>
        <w:p w:rsidR="003B60F4" w:rsidRDefault="009837C6">
          <w:pPr>
            <w:pStyle w:val="7C050F371DBA45ED9FA4C736C05B75E3"/>
          </w:pPr>
          <w:r w:rsidRPr="00425623">
            <w:rPr>
              <w:rFonts w:ascii="Arial" w:hAnsi="Arial"/>
              <w:sz w:val="24"/>
            </w:rPr>
            <w:t>Klicken Sie hier, um Text einzugeben.</w:t>
          </w:r>
        </w:p>
      </w:docPartBody>
    </w:docPart>
    <w:docPart>
      <w:docPartPr>
        <w:name w:val="C558A56071C849E48A667E3680AC62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DD1AA6-516B-4492-8DAC-AA7C9891C3FC}"/>
      </w:docPartPr>
      <w:docPartBody>
        <w:p w:rsidR="003B60F4" w:rsidRDefault="009837C6">
          <w:pPr>
            <w:pStyle w:val="C558A56071C849E48A667E3680AC62D2"/>
          </w:pPr>
          <w:r w:rsidRPr="00B867D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D87B6792F6C4A3284B207D3A90D7C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1C1A06-6E92-4DFD-9F4A-ED338F839E65}"/>
      </w:docPartPr>
      <w:docPartBody>
        <w:p w:rsidR="003B60F4" w:rsidRDefault="009837C6">
          <w:pPr>
            <w:pStyle w:val="DD87B6792F6C4A3284B207D3A90D7C46"/>
          </w:pPr>
          <w:r w:rsidRPr="00425623">
            <w:rPr>
              <w:rFonts w:ascii="Arial" w:hAnsi="Arial"/>
              <w:sz w:val="24"/>
            </w:rPr>
            <w:t>Klicken Sie hier, um Text einzugeben.</w:t>
          </w:r>
        </w:p>
      </w:docPartBody>
    </w:docPart>
    <w:docPart>
      <w:docPartPr>
        <w:name w:val="52CB9F1972744E9295309D74DD87AB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81D61F-1289-4AE2-AAE0-3EC28D102B2C}"/>
      </w:docPartPr>
      <w:docPartBody>
        <w:p w:rsidR="000B7EE5" w:rsidRDefault="00D96D00">
          <w:r w:rsidRPr="00395302">
            <w:rPr>
              <w:rStyle w:val="Platzhaltertext"/>
            </w:rPr>
            <w:t>[Veröffentlichungsdatum]</w:t>
          </w:r>
        </w:p>
      </w:docPartBody>
    </w:docPart>
    <w:docPart>
      <w:docPartPr>
        <w:name w:val="BB195157209047C8AD267D22BB93DC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66630A-307C-43E5-A277-1D239E4C6EA3}"/>
      </w:docPartPr>
      <w:docPartBody>
        <w:p w:rsidR="00FF5F54" w:rsidRDefault="0027321E" w:rsidP="0027321E">
          <w:pPr>
            <w:pStyle w:val="BB195157209047C8AD267D22BB93DCC0"/>
          </w:pPr>
          <w:r w:rsidRPr="00425623">
            <w:rPr>
              <w:rFonts w:ascii="Arial" w:hAnsi="Arial"/>
              <w:sz w:val="24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37C6"/>
    <w:rsid w:val="00031BB1"/>
    <w:rsid w:val="000B7EE5"/>
    <w:rsid w:val="000D434C"/>
    <w:rsid w:val="000F1EA5"/>
    <w:rsid w:val="0010220F"/>
    <w:rsid w:val="001279B9"/>
    <w:rsid w:val="00166A82"/>
    <w:rsid w:val="002440AD"/>
    <w:rsid w:val="0027321E"/>
    <w:rsid w:val="002C1871"/>
    <w:rsid w:val="002C65C7"/>
    <w:rsid w:val="00300DE6"/>
    <w:rsid w:val="00307916"/>
    <w:rsid w:val="003B60F4"/>
    <w:rsid w:val="003E4196"/>
    <w:rsid w:val="00476043"/>
    <w:rsid w:val="004A715C"/>
    <w:rsid w:val="004F7AD5"/>
    <w:rsid w:val="00512450"/>
    <w:rsid w:val="006E735B"/>
    <w:rsid w:val="00713790"/>
    <w:rsid w:val="00716BB2"/>
    <w:rsid w:val="00776F33"/>
    <w:rsid w:val="007957A7"/>
    <w:rsid w:val="007F4A99"/>
    <w:rsid w:val="008359A7"/>
    <w:rsid w:val="008E1C0F"/>
    <w:rsid w:val="008E36A3"/>
    <w:rsid w:val="008E4046"/>
    <w:rsid w:val="0091315D"/>
    <w:rsid w:val="00933047"/>
    <w:rsid w:val="0094565C"/>
    <w:rsid w:val="009837C6"/>
    <w:rsid w:val="00A234CB"/>
    <w:rsid w:val="00A535A7"/>
    <w:rsid w:val="00A66724"/>
    <w:rsid w:val="00AA1EEF"/>
    <w:rsid w:val="00AF6B71"/>
    <w:rsid w:val="00B57DF7"/>
    <w:rsid w:val="00B95639"/>
    <w:rsid w:val="00BC45A4"/>
    <w:rsid w:val="00C20538"/>
    <w:rsid w:val="00C62DD7"/>
    <w:rsid w:val="00C8606A"/>
    <w:rsid w:val="00D43F29"/>
    <w:rsid w:val="00D77F9F"/>
    <w:rsid w:val="00D80E27"/>
    <w:rsid w:val="00D96D00"/>
    <w:rsid w:val="00DC32CA"/>
    <w:rsid w:val="00E33CEB"/>
    <w:rsid w:val="00E508E7"/>
    <w:rsid w:val="00EF23DB"/>
    <w:rsid w:val="00FE2F74"/>
    <w:rsid w:val="00FE5D74"/>
    <w:rsid w:val="00FF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31BB1"/>
    <w:rPr>
      <w:color w:val="808080"/>
    </w:rPr>
  </w:style>
  <w:style w:type="paragraph" w:customStyle="1" w:styleId="EB65DAA89FC44E6CAB655052F1555043">
    <w:name w:val="EB65DAA89FC44E6CAB655052F1555043"/>
  </w:style>
  <w:style w:type="character" w:customStyle="1" w:styleId="Labor-FormatvorlageTitelseite">
    <w:name w:val="Labor-Formatvorlage Titelseite"/>
    <w:basedOn w:val="Absatz-Standardschriftart"/>
    <w:uiPriority w:val="1"/>
    <w:rPr>
      <w:rFonts w:ascii="Arial" w:hAnsi="Arial"/>
      <w:color w:val="0047FF"/>
      <w:sz w:val="56"/>
    </w:rPr>
  </w:style>
  <w:style w:type="paragraph" w:customStyle="1" w:styleId="A9AD70840CED4C5BBA737B38E8BA8FC7">
    <w:name w:val="A9AD70840CED4C5BBA737B38E8BA8FC7"/>
  </w:style>
  <w:style w:type="paragraph" w:customStyle="1" w:styleId="5C9CE9B5B1EA42368D5DE10F114FD17F">
    <w:name w:val="5C9CE9B5B1EA42368D5DE10F114FD17F"/>
  </w:style>
  <w:style w:type="paragraph" w:customStyle="1" w:styleId="13CB2481A4D54615BD9B1E896D92A4EC">
    <w:name w:val="13CB2481A4D54615BD9B1E896D92A4EC"/>
  </w:style>
  <w:style w:type="paragraph" w:customStyle="1" w:styleId="7FEF32AA8D2840769FBD6482C82D4BE8">
    <w:name w:val="7FEF32AA8D2840769FBD6482C82D4BE8"/>
  </w:style>
  <w:style w:type="paragraph" w:customStyle="1" w:styleId="7C050F371DBA45ED9FA4C736C05B75E3">
    <w:name w:val="7C050F371DBA45ED9FA4C736C05B75E3"/>
  </w:style>
  <w:style w:type="paragraph" w:customStyle="1" w:styleId="C558A56071C849E48A667E3680AC62D2">
    <w:name w:val="C558A56071C849E48A667E3680AC62D2"/>
  </w:style>
  <w:style w:type="paragraph" w:customStyle="1" w:styleId="DD87B6792F6C4A3284B207D3A90D7C46">
    <w:name w:val="DD87B6792F6C4A3284B207D3A90D7C46"/>
  </w:style>
  <w:style w:type="paragraph" w:customStyle="1" w:styleId="BB195157209047C8AD267D22BB93DCC0">
    <w:name w:val="BB195157209047C8AD267D22BB93DCC0"/>
    <w:rsid w:val="002732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2016-06-21T00:00:00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1CD79C-ED23-4551-8D94-C4E5AD95F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Vorlage_Arbeitsheft</Template>
  <TotalTime>0</TotalTime>
  <Pages>16</Pages>
  <Words>1174</Words>
  <Characters>7403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Koblenz-Landau</Company>
  <LinksUpToDate>false</LinksUpToDate>
  <CharactersWithSpaces>8560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Katja B</cp:lastModifiedBy>
  <cp:revision>6</cp:revision>
  <cp:lastPrinted>2021-09-10T07:43:00Z</cp:lastPrinted>
  <dcterms:created xsi:type="dcterms:W3CDTF">2021-07-30T08:00:00Z</dcterms:created>
  <dcterms:modified xsi:type="dcterms:W3CDTF">2023-03-15T09:19:00Z</dcterms:modified>
</cp:coreProperties>
</file>