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77777777" w:rsidR="009121BE" w:rsidRDefault="009121BE" w:rsidP="009121BE"/>
    <w:p w14:paraId="6C09C955" w14:textId="77777777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07D65763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B16EC6">
                  <w:rPr>
                    <w:rFonts w:cs="Arial"/>
                    <w:szCs w:val="56"/>
                  </w:rPr>
                  <w:t>Division und Multiplikation von Brüchen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20CC81F8" w14:textId="1D44F56D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B16EC6">
                  <w:rPr>
                    <w:rFonts w:cs="Arial"/>
                    <w:szCs w:val="56"/>
                  </w:rPr>
                  <w:t>2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72E98B40" w:rsidR="00F97FCB" w:rsidRDefault="00F97FCB">
      <w:pPr>
        <w:spacing w:after="200" w:line="276" w:lineRule="auto"/>
        <w:sectPr w:rsidR="00F97FCB" w:rsidSect="0020057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</w:p>
    <w:p w14:paraId="47C7B15F" w14:textId="77777777" w:rsidR="00B8740D" w:rsidRDefault="00B8740D">
      <w:pPr>
        <w:spacing w:after="200" w:line="276" w:lineRule="auto"/>
        <w:sectPr w:rsidR="00B8740D" w:rsidSect="0020057D">
          <w:headerReference w:type="first" r:id="rId14"/>
          <w:footerReference w:type="first" r:id="rId15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lastRenderedPageBreak/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970870">
              <w:pPr>
                <w:pStyle w:val="Arbeitsanweisung"/>
              </w:pPr>
            </w:p>
            <w:p w14:paraId="3262C8E4" w14:textId="77777777" w:rsidR="00AB6841" w:rsidRDefault="00AB6841" w:rsidP="00AB6841">
              <w:pPr>
                <w:pStyle w:val="Arbeitsanweisung"/>
                <w:ind w:left="0" w:firstLine="0"/>
              </w:pPr>
              <w:r>
                <w:t>Willkommen im Mathematik-Labor „Mathe ist mehr“.</w:t>
              </w:r>
            </w:p>
            <w:p w14:paraId="12C19A03" w14:textId="77777777" w:rsidR="00AB6841" w:rsidRDefault="00AB6841" w:rsidP="00AB6841">
              <w:pPr>
                <w:pStyle w:val="Arbeitsanweisung"/>
                <w:ind w:left="0" w:firstLine="0"/>
              </w:pPr>
            </w:p>
            <w:p w14:paraId="789F19FC" w14:textId="77777777" w:rsidR="00E432C5" w:rsidRDefault="00E432C5" w:rsidP="00E432C5">
              <w:pPr>
                <w:pStyle w:val="Arbeitsanweisung"/>
                <w:ind w:left="0" w:firstLine="0"/>
              </w:pPr>
              <w:r>
                <w:t xml:space="preserve">Heute beschäftigen wir uns mit der </w:t>
              </w:r>
              <w:r>
                <w:rPr>
                  <w:i/>
                </w:rPr>
                <w:t xml:space="preserve">Division und Multiplikation von Brüchen. </w:t>
              </w:r>
              <w:r>
                <w:t xml:space="preserve">Dies könnt ihr an Hand der WABIs und den Materialien zur Multiplikation selbstständig in Gruppen erarbeiten. </w:t>
              </w:r>
            </w:p>
            <w:p w14:paraId="0AB4C293" w14:textId="77777777" w:rsidR="00E432C5" w:rsidRDefault="00E432C5" w:rsidP="00E432C5">
              <w:pPr>
                <w:pStyle w:val="Arbeitsanweisung"/>
                <w:ind w:left="0" w:firstLine="0"/>
              </w:pPr>
            </w:p>
            <w:p w14:paraId="539935C7" w14:textId="77777777" w:rsidR="00E432C5" w:rsidRPr="00E61A20" w:rsidRDefault="00E432C5" w:rsidP="00E432C5">
              <w:pPr>
                <w:pStyle w:val="Arbeitsanweisung"/>
                <w:ind w:left="0" w:firstLine="0"/>
              </w:pPr>
              <w:r>
                <w:t>Beachtet beim Bearbeiten der Aufgaben die angegebenen Symbole. Die Bedeutung dieser könnt ihr jederzeit auf dieser Seite nachlesen.</w:t>
              </w:r>
            </w:p>
            <w:p w14:paraId="37B0EBDC" w14:textId="77777777" w:rsidR="00E432C5" w:rsidRDefault="00E432C5" w:rsidP="00E432C5">
              <w:pPr>
                <w:pStyle w:val="Arbeitsanweisung"/>
                <w:ind w:left="0" w:firstLine="0"/>
              </w:pPr>
            </w:p>
            <w:p w14:paraId="5318C50D" w14:textId="163765C2" w:rsidR="00970870" w:rsidRDefault="00970870" w:rsidP="00E432C5">
              <w:pPr>
                <w:pStyle w:val="Arbeitsanweisung"/>
                <w:ind w:left="0" w:firstLine="0"/>
              </w:pPr>
            </w:p>
            <w:p w14:paraId="22D4BEB1" w14:textId="6764AD18" w:rsidR="00245CC3" w:rsidRDefault="00524F75" w:rsidP="00245CC3">
              <w:pPr>
                <w:pStyle w:val="Labor-Kapitelberschrift"/>
                <w:jc w:val="both"/>
                <w:rPr>
                  <w:b w:val="0"/>
                </w:rPr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1C515D18" w14:textId="234A1CAF" w:rsidR="00245CC3" w:rsidRPr="00245CC3" w:rsidRDefault="00245CC3" w:rsidP="00245CC3">
              <w:pPr>
                <w:pStyle w:val="Labor-Kapitelberschrift"/>
                <w:jc w:val="both"/>
              </w:pPr>
              <w:r w:rsidRPr="00245CC3">
                <w:t>Es handelt sich bei dieser Station um eine Online-Version. Schau unbedingt in den Materialordner hinein und lies dir dort die Informationen aufmerksam durch.</w:t>
              </w:r>
            </w:p>
            <w:p w14:paraId="21325227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BB954F" w14:textId="0F0BD5C0" w:rsidR="007E1571" w:rsidRPr="0083234C" w:rsidRDefault="00B2355F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6704" behindDoc="0" locked="0" layoutInCell="1" allowOverlap="1" wp14:anchorId="75A70168" wp14:editId="37C25DC7">
                    <wp:simplePos x="0" y="0"/>
                    <wp:positionH relativeFrom="column">
                      <wp:posOffset>5956156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64896" behindDoc="0" locked="0" layoutInCell="1" allowOverlap="1" wp14:anchorId="6DE4A421" wp14:editId="369475CF">
                    <wp:simplePos x="0" y="0"/>
                    <wp:positionH relativeFrom="column">
                      <wp:posOffset>5954869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19050" t="19050" r="21590" b="2159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46464" behindDoc="0" locked="0" layoutInCell="1" allowOverlap="1" wp14:anchorId="28877989" wp14:editId="787849DB">
                    <wp:simplePos x="0" y="0"/>
                    <wp:positionH relativeFrom="column">
                      <wp:posOffset>5960022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42368" behindDoc="0" locked="0" layoutInCell="1" allowOverlap="1" wp14:anchorId="6003FC4F" wp14:editId="4B10DE9A">
                    <wp:simplePos x="0" y="0"/>
                    <wp:positionH relativeFrom="column">
                      <wp:posOffset>5960254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738EF5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61388D6A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519602AF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02F1D1FD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1211854B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1EF514DD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4AB5FDB6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4043E7AF" w:rsidR="007E1571" w:rsidRPr="0083234C" w:rsidRDefault="007E1571" w:rsidP="007E1571">
              <w:pPr>
                <w:pStyle w:val="Arbeitsanweisung"/>
              </w:pPr>
            </w:p>
            <w:p w14:paraId="6FC784FE" w14:textId="749B9371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445E6CE" w14:textId="1C1CB614" w:rsidR="009073F3" w:rsidRDefault="009073F3">
      <w:pPr>
        <w:spacing w:after="200" w:line="276" w:lineRule="auto"/>
        <w:sectPr w:rsidR="009073F3" w:rsidSect="0020057D">
          <w:headerReference w:type="default" r:id="rId20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br w:type="page"/>
      </w:r>
    </w:p>
    <w:p w14:paraId="180A3662" w14:textId="66F0F369" w:rsidR="00534B03" w:rsidRPr="00475C34" w:rsidRDefault="001841B8" w:rsidP="00475C34">
      <w:pPr>
        <w:pStyle w:val="Labor-Texteinfach"/>
      </w:pPr>
      <w:r>
        <w:lastRenderedPageBreak/>
        <w:t>Auch mit Brüchen größer 1 kann dividiert werden. Dies wird im Folgenden betrachtet.</w:t>
      </w:r>
    </w:p>
    <w:p w14:paraId="493FD1CD" w14:textId="34D45C62" w:rsidR="007F182E" w:rsidRDefault="0038668A" w:rsidP="001841B8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5680" behindDoc="0" locked="0" layoutInCell="1" allowOverlap="1" wp14:anchorId="7EC52A22" wp14:editId="4533526F">
            <wp:simplePos x="0" y="0"/>
            <wp:positionH relativeFrom="column">
              <wp:posOffset>5950440</wp:posOffset>
            </wp:positionH>
            <wp:positionV relativeFrom="paragraph">
              <wp:posOffset>331615</wp:posOffset>
            </wp:positionV>
            <wp:extent cx="492760" cy="492760"/>
            <wp:effectExtent l="0" t="0" r="2540" b="2540"/>
            <wp:wrapNone/>
            <wp:docPr id="26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41B8">
        <w:rPr>
          <w:rFonts w:cs="Arial"/>
        </w:rPr>
        <w:t>Löst zunächst die folgenden Aufgaben mit dem Aspekt des Verteilens. Dies funktioniert wie im ersten Heft in Aufgabe 2.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F182E" w14:paraId="58E13D39" w14:textId="77777777" w:rsidTr="00B25C94">
        <w:tc>
          <w:tcPr>
            <w:tcW w:w="4606" w:type="dxa"/>
          </w:tcPr>
          <w:p w14:paraId="0203A619" w14:textId="35E389B1" w:rsidR="007F182E" w:rsidRPr="0025149B" w:rsidRDefault="00000000" w:rsidP="00EE4CDF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:3=</m:t>
                </m:r>
              </m:oMath>
            </m:oMathPara>
          </w:p>
        </w:tc>
        <w:tc>
          <w:tcPr>
            <w:tcW w:w="4606" w:type="dxa"/>
          </w:tcPr>
          <w:p w14:paraId="034A6A6B" w14:textId="75261268" w:rsidR="007F182E" w:rsidRPr="007F182E" w:rsidRDefault="00000000" w:rsidP="00EE4CDF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:4=</m:t>
                </m:r>
              </m:oMath>
            </m:oMathPara>
          </w:p>
        </w:tc>
      </w:tr>
      <w:tr w:rsidR="007F182E" w14:paraId="3FB04C21" w14:textId="77777777" w:rsidTr="00B25C94">
        <w:tc>
          <w:tcPr>
            <w:tcW w:w="4606" w:type="dxa"/>
          </w:tcPr>
          <w:p w14:paraId="34FD1866" w14:textId="53C4C41E" w:rsidR="007F182E" w:rsidRDefault="007F182E" w:rsidP="00B25C94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ECD00C9" wp14:editId="5CEE420A">
                  <wp:extent cx="1835785" cy="112522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AF26241" w14:textId="7D5ABA0B" w:rsidR="007F182E" w:rsidRDefault="007F182E" w:rsidP="00B25C94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FE2DBBC" wp14:editId="3B68720B">
                  <wp:extent cx="2637790" cy="1076325"/>
                  <wp:effectExtent l="0" t="0" r="0" b="952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2DE265" w14:textId="26D4CF76" w:rsidR="00B2355F" w:rsidRPr="00B2355F" w:rsidRDefault="0038668A" w:rsidP="00B2355F">
      <w:pPr>
        <w:pStyle w:val="Arbeitsanweisung"/>
        <w:numPr>
          <w:ilvl w:val="1"/>
          <w:numId w:val="11"/>
        </w:numPr>
        <w:spacing w:before="600" w:after="240"/>
        <w:rPr>
          <w:rFonts w:cs="Arial"/>
          <w:noProof/>
          <w:szCs w:val="24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65920" behindDoc="0" locked="0" layoutInCell="1" allowOverlap="1" wp14:anchorId="69F10B88" wp14:editId="30EBE5DD">
            <wp:simplePos x="0" y="0"/>
            <wp:positionH relativeFrom="column">
              <wp:posOffset>5957570</wp:posOffset>
            </wp:positionH>
            <wp:positionV relativeFrom="paragraph">
              <wp:posOffset>200242</wp:posOffset>
            </wp:positionV>
            <wp:extent cx="492760" cy="492760"/>
            <wp:effectExtent l="0" t="0" r="2540" b="2540"/>
            <wp:wrapNone/>
            <wp:docPr id="33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DB" w:rsidRPr="008D5CDB">
        <w:t xml:space="preserve"> </w:t>
      </w:r>
      <w:r w:rsidR="008D5CDB">
        <w:t xml:space="preserve">Prüft eure Lösungen </w:t>
      </w:r>
      <w:r w:rsidR="008D5CDB" w:rsidRPr="00EF7666">
        <w:t xml:space="preserve">mit </w:t>
      </w:r>
      <w:r w:rsidR="008D5CDB" w:rsidRPr="00EF7666">
        <w:rPr>
          <w:b/>
          <w:bCs/>
        </w:rPr>
        <w:t xml:space="preserve">Simulation </w:t>
      </w:r>
      <w:r w:rsidR="008D5CDB">
        <w:rPr>
          <w:b/>
          <w:bCs/>
        </w:rPr>
        <w:t>3</w:t>
      </w:r>
      <w:r w:rsidR="008D5CDB">
        <w:t>, falls ihr dies für sinnvoll haltet</w:t>
      </w:r>
      <w:r w:rsidR="009E35B8">
        <w:rPr>
          <w:rFonts w:cs="Arial"/>
        </w:rPr>
        <w:t>.</w:t>
      </w:r>
      <w:r w:rsidRPr="0038668A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242"/>
        <w:gridCol w:w="5046"/>
      </w:tblGrid>
      <w:tr w:rsidR="00C005D0" w:rsidRPr="0004025D" w14:paraId="2EFDD082" w14:textId="77777777" w:rsidTr="00B25C94">
        <w:tc>
          <w:tcPr>
            <w:tcW w:w="4242" w:type="dxa"/>
            <w:shd w:val="clear" w:color="auto" w:fill="FFFFFF" w:themeFill="background1"/>
          </w:tcPr>
          <w:p w14:paraId="073718E3" w14:textId="77777777" w:rsidR="00C005D0" w:rsidRPr="0004025D" w:rsidRDefault="00C005D0" w:rsidP="00B25C94">
            <w:pPr>
              <w:pStyle w:val="Labor-Materialbox-berschrift"/>
              <w:jc w:val="both"/>
            </w:pPr>
            <w:r w:rsidRPr="0004025D">
              <w:t>Material</w:t>
            </w:r>
          </w:p>
          <w:p w14:paraId="67C27ABA" w14:textId="77777777" w:rsidR="00C005D0" w:rsidRPr="0004025D" w:rsidRDefault="00C005D0" w:rsidP="00B25C94">
            <w:pPr>
              <w:pStyle w:val="Labor-Aufzhlung"/>
              <w:jc w:val="both"/>
            </w:pPr>
            <w:r>
              <w:t>Folie</w:t>
            </w:r>
          </w:p>
          <w:p w14:paraId="2AEB2F9A" w14:textId="77777777" w:rsidR="00C005D0" w:rsidRPr="0004025D" w:rsidRDefault="00C005D0" w:rsidP="00B25C94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5046" w:type="dxa"/>
            <w:shd w:val="clear" w:color="auto" w:fill="FFFFFF" w:themeFill="background1"/>
            <w:vAlign w:val="center"/>
          </w:tcPr>
          <w:p w14:paraId="1B8DEE5B" w14:textId="77777777" w:rsidR="00C005D0" w:rsidRPr="0004025D" w:rsidRDefault="00C005D0" w:rsidP="00B25C94">
            <w:pPr>
              <w:pStyle w:val="Arbeitsanweisung"/>
              <w:jc w:val="center"/>
            </w:pPr>
            <w:r>
              <w:rPr>
                <w:rFonts w:cs="Arial"/>
                <w:noProof/>
              </w:rPr>
              <w:drawing>
                <wp:inline distT="0" distB="0" distL="0" distR="0" wp14:anchorId="5A34CE96" wp14:editId="64DE2F44">
                  <wp:extent cx="2857500" cy="1991779"/>
                  <wp:effectExtent l="0" t="0" r="0" b="8890"/>
                  <wp:docPr id="5" name="Grafik 5" descr="C:\Users\Annika\Desktop\Didaktisches Seminar Materialien\Material\DSCF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nnika\Desktop\Didaktisches Seminar Materialien\Material\DSCF0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9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E4F3C" w14:textId="634C819E" w:rsidR="005C62D2" w:rsidRDefault="000E53AC" w:rsidP="005C62D2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0560" behindDoc="0" locked="0" layoutInCell="1" allowOverlap="1" wp14:anchorId="11F7FBCD" wp14:editId="3AC837B1">
            <wp:simplePos x="0" y="0"/>
            <wp:positionH relativeFrom="column">
              <wp:posOffset>5960327</wp:posOffset>
            </wp:positionH>
            <wp:positionV relativeFrom="paragraph">
              <wp:posOffset>350061</wp:posOffset>
            </wp:positionV>
            <wp:extent cx="492760" cy="492760"/>
            <wp:effectExtent l="0" t="0" r="2540" b="2540"/>
            <wp:wrapNone/>
            <wp:docPr id="5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C62D2">
        <w:rPr>
          <w:rFonts w:cs="Arial"/>
        </w:rPr>
        <w:t>Die nächsten Aufgaben sollen mit dem Aspekt des Messens gelöst werden. Notiert zunächst die Fragestellung, die ihr benötigt, wenn der Dividen</w:t>
      </w:r>
      <w:r w:rsidR="00E84322">
        <w:rPr>
          <w:rFonts w:cs="Arial"/>
        </w:rPr>
        <w:t>d</w:t>
      </w:r>
      <w:r w:rsidR="005C62D2">
        <w:rPr>
          <w:rFonts w:cs="Arial"/>
        </w:rPr>
        <w:t xml:space="preserve"> kleiner ist, als der Divisor.</w:t>
      </w:r>
      <w:r w:rsidR="00F116C4">
        <w:rPr>
          <w:rFonts w:cs="Arial"/>
        </w:rPr>
        <w:t xml:space="preserve"> Stellt diese beispielhaft für </w:t>
      </w:r>
      <w:r w:rsidR="008B5D0F">
        <w:rPr>
          <w:rFonts w:cs="Arial"/>
        </w:rPr>
        <w:t>die erste Aufgabe aus 1.4</w:t>
      </w:r>
      <w:r w:rsidR="00F116C4">
        <w:rPr>
          <w:rFonts w:cs="Arial"/>
        </w:rPr>
        <w:t xml:space="preserve"> auf</w:t>
      </w:r>
      <w:r w:rsidR="008B5D0F">
        <w:rPr>
          <w:rFonts w:cs="Arial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53AC" w14:paraId="4D8F69E3" w14:textId="77777777" w:rsidTr="00B25C94">
        <w:trPr>
          <w:trHeight w:val="1134"/>
        </w:trPr>
        <w:tc>
          <w:tcPr>
            <w:tcW w:w="9062" w:type="dxa"/>
          </w:tcPr>
          <w:p w14:paraId="4B39B0D0" w14:textId="1EFED810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0" w:name="_Hlk13756576"/>
          </w:p>
          <w:p w14:paraId="29E44606" w14:textId="77777777" w:rsidR="000E53AC" w:rsidRDefault="000E53AC" w:rsidP="00561084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355F2E3F" w14:textId="77777777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F7DE71A" w14:textId="77777777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C179D79" w14:textId="77777777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100FA4E" w14:textId="77777777" w:rsidR="000E53AC" w:rsidRDefault="000E53AC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bookmarkEnd w:id="0"/>
    <w:p w14:paraId="6AD83413" w14:textId="4A977D50" w:rsidR="005C62D2" w:rsidRDefault="00B2355F" w:rsidP="005C62D2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1CD64006" wp14:editId="2E0D6209">
            <wp:simplePos x="0" y="0"/>
            <wp:positionH relativeFrom="column">
              <wp:posOffset>5958840</wp:posOffset>
            </wp:positionH>
            <wp:positionV relativeFrom="paragraph">
              <wp:posOffset>521978</wp:posOffset>
            </wp:positionV>
            <wp:extent cx="492760" cy="492760"/>
            <wp:effectExtent l="0" t="0" r="2540" b="2540"/>
            <wp:wrapNone/>
            <wp:docPr id="3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16C4" w:rsidRPr="00FA6084">
        <w:rPr>
          <w:rFonts w:cs="Arial"/>
          <w:noProof/>
          <w:szCs w:val="24"/>
        </w:rPr>
        <w:drawing>
          <wp:anchor distT="0" distB="0" distL="114300" distR="114300" simplePos="0" relativeHeight="251648512" behindDoc="0" locked="0" layoutInCell="1" allowOverlap="1" wp14:anchorId="25E16CC5" wp14:editId="5276B9DA">
            <wp:simplePos x="0" y="0"/>
            <wp:positionH relativeFrom="column">
              <wp:posOffset>5960255</wp:posOffset>
            </wp:positionH>
            <wp:positionV relativeFrom="paragraph">
              <wp:posOffset>-1061</wp:posOffset>
            </wp:positionV>
            <wp:extent cx="492760" cy="492760"/>
            <wp:effectExtent l="0" t="0" r="2540" b="2540"/>
            <wp:wrapNone/>
            <wp:docPr id="5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3AC">
        <w:rPr>
          <w:rFonts w:cs="Arial"/>
        </w:rPr>
        <w:t>Löst die folgenden Aufgaben</w:t>
      </w:r>
      <w:r w:rsidR="002124D1">
        <w:rPr>
          <w:rFonts w:cs="Arial"/>
        </w:rPr>
        <w:t>. Zeichnet dazu den Bruch in die Vorlage ein und messt diesen mit der passenden Figur aus der Folie.</w:t>
      </w:r>
      <w:r w:rsidR="009C4F82" w:rsidRPr="009C4F82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E53AC" w:rsidRPr="007F182E" w14:paraId="491987CA" w14:textId="77777777" w:rsidTr="00B25C94">
        <w:tc>
          <w:tcPr>
            <w:tcW w:w="4606" w:type="dxa"/>
          </w:tcPr>
          <w:p w14:paraId="6E2043CF" w14:textId="761A795A" w:rsidR="000E53AC" w:rsidRPr="0025149B" w:rsidRDefault="00000000" w:rsidP="00E84322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:4=</m:t>
                </m:r>
              </m:oMath>
            </m:oMathPara>
          </w:p>
        </w:tc>
        <w:tc>
          <w:tcPr>
            <w:tcW w:w="4606" w:type="dxa"/>
          </w:tcPr>
          <w:p w14:paraId="66D65F79" w14:textId="2CD6DE2F" w:rsidR="000E53AC" w:rsidRPr="007F182E" w:rsidRDefault="00000000" w:rsidP="00E84322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:5=</m:t>
                </m:r>
              </m:oMath>
            </m:oMathPara>
          </w:p>
        </w:tc>
      </w:tr>
      <w:tr w:rsidR="000E53AC" w14:paraId="4CA5ADFE" w14:textId="77777777" w:rsidTr="00B25C94">
        <w:tc>
          <w:tcPr>
            <w:tcW w:w="4606" w:type="dxa"/>
          </w:tcPr>
          <w:p w14:paraId="737B1A42" w14:textId="77777777" w:rsidR="000E53AC" w:rsidRDefault="000E53AC" w:rsidP="00B25C94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53B5562B" wp14:editId="2FC4BE15">
                  <wp:extent cx="1835785" cy="11252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4AB59ED" w14:textId="643BBC5F" w:rsidR="000E53AC" w:rsidRDefault="002124D1" w:rsidP="00B25C94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2B67070" wp14:editId="29BCF5F6">
                  <wp:extent cx="1835785" cy="112522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D1FB9" w14:textId="3977578A" w:rsidR="001906C5" w:rsidRPr="001906C5" w:rsidRDefault="008B5D0F" w:rsidP="001906C5">
      <w:pPr>
        <w:pStyle w:val="Arbeitsanweisung"/>
        <w:numPr>
          <w:ilvl w:val="1"/>
          <w:numId w:val="11"/>
        </w:numPr>
        <w:spacing w:before="600" w:after="240"/>
        <w:rPr>
          <w:rFonts w:cs="Arial"/>
          <w:noProof/>
          <w:szCs w:val="24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44416" behindDoc="0" locked="0" layoutInCell="1" allowOverlap="1" wp14:anchorId="3E933304" wp14:editId="51349909">
            <wp:simplePos x="0" y="0"/>
            <wp:positionH relativeFrom="column">
              <wp:posOffset>5949950</wp:posOffset>
            </wp:positionH>
            <wp:positionV relativeFrom="paragraph">
              <wp:posOffset>277640</wp:posOffset>
            </wp:positionV>
            <wp:extent cx="492760" cy="492760"/>
            <wp:effectExtent l="0" t="0" r="2540" b="2540"/>
            <wp:wrapNone/>
            <wp:docPr id="3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DB" w:rsidRPr="008D5CDB">
        <w:t xml:space="preserve"> </w:t>
      </w:r>
      <w:r w:rsidR="008D5CDB">
        <w:t xml:space="preserve">Prüft eure Lösungen </w:t>
      </w:r>
      <w:r w:rsidR="008D5CDB" w:rsidRPr="00EF7666">
        <w:t xml:space="preserve">mit </w:t>
      </w:r>
      <w:r w:rsidR="008D5CDB" w:rsidRPr="00EF7666">
        <w:rPr>
          <w:b/>
          <w:bCs/>
        </w:rPr>
        <w:t xml:space="preserve">Simulation </w:t>
      </w:r>
      <w:r w:rsidR="00586C32">
        <w:rPr>
          <w:b/>
          <w:bCs/>
        </w:rPr>
        <w:t>4</w:t>
      </w:r>
      <w:r w:rsidR="008D5CDB">
        <w:t>, falls ihr dies für sinnvoll haltet.</w:t>
      </w:r>
    </w:p>
    <w:p w14:paraId="788D8C91" w14:textId="3A79A277" w:rsidR="004A7F04" w:rsidRDefault="004A7F04" w:rsidP="00B25C94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95693E1" wp14:editId="69DFD0B9">
            <wp:simplePos x="0" y="0"/>
            <wp:positionH relativeFrom="column">
              <wp:posOffset>5959057</wp:posOffset>
            </wp:positionH>
            <wp:positionV relativeFrom="paragraph">
              <wp:posOffset>192896</wp:posOffset>
            </wp:positionV>
            <wp:extent cx="492760" cy="492760"/>
            <wp:effectExtent l="0" t="0" r="2540" b="2540"/>
            <wp:wrapNone/>
            <wp:docPr id="3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A7F04">
        <w:rPr>
          <w:rFonts w:cs="Arial"/>
        </w:rPr>
        <w:t xml:space="preserve">Bei den folgenden Aufgaben ist der </w:t>
      </w:r>
      <w:r w:rsidR="00E84322">
        <w:rPr>
          <w:rFonts w:cs="Arial"/>
        </w:rPr>
        <w:t>Dividend</w:t>
      </w:r>
      <w:r w:rsidR="00FF281B">
        <w:rPr>
          <w:rFonts w:cs="Arial"/>
        </w:rPr>
        <w:t xml:space="preserve"> </w:t>
      </w:r>
      <w:r w:rsidRPr="004A7F04">
        <w:rPr>
          <w:rFonts w:cs="Arial"/>
        </w:rPr>
        <w:t xml:space="preserve">größer als der Divisor. </w:t>
      </w:r>
      <w:r w:rsidR="00FF281B">
        <w:rPr>
          <w:rFonts w:cs="Arial"/>
        </w:rPr>
        <w:t>Dabei wird eine ganze Zahl durch einen Bruch geteilt.</w:t>
      </w:r>
      <w:r w:rsidR="00DA3B40">
        <w:rPr>
          <w:rFonts w:cs="Arial"/>
        </w:rPr>
        <w:t xml:space="preserve"> </w:t>
      </w:r>
      <w:r w:rsidRPr="004A7F04">
        <w:rPr>
          <w:rFonts w:cs="Arial"/>
        </w:rPr>
        <w:t xml:space="preserve">Notiert </w:t>
      </w:r>
      <w:r>
        <w:rPr>
          <w:rFonts w:cs="Arial"/>
        </w:rPr>
        <w:t xml:space="preserve">hierzu </w:t>
      </w:r>
      <w:r w:rsidRPr="004A7F04">
        <w:rPr>
          <w:rFonts w:cs="Arial"/>
        </w:rPr>
        <w:t xml:space="preserve">die </w:t>
      </w:r>
      <w:r>
        <w:rPr>
          <w:rFonts w:cs="Arial"/>
        </w:rPr>
        <w:t xml:space="preserve">benötigte </w:t>
      </w:r>
      <w:r w:rsidRPr="004A7F04">
        <w:rPr>
          <w:rFonts w:cs="Arial"/>
        </w:rPr>
        <w:t>Fragestellung</w:t>
      </w:r>
      <w:r w:rsidR="00E84322">
        <w:rPr>
          <w:rFonts w:cs="Arial"/>
        </w:rPr>
        <w:t xml:space="preserve"> für die erste Aufgabe</w:t>
      </w:r>
      <w:r w:rsidR="008B5D0F">
        <w:rPr>
          <w:rFonts w:cs="Arial"/>
        </w:rPr>
        <w:t xml:space="preserve"> aus 1.7</w:t>
      </w:r>
      <w:r w:rsidR="00E84322">
        <w:rPr>
          <w:rFonts w:cs="Arial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F281B" w14:paraId="7DD8BEF8" w14:textId="77777777" w:rsidTr="00B25C94">
        <w:trPr>
          <w:trHeight w:val="1134"/>
        </w:trPr>
        <w:tc>
          <w:tcPr>
            <w:tcW w:w="9062" w:type="dxa"/>
          </w:tcPr>
          <w:p w14:paraId="2895638F" w14:textId="77777777" w:rsidR="00FF281B" w:rsidRDefault="00FF281B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6192D2F" w14:textId="77777777" w:rsidR="00FF281B" w:rsidRDefault="00FF281B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EE71B73" w14:textId="6EB268C8" w:rsidR="00FF281B" w:rsidRDefault="00FF281B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D6AB984" w14:textId="125BD658" w:rsidR="00561084" w:rsidRDefault="00561084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B4E2459" w14:textId="77777777" w:rsidR="00561084" w:rsidRDefault="00561084" w:rsidP="00561084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5314C72B" w14:textId="77777777" w:rsidR="00FF281B" w:rsidRDefault="00FF281B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BFEED0B" w14:textId="77777777" w:rsidR="00FF281B" w:rsidRDefault="00FF281B" w:rsidP="00561084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</w:tc>
      </w:tr>
    </w:tbl>
    <w:p w14:paraId="7F7B306A" w14:textId="33FD5183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182CE3F0" w14:textId="0D311D65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30416FCD" w14:textId="596AE995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758FD85C" w14:textId="2A6C3C75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155811E0" w14:textId="77777777" w:rsidR="00561084" w:rsidRDefault="00561084" w:rsidP="00561084">
      <w:pPr>
        <w:pStyle w:val="Arbeitsanweisung"/>
        <w:spacing w:before="600" w:after="240"/>
        <w:ind w:firstLine="0"/>
        <w:rPr>
          <w:rFonts w:cs="Arial"/>
        </w:rPr>
      </w:pPr>
    </w:p>
    <w:p w14:paraId="6D34B29C" w14:textId="72534496" w:rsidR="00FF281B" w:rsidRPr="004A7F04" w:rsidRDefault="006D3816" w:rsidP="00B25C94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49536" behindDoc="0" locked="0" layoutInCell="1" allowOverlap="1" wp14:anchorId="3D533B37" wp14:editId="4A573CF9">
            <wp:simplePos x="0" y="0"/>
            <wp:positionH relativeFrom="column">
              <wp:posOffset>5950022</wp:posOffset>
            </wp:positionH>
            <wp:positionV relativeFrom="paragraph">
              <wp:posOffset>6688</wp:posOffset>
            </wp:positionV>
            <wp:extent cx="492760" cy="492760"/>
            <wp:effectExtent l="0" t="0" r="2540" b="2540"/>
            <wp:wrapNone/>
            <wp:docPr id="1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281B">
        <w:rPr>
          <w:rFonts w:cs="Arial"/>
        </w:rPr>
        <w:t>Löst die folgenden Aufgaben.</w:t>
      </w:r>
      <w:r w:rsidR="007D3CD0" w:rsidRPr="007D3CD0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F281B" w:rsidRPr="007F182E" w14:paraId="6B503AF8" w14:textId="77777777" w:rsidTr="00B25C94">
        <w:tc>
          <w:tcPr>
            <w:tcW w:w="4606" w:type="dxa"/>
          </w:tcPr>
          <w:p w14:paraId="748DA9C3" w14:textId="00434010" w:rsidR="00FF281B" w:rsidRPr="0025149B" w:rsidRDefault="00F7501C" w:rsidP="005743C0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8"/>
                    <w:szCs w:val="28"/>
                  </w:rPr>
                  <m:t>3: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auto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auto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4606" w:type="dxa"/>
          </w:tcPr>
          <w:p w14:paraId="79B68D1B" w14:textId="2EFD5180" w:rsidR="00FF281B" w:rsidRPr="007F182E" w:rsidRDefault="00F7501C" w:rsidP="005743C0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4: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FF281B" w14:paraId="5E793B53" w14:textId="77777777" w:rsidTr="00B25C94">
        <w:tc>
          <w:tcPr>
            <w:tcW w:w="4606" w:type="dxa"/>
          </w:tcPr>
          <w:p w14:paraId="7FF3272A" w14:textId="51C8540D" w:rsidR="00FF281B" w:rsidRDefault="00F7501C" w:rsidP="005743C0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D4D64A5" wp14:editId="0FCAE84A">
                  <wp:extent cx="2634615" cy="1077595"/>
                  <wp:effectExtent l="0" t="0" r="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E3265D4" w14:textId="73CF656D" w:rsidR="00FF281B" w:rsidRDefault="00AD42F2" w:rsidP="005743C0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672EB4C" wp14:editId="763E0B76">
                  <wp:extent cx="2743200" cy="1955800"/>
                  <wp:effectExtent l="0" t="0" r="0" b="635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DE2221" w14:textId="5478FA09" w:rsidR="00AD42F2" w:rsidRDefault="00AD42F2" w:rsidP="00AD42F2">
      <w:pPr>
        <w:pStyle w:val="Arbeitsanweisung"/>
        <w:numPr>
          <w:ilvl w:val="1"/>
          <w:numId w:val="11"/>
        </w:numPr>
        <w:spacing w:before="600" w:after="240"/>
        <w:rPr>
          <w:rFonts w:cs="Arial"/>
          <w:noProof/>
          <w:szCs w:val="24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2608" behindDoc="0" locked="0" layoutInCell="1" allowOverlap="1" wp14:anchorId="4DD057CE" wp14:editId="454AB0FE">
            <wp:simplePos x="0" y="0"/>
            <wp:positionH relativeFrom="column">
              <wp:posOffset>5953688</wp:posOffset>
            </wp:positionH>
            <wp:positionV relativeFrom="paragraph">
              <wp:posOffset>343985</wp:posOffset>
            </wp:positionV>
            <wp:extent cx="492760" cy="492760"/>
            <wp:effectExtent l="0" t="0" r="2540" b="2540"/>
            <wp:wrapNone/>
            <wp:docPr id="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CDB" w:rsidRPr="008D5CDB">
        <w:t xml:space="preserve"> </w:t>
      </w:r>
      <w:r w:rsidR="008D5CDB">
        <w:t xml:space="preserve">Prüft eure Lösungen </w:t>
      </w:r>
      <w:r w:rsidR="008D5CDB" w:rsidRPr="00EF7666">
        <w:t xml:space="preserve">mit </w:t>
      </w:r>
      <w:r w:rsidR="008D5CDB" w:rsidRPr="00EF7666">
        <w:rPr>
          <w:b/>
          <w:bCs/>
        </w:rPr>
        <w:t xml:space="preserve">Simulation </w:t>
      </w:r>
      <w:r w:rsidR="00E84322">
        <w:rPr>
          <w:b/>
          <w:bCs/>
        </w:rPr>
        <w:t>5</w:t>
      </w:r>
      <w:r w:rsidR="008D5CDB">
        <w:t>, falls ihr dies für sinnvoll haltet.</w:t>
      </w:r>
      <w:r w:rsidRPr="0038668A">
        <w:rPr>
          <w:rFonts w:cs="Arial"/>
          <w:noProof/>
          <w:szCs w:val="24"/>
        </w:rPr>
        <w:t xml:space="preserve"> </w:t>
      </w:r>
    </w:p>
    <w:p w14:paraId="7B43D611" w14:textId="235BB3E6" w:rsidR="005C62D2" w:rsidRPr="0004025D" w:rsidRDefault="005C62D2" w:rsidP="00AD42F2">
      <w:pPr>
        <w:pStyle w:val="Arbeitsanweisung"/>
        <w:spacing w:before="600" w:after="240"/>
        <w:ind w:firstLine="0"/>
        <w:rPr>
          <w:rFonts w:cs="Arial"/>
        </w:rPr>
      </w:pPr>
    </w:p>
    <w:p w14:paraId="60376A45" w14:textId="77777777" w:rsidR="00985916" w:rsidRPr="0004025D" w:rsidRDefault="00985916" w:rsidP="0004025D">
      <w:pPr>
        <w:pStyle w:val="Arbeitsanweisung"/>
        <w:tabs>
          <w:tab w:val="left" w:pos="709"/>
        </w:tabs>
        <w:rPr>
          <w:rFonts w:cs="Arial"/>
        </w:rPr>
      </w:pPr>
    </w:p>
    <w:p w14:paraId="48F4BC59" w14:textId="77777777" w:rsidR="0004025D" w:rsidRPr="0004025D" w:rsidRDefault="0004025D" w:rsidP="0004025D">
      <w:pPr>
        <w:pStyle w:val="Arbeitsanweisung"/>
        <w:tabs>
          <w:tab w:val="left" w:pos="709"/>
        </w:tabs>
        <w:rPr>
          <w:rFonts w:cs="Arial"/>
        </w:rPr>
      </w:pPr>
    </w:p>
    <w:p w14:paraId="272533D9" w14:textId="537FB4CE" w:rsidR="005C62D2" w:rsidRDefault="005C62D2">
      <w:pPr>
        <w:spacing w:after="200" w:line="276" w:lineRule="auto"/>
        <w:rPr>
          <w:rFonts w:ascii="Arial" w:hAnsi="Arial"/>
          <w:sz w:val="24"/>
        </w:rPr>
        <w:sectPr w:rsidR="005C62D2" w:rsidSect="0020057D">
          <w:headerReference w:type="default" r:id="rId2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6225248" w14:textId="0097496E" w:rsidR="00B94109" w:rsidRDefault="007F544A" w:rsidP="007F544A">
      <w:pPr>
        <w:pStyle w:val="Arbeitsanweisung"/>
        <w:tabs>
          <w:tab w:val="left" w:pos="0"/>
        </w:tabs>
        <w:ind w:left="0" w:firstLine="0"/>
        <w:rPr>
          <w:rFonts w:cs="Arial"/>
        </w:rPr>
      </w:pPr>
      <w:r>
        <w:rPr>
          <w:rFonts w:cs="Arial"/>
        </w:rPr>
        <w:lastRenderedPageBreak/>
        <w:t xml:space="preserve">Bei einer Division können </w:t>
      </w:r>
      <w:r w:rsidR="002121DD">
        <w:rPr>
          <w:rFonts w:cs="Arial"/>
        </w:rPr>
        <w:t>jedoch auch</w:t>
      </w:r>
      <w:r>
        <w:rPr>
          <w:rFonts w:cs="Arial"/>
        </w:rPr>
        <w:t xml:space="preserve"> D</w:t>
      </w:r>
      <w:r w:rsidR="00E84322">
        <w:rPr>
          <w:rFonts w:cs="Arial"/>
        </w:rPr>
        <w:t>ividend</w:t>
      </w:r>
      <w:r>
        <w:rPr>
          <w:rFonts w:cs="Arial"/>
        </w:rPr>
        <w:t xml:space="preserve"> </w:t>
      </w:r>
      <w:r w:rsidR="002121DD">
        <w:rPr>
          <w:rFonts w:cs="Arial"/>
        </w:rPr>
        <w:t>und</w:t>
      </w:r>
      <w:r>
        <w:rPr>
          <w:rFonts w:cs="Arial"/>
        </w:rPr>
        <w:t xml:space="preserve"> Divisor </w:t>
      </w:r>
      <w:r w:rsidR="002121DD">
        <w:rPr>
          <w:rFonts w:cs="Arial"/>
        </w:rPr>
        <w:t>Brüche</w:t>
      </w:r>
      <w:r>
        <w:rPr>
          <w:rFonts w:cs="Arial"/>
        </w:rPr>
        <w:t xml:space="preserve"> </w:t>
      </w:r>
      <w:r w:rsidR="002121DD">
        <w:rPr>
          <w:rFonts w:cs="Arial"/>
        </w:rPr>
        <w:t>darstelle</w:t>
      </w:r>
      <w:r>
        <w:rPr>
          <w:rFonts w:cs="Arial"/>
        </w:rPr>
        <w:t>n. Wie eine solche Division berechnet werden kann, soll im Folgenden bearbeitet werden.</w:t>
      </w:r>
      <w:r w:rsidR="002121DD">
        <w:rPr>
          <w:rFonts w:cs="Arial"/>
        </w:rPr>
        <w:t xml:space="preserve"> </w:t>
      </w:r>
    </w:p>
    <w:p w14:paraId="2DBB7D0F" w14:textId="2605F235" w:rsidR="00CD6BB8" w:rsidRDefault="002121DD" w:rsidP="00710A64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t>Gegeben sei folgende Aufgabe:</w:t>
      </w:r>
    </w:p>
    <w:p w14:paraId="4D29AC53" w14:textId="5D2E54B8" w:rsidR="00710A64" w:rsidRDefault="00000000" w:rsidP="008D5CDB">
      <w:pPr>
        <w:pStyle w:val="Arbeitsanweisung"/>
        <w:spacing w:before="600" w:after="240"/>
        <w:ind w:left="720" w:firstLine="0"/>
        <w:rPr>
          <w:rFonts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  <m:r>
            <w:rPr>
              <w:rFonts w:ascii="Cambria Math" w:hAnsi="Cambria Math" w:cs="Arial"/>
            </w:rPr>
            <m:t>: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12</m:t>
              </m:r>
            </m:den>
          </m:f>
          <m:r>
            <w:rPr>
              <w:rFonts w:ascii="Cambria Math" w:hAnsi="Cambria Math" w:cs="Arial"/>
            </w:rPr>
            <m:t>=</m:t>
          </m:r>
        </m:oMath>
      </m:oMathPara>
    </w:p>
    <w:p w14:paraId="291E71A3" w14:textId="66F4CEA7" w:rsidR="00710A64" w:rsidRDefault="00710A64" w:rsidP="00710A64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t>Prüft zunächst, ob der Dividen</w:t>
      </w:r>
      <w:r w:rsidR="00E84322">
        <w:rPr>
          <w:rFonts w:cs="Arial"/>
        </w:rPr>
        <w:t>d</w:t>
      </w:r>
      <w:r>
        <w:rPr>
          <w:rFonts w:cs="Arial"/>
        </w:rPr>
        <w:t xml:space="preserve"> größer oder kleiner ist, als der Divisor und notiert die richtige Fragestellung.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10A64" w14:paraId="381B3701" w14:textId="77777777" w:rsidTr="00B25C94">
        <w:trPr>
          <w:trHeight w:val="1134"/>
        </w:trPr>
        <w:tc>
          <w:tcPr>
            <w:tcW w:w="9062" w:type="dxa"/>
          </w:tcPr>
          <w:p w14:paraId="7D637523" w14:textId="77777777" w:rsidR="00710A64" w:rsidRDefault="00710A64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1F526AF" w14:textId="77777777" w:rsidR="0053098D" w:rsidRDefault="0053098D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CB2887C" w14:textId="77777777" w:rsidR="0053098D" w:rsidRDefault="0053098D" w:rsidP="008D5CDB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56AF0E47" w14:textId="77777777" w:rsidR="0053098D" w:rsidRDefault="0053098D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E65F2AA" w14:textId="382AA2A9" w:rsidR="0053098D" w:rsidRDefault="0053098D" w:rsidP="00B25C94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D830022" w14:textId="452526A5" w:rsidR="008D5CDB" w:rsidRDefault="008D5CDB" w:rsidP="00710A64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t xml:space="preserve">Zeichnet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  <w:r>
        <w:rPr>
          <w:rFonts w:cs="Arial"/>
        </w:rPr>
        <w:t xml:space="preserve"> in das Sechseck ein und färbe die Fläche </w:t>
      </w:r>
      <w:r w:rsidR="002A2988">
        <w:rPr>
          <w:rFonts w:cs="Arial"/>
        </w:rPr>
        <w:t>blau</w:t>
      </w:r>
      <w:r>
        <w:rPr>
          <w:rFonts w:cs="Arial"/>
        </w:rPr>
        <w:t>.</w:t>
      </w:r>
    </w:p>
    <w:p w14:paraId="6D2C40B9" w14:textId="41F70B8D" w:rsidR="00710A64" w:rsidRDefault="008D5CDB" w:rsidP="008D5CDB">
      <w:pPr>
        <w:pStyle w:val="Arbeitsanweisung"/>
        <w:spacing w:before="600" w:after="240"/>
        <w:ind w:left="720" w:firstLine="0"/>
        <w:jc w:val="center"/>
        <w:rPr>
          <w:rFonts w:cs="Arial"/>
        </w:rPr>
      </w:pPr>
      <w:r>
        <w:rPr>
          <w:noProof/>
          <w:sz w:val="28"/>
          <w:szCs w:val="28"/>
        </w:rPr>
        <w:drawing>
          <wp:inline distT="0" distB="0" distL="0" distR="0" wp14:anchorId="3BFBD8E8" wp14:editId="5D74D551">
            <wp:extent cx="1023620" cy="1105535"/>
            <wp:effectExtent l="0" t="0" r="5080" b="0"/>
            <wp:docPr id="6" name="Grafik 6" descr="C:\Users\Annika\Desktop\Didaktisches Seminar Materialien\Exi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nika\Desktop\Didaktisches Seminar Materialien\Exis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7741" w14:textId="49030B8B" w:rsidR="001906C5" w:rsidRPr="00D04D20" w:rsidRDefault="008D5CDB" w:rsidP="00D04D20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t xml:space="preserve">Zeichnet </w:t>
      </w:r>
      <w:r w:rsidR="002A2988">
        <w:rPr>
          <w:rFonts w:cs="Arial"/>
        </w:rPr>
        <w:t xml:space="preserve">noch einmal </w:t>
      </w:r>
      <w:r>
        <w:rPr>
          <w:rFonts w:cs="Arial"/>
        </w:rPr>
        <w:t>den Bruchteil</w:t>
      </w:r>
      <w:r w:rsidR="002A2988">
        <w:rPr>
          <w:rFonts w:cs="Arial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  <w:r>
        <w:rPr>
          <w:rFonts w:cs="Arial"/>
        </w:rPr>
        <w:t xml:space="preserve"> </w:t>
      </w:r>
      <w:r w:rsidR="002A2988">
        <w:rPr>
          <w:rFonts w:cs="Arial"/>
        </w:rPr>
        <w:t>wie in Aufgabe 2.3 ein.</w:t>
      </w:r>
      <w:r w:rsidR="00D04D20">
        <w:rPr>
          <w:rFonts w:cs="Arial"/>
        </w:rPr>
        <w:t xml:space="preserve"> Zeichnet anschließend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12</m:t>
            </m:r>
          </m:den>
        </m:f>
      </m:oMath>
      <w:r w:rsidR="00D04D20">
        <w:rPr>
          <w:rFonts w:cs="Arial"/>
        </w:rPr>
        <w:t xml:space="preserve"> so oft auf die blaue Fläche, bis diese ganz bedeckt ist. Dabei dürfen sie sich nicht überlagern.</w:t>
      </w:r>
    </w:p>
    <w:p w14:paraId="262E42DB" w14:textId="7C18B54F" w:rsidR="008D5CDB" w:rsidRDefault="008D5CDB" w:rsidP="008D5CDB">
      <w:pPr>
        <w:pStyle w:val="Arbeitsanweisung"/>
        <w:spacing w:before="600" w:after="240"/>
        <w:ind w:left="720" w:firstLine="0"/>
        <w:jc w:val="center"/>
        <w:rPr>
          <w:rFonts w:cs="Arial"/>
        </w:rPr>
      </w:pPr>
      <w:r>
        <w:rPr>
          <w:noProof/>
          <w:sz w:val="28"/>
          <w:szCs w:val="28"/>
        </w:rPr>
        <w:drawing>
          <wp:inline distT="0" distB="0" distL="0" distR="0" wp14:anchorId="5AF082D8" wp14:editId="6628647B">
            <wp:extent cx="1023620" cy="1105535"/>
            <wp:effectExtent l="0" t="0" r="5080" b="0"/>
            <wp:docPr id="42" name="Grafik 42" descr="C:\Users\Annika\Desktop\Didaktisches Seminar Materialien\Exi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nika\Desktop\Didaktisches Seminar Materialien\Exis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5CD7D" w14:textId="4E3E8119" w:rsidR="008D5CDB" w:rsidRDefault="0013348C" w:rsidP="00710A64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rPr>
          <w:rFonts w:cs="Arial"/>
        </w:rPr>
        <w:lastRenderedPageBreak/>
        <w:t xml:space="preserve">Zählt nach, wie oft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12</m:t>
            </m:r>
          </m:den>
        </m:f>
      </m:oMath>
      <w:r>
        <w:rPr>
          <w:rFonts w:cs="Arial"/>
        </w:rPr>
        <w:t xml:space="preserve"> in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3</m:t>
            </m:r>
          </m:den>
        </m:f>
      </m:oMath>
      <w:r>
        <w:rPr>
          <w:rFonts w:cs="Arial"/>
        </w:rPr>
        <w:t xml:space="preserve"> enthalten ist und gebt das Ergebnis an:</w:t>
      </w:r>
    </w:p>
    <w:p w14:paraId="67050ECF" w14:textId="13FA3F99" w:rsidR="00D85E2B" w:rsidRPr="00D85E2B" w:rsidRDefault="00000000" w:rsidP="00D85E2B">
      <w:pPr>
        <w:pStyle w:val="Arbeitsanweisung"/>
        <w:spacing w:before="600" w:after="240"/>
        <w:ind w:left="720" w:firstLine="0"/>
        <w:rPr>
          <w:rFonts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3</m:t>
              </m:r>
            </m:den>
          </m:f>
          <m:r>
            <w:rPr>
              <w:rFonts w:ascii="Cambria Math" w:hAnsi="Cambria Math" w:cs="Arial"/>
            </w:rPr>
            <m:t>: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12</m:t>
              </m:r>
            </m:den>
          </m:f>
          <m:r>
            <w:rPr>
              <w:rFonts w:ascii="Cambria Math" w:hAnsi="Cambria Math" w:cs="Arial"/>
            </w:rPr>
            <m:t>=</m:t>
          </m:r>
        </m:oMath>
      </m:oMathPara>
    </w:p>
    <w:p w14:paraId="212E8B83" w14:textId="4D498CA8" w:rsidR="00575D7C" w:rsidRPr="00575D7C" w:rsidRDefault="00575D7C" w:rsidP="00575D7C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>
        <w:t>Löst die folgenden Aufgaben:</w:t>
      </w:r>
      <w:r w:rsidR="00160317" w:rsidRPr="00160317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4713" w:type="pct"/>
        <w:tblLook w:val="04A0" w:firstRow="1" w:lastRow="0" w:firstColumn="1" w:lastColumn="0" w:noHBand="0" w:noVBand="1"/>
      </w:tblPr>
      <w:tblGrid>
        <w:gridCol w:w="4377"/>
        <w:gridCol w:w="4378"/>
      </w:tblGrid>
      <w:tr w:rsidR="00575D7C" w14:paraId="04E409E2" w14:textId="77777777" w:rsidTr="00B25C94">
        <w:trPr>
          <w:trHeight w:val="850"/>
        </w:trPr>
        <w:tc>
          <w:tcPr>
            <w:tcW w:w="2500" w:type="pct"/>
          </w:tcPr>
          <w:p w14:paraId="426FD7F7" w14:textId="19A93CFD" w:rsidR="00575D7C" w:rsidRDefault="00000000" w:rsidP="00B25C94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500" w:type="pct"/>
            <w:tcBorders>
              <w:right w:val="single" w:sz="8" w:space="0" w:color="auto"/>
            </w:tcBorders>
          </w:tcPr>
          <w:p w14:paraId="57BCE683" w14:textId="3FD44435" w:rsidR="00575D7C" w:rsidRDefault="00000000" w:rsidP="00B25C94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575D7C" w14:paraId="17733BF8" w14:textId="77777777" w:rsidTr="00B25C94">
        <w:trPr>
          <w:trHeight w:val="850"/>
        </w:trPr>
        <w:tc>
          <w:tcPr>
            <w:tcW w:w="2500" w:type="pct"/>
            <w:tcBorders>
              <w:bottom w:val="single" w:sz="8" w:space="0" w:color="auto"/>
            </w:tcBorders>
          </w:tcPr>
          <w:p w14:paraId="3B5BD1DC" w14:textId="77777777" w:rsidR="00575D7C" w:rsidRDefault="00575D7C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D04FB8" wp14:editId="36A3BDA4">
                  <wp:extent cx="1023620" cy="1105535"/>
                  <wp:effectExtent l="0" t="0" r="5080" b="0"/>
                  <wp:docPr id="57" name="Grafik 57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bottom w:val="single" w:sz="8" w:space="0" w:color="auto"/>
              <w:right w:val="single" w:sz="8" w:space="0" w:color="auto"/>
            </w:tcBorders>
          </w:tcPr>
          <w:p w14:paraId="4C8EA596" w14:textId="77777777" w:rsidR="00575D7C" w:rsidRDefault="00575D7C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63D4EA" wp14:editId="42AF1931">
                  <wp:extent cx="1023620" cy="1105535"/>
                  <wp:effectExtent l="0" t="0" r="5080" b="0"/>
                  <wp:docPr id="58" name="Grafik 58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8CBD62" w14:textId="0F589253" w:rsidR="00575D7C" w:rsidRDefault="000848D6" w:rsidP="00575D7C">
      <w:pPr>
        <w:pStyle w:val="Arbeitsanweisung"/>
        <w:numPr>
          <w:ilvl w:val="0"/>
          <w:numId w:val="17"/>
        </w:numPr>
        <w:spacing w:before="600" w:after="240"/>
        <w:ind w:hanging="72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1584" behindDoc="0" locked="0" layoutInCell="1" allowOverlap="1" wp14:anchorId="5A4D9802" wp14:editId="526633C2">
            <wp:simplePos x="0" y="0"/>
            <wp:positionH relativeFrom="column">
              <wp:posOffset>5960962</wp:posOffset>
            </wp:positionH>
            <wp:positionV relativeFrom="paragraph">
              <wp:posOffset>386707</wp:posOffset>
            </wp:positionV>
            <wp:extent cx="492760" cy="492760"/>
            <wp:effectExtent l="0" t="0" r="2540" b="2540"/>
            <wp:wrapNone/>
            <wp:docPr id="1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D7C">
        <w:t xml:space="preserve">Prüft eure Lösungen </w:t>
      </w:r>
      <w:r w:rsidR="00575D7C" w:rsidRPr="00EF7666">
        <w:t xml:space="preserve">mit </w:t>
      </w:r>
      <w:r w:rsidR="00575D7C" w:rsidRPr="00EF7666">
        <w:rPr>
          <w:b/>
          <w:bCs/>
        </w:rPr>
        <w:t xml:space="preserve">Simulation </w:t>
      </w:r>
      <w:r w:rsidR="00BA0BDD">
        <w:rPr>
          <w:b/>
          <w:bCs/>
        </w:rPr>
        <w:t>6</w:t>
      </w:r>
      <w:r w:rsidR="00575D7C">
        <w:t>, falls ihr dies für sinnvoll haltet.</w:t>
      </w:r>
      <w:r w:rsidRPr="000848D6">
        <w:rPr>
          <w:rFonts w:cs="Arial"/>
          <w:noProof/>
          <w:szCs w:val="24"/>
        </w:rPr>
        <w:t xml:space="preserve"> </w:t>
      </w:r>
    </w:p>
    <w:p w14:paraId="39BC778C" w14:textId="77777777" w:rsidR="00002CE5" w:rsidRDefault="00002CE5" w:rsidP="00575D7C">
      <w:pPr>
        <w:pStyle w:val="Arbeitsanweisung"/>
        <w:spacing w:before="600" w:after="240"/>
        <w:ind w:left="0" w:firstLine="0"/>
        <w:rPr>
          <w:rFonts w:cs="Arial"/>
        </w:rPr>
        <w:sectPr w:rsidR="00002CE5" w:rsidSect="0020057D">
          <w:headerReference w:type="default" r:id="rId2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85615C7" w14:textId="43168C6C" w:rsidR="00002CE5" w:rsidRDefault="00D85E2B" w:rsidP="00002CE5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>
        <w:rPr>
          <w:rFonts w:cs="Arial"/>
        </w:rPr>
        <w:lastRenderedPageBreak/>
        <w:t>Auch</w:t>
      </w:r>
      <w:r w:rsidR="000848D6">
        <w:rPr>
          <w:rFonts w:cs="Arial"/>
        </w:rPr>
        <w:t xml:space="preserve"> die</w:t>
      </w:r>
      <w:r w:rsidR="0013348C">
        <w:rPr>
          <w:rFonts w:cs="Arial"/>
        </w:rPr>
        <w:t xml:space="preserve"> folgende Aufgabe</w:t>
      </w:r>
      <w:r>
        <w:rPr>
          <w:rFonts w:cs="Arial"/>
        </w:rPr>
        <w:t xml:space="preserve"> kann gelöst werden</w:t>
      </w:r>
      <w:r w:rsidR="0013348C">
        <w:rPr>
          <w:rFonts w:cs="Arial"/>
        </w:rPr>
        <w:t>:</w:t>
      </w:r>
    </w:p>
    <w:p w14:paraId="5315EF43" w14:textId="09DEFACE" w:rsidR="00002CE5" w:rsidRDefault="00000000" w:rsidP="008458EE">
      <w:pPr>
        <w:pStyle w:val="Arbeitsanweisung"/>
        <w:spacing w:before="600" w:after="240"/>
        <w:ind w:left="1440" w:firstLine="0"/>
        <w:rPr>
          <w:rFonts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6</m:t>
              </m:r>
            </m:den>
          </m:f>
          <m:r>
            <w:rPr>
              <w:rFonts w:ascii="Cambria Math" w:hAnsi="Cambria Math" w:cs="Arial"/>
            </w:rPr>
            <m:t>: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2</m:t>
              </m:r>
            </m:den>
          </m:f>
          <m:r>
            <w:rPr>
              <w:rFonts w:ascii="Cambria Math" w:hAnsi="Cambria Math" w:cs="Arial"/>
            </w:rPr>
            <m:t>=</m:t>
          </m:r>
        </m:oMath>
      </m:oMathPara>
    </w:p>
    <w:tbl>
      <w:tblPr>
        <w:tblStyle w:val="Tabellenraster"/>
        <w:tblpPr w:leftFromText="141" w:rightFromText="141" w:vertAnchor="text" w:horzAnchor="margin" w:tblpY="149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21B68" w14:paraId="441F0627" w14:textId="77777777" w:rsidTr="00F21B68">
        <w:trPr>
          <w:trHeight w:val="1134"/>
        </w:trPr>
        <w:tc>
          <w:tcPr>
            <w:tcW w:w="9062" w:type="dxa"/>
          </w:tcPr>
          <w:p w14:paraId="5BCB7896" w14:textId="77777777" w:rsidR="00F21B68" w:rsidRDefault="00F21B68" w:rsidP="00F21B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7DDFB2B" w14:textId="77777777" w:rsidR="00F21B68" w:rsidRDefault="00F21B68" w:rsidP="00F21B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9F970F3" w14:textId="77777777" w:rsidR="00F21B68" w:rsidRDefault="00F21B68" w:rsidP="00F21B68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416EC2F7" w14:textId="77777777" w:rsidR="00F21B68" w:rsidRDefault="00F21B68" w:rsidP="00F21B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13A4968" w14:textId="77777777" w:rsidR="00F21B68" w:rsidRDefault="00F21B68" w:rsidP="00F21B68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BE09D81" w14:textId="77777777" w:rsid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09"/>
        <w:rPr>
          <w:rFonts w:cs="Arial"/>
        </w:rPr>
      </w:pPr>
      <w:r>
        <w:rPr>
          <w:rFonts w:cs="Arial"/>
        </w:rPr>
        <w:t>Prüft zunächst, ob der Dividend größer oder kleiner ist, als der Divisor und notiert die richtige Fragestellung.</w:t>
      </w:r>
    </w:p>
    <w:p w14:paraId="1C45B841" w14:textId="71A98BE1" w:rsidR="00F21B68" w:rsidRP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21B68">
        <w:rPr>
          <w:rFonts w:cs="Arial"/>
        </w:rPr>
        <w:t xml:space="preserve">Zeichnet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</m:oMath>
      <w:r w:rsidRPr="00F21B68">
        <w:rPr>
          <w:rFonts w:cs="Arial"/>
        </w:rPr>
        <w:t xml:space="preserve"> in das Sechseck ein und färbe die Fläche blau.</w:t>
      </w:r>
    </w:p>
    <w:p w14:paraId="39BA67A9" w14:textId="77777777" w:rsidR="00F21B68" w:rsidRDefault="00F21B68" w:rsidP="00F21B68">
      <w:pPr>
        <w:pStyle w:val="Arbeitsanweisung"/>
        <w:spacing w:before="600" w:after="240"/>
        <w:ind w:left="720" w:firstLine="0"/>
        <w:jc w:val="center"/>
        <w:rPr>
          <w:rFonts w:cs="Arial"/>
        </w:rPr>
      </w:pPr>
      <w:r>
        <w:rPr>
          <w:noProof/>
          <w:sz w:val="28"/>
          <w:szCs w:val="28"/>
        </w:rPr>
        <w:drawing>
          <wp:inline distT="0" distB="0" distL="0" distR="0" wp14:anchorId="3F279443" wp14:editId="35DC73D7">
            <wp:extent cx="1023620" cy="1105535"/>
            <wp:effectExtent l="0" t="0" r="5080" b="0"/>
            <wp:docPr id="70" name="Grafik 70" descr="C:\Users\Annika\Desktop\Didaktisches Seminar Materialien\Exi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nika\Desktop\Didaktisches Seminar Materialien\Exis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0449" w14:textId="786F9D90" w:rsidR="00F21B68" w:rsidRPr="00F21B68" w:rsidRDefault="00113CF7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63872" behindDoc="0" locked="0" layoutInCell="1" allowOverlap="1" wp14:anchorId="6AC9A1DC" wp14:editId="6554DB31">
            <wp:simplePos x="0" y="0"/>
            <wp:positionH relativeFrom="column">
              <wp:posOffset>5955527</wp:posOffset>
            </wp:positionH>
            <wp:positionV relativeFrom="paragraph">
              <wp:posOffset>230698</wp:posOffset>
            </wp:positionV>
            <wp:extent cx="492760" cy="492760"/>
            <wp:effectExtent l="0" t="0" r="2540" b="2540"/>
            <wp:wrapNone/>
            <wp:docPr id="78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1B68" w:rsidRPr="00F21B68">
        <w:rPr>
          <w:rFonts w:cs="Arial"/>
        </w:rPr>
        <w:t xml:space="preserve">Zeichnet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</m:oMath>
      <w:r w:rsidR="00F21B68" w:rsidRPr="00F21B68">
        <w:rPr>
          <w:rFonts w:cs="Arial"/>
        </w:rPr>
        <w:t xml:space="preserve"> noch einmal wie in Aufgabe </w:t>
      </w:r>
      <w:r w:rsidR="008458EE">
        <w:rPr>
          <w:rFonts w:cs="Arial"/>
        </w:rPr>
        <w:t>3.3</w:t>
      </w:r>
      <w:r w:rsidR="00F21B68" w:rsidRPr="00F21B68">
        <w:rPr>
          <w:rFonts w:cs="Arial"/>
        </w:rPr>
        <w:t xml:space="preserve"> ein. Zeichnet anschließend den Bruchteil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="00F21B68" w:rsidRPr="00F21B68">
        <w:rPr>
          <w:rFonts w:cs="Arial"/>
        </w:rPr>
        <w:t xml:space="preserve"> so ein, dass die blaue Fläche</w:t>
      </w:r>
      <w:r w:rsidR="008458EE">
        <w:rPr>
          <w:rFonts w:cs="Arial"/>
        </w:rPr>
        <w:t xml:space="preserve"> vollständig</w:t>
      </w:r>
      <w:r w:rsidR="00F21B68" w:rsidRPr="00F21B68">
        <w:rPr>
          <w:rFonts w:cs="Arial"/>
        </w:rPr>
        <w:t xml:space="preserve"> bedeckt</w:t>
      </w:r>
      <w:r w:rsidR="008458EE">
        <w:rPr>
          <w:rFonts w:cs="Arial"/>
        </w:rPr>
        <w:t xml:space="preserve"> ist</w:t>
      </w:r>
      <w:r w:rsidR="00F21B68" w:rsidRPr="00F21B68">
        <w:rPr>
          <w:rFonts w:cs="Arial"/>
        </w:rPr>
        <w:t>.</w:t>
      </w:r>
    </w:p>
    <w:p w14:paraId="750E5523" w14:textId="77777777" w:rsidR="00F21B68" w:rsidRDefault="00F21B68" w:rsidP="00F21B68">
      <w:pPr>
        <w:pStyle w:val="Arbeitsanweisung"/>
        <w:spacing w:before="600" w:after="240"/>
        <w:ind w:left="720" w:firstLine="0"/>
        <w:jc w:val="center"/>
        <w:rPr>
          <w:rFonts w:cs="Arial"/>
        </w:rPr>
      </w:pPr>
      <w:r>
        <w:rPr>
          <w:noProof/>
          <w:sz w:val="28"/>
          <w:szCs w:val="28"/>
        </w:rPr>
        <w:drawing>
          <wp:inline distT="0" distB="0" distL="0" distR="0" wp14:anchorId="41E5082A" wp14:editId="0369C9B6">
            <wp:extent cx="1023620" cy="1105535"/>
            <wp:effectExtent l="0" t="0" r="5080" b="0"/>
            <wp:docPr id="71" name="Grafik 71" descr="C:\Users\Annika\Desktop\Didaktisches Seminar Materialien\Exi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nika\Desktop\Didaktisches Seminar Materialien\Exis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B2AAA" w14:textId="3EF7A913" w:rsidR="00F21B68" w:rsidRP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57728" behindDoc="0" locked="0" layoutInCell="1" allowOverlap="1" wp14:anchorId="493E2CED" wp14:editId="0C6BF59B">
            <wp:simplePos x="0" y="0"/>
            <wp:positionH relativeFrom="column">
              <wp:posOffset>5959475</wp:posOffset>
            </wp:positionH>
            <wp:positionV relativeFrom="paragraph">
              <wp:posOffset>30480</wp:posOffset>
            </wp:positionV>
            <wp:extent cx="492760" cy="492760"/>
            <wp:effectExtent l="0" t="0" r="2540" b="2540"/>
            <wp:wrapNone/>
            <wp:docPr id="7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1B68">
        <w:rPr>
          <w:rFonts w:cs="Arial"/>
        </w:rPr>
        <w:t xml:space="preserve">Prüft nach, welcher Bruchteil von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2</m:t>
            </m:r>
          </m:den>
        </m:f>
      </m:oMath>
      <w:r w:rsidRPr="00F21B68">
        <w:rPr>
          <w:rFonts w:cs="Arial"/>
        </w:rPr>
        <w:t xml:space="preserve"> in </w:t>
      </w:r>
      <m:oMath>
        <m:f>
          <m:fPr>
            <m:ctrlPr>
              <w:rPr>
                <w:rFonts w:ascii="Cambria Math" w:hAnsi="Cambria Math" w:cs="Arial"/>
                <w:i/>
              </w:rPr>
            </m:ctrlPr>
          </m:fPr>
          <m:num>
            <m:r>
              <w:rPr>
                <w:rFonts w:ascii="Cambria Math" w:hAnsi="Cambria Math" w:cs="Arial"/>
              </w:rPr>
              <m:t>1</m:t>
            </m:r>
          </m:num>
          <m:den>
            <m:r>
              <w:rPr>
                <w:rFonts w:ascii="Cambria Math" w:hAnsi="Cambria Math" w:cs="Arial"/>
              </w:rPr>
              <m:t>6</m:t>
            </m:r>
          </m:den>
        </m:f>
      </m:oMath>
      <w:r w:rsidRPr="00F21B68">
        <w:rPr>
          <w:rFonts w:cs="Arial"/>
        </w:rPr>
        <w:t xml:space="preserve"> passt und gebt das Ergebnis an:</w:t>
      </w:r>
    </w:p>
    <w:p w14:paraId="2E608E41" w14:textId="77777777" w:rsidR="00F21B68" w:rsidRDefault="00000000" w:rsidP="00F21B68">
      <w:pPr>
        <w:pStyle w:val="Arbeitsanweisung"/>
        <w:spacing w:before="600" w:after="240"/>
        <w:ind w:left="720" w:firstLine="0"/>
        <w:rPr>
          <w:rFonts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6</m:t>
              </m:r>
            </m:den>
          </m:f>
          <m:r>
            <w:rPr>
              <w:rFonts w:ascii="Cambria Math" w:hAnsi="Cambria Math" w:cs="Arial"/>
            </w:rPr>
            <m:t>: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1</m:t>
              </m:r>
            </m:num>
            <m:den>
              <m:r>
                <w:rPr>
                  <w:rFonts w:ascii="Cambria Math" w:hAnsi="Cambria Math" w:cs="Arial"/>
                </w:rPr>
                <m:t>2</m:t>
              </m:r>
            </m:den>
          </m:f>
          <m:r>
            <w:rPr>
              <w:rFonts w:ascii="Cambria Math" w:hAnsi="Cambria Math" w:cs="Arial"/>
            </w:rPr>
            <m:t>=</m:t>
          </m:r>
        </m:oMath>
      </m:oMathPara>
    </w:p>
    <w:p w14:paraId="7C172853" w14:textId="306FF901" w:rsidR="00F21B68" w:rsidRP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60800" behindDoc="0" locked="0" layoutInCell="1" allowOverlap="1" wp14:anchorId="3E07DAF5" wp14:editId="24B9EE69">
            <wp:simplePos x="0" y="0"/>
            <wp:positionH relativeFrom="column">
              <wp:posOffset>5947576</wp:posOffset>
            </wp:positionH>
            <wp:positionV relativeFrom="paragraph">
              <wp:posOffset>239146</wp:posOffset>
            </wp:positionV>
            <wp:extent cx="492760" cy="492760"/>
            <wp:effectExtent l="0" t="0" r="2540" b="2540"/>
            <wp:wrapNone/>
            <wp:docPr id="59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Löst die folgenden Aufgaben:</w:t>
      </w:r>
    </w:p>
    <w:tbl>
      <w:tblPr>
        <w:tblStyle w:val="Tabellenraster"/>
        <w:tblW w:w="4713" w:type="pct"/>
        <w:tblLook w:val="04A0" w:firstRow="1" w:lastRow="0" w:firstColumn="1" w:lastColumn="0" w:noHBand="0" w:noVBand="1"/>
      </w:tblPr>
      <w:tblGrid>
        <w:gridCol w:w="4377"/>
        <w:gridCol w:w="4378"/>
      </w:tblGrid>
      <w:tr w:rsidR="00F21B68" w14:paraId="1D491A8B" w14:textId="77777777" w:rsidTr="00B25C94">
        <w:trPr>
          <w:trHeight w:val="850"/>
        </w:trPr>
        <w:tc>
          <w:tcPr>
            <w:tcW w:w="2500" w:type="pct"/>
          </w:tcPr>
          <w:p w14:paraId="1F72E6E6" w14:textId="77777777" w:rsidR="00F21B68" w:rsidRDefault="00000000" w:rsidP="00B25C94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500" w:type="pct"/>
            <w:tcBorders>
              <w:right w:val="single" w:sz="8" w:space="0" w:color="auto"/>
            </w:tcBorders>
          </w:tcPr>
          <w:p w14:paraId="1610CB04" w14:textId="77777777" w:rsidR="00F21B68" w:rsidRDefault="00000000" w:rsidP="00B25C94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F21B68" w14:paraId="7A377EC9" w14:textId="77777777" w:rsidTr="00B25C94">
        <w:trPr>
          <w:trHeight w:val="850"/>
        </w:trPr>
        <w:tc>
          <w:tcPr>
            <w:tcW w:w="2500" w:type="pct"/>
            <w:tcBorders>
              <w:bottom w:val="single" w:sz="8" w:space="0" w:color="auto"/>
            </w:tcBorders>
          </w:tcPr>
          <w:p w14:paraId="188C01EB" w14:textId="77777777" w:rsidR="00F21B68" w:rsidRDefault="00F21B68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20B058" wp14:editId="0BFC0757">
                  <wp:extent cx="1023620" cy="1105535"/>
                  <wp:effectExtent l="0" t="0" r="5080" b="0"/>
                  <wp:docPr id="56" name="Grafik 56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bottom w:val="single" w:sz="8" w:space="0" w:color="auto"/>
              <w:right w:val="single" w:sz="8" w:space="0" w:color="auto"/>
            </w:tcBorders>
          </w:tcPr>
          <w:p w14:paraId="4E32496B" w14:textId="77777777" w:rsidR="00F21B68" w:rsidRDefault="00F21B68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25C02A" wp14:editId="5EB25C3C">
                  <wp:extent cx="1023620" cy="1105535"/>
                  <wp:effectExtent l="0" t="0" r="5080" b="0"/>
                  <wp:docPr id="72" name="Grafik 72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742EE" w14:textId="20D65AAC" w:rsidR="00F21B68" w:rsidRPr="00F21B68" w:rsidRDefault="00F21B68" w:rsidP="00F21B68">
      <w:pPr>
        <w:pStyle w:val="Arbeitsanweisung"/>
        <w:numPr>
          <w:ilvl w:val="0"/>
          <w:numId w:val="24"/>
        </w:numPr>
        <w:spacing w:before="600" w:after="240"/>
        <w:ind w:left="709" w:hanging="731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61824" behindDoc="0" locked="0" layoutInCell="1" allowOverlap="1" wp14:anchorId="24DB3710" wp14:editId="7B895C82">
            <wp:simplePos x="0" y="0"/>
            <wp:positionH relativeFrom="column">
              <wp:posOffset>5946775</wp:posOffset>
            </wp:positionH>
            <wp:positionV relativeFrom="paragraph">
              <wp:posOffset>285932</wp:posOffset>
            </wp:positionV>
            <wp:extent cx="492760" cy="492760"/>
            <wp:effectExtent l="0" t="0" r="2540" b="2540"/>
            <wp:wrapNone/>
            <wp:docPr id="7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Prüft eure Lösungen </w:t>
      </w:r>
      <w:r w:rsidRPr="00EF7666">
        <w:t xml:space="preserve">mit </w:t>
      </w:r>
      <w:r w:rsidRPr="00F21B68">
        <w:rPr>
          <w:b/>
          <w:bCs/>
        </w:rPr>
        <w:t>Simulation 7</w:t>
      </w:r>
      <w:r>
        <w:t>.</w:t>
      </w:r>
      <w:r w:rsidRPr="00F21B68">
        <w:rPr>
          <w:rFonts w:cs="Arial"/>
          <w:noProof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8BC2B60" wp14:editId="5FAEEAF3">
            <wp:simplePos x="0" y="0"/>
            <wp:positionH relativeFrom="column">
              <wp:posOffset>5958059</wp:posOffset>
            </wp:positionH>
            <wp:positionV relativeFrom="paragraph">
              <wp:posOffset>744513</wp:posOffset>
            </wp:positionV>
            <wp:extent cx="494030" cy="494030"/>
            <wp:effectExtent l="0" t="0" r="1270" b="1270"/>
            <wp:wrapNone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288"/>
      </w:tblGrid>
      <w:tr w:rsidR="00F21B68" w:rsidRPr="0004025D" w14:paraId="284B2D48" w14:textId="77777777" w:rsidTr="00B25C94">
        <w:tc>
          <w:tcPr>
            <w:tcW w:w="9288" w:type="dxa"/>
            <w:shd w:val="clear" w:color="auto" w:fill="FFFFCC"/>
          </w:tcPr>
          <w:p w14:paraId="757F96CC" w14:textId="77777777" w:rsidR="00F21B68" w:rsidRPr="0004025D" w:rsidRDefault="00F21B68" w:rsidP="00B25C94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4F91D2A7" w14:textId="6DCD8A73" w:rsidR="00F21B68" w:rsidRPr="0004025D" w:rsidRDefault="00F21B68" w:rsidP="00F21B68">
            <w:pPr>
              <w:pStyle w:val="Arbeitsanweisung"/>
              <w:ind w:left="426" w:hanging="426"/>
            </w:pPr>
            <w:r>
              <w:t>3.8 Beschreibt, wie ihr beim Lösen einer Division zweier Brüche vorgeht.</w:t>
            </w:r>
          </w:p>
        </w:tc>
      </w:tr>
      <w:tr w:rsidR="00F21B68" w:rsidRPr="0004025D" w14:paraId="38C21569" w14:textId="77777777" w:rsidTr="00B25C94">
        <w:trPr>
          <w:trHeight w:val="1701"/>
        </w:trPr>
        <w:tc>
          <w:tcPr>
            <w:tcW w:w="9288" w:type="dxa"/>
            <w:shd w:val="clear" w:color="auto" w:fill="auto"/>
          </w:tcPr>
          <w:p w14:paraId="6714EA1C" w14:textId="77777777" w:rsidR="00F21B68" w:rsidRDefault="00F21B68" w:rsidP="00B25C94">
            <w:pPr>
              <w:pStyle w:val="Arbeitsanweisung"/>
              <w:ind w:left="0" w:firstLine="0"/>
            </w:pPr>
          </w:p>
          <w:p w14:paraId="286634E7" w14:textId="77777777" w:rsidR="00F21B68" w:rsidRDefault="00F21B68" w:rsidP="00B25C94">
            <w:pPr>
              <w:pStyle w:val="Arbeitsanweisung"/>
              <w:ind w:left="0" w:firstLine="0"/>
            </w:pPr>
          </w:p>
          <w:p w14:paraId="740837A4" w14:textId="77777777" w:rsidR="00F21B68" w:rsidRDefault="00F21B68" w:rsidP="00B25C94">
            <w:pPr>
              <w:pStyle w:val="Arbeitsanweisung"/>
              <w:ind w:left="0" w:firstLine="0"/>
            </w:pPr>
          </w:p>
          <w:p w14:paraId="7A4B717B" w14:textId="77777777" w:rsidR="00F21B68" w:rsidRDefault="00F21B68" w:rsidP="00B25C94">
            <w:pPr>
              <w:pStyle w:val="Arbeitsanweisung"/>
              <w:ind w:left="0" w:firstLine="0"/>
            </w:pPr>
          </w:p>
          <w:p w14:paraId="3B4D72E5" w14:textId="77777777" w:rsidR="00F21B68" w:rsidRDefault="00F21B68" w:rsidP="00B25C94">
            <w:pPr>
              <w:pStyle w:val="Arbeitsanweisung"/>
              <w:ind w:left="0" w:firstLine="0"/>
            </w:pPr>
          </w:p>
          <w:p w14:paraId="253D94BC" w14:textId="77777777" w:rsidR="00F21B68" w:rsidRDefault="00F21B68" w:rsidP="00B25C94">
            <w:pPr>
              <w:pStyle w:val="Arbeitsanweisung"/>
              <w:ind w:left="0" w:firstLine="0"/>
            </w:pPr>
          </w:p>
          <w:p w14:paraId="467FA618" w14:textId="77777777" w:rsidR="00F21B68" w:rsidRDefault="00F21B68" w:rsidP="00B25C94">
            <w:pPr>
              <w:pStyle w:val="Arbeitsanweisung"/>
              <w:ind w:left="0" w:firstLine="0"/>
            </w:pPr>
          </w:p>
          <w:p w14:paraId="2A13D098" w14:textId="31336AFF" w:rsidR="00F21B68" w:rsidRDefault="00F21B68" w:rsidP="00B25C94">
            <w:pPr>
              <w:pStyle w:val="Arbeitsanweisung"/>
              <w:ind w:left="0" w:firstLine="0"/>
            </w:pPr>
          </w:p>
          <w:p w14:paraId="1C9C7901" w14:textId="39DACFF7" w:rsidR="00F21B68" w:rsidRDefault="00F21B68" w:rsidP="00B25C94">
            <w:pPr>
              <w:pStyle w:val="Arbeitsanweisung"/>
              <w:ind w:left="0" w:firstLine="0"/>
            </w:pPr>
          </w:p>
          <w:p w14:paraId="1A68FDD7" w14:textId="48DEE30B" w:rsidR="00F21B68" w:rsidRDefault="00F21B68" w:rsidP="00B25C94">
            <w:pPr>
              <w:pStyle w:val="Arbeitsanweisung"/>
              <w:ind w:left="0" w:firstLine="0"/>
            </w:pPr>
          </w:p>
          <w:p w14:paraId="29B8F0D8" w14:textId="36FC4BC3" w:rsidR="00F21B68" w:rsidRDefault="00F21B68" w:rsidP="00B25C94">
            <w:pPr>
              <w:pStyle w:val="Arbeitsanweisung"/>
              <w:ind w:left="0" w:firstLine="0"/>
            </w:pPr>
          </w:p>
          <w:p w14:paraId="07F341A6" w14:textId="1A2A2D90" w:rsidR="00F21B68" w:rsidRDefault="00F21B68" w:rsidP="00B25C94">
            <w:pPr>
              <w:pStyle w:val="Arbeitsanweisung"/>
              <w:ind w:left="0" w:firstLine="0"/>
            </w:pPr>
          </w:p>
          <w:p w14:paraId="5F229FE3" w14:textId="4E5CB89B" w:rsidR="00F21B68" w:rsidRDefault="00F21B68" w:rsidP="00B25C94">
            <w:pPr>
              <w:pStyle w:val="Arbeitsanweisung"/>
              <w:ind w:left="0" w:firstLine="0"/>
            </w:pPr>
          </w:p>
          <w:p w14:paraId="5622F6C9" w14:textId="16626D1D" w:rsidR="00F21B68" w:rsidRDefault="00F21B68" w:rsidP="00B25C94">
            <w:pPr>
              <w:pStyle w:val="Arbeitsanweisung"/>
              <w:ind w:left="0" w:firstLine="0"/>
            </w:pPr>
          </w:p>
          <w:p w14:paraId="5900C12F" w14:textId="77777777" w:rsidR="00F21B68" w:rsidRDefault="00F21B68" w:rsidP="00B25C94">
            <w:pPr>
              <w:pStyle w:val="Arbeitsanweisung"/>
              <w:ind w:left="0" w:firstLine="0"/>
            </w:pPr>
          </w:p>
          <w:p w14:paraId="553623F2" w14:textId="77777777" w:rsidR="00F21B68" w:rsidRDefault="00F21B68" w:rsidP="00B25C94">
            <w:pPr>
              <w:pStyle w:val="Arbeitsanweisung"/>
              <w:ind w:left="0" w:firstLine="0"/>
            </w:pPr>
          </w:p>
          <w:p w14:paraId="42A7C1C9" w14:textId="411BBA5E" w:rsidR="00F21B68" w:rsidRPr="00974DAD" w:rsidRDefault="00F21B68" w:rsidP="00B25C94">
            <w:pPr>
              <w:pStyle w:val="Arbeitsanweisung"/>
              <w:ind w:left="0" w:firstLine="0"/>
            </w:pPr>
          </w:p>
        </w:tc>
      </w:tr>
    </w:tbl>
    <w:p w14:paraId="31814289" w14:textId="79C79ED7" w:rsidR="000114AE" w:rsidRDefault="00F60710" w:rsidP="00F21B68">
      <w:pPr>
        <w:pStyle w:val="Arbeitsanweisung"/>
        <w:numPr>
          <w:ilvl w:val="0"/>
          <w:numId w:val="26"/>
        </w:numPr>
        <w:spacing w:before="600" w:after="240"/>
        <w:ind w:left="709" w:hanging="709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45440" behindDoc="0" locked="0" layoutInCell="1" allowOverlap="1" wp14:anchorId="4AE090FC" wp14:editId="547852B4">
            <wp:simplePos x="0" y="0"/>
            <wp:positionH relativeFrom="column">
              <wp:posOffset>5958551</wp:posOffset>
            </wp:positionH>
            <wp:positionV relativeFrom="paragraph">
              <wp:posOffset>563</wp:posOffset>
            </wp:positionV>
            <wp:extent cx="492760" cy="492760"/>
            <wp:effectExtent l="0" t="0" r="2540" b="2540"/>
            <wp:wrapNone/>
            <wp:docPr id="62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60B4">
        <w:rPr>
          <w:rFonts w:cs="Arial"/>
        </w:rPr>
        <w:t xml:space="preserve">Bei den folgenden </w:t>
      </w:r>
      <w:r w:rsidR="00935A61">
        <w:rPr>
          <w:rFonts w:cs="Arial"/>
        </w:rPr>
        <w:t>Aufgaben</w:t>
      </w:r>
      <w:r w:rsidR="00A660B4">
        <w:rPr>
          <w:rFonts w:cs="Arial"/>
        </w:rPr>
        <w:t xml:space="preserve"> kann der Dividend sowohl kleiner als auch größer</w:t>
      </w:r>
      <w:r w:rsidR="00777819">
        <w:rPr>
          <w:rFonts w:cs="Arial"/>
        </w:rPr>
        <w:t xml:space="preserve"> als </w:t>
      </w:r>
      <w:r w:rsidR="00A660B4">
        <w:rPr>
          <w:rFonts w:cs="Arial"/>
        </w:rPr>
        <w:t>der</w:t>
      </w:r>
      <w:r w:rsidR="00777819">
        <w:rPr>
          <w:rFonts w:cs="Arial"/>
        </w:rPr>
        <w:t xml:space="preserve"> Divisor sein. Beachtet dies beim Lösen der folgenden Aufgaben.</w:t>
      </w:r>
    </w:p>
    <w:tbl>
      <w:tblPr>
        <w:tblStyle w:val="Tabellenraster"/>
        <w:tblW w:w="4645" w:type="pct"/>
        <w:tblLook w:val="04A0" w:firstRow="1" w:lastRow="0" w:firstColumn="1" w:lastColumn="0" w:noHBand="0" w:noVBand="1"/>
      </w:tblPr>
      <w:tblGrid>
        <w:gridCol w:w="3126"/>
        <w:gridCol w:w="2377"/>
        <w:gridCol w:w="3126"/>
      </w:tblGrid>
      <w:tr w:rsidR="005D3AB5" w14:paraId="7E4884BE" w14:textId="77777777" w:rsidTr="00B25C94">
        <w:trPr>
          <w:trHeight w:val="840"/>
        </w:trPr>
        <w:tc>
          <w:tcPr>
            <w:tcW w:w="1666" w:type="pct"/>
          </w:tcPr>
          <w:p w14:paraId="66E2353F" w14:textId="77777777" w:rsidR="005D3AB5" w:rsidRDefault="00000000" w:rsidP="00B25C94">
            <w:pPr>
              <w:pStyle w:val="Arbeitsanweisung"/>
              <w:spacing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1667" w:type="pct"/>
          </w:tcPr>
          <w:p w14:paraId="0F21977E" w14:textId="77777777" w:rsidR="005D3AB5" w:rsidRDefault="00000000" w:rsidP="00B25C94">
            <w:pPr>
              <w:pStyle w:val="Arbeitsanweisung"/>
              <w:spacing w:after="240"/>
              <w:ind w:left="0" w:firstLine="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1667" w:type="pct"/>
            <w:tcBorders>
              <w:right w:val="single" w:sz="8" w:space="0" w:color="auto"/>
            </w:tcBorders>
          </w:tcPr>
          <w:p w14:paraId="16BD7BF1" w14:textId="77777777" w:rsidR="005D3AB5" w:rsidRDefault="00000000" w:rsidP="00B25C94">
            <w:pPr>
              <w:pStyle w:val="Arbeitsanweisung"/>
              <w:spacing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5D3AB5" w14:paraId="21430F8D" w14:textId="77777777" w:rsidTr="00B25C94">
        <w:trPr>
          <w:trHeight w:val="840"/>
        </w:trPr>
        <w:tc>
          <w:tcPr>
            <w:tcW w:w="1666" w:type="pct"/>
          </w:tcPr>
          <w:p w14:paraId="3F197611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E34178" wp14:editId="2709A8D8">
                  <wp:extent cx="1023620" cy="1105535"/>
                  <wp:effectExtent l="0" t="0" r="5080" b="0"/>
                  <wp:docPr id="25" name="Grafik 25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4ED34C8E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6E485D4" wp14:editId="389F3E10">
                  <wp:extent cx="1023620" cy="1105535"/>
                  <wp:effectExtent l="0" t="0" r="5080" b="0"/>
                  <wp:docPr id="49" name="Grafik 49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right w:val="single" w:sz="8" w:space="0" w:color="auto"/>
            </w:tcBorders>
          </w:tcPr>
          <w:p w14:paraId="1B2CD062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E1B151" wp14:editId="501CAC40">
                  <wp:extent cx="1023620" cy="1105535"/>
                  <wp:effectExtent l="0" t="0" r="5080" b="0"/>
                  <wp:docPr id="35" name="Grafik 35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B5" w14:paraId="5B097E3E" w14:textId="77777777" w:rsidTr="00B25C94">
        <w:trPr>
          <w:trHeight w:val="840"/>
        </w:trPr>
        <w:tc>
          <w:tcPr>
            <w:tcW w:w="1666" w:type="pct"/>
            <w:tcBorders>
              <w:bottom w:val="single" w:sz="8" w:space="0" w:color="auto"/>
            </w:tcBorders>
          </w:tcPr>
          <w:p w14:paraId="24B866CC" w14:textId="77777777" w:rsidR="005D3AB5" w:rsidRDefault="00000000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1667" w:type="pct"/>
            <w:tcBorders>
              <w:bottom w:val="single" w:sz="8" w:space="0" w:color="auto"/>
            </w:tcBorders>
          </w:tcPr>
          <w:p w14:paraId="514C5A07" w14:textId="77777777" w:rsidR="005D3AB5" w:rsidRDefault="00000000" w:rsidP="00B25C94">
            <w:pPr>
              <w:pStyle w:val="Arbeitsanweisung"/>
              <w:ind w:left="0" w:firstLine="0"/>
              <w:jc w:val="center"/>
              <w:rPr>
                <w:rFonts w:cs="Arial"/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1667" w:type="pct"/>
            <w:tcBorders>
              <w:bottom w:val="single" w:sz="8" w:space="0" w:color="auto"/>
              <w:right w:val="single" w:sz="8" w:space="0" w:color="auto"/>
            </w:tcBorders>
          </w:tcPr>
          <w:p w14:paraId="7926A80A" w14:textId="77777777" w:rsidR="005D3AB5" w:rsidRDefault="00000000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5D3AB5" w14:paraId="7163EF61" w14:textId="77777777" w:rsidTr="00B25C94">
        <w:trPr>
          <w:trHeight w:val="840"/>
        </w:trPr>
        <w:tc>
          <w:tcPr>
            <w:tcW w:w="1666" w:type="pct"/>
            <w:tcBorders>
              <w:bottom w:val="single" w:sz="8" w:space="0" w:color="auto"/>
            </w:tcBorders>
          </w:tcPr>
          <w:p w14:paraId="163CFF0C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C0FEA94" wp14:editId="7708F52E">
                  <wp:extent cx="1841500" cy="1123950"/>
                  <wp:effectExtent l="0" t="0" r="635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bottom w:val="single" w:sz="8" w:space="0" w:color="auto"/>
            </w:tcBorders>
          </w:tcPr>
          <w:p w14:paraId="3D111FC3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EC28502" wp14:editId="2DB2CF10">
                  <wp:extent cx="1023620" cy="1105535"/>
                  <wp:effectExtent l="0" t="0" r="5080" b="0"/>
                  <wp:docPr id="55" name="Grafik 55" descr="C:\Users\Annika\Desktop\Didaktisches Seminar Materialien\Exi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nnika\Desktop\Didaktisches Seminar Materialien\Exi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bottom w:val="single" w:sz="8" w:space="0" w:color="auto"/>
              <w:right w:val="single" w:sz="8" w:space="0" w:color="auto"/>
            </w:tcBorders>
          </w:tcPr>
          <w:p w14:paraId="54FC62B7" w14:textId="77777777" w:rsidR="005D3AB5" w:rsidRDefault="005D3AB5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4124E5" wp14:editId="3FBE5B46">
                  <wp:extent cx="1841500" cy="1123950"/>
                  <wp:effectExtent l="0" t="0" r="635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ED985" w14:textId="218B5047" w:rsidR="000114AE" w:rsidRPr="005D3AB5" w:rsidRDefault="00FA216E" w:rsidP="005D3AB5">
      <w:pPr>
        <w:pStyle w:val="Arbeitsanweisung"/>
        <w:numPr>
          <w:ilvl w:val="0"/>
          <w:numId w:val="26"/>
        </w:numPr>
        <w:spacing w:before="600" w:after="240"/>
        <w:ind w:left="709" w:hanging="709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654656" behindDoc="0" locked="0" layoutInCell="1" allowOverlap="1" wp14:anchorId="4BADB529" wp14:editId="04C06AB2">
            <wp:simplePos x="0" y="0"/>
            <wp:positionH relativeFrom="column">
              <wp:posOffset>5951075</wp:posOffset>
            </wp:positionH>
            <wp:positionV relativeFrom="paragraph">
              <wp:posOffset>315265</wp:posOffset>
            </wp:positionV>
            <wp:extent cx="492760" cy="492760"/>
            <wp:effectExtent l="0" t="0" r="2540" b="2540"/>
            <wp:wrapNone/>
            <wp:docPr id="6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4AE">
        <w:t>Prüft eure Lösungen</w:t>
      </w:r>
      <w:r w:rsidR="005D3AB5">
        <w:t xml:space="preserve"> </w:t>
      </w:r>
      <w:r w:rsidR="000114AE" w:rsidRPr="00EF7666">
        <w:t xml:space="preserve">mit </w:t>
      </w:r>
      <w:r w:rsidR="000114AE" w:rsidRPr="005D3AB5">
        <w:rPr>
          <w:b/>
          <w:bCs/>
        </w:rPr>
        <w:t xml:space="preserve">Simulation </w:t>
      </w:r>
      <w:r w:rsidR="00073D55" w:rsidRPr="005D3AB5">
        <w:rPr>
          <w:b/>
          <w:bCs/>
        </w:rPr>
        <w:t>8</w:t>
      </w:r>
      <w:r w:rsidR="000114AE">
        <w:t>, falls ihr dies für sinnvoll haltet.</w:t>
      </w:r>
      <w:r w:rsidR="000114AE" w:rsidRPr="005D3AB5">
        <w:rPr>
          <w:rFonts w:cs="Arial"/>
          <w:noProof/>
          <w:szCs w:val="24"/>
        </w:rPr>
        <w:t xml:space="preserve"> </w:t>
      </w:r>
    </w:p>
    <w:p w14:paraId="1989644D" w14:textId="77777777" w:rsidR="00B061E3" w:rsidRDefault="00B061E3" w:rsidP="00B061E3">
      <w:pPr>
        <w:pStyle w:val="Arbeitsanweisung"/>
        <w:spacing w:before="600" w:after="240"/>
        <w:ind w:left="0" w:firstLine="0"/>
        <w:rPr>
          <w:rFonts w:cs="Arial"/>
        </w:rPr>
        <w:sectPr w:rsidR="00B061E3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63A9559" w14:textId="525EB930" w:rsidR="00D94463" w:rsidRDefault="00D94463" w:rsidP="00D94463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In dieser Aufgabe werdet ihr Brüche mit ganzen Zahlen multiplizieren.</w:t>
      </w:r>
    </w:p>
    <w:p w14:paraId="16F35183" w14:textId="77777777" w:rsidR="00D94463" w:rsidRDefault="00D94463" w:rsidP="00D94463">
      <w:pPr>
        <w:rPr>
          <w:rFonts w:ascii="Arial" w:hAnsi="Arial"/>
          <w:kern w:val="0"/>
          <w:sz w:val="24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D94463" w14:paraId="7B5C38EA" w14:textId="77777777" w:rsidTr="00B25C94">
        <w:tc>
          <w:tcPr>
            <w:tcW w:w="3980" w:type="dxa"/>
            <w:shd w:val="clear" w:color="auto" w:fill="FFFFFF" w:themeFill="background1"/>
          </w:tcPr>
          <w:p w14:paraId="25A194D5" w14:textId="77777777" w:rsidR="00D94463" w:rsidRDefault="00D94463" w:rsidP="00B25C94">
            <w:pPr>
              <w:pStyle w:val="Labor-Materialbox-berschrift"/>
              <w:jc w:val="both"/>
            </w:pPr>
            <w:r>
              <w:t>Material</w:t>
            </w:r>
          </w:p>
          <w:p w14:paraId="42D763C1" w14:textId="77777777" w:rsidR="00D94463" w:rsidRDefault="00D94463" w:rsidP="00D94463">
            <w:pPr>
              <w:pStyle w:val="Labor-Aufzhlung"/>
              <w:numPr>
                <w:ilvl w:val="0"/>
                <w:numId w:val="28"/>
              </w:numPr>
              <w:jc w:val="both"/>
            </w:pPr>
            <w:r>
              <w:t>WABIs</w:t>
            </w:r>
          </w:p>
          <w:p w14:paraId="5C1ABBAD" w14:textId="77777777" w:rsidR="00D94463" w:rsidRDefault="00D94463" w:rsidP="00D94463">
            <w:pPr>
              <w:pStyle w:val="Labor-Aufzhlung"/>
              <w:numPr>
                <w:ilvl w:val="0"/>
                <w:numId w:val="28"/>
              </w:numPr>
              <w:jc w:val="both"/>
            </w:pPr>
            <w:r>
              <w:t>Schablone</w:t>
            </w:r>
          </w:p>
          <w:p w14:paraId="089ED084" w14:textId="77777777" w:rsidR="00D94463" w:rsidRDefault="00D94463" w:rsidP="00B25C94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5046" w:type="dxa"/>
            <w:shd w:val="clear" w:color="auto" w:fill="FFFFFF" w:themeFill="background1"/>
            <w:vAlign w:val="center"/>
          </w:tcPr>
          <w:p w14:paraId="4FB2044F" w14:textId="3F4FB88C" w:rsidR="00D94463" w:rsidRDefault="00D94463" w:rsidP="00B25C94">
            <w:pPr>
              <w:pStyle w:val="Arbeitsanweisung"/>
              <w:jc w:val="center"/>
            </w:pPr>
            <w:r>
              <w:rPr>
                <w:rFonts w:cs="Arial"/>
                <w:noProof/>
              </w:rPr>
              <w:drawing>
                <wp:inline distT="0" distB="0" distL="0" distR="0" wp14:anchorId="7067A594" wp14:editId="64C9CF1B">
                  <wp:extent cx="2941983" cy="1884680"/>
                  <wp:effectExtent l="0" t="0" r="0" b="1270"/>
                  <wp:docPr id="48" name="Grafik 11" descr="C:\Users\Annika\Desktop\Didaktisches Seminar Materialien\Material\DSCF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6" descr="C:\Users\Annika\Desktop\Didaktisches Seminar Materialien\Material\DSCF0318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0" y="0"/>
                            <a:ext cx="2946357" cy="188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432805" w14:textId="6693D317" w:rsidR="00D94463" w:rsidRPr="00D94463" w:rsidRDefault="00D94463" w:rsidP="00D94463">
      <w:pPr>
        <w:pStyle w:val="Arbeitsanweisung"/>
        <w:numPr>
          <w:ilvl w:val="1"/>
          <w:numId w:val="21"/>
        </w:numPr>
        <w:spacing w:before="600" w:after="240"/>
        <w:ind w:left="567" w:hanging="573"/>
        <w:rPr>
          <w:rFonts w:cs="Arial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37248" behindDoc="0" locked="0" layoutInCell="1" allowOverlap="1" wp14:anchorId="67BDD774" wp14:editId="2D1B319A">
            <wp:simplePos x="0" y="0"/>
            <wp:positionH relativeFrom="column">
              <wp:posOffset>5956300</wp:posOffset>
            </wp:positionH>
            <wp:positionV relativeFrom="paragraph">
              <wp:posOffset>327660</wp:posOffset>
            </wp:positionV>
            <wp:extent cx="492760" cy="492760"/>
            <wp:effectExtent l="0" t="0" r="2540" b="2540"/>
            <wp:wrapNone/>
            <wp:docPr id="9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dellieren_weiss.png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463">
        <w:t>Bestimmt mit Hilfe des Materials die Lösungen folgender Aufgaben und zeichnet euer Ergebnis als Anteil in die zugehörige Vorlage ein.</w:t>
      </w:r>
    </w:p>
    <w:p w14:paraId="2E633D15" w14:textId="5015FB10" w:rsidR="00D94463" w:rsidRDefault="00D94463" w:rsidP="00D94463">
      <w:pPr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37ED872D" wp14:editId="074A9EEA">
            <wp:simplePos x="0" y="0"/>
            <wp:positionH relativeFrom="column">
              <wp:posOffset>5956300</wp:posOffset>
            </wp:positionH>
            <wp:positionV relativeFrom="paragraph">
              <wp:posOffset>6350</wp:posOffset>
            </wp:positionV>
            <wp:extent cx="492759" cy="492759"/>
            <wp:effectExtent l="0" t="0" r="2538" b="2538"/>
            <wp:wrapNone/>
            <wp:docPr id="9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Sebastian\Desktop\Vorlagen\Fragezeichen.pn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59" cy="49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36"/>
          <w:szCs w:val="36"/>
        </w:rPr>
        <w:drawing>
          <wp:anchor distT="0" distB="0" distL="114300" distR="114300" simplePos="0" relativeHeight="251633152" behindDoc="1" locked="0" layoutInCell="1" allowOverlap="1" wp14:anchorId="12CB0251" wp14:editId="54BF32CD">
            <wp:simplePos x="0" y="0"/>
            <wp:positionH relativeFrom="column">
              <wp:posOffset>5138420</wp:posOffset>
            </wp:positionH>
            <wp:positionV relativeFrom="paragraph">
              <wp:posOffset>434975</wp:posOffset>
            </wp:positionV>
            <wp:extent cx="314325" cy="588010"/>
            <wp:effectExtent l="0" t="0" r="0" b="635"/>
            <wp:wrapNone/>
            <wp:docPr id="84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31432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36"/>
          <w:szCs w:val="36"/>
        </w:rPr>
        <w:drawing>
          <wp:anchor distT="0" distB="0" distL="114300" distR="114300" simplePos="0" relativeHeight="251632128" behindDoc="1" locked="0" layoutInCell="1" allowOverlap="1" wp14:anchorId="45B4BE9D" wp14:editId="460CBA5D">
            <wp:simplePos x="0" y="0"/>
            <wp:positionH relativeFrom="column">
              <wp:posOffset>2293620</wp:posOffset>
            </wp:positionH>
            <wp:positionV relativeFrom="paragraph">
              <wp:posOffset>445135</wp:posOffset>
            </wp:positionV>
            <wp:extent cx="314325" cy="588010"/>
            <wp:effectExtent l="0" t="0" r="9525" b="2540"/>
            <wp:wrapNone/>
            <wp:docPr id="85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31432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2263"/>
        <w:gridCol w:w="2268"/>
      </w:tblGrid>
      <w:tr w:rsidR="00D94463" w14:paraId="2642E509" w14:textId="77777777" w:rsidTr="00B25C94">
        <w:trPr>
          <w:trHeight w:val="1644"/>
        </w:trPr>
        <w:tc>
          <w:tcPr>
            <w:tcW w:w="2265" w:type="dxa"/>
            <w:tcBorders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302B0C5F" w14:textId="77777777" w:rsidR="00D94463" w:rsidRDefault="00D94463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8816BD1" wp14:editId="71565E18">
                  <wp:extent cx="848873" cy="959078"/>
                  <wp:effectExtent l="0" t="0" r="8890" b="0"/>
                  <wp:docPr id="86" name="Grafik 61" descr="C:\Users\Annika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5" descr="C:\Users\Annik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51373" cy="96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left w:val="none" w:sz="4" w:space="0" w:color="000000"/>
              <w:bottom w:val="single" w:sz="4" w:space="0" w:color="000000" w:themeColor="text1"/>
            </w:tcBorders>
            <w:vAlign w:val="center"/>
          </w:tcPr>
          <w:p w14:paraId="7E8665C2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3⋅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</m:oMath>
            </m:oMathPara>
          </w:p>
        </w:tc>
        <w:tc>
          <w:tcPr>
            <w:tcW w:w="2263" w:type="dxa"/>
            <w:tcBorders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04FACE19" w14:textId="3C627942" w:rsidR="00D94463" w:rsidRDefault="00D94463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87E6400" wp14:editId="1964B688">
                  <wp:extent cx="848873" cy="959078"/>
                  <wp:effectExtent l="0" t="0" r="8890" b="0"/>
                  <wp:docPr id="87" name="Grafik 127" descr="C:\Users\Annika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5" descr="C:\Users\Annik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51373" cy="96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none" w:sz="4" w:space="0" w:color="000000"/>
              <w:bottom w:val="single" w:sz="4" w:space="0" w:color="000000" w:themeColor="text1"/>
            </w:tcBorders>
            <w:vAlign w:val="center"/>
          </w:tcPr>
          <w:p w14:paraId="24C14A0F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3⋅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</m:oMath>
            </m:oMathPara>
          </w:p>
        </w:tc>
      </w:tr>
      <w:tr w:rsidR="00D94463" w14:paraId="1191514D" w14:textId="77777777" w:rsidTr="00B25C94">
        <w:trPr>
          <w:trHeight w:val="1644"/>
        </w:trPr>
        <w:tc>
          <w:tcPr>
            <w:tcW w:w="2265" w:type="dxa"/>
            <w:tcBorders>
              <w:right w:val="none" w:sz="4" w:space="0" w:color="000000"/>
            </w:tcBorders>
            <w:vAlign w:val="center"/>
          </w:tcPr>
          <w:p w14:paraId="6F595DF6" w14:textId="77777777" w:rsidR="00D94463" w:rsidRDefault="00D94463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1C498BF" wp14:editId="47BB43F7">
                  <wp:extent cx="848873" cy="959078"/>
                  <wp:effectExtent l="0" t="0" r="8890" b="0"/>
                  <wp:docPr id="88" name="Grafik 123" descr="C:\Users\Annika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5" descr="C:\Users\Annik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51373" cy="96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left w:val="none" w:sz="4" w:space="0" w:color="000000"/>
            </w:tcBorders>
            <w:vAlign w:val="center"/>
          </w:tcPr>
          <w:p w14:paraId="5276A273" w14:textId="77777777" w:rsidR="00D94463" w:rsidRDefault="00000000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⋅2=</m:t>
                </m:r>
              </m:oMath>
            </m:oMathPara>
          </w:p>
        </w:tc>
        <w:tc>
          <w:tcPr>
            <w:tcW w:w="2263" w:type="dxa"/>
            <w:tcBorders>
              <w:right w:val="none" w:sz="4" w:space="0" w:color="000000"/>
            </w:tcBorders>
            <w:vAlign w:val="center"/>
          </w:tcPr>
          <w:p w14:paraId="2C42E7D3" w14:textId="59DD3279" w:rsidR="00D94463" w:rsidRDefault="00D94463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34176" behindDoc="1" locked="0" layoutInCell="1" allowOverlap="1" wp14:anchorId="511FEAB3" wp14:editId="762B3C49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222885</wp:posOffset>
                  </wp:positionV>
                  <wp:extent cx="314325" cy="588010"/>
                  <wp:effectExtent l="0" t="0" r="9525" b="2540"/>
                  <wp:wrapNone/>
                  <wp:docPr id="89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35200" behindDoc="1" locked="0" layoutInCell="1" allowOverlap="1" wp14:anchorId="32C839A4" wp14:editId="73B4A963">
                  <wp:simplePos x="0" y="0"/>
                  <wp:positionH relativeFrom="column">
                    <wp:posOffset>-653415</wp:posOffset>
                  </wp:positionH>
                  <wp:positionV relativeFrom="paragraph">
                    <wp:posOffset>228600</wp:posOffset>
                  </wp:positionV>
                  <wp:extent cx="314325" cy="588010"/>
                  <wp:effectExtent l="0" t="0" r="9525" b="2540"/>
                  <wp:wrapNone/>
                  <wp:docPr id="90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E7AD10D" wp14:editId="74D33851">
                  <wp:extent cx="848873" cy="959078"/>
                  <wp:effectExtent l="0" t="0" r="8890" b="0"/>
                  <wp:docPr id="93" name="Grafik 129" descr="C:\Users\Annika\AppData\Local\Microsoft\Windows\INetCache\Content.Wor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5" descr="C:\Users\Annika\AppData\Local\Microsoft\Windows\INetCache\Content.Word\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51373" cy="96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left w:val="none" w:sz="4" w:space="0" w:color="000000"/>
            </w:tcBorders>
            <w:vAlign w:val="center"/>
          </w:tcPr>
          <w:p w14:paraId="1DC45F86" w14:textId="77777777" w:rsidR="00D94463" w:rsidRDefault="00000000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⋅7=</m:t>
                </m:r>
              </m:oMath>
            </m:oMathPara>
          </w:p>
        </w:tc>
      </w:tr>
    </w:tbl>
    <w:p w14:paraId="0EE8C49A" w14:textId="22E06FD3" w:rsidR="00D94463" w:rsidRDefault="00D94463" w:rsidP="00D94463">
      <w:pPr>
        <w:rPr>
          <w:rFonts w:ascii="Arial" w:hAnsi="Arial"/>
          <w:sz w:val="24"/>
        </w:rPr>
      </w:pPr>
    </w:p>
    <w:p w14:paraId="7A31472E" w14:textId="4F849A7C" w:rsidR="00D94463" w:rsidRDefault="00D94463" w:rsidP="00D94463">
      <w:pPr>
        <w:pStyle w:val="Arbeitsanweisung"/>
        <w:spacing w:before="600" w:after="240"/>
        <w:ind w:left="567" w:firstLine="0"/>
        <w:rPr>
          <w:rFonts w:cs="Arial"/>
        </w:rPr>
      </w:pPr>
    </w:p>
    <w:p w14:paraId="2D275ABE" w14:textId="59D100BD" w:rsidR="00D94463" w:rsidRDefault="00D94463" w:rsidP="00D94463">
      <w:pPr>
        <w:pStyle w:val="Arbeitsanweisung"/>
        <w:spacing w:before="600" w:after="240"/>
        <w:ind w:left="567" w:firstLine="0"/>
        <w:rPr>
          <w:rFonts w:cs="Arial"/>
        </w:rPr>
      </w:pPr>
    </w:p>
    <w:p w14:paraId="42164B12" w14:textId="6C4AC768" w:rsidR="00D94463" w:rsidRDefault="00D94463" w:rsidP="00D94463">
      <w:pPr>
        <w:pStyle w:val="Arbeitsanweisung"/>
        <w:spacing w:before="600" w:after="240"/>
        <w:ind w:left="567" w:firstLine="0"/>
        <w:rPr>
          <w:rFonts w:cs="Arial"/>
        </w:rPr>
      </w:pPr>
    </w:p>
    <w:p w14:paraId="0BD0C0C5" w14:textId="77777777" w:rsidR="00D94463" w:rsidRDefault="00D94463" w:rsidP="00D94463">
      <w:pPr>
        <w:pStyle w:val="Arbeitsanweisung"/>
        <w:spacing w:before="600" w:after="240"/>
        <w:ind w:left="567" w:firstLine="0"/>
        <w:rPr>
          <w:rFonts w:cs="Arial"/>
        </w:rPr>
      </w:pPr>
    </w:p>
    <w:p w14:paraId="56484828" w14:textId="529A07FD" w:rsidR="00D94463" w:rsidRPr="00D94463" w:rsidRDefault="00D94463" w:rsidP="00D94463">
      <w:pPr>
        <w:pStyle w:val="Arbeitsanweisung"/>
        <w:numPr>
          <w:ilvl w:val="1"/>
          <w:numId w:val="21"/>
        </w:numPr>
        <w:spacing w:before="600" w:after="240"/>
        <w:ind w:left="567" w:hanging="573"/>
        <w:rPr>
          <w:rFonts w:cs="Arial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202AD76F" wp14:editId="66247748">
            <wp:simplePos x="0" y="0"/>
            <wp:positionH relativeFrom="column">
              <wp:posOffset>5949259</wp:posOffset>
            </wp:positionH>
            <wp:positionV relativeFrom="paragraph">
              <wp:posOffset>472</wp:posOffset>
            </wp:positionV>
            <wp:extent cx="492125" cy="492125"/>
            <wp:effectExtent l="0" t="0" r="0" b="0"/>
            <wp:wrapNone/>
            <wp:docPr id="10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" descr="C:\Users\Sebastian\Desktop\Vorlagen\Fragezeichen.pn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125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4463">
        <w:t>Nutzt das Material um die folgenden Aufgaben zu lösen.</w:t>
      </w:r>
    </w:p>
    <w:p w14:paraId="2E050312" w14:textId="77777777" w:rsidR="00D94463" w:rsidRDefault="00D94463" w:rsidP="00D94463">
      <w:pPr>
        <w:rPr>
          <w:rFonts w:ascii="Arial" w:hAnsi="Arial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4463" w14:paraId="5D98BCC1" w14:textId="77777777" w:rsidTr="00B25C94">
        <w:trPr>
          <w:trHeight w:val="1191"/>
        </w:trPr>
        <w:tc>
          <w:tcPr>
            <w:tcW w:w="4531" w:type="dxa"/>
            <w:vAlign w:val="center"/>
          </w:tcPr>
          <w:p w14:paraId="11538988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40320" behindDoc="1" locked="0" layoutInCell="1" allowOverlap="1" wp14:anchorId="1C05AC2E" wp14:editId="2000E8BD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-82550</wp:posOffset>
                  </wp:positionV>
                  <wp:extent cx="314325" cy="588010"/>
                  <wp:effectExtent l="0" t="0" r="9525" b="2540"/>
                  <wp:wrapNone/>
                  <wp:docPr id="10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2⋅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  <w:tc>
          <w:tcPr>
            <w:tcW w:w="4531" w:type="dxa"/>
            <w:vAlign w:val="center"/>
          </w:tcPr>
          <w:p w14:paraId="4CCFDE87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39296" behindDoc="1" locked="0" layoutInCell="1" allowOverlap="1" wp14:anchorId="606B6D80" wp14:editId="5DED5D7F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-83185</wp:posOffset>
                  </wp:positionV>
                  <wp:extent cx="314325" cy="588010"/>
                  <wp:effectExtent l="0" t="0" r="9525" b="2540"/>
                  <wp:wrapNone/>
                  <wp:docPr id="110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⋅5=</m:t>
              </m:r>
            </m:oMath>
          </w:p>
        </w:tc>
      </w:tr>
      <w:tr w:rsidR="00D94463" w14:paraId="6EE34715" w14:textId="77777777" w:rsidTr="00B25C94">
        <w:trPr>
          <w:trHeight w:val="1191"/>
        </w:trPr>
        <w:tc>
          <w:tcPr>
            <w:tcW w:w="4531" w:type="dxa"/>
            <w:vAlign w:val="center"/>
          </w:tcPr>
          <w:p w14:paraId="478E1E8A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41344" behindDoc="1" locked="0" layoutInCell="1" allowOverlap="1" wp14:anchorId="11E028B0" wp14:editId="7628ABDF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-105410</wp:posOffset>
                  </wp:positionV>
                  <wp:extent cx="314325" cy="588010"/>
                  <wp:effectExtent l="0" t="0" r="9525" b="2540"/>
                  <wp:wrapNone/>
                  <wp:docPr id="111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⋅3=</m:t>
              </m:r>
            </m:oMath>
          </w:p>
        </w:tc>
        <w:tc>
          <w:tcPr>
            <w:tcW w:w="4531" w:type="dxa"/>
            <w:vAlign w:val="center"/>
          </w:tcPr>
          <w:p w14:paraId="32367996" w14:textId="77777777" w:rsidR="00D94463" w:rsidRDefault="00D94463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rFonts w:ascii="Arial" w:hAnsi="Arial"/>
                <w:noProof/>
                <w:sz w:val="36"/>
                <w:szCs w:val="36"/>
              </w:rPr>
              <w:drawing>
                <wp:anchor distT="0" distB="0" distL="114300" distR="114300" simplePos="0" relativeHeight="251638272" behindDoc="1" locked="0" layoutInCell="1" allowOverlap="1" wp14:anchorId="2648A4EB" wp14:editId="115688F2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-92710</wp:posOffset>
                  </wp:positionV>
                  <wp:extent cx="314325" cy="588010"/>
                  <wp:effectExtent l="0" t="0" r="9525" b="2540"/>
                  <wp:wrapNone/>
                  <wp:docPr id="112" name="Grafi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1⋅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</w:tbl>
    <w:p w14:paraId="362BD382" w14:textId="33B808AE" w:rsidR="00D94463" w:rsidRPr="00D94463" w:rsidRDefault="00D94463" w:rsidP="00D94463">
      <w:pPr>
        <w:pStyle w:val="Arbeitsanweisung"/>
        <w:numPr>
          <w:ilvl w:val="1"/>
          <w:numId w:val="21"/>
        </w:numPr>
        <w:spacing w:before="600" w:after="240"/>
        <w:ind w:left="567" w:hanging="573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12DA73E4" wp14:editId="3FD05400">
            <wp:simplePos x="0" y="0"/>
            <wp:positionH relativeFrom="margin">
              <wp:posOffset>4229100</wp:posOffset>
            </wp:positionH>
            <wp:positionV relativeFrom="paragraph">
              <wp:posOffset>38735</wp:posOffset>
            </wp:positionV>
            <wp:extent cx="1535430" cy="1496695"/>
            <wp:effectExtent l="0" t="0" r="0" b="1905"/>
            <wp:wrapSquare wrapText="bothSides"/>
            <wp:docPr id="113" name="Grafi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6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153543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Mohamed und Gerd haben sich eine Pizza bestellt. Mohamed isst drei Stücke und Gerd isst zwei Stücke.</w:t>
      </w:r>
    </w:p>
    <w:p w14:paraId="4A5DF1CD" w14:textId="77777777" w:rsidR="00D94463" w:rsidRDefault="00D94463" w:rsidP="00D94463">
      <w:pPr>
        <w:pStyle w:val="Arbeitsanweisung"/>
        <w:ind w:left="705"/>
      </w:pPr>
    </w:p>
    <w:p w14:paraId="11121B92" w14:textId="77777777" w:rsidR="00D94463" w:rsidRDefault="00D94463" w:rsidP="00D94463">
      <w:pPr>
        <w:pStyle w:val="Arbeitsanweisung"/>
        <w:ind w:left="705"/>
      </w:pPr>
    </w:p>
    <w:p w14:paraId="7EB85832" w14:textId="77777777" w:rsidR="00D94463" w:rsidRDefault="00D94463" w:rsidP="00D94463">
      <w:pPr>
        <w:pStyle w:val="Arbeitsanweisung"/>
        <w:ind w:left="705"/>
      </w:pPr>
    </w:p>
    <w:p w14:paraId="011C8428" w14:textId="77777777" w:rsidR="00D94463" w:rsidRDefault="00D94463" w:rsidP="00D94463">
      <w:pPr>
        <w:pStyle w:val="Arbeitsanweisung"/>
        <w:ind w:left="705"/>
      </w:pPr>
    </w:p>
    <w:p w14:paraId="5CCF1619" w14:textId="77777777" w:rsidR="00D94463" w:rsidRDefault="00D94463" w:rsidP="00D94463">
      <w:pPr>
        <w:pStyle w:val="Arbeitsanweisung"/>
        <w:ind w:left="0" w:firstLine="0"/>
      </w:pPr>
    </w:p>
    <w:p w14:paraId="0F8FABC1" w14:textId="77777777" w:rsidR="00D94463" w:rsidRDefault="00D94463" w:rsidP="00D94463">
      <w:pPr>
        <w:pStyle w:val="Arbeitsanweisung"/>
        <w:ind w:left="705"/>
      </w:pPr>
    </w:p>
    <w:p w14:paraId="15BCC975" w14:textId="77777777" w:rsidR="00D94463" w:rsidRDefault="00D94463" w:rsidP="00D94463">
      <w:pPr>
        <w:pStyle w:val="Arbeitsanweisung"/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  <w:r>
        <w:rPr>
          <w:szCs w:val="24"/>
        </w:rPr>
        <w:t>Welchen Anteil der Pizza hat Mohamed gegessen? Vervollständigt dafür die nachfolgende Gleichung.</w:t>
      </w:r>
    </w:p>
    <w:p w14:paraId="068945C7" w14:textId="77777777" w:rsidR="00D94463" w:rsidRDefault="00D94463" w:rsidP="00D94463">
      <w:pPr>
        <w:pStyle w:val="Arbeitsanweisung"/>
        <w:ind w:left="1065"/>
        <w:rPr>
          <w:szCs w:val="24"/>
        </w:rPr>
      </w:pPr>
    </w:p>
    <w:p w14:paraId="5B46A694" w14:textId="77777777" w:rsidR="00D94463" w:rsidRDefault="00D94463" w:rsidP="00D94463">
      <w:pPr>
        <w:pStyle w:val="Arbeitsanweisung"/>
        <w:ind w:left="1065"/>
        <w:rPr>
          <w:szCs w:val="24"/>
        </w:rPr>
      </w:pPr>
    </w:p>
    <w:p w14:paraId="407159F3" w14:textId="77777777" w:rsidR="00D94463" w:rsidRDefault="00D94463" w:rsidP="00D94463">
      <w:pPr>
        <w:pStyle w:val="Arbeitsanweisung"/>
        <w:ind w:left="1065"/>
        <w:jc w:val="center"/>
      </w:pPr>
      <w:r>
        <w:rPr>
          <w:noProof/>
        </w:rPr>
        <w:drawing>
          <wp:inline distT="0" distB="0" distL="0" distR="0" wp14:anchorId="51FCED51" wp14:editId="363364A9">
            <wp:extent cx="1885545" cy="877216"/>
            <wp:effectExtent l="19050" t="19050" r="19685" b="18415"/>
            <wp:docPr id="43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905251" cy="886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94A57A" w14:textId="77777777" w:rsidR="00D94463" w:rsidRDefault="00D94463" w:rsidP="00D94463">
      <w:pPr>
        <w:pStyle w:val="Arbeitsanweisung"/>
        <w:ind w:left="1065"/>
      </w:pPr>
    </w:p>
    <w:p w14:paraId="7C9D303A" w14:textId="77777777" w:rsidR="00D94463" w:rsidRDefault="00D94463" w:rsidP="00D94463">
      <w:pPr>
        <w:pStyle w:val="Arbeitsanweisung"/>
        <w:ind w:left="1065"/>
      </w:pPr>
    </w:p>
    <w:p w14:paraId="35502B64" w14:textId="77777777" w:rsidR="00D94463" w:rsidRDefault="00D94463" w:rsidP="00D94463">
      <w:pPr>
        <w:pStyle w:val="Arbeitsanweisung"/>
        <w:ind w:left="1065"/>
      </w:pPr>
    </w:p>
    <w:p w14:paraId="5F9D5ACA" w14:textId="77777777" w:rsidR="00D94463" w:rsidRDefault="00D94463" w:rsidP="00D94463">
      <w:pPr>
        <w:pStyle w:val="Arbeitsanweisung"/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  <w:r>
        <w:rPr>
          <w:szCs w:val="24"/>
        </w:rPr>
        <w:t>Welchen Anteil der Pizza hat Gerd gegessen?</w:t>
      </w:r>
      <w:r>
        <w:t xml:space="preserve"> </w:t>
      </w:r>
      <w:r>
        <w:rPr>
          <w:szCs w:val="24"/>
        </w:rPr>
        <w:t>Vervollständigt dafür die nachfolgende Gleichung.</w:t>
      </w:r>
    </w:p>
    <w:p w14:paraId="32B0F1D1" w14:textId="77777777" w:rsidR="00D94463" w:rsidRDefault="00D94463" w:rsidP="00D94463">
      <w:pPr>
        <w:pStyle w:val="Listenabsatz"/>
      </w:pPr>
    </w:p>
    <w:p w14:paraId="4939B11F" w14:textId="77777777" w:rsidR="00D94463" w:rsidRDefault="00D94463" w:rsidP="00D94463">
      <w:pPr>
        <w:pStyle w:val="Listenabsatz"/>
      </w:pPr>
    </w:p>
    <w:p w14:paraId="454CD611" w14:textId="77777777" w:rsidR="00D94463" w:rsidRDefault="00D94463" w:rsidP="00D94463">
      <w:pPr>
        <w:pStyle w:val="Arbeitsanweisung"/>
        <w:ind w:left="1065"/>
        <w:jc w:val="center"/>
      </w:pPr>
      <w:r>
        <w:rPr>
          <w:noProof/>
        </w:rPr>
        <w:drawing>
          <wp:inline distT="0" distB="0" distL="0" distR="0" wp14:anchorId="17C92F0C" wp14:editId="6CA96702">
            <wp:extent cx="1885545" cy="877216"/>
            <wp:effectExtent l="19050" t="19050" r="19685" b="18415"/>
            <wp:docPr id="44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905251" cy="886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D21EB" w14:textId="77777777" w:rsidR="00D94463" w:rsidRDefault="00D94463" w:rsidP="00D94463">
      <w:pPr>
        <w:pStyle w:val="Arbeitsanweisung"/>
        <w:ind w:left="1065"/>
      </w:pPr>
    </w:p>
    <w:p w14:paraId="05CB02C0" w14:textId="77777777" w:rsidR="00D94463" w:rsidRDefault="00D94463" w:rsidP="00D94463">
      <w:pPr>
        <w:pStyle w:val="Arbeitsanweisung"/>
        <w:ind w:left="1065"/>
      </w:pPr>
    </w:p>
    <w:p w14:paraId="58353313" w14:textId="77777777" w:rsidR="00D94463" w:rsidRDefault="00D94463" w:rsidP="00D94463">
      <w:pPr>
        <w:pStyle w:val="Arbeitsanweisung"/>
        <w:ind w:left="1065"/>
      </w:pPr>
    </w:p>
    <w:p w14:paraId="0BF54A01" w14:textId="77777777" w:rsidR="00D94463" w:rsidRDefault="00D94463" w:rsidP="00D94463">
      <w:pPr>
        <w:pStyle w:val="Arbeitsanweisung"/>
        <w:numPr>
          <w:ilvl w:val="0"/>
          <w:numId w:val="3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  <w:r>
        <w:rPr>
          <w:szCs w:val="24"/>
        </w:rPr>
        <w:t>Welchen Anteil haben sie zusammen gegessen?</w:t>
      </w:r>
      <w:r>
        <w:t xml:space="preserve"> </w:t>
      </w:r>
      <w:r>
        <w:rPr>
          <w:szCs w:val="24"/>
        </w:rPr>
        <w:t>Vervollständigt dafür die nachfolgende Gleichung.</w:t>
      </w:r>
    </w:p>
    <w:p w14:paraId="5C24C3A1" w14:textId="77777777" w:rsidR="00D94463" w:rsidRDefault="00D94463" w:rsidP="00D94463">
      <w:pPr>
        <w:pStyle w:val="Arbeitsanweisung"/>
        <w:ind w:left="1065"/>
      </w:pPr>
    </w:p>
    <w:p w14:paraId="0971EB55" w14:textId="77777777" w:rsidR="00D94463" w:rsidRDefault="00D94463" w:rsidP="00D94463">
      <w:pPr>
        <w:pStyle w:val="Arbeitsanweisung"/>
        <w:ind w:left="1065"/>
      </w:pPr>
    </w:p>
    <w:p w14:paraId="59338238" w14:textId="59089BEB" w:rsidR="00D94463" w:rsidRPr="00B25C94" w:rsidRDefault="00D94463" w:rsidP="00B25C94">
      <w:pPr>
        <w:pStyle w:val="Arbeitsanweisung"/>
        <w:ind w:left="1065"/>
        <w:jc w:val="center"/>
      </w:pPr>
      <w:r>
        <w:rPr>
          <w:noProof/>
        </w:rPr>
        <w:drawing>
          <wp:inline distT="0" distB="0" distL="0" distR="0" wp14:anchorId="5F5DC619" wp14:editId="39E199BC">
            <wp:extent cx="1885545" cy="877216"/>
            <wp:effectExtent l="19050" t="19050" r="19685" b="18415"/>
            <wp:docPr id="45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9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905251" cy="886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38288" w14:textId="77777777" w:rsidR="00B061E3" w:rsidRDefault="00B061E3" w:rsidP="00B25C94">
      <w:pPr>
        <w:pStyle w:val="Arbeitsanweisung"/>
        <w:spacing w:before="600" w:after="240"/>
        <w:ind w:left="567" w:firstLine="0"/>
        <w:rPr>
          <w:rFonts w:cs="Arial"/>
        </w:rPr>
      </w:pPr>
    </w:p>
    <w:p w14:paraId="21E6E821" w14:textId="77777777" w:rsidR="00B25C94" w:rsidRDefault="00B25C94" w:rsidP="00B25C94">
      <w:pPr>
        <w:pStyle w:val="Arbeitsanweisung"/>
        <w:spacing w:before="600" w:after="240"/>
        <w:ind w:left="567" w:firstLine="0"/>
        <w:rPr>
          <w:rFonts w:cs="Arial"/>
        </w:rPr>
        <w:sectPr w:rsidR="00B25C94" w:rsidSect="0020057D">
          <w:headerReference w:type="default" r:id="rId3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94F58C3" w14:textId="42D54D4F" w:rsidR="00B25C94" w:rsidRPr="00B25C94" w:rsidRDefault="00B25C94" w:rsidP="00B25C94">
      <w:pPr>
        <w:pStyle w:val="Arbeitsanweisung"/>
        <w:ind w:left="0" w:firstLine="0"/>
      </w:pPr>
      <w:r>
        <w:lastRenderedPageBreak/>
        <w:t>Bisher waren die Zähler der Brüche mit denen wir gerechnet haben immer 1. Nun betrachten wir Brüche deren Zähler größer als 1 ist.</w:t>
      </w:r>
    </w:p>
    <w:p w14:paraId="1EC9FD93" w14:textId="06DCB36B" w:rsidR="00B25C94" w:rsidRPr="00B25C94" w:rsidRDefault="00B25C94" w:rsidP="00B25C94">
      <w:pPr>
        <w:pStyle w:val="Arbeitsanweisung"/>
        <w:numPr>
          <w:ilvl w:val="0"/>
          <w:numId w:val="32"/>
        </w:numPr>
        <w:spacing w:before="600" w:after="240"/>
        <w:ind w:left="851" w:hanging="785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625CDE1E" wp14:editId="1ED38B41">
            <wp:simplePos x="0" y="0"/>
            <wp:positionH relativeFrom="column">
              <wp:posOffset>5159685</wp:posOffset>
            </wp:positionH>
            <wp:positionV relativeFrom="paragraph">
              <wp:posOffset>1168622</wp:posOffset>
            </wp:positionV>
            <wp:extent cx="314325" cy="588010"/>
            <wp:effectExtent l="0" t="0" r="9525" b="2540"/>
            <wp:wrapNone/>
            <wp:docPr id="118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97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3143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08D07DF" wp14:editId="3491FACE">
            <wp:simplePos x="0" y="0"/>
            <wp:positionH relativeFrom="column">
              <wp:posOffset>2208559</wp:posOffset>
            </wp:positionH>
            <wp:positionV relativeFrom="paragraph">
              <wp:posOffset>1168149</wp:posOffset>
            </wp:positionV>
            <wp:extent cx="314325" cy="588010"/>
            <wp:effectExtent l="0" t="0" r="9525" b="2540"/>
            <wp:wrapNone/>
            <wp:docPr id="119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94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3143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24"/>
        </w:rPr>
        <w:drawing>
          <wp:anchor distT="0" distB="0" distL="114300" distR="114300" simplePos="0" relativeHeight="251670016" behindDoc="0" locked="0" layoutInCell="1" allowOverlap="1" wp14:anchorId="4811463F" wp14:editId="5F4F8188">
            <wp:simplePos x="0" y="0"/>
            <wp:positionH relativeFrom="column">
              <wp:posOffset>5954233</wp:posOffset>
            </wp:positionH>
            <wp:positionV relativeFrom="paragraph">
              <wp:posOffset>343535</wp:posOffset>
            </wp:positionV>
            <wp:extent cx="492760" cy="492760"/>
            <wp:effectExtent l="0" t="0" r="2540" b="2540"/>
            <wp:wrapNone/>
            <wp:docPr id="12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dellieren_weiss.png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Bestimmt mit Hilfe des Materials die Lösungen folgender Aufgaben und zeichnet euer Ergebnis als Anteil in die zugehörige Vorlage ein.</w:t>
      </w:r>
      <w:r w:rsidRPr="00B25C94">
        <w:rPr>
          <w:rFonts w:cs="Arial"/>
          <w:noProof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2263"/>
        <w:gridCol w:w="2268"/>
      </w:tblGrid>
      <w:tr w:rsidR="00B25C94" w14:paraId="45A7EA7D" w14:textId="77777777" w:rsidTr="00B25C94">
        <w:trPr>
          <w:trHeight w:val="1644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4611B4BD" w14:textId="77777777" w:rsidR="00B25C94" w:rsidRDefault="00B25C94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46BD126" wp14:editId="0829304D">
                  <wp:extent cx="847725" cy="962025"/>
                  <wp:effectExtent l="0" t="0" r="9525" b="9525"/>
                  <wp:docPr id="120" name="Grafik 1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6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47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none" w:sz="4" w:space="0" w:color="000000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304F8350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2⋅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</m:oMath>
            </m:oMathPara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756D66EE" w14:textId="699D49CA" w:rsidR="00B25C94" w:rsidRDefault="00B25C94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C176D12" wp14:editId="2F2EB10C">
                  <wp:extent cx="847725" cy="962025"/>
                  <wp:effectExtent l="0" t="0" r="9525" b="9525"/>
                  <wp:docPr id="121" name="Grafik 14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 12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47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none" w:sz="4" w:space="0" w:color="000000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2B49F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>3⋅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=</m:t>
                </m:r>
              </m:oMath>
            </m:oMathPara>
          </w:p>
        </w:tc>
      </w:tr>
      <w:tr w:rsidR="00B25C94" w14:paraId="2FA4DA71" w14:textId="77777777" w:rsidTr="00B25C94">
        <w:trPr>
          <w:trHeight w:val="1644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55DB9620" w14:textId="77777777" w:rsidR="00B25C94" w:rsidRDefault="00B25C94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B6C8BA8" wp14:editId="2D4AE03E">
                  <wp:extent cx="847725" cy="962025"/>
                  <wp:effectExtent l="0" t="0" r="9525" b="9525"/>
                  <wp:docPr id="122" name="Grafik 13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 12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47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none" w:sz="4" w:space="0" w:color="000000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1B3153" w14:textId="77777777" w:rsidR="00B25C94" w:rsidRDefault="00000000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⋅2=</m:t>
                </m:r>
              </m:oMath>
            </m:oMathPara>
          </w:p>
        </w:tc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one" w:sz="4" w:space="0" w:color="000000"/>
            </w:tcBorders>
            <w:vAlign w:val="center"/>
          </w:tcPr>
          <w:p w14:paraId="024025FB" w14:textId="77777777" w:rsidR="00B25C94" w:rsidRDefault="00B25C94" w:rsidP="00B25C94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65AD5EE6" wp14:editId="2C897DEC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222885</wp:posOffset>
                  </wp:positionV>
                  <wp:extent cx="314325" cy="588010"/>
                  <wp:effectExtent l="0" t="0" r="9525" b="2540"/>
                  <wp:wrapNone/>
                  <wp:docPr id="123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 12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796C519D" wp14:editId="31B08095">
                  <wp:simplePos x="0" y="0"/>
                  <wp:positionH relativeFrom="column">
                    <wp:posOffset>-653415</wp:posOffset>
                  </wp:positionH>
                  <wp:positionV relativeFrom="paragraph">
                    <wp:posOffset>228600</wp:posOffset>
                  </wp:positionV>
                  <wp:extent cx="314325" cy="588010"/>
                  <wp:effectExtent l="0" t="0" r="9525" b="2540"/>
                  <wp:wrapNone/>
                  <wp:docPr id="124" name="Grafik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 1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1DB8749" wp14:editId="5B41904C">
                  <wp:extent cx="847725" cy="962025"/>
                  <wp:effectExtent l="0" t="0" r="9525" b="9525"/>
                  <wp:docPr id="125" name="Grafik 1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129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9627" t="5420" r="7727" b="6522"/>
                          <a:stretch/>
                        </pic:blipFill>
                        <pic:spPr bwMode="auto">
                          <a:xfrm>
                            <a:off x="0" y="0"/>
                            <a:ext cx="8477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none" w:sz="4" w:space="0" w:color="000000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FDC614" w14:textId="77777777" w:rsidR="00B25C94" w:rsidRDefault="00000000" w:rsidP="00B25C94">
            <w:pPr>
              <w:rPr>
                <w:rFonts w:ascii="Arial" w:hAnsi="Arial"/>
                <w:sz w:val="36"/>
                <w:szCs w:val="3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>⋅3=</m:t>
                </m:r>
              </m:oMath>
            </m:oMathPara>
          </w:p>
        </w:tc>
      </w:tr>
    </w:tbl>
    <w:p w14:paraId="296209DC" w14:textId="78EE01B2" w:rsidR="00B25C94" w:rsidRPr="00B25C94" w:rsidRDefault="00B25C94" w:rsidP="00B25C94">
      <w:pPr>
        <w:pStyle w:val="Arbeitsanweisung"/>
        <w:numPr>
          <w:ilvl w:val="0"/>
          <w:numId w:val="32"/>
        </w:numPr>
        <w:spacing w:before="600" w:after="240"/>
        <w:ind w:left="851" w:hanging="785"/>
        <w:rPr>
          <w:rFonts w:cs="Arial"/>
        </w:rPr>
      </w:pPr>
      <w:r>
        <w:t>Nutzt das Material um die folgenden Aufgaben zu lösen.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25C94" w14:paraId="415B589B" w14:textId="77777777" w:rsidTr="00B25C94">
        <w:trPr>
          <w:trHeight w:val="1191"/>
        </w:trPr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20F8DE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 wp14:anchorId="36BEB416" wp14:editId="7D4987FA">
                  <wp:simplePos x="0" y="0"/>
                  <wp:positionH relativeFrom="column">
                    <wp:posOffset>1606550</wp:posOffset>
                  </wp:positionH>
                  <wp:positionV relativeFrom="paragraph">
                    <wp:posOffset>-40640</wp:posOffset>
                  </wp:positionV>
                  <wp:extent cx="314325" cy="588010"/>
                  <wp:effectExtent l="0" t="0" r="9525" b="2540"/>
                  <wp:wrapNone/>
                  <wp:docPr id="128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23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</w:t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4⋅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F81C1D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64D78833" wp14:editId="08F26FE5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-83185</wp:posOffset>
                  </wp:positionV>
                  <wp:extent cx="314325" cy="588010"/>
                  <wp:effectExtent l="0" t="0" r="9525" b="2540"/>
                  <wp:wrapNone/>
                  <wp:docPr id="129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23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5⋅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B25C94" w14:paraId="49DCF3DD" w14:textId="77777777" w:rsidTr="00B25C94">
        <w:trPr>
          <w:trHeight w:val="1191"/>
        </w:trPr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630481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4C7E8F2" wp14:editId="57BB5139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-105410</wp:posOffset>
                  </wp:positionV>
                  <wp:extent cx="314325" cy="588010"/>
                  <wp:effectExtent l="0" t="0" r="9525" b="2540"/>
                  <wp:wrapNone/>
                  <wp:docPr id="130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24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1⋅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  <w:tc>
          <w:tcPr>
            <w:tcW w:w="4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B0ACAB" w14:textId="77777777" w:rsidR="00B25C94" w:rsidRDefault="00B25C94" w:rsidP="00B25C94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 wp14:anchorId="73E5E1CB" wp14:editId="4827D7EA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-85725</wp:posOffset>
                  </wp:positionV>
                  <wp:extent cx="314325" cy="588010"/>
                  <wp:effectExtent l="0" t="0" r="9525" b="2540"/>
                  <wp:wrapNone/>
                  <wp:docPr id="131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2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ab/>
            </w:r>
            <w:r>
              <w:rPr>
                <w:rFonts w:ascii="Arial" w:hAnsi="Arial"/>
                <w:sz w:val="36"/>
                <w:szCs w:val="36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⋅1=</m:t>
              </m:r>
            </m:oMath>
          </w:p>
        </w:tc>
      </w:tr>
    </w:tbl>
    <w:p w14:paraId="41836D8F" w14:textId="77777777" w:rsidR="00B25C94" w:rsidRDefault="00B25C94" w:rsidP="008A2DCE">
      <w:pPr>
        <w:pStyle w:val="Arbeitsanweisung"/>
        <w:ind w:left="0" w:firstLine="0"/>
        <w:sectPr w:rsidR="00B25C94">
          <w:headerReference w:type="default" r:id="rId3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A4C055B" w14:textId="7931C762" w:rsidR="00B25C94" w:rsidRPr="008A2DCE" w:rsidRDefault="008A2DCE" w:rsidP="008A2DCE">
      <w:pPr>
        <w:pStyle w:val="Arbeitsanweisung"/>
      </w:pPr>
      <w:r>
        <w:lastRenderedPageBreak/>
        <w:t>Bisher waren die Ergebnisse der Rechnungen stets kleiner als 1. Dies ändert sich nun.</w:t>
      </w:r>
    </w:p>
    <w:p w14:paraId="3036E602" w14:textId="05BAE886" w:rsidR="00D76156" w:rsidRPr="00D76156" w:rsidRDefault="00D76156" w:rsidP="00D76156">
      <w:pPr>
        <w:pStyle w:val="Arbeitsanweisung"/>
        <w:numPr>
          <w:ilvl w:val="0"/>
          <w:numId w:val="33"/>
        </w:numPr>
        <w:spacing w:before="600" w:after="240"/>
        <w:ind w:left="709" w:hanging="643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875E0C6" wp14:editId="3B930E8A">
            <wp:simplePos x="0" y="0"/>
            <wp:positionH relativeFrom="column">
              <wp:posOffset>5956935</wp:posOffset>
            </wp:positionH>
            <wp:positionV relativeFrom="paragraph">
              <wp:posOffset>346710</wp:posOffset>
            </wp:positionV>
            <wp:extent cx="492125" cy="492125"/>
            <wp:effectExtent l="0" t="0" r="0" b="0"/>
            <wp:wrapNone/>
            <wp:docPr id="15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3" descr="C:\Users\Sebastian\Desktop\Vorlagen\Fragezeichen.pn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125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Bestimmt mit Hilfe des Materials die Lösungen folgender Aufgaben und zeichnet euer Ergebnis als Anteil in die zugehörige Vorlage ein.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957"/>
        <w:gridCol w:w="4252"/>
      </w:tblGrid>
      <w:tr w:rsidR="00D76156" w14:paraId="74BEB207" w14:textId="77777777" w:rsidTr="00F1304C">
        <w:trPr>
          <w:trHeight w:val="1814"/>
        </w:trPr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B4FC05" w14:textId="77777777" w:rsidR="00D76156" w:rsidRDefault="00D76156" w:rsidP="00F1304C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237FC85" wp14:editId="13A19881">
                  <wp:extent cx="1847850" cy="1123950"/>
                  <wp:effectExtent l="0" t="0" r="0" b="0"/>
                  <wp:docPr id="146" name="Grafik 16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35244F" w14:textId="77777777" w:rsidR="00D76156" w:rsidRDefault="00D76156" w:rsidP="00F1304C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1A561816" wp14:editId="39645492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-83185</wp:posOffset>
                  </wp:positionV>
                  <wp:extent cx="314325" cy="588010"/>
                  <wp:effectExtent l="0" t="0" r="9525" b="2540"/>
                  <wp:wrapNone/>
                  <wp:docPr id="14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         5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6E926015" w14:textId="77777777" w:rsidTr="00F1304C">
        <w:trPr>
          <w:trHeight w:val="1814"/>
        </w:trPr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C0B3BF" w14:textId="77777777" w:rsidR="00D76156" w:rsidRDefault="00D76156" w:rsidP="00F1304C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4FBA4C" wp14:editId="590D385C">
                  <wp:extent cx="1847850" cy="1123950"/>
                  <wp:effectExtent l="0" t="0" r="0" b="0"/>
                  <wp:docPr id="148" name="Grafik 16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BC944E" w14:textId="77777777" w:rsidR="00D76156" w:rsidRDefault="00D76156" w:rsidP="00F1304C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 wp14:anchorId="152426A9" wp14:editId="6B37FAA9">
                  <wp:simplePos x="0" y="0"/>
                  <wp:positionH relativeFrom="column">
                    <wp:posOffset>1420495</wp:posOffset>
                  </wp:positionH>
                  <wp:positionV relativeFrom="paragraph">
                    <wp:posOffset>-57150</wp:posOffset>
                  </wp:positionV>
                  <wp:extent cx="314325" cy="588010"/>
                  <wp:effectExtent l="0" t="0" r="9525" b="2540"/>
                  <wp:wrapNone/>
                  <wp:docPr id="66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         3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6B74AACF" w14:textId="77777777" w:rsidTr="00F1304C">
        <w:trPr>
          <w:trHeight w:val="1814"/>
        </w:trPr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7CE71D" w14:textId="77777777" w:rsidR="00D76156" w:rsidRDefault="00D76156" w:rsidP="00F1304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461329" wp14:editId="5D980C0B">
                  <wp:extent cx="1847850" cy="1123950"/>
                  <wp:effectExtent l="0" t="0" r="0" b="0"/>
                  <wp:docPr id="149" name="Grafik 16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20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BB0326" w14:textId="77777777" w:rsidR="00D76156" w:rsidRDefault="00D76156" w:rsidP="00F1304C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 wp14:anchorId="47D1E354" wp14:editId="2D12FC81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-73660</wp:posOffset>
                  </wp:positionV>
                  <wp:extent cx="314325" cy="588010"/>
                  <wp:effectExtent l="0" t="0" r="9525" b="2540"/>
                  <wp:wrapNone/>
                  <wp:docPr id="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        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3⋅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2817C046" w14:textId="77777777" w:rsidTr="00F1304C">
        <w:trPr>
          <w:trHeight w:val="1814"/>
        </w:trPr>
        <w:tc>
          <w:tcPr>
            <w:tcW w:w="49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C9C2FA" w14:textId="77777777" w:rsidR="00D76156" w:rsidRDefault="00D76156" w:rsidP="00F1304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131CA85" wp14:editId="4C6DBA07">
                  <wp:extent cx="1847850" cy="1123950"/>
                  <wp:effectExtent l="0" t="0" r="0" b="0"/>
                  <wp:docPr id="150" name="Grafik 16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ild 1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18478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49F3B8" w14:textId="77777777" w:rsidR="00D76156" w:rsidRDefault="00D76156" w:rsidP="00F1304C">
            <w:pPr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2E0739B5" wp14:editId="28867E3A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-50800</wp:posOffset>
                  </wp:positionV>
                  <wp:extent cx="314325" cy="588010"/>
                  <wp:effectExtent l="0" t="0" r="9525" b="2540"/>
                  <wp:wrapNone/>
                  <wp:docPr id="151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sz w:val="36"/>
                <w:szCs w:val="36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⋅4=</m:t>
              </m:r>
            </m:oMath>
          </w:p>
        </w:tc>
      </w:tr>
    </w:tbl>
    <w:p w14:paraId="76F44D7D" w14:textId="02904998" w:rsidR="008A2DCE" w:rsidRPr="00B25C94" w:rsidRDefault="008A2DCE" w:rsidP="008A2DCE">
      <w:pPr>
        <w:pStyle w:val="Arbeitsanweisung"/>
        <w:numPr>
          <w:ilvl w:val="0"/>
          <w:numId w:val="33"/>
        </w:numPr>
        <w:spacing w:before="600" w:after="240"/>
        <w:ind w:left="709" w:hanging="643"/>
        <w:rPr>
          <w:rFonts w:cs="Arial"/>
        </w:rPr>
        <w:sectPr w:rsidR="008A2DCE" w:rsidRPr="00B25C94" w:rsidSect="0020057D">
          <w:headerReference w:type="default" r:id="rId36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85A8B41" w14:textId="746B6BBF" w:rsidR="00BC682C" w:rsidRPr="00BC682C" w:rsidRDefault="00BC682C" w:rsidP="00BC682C">
      <w:pPr>
        <w:pStyle w:val="Labor-Text"/>
        <w:spacing w:before="720" w:after="240"/>
      </w:pPr>
      <w:r>
        <w:lastRenderedPageBreak/>
        <w:t xml:space="preserve">Wenn ihr jetzt noch Zeit habt, könnt ihr diese </w:t>
      </w:r>
      <w:r>
        <w:rPr>
          <w:b/>
        </w:rPr>
        <w:t>zusätzlichen Aufgaben</w:t>
      </w:r>
      <w:r>
        <w:t xml:space="preserve"> bearbeiten:</w:t>
      </w:r>
    </w:p>
    <w:p w14:paraId="308D8BCF" w14:textId="72CF5E1E" w:rsidR="00EE4CDF" w:rsidRPr="0088767C" w:rsidRDefault="004F7E71" w:rsidP="004F7E71">
      <w:pPr>
        <w:pStyle w:val="Arbeitsanweisung"/>
        <w:numPr>
          <w:ilvl w:val="0"/>
          <w:numId w:val="18"/>
        </w:numPr>
        <w:spacing w:before="600" w:after="240"/>
        <w:ind w:left="426"/>
        <w:rPr>
          <w:rFonts w:cs="Arial"/>
        </w:rPr>
      </w:pPr>
      <w:r>
        <w:t>Löst die folgenden Aufgaben</w:t>
      </w:r>
      <w:r w:rsidR="00B061E3">
        <w:t>:</w:t>
      </w:r>
    </w:p>
    <w:tbl>
      <w:tblPr>
        <w:tblStyle w:val="Tabellenraster"/>
        <w:tblpPr w:leftFromText="141" w:rightFromText="141" w:vertAnchor="text" w:horzAnchor="margin" w:tblpY="392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8767C" w14:paraId="65677EF2" w14:textId="77777777" w:rsidTr="0088767C">
        <w:tc>
          <w:tcPr>
            <w:tcW w:w="4606" w:type="dxa"/>
            <w:tcBorders>
              <w:top w:val="single" w:sz="8" w:space="0" w:color="auto"/>
              <w:left w:val="single" w:sz="8" w:space="0" w:color="auto"/>
            </w:tcBorders>
          </w:tcPr>
          <w:p w14:paraId="297D527C" w14:textId="77777777" w:rsidR="0088767C" w:rsidRPr="007F182E" w:rsidRDefault="00000000" w:rsidP="0088767C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:2=</m:t>
                </m:r>
              </m:oMath>
            </m:oMathPara>
          </w:p>
        </w:tc>
        <w:tc>
          <w:tcPr>
            <w:tcW w:w="4606" w:type="dxa"/>
            <w:tcBorders>
              <w:top w:val="single" w:sz="8" w:space="0" w:color="auto"/>
              <w:right w:val="single" w:sz="8" w:space="0" w:color="auto"/>
            </w:tcBorders>
          </w:tcPr>
          <w:p w14:paraId="47D22F25" w14:textId="77777777" w:rsidR="0088767C" w:rsidRDefault="00000000" w:rsidP="0088767C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:3=</m:t>
                </m:r>
              </m:oMath>
            </m:oMathPara>
          </w:p>
        </w:tc>
      </w:tr>
      <w:tr w:rsidR="0088767C" w14:paraId="500AB70D" w14:textId="77777777" w:rsidTr="0088767C">
        <w:tc>
          <w:tcPr>
            <w:tcW w:w="4606" w:type="dxa"/>
            <w:tcBorders>
              <w:left w:val="single" w:sz="8" w:space="0" w:color="auto"/>
              <w:bottom w:val="single" w:sz="8" w:space="0" w:color="auto"/>
            </w:tcBorders>
          </w:tcPr>
          <w:p w14:paraId="4E7E0851" w14:textId="77777777" w:rsidR="0088767C" w:rsidRDefault="0088767C" w:rsidP="0088767C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5728A53" wp14:editId="4AA54F30">
                  <wp:extent cx="1835785" cy="112522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12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bottom w:val="single" w:sz="8" w:space="0" w:color="auto"/>
              <w:right w:val="single" w:sz="8" w:space="0" w:color="auto"/>
            </w:tcBorders>
          </w:tcPr>
          <w:p w14:paraId="5411F5AC" w14:textId="77777777" w:rsidR="0088767C" w:rsidRDefault="0088767C" w:rsidP="0088767C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E26022F" wp14:editId="42DBAF4B">
                  <wp:extent cx="2637790" cy="1076325"/>
                  <wp:effectExtent l="0" t="0" r="0" b="952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67C" w14:paraId="4C471506" w14:textId="77777777" w:rsidTr="0088767C">
        <w:tc>
          <w:tcPr>
            <w:tcW w:w="4606" w:type="dxa"/>
          </w:tcPr>
          <w:p w14:paraId="461D5952" w14:textId="77777777" w:rsidR="0088767C" w:rsidRPr="007F182E" w:rsidRDefault="00000000" w:rsidP="0088767C">
            <w:pPr>
              <w:pStyle w:val="Arbeitsanweisung"/>
              <w:spacing w:before="240" w:after="240"/>
              <w:ind w:left="0" w:firstLine="0"/>
              <w:jc w:val="center"/>
              <w:rPr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:4=</m:t>
                </m:r>
              </m:oMath>
            </m:oMathPara>
          </w:p>
        </w:tc>
        <w:tc>
          <w:tcPr>
            <w:tcW w:w="4606" w:type="dxa"/>
          </w:tcPr>
          <w:p w14:paraId="6EF87255" w14:textId="77777777" w:rsidR="0088767C" w:rsidRDefault="00000000" w:rsidP="0088767C">
            <w:pPr>
              <w:pStyle w:val="Arbeitsanweisung"/>
              <w:spacing w:before="240" w:after="240"/>
              <w:ind w:left="0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:4=</m:t>
                </m:r>
              </m:oMath>
            </m:oMathPara>
          </w:p>
        </w:tc>
      </w:tr>
      <w:tr w:rsidR="0088767C" w14:paraId="5E1DB9EC" w14:textId="77777777" w:rsidTr="0088767C">
        <w:tc>
          <w:tcPr>
            <w:tcW w:w="4606" w:type="dxa"/>
          </w:tcPr>
          <w:p w14:paraId="5DFE619E" w14:textId="77777777" w:rsidR="0088767C" w:rsidRDefault="0088767C" w:rsidP="0088767C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C404374" wp14:editId="00E09556">
                  <wp:extent cx="2634615" cy="1077595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1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2F3CD75" w14:textId="77777777" w:rsidR="0088767C" w:rsidRDefault="0088767C" w:rsidP="0088767C">
            <w:pPr>
              <w:pStyle w:val="Arbeitsanweisung"/>
              <w:spacing w:before="120" w:after="120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A666334" wp14:editId="42CDA37D">
                  <wp:extent cx="2743200" cy="1955800"/>
                  <wp:effectExtent l="0" t="0" r="0" b="635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EA65A" w14:textId="64BE604F" w:rsidR="00BC682C" w:rsidRDefault="00BC682C" w:rsidP="00BC682C">
      <w:pPr>
        <w:pStyle w:val="Labor-Text"/>
        <w:spacing w:before="720" w:after="240"/>
      </w:pPr>
    </w:p>
    <w:p w14:paraId="76819362" w14:textId="77777777" w:rsidR="00BC682C" w:rsidRDefault="00BC682C" w:rsidP="00BC682C">
      <w:pPr>
        <w:pStyle w:val="Labor-Text"/>
        <w:spacing w:before="720" w:after="240"/>
      </w:pPr>
    </w:p>
    <w:p w14:paraId="48BACF96" w14:textId="5801620E" w:rsidR="0088767C" w:rsidRPr="00BC682C" w:rsidRDefault="00BC682C" w:rsidP="004F7E71">
      <w:pPr>
        <w:pStyle w:val="Arbeitsanweisung"/>
        <w:numPr>
          <w:ilvl w:val="0"/>
          <w:numId w:val="18"/>
        </w:numPr>
        <w:spacing w:before="600" w:after="240"/>
        <w:ind w:left="426"/>
        <w:rPr>
          <w:rFonts w:cs="Arial"/>
        </w:rPr>
      </w:pPr>
      <w:r>
        <w:lastRenderedPageBreak/>
        <w:t>Löst die folgenden Aufgaben, indem ihr zunächst den Bruchteil in die Form einzeichnet. Fügt die Trennlinien hinzu und gebt anschließend das Ergebnis der Gleichung als Bruch an.</w:t>
      </w:r>
    </w:p>
    <w:tbl>
      <w:tblPr>
        <w:tblStyle w:val="Tabellenraster"/>
        <w:tblW w:w="4721" w:type="pct"/>
        <w:tblLook w:val="04A0" w:firstRow="1" w:lastRow="0" w:firstColumn="1" w:lastColumn="0" w:noHBand="0" w:noVBand="1"/>
      </w:tblPr>
      <w:tblGrid>
        <w:gridCol w:w="4387"/>
        <w:gridCol w:w="4383"/>
      </w:tblGrid>
      <w:tr w:rsidR="00BC682C" w14:paraId="51564099" w14:textId="77777777" w:rsidTr="00B25C94">
        <w:trPr>
          <w:trHeight w:val="947"/>
        </w:trPr>
        <w:tc>
          <w:tcPr>
            <w:tcW w:w="2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4A989E1" w14:textId="4A3C8E77" w:rsidR="00BC682C" w:rsidRDefault="00000000" w:rsidP="00B25C94">
            <w:pPr>
              <w:pStyle w:val="Arbeitsanweisung"/>
              <w:spacing w:before="240" w:after="240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499" w:type="pct"/>
            <w:tcBorders>
              <w:top w:val="single" w:sz="8" w:space="0" w:color="auto"/>
              <w:bottom w:val="single" w:sz="8" w:space="0" w:color="auto"/>
            </w:tcBorders>
          </w:tcPr>
          <w:p w14:paraId="571B6749" w14:textId="2AEE70DA" w:rsidR="00BC682C" w:rsidRDefault="00000000" w:rsidP="00B25C94">
            <w:pPr>
              <w:pStyle w:val="Arbeitsanweisung"/>
              <w:spacing w:before="240" w:after="240"/>
              <w:ind w:left="0" w:firstLine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BC682C" w14:paraId="001724E4" w14:textId="77777777" w:rsidTr="00B25C94">
        <w:trPr>
          <w:trHeight w:val="947"/>
        </w:trPr>
        <w:tc>
          <w:tcPr>
            <w:tcW w:w="2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4F908B1" w14:textId="77777777" w:rsidR="00BC682C" w:rsidRDefault="00BC682C" w:rsidP="00B25C94">
            <w:pPr>
              <w:pStyle w:val="Arbeitsanweisung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1DE5E492" wp14:editId="6605C26F">
                  <wp:extent cx="800100" cy="787264"/>
                  <wp:effectExtent l="0" t="0" r="0" b="0"/>
                  <wp:docPr id="91" name="Grafik 91" descr="C:\Users\Annika\AppData\Local\Microsoft\Windows\INetCache\Content.Word\Kre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Annika\AppData\Local\Microsoft\Windows\INetCache\Content.Word\Krei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7" t="3517" r="5963" b="4020"/>
                          <a:stretch/>
                        </pic:blipFill>
                        <pic:spPr bwMode="auto">
                          <a:xfrm>
                            <a:off x="0" y="0"/>
                            <a:ext cx="810169" cy="79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8" w:space="0" w:color="auto"/>
              <w:bottom w:val="single" w:sz="8" w:space="0" w:color="auto"/>
            </w:tcBorders>
          </w:tcPr>
          <w:p w14:paraId="10CF69B6" w14:textId="77777777" w:rsidR="00BC682C" w:rsidRDefault="00BC682C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0C1B28" wp14:editId="06010155">
                  <wp:extent cx="1002030" cy="787400"/>
                  <wp:effectExtent l="0" t="0" r="7620" b="0"/>
                  <wp:docPr id="40" name="Grafik 40" descr="drei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ei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9" t="8696" b="1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82C" w14:paraId="52D9F342" w14:textId="77777777" w:rsidTr="00B25C94">
        <w:trPr>
          <w:trHeight w:val="947"/>
        </w:trPr>
        <w:tc>
          <w:tcPr>
            <w:tcW w:w="2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2EEF408" w14:textId="696572CF" w:rsidR="00BC682C" w:rsidRDefault="00000000" w:rsidP="00B25C94">
            <w:pPr>
              <w:pStyle w:val="Arbeitsanweisung"/>
              <w:spacing w:before="240" w:after="240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  <w:tc>
          <w:tcPr>
            <w:tcW w:w="2499" w:type="pct"/>
            <w:tcBorders>
              <w:top w:val="single" w:sz="8" w:space="0" w:color="auto"/>
              <w:bottom w:val="single" w:sz="8" w:space="0" w:color="auto"/>
            </w:tcBorders>
          </w:tcPr>
          <w:p w14:paraId="74148908" w14:textId="42A253B5" w:rsidR="00BC682C" w:rsidRDefault="00000000" w:rsidP="00B25C94">
            <w:pPr>
              <w:pStyle w:val="Arbeitsanweisung"/>
              <w:spacing w:before="240" w:after="240"/>
              <w:ind w:left="0" w:firstLine="0"/>
              <w:jc w:val="center"/>
              <w:rPr>
                <w:noProof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 xml:space="preserve"> :</m:t>
                </m:r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sz w:val="28"/>
                        <w:szCs w:val="28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  <w:noProof/>
                    <w:sz w:val="28"/>
                    <w:szCs w:val="28"/>
                  </w:rPr>
                  <m:t>=</m:t>
                </m:r>
              </m:oMath>
            </m:oMathPara>
          </w:p>
        </w:tc>
      </w:tr>
      <w:tr w:rsidR="00BC682C" w14:paraId="2A807A70" w14:textId="77777777" w:rsidTr="00B25C94">
        <w:trPr>
          <w:trHeight w:val="947"/>
        </w:trPr>
        <w:tc>
          <w:tcPr>
            <w:tcW w:w="250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E55FC47" w14:textId="77777777" w:rsidR="00BC682C" w:rsidRDefault="00BC682C" w:rsidP="00B25C94">
            <w:pPr>
              <w:pStyle w:val="Arbeitsanweisung"/>
              <w:ind w:left="0"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07001052" wp14:editId="6F9CC7A8">
                  <wp:extent cx="817378" cy="781050"/>
                  <wp:effectExtent l="0" t="0" r="1905" b="0"/>
                  <wp:docPr id="92" name="Grafik 92" descr="C:\Users\Annika\AppData\Local\Microsoft\Windows\INetCache\Content.Word\Fünf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Annika\AppData\Local\Microsoft\Windows\INetCache\Content.Word\Fünf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4347" r="9375" b="9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378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8" w:space="0" w:color="auto"/>
              <w:bottom w:val="single" w:sz="8" w:space="0" w:color="auto"/>
            </w:tcBorders>
          </w:tcPr>
          <w:p w14:paraId="13BBE658" w14:textId="1C5FA88F" w:rsidR="00BC682C" w:rsidRDefault="00133430" w:rsidP="00B25C94">
            <w:pPr>
              <w:pStyle w:val="Arbeitsanweisung"/>
              <w:ind w:left="0" w:firstLine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147DEC" wp14:editId="6CA4778F">
                  <wp:extent cx="769620" cy="773413"/>
                  <wp:effectExtent l="0" t="0" r="0" b="825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8032" r="5729" b="10019"/>
                          <a:stretch/>
                        </pic:blipFill>
                        <pic:spPr bwMode="auto">
                          <a:xfrm>
                            <a:off x="0" y="0"/>
                            <a:ext cx="799723" cy="80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8C454" w14:textId="58DB734A" w:rsidR="00D76156" w:rsidRDefault="00D76156" w:rsidP="00D76156">
      <w:pPr>
        <w:pStyle w:val="Arbeitsanweisung"/>
        <w:numPr>
          <w:ilvl w:val="0"/>
          <w:numId w:val="18"/>
        </w:numPr>
        <w:spacing w:before="240" w:after="240"/>
        <w:ind w:left="709" w:hanging="643"/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2D2BE338" wp14:editId="7C8B88C7">
            <wp:simplePos x="0" y="0"/>
            <wp:positionH relativeFrom="column">
              <wp:posOffset>6029325</wp:posOffset>
            </wp:positionH>
            <wp:positionV relativeFrom="paragraph">
              <wp:posOffset>3175</wp:posOffset>
            </wp:positionV>
            <wp:extent cx="492759" cy="492759"/>
            <wp:effectExtent l="0" t="0" r="2538" b="2538"/>
            <wp:wrapNone/>
            <wp:docPr id="15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3" descr="C:\Users\Sebastian\Desktop\Vorlagen\Fragezeichen.pn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92759" cy="49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Für die folgenden Aufgaben ist kein passendes Material vorhanden. Versucht trotzdem Lösungen zu finden!</w:t>
      </w:r>
      <w:r>
        <w:tab/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76156" w14:paraId="30DDF3ED" w14:textId="77777777" w:rsidTr="00F1304C">
        <w:trPr>
          <w:trHeight w:val="1644"/>
        </w:trPr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08B55" w14:textId="77777777" w:rsidR="00D76156" w:rsidRDefault="00D76156" w:rsidP="00F1304C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 wp14:anchorId="21D1518C" wp14:editId="100B46C9">
                  <wp:simplePos x="0" y="0"/>
                  <wp:positionH relativeFrom="column">
                    <wp:posOffset>3413125</wp:posOffset>
                  </wp:positionH>
                  <wp:positionV relativeFrom="paragraph">
                    <wp:posOffset>-60960</wp:posOffset>
                  </wp:positionV>
                  <wp:extent cx="314325" cy="588010"/>
                  <wp:effectExtent l="0" t="0" r="9525" b="2540"/>
                  <wp:wrapNone/>
                  <wp:docPr id="154" name="Grafi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3  ⋅  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3077E5A8" w14:textId="77777777" w:rsidTr="00F1304C">
        <w:trPr>
          <w:trHeight w:val="1644"/>
        </w:trPr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E39FD7" w14:textId="77777777" w:rsidR="00D76156" w:rsidRDefault="00D76156" w:rsidP="00F1304C">
            <w:pPr>
              <w:jc w:val="center"/>
              <w:rPr>
                <w:rFonts w:ascii="Arial" w:hAnsi="Arial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1" locked="0" layoutInCell="1" allowOverlap="1" wp14:anchorId="7FB03580" wp14:editId="1BA756AD">
                  <wp:simplePos x="0" y="0"/>
                  <wp:positionH relativeFrom="column">
                    <wp:posOffset>3425825</wp:posOffset>
                  </wp:positionH>
                  <wp:positionV relativeFrom="paragraph">
                    <wp:posOffset>1082040</wp:posOffset>
                  </wp:positionV>
                  <wp:extent cx="314325" cy="588010"/>
                  <wp:effectExtent l="0" t="0" r="9525" b="2540"/>
                  <wp:wrapNone/>
                  <wp:docPr id="155" name="Grafik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 wp14:anchorId="1E0AB674" wp14:editId="7DB4F386">
                  <wp:simplePos x="0" y="0"/>
                  <wp:positionH relativeFrom="column">
                    <wp:posOffset>3401695</wp:posOffset>
                  </wp:positionH>
                  <wp:positionV relativeFrom="paragraph">
                    <wp:posOffset>-76835</wp:posOffset>
                  </wp:positionV>
                  <wp:extent cx="314325" cy="588010"/>
                  <wp:effectExtent l="0" t="0" r="9525" b="2540"/>
                  <wp:wrapNone/>
                  <wp:docPr id="156" name="Grafik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314325" cy="58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 7   ⋅  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</w:tc>
      </w:tr>
      <w:tr w:rsidR="00D76156" w14:paraId="0605A681" w14:textId="77777777" w:rsidTr="00F1304C">
        <w:trPr>
          <w:trHeight w:val="1644"/>
        </w:trPr>
        <w:tc>
          <w:tcPr>
            <w:tcW w:w="42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B21CC0" w14:textId="77777777" w:rsidR="00D76156" w:rsidRDefault="00D76156" w:rsidP="00F1304C">
            <w:pPr>
              <w:jc w:val="center"/>
            </w:pPr>
            <m:oMathPara>
              <m:oMath>
                <m:r>
                  <w:rPr>
                    <w:rFonts w:ascii="Cambria Math" w:hAnsi="Cambria Math"/>
                    <w:sz w:val="36"/>
                    <w:szCs w:val="36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11</m:t>
                    </m:r>
                  </m:den>
                </m:f>
                <m:r>
                  <w:rPr>
                    <w:rFonts w:ascii="Cambria Math" w:hAnsi="Cambria Math"/>
                    <w:sz w:val="36"/>
                    <w:szCs w:val="36"/>
                  </w:rPr>
                  <m:t xml:space="preserve">   ⋅   3=</m:t>
                </m:r>
              </m:oMath>
            </m:oMathPara>
          </w:p>
        </w:tc>
      </w:tr>
    </w:tbl>
    <w:p w14:paraId="2BCC68C5" w14:textId="6097FCD4" w:rsidR="0088767C" w:rsidRPr="00B061E3" w:rsidRDefault="0088767C" w:rsidP="00D76156">
      <w:pPr>
        <w:pStyle w:val="Arbeitsanweisung"/>
        <w:spacing w:before="600" w:after="240"/>
        <w:ind w:left="0" w:firstLine="0"/>
        <w:rPr>
          <w:rFonts w:cs="Arial"/>
        </w:rPr>
      </w:pPr>
    </w:p>
    <w:p w14:paraId="080D0207" w14:textId="14766A1C" w:rsidR="004C4C62" w:rsidRPr="000114AE" w:rsidRDefault="004C4C62" w:rsidP="004C4C62">
      <w:pPr>
        <w:pStyle w:val="Arbeitsanweisung"/>
        <w:spacing w:before="600" w:after="240"/>
        <w:ind w:left="0" w:firstLine="0"/>
        <w:rPr>
          <w:rFonts w:cs="Arial"/>
        </w:rPr>
        <w:sectPr w:rsidR="004C4C62" w:rsidRPr="000114AE" w:rsidSect="0020057D">
          <w:headerReference w:type="default" r:id="rId41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14B29BC8" w14:textId="4C0F22C6" w:rsidR="006F1181" w:rsidRDefault="00425623" w:rsidP="0061428A">
      <w:pPr>
        <w:spacing w:before="7080"/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 w:rsidR="0048316C">
        <w:rPr>
          <w:rFonts w:ascii="Arial" w:hAnsi="Arial"/>
          <w:sz w:val="24"/>
        </w:rPr>
        <w:t>RPTU Kaiserslautern-Landau</w:t>
      </w:r>
    </w:p>
    <w:p w14:paraId="230EF823" w14:textId="0C44EF82" w:rsidR="00425623" w:rsidRPr="00425623" w:rsidRDefault="006F1181" w:rsidP="006F1181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Institut für Mathematik</w:t>
      </w:r>
      <w:r w:rsidRPr="00425623">
        <w:rPr>
          <w:rFonts w:ascii="Arial" w:hAnsi="Arial"/>
          <w:sz w:val="24"/>
        </w:rPr>
        <w:br/>
      </w:r>
      <w:r w:rsidR="0048316C">
        <w:rPr>
          <w:rFonts w:ascii="Arial" w:hAnsi="Arial"/>
          <w:sz w:val="24"/>
        </w:rPr>
        <w:t>Didaktik der Mathematik (Sekundarstufen)</w:t>
      </w:r>
      <w:r w:rsidR="00425623" w:rsidRPr="00425623">
        <w:rPr>
          <w:rFonts w:ascii="Arial" w:hAnsi="Arial"/>
          <w:sz w:val="24"/>
        </w:rPr>
        <w:br/>
        <w:t>Fortstraße 7</w:t>
      </w:r>
    </w:p>
    <w:p w14:paraId="50533A80" w14:textId="77777777" w:rsidR="00974DAD" w:rsidRDefault="00425623" w:rsidP="00974DAD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76829 Landau</w:t>
      </w:r>
    </w:p>
    <w:p w14:paraId="33013865" w14:textId="77777777" w:rsidR="00974DAD" w:rsidRDefault="00974DAD" w:rsidP="00974DAD">
      <w:pPr>
        <w:jc w:val="center"/>
        <w:rPr>
          <w:rFonts w:ascii="Arial" w:hAnsi="Arial"/>
          <w:sz w:val="24"/>
        </w:rPr>
      </w:pPr>
    </w:p>
    <w:p w14:paraId="395D48F1" w14:textId="65DF7D09" w:rsidR="00425623" w:rsidRPr="00425623" w:rsidRDefault="0048316C" w:rsidP="00974DAD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425623" w:rsidRPr="00425623">
        <w:rPr>
          <w:rFonts w:ascii="Arial" w:hAnsi="Arial"/>
          <w:sz w:val="24"/>
        </w:rPr>
        <w:t>mathe-labor.de</w:t>
      </w:r>
    </w:p>
    <w:p w14:paraId="4AC42B2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5C8F739" w14:textId="1DBD9A09" w:rsidR="000051F5" w:rsidRDefault="00D04B2E" w:rsidP="00D62EDE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Annika Geiß</w:t>
          </w:r>
          <w:r w:rsidR="00D62EDE">
            <w:rPr>
              <w:rFonts w:ascii="Arial" w:hAnsi="Arial"/>
              <w:sz w:val="24"/>
            </w:rPr>
            <w:t>,</w:t>
          </w:r>
          <w:r>
            <w:rPr>
              <w:rFonts w:ascii="Arial" w:hAnsi="Arial"/>
              <w:sz w:val="24"/>
            </w:rPr>
            <w:t xml:space="preserve"> Ve Nebel</w:t>
          </w:r>
          <w:r w:rsidR="00D62EDE">
            <w:rPr>
              <w:rFonts w:ascii="Arial" w:hAnsi="Arial"/>
              <w:sz w:val="24"/>
            </w:rPr>
            <w:t>, Anna Hautz, Sebastian Traub und Laurin Kessel</w:t>
          </w:r>
        </w:p>
      </w:sdtContent>
    </w:sdt>
    <w:p w14:paraId="19C12864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3CA97CE5" w14:textId="621843CA" w:rsidR="00F14587" w:rsidRDefault="00D04B2E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Prof. Dr. Roth</w:t>
          </w:r>
        </w:p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4053A989" w14:textId="7AF9147B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A5321F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9-08-08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41FD1BA4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08.08.2019</w:t>
          </w:r>
        </w:p>
      </w:sdtContent>
    </w:sdt>
    <w:sectPr w:rsidR="00425623" w:rsidRPr="00BF4C36" w:rsidSect="0020057D">
      <w:headerReference w:type="first" r:id="rId42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A11DAD" w14:textId="77777777" w:rsidR="009849A0" w:rsidRDefault="009849A0" w:rsidP="009121BE">
      <w:r>
        <w:separator/>
      </w:r>
    </w:p>
  </w:endnote>
  <w:endnote w:type="continuationSeparator" w:id="0">
    <w:p w14:paraId="311D2C0E" w14:textId="77777777" w:rsidR="009849A0" w:rsidRDefault="009849A0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606635E8" w:rsidR="00B25C94" w:rsidRPr="007F62AE" w:rsidRDefault="00B25C94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noProof/>
            <w:sz w:val="28"/>
            <w:szCs w:val="28"/>
          </w:rPr>
          <w:t>5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B25C94" w:rsidRDefault="00B25C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B25C94" w:rsidRDefault="00B25C94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81DFB" w14:textId="77777777" w:rsidR="00B25C94" w:rsidRDefault="00B25C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1F0D2" w14:textId="77777777" w:rsidR="009849A0" w:rsidRDefault="009849A0" w:rsidP="009121BE">
      <w:r>
        <w:separator/>
      </w:r>
    </w:p>
  </w:footnote>
  <w:footnote w:type="continuationSeparator" w:id="0">
    <w:p w14:paraId="4CAA899D" w14:textId="77777777" w:rsidR="009849A0" w:rsidRDefault="009849A0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77777777" w:rsidR="00B25C94" w:rsidRDefault="00B25C94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B25C94" w:rsidRDefault="00B25C94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B25C94" w:rsidRPr="00063FC1" w:rsidRDefault="00B25C94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B25C94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B25C94" w:rsidRDefault="00B25C94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B25C94" w:rsidRDefault="00B25C94" w:rsidP="002F3E1C">
          <w:pPr>
            <w:pStyle w:val="Kopfzeile"/>
          </w:pPr>
        </w:p>
      </w:tc>
      <w:tc>
        <w:tcPr>
          <w:tcW w:w="7337" w:type="dxa"/>
        </w:tcPr>
        <w:p w14:paraId="16EC8770" w14:textId="33B7A9C3" w:rsidR="00B25C94" w:rsidRPr="00945639" w:rsidRDefault="00B25C94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98176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CC4C3C6" id="Line 7" o:spid="_x0000_s1026" style="position:absolute;z-index:25169817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EAOY3NwAAAAKAQAADwAAAGRycy9kb3ducmV2&#10;LnhtbEyPwU7DMBBE70j8g7VIXBC1aaG0IU6FkLiBEIEP2MZLEhGvQ+wmga9nEQe47WieZmfy3ew7&#10;NdIQ28AWLhYGFHEVXMu1hdeX+/MNqJiQHXaBycInRdgVx0c5Zi5M/ExjmWolIRwztNCk1Gdax6oh&#10;j3ERemLx3sLgMYkcau0GnCTcd3ppzFp7bFk+NNjTXUPVe3nwFuKZp9Kb0c9f9cf08Jiequ1qtPb0&#10;ZL69AZVoTn8w/NSX6lBIp304sIuqs3C9Wa4ElWMNSvxfvRfw8spsQRe5/j+h+AY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AQA5jc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>
                <w:rPr>
                  <w:rStyle w:val="Labor-FormatvorlageTitelseite"/>
                </w:rPr>
                <w:t>Division und Multiplikation von Brüchen</w:t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B25C94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B25C94" w:rsidRDefault="00B25C94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B25C94" w:rsidRDefault="00B25C94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B25C94" w:rsidRPr="00D82F4B" w:rsidRDefault="00B25C94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B25C94" w:rsidRDefault="00B25C94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2B06CB3B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2C98FA80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1718A870" wp14:editId="2802854A">
                <wp:extent cx="911238" cy="914634"/>
                <wp:effectExtent l="0" t="0" r="3175" b="0"/>
                <wp:docPr id="145" name="Grafik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3CEBB79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2CFAC290" w14:textId="77777777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3600" behindDoc="0" locked="0" layoutInCell="1" allowOverlap="1" wp14:anchorId="03C02EFE" wp14:editId="7ED78835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1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BCCDF5E" id="Line 9" o:spid="_x0000_s1026" style="position:absolute;z-index:25167360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99013551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617673355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72371369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4A3ACB1B" w14:textId="77777777" w:rsidTr="00974DAD">
      <w:trPr>
        <w:trHeight w:val="715"/>
      </w:trPr>
      <w:tc>
        <w:tcPr>
          <w:tcW w:w="1700" w:type="dxa"/>
          <w:vMerge/>
        </w:tcPr>
        <w:p w14:paraId="3EAF63C3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992F4B2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5C24E18" w14:textId="15076354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</w:t>
          </w:r>
          <w:r w:rsidR="008A2DCE">
            <w:rPr>
              <w:sz w:val="32"/>
              <w:szCs w:val="36"/>
            </w:rPr>
            <w:t>7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013729379"/>
            </w:sdtPr>
            <w:sdtContent>
              <w:r>
                <w:rPr>
                  <w:sz w:val="32"/>
                  <w:szCs w:val="36"/>
                </w:rPr>
                <w:t>Multiplikation von Brüchen mit ganzen Zahlen Teil 2</w:t>
              </w:r>
            </w:sdtContent>
          </w:sdt>
        </w:p>
      </w:tc>
    </w:tr>
  </w:tbl>
  <w:p w14:paraId="4C8EA339" w14:textId="77777777" w:rsidR="00B25C94" w:rsidRDefault="00B25C94">
    <w:pPr>
      <w:pStyle w:val="Kopfzeile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6E7E30C5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69259D64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A8E40A5" wp14:editId="0E52C33A">
                <wp:extent cx="911238" cy="914634"/>
                <wp:effectExtent l="0" t="0" r="3175" b="0"/>
                <wp:docPr id="114" name="Grafik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313F7BE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0141BE1" w14:textId="77777777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57216" behindDoc="0" locked="0" layoutInCell="1" allowOverlap="1" wp14:anchorId="18182DE9" wp14:editId="72A613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7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EA0081B" id="Line 9" o:spid="_x0000_s1026" style="position:absolute;z-index:25165721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8249184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125969228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23501574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6606D5FA" w14:textId="77777777" w:rsidTr="00974DAD">
      <w:trPr>
        <w:trHeight w:val="715"/>
      </w:trPr>
      <w:tc>
        <w:tcPr>
          <w:tcW w:w="1700" w:type="dxa"/>
          <w:vMerge/>
        </w:tcPr>
        <w:p w14:paraId="7A21F1F2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34BBED7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BE4DD34" w14:textId="3C5B8089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noProof/>
              <w:sz w:val="36"/>
              <w:szCs w:val="36"/>
            </w:rPr>
            <w:t>Zusatzaufgaben</w:t>
          </w:r>
        </w:p>
      </w:tc>
    </w:tr>
  </w:tbl>
  <w:p w14:paraId="2F4BD099" w14:textId="77777777" w:rsidR="00B25C94" w:rsidRDefault="00B25C94">
    <w:pPr>
      <w:pStyle w:val="Kopfzeile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B25C94" w:rsidRPr="00CD6BB8" w:rsidRDefault="00B25C94" w:rsidP="00CD6B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B25C94" w:rsidRDefault="00B25C94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F29FEA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AA5CC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" strokecolor="#ffd320" strokeweight="4pt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6F54" w14:textId="77777777" w:rsidR="00B25C94" w:rsidRDefault="00B25C9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B25C94" w:rsidRPr="007A1ED0" w:rsidRDefault="00B25C94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B25C94" w:rsidRPr="009073F3" w:rsidRDefault="00B25C94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7DBE5DE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B25C94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57368907" w:rsidR="00B25C94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25C94">
                <w:rPr>
                  <w:b/>
                  <w:sz w:val="40"/>
                  <w:szCs w:val="40"/>
                </w:rPr>
                <w:t>Division und Multiplikation von Brüchen</w:t>
              </w:r>
            </w:sdtContent>
          </w:sdt>
        </w:p>
      </w:tc>
    </w:tr>
  </w:tbl>
  <w:p w14:paraId="54731AB8" w14:textId="77777777" w:rsidR="00B25C94" w:rsidRDefault="00B25C94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29C58152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9C59659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EBB73DF" wp14:editId="0859069C">
                <wp:extent cx="911238" cy="914634"/>
                <wp:effectExtent l="0" t="0" r="317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C25A089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8C7731" w14:textId="726B09F8" w:rsidR="00B25C94" w:rsidRPr="006A11D4" w:rsidRDefault="00B25C94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A5F44EB" wp14:editId="13E3D8B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30686F0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15202E6F" w14:textId="77777777" w:rsidTr="006D3199">
      <w:trPr>
        <w:trHeight w:val="720"/>
      </w:trPr>
      <w:tc>
        <w:tcPr>
          <w:tcW w:w="1700" w:type="dxa"/>
          <w:vMerge/>
        </w:tcPr>
        <w:p w14:paraId="18FEFD8F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9521777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D5AF2C5" w14:textId="049B4294" w:rsidR="00B25C94" w:rsidRPr="007E1571" w:rsidRDefault="00B25C94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>Brüche größer 1</w:t>
              </w:r>
            </w:sdtContent>
          </w:sdt>
        </w:p>
      </w:tc>
    </w:tr>
  </w:tbl>
  <w:p w14:paraId="0EA21B04" w14:textId="77777777" w:rsidR="00B25C94" w:rsidRDefault="00B25C94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65787BCC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68F21A3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6FCD8AB" wp14:editId="4D10CDD8">
                <wp:extent cx="911238" cy="914634"/>
                <wp:effectExtent l="0" t="0" r="3175" b="0"/>
                <wp:docPr id="63" name="Grafik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0A37C4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F0A33F8" w14:textId="017EA576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52608" behindDoc="0" locked="0" layoutInCell="1" allowOverlap="1" wp14:anchorId="18B5BA60" wp14:editId="0EBBC5B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43E3844" id="Line 9" o:spid="_x0000_s1026" style="position:absolute;z-index:2516526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800800467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515925980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34586546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7A19F447" w14:textId="77777777" w:rsidTr="00974DAD">
      <w:trPr>
        <w:trHeight w:val="715"/>
      </w:trPr>
      <w:tc>
        <w:tcPr>
          <w:tcW w:w="1700" w:type="dxa"/>
          <w:vMerge/>
        </w:tcPr>
        <w:p w14:paraId="5A321E9E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CD879D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AD86150" w14:textId="58CAF387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820465341"/>
            </w:sdtPr>
            <w:sdtContent>
              <w:r>
                <w:rPr>
                  <w:sz w:val="32"/>
                  <w:szCs w:val="36"/>
                </w:rPr>
                <w:t>Bruch durch Bruch Teil 1</w:t>
              </w:r>
            </w:sdtContent>
          </w:sdt>
        </w:p>
      </w:tc>
    </w:tr>
  </w:tbl>
  <w:p w14:paraId="50BD4D2A" w14:textId="77777777" w:rsidR="00B25C94" w:rsidRDefault="00B25C94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503C245D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091370E1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EC82B41" wp14:editId="6030558C">
                <wp:extent cx="911238" cy="914634"/>
                <wp:effectExtent l="0" t="0" r="3175" b="0"/>
                <wp:docPr id="77" name="Grafik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9DE0BEE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67C7908" w14:textId="77777777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702272" behindDoc="0" locked="0" layoutInCell="1" allowOverlap="1" wp14:anchorId="394EBC4B" wp14:editId="1C9A5A5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76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138AB4B" id="Line 9" o:spid="_x0000_s1026" style="position:absolute;z-index:25170227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806699617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797905255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3930890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3BAA411C" w14:textId="77777777" w:rsidTr="00974DAD">
      <w:trPr>
        <w:trHeight w:val="715"/>
      </w:trPr>
      <w:tc>
        <w:tcPr>
          <w:tcW w:w="1700" w:type="dxa"/>
          <w:vMerge/>
        </w:tcPr>
        <w:p w14:paraId="2E4BD250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DD00854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0DC3A03" w14:textId="4F880BA4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4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-392434241"/>
            </w:sdtPr>
            <w:sdtContent>
              <w:r>
                <w:rPr>
                  <w:sz w:val="32"/>
                  <w:szCs w:val="36"/>
                </w:rPr>
                <w:t>Bruch durch Bruch - Übungen</w:t>
              </w:r>
            </w:sdtContent>
          </w:sdt>
        </w:p>
      </w:tc>
    </w:tr>
  </w:tbl>
  <w:p w14:paraId="0D90959C" w14:textId="77777777" w:rsidR="00B25C94" w:rsidRDefault="00B25C94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:rsidRPr="007A1ED0" w14:paraId="3D651993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7BF53C1" w14:textId="77777777" w:rsidR="00B25C94" w:rsidRPr="007A1ED0" w:rsidRDefault="00B25C94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751F223" wp14:editId="7DC30EC4">
                <wp:extent cx="911238" cy="914634"/>
                <wp:effectExtent l="0" t="0" r="3175" b="0"/>
                <wp:docPr id="102" name="Grafik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1FCE3F6" w14:textId="77777777" w:rsidR="00B25C94" w:rsidRPr="006A11D4" w:rsidRDefault="00B25C94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DC22DD5" w14:textId="77777777" w:rsidR="00B25C94" w:rsidRPr="006A11D4" w:rsidRDefault="00B25C94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35712" behindDoc="0" locked="0" layoutInCell="1" allowOverlap="1" wp14:anchorId="3F1A5E2E" wp14:editId="719BD09E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9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DCBF69E" id="Line 9" o:spid="_x0000_s1026" style="position:absolute;z-index:2516357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493937291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118726251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75544039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Division und Multiplikation von Brüchen</w:t>
                      </w:r>
                    </w:sdtContent>
                  </w:sdt>
                </w:sdtContent>
              </w:sdt>
            </w:sdtContent>
          </w:sdt>
        </w:p>
      </w:tc>
    </w:tr>
    <w:tr w:rsidR="00B25C94" w:rsidRPr="007A1ED0" w14:paraId="77165989" w14:textId="77777777" w:rsidTr="00974DAD">
      <w:trPr>
        <w:trHeight w:val="715"/>
      </w:trPr>
      <w:tc>
        <w:tcPr>
          <w:tcW w:w="1700" w:type="dxa"/>
          <w:vMerge/>
        </w:tcPr>
        <w:p w14:paraId="6A92E408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042F9A0" w14:textId="77777777" w:rsidR="00B25C94" w:rsidRPr="007A1ED0" w:rsidRDefault="00B25C94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446F261F" w14:textId="72372AF2" w:rsidR="00B25C94" w:rsidRPr="007E1571" w:rsidRDefault="00B25C94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5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300961236"/>
            </w:sdtPr>
            <w:sdtContent>
              <w:r>
                <w:rPr>
                  <w:sz w:val="32"/>
                  <w:szCs w:val="36"/>
                </w:rPr>
                <w:t>Multiplikation von Brüchen mit ganzen Zahlen Teil 1</w:t>
              </w:r>
            </w:sdtContent>
          </w:sdt>
        </w:p>
      </w:tc>
    </w:tr>
  </w:tbl>
  <w:p w14:paraId="2F75DAA7" w14:textId="77777777" w:rsidR="00B25C94" w:rsidRDefault="00B25C94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25C94" w14:paraId="2BBD202E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02EF2B8" w14:textId="77777777" w:rsidR="00B25C94" w:rsidRDefault="00B25C94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6F30D604" wp14:editId="3F8F4CCB">
                <wp:extent cx="911236" cy="914634"/>
                <wp:effectExtent l="0" t="0" r="3173" b="0"/>
                <wp:docPr id="132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" name="mathe_ist_mehr_150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4221CC4" w14:textId="77777777" w:rsidR="00B25C94" w:rsidRDefault="00B25C94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4BB64D37" w14:textId="77777777" w:rsidR="00B25C94" w:rsidRDefault="00B25C94">
          <w:pPr>
            <w:pStyle w:val="Labor-Titelseite"/>
            <w:rPr>
              <w:b/>
              <w:bCs/>
              <w:sz w:val="40"/>
              <w:szCs w:val="12"/>
            </w:rPr>
          </w:pPr>
          <w:r>
            <w:rPr>
              <w:b/>
              <w:bCs/>
              <w:noProof/>
              <w:sz w:val="40"/>
              <w:szCs w:val="12"/>
            </w:rPr>
            <mc:AlternateContent>
              <mc:Choice Requires="wps">
                <w:drawing>
                  <wp:anchor distT="36576" distB="36576" distL="36573" distR="36573" simplePos="0" relativeHeight="251640832" behindDoc="0" locked="0" layoutInCell="1" allowOverlap="1" wp14:anchorId="7781CC9A" wp14:editId="49932D60">
                    <wp:simplePos x="0" y="0"/>
                    <wp:positionH relativeFrom="column">
                      <wp:posOffset>4958077</wp:posOffset>
                    </wp:positionH>
                    <wp:positionV relativeFrom="paragraph">
                      <wp:posOffset>48258</wp:posOffset>
                    </wp:positionV>
                    <wp:extent cx="0" cy="9164953"/>
                    <wp:effectExtent l="19048" t="0" r="19048" b="17145"/>
                    <wp:wrapNone/>
                    <wp:docPr id="127" name="Lin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865BA07" id="Line 9" o:spid="_x0000_s1026" style="position:absolute;z-index:251640832;visibility:visible;mso-wrap-style:square;mso-width-percent:0;mso-height-percent:0;mso-wrap-distance-left:1.0159mm;mso-wrap-distance-top:2.88pt;mso-wrap-distance-right:1.0159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" strokecolor="#ffd320" strokeweight="2.5pt"/>
                </w:pict>
              </mc:Fallback>
            </mc:AlternateContent>
          </w:r>
          <w:sdt>
            <w:sdtPr>
              <w:alias w:val="Titel"/>
              <w:tag w:val=""/>
              <w:id w:val="995609631"/>
            </w:sdtPr>
            <w:sdtContent>
              <w:r>
                <w:rPr>
                  <w:b/>
                  <w:bCs/>
                  <w:sz w:val="40"/>
                  <w:szCs w:val="12"/>
                </w:rPr>
                <w:t xml:space="preserve">Division und Multiplikation von </w:t>
              </w:r>
              <w:r>
                <w:rPr>
                  <w:b/>
                  <w:bCs/>
                  <w:sz w:val="40"/>
                  <w:szCs w:val="12"/>
                </w:rPr>
                <w:br/>
                <w:t>Brüchen</w:t>
              </w:r>
            </w:sdtContent>
          </w:sdt>
        </w:p>
      </w:tc>
    </w:tr>
    <w:tr w:rsidR="00B25C94" w14:paraId="697FFEC9" w14:textId="77777777">
      <w:trPr>
        <w:trHeight w:val="720"/>
      </w:trPr>
      <w:tc>
        <w:tcPr>
          <w:tcW w:w="1700" w:type="dxa"/>
          <w:vMerge/>
        </w:tcPr>
        <w:p w14:paraId="11885F74" w14:textId="77777777" w:rsidR="00B25C94" w:rsidRDefault="00B25C94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7C29758" w14:textId="77777777" w:rsidR="00B25C94" w:rsidRDefault="00B25C94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3F34D945" w14:textId="784078FF" w:rsidR="00B25C94" w:rsidRDefault="00B25C94">
          <w:pPr>
            <w:pStyle w:val="Labor-Kapitelberschrift"/>
            <w:spacing w:before="0"/>
            <w:rPr>
              <w:sz w:val="36"/>
              <w:szCs w:val="36"/>
            </w:rPr>
          </w:pPr>
          <w:r>
            <w:rPr>
              <w:sz w:val="32"/>
              <w:szCs w:val="36"/>
            </w:rPr>
            <w:t xml:space="preserve">Aufgabe 6: </w:t>
          </w:r>
          <w:sdt>
            <w:sdtPr>
              <w:alias w:val="Aufgabentitel eingeben"/>
              <w:tag w:val="Aufgabentitel eingeben"/>
              <w:id w:val="864179726"/>
            </w:sdtPr>
            <w:sdtContent>
              <w:r>
                <w:t>Multiplikation von Brüchen mit ganzen Zahlen</w:t>
              </w:r>
            </w:sdtContent>
          </w:sdt>
        </w:p>
      </w:tc>
    </w:tr>
  </w:tbl>
  <w:p w14:paraId="6E5E533D" w14:textId="77777777" w:rsidR="00B25C94" w:rsidRDefault="00B25C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406"/>
    <w:multiLevelType w:val="hybridMultilevel"/>
    <w:tmpl w:val="D9DAF918"/>
    <w:lvl w:ilvl="0" w:tplc="8AD0E0B8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331A"/>
    <w:multiLevelType w:val="hybridMultilevel"/>
    <w:tmpl w:val="43AA65CE"/>
    <w:lvl w:ilvl="0" w:tplc="FAFC36E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96D29B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EE5A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EF7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12D5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94C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21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2E65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EAEC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C4823"/>
    <w:multiLevelType w:val="hybridMultilevel"/>
    <w:tmpl w:val="2D940C82"/>
    <w:lvl w:ilvl="0" w:tplc="D9042EDC">
      <w:start w:val="1"/>
      <w:numFmt w:val="decimal"/>
      <w:lvlText w:val="7.%1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E46C3"/>
    <w:multiLevelType w:val="hybridMultilevel"/>
    <w:tmpl w:val="D38E7046"/>
    <w:lvl w:ilvl="0" w:tplc="D9042EDC">
      <w:start w:val="1"/>
      <w:numFmt w:val="decimal"/>
      <w:lvlText w:val="7.%1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73E74"/>
    <w:multiLevelType w:val="multilevel"/>
    <w:tmpl w:val="C5969828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6EE6719"/>
    <w:multiLevelType w:val="hybridMultilevel"/>
    <w:tmpl w:val="70028B0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78B5A7A"/>
    <w:multiLevelType w:val="multilevel"/>
    <w:tmpl w:val="CE90E3B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A723126"/>
    <w:multiLevelType w:val="hybridMultilevel"/>
    <w:tmpl w:val="679AF2BA"/>
    <w:lvl w:ilvl="0" w:tplc="0407000F">
      <w:start w:val="1"/>
      <w:numFmt w:val="decimal"/>
      <w:lvlText w:val="%1."/>
      <w:lvlJc w:val="left"/>
      <w:pPr>
        <w:ind w:left="723" w:hanging="360"/>
      </w:pPr>
    </w:lvl>
    <w:lvl w:ilvl="1" w:tplc="04070019" w:tentative="1">
      <w:start w:val="1"/>
      <w:numFmt w:val="lowerLetter"/>
      <w:lvlText w:val="%2."/>
      <w:lvlJc w:val="left"/>
      <w:pPr>
        <w:ind w:left="1443" w:hanging="360"/>
      </w:pPr>
    </w:lvl>
    <w:lvl w:ilvl="2" w:tplc="0407001B" w:tentative="1">
      <w:start w:val="1"/>
      <w:numFmt w:val="lowerRoman"/>
      <w:lvlText w:val="%3."/>
      <w:lvlJc w:val="right"/>
      <w:pPr>
        <w:ind w:left="2163" w:hanging="180"/>
      </w:pPr>
    </w:lvl>
    <w:lvl w:ilvl="3" w:tplc="0407000F" w:tentative="1">
      <w:start w:val="1"/>
      <w:numFmt w:val="decimal"/>
      <w:lvlText w:val="%4."/>
      <w:lvlJc w:val="left"/>
      <w:pPr>
        <w:ind w:left="2883" w:hanging="360"/>
      </w:pPr>
    </w:lvl>
    <w:lvl w:ilvl="4" w:tplc="04070019" w:tentative="1">
      <w:start w:val="1"/>
      <w:numFmt w:val="lowerLetter"/>
      <w:lvlText w:val="%5."/>
      <w:lvlJc w:val="left"/>
      <w:pPr>
        <w:ind w:left="3603" w:hanging="360"/>
      </w:pPr>
    </w:lvl>
    <w:lvl w:ilvl="5" w:tplc="0407001B" w:tentative="1">
      <w:start w:val="1"/>
      <w:numFmt w:val="lowerRoman"/>
      <w:lvlText w:val="%6."/>
      <w:lvlJc w:val="right"/>
      <w:pPr>
        <w:ind w:left="4323" w:hanging="180"/>
      </w:pPr>
    </w:lvl>
    <w:lvl w:ilvl="6" w:tplc="0407000F" w:tentative="1">
      <w:start w:val="1"/>
      <w:numFmt w:val="decimal"/>
      <w:lvlText w:val="%7."/>
      <w:lvlJc w:val="left"/>
      <w:pPr>
        <w:ind w:left="5043" w:hanging="360"/>
      </w:pPr>
    </w:lvl>
    <w:lvl w:ilvl="7" w:tplc="04070019" w:tentative="1">
      <w:start w:val="1"/>
      <w:numFmt w:val="lowerLetter"/>
      <w:lvlText w:val="%8."/>
      <w:lvlJc w:val="left"/>
      <w:pPr>
        <w:ind w:left="5763" w:hanging="360"/>
      </w:pPr>
    </w:lvl>
    <w:lvl w:ilvl="8" w:tplc="0407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9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28893E04"/>
    <w:multiLevelType w:val="hybridMultilevel"/>
    <w:tmpl w:val="D0FE49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54FB4"/>
    <w:multiLevelType w:val="hybridMultilevel"/>
    <w:tmpl w:val="B9C43ED6"/>
    <w:lvl w:ilvl="0" w:tplc="0A84C928">
      <w:start w:val="1"/>
      <w:numFmt w:val="decimal"/>
      <w:lvlText w:val="6.%1"/>
      <w:lvlJc w:val="left"/>
      <w:pPr>
        <w:ind w:left="128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0892F45"/>
    <w:multiLevelType w:val="hybridMultilevel"/>
    <w:tmpl w:val="70028B02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1D261A"/>
    <w:multiLevelType w:val="hybridMultilevel"/>
    <w:tmpl w:val="B8645B6C"/>
    <w:lvl w:ilvl="0" w:tplc="8AD0E0B8">
      <w:start w:val="1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D0E575B"/>
    <w:multiLevelType w:val="hybridMultilevel"/>
    <w:tmpl w:val="13086362"/>
    <w:lvl w:ilvl="0" w:tplc="969665A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E7504"/>
    <w:multiLevelType w:val="hybridMultilevel"/>
    <w:tmpl w:val="D65ABD12"/>
    <w:lvl w:ilvl="0" w:tplc="F8F6BCF6">
      <w:start w:val="1"/>
      <w:numFmt w:val="bullet"/>
      <w:lvlText w:val=""/>
      <w:lvlJc w:val="left"/>
      <w:pPr>
        <w:ind w:left="720" w:hanging="358"/>
      </w:pPr>
      <w:rPr>
        <w:rFonts w:ascii="Wingdings" w:hAnsi="Wingdings" w:hint="default"/>
        <w:color w:val="0033FF"/>
      </w:rPr>
    </w:lvl>
    <w:lvl w:ilvl="1" w:tplc="B02881A6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3B94F2A0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85E89002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06AEB4F4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7156803A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D06EC216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4A922FC6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4C2A7E98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8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FA6B3E"/>
    <w:multiLevelType w:val="hybridMultilevel"/>
    <w:tmpl w:val="E48ED296"/>
    <w:lvl w:ilvl="0" w:tplc="4D6C9260">
      <w:start w:val="1"/>
      <w:numFmt w:val="decimal"/>
      <w:lvlText w:val="2.%1"/>
      <w:lvlJc w:val="left"/>
      <w:pPr>
        <w:ind w:left="720" w:hanging="360"/>
      </w:pPr>
      <w:rPr>
        <w:rFonts w:ascii="Cambria Math" w:hAnsi="Cambria Math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1FE1C1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EE002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39060E3"/>
    <w:multiLevelType w:val="hybridMultilevel"/>
    <w:tmpl w:val="441098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972F7D"/>
    <w:multiLevelType w:val="hybridMultilevel"/>
    <w:tmpl w:val="0C28C2BC"/>
    <w:lvl w:ilvl="0" w:tplc="4D18160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9AA8638">
      <w:start w:val="1"/>
      <w:numFmt w:val="lowerLetter"/>
      <w:lvlText w:val="%2."/>
      <w:lvlJc w:val="left"/>
      <w:pPr>
        <w:ind w:left="1785" w:hanging="360"/>
      </w:pPr>
    </w:lvl>
    <w:lvl w:ilvl="2" w:tplc="A8507158">
      <w:start w:val="1"/>
      <w:numFmt w:val="lowerRoman"/>
      <w:lvlText w:val="%3."/>
      <w:lvlJc w:val="right"/>
      <w:pPr>
        <w:ind w:left="2505" w:hanging="180"/>
      </w:pPr>
    </w:lvl>
    <w:lvl w:ilvl="3" w:tplc="9F9A4CFE">
      <w:start w:val="1"/>
      <w:numFmt w:val="decimal"/>
      <w:lvlText w:val="%4."/>
      <w:lvlJc w:val="left"/>
      <w:pPr>
        <w:ind w:left="3225" w:hanging="360"/>
      </w:pPr>
    </w:lvl>
    <w:lvl w:ilvl="4" w:tplc="126656B4">
      <w:start w:val="1"/>
      <w:numFmt w:val="lowerLetter"/>
      <w:lvlText w:val="%5."/>
      <w:lvlJc w:val="left"/>
      <w:pPr>
        <w:ind w:left="3945" w:hanging="360"/>
      </w:pPr>
    </w:lvl>
    <w:lvl w:ilvl="5" w:tplc="97B2056A">
      <w:start w:val="1"/>
      <w:numFmt w:val="lowerRoman"/>
      <w:lvlText w:val="%6."/>
      <w:lvlJc w:val="right"/>
      <w:pPr>
        <w:ind w:left="4665" w:hanging="180"/>
      </w:pPr>
    </w:lvl>
    <w:lvl w:ilvl="6" w:tplc="00947684">
      <w:start w:val="1"/>
      <w:numFmt w:val="decimal"/>
      <w:lvlText w:val="%7."/>
      <w:lvlJc w:val="left"/>
      <w:pPr>
        <w:ind w:left="5385" w:hanging="360"/>
      </w:pPr>
    </w:lvl>
    <w:lvl w:ilvl="7" w:tplc="0D501D8E">
      <w:start w:val="1"/>
      <w:numFmt w:val="lowerLetter"/>
      <w:lvlText w:val="%8."/>
      <w:lvlJc w:val="left"/>
      <w:pPr>
        <w:ind w:left="6105" w:hanging="360"/>
      </w:pPr>
    </w:lvl>
    <w:lvl w:ilvl="8" w:tplc="1144C452">
      <w:start w:val="1"/>
      <w:numFmt w:val="lowerRoman"/>
      <w:lvlText w:val="%9."/>
      <w:lvlJc w:val="right"/>
      <w:pPr>
        <w:ind w:left="6825" w:hanging="180"/>
      </w:pPr>
    </w:lvl>
  </w:abstractNum>
  <w:abstractNum w:abstractNumId="26" w15:restartNumberingAfterBreak="0">
    <w:nsid w:val="65041FA1"/>
    <w:multiLevelType w:val="multilevel"/>
    <w:tmpl w:val="39A61384"/>
    <w:lvl w:ilvl="0">
      <w:start w:val="1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5B10875"/>
    <w:multiLevelType w:val="hybridMultilevel"/>
    <w:tmpl w:val="3898833A"/>
    <w:lvl w:ilvl="0" w:tplc="969665A8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7D0BF8"/>
    <w:multiLevelType w:val="hybridMultilevel"/>
    <w:tmpl w:val="003C3ABA"/>
    <w:lvl w:ilvl="0" w:tplc="163EB840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5C969DA"/>
    <w:multiLevelType w:val="multilevel"/>
    <w:tmpl w:val="E794DD8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77819">
    <w:abstractNumId w:val="29"/>
  </w:num>
  <w:num w:numId="2" w16cid:durableId="1646349321">
    <w:abstractNumId w:val="4"/>
  </w:num>
  <w:num w:numId="3" w16cid:durableId="858546147">
    <w:abstractNumId w:val="32"/>
  </w:num>
  <w:num w:numId="4" w16cid:durableId="1807971052">
    <w:abstractNumId w:val="28"/>
  </w:num>
  <w:num w:numId="5" w16cid:durableId="183409884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6213089">
    <w:abstractNumId w:val="19"/>
  </w:num>
  <w:num w:numId="7" w16cid:durableId="1216314983">
    <w:abstractNumId w:val="15"/>
  </w:num>
  <w:num w:numId="8" w16cid:durableId="1552496437">
    <w:abstractNumId w:val="21"/>
  </w:num>
  <w:num w:numId="9" w16cid:durableId="1766002209">
    <w:abstractNumId w:val="18"/>
  </w:num>
  <w:num w:numId="10" w16cid:durableId="1526097647">
    <w:abstractNumId w:val="9"/>
  </w:num>
  <w:num w:numId="11" w16cid:durableId="392854304">
    <w:abstractNumId w:val="26"/>
  </w:num>
  <w:num w:numId="12" w16cid:durableId="420026470">
    <w:abstractNumId w:val="16"/>
  </w:num>
  <w:num w:numId="13" w16cid:durableId="1504199428">
    <w:abstractNumId w:val="27"/>
  </w:num>
  <w:num w:numId="14" w16cid:durableId="1051272393">
    <w:abstractNumId w:val="23"/>
  </w:num>
  <w:num w:numId="15" w16cid:durableId="1168058899">
    <w:abstractNumId w:val="24"/>
  </w:num>
  <w:num w:numId="16" w16cid:durableId="1757899880">
    <w:abstractNumId w:val="11"/>
  </w:num>
  <w:num w:numId="17" w16cid:durableId="874195658">
    <w:abstractNumId w:val="20"/>
  </w:num>
  <w:num w:numId="18" w16cid:durableId="1808427214">
    <w:abstractNumId w:val="13"/>
  </w:num>
  <w:num w:numId="19" w16cid:durableId="691498042">
    <w:abstractNumId w:val="7"/>
  </w:num>
  <w:num w:numId="20" w16cid:durableId="228344398">
    <w:abstractNumId w:val="22"/>
  </w:num>
  <w:num w:numId="21" w16cid:durableId="1769889410">
    <w:abstractNumId w:val="5"/>
  </w:num>
  <w:num w:numId="22" w16cid:durableId="337461788">
    <w:abstractNumId w:val="6"/>
  </w:num>
  <w:num w:numId="23" w16cid:durableId="1574393603">
    <w:abstractNumId w:val="8"/>
  </w:num>
  <w:num w:numId="24" w16cid:durableId="1560483982">
    <w:abstractNumId w:val="30"/>
  </w:num>
  <w:num w:numId="25" w16cid:durableId="1810518275">
    <w:abstractNumId w:val="14"/>
  </w:num>
  <w:num w:numId="26" w16cid:durableId="435291918">
    <w:abstractNumId w:val="0"/>
  </w:num>
  <w:num w:numId="27" w16cid:durableId="316812793">
    <w:abstractNumId w:val="17"/>
  </w:num>
  <w:num w:numId="28" w16cid:durableId="1224413890">
    <w:abstractNumId w:val="1"/>
  </w:num>
  <w:num w:numId="29" w16cid:durableId="2115901129">
    <w:abstractNumId w:val="31"/>
  </w:num>
  <w:num w:numId="30" w16cid:durableId="855966287">
    <w:abstractNumId w:val="25"/>
  </w:num>
  <w:num w:numId="31" w16cid:durableId="83647053">
    <w:abstractNumId w:val="12"/>
  </w:num>
  <w:num w:numId="32" w16cid:durableId="946497848">
    <w:abstractNumId w:val="2"/>
  </w:num>
  <w:num w:numId="33" w16cid:durableId="11351790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29EE"/>
    <w:rsid w:val="00002CE5"/>
    <w:rsid w:val="000051F5"/>
    <w:rsid w:val="000114AE"/>
    <w:rsid w:val="000172BB"/>
    <w:rsid w:val="00027FF6"/>
    <w:rsid w:val="00030273"/>
    <w:rsid w:val="00036CA2"/>
    <w:rsid w:val="00037CE8"/>
    <w:rsid w:val="0004025D"/>
    <w:rsid w:val="00042291"/>
    <w:rsid w:val="00042534"/>
    <w:rsid w:val="00045F30"/>
    <w:rsid w:val="00054F92"/>
    <w:rsid w:val="000563B2"/>
    <w:rsid w:val="00057655"/>
    <w:rsid w:val="00060A46"/>
    <w:rsid w:val="000670B6"/>
    <w:rsid w:val="00071DEB"/>
    <w:rsid w:val="00073D55"/>
    <w:rsid w:val="00073E3D"/>
    <w:rsid w:val="00074833"/>
    <w:rsid w:val="00074C86"/>
    <w:rsid w:val="000848D6"/>
    <w:rsid w:val="00085C30"/>
    <w:rsid w:val="000A351B"/>
    <w:rsid w:val="000A59B9"/>
    <w:rsid w:val="000B2F98"/>
    <w:rsid w:val="000C1EA1"/>
    <w:rsid w:val="000D6839"/>
    <w:rsid w:val="000E50C2"/>
    <w:rsid w:val="000E53AC"/>
    <w:rsid w:val="000F0917"/>
    <w:rsid w:val="000F6EE1"/>
    <w:rsid w:val="00100751"/>
    <w:rsid w:val="00107FD1"/>
    <w:rsid w:val="001107C5"/>
    <w:rsid w:val="00113CF7"/>
    <w:rsid w:val="00115C62"/>
    <w:rsid w:val="00131E0C"/>
    <w:rsid w:val="00133430"/>
    <w:rsid w:val="0013348C"/>
    <w:rsid w:val="0014048D"/>
    <w:rsid w:val="001417BE"/>
    <w:rsid w:val="0014180E"/>
    <w:rsid w:val="00143220"/>
    <w:rsid w:val="00160317"/>
    <w:rsid w:val="00160A17"/>
    <w:rsid w:val="001651BF"/>
    <w:rsid w:val="00170257"/>
    <w:rsid w:val="00171BDF"/>
    <w:rsid w:val="00172A51"/>
    <w:rsid w:val="00173AD7"/>
    <w:rsid w:val="0017415B"/>
    <w:rsid w:val="00175D24"/>
    <w:rsid w:val="001836B5"/>
    <w:rsid w:val="001841B8"/>
    <w:rsid w:val="00184B7F"/>
    <w:rsid w:val="00185EB8"/>
    <w:rsid w:val="001906C5"/>
    <w:rsid w:val="001A0F16"/>
    <w:rsid w:val="001A5E17"/>
    <w:rsid w:val="001D3EEC"/>
    <w:rsid w:val="001D62D5"/>
    <w:rsid w:val="001E2DA3"/>
    <w:rsid w:val="001E411E"/>
    <w:rsid w:val="001E5711"/>
    <w:rsid w:val="0020057D"/>
    <w:rsid w:val="002121DD"/>
    <w:rsid w:val="002124D1"/>
    <w:rsid w:val="00226801"/>
    <w:rsid w:val="002276CD"/>
    <w:rsid w:val="0023495A"/>
    <w:rsid w:val="0023623B"/>
    <w:rsid w:val="00242EC9"/>
    <w:rsid w:val="00245CC3"/>
    <w:rsid w:val="00253046"/>
    <w:rsid w:val="002609F4"/>
    <w:rsid w:val="00261CE4"/>
    <w:rsid w:val="00261F39"/>
    <w:rsid w:val="002678CA"/>
    <w:rsid w:val="002709F2"/>
    <w:rsid w:val="00272385"/>
    <w:rsid w:val="00272708"/>
    <w:rsid w:val="002739BA"/>
    <w:rsid w:val="00274509"/>
    <w:rsid w:val="00280A87"/>
    <w:rsid w:val="0028405A"/>
    <w:rsid w:val="002911E0"/>
    <w:rsid w:val="002932AF"/>
    <w:rsid w:val="00295C96"/>
    <w:rsid w:val="00297CB2"/>
    <w:rsid w:val="00297FF0"/>
    <w:rsid w:val="002A2988"/>
    <w:rsid w:val="002A4CB8"/>
    <w:rsid w:val="002A4E23"/>
    <w:rsid w:val="002A5CA3"/>
    <w:rsid w:val="002B04F1"/>
    <w:rsid w:val="002B1CB8"/>
    <w:rsid w:val="002B7AA1"/>
    <w:rsid w:val="002C5EF3"/>
    <w:rsid w:val="002D79A2"/>
    <w:rsid w:val="002E5187"/>
    <w:rsid w:val="002F1020"/>
    <w:rsid w:val="002F28B0"/>
    <w:rsid w:val="002F3E1C"/>
    <w:rsid w:val="002F4B85"/>
    <w:rsid w:val="002F71B2"/>
    <w:rsid w:val="00315725"/>
    <w:rsid w:val="00321D17"/>
    <w:rsid w:val="00322927"/>
    <w:rsid w:val="003364B2"/>
    <w:rsid w:val="00340575"/>
    <w:rsid w:val="00353454"/>
    <w:rsid w:val="003704F1"/>
    <w:rsid w:val="0037103B"/>
    <w:rsid w:val="00372E74"/>
    <w:rsid w:val="00373CFB"/>
    <w:rsid w:val="00375D92"/>
    <w:rsid w:val="0038668A"/>
    <w:rsid w:val="00391BD0"/>
    <w:rsid w:val="00393BC7"/>
    <w:rsid w:val="00393D15"/>
    <w:rsid w:val="003B0522"/>
    <w:rsid w:val="003B29EE"/>
    <w:rsid w:val="003B3D99"/>
    <w:rsid w:val="003B5EEB"/>
    <w:rsid w:val="003D08BD"/>
    <w:rsid w:val="003D38AF"/>
    <w:rsid w:val="003D7885"/>
    <w:rsid w:val="003E0432"/>
    <w:rsid w:val="003F1A63"/>
    <w:rsid w:val="003F5640"/>
    <w:rsid w:val="003F66BF"/>
    <w:rsid w:val="00404098"/>
    <w:rsid w:val="0042037A"/>
    <w:rsid w:val="00425623"/>
    <w:rsid w:val="00435A48"/>
    <w:rsid w:val="00437CD7"/>
    <w:rsid w:val="00440010"/>
    <w:rsid w:val="0044099A"/>
    <w:rsid w:val="00446682"/>
    <w:rsid w:val="00446DDC"/>
    <w:rsid w:val="00451AF4"/>
    <w:rsid w:val="00463897"/>
    <w:rsid w:val="00465114"/>
    <w:rsid w:val="00475C34"/>
    <w:rsid w:val="004764C4"/>
    <w:rsid w:val="0048316C"/>
    <w:rsid w:val="00491F3B"/>
    <w:rsid w:val="004928E5"/>
    <w:rsid w:val="00493563"/>
    <w:rsid w:val="004A1EFF"/>
    <w:rsid w:val="004A7F04"/>
    <w:rsid w:val="004C4C62"/>
    <w:rsid w:val="004E4550"/>
    <w:rsid w:val="004F4163"/>
    <w:rsid w:val="004F7A9A"/>
    <w:rsid w:val="004F7B07"/>
    <w:rsid w:val="004F7E71"/>
    <w:rsid w:val="0050289D"/>
    <w:rsid w:val="005105DA"/>
    <w:rsid w:val="00524E87"/>
    <w:rsid w:val="00524F75"/>
    <w:rsid w:val="0053098D"/>
    <w:rsid w:val="005335B3"/>
    <w:rsid w:val="00534B03"/>
    <w:rsid w:val="0054079D"/>
    <w:rsid w:val="00547B3D"/>
    <w:rsid w:val="00550DC6"/>
    <w:rsid w:val="00553CA5"/>
    <w:rsid w:val="00557338"/>
    <w:rsid w:val="00561084"/>
    <w:rsid w:val="00564017"/>
    <w:rsid w:val="0056681B"/>
    <w:rsid w:val="00570D11"/>
    <w:rsid w:val="005743C0"/>
    <w:rsid w:val="00574887"/>
    <w:rsid w:val="00575D7C"/>
    <w:rsid w:val="00576588"/>
    <w:rsid w:val="005768F0"/>
    <w:rsid w:val="0058095D"/>
    <w:rsid w:val="00581948"/>
    <w:rsid w:val="00585BA2"/>
    <w:rsid w:val="00586C32"/>
    <w:rsid w:val="00586FF1"/>
    <w:rsid w:val="00592AD0"/>
    <w:rsid w:val="005932D4"/>
    <w:rsid w:val="00595011"/>
    <w:rsid w:val="005978BD"/>
    <w:rsid w:val="005C62D2"/>
    <w:rsid w:val="005C697C"/>
    <w:rsid w:val="005D29B1"/>
    <w:rsid w:val="005D3AB5"/>
    <w:rsid w:val="005D6F84"/>
    <w:rsid w:val="005E2C0F"/>
    <w:rsid w:val="005E6079"/>
    <w:rsid w:val="005F5FDE"/>
    <w:rsid w:val="005F6235"/>
    <w:rsid w:val="005F757C"/>
    <w:rsid w:val="006015B0"/>
    <w:rsid w:val="0061428A"/>
    <w:rsid w:val="0062362B"/>
    <w:rsid w:val="006272A9"/>
    <w:rsid w:val="00631139"/>
    <w:rsid w:val="0063643C"/>
    <w:rsid w:val="00640982"/>
    <w:rsid w:val="00642FBB"/>
    <w:rsid w:val="00645AED"/>
    <w:rsid w:val="00650B1E"/>
    <w:rsid w:val="00654AE8"/>
    <w:rsid w:val="006646BA"/>
    <w:rsid w:val="006664CE"/>
    <w:rsid w:val="006727EF"/>
    <w:rsid w:val="0067624A"/>
    <w:rsid w:val="006910D4"/>
    <w:rsid w:val="00691452"/>
    <w:rsid w:val="00696ABD"/>
    <w:rsid w:val="006A11D4"/>
    <w:rsid w:val="006B7A4B"/>
    <w:rsid w:val="006C2525"/>
    <w:rsid w:val="006C64EA"/>
    <w:rsid w:val="006C78B4"/>
    <w:rsid w:val="006D285A"/>
    <w:rsid w:val="006D3199"/>
    <w:rsid w:val="006D3816"/>
    <w:rsid w:val="006D4123"/>
    <w:rsid w:val="006E3676"/>
    <w:rsid w:val="006E69C6"/>
    <w:rsid w:val="006F0226"/>
    <w:rsid w:val="006F1181"/>
    <w:rsid w:val="006F365E"/>
    <w:rsid w:val="00702F3A"/>
    <w:rsid w:val="00710294"/>
    <w:rsid w:val="00710A64"/>
    <w:rsid w:val="007111AA"/>
    <w:rsid w:val="00711ACE"/>
    <w:rsid w:val="00712C0F"/>
    <w:rsid w:val="00714F81"/>
    <w:rsid w:val="0072253B"/>
    <w:rsid w:val="00730B19"/>
    <w:rsid w:val="00731508"/>
    <w:rsid w:val="00743B2E"/>
    <w:rsid w:val="007509AA"/>
    <w:rsid w:val="00753A85"/>
    <w:rsid w:val="0075770D"/>
    <w:rsid w:val="0075789D"/>
    <w:rsid w:val="0076277D"/>
    <w:rsid w:val="00773FCF"/>
    <w:rsid w:val="00775C24"/>
    <w:rsid w:val="00777819"/>
    <w:rsid w:val="00787E7C"/>
    <w:rsid w:val="0079248C"/>
    <w:rsid w:val="00793397"/>
    <w:rsid w:val="00794415"/>
    <w:rsid w:val="007A0B6B"/>
    <w:rsid w:val="007A1ED0"/>
    <w:rsid w:val="007A4F70"/>
    <w:rsid w:val="007A51FC"/>
    <w:rsid w:val="007A5CF0"/>
    <w:rsid w:val="007B27F1"/>
    <w:rsid w:val="007B2EA3"/>
    <w:rsid w:val="007C1064"/>
    <w:rsid w:val="007C71BE"/>
    <w:rsid w:val="007D2E2B"/>
    <w:rsid w:val="007D3CD0"/>
    <w:rsid w:val="007D6509"/>
    <w:rsid w:val="007E1571"/>
    <w:rsid w:val="007E2E72"/>
    <w:rsid w:val="007E63BF"/>
    <w:rsid w:val="007F182E"/>
    <w:rsid w:val="007F3460"/>
    <w:rsid w:val="007F4D53"/>
    <w:rsid w:val="007F544A"/>
    <w:rsid w:val="007F62AE"/>
    <w:rsid w:val="007F73D6"/>
    <w:rsid w:val="00802E7B"/>
    <w:rsid w:val="00807CF0"/>
    <w:rsid w:val="00807E4B"/>
    <w:rsid w:val="00813444"/>
    <w:rsid w:val="00815BF2"/>
    <w:rsid w:val="008164FC"/>
    <w:rsid w:val="00823755"/>
    <w:rsid w:val="0082746E"/>
    <w:rsid w:val="008302AD"/>
    <w:rsid w:val="00831586"/>
    <w:rsid w:val="008458EE"/>
    <w:rsid w:val="00850A70"/>
    <w:rsid w:val="00853504"/>
    <w:rsid w:val="00853788"/>
    <w:rsid w:val="00854CC0"/>
    <w:rsid w:val="00861E78"/>
    <w:rsid w:val="008676F2"/>
    <w:rsid w:val="0087159B"/>
    <w:rsid w:val="00883757"/>
    <w:rsid w:val="00883F27"/>
    <w:rsid w:val="00884106"/>
    <w:rsid w:val="0088767C"/>
    <w:rsid w:val="00893788"/>
    <w:rsid w:val="0089614F"/>
    <w:rsid w:val="008A1A27"/>
    <w:rsid w:val="008A2DCE"/>
    <w:rsid w:val="008A7EC5"/>
    <w:rsid w:val="008B5D0F"/>
    <w:rsid w:val="008B6A74"/>
    <w:rsid w:val="008D1D6A"/>
    <w:rsid w:val="008D1DD1"/>
    <w:rsid w:val="008D31D7"/>
    <w:rsid w:val="008D5CDB"/>
    <w:rsid w:val="008E17A2"/>
    <w:rsid w:val="008E430C"/>
    <w:rsid w:val="008F68CE"/>
    <w:rsid w:val="009073F3"/>
    <w:rsid w:val="009121BE"/>
    <w:rsid w:val="00922E7F"/>
    <w:rsid w:val="0092371A"/>
    <w:rsid w:val="0092681B"/>
    <w:rsid w:val="00930C7E"/>
    <w:rsid w:val="00931CA3"/>
    <w:rsid w:val="0093203B"/>
    <w:rsid w:val="00935A61"/>
    <w:rsid w:val="00944EFF"/>
    <w:rsid w:val="00945639"/>
    <w:rsid w:val="00946E89"/>
    <w:rsid w:val="009479F8"/>
    <w:rsid w:val="009501B4"/>
    <w:rsid w:val="009534FB"/>
    <w:rsid w:val="00970870"/>
    <w:rsid w:val="00972B84"/>
    <w:rsid w:val="00974DAD"/>
    <w:rsid w:val="00975CDE"/>
    <w:rsid w:val="00976F72"/>
    <w:rsid w:val="00980A43"/>
    <w:rsid w:val="009849A0"/>
    <w:rsid w:val="00985916"/>
    <w:rsid w:val="00986872"/>
    <w:rsid w:val="009942C7"/>
    <w:rsid w:val="009A4743"/>
    <w:rsid w:val="009A4BD9"/>
    <w:rsid w:val="009A7D54"/>
    <w:rsid w:val="009B0F4A"/>
    <w:rsid w:val="009B2E21"/>
    <w:rsid w:val="009B60E4"/>
    <w:rsid w:val="009C4632"/>
    <w:rsid w:val="009C4F82"/>
    <w:rsid w:val="009C5E82"/>
    <w:rsid w:val="009D4B0E"/>
    <w:rsid w:val="009E066F"/>
    <w:rsid w:val="009E35B8"/>
    <w:rsid w:val="009E3729"/>
    <w:rsid w:val="009E3C8D"/>
    <w:rsid w:val="009E4931"/>
    <w:rsid w:val="009E6B55"/>
    <w:rsid w:val="009E773F"/>
    <w:rsid w:val="009F02F5"/>
    <w:rsid w:val="009F0363"/>
    <w:rsid w:val="009F2E1E"/>
    <w:rsid w:val="00A04220"/>
    <w:rsid w:val="00A0648B"/>
    <w:rsid w:val="00A22346"/>
    <w:rsid w:val="00A32E6E"/>
    <w:rsid w:val="00A505AD"/>
    <w:rsid w:val="00A525B1"/>
    <w:rsid w:val="00A5321F"/>
    <w:rsid w:val="00A6155B"/>
    <w:rsid w:val="00A61E40"/>
    <w:rsid w:val="00A645D8"/>
    <w:rsid w:val="00A660B4"/>
    <w:rsid w:val="00A717F9"/>
    <w:rsid w:val="00A72D9D"/>
    <w:rsid w:val="00A74605"/>
    <w:rsid w:val="00A80AE9"/>
    <w:rsid w:val="00A86C72"/>
    <w:rsid w:val="00AA0F8A"/>
    <w:rsid w:val="00AA1D6B"/>
    <w:rsid w:val="00AA4856"/>
    <w:rsid w:val="00AB1A5C"/>
    <w:rsid w:val="00AB3932"/>
    <w:rsid w:val="00AB59E7"/>
    <w:rsid w:val="00AB6841"/>
    <w:rsid w:val="00AC5190"/>
    <w:rsid w:val="00AC6CB6"/>
    <w:rsid w:val="00AD08D4"/>
    <w:rsid w:val="00AD24B9"/>
    <w:rsid w:val="00AD42F2"/>
    <w:rsid w:val="00AE055A"/>
    <w:rsid w:val="00AE438A"/>
    <w:rsid w:val="00AF4BF4"/>
    <w:rsid w:val="00AF54FF"/>
    <w:rsid w:val="00B061E3"/>
    <w:rsid w:val="00B16EC6"/>
    <w:rsid w:val="00B179D4"/>
    <w:rsid w:val="00B2355F"/>
    <w:rsid w:val="00B25C94"/>
    <w:rsid w:val="00B32732"/>
    <w:rsid w:val="00B332E0"/>
    <w:rsid w:val="00B35B11"/>
    <w:rsid w:val="00B41552"/>
    <w:rsid w:val="00B42136"/>
    <w:rsid w:val="00B429CC"/>
    <w:rsid w:val="00B44BE0"/>
    <w:rsid w:val="00B44F82"/>
    <w:rsid w:val="00B47DB7"/>
    <w:rsid w:val="00B650DA"/>
    <w:rsid w:val="00B761AC"/>
    <w:rsid w:val="00B77CD5"/>
    <w:rsid w:val="00B85964"/>
    <w:rsid w:val="00B8740D"/>
    <w:rsid w:val="00B91636"/>
    <w:rsid w:val="00B92D56"/>
    <w:rsid w:val="00B94109"/>
    <w:rsid w:val="00BA0BDD"/>
    <w:rsid w:val="00BC682C"/>
    <w:rsid w:val="00BD24A1"/>
    <w:rsid w:val="00BD2CBA"/>
    <w:rsid w:val="00BD2D3C"/>
    <w:rsid w:val="00BD7F80"/>
    <w:rsid w:val="00BF0BBD"/>
    <w:rsid w:val="00BF129E"/>
    <w:rsid w:val="00BF4C36"/>
    <w:rsid w:val="00C005D0"/>
    <w:rsid w:val="00C0697F"/>
    <w:rsid w:val="00C3658A"/>
    <w:rsid w:val="00C4199D"/>
    <w:rsid w:val="00C4593F"/>
    <w:rsid w:val="00C63947"/>
    <w:rsid w:val="00C643EA"/>
    <w:rsid w:val="00C733E8"/>
    <w:rsid w:val="00C7513A"/>
    <w:rsid w:val="00C80BEF"/>
    <w:rsid w:val="00CA5829"/>
    <w:rsid w:val="00CC0A27"/>
    <w:rsid w:val="00CC4116"/>
    <w:rsid w:val="00CD4326"/>
    <w:rsid w:val="00CD4F23"/>
    <w:rsid w:val="00CD5277"/>
    <w:rsid w:val="00CD6BB8"/>
    <w:rsid w:val="00CD7F99"/>
    <w:rsid w:val="00CE229F"/>
    <w:rsid w:val="00CF475A"/>
    <w:rsid w:val="00D01D60"/>
    <w:rsid w:val="00D031BA"/>
    <w:rsid w:val="00D03A2E"/>
    <w:rsid w:val="00D04B2E"/>
    <w:rsid w:val="00D04D20"/>
    <w:rsid w:val="00D05B81"/>
    <w:rsid w:val="00D12C5E"/>
    <w:rsid w:val="00D157E0"/>
    <w:rsid w:val="00D2217F"/>
    <w:rsid w:val="00D27075"/>
    <w:rsid w:val="00D422D0"/>
    <w:rsid w:val="00D607CE"/>
    <w:rsid w:val="00D62EDE"/>
    <w:rsid w:val="00D75314"/>
    <w:rsid w:val="00D76156"/>
    <w:rsid w:val="00D7795F"/>
    <w:rsid w:val="00D81836"/>
    <w:rsid w:val="00D8201A"/>
    <w:rsid w:val="00D85E2B"/>
    <w:rsid w:val="00D94463"/>
    <w:rsid w:val="00D95924"/>
    <w:rsid w:val="00D97E52"/>
    <w:rsid w:val="00DA00E1"/>
    <w:rsid w:val="00DA15F8"/>
    <w:rsid w:val="00DA3B40"/>
    <w:rsid w:val="00DA5A00"/>
    <w:rsid w:val="00DB07C6"/>
    <w:rsid w:val="00DB0CE9"/>
    <w:rsid w:val="00DB5AFB"/>
    <w:rsid w:val="00DC3483"/>
    <w:rsid w:val="00DC503E"/>
    <w:rsid w:val="00DD2956"/>
    <w:rsid w:val="00DE521C"/>
    <w:rsid w:val="00DE5D6C"/>
    <w:rsid w:val="00DF1FD1"/>
    <w:rsid w:val="00E01D89"/>
    <w:rsid w:val="00E04FB2"/>
    <w:rsid w:val="00E12B92"/>
    <w:rsid w:val="00E15B29"/>
    <w:rsid w:val="00E262EC"/>
    <w:rsid w:val="00E329D5"/>
    <w:rsid w:val="00E33795"/>
    <w:rsid w:val="00E34399"/>
    <w:rsid w:val="00E34943"/>
    <w:rsid w:val="00E432C5"/>
    <w:rsid w:val="00E51FD1"/>
    <w:rsid w:val="00E63E1E"/>
    <w:rsid w:val="00E64303"/>
    <w:rsid w:val="00E65E91"/>
    <w:rsid w:val="00E6624B"/>
    <w:rsid w:val="00E76623"/>
    <w:rsid w:val="00E766F1"/>
    <w:rsid w:val="00E83E0C"/>
    <w:rsid w:val="00E84322"/>
    <w:rsid w:val="00E962EF"/>
    <w:rsid w:val="00E9639A"/>
    <w:rsid w:val="00E96C57"/>
    <w:rsid w:val="00EB157E"/>
    <w:rsid w:val="00EB2402"/>
    <w:rsid w:val="00EB36A0"/>
    <w:rsid w:val="00EB3973"/>
    <w:rsid w:val="00EB702C"/>
    <w:rsid w:val="00EC7C32"/>
    <w:rsid w:val="00ED04C7"/>
    <w:rsid w:val="00ED0D01"/>
    <w:rsid w:val="00ED7EF6"/>
    <w:rsid w:val="00EE3EFC"/>
    <w:rsid w:val="00EE4AA6"/>
    <w:rsid w:val="00EE4CDF"/>
    <w:rsid w:val="00EF02EB"/>
    <w:rsid w:val="00EF6690"/>
    <w:rsid w:val="00EF791D"/>
    <w:rsid w:val="00F024BF"/>
    <w:rsid w:val="00F04AC5"/>
    <w:rsid w:val="00F106B8"/>
    <w:rsid w:val="00F116C4"/>
    <w:rsid w:val="00F118F0"/>
    <w:rsid w:val="00F13FD7"/>
    <w:rsid w:val="00F14587"/>
    <w:rsid w:val="00F15290"/>
    <w:rsid w:val="00F21B68"/>
    <w:rsid w:val="00F25301"/>
    <w:rsid w:val="00F3399D"/>
    <w:rsid w:val="00F350EB"/>
    <w:rsid w:val="00F36561"/>
    <w:rsid w:val="00F377A6"/>
    <w:rsid w:val="00F40F79"/>
    <w:rsid w:val="00F41076"/>
    <w:rsid w:val="00F46DBD"/>
    <w:rsid w:val="00F553D3"/>
    <w:rsid w:val="00F57F65"/>
    <w:rsid w:val="00F60710"/>
    <w:rsid w:val="00F7235B"/>
    <w:rsid w:val="00F731A0"/>
    <w:rsid w:val="00F7501C"/>
    <w:rsid w:val="00F75630"/>
    <w:rsid w:val="00F822E3"/>
    <w:rsid w:val="00F836A7"/>
    <w:rsid w:val="00F875B1"/>
    <w:rsid w:val="00F91432"/>
    <w:rsid w:val="00F96193"/>
    <w:rsid w:val="00F97FCB"/>
    <w:rsid w:val="00FA1231"/>
    <w:rsid w:val="00FA216E"/>
    <w:rsid w:val="00FB5733"/>
    <w:rsid w:val="00FB6E7D"/>
    <w:rsid w:val="00FB7F6F"/>
    <w:rsid w:val="00FC028C"/>
    <w:rsid w:val="00FC35CB"/>
    <w:rsid w:val="00FE3847"/>
    <w:rsid w:val="00FE7992"/>
    <w:rsid w:val="00FF17A7"/>
    <w:rsid w:val="00FF281B"/>
    <w:rsid w:val="00FF2A0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E47B2E8B-97C2-49E6-83ED-B33AE551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link w:val="ArbeitsanweisungZchn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character" w:customStyle="1" w:styleId="ArbeitsanweisungZchn">
    <w:name w:val="Arbeitsanweisung Zchn"/>
    <w:basedOn w:val="Absatz-Standardschriftart"/>
    <w:link w:val="Arbeitsanweisung"/>
    <w:rsid w:val="00D94463"/>
    <w:rPr>
      <w:rFonts w:ascii="Arial" w:eastAsia="Times New Roman" w:hAnsi="Arial" w:cs="Times New Roman"/>
      <w:color w:val="000000"/>
      <w:kern w:val="28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8.xml"/><Relationship Id="rId42" Type="http://schemas.openxmlformats.org/officeDocument/2006/relationships/header" Target="header12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header" Target="header5.xml"/><Relationship Id="rId33" Type="http://schemas.openxmlformats.org/officeDocument/2006/relationships/image" Target="media/image18.png"/><Relationship Id="rId38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29" Type="http://schemas.openxmlformats.org/officeDocument/2006/relationships/image" Target="media/image14.jpg"/><Relationship Id="rId41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11.jpeg"/><Relationship Id="rId28" Type="http://schemas.openxmlformats.org/officeDocument/2006/relationships/header" Target="header7.xml"/><Relationship Id="rId36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header" Target="header6.xml"/><Relationship Id="rId30" Type="http://schemas.openxmlformats.org/officeDocument/2006/relationships/image" Target="media/image15.png"/><Relationship Id="rId35" Type="http://schemas.openxmlformats.org/officeDocument/2006/relationships/header" Target="header9.xml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rik\AppData\Local\Chemistry%20Add-in%20for%20Word\Chemistry%20Gallery\Chem4Word20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61161"/>
    <w:rsid w:val="000811F2"/>
    <w:rsid w:val="002014B6"/>
    <w:rsid w:val="00261EE0"/>
    <w:rsid w:val="002F1380"/>
    <w:rsid w:val="00403FBF"/>
    <w:rsid w:val="004A1194"/>
    <w:rsid w:val="00545E5F"/>
    <w:rsid w:val="0062269C"/>
    <w:rsid w:val="00660CAD"/>
    <w:rsid w:val="006C0956"/>
    <w:rsid w:val="00715CE7"/>
    <w:rsid w:val="0075493B"/>
    <w:rsid w:val="0079268D"/>
    <w:rsid w:val="00825941"/>
    <w:rsid w:val="009A29E1"/>
    <w:rsid w:val="00A73A43"/>
    <w:rsid w:val="00AF7888"/>
    <w:rsid w:val="00C3530E"/>
    <w:rsid w:val="00C46442"/>
    <w:rsid w:val="00C64F28"/>
    <w:rsid w:val="00C81974"/>
    <w:rsid w:val="00C87D3B"/>
    <w:rsid w:val="00CA5CE0"/>
    <w:rsid w:val="00CC1036"/>
    <w:rsid w:val="00CC6135"/>
    <w:rsid w:val="00DB0DF1"/>
    <w:rsid w:val="00E70311"/>
    <w:rsid w:val="00E82C08"/>
    <w:rsid w:val="00F71E68"/>
    <w:rsid w:val="00F9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73A43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  <w:rsid w:val="00754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2019-08-08T00:00:00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5DBD1A-0200-4B6C-BA22-2B1C2E7074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49F17E-2570-4AD7-B123-BF14D63857F7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0</TotalTime>
  <Pages>19</Pages>
  <Words>912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Division und Multiplikation von Brüchen</vt:lpstr>
    </vt:vector>
  </TitlesOfParts>
  <Company>Universität Koblenz-Landau</Company>
  <LinksUpToDate>false</LinksUpToDate>
  <CharactersWithSpaces>6650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Division und Multiplikation von Brüchen</dc:title>
  <dc:creator>meb;jr</dc:creator>
  <cp:lastModifiedBy>Katja B</cp:lastModifiedBy>
  <cp:revision>72</cp:revision>
  <cp:lastPrinted>2015-07-10T15:26:00Z</cp:lastPrinted>
  <dcterms:created xsi:type="dcterms:W3CDTF">2016-07-05T07:14:00Z</dcterms:created>
  <dcterms:modified xsi:type="dcterms:W3CDTF">2023-03-17T10:17:00Z</dcterms:modified>
  <cp:category>2</cp:category>
</cp:coreProperties>
</file>